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442198340"/>
        <w:docPartObj>
          <w:docPartGallery w:val="Cover Pages"/>
          <w:docPartUnique/>
        </w:docPartObj>
      </w:sdtPr>
      <w:sdtEndPr>
        <w:rPr>
          <w:b/>
        </w:rPr>
      </w:sdtEndPr>
      <w:sdtContent>
        <w:p w14:paraId="026035DB" w14:textId="43013579" w:rsidR="007F2946" w:rsidRDefault="00C63E59" w:rsidP="007F2946">
          <w:r>
            <w:rPr>
              <w:noProof/>
            </w:rPr>
            <mc:AlternateContent>
              <mc:Choice Requires="wps">
                <w:drawing>
                  <wp:anchor distT="45720" distB="45720" distL="114300" distR="114300" simplePos="0" relativeHeight="251661312" behindDoc="0" locked="0" layoutInCell="1" allowOverlap="1" wp14:anchorId="6EB8CFA7" wp14:editId="206D4138">
                    <wp:simplePos x="0" y="0"/>
                    <wp:positionH relativeFrom="margin">
                      <wp:align>right</wp:align>
                    </wp:positionH>
                    <wp:positionV relativeFrom="page">
                      <wp:posOffset>1184744</wp:posOffset>
                    </wp:positionV>
                    <wp:extent cx="6479540" cy="2934032"/>
                    <wp:effectExtent l="0" t="0" r="0" b="0"/>
                    <wp:wrapNone/>
                    <wp:docPr id="779367567" name="Cover title - Sho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9540" cy="2934032"/>
                            </a:xfrm>
                            <a:prstGeom prst="rect">
                              <a:avLst/>
                            </a:prstGeom>
                            <a:noFill/>
                            <a:ln w="9525">
                              <a:noFill/>
                              <a:miter lim="800000"/>
                              <a:headEnd/>
                              <a:tailEnd/>
                            </a:ln>
                          </wps:spPr>
                          <wps:txbx>
                            <w:txbxContent>
                              <w:p w14:paraId="35F44F78" w14:textId="47E45A45" w:rsidR="007F2946" w:rsidRDefault="00C63E59" w:rsidP="00C63E59">
                                <w:pPr>
                                  <w:pStyle w:val="CoverTitle"/>
                                </w:pPr>
                                <w:r>
                                  <w:t>Application for exemption from compulsory school enrolment</w:t>
                                </w:r>
                              </w:p>
                              <w:p w14:paraId="33EA4C99" w14:textId="4EC3E7DC" w:rsidR="00C63E59" w:rsidRPr="00C63E59" w:rsidRDefault="00C63E59" w:rsidP="00C63E59">
                                <w:pPr>
                                  <w:pStyle w:val="CoverSubtitle"/>
                                </w:pPr>
                                <w:r>
                                  <w:t>Non-Government School Regulation</w:t>
                                </w:r>
                              </w:p>
                            </w:txbxContent>
                          </wps:txbx>
                          <wps:bodyPr rot="0" vert="horz" wrap="square" lIns="0" tIns="144000" rIns="0" bIns="41400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6EB8CFA7" id="_x0000_t202" coordsize="21600,21600" o:spt="202" path="m,l,21600r21600,l21600,xe">
                    <v:stroke joinstyle="miter"/>
                    <v:path gradientshapeok="t" o:connecttype="rect"/>
                  </v:shapetype>
                  <v:shape id="Cover title - Shoal" o:spid="_x0000_s1026" type="#_x0000_t202" style="position:absolute;margin-left:459pt;margin-top:93.3pt;width:510.2pt;height:231.0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" filled="f" stroked="f">
                    <v:textbox inset="0,4mm,0,11.5mm">
                      <w:txbxContent>
                        <w:p w14:paraId="35F44F78" w14:textId="47E45A45" w:rsidR="007F2946" w:rsidRDefault="00C63E59" w:rsidP="00C63E59">
                          <w:pPr>
                            <w:pStyle w:val="CoverTitle"/>
                          </w:pPr>
                          <w:r>
                            <w:t>Application for exemption from compulsory school enrolment</w:t>
                          </w:r>
                        </w:p>
                        <w:p w14:paraId="33EA4C99" w14:textId="4EC3E7DC" w:rsidR="00C63E59" w:rsidRPr="00C63E59" w:rsidRDefault="00C63E59" w:rsidP="00C63E59">
                          <w:pPr>
                            <w:pStyle w:val="CoverSubtitle"/>
                          </w:pPr>
                          <w:r>
                            <w:t>Non-Government School Regulation</w:t>
                          </w:r>
                        </w:p>
                      </w:txbxContent>
                    </v:textbox>
                    <w10:wrap anchorx="margin" anchory="page"/>
                  </v:shape>
                </w:pict>
              </mc:Fallback>
            </mc:AlternateContent>
          </w:r>
          <w:r w:rsidR="007F2946">
            <w:rPr>
              <w:noProof/>
            </w:rPr>
            <mc:AlternateContent>
              <mc:Choice Requires="wpg">
                <w:drawing>
                  <wp:anchor distT="0" distB="0" distL="114300" distR="114300" simplePos="0" relativeHeight="251659264" behindDoc="0" locked="0" layoutInCell="1" allowOverlap="1" wp14:anchorId="60C3755A" wp14:editId="1C4B6F8F">
                    <wp:simplePos x="0" y="0"/>
                    <wp:positionH relativeFrom="page">
                      <wp:align>center</wp:align>
                    </wp:positionH>
                    <wp:positionV relativeFrom="page">
                      <wp:posOffset>0</wp:posOffset>
                    </wp:positionV>
                    <wp:extent cx="9723600" cy="11829600"/>
                    <wp:effectExtent l="0" t="57150" r="0" b="635"/>
                    <wp:wrapNone/>
                    <wp:docPr id="1633710405" name="Cover - Shoal"/>
                    <wp:cNvGraphicFramePr/>
                    <a:graphic xmlns:a="http://schemas.openxmlformats.org/drawingml/2006/main">
                      <a:graphicData uri="http://schemas.microsoft.com/office/word/2010/wordprocessingGroup">
                        <wpg:wgp>
                          <wpg:cNvGrpSpPr/>
                          <wpg:grpSpPr>
                            <a:xfrm>
                              <a:off x="0" y="0"/>
                              <a:ext cx="9723600" cy="11829600"/>
                              <a:chOff x="0" y="0"/>
                              <a:chExt cx="9723600" cy="11828260"/>
                            </a:xfrm>
                          </wpg:grpSpPr>
                          <wps:wsp>
                            <wps:cNvPr id="1888304922" name="Background"/>
                            <wps:cNvSpPr/>
                            <wps:spPr>
                              <a:xfrm>
                                <a:off x="1079500" y="0"/>
                                <a:ext cx="7560000" cy="10692000"/>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628882426" name="Shoal"/>
                            <wpg:cNvGrpSpPr/>
                            <wpg:grpSpPr>
                              <a:xfrm>
                                <a:off x="0" y="3727450"/>
                                <a:ext cx="9721330" cy="8100810"/>
                                <a:chOff x="0" y="0"/>
                                <a:chExt cx="9723261" cy="8102610"/>
                              </a:xfrm>
                              <a:solidFill>
                                <a:schemeClr val="accent2"/>
                              </a:solidFill>
                            </wpg:grpSpPr>
                            <wps:wsp>
                              <wps:cNvPr id="264120365" name="Freeform: Shape 1410262946"/>
                              <wps:cNvSpPr/>
                              <wps:spPr>
                                <a:xfrm>
                                  <a:off x="8102939" y="6482250"/>
                                  <a:ext cx="1620322" cy="1620360"/>
                                </a:xfrm>
                                <a:custGeom>
                                  <a:avLst/>
                                  <a:gdLst>
                                    <a:gd name="csX0" fmla="*/ 809952 w 1619903"/>
                                    <a:gd name="csY0" fmla="*/ 1619988 h 1619987"/>
                                    <a:gd name="csX1" fmla="*/ 1619903 w 1619903"/>
                                    <a:gd name="csY1" fmla="*/ 810000 h 1619987"/>
                                    <a:gd name="csX2" fmla="*/ 809952 w 1619903"/>
                                    <a:gd name="csY2" fmla="*/ 0 h 1619987"/>
                                    <a:gd name="csX3" fmla="*/ 0 w 1619903"/>
                                    <a:gd name="csY3" fmla="*/ 810000 h 1619987"/>
                                    <a:gd name="csX4" fmla="*/ 809952 w 1619903"/>
                                    <a:gd name="csY4" fmla="*/ 1619988 h 1619987"/>
                                  </a:gdLst>
                                  <a:ahLst/>
                                  <a:cxnLst>
                                    <a:cxn ang="0">
                                      <a:pos x="csX0" y="csY0"/>
                                    </a:cxn>
                                    <a:cxn ang="0">
                                      <a:pos x="csX1" y="csY1"/>
                                    </a:cxn>
                                    <a:cxn ang="0">
                                      <a:pos x="csX2" y="csY2"/>
                                    </a:cxn>
                                    <a:cxn ang="0">
                                      <a:pos x="csX3" y="csY3"/>
                                    </a:cxn>
                                    <a:cxn ang="0">
                                      <a:pos x="csX4" y="csY4"/>
                                    </a:cxn>
                                  </a:cxnLst>
                                  <a:rect l="l" t="t" r="r" b="b"/>
                                  <a:pathLst>
                                    <a:path w="1619903" h="1619987">
                                      <a:moveTo>
                                        <a:pt x="809952" y="1619988"/>
                                      </a:moveTo>
                                      <a:cubicBezTo>
                                        <a:pt x="1257273" y="1619988"/>
                                        <a:pt x="1619903" y="1257342"/>
                                        <a:pt x="1619903" y="810000"/>
                                      </a:cubicBezTo>
                                      <a:cubicBezTo>
                                        <a:pt x="1619903" y="362646"/>
                                        <a:pt x="1257273" y="0"/>
                                        <a:pt x="809952" y="0"/>
                                      </a:cubicBezTo>
                                      <a:cubicBezTo>
                                        <a:pt x="362630" y="0"/>
                                        <a:pt x="0" y="362646"/>
                                        <a:pt x="0" y="810000"/>
                                      </a:cubicBezTo>
                                      <a:cubicBezTo>
                                        <a:pt x="0" y="1257342"/>
                                        <a:pt x="362630" y="1619988"/>
                                        <a:pt x="809952" y="1619988"/>
                                      </a:cubicBezTo>
                                    </a:path>
                                  </a:pathLst>
                                </a:custGeom>
                                <a:solidFill>
                                  <a:schemeClr val="bg1"/>
                                </a:solidFill>
                                <a:ln w="1269" cap="flat">
                                  <a:noFill/>
                                  <a:prstDash val="solid"/>
                                  <a:miter/>
                                </a:ln>
                              </wps:spPr>
                              <wps:bodyPr/>
                            </wps:wsp>
                            <wps:wsp>
                              <wps:cNvPr id="1324350134" name="Freeform: Shape 67720272"/>
                              <wps:cNvSpPr/>
                              <wps:spPr>
                                <a:xfrm>
                                  <a:off x="1620740" y="1620682"/>
                                  <a:ext cx="1620221" cy="1620162"/>
                                </a:xfrm>
                                <a:custGeom>
                                  <a:avLst/>
                                  <a:gdLst>
                                    <a:gd name="csX0" fmla="*/ 1619903 w 1619903"/>
                                    <a:gd name="csY0" fmla="*/ 1619988 h 1619988"/>
                                    <a:gd name="csX1" fmla="*/ 1619903 w 1619903"/>
                                    <a:gd name="csY1" fmla="*/ 0 h 1619988"/>
                                    <a:gd name="csX2" fmla="*/ 0 w 1619903"/>
                                    <a:gd name="csY2" fmla="*/ 1619988 h 1619988"/>
                                    <a:gd name="csX3" fmla="*/ 1619903 w 1619903"/>
                                    <a:gd name="csY3" fmla="*/ 1619988 h 1619988"/>
                                  </a:gdLst>
                                  <a:ahLst/>
                                  <a:cxnLst>
                                    <a:cxn ang="0">
                                      <a:pos x="csX0" y="csY0"/>
                                    </a:cxn>
                                    <a:cxn ang="0">
                                      <a:pos x="csX1" y="csY1"/>
                                    </a:cxn>
                                    <a:cxn ang="0">
                                      <a:pos x="csX2" y="csY2"/>
                                    </a:cxn>
                                    <a:cxn ang="0">
                                      <a:pos x="csX3" y="csY3"/>
                                    </a:cxn>
                                  </a:cxnLst>
                                  <a:rect l="l" t="t" r="r" b="b"/>
                                  <a:pathLst>
                                    <a:path w="1619903" h="1619988">
                                      <a:moveTo>
                                        <a:pt x="1619903" y="1619988"/>
                                      </a:moveTo>
                                      <a:lnTo>
                                        <a:pt x="1619903" y="0"/>
                                      </a:lnTo>
                                      <a:cubicBezTo>
                                        <a:pt x="725254" y="0"/>
                                        <a:pt x="0" y="725305"/>
                                        <a:pt x="0" y="1619988"/>
                                      </a:cubicBezTo>
                                      <a:lnTo>
                                        <a:pt x="1619903" y="1619988"/>
                                      </a:lnTo>
                                      <a:close/>
                                    </a:path>
                                  </a:pathLst>
                                </a:custGeom>
                                <a:solidFill>
                                  <a:schemeClr val="bg1"/>
                                </a:solidFill>
                                <a:ln w="1269" cap="flat">
                                  <a:noFill/>
                                  <a:prstDash val="solid"/>
                                  <a:miter/>
                                </a:ln>
                              </wps:spPr>
                              <wps:bodyPr/>
                            </wps:wsp>
                            <wps:wsp>
                              <wps:cNvPr id="1340157151" name="Freeform: Shape 1644481961"/>
                              <wps:cNvSpPr/>
                              <wps:spPr>
                                <a:xfrm>
                                  <a:off x="0" y="0"/>
                                  <a:ext cx="1619903" cy="1619988"/>
                                </a:xfrm>
                                <a:custGeom>
                                  <a:avLst/>
                                  <a:gdLst>
                                    <a:gd name="csX0" fmla="*/ 809952 w 1619903"/>
                                    <a:gd name="csY0" fmla="*/ 1619988 h 1619988"/>
                                    <a:gd name="csX1" fmla="*/ 1619903 w 1619903"/>
                                    <a:gd name="csY1" fmla="*/ 810000 h 1619988"/>
                                    <a:gd name="csX2" fmla="*/ 809952 w 1619903"/>
                                    <a:gd name="csY2" fmla="*/ 0 h 1619988"/>
                                    <a:gd name="csX3" fmla="*/ 0 w 1619903"/>
                                    <a:gd name="csY3" fmla="*/ 810000 h 1619988"/>
                                    <a:gd name="csX4" fmla="*/ 809952 w 1619903"/>
                                    <a:gd name="csY4" fmla="*/ 1619988 h 1619988"/>
                                  </a:gdLst>
                                  <a:ahLst/>
                                  <a:cxnLst>
                                    <a:cxn ang="0">
                                      <a:pos x="csX0" y="csY0"/>
                                    </a:cxn>
                                    <a:cxn ang="0">
                                      <a:pos x="csX1" y="csY1"/>
                                    </a:cxn>
                                    <a:cxn ang="0">
                                      <a:pos x="csX2" y="csY2"/>
                                    </a:cxn>
                                    <a:cxn ang="0">
                                      <a:pos x="csX3" y="csY3"/>
                                    </a:cxn>
                                    <a:cxn ang="0">
                                      <a:pos x="csX4" y="csY4"/>
                                    </a:cxn>
                                  </a:cxnLst>
                                  <a:rect l="l" t="t" r="r" b="b"/>
                                  <a:pathLst>
                                    <a:path w="1619903" h="1619988">
                                      <a:moveTo>
                                        <a:pt x="809952" y="1619988"/>
                                      </a:moveTo>
                                      <a:cubicBezTo>
                                        <a:pt x="1257273" y="1619988"/>
                                        <a:pt x="1619903" y="1257342"/>
                                        <a:pt x="1619903" y="810000"/>
                                      </a:cubicBezTo>
                                      <a:cubicBezTo>
                                        <a:pt x="1619903" y="362646"/>
                                        <a:pt x="1257273" y="0"/>
                                        <a:pt x="809952" y="0"/>
                                      </a:cubicBezTo>
                                      <a:cubicBezTo>
                                        <a:pt x="362630" y="0"/>
                                        <a:pt x="0" y="362646"/>
                                        <a:pt x="0" y="810000"/>
                                      </a:cubicBezTo>
                                      <a:cubicBezTo>
                                        <a:pt x="0" y="1257342"/>
                                        <a:pt x="362630" y="1619988"/>
                                        <a:pt x="809952" y="1619988"/>
                                      </a:cubicBezTo>
                                    </a:path>
                                  </a:pathLst>
                                </a:custGeom>
                                <a:solidFill>
                                  <a:schemeClr val="bg1"/>
                                </a:solidFill>
                                <a:ln w="1269" cap="flat">
                                  <a:noFill/>
                                  <a:prstDash val="solid"/>
                                  <a:miter/>
                                </a:ln>
                              </wps:spPr>
                              <wps:bodyPr/>
                            </wps:wsp>
                            <wps:wsp>
                              <wps:cNvPr id="1695334250" name="Rectangle 1681844470"/>
                              <wps:cNvSpPr/>
                              <wps:spPr>
                                <a:xfrm>
                                  <a:off x="3240401" y="4860923"/>
                                  <a:ext cx="1620000" cy="1620000"/>
                                </a:xfrm>
                                <a:prstGeom prst="rect">
                                  <a:avLst/>
                                </a:prstGeom>
                                <a:solidFill>
                                  <a:schemeClr val="bg1"/>
                                </a:solidFill>
                                <a:ln w="1269" cap="flat">
                                  <a:noFill/>
                                  <a:prstDash val="solid"/>
                                  <a:miter/>
                                </a:ln>
                              </wps:spPr>
                              <wps:bodyPr/>
                            </wps:wsp>
                            <wps:wsp>
                              <wps:cNvPr id="1852055213" name="Freeform: Shape 62993245"/>
                              <wps:cNvSpPr/>
                              <wps:spPr>
                                <a:xfrm>
                                  <a:off x="4860922" y="3240404"/>
                                  <a:ext cx="1620000" cy="1620000"/>
                                </a:xfrm>
                                <a:custGeom>
                                  <a:avLst/>
                                  <a:gdLst>
                                    <a:gd name="csX0" fmla="*/ 0 w 1619903"/>
                                    <a:gd name="csY0" fmla="*/ 0 h 1619988"/>
                                    <a:gd name="csX1" fmla="*/ 0 w 1619903"/>
                                    <a:gd name="csY1" fmla="*/ 1619988 h 1619988"/>
                                    <a:gd name="csX2" fmla="*/ 1619903 w 1619903"/>
                                    <a:gd name="csY2" fmla="*/ 1619988 h 1619988"/>
                                    <a:gd name="csX3" fmla="*/ 0 w 1619903"/>
                                    <a:gd name="csY3" fmla="*/ 0 h 1619988"/>
                                  </a:gdLst>
                                  <a:ahLst/>
                                  <a:cxnLst>
                                    <a:cxn ang="0">
                                      <a:pos x="csX0" y="csY0"/>
                                    </a:cxn>
                                    <a:cxn ang="0">
                                      <a:pos x="csX1" y="csY1"/>
                                    </a:cxn>
                                    <a:cxn ang="0">
                                      <a:pos x="csX2" y="csY2"/>
                                    </a:cxn>
                                    <a:cxn ang="0">
                                      <a:pos x="csX3" y="csY3"/>
                                    </a:cxn>
                                  </a:cxnLst>
                                  <a:rect l="l" t="t" r="r" b="b"/>
                                  <a:pathLst>
                                    <a:path w="1619903" h="1619988">
                                      <a:moveTo>
                                        <a:pt x="0" y="0"/>
                                      </a:moveTo>
                                      <a:lnTo>
                                        <a:pt x="0" y="1619988"/>
                                      </a:lnTo>
                                      <a:lnTo>
                                        <a:pt x="1619903" y="1619988"/>
                                      </a:lnTo>
                                      <a:cubicBezTo>
                                        <a:pt x="1619903" y="725279"/>
                                        <a:pt x="894649" y="0"/>
                                        <a:pt x="0" y="0"/>
                                      </a:cubicBezTo>
                                    </a:path>
                                  </a:pathLst>
                                </a:custGeom>
                                <a:solidFill>
                                  <a:schemeClr val="bg1"/>
                                </a:solidFill>
                                <a:ln w="1269" cap="flat">
                                  <a:noFill/>
                                  <a:prstDash val="solid"/>
                                  <a:miter/>
                                </a:ln>
                              </wps:spPr>
                              <wps:bodyPr/>
                            </wps:wsp>
                          </wpg:grpSp>
                          <wpg:grpSp>
                            <wpg:cNvPr id="1375673248" name="Pindan"/>
                            <wpg:cNvGrpSpPr/>
                            <wpg:grpSpPr>
                              <a:xfrm>
                                <a:off x="0" y="3727450"/>
                                <a:ext cx="8100809" cy="8100810"/>
                                <a:chOff x="-1" y="-1"/>
                                <a:chExt cx="8102429" cy="8102610"/>
                              </a:xfrm>
                              <a:solidFill>
                                <a:schemeClr val="accent3"/>
                              </a:solidFill>
                            </wpg:grpSpPr>
                            <wps:wsp>
                              <wps:cNvPr id="688660186" name="Rectangle 1415734964"/>
                              <wps:cNvSpPr/>
                              <wps:spPr>
                                <a:xfrm>
                                  <a:off x="6482104" y="6482249"/>
                                  <a:ext cx="1620324" cy="1620360"/>
                                </a:xfrm>
                                <a:prstGeom prst="rect">
                                  <a:avLst/>
                                </a:prstGeom>
                                <a:grpFill/>
                                <a:ln w="1269" cap="flat">
                                  <a:noFill/>
                                  <a:prstDash val="solid"/>
                                  <a:miter/>
                                </a:ln>
                              </wps:spPr>
                              <wps:bodyPr/>
                            </wps:wsp>
                            <wps:wsp>
                              <wps:cNvPr id="790462912" name="Freeform: Shape 504865204"/>
                              <wps:cNvSpPr/>
                              <wps:spPr>
                                <a:xfrm>
                                  <a:off x="6481457" y="1620681"/>
                                  <a:ext cx="1620162" cy="1620162"/>
                                </a:xfrm>
                                <a:custGeom>
                                  <a:avLst/>
                                  <a:gdLst>
                                    <a:gd name="csX0" fmla="*/ 1619904 w 1619903"/>
                                    <a:gd name="csY0" fmla="*/ 0 h 1619988"/>
                                    <a:gd name="csX1" fmla="*/ 0 w 1619903"/>
                                    <a:gd name="csY1" fmla="*/ 1619988 h 1619988"/>
                                    <a:gd name="csX2" fmla="*/ 1619904 w 1619903"/>
                                    <a:gd name="csY2" fmla="*/ 1619988 h 1619988"/>
                                    <a:gd name="csX3" fmla="*/ 1619904 w 1619903"/>
                                    <a:gd name="csY3" fmla="*/ 0 h 1619988"/>
                                  </a:gdLst>
                                  <a:ahLst/>
                                  <a:cxnLst>
                                    <a:cxn ang="0">
                                      <a:pos x="csX0" y="csY0"/>
                                    </a:cxn>
                                    <a:cxn ang="0">
                                      <a:pos x="csX1" y="csY1"/>
                                    </a:cxn>
                                    <a:cxn ang="0">
                                      <a:pos x="csX2" y="csY2"/>
                                    </a:cxn>
                                    <a:cxn ang="0">
                                      <a:pos x="csX3" y="csY3"/>
                                    </a:cxn>
                                  </a:cxnLst>
                                  <a:rect l="l" t="t" r="r" b="b"/>
                                  <a:pathLst>
                                    <a:path w="1619903" h="1619988">
                                      <a:moveTo>
                                        <a:pt x="1619904" y="0"/>
                                      </a:moveTo>
                                      <a:cubicBezTo>
                                        <a:pt x="725254" y="0"/>
                                        <a:pt x="0" y="725292"/>
                                        <a:pt x="0" y="1619988"/>
                                      </a:cubicBezTo>
                                      <a:lnTo>
                                        <a:pt x="1619904" y="1619988"/>
                                      </a:lnTo>
                                      <a:lnTo>
                                        <a:pt x="1619904" y="0"/>
                                      </a:lnTo>
                                      <a:close/>
                                    </a:path>
                                  </a:pathLst>
                                </a:custGeom>
                                <a:grpFill/>
                                <a:ln w="1269" cap="flat">
                                  <a:noFill/>
                                  <a:prstDash val="solid"/>
                                  <a:miter/>
                                </a:ln>
                              </wps:spPr>
                              <wps:bodyPr/>
                            </wps:wsp>
                            <wps:wsp>
                              <wps:cNvPr id="2039565494" name="Freeform: Shape 1927202939"/>
                              <wps:cNvSpPr/>
                              <wps:spPr>
                                <a:xfrm>
                                  <a:off x="3240404" y="-1"/>
                                  <a:ext cx="1620000" cy="1620000"/>
                                </a:xfrm>
                                <a:custGeom>
                                  <a:avLst/>
                                  <a:gdLst>
                                    <a:gd name="csX0" fmla="*/ 1619903 w 1619903"/>
                                    <a:gd name="csY0" fmla="*/ 1619988 h 1619988"/>
                                    <a:gd name="csX1" fmla="*/ 1619903 w 1619903"/>
                                    <a:gd name="csY1" fmla="*/ 0 h 1619988"/>
                                    <a:gd name="csX2" fmla="*/ 0 w 1619903"/>
                                    <a:gd name="csY2" fmla="*/ 1619988 h 1619988"/>
                                    <a:gd name="csX3" fmla="*/ 1619903 w 1619903"/>
                                    <a:gd name="csY3" fmla="*/ 1619988 h 1619988"/>
                                  </a:gdLst>
                                  <a:ahLst/>
                                  <a:cxnLst>
                                    <a:cxn ang="0">
                                      <a:pos x="csX0" y="csY0"/>
                                    </a:cxn>
                                    <a:cxn ang="0">
                                      <a:pos x="csX1" y="csY1"/>
                                    </a:cxn>
                                    <a:cxn ang="0">
                                      <a:pos x="csX2" y="csY2"/>
                                    </a:cxn>
                                    <a:cxn ang="0">
                                      <a:pos x="csX3" y="csY3"/>
                                    </a:cxn>
                                  </a:cxnLst>
                                  <a:rect l="l" t="t" r="r" b="b"/>
                                  <a:pathLst>
                                    <a:path w="1619903" h="1619988">
                                      <a:moveTo>
                                        <a:pt x="1619903" y="1619988"/>
                                      </a:moveTo>
                                      <a:lnTo>
                                        <a:pt x="1619903" y="0"/>
                                      </a:lnTo>
                                      <a:cubicBezTo>
                                        <a:pt x="725254" y="0"/>
                                        <a:pt x="0" y="725285"/>
                                        <a:pt x="0" y="1619988"/>
                                      </a:cubicBezTo>
                                      <a:lnTo>
                                        <a:pt x="1619903" y="1619988"/>
                                      </a:lnTo>
                                      <a:close/>
                                    </a:path>
                                  </a:pathLst>
                                </a:custGeom>
                                <a:grpFill/>
                                <a:ln w="1269" cap="flat">
                                  <a:noFill/>
                                  <a:prstDash val="solid"/>
                                  <a:miter/>
                                </a:ln>
                              </wps:spPr>
                              <wps:bodyPr/>
                            </wps:wsp>
                            <wps:wsp>
                              <wps:cNvPr id="681021552" name="Freeform: Shape 1435289428"/>
                              <wps:cNvSpPr/>
                              <wps:spPr>
                                <a:xfrm>
                                  <a:off x="-1" y="3240404"/>
                                  <a:ext cx="1620000" cy="1620000"/>
                                </a:xfrm>
                                <a:custGeom>
                                  <a:avLst/>
                                  <a:gdLst>
                                    <a:gd name="csX0" fmla="*/ 1619903 w 1619903"/>
                                    <a:gd name="csY0" fmla="*/ 1619988 h 1619988"/>
                                    <a:gd name="csX1" fmla="*/ 1619903 w 1619903"/>
                                    <a:gd name="csY1" fmla="*/ 0 h 1619988"/>
                                    <a:gd name="csX2" fmla="*/ 0 w 1619903"/>
                                    <a:gd name="csY2" fmla="*/ 0 h 1619988"/>
                                    <a:gd name="csX3" fmla="*/ 1619903 w 1619903"/>
                                    <a:gd name="csY3" fmla="*/ 1619988 h 1619988"/>
                                  </a:gdLst>
                                  <a:ahLst/>
                                  <a:cxnLst>
                                    <a:cxn ang="0">
                                      <a:pos x="csX0" y="csY0"/>
                                    </a:cxn>
                                    <a:cxn ang="0">
                                      <a:pos x="csX1" y="csY1"/>
                                    </a:cxn>
                                    <a:cxn ang="0">
                                      <a:pos x="csX2" y="csY2"/>
                                    </a:cxn>
                                    <a:cxn ang="0">
                                      <a:pos x="csX3" y="csY3"/>
                                    </a:cxn>
                                  </a:cxnLst>
                                  <a:rect l="l" t="t" r="r" b="b"/>
                                  <a:pathLst>
                                    <a:path w="1619903" h="1619988">
                                      <a:moveTo>
                                        <a:pt x="1619903" y="1619988"/>
                                      </a:moveTo>
                                      <a:lnTo>
                                        <a:pt x="1619903" y="0"/>
                                      </a:lnTo>
                                      <a:lnTo>
                                        <a:pt x="0" y="0"/>
                                      </a:lnTo>
                                      <a:cubicBezTo>
                                        <a:pt x="0" y="894709"/>
                                        <a:pt x="725247" y="1619988"/>
                                        <a:pt x="1619903" y="1619988"/>
                                      </a:cubicBezTo>
                                    </a:path>
                                  </a:pathLst>
                                </a:custGeom>
                                <a:grpFill/>
                                <a:ln w="1269" cap="flat">
                                  <a:noFill/>
                                  <a:prstDash val="solid"/>
                                  <a:miter/>
                                </a:ln>
                              </wps:spPr>
                              <wps:bodyPr/>
                            </wps:wsp>
                            <wps:wsp>
                              <wps:cNvPr id="844770924" name="Freeform: Shape 1818247056"/>
                              <wps:cNvSpPr/>
                              <wps:spPr>
                                <a:xfrm>
                                  <a:off x="4860921" y="4860924"/>
                                  <a:ext cx="1620000" cy="1620000"/>
                                </a:xfrm>
                                <a:custGeom>
                                  <a:avLst/>
                                  <a:gdLst>
                                    <a:gd name="csX0" fmla="*/ 1619903 w 1619903"/>
                                    <a:gd name="csY0" fmla="*/ 1619988 h 1619988"/>
                                    <a:gd name="csX1" fmla="*/ 1619903 w 1619903"/>
                                    <a:gd name="csY1" fmla="*/ 0 h 1619988"/>
                                    <a:gd name="csX2" fmla="*/ 0 w 1619903"/>
                                    <a:gd name="csY2" fmla="*/ 0 h 1619988"/>
                                    <a:gd name="csX3" fmla="*/ 1619903 w 1619903"/>
                                    <a:gd name="csY3" fmla="*/ 1619988 h 1619988"/>
                                  </a:gdLst>
                                  <a:ahLst/>
                                  <a:cxnLst>
                                    <a:cxn ang="0">
                                      <a:pos x="csX0" y="csY0"/>
                                    </a:cxn>
                                    <a:cxn ang="0">
                                      <a:pos x="csX1" y="csY1"/>
                                    </a:cxn>
                                    <a:cxn ang="0">
                                      <a:pos x="csX2" y="csY2"/>
                                    </a:cxn>
                                    <a:cxn ang="0">
                                      <a:pos x="csX3" y="csY3"/>
                                    </a:cxn>
                                  </a:cxnLst>
                                  <a:rect l="l" t="t" r="r" b="b"/>
                                  <a:pathLst>
                                    <a:path w="1619903" h="1619988">
                                      <a:moveTo>
                                        <a:pt x="1619903" y="1619988"/>
                                      </a:moveTo>
                                      <a:lnTo>
                                        <a:pt x="1619903" y="0"/>
                                      </a:lnTo>
                                      <a:lnTo>
                                        <a:pt x="0" y="0"/>
                                      </a:lnTo>
                                      <a:cubicBezTo>
                                        <a:pt x="0" y="894696"/>
                                        <a:pt x="725267" y="1619988"/>
                                        <a:pt x="1619903" y="1619988"/>
                                      </a:cubicBezTo>
                                    </a:path>
                                  </a:pathLst>
                                </a:custGeom>
                                <a:grpFill/>
                                <a:ln w="1269" cap="flat">
                                  <a:noFill/>
                                  <a:prstDash val="solid"/>
                                  <a:miter/>
                                </a:ln>
                              </wps:spPr>
                              <wps:bodyPr/>
                            </wps:wsp>
                          </wpg:grpSp>
                          <wpg:grpSp>
                            <wpg:cNvPr id="1196627724" name="Tide"/>
                            <wpg:cNvGrpSpPr/>
                            <wpg:grpSpPr>
                              <a:xfrm>
                                <a:off x="0" y="3727450"/>
                                <a:ext cx="9723600" cy="8100810"/>
                                <a:chOff x="-2" y="0"/>
                                <a:chExt cx="9723564" cy="8102609"/>
                              </a:xfrm>
                              <a:solidFill>
                                <a:schemeClr val="accent6"/>
                              </a:solidFill>
                            </wpg:grpSpPr>
                            <wps:wsp>
                              <wps:cNvPr id="2130007027" name="Freeform: Shape 2118073844"/>
                              <wps:cNvSpPr/>
                              <wps:spPr>
                                <a:xfrm>
                                  <a:off x="8103190" y="0"/>
                                  <a:ext cx="1620372" cy="1620162"/>
                                </a:xfrm>
                                <a:custGeom>
                                  <a:avLst/>
                                  <a:gdLst>
                                    <a:gd name="csX0" fmla="*/ 1619904 w 1619903"/>
                                    <a:gd name="csY0" fmla="*/ 0 h 1619988"/>
                                    <a:gd name="csX1" fmla="*/ 0 w 1619903"/>
                                    <a:gd name="csY1" fmla="*/ 1619988 h 1619988"/>
                                    <a:gd name="csX2" fmla="*/ 1619904 w 1619903"/>
                                    <a:gd name="csY2" fmla="*/ 1619988 h 1619988"/>
                                    <a:gd name="csX3" fmla="*/ 1619904 w 1619903"/>
                                    <a:gd name="csY3" fmla="*/ 0 h 1619988"/>
                                  </a:gdLst>
                                  <a:ahLst/>
                                  <a:cxnLst>
                                    <a:cxn ang="0">
                                      <a:pos x="csX0" y="csY0"/>
                                    </a:cxn>
                                    <a:cxn ang="0">
                                      <a:pos x="csX1" y="csY1"/>
                                    </a:cxn>
                                    <a:cxn ang="0">
                                      <a:pos x="csX2" y="csY2"/>
                                    </a:cxn>
                                    <a:cxn ang="0">
                                      <a:pos x="csX3" y="csY3"/>
                                    </a:cxn>
                                  </a:cxnLst>
                                  <a:rect l="l" t="t" r="r" b="b"/>
                                  <a:pathLst>
                                    <a:path w="1619903" h="1619988">
                                      <a:moveTo>
                                        <a:pt x="1619904" y="0"/>
                                      </a:moveTo>
                                      <a:cubicBezTo>
                                        <a:pt x="725260" y="0"/>
                                        <a:pt x="0" y="725292"/>
                                        <a:pt x="0" y="1619988"/>
                                      </a:cubicBezTo>
                                      <a:lnTo>
                                        <a:pt x="1619904" y="1619988"/>
                                      </a:lnTo>
                                      <a:lnTo>
                                        <a:pt x="1619904" y="0"/>
                                      </a:lnTo>
                                      <a:close/>
                                    </a:path>
                                  </a:pathLst>
                                </a:custGeom>
                                <a:grpFill/>
                                <a:ln w="1269" cap="flat">
                                  <a:noFill/>
                                  <a:prstDash val="solid"/>
                                  <a:miter/>
                                </a:ln>
                              </wps:spPr>
                              <wps:bodyPr/>
                            </wps:wsp>
                            <wps:wsp>
                              <wps:cNvPr id="380265717" name="Freeform: Shape 1986736042"/>
                              <wps:cNvSpPr/>
                              <wps:spPr>
                                <a:xfrm>
                                  <a:off x="4860905" y="6482249"/>
                                  <a:ext cx="1619994" cy="1620360"/>
                                </a:xfrm>
                                <a:custGeom>
                                  <a:avLst/>
                                  <a:gdLst>
                                    <a:gd name="csX0" fmla="*/ 1619903 w 1619903"/>
                                    <a:gd name="csY0" fmla="*/ 0 h 1619987"/>
                                    <a:gd name="csX1" fmla="*/ 0 w 1619903"/>
                                    <a:gd name="csY1" fmla="*/ 0 h 1619987"/>
                                    <a:gd name="csX2" fmla="*/ 0 w 1619903"/>
                                    <a:gd name="csY2" fmla="*/ 1619988 h 1619987"/>
                                    <a:gd name="csX3" fmla="*/ 1619903 w 1619903"/>
                                    <a:gd name="csY3" fmla="*/ 0 h 1619987"/>
                                  </a:gdLst>
                                  <a:ahLst/>
                                  <a:cxnLst>
                                    <a:cxn ang="0">
                                      <a:pos x="csX0" y="csY0"/>
                                    </a:cxn>
                                    <a:cxn ang="0">
                                      <a:pos x="csX1" y="csY1"/>
                                    </a:cxn>
                                    <a:cxn ang="0">
                                      <a:pos x="csX2" y="csY2"/>
                                    </a:cxn>
                                    <a:cxn ang="0">
                                      <a:pos x="csX3" y="csY3"/>
                                    </a:cxn>
                                  </a:cxnLst>
                                  <a:rect l="l" t="t" r="r" b="b"/>
                                  <a:pathLst>
                                    <a:path w="1619903" h="1619987">
                                      <a:moveTo>
                                        <a:pt x="1619903" y="0"/>
                                      </a:moveTo>
                                      <a:lnTo>
                                        <a:pt x="0" y="0"/>
                                      </a:lnTo>
                                      <a:lnTo>
                                        <a:pt x="0" y="1619988"/>
                                      </a:lnTo>
                                      <a:cubicBezTo>
                                        <a:pt x="894662" y="1619988"/>
                                        <a:pt x="1619903" y="894696"/>
                                        <a:pt x="1619903" y="0"/>
                                      </a:cubicBezTo>
                                    </a:path>
                                  </a:pathLst>
                                </a:custGeom>
                                <a:grpFill/>
                                <a:ln w="1269" cap="flat">
                                  <a:noFill/>
                                  <a:prstDash val="solid"/>
                                  <a:miter/>
                                </a:ln>
                              </wps:spPr>
                              <wps:bodyPr/>
                            </wps:wsp>
                            <wps:wsp>
                              <wps:cNvPr id="1110457016" name="Rectangle 1536926915"/>
                              <wps:cNvSpPr/>
                              <wps:spPr>
                                <a:xfrm>
                                  <a:off x="-2" y="1620880"/>
                                  <a:ext cx="1619994" cy="1620360"/>
                                </a:xfrm>
                                <a:prstGeom prst="rect">
                                  <a:avLst/>
                                </a:prstGeom>
                                <a:grpFill/>
                                <a:ln w="1269" cap="flat">
                                  <a:noFill/>
                                  <a:prstDash val="solid"/>
                                  <a:miter/>
                                </a:ln>
                              </wps:spPr>
                              <wps:bodyPr/>
                            </wps:wsp>
                            <wps:wsp>
                              <wps:cNvPr id="341217428" name="Rectangle 1637666591"/>
                              <wps:cNvSpPr/>
                              <wps:spPr>
                                <a:xfrm>
                                  <a:off x="6482297" y="3240728"/>
                                  <a:ext cx="1620372" cy="1620162"/>
                                </a:xfrm>
                                <a:prstGeom prst="rect">
                                  <a:avLst/>
                                </a:prstGeom>
                                <a:grpFill/>
                                <a:ln w="1269" cap="flat">
                                  <a:noFill/>
                                  <a:prstDash val="solid"/>
                                  <a:miter/>
                                </a:ln>
                              </wps:spPr>
                              <wps:bodyPr/>
                            </wps:wsp>
                            <wps:wsp>
                              <wps:cNvPr id="526417779" name="Freeform: Shape 1014555802"/>
                              <wps:cNvSpPr/>
                              <wps:spPr>
                                <a:xfrm>
                                  <a:off x="1620516" y="4860924"/>
                                  <a:ext cx="1620000" cy="1620000"/>
                                </a:xfrm>
                                <a:custGeom>
                                  <a:avLst/>
                                  <a:gdLst>
                                    <a:gd name="csX0" fmla="*/ 809952 w 1619903"/>
                                    <a:gd name="csY0" fmla="*/ 1619988 h 1619988"/>
                                    <a:gd name="csX1" fmla="*/ 1619903 w 1619903"/>
                                    <a:gd name="csY1" fmla="*/ 810000 h 1619988"/>
                                    <a:gd name="csX2" fmla="*/ 809952 w 1619903"/>
                                    <a:gd name="csY2" fmla="*/ 0 h 1619988"/>
                                    <a:gd name="csX3" fmla="*/ 0 w 1619903"/>
                                    <a:gd name="csY3" fmla="*/ 810000 h 1619988"/>
                                    <a:gd name="csX4" fmla="*/ 809952 w 1619903"/>
                                    <a:gd name="csY4" fmla="*/ 1619988 h 1619988"/>
                                  </a:gdLst>
                                  <a:ahLst/>
                                  <a:cxnLst>
                                    <a:cxn ang="0">
                                      <a:pos x="csX0" y="csY0"/>
                                    </a:cxn>
                                    <a:cxn ang="0">
                                      <a:pos x="csX1" y="csY1"/>
                                    </a:cxn>
                                    <a:cxn ang="0">
                                      <a:pos x="csX2" y="csY2"/>
                                    </a:cxn>
                                    <a:cxn ang="0">
                                      <a:pos x="csX3" y="csY3"/>
                                    </a:cxn>
                                    <a:cxn ang="0">
                                      <a:pos x="csX4" y="csY4"/>
                                    </a:cxn>
                                  </a:cxnLst>
                                  <a:rect l="l" t="t" r="r" b="b"/>
                                  <a:pathLst>
                                    <a:path w="1619903" h="1619988">
                                      <a:moveTo>
                                        <a:pt x="809952" y="1619988"/>
                                      </a:moveTo>
                                      <a:cubicBezTo>
                                        <a:pt x="1257274" y="1619988"/>
                                        <a:pt x="1619903" y="1257342"/>
                                        <a:pt x="1619903" y="810000"/>
                                      </a:cubicBezTo>
                                      <a:cubicBezTo>
                                        <a:pt x="1619903" y="362646"/>
                                        <a:pt x="1257274" y="0"/>
                                        <a:pt x="809952" y="0"/>
                                      </a:cubicBezTo>
                                      <a:cubicBezTo>
                                        <a:pt x="362630" y="0"/>
                                        <a:pt x="0" y="362646"/>
                                        <a:pt x="0" y="810000"/>
                                      </a:cubicBezTo>
                                      <a:cubicBezTo>
                                        <a:pt x="0" y="1257342"/>
                                        <a:pt x="362630" y="1619988"/>
                                        <a:pt x="809952" y="1619988"/>
                                      </a:cubicBezTo>
                                    </a:path>
                                  </a:pathLst>
                                </a:custGeom>
                                <a:grpFill/>
                                <a:ln w="1269" cap="flat">
                                  <a:noFill/>
                                  <a:prstDash val="solid"/>
                                  <a:miter/>
                                </a:ln>
                              </wps:spPr>
                              <wps:bodyPr/>
                            </wps:wsp>
                          </wpg:grpSp>
                          <wpg:grpSp>
                            <wpg:cNvPr id="339150010" name="Acacia"/>
                            <wpg:cNvGrpSpPr/>
                            <wpg:grpSpPr>
                              <a:xfrm>
                                <a:off x="1619250" y="3727450"/>
                                <a:ext cx="8100000" cy="8100810"/>
                                <a:chOff x="-52" y="-1"/>
                                <a:chExt cx="8101621" cy="8102610"/>
                              </a:xfrm>
                              <a:solidFill>
                                <a:schemeClr val="accent4"/>
                              </a:solidFill>
                            </wpg:grpSpPr>
                            <wps:wsp>
                              <wps:cNvPr id="994720576" name="Freeform: Shape 388149322"/>
                              <wps:cNvSpPr/>
                              <wps:spPr>
                                <a:xfrm>
                                  <a:off x="6481407" y="1620681"/>
                                  <a:ext cx="1620162" cy="1620162"/>
                                </a:xfrm>
                                <a:custGeom>
                                  <a:avLst/>
                                  <a:gdLst>
                                    <a:gd name="csX0" fmla="*/ 809952 w 1619903"/>
                                    <a:gd name="csY0" fmla="*/ 1619988 h 1619988"/>
                                    <a:gd name="csX1" fmla="*/ 1619903 w 1619903"/>
                                    <a:gd name="csY1" fmla="*/ 810000 h 1619988"/>
                                    <a:gd name="csX2" fmla="*/ 809952 w 1619903"/>
                                    <a:gd name="csY2" fmla="*/ 0 h 1619988"/>
                                    <a:gd name="csX3" fmla="*/ 0 w 1619903"/>
                                    <a:gd name="csY3" fmla="*/ 810000 h 1619988"/>
                                    <a:gd name="csX4" fmla="*/ 809952 w 1619903"/>
                                    <a:gd name="csY4" fmla="*/ 1619988 h 1619988"/>
                                  </a:gdLst>
                                  <a:ahLst/>
                                  <a:cxnLst>
                                    <a:cxn ang="0">
                                      <a:pos x="csX0" y="csY0"/>
                                    </a:cxn>
                                    <a:cxn ang="0">
                                      <a:pos x="csX1" y="csY1"/>
                                    </a:cxn>
                                    <a:cxn ang="0">
                                      <a:pos x="csX2" y="csY2"/>
                                    </a:cxn>
                                    <a:cxn ang="0">
                                      <a:pos x="csX3" y="csY3"/>
                                    </a:cxn>
                                    <a:cxn ang="0">
                                      <a:pos x="csX4" y="csY4"/>
                                    </a:cxn>
                                  </a:cxnLst>
                                  <a:rect l="l" t="t" r="r" b="b"/>
                                  <a:pathLst>
                                    <a:path w="1619903" h="1619988">
                                      <a:moveTo>
                                        <a:pt x="809952" y="1619988"/>
                                      </a:moveTo>
                                      <a:cubicBezTo>
                                        <a:pt x="1257273" y="1619988"/>
                                        <a:pt x="1619903" y="1257342"/>
                                        <a:pt x="1619903" y="810000"/>
                                      </a:cubicBezTo>
                                      <a:cubicBezTo>
                                        <a:pt x="1619903" y="362646"/>
                                        <a:pt x="1257273" y="0"/>
                                        <a:pt x="809952" y="0"/>
                                      </a:cubicBezTo>
                                      <a:cubicBezTo>
                                        <a:pt x="362630" y="0"/>
                                        <a:pt x="0" y="362646"/>
                                        <a:pt x="0" y="810000"/>
                                      </a:cubicBezTo>
                                      <a:cubicBezTo>
                                        <a:pt x="0" y="1257342"/>
                                        <a:pt x="362630" y="1619988"/>
                                        <a:pt x="809952" y="1619988"/>
                                      </a:cubicBezTo>
                                    </a:path>
                                  </a:pathLst>
                                </a:custGeom>
                                <a:grpFill/>
                                <a:ln w="1269" cap="flat">
                                  <a:noFill/>
                                  <a:prstDash val="solid"/>
                                  <a:miter/>
                                </a:ln>
                              </wps:spPr>
                              <wps:bodyPr/>
                            </wps:wsp>
                            <wps:wsp>
                              <wps:cNvPr id="363812390" name="Freeform: Shape 1807799138"/>
                              <wps:cNvSpPr/>
                              <wps:spPr>
                                <a:xfrm>
                                  <a:off x="4861846" y="4862004"/>
                                  <a:ext cx="1620324" cy="1620360"/>
                                </a:xfrm>
                                <a:custGeom>
                                  <a:avLst/>
                                  <a:gdLst>
                                    <a:gd name="csX0" fmla="*/ 1619904 w 1619903"/>
                                    <a:gd name="csY0" fmla="*/ 1619988 h 1619988"/>
                                    <a:gd name="csX1" fmla="*/ 0 w 1619903"/>
                                    <a:gd name="csY1" fmla="*/ 0 h 1619988"/>
                                    <a:gd name="csX2" fmla="*/ 1619904 w 1619903"/>
                                    <a:gd name="csY2" fmla="*/ 1619988 h 1619988"/>
                                  </a:gdLst>
                                  <a:ahLst/>
                                  <a:cxnLst>
                                    <a:cxn ang="0">
                                      <a:pos x="csX0" y="csY0"/>
                                    </a:cxn>
                                    <a:cxn ang="0">
                                      <a:pos x="csX1" y="csY1"/>
                                    </a:cxn>
                                    <a:cxn ang="0">
                                      <a:pos x="csX2" y="csY2"/>
                                    </a:cxn>
                                  </a:cxnLst>
                                  <a:rect l="l" t="t" r="r" b="b"/>
                                  <a:pathLst>
                                    <a:path w="1619903" h="1619988">
                                      <a:moveTo>
                                        <a:pt x="1619904" y="1619988"/>
                                      </a:moveTo>
                                      <a:cubicBezTo>
                                        <a:pt x="1619904" y="725285"/>
                                        <a:pt x="894649" y="0"/>
                                        <a:pt x="0" y="0"/>
                                      </a:cubicBezTo>
                                      <a:cubicBezTo>
                                        <a:pt x="0" y="894690"/>
                                        <a:pt x="725254" y="1619988"/>
                                        <a:pt x="1619904" y="1619988"/>
                                      </a:cubicBezTo>
                                    </a:path>
                                  </a:pathLst>
                                </a:custGeom>
                                <a:grpFill/>
                                <a:ln w="1269" cap="flat">
                                  <a:noFill/>
                                  <a:prstDash val="solid"/>
                                  <a:miter/>
                                </a:ln>
                              </wps:spPr>
                              <wps:bodyPr/>
                            </wps:wsp>
                            <wps:wsp>
                              <wps:cNvPr id="227818399" name="Freeform: Shape 1225420129"/>
                              <wps:cNvSpPr/>
                              <wps:spPr>
                                <a:xfrm>
                                  <a:off x="1620792" y="6482249"/>
                                  <a:ext cx="1620324" cy="1620360"/>
                                </a:xfrm>
                                <a:custGeom>
                                  <a:avLst/>
                                  <a:gdLst>
                                    <a:gd name="csX0" fmla="*/ 809952 w 1619903"/>
                                    <a:gd name="csY0" fmla="*/ 1619988 h 1619987"/>
                                    <a:gd name="csX1" fmla="*/ 1619903 w 1619903"/>
                                    <a:gd name="csY1" fmla="*/ 810000 h 1619987"/>
                                    <a:gd name="csX2" fmla="*/ 809952 w 1619903"/>
                                    <a:gd name="csY2" fmla="*/ 0 h 1619987"/>
                                    <a:gd name="csX3" fmla="*/ 0 w 1619903"/>
                                    <a:gd name="csY3" fmla="*/ 810000 h 1619987"/>
                                    <a:gd name="csX4" fmla="*/ 809952 w 1619903"/>
                                    <a:gd name="csY4" fmla="*/ 1619988 h 1619987"/>
                                  </a:gdLst>
                                  <a:ahLst/>
                                  <a:cxnLst>
                                    <a:cxn ang="0">
                                      <a:pos x="csX0" y="csY0"/>
                                    </a:cxn>
                                    <a:cxn ang="0">
                                      <a:pos x="csX1" y="csY1"/>
                                    </a:cxn>
                                    <a:cxn ang="0">
                                      <a:pos x="csX2" y="csY2"/>
                                    </a:cxn>
                                    <a:cxn ang="0">
                                      <a:pos x="csX3" y="csY3"/>
                                    </a:cxn>
                                    <a:cxn ang="0">
                                      <a:pos x="csX4" y="csY4"/>
                                    </a:cxn>
                                  </a:cxnLst>
                                  <a:rect l="l" t="t" r="r" b="b"/>
                                  <a:pathLst>
                                    <a:path w="1619903" h="1619987">
                                      <a:moveTo>
                                        <a:pt x="809952" y="1619988"/>
                                      </a:moveTo>
                                      <a:cubicBezTo>
                                        <a:pt x="1257274" y="1619988"/>
                                        <a:pt x="1619903" y="1257342"/>
                                        <a:pt x="1619903" y="810000"/>
                                      </a:cubicBezTo>
                                      <a:cubicBezTo>
                                        <a:pt x="1619903" y="362646"/>
                                        <a:pt x="1257274" y="0"/>
                                        <a:pt x="809952" y="0"/>
                                      </a:cubicBezTo>
                                      <a:cubicBezTo>
                                        <a:pt x="362630" y="0"/>
                                        <a:pt x="0" y="362646"/>
                                        <a:pt x="0" y="810000"/>
                                      </a:cubicBezTo>
                                      <a:cubicBezTo>
                                        <a:pt x="0" y="1257342"/>
                                        <a:pt x="362630" y="1619988"/>
                                        <a:pt x="809952" y="1619988"/>
                                      </a:cubicBezTo>
                                    </a:path>
                                  </a:pathLst>
                                </a:custGeom>
                                <a:grpFill/>
                                <a:ln w="1269" cap="flat">
                                  <a:noFill/>
                                  <a:prstDash val="solid"/>
                                  <a:miter/>
                                </a:ln>
                              </wps:spPr>
                              <wps:bodyPr/>
                            </wps:wsp>
                            <wps:wsp>
                              <wps:cNvPr id="676050598" name="Freeform: Shape 458504817"/>
                              <wps:cNvSpPr/>
                              <wps:spPr>
                                <a:xfrm>
                                  <a:off x="3240354" y="-1"/>
                                  <a:ext cx="1620000" cy="1620000"/>
                                </a:xfrm>
                                <a:custGeom>
                                  <a:avLst/>
                                  <a:gdLst>
                                    <a:gd name="csX0" fmla="*/ 809952 w 1619903"/>
                                    <a:gd name="csY0" fmla="*/ 1619988 h 1619988"/>
                                    <a:gd name="csX1" fmla="*/ 1619903 w 1619903"/>
                                    <a:gd name="csY1" fmla="*/ 810000 h 1619988"/>
                                    <a:gd name="csX2" fmla="*/ 809952 w 1619903"/>
                                    <a:gd name="csY2" fmla="*/ 0 h 1619988"/>
                                    <a:gd name="csX3" fmla="*/ 0 w 1619903"/>
                                    <a:gd name="csY3" fmla="*/ 810000 h 1619988"/>
                                    <a:gd name="csX4" fmla="*/ 809952 w 1619903"/>
                                    <a:gd name="csY4" fmla="*/ 1619988 h 1619988"/>
                                  </a:gdLst>
                                  <a:ahLst/>
                                  <a:cxnLst>
                                    <a:cxn ang="0">
                                      <a:pos x="csX0" y="csY0"/>
                                    </a:cxn>
                                    <a:cxn ang="0">
                                      <a:pos x="csX1" y="csY1"/>
                                    </a:cxn>
                                    <a:cxn ang="0">
                                      <a:pos x="csX2" y="csY2"/>
                                    </a:cxn>
                                    <a:cxn ang="0">
                                      <a:pos x="csX3" y="csY3"/>
                                    </a:cxn>
                                    <a:cxn ang="0">
                                      <a:pos x="csX4" y="csY4"/>
                                    </a:cxn>
                                  </a:cxnLst>
                                  <a:rect l="l" t="t" r="r" b="b"/>
                                  <a:pathLst>
                                    <a:path w="1619903" h="1619988">
                                      <a:moveTo>
                                        <a:pt x="809952" y="1619988"/>
                                      </a:moveTo>
                                      <a:cubicBezTo>
                                        <a:pt x="1257274" y="1619988"/>
                                        <a:pt x="1619903" y="1257342"/>
                                        <a:pt x="1619903" y="810000"/>
                                      </a:cubicBezTo>
                                      <a:cubicBezTo>
                                        <a:pt x="1619903" y="362646"/>
                                        <a:pt x="1257274" y="0"/>
                                        <a:pt x="809952" y="0"/>
                                      </a:cubicBezTo>
                                      <a:cubicBezTo>
                                        <a:pt x="362630" y="0"/>
                                        <a:pt x="0" y="362646"/>
                                        <a:pt x="0" y="810000"/>
                                      </a:cubicBezTo>
                                      <a:cubicBezTo>
                                        <a:pt x="0" y="1257342"/>
                                        <a:pt x="362630" y="1619988"/>
                                        <a:pt x="809952" y="1619988"/>
                                      </a:cubicBezTo>
                                    </a:path>
                                  </a:pathLst>
                                </a:custGeom>
                                <a:grpFill/>
                                <a:ln w="1269" cap="flat">
                                  <a:noFill/>
                                  <a:prstDash val="solid"/>
                                  <a:miter/>
                                </a:ln>
                              </wps:spPr>
                              <wps:bodyPr/>
                            </wps:wsp>
                            <wps:wsp>
                              <wps:cNvPr id="677316798" name="Rectangle 1333559831"/>
                              <wps:cNvSpPr/>
                              <wps:spPr>
                                <a:xfrm>
                                  <a:off x="-52" y="3240404"/>
                                  <a:ext cx="1620000" cy="1620000"/>
                                </a:xfrm>
                                <a:prstGeom prst="rect">
                                  <a:avLst/>
                                </a:prstGeom>
                                <a:grpFill/>
                                <a:ln w="1269" cap="flat">
                                  <a:noFill/>
                                  <a:prstDash val="solid"/>
                                  <a:miter/>
                                </a:ln>
                              </wps:spPr>
                              <wps:bodyPr/>
                            </wps:wsp>
                          </wpg:grpSp>
                          <wpg:grpSp>
                            <wpg:cNvPr id="79406726" name="Eucalyptus"/>
                            <wpg:cNvGrpSpPr/>
                            <wpg:grpSpPr>
                              <a:xfrm>
                                <a:off x="0" y="3727450"/>
                                <a:ext cx="9720000" cy="8100810"/>
                                <a:chOff x="-3" y="-1"/>
                                <a:chExt cx="9721330" cy="8102611"/>
                              </a:xfrm>
                              <a:solidFill>
                                <a:schemeClr val="accent5"/>
                              </a:solidFill>
                            </wpg:grpSpPr>
                            <wps:wsp>
                              <wps:cNvPr id="1080361346" name="Freeform: Shape 992115893"/>
                              <wps:cNvSpPr/>
                              <wps:spPr>
                                <a:xfrm>
                                  <a:off x="8101327" y="3240404"/>
                                  <a:ext cx="1620000" cy="1620000"/>
                                </a:xfrm>
                                <a:custGeom>
                                  <a:avLst/>
                                  <a:gdLst>
                                    <a:gd name="csX0" fmla="*/ 1619904 w 1619903"/>
                                    <a:gd name="csY0" fmla="*/ 0 h 1619988"/>
                                    <a:gd name="csX1" fmla="*/ 0 w 1619903"/>
                                    <a:gd name="csY1" fmla="*/ 0 h 1619988"/>
                                    <a:gd name="csX2" fmla="*/ 0 w 1619903"/>
                                    <a:gd name="csY2" fmla="*/ 1619988 h 1619988"/>
                                    <a:gd name="csX3" fmla="*/ 1619904 w 1619903"/>
                                    <a:gd name="csY3" fmla="*/ 0 h 1619988"/>
                                  </a:gdLst>
                                  <a:ahLst/>
                                  <a:cxnLst>
                                    <a:cxn ang="0">
                                      <a:pos x="csX0" y="csY0"/>
                                    </a:cxn>
                                    <a:cxn ang="0">
                                      <a:pos x="csX1" y="csY1"/>
                                    </a:cxn>
                                    <a:cxn ang="0">
                                      <a:pos x="csX2" y="csY2"/>
                                    </a:cxn>
                                    <a:cxn ang="0">
                                      <a:pos x="csX3" y="csY3"/>
                                    </a:cxn>
                                  </a:cxnLst>
                                  <a:rect l="l" t="t" r="r" b="b"/>
                                  <a:pathLst>
                                    <a:path w="1619903" h="1619988">
                                      <a:moveTo>
                                        <a:pt x="1619904" y="0"/>
                                      </a:moveTo>
                                      <a:lnTo>
                                        <a:pt x="0" y="0"/>
                                      </a:lnTo>
                                      <a:lnTo>
                                        <a:pt x="0" y="1619988"/>
                                      </a:lnTo>
                                      <a:cubicBezTo>
                                        <a:pt x="894644" y="1619988"/>
                                        <a:pt x="1619904" y="894703"/>
                                        <a:pt x="1619904" y="0"/>
                                      </a:cubicBezTo>
                                    </a:path>
                                  </a:pathLst>
                                </a:custGeom>
                                <a:grpFill/>
                                <a:ln w="1269" cap="flat">
                                  <a:noFill/>
                                  <a:prstDash val="solid"/>
                                  <a:miter/>
                                </a:ln>
                              </wps:spPr>
                              <wps:bodyPr/>
                            </wps:wsp>
                            <wps:wsp>
                              <wps:cNvPr id="1388558065" name="Rectangle 1433822287"/>
                              <wps:cNvSpPr/>
                              <wps:spPr>
                                <a:xfrm>
                                  <a:off x="1620739" y="6482250"/>
                                  <a:ext cx="1620222" cy="1620360"/>
                                </a:xfrm>
                                <a:prstGeom prst="rect">
                                  <a:avLst/>
                                </a:prstGeom>
                                <a:grpFill/>
                                <a:ln w="1269" cap="flat">
                                  <a:noFill/>
                                  <a:prstDash val="solid"/>
                                  <a:miter/>
                                </a:ln>
                              </wps:spPr>
                              <wps:bodyPr/>
                            </wps:wsp>
                            <wps:wsp>
                              <wps:cNvPr id="657907643" name="Freeform: Shape 413050394"/>
                              <wps:cNvSpPr/>
                              <wps:spPr>
                                <a:xfrm>
                                  <a:off x="6480809" y="-1"/>
                                  <a:ext cx="1620000" cy="1620000"/>
                                </a:xfrm>
                                <a:custGeom>
                                  <a:avLst/>
                                  <a:gdLst>
                                    <a:gd name="csX0" fmla="*/ 1619904 w 1619903"/>
                                    <a:gd name="csY0" fmla="*/ 1619988 h 1619988"/>
                                    <a:gd name="csX1" fmla="*/ 0 w 1619903"/>
                                    <a:gd name="csY1" fmla="*/ 0 h 1619988"/>
                                    <a:gd name="csX2" fmla="*/ 0 w 1619903"/>
                                    <a:gd name="csY2" fmla="*/ 1619988 h 1619988"/>
                                    <a:gd name="csX3" fmla="*/ 1619904 w 1619903"/>
                                    <a:gd name="csY3" fmla="*/ 1619988 h 1619988"/>
                                  </a:gdLst>
                                  <a:ahLst/>
                                  <a:cxnLst>
                                    <a:cxn ang="0">
                                      <a:pos x="csX0" y="csY0"/>
                                    </a:cxn>
                                    <a:cxn ang="0">
                                      <a:pos x="csX1" y="csY1"/>
                                    </a:cxn>
                                    <a:cxn ang="0">
                                      <a:pos x="csX2" y="csY2"/>
                                    </a:cxn>
                                    <a:cxn ang="0">
                                      <a:pos x="csX3" y="csY3"/>
                                    </a:cxn>
                                  </a:cxnLst>
                                  <a:rect l="l" t="t" r="r" b="b"/>
                                  <a:pathLst>
                                    <a:path w="1619903" h="1619988">
                                      <a:moveTo>
                                        <a:pt x="1619904" y="1619988"/>
                                      </a:moveTo>
                                      <a:cubicBezTo>
                                        <a:pt x="1619904" y="725293"/>
                                        <a:pt x="894649" y="0"/>
                                        <a:pt x="0" y="0"/>
                                      </a:cubicBezTo>
                                      <a:lnTo>
                                        <a:pt x="0" y="1619988"/>
                                      </a:lnTo>
                                      <a:lnTo>
                                        <a:pt x="1619904" y="1619988"/>
                                      </a:lnTo>
                                      <a:close/>
                                    </a:path>
                                  </a:pathLst>
                                </a:custGeom>
                                <a:grpFill/>
                                <a:ln w="1269" cap="flat">
                                  <a:noFill/>
                                  <a:prstDash val="solid"/>
                                  <a:miter/>
                                </a:ln>
                              </wps:spPr>
                              <wps:bodyPr/>
                            </wps:wsp>
                            <wps:wsp>
                              <wps:cNvPr id="1480512147" name="Rectangle 1679687405"/>
                              <wps:cNvSpPr/>
                              <wps:spPr>
                                <a:xfrm>
                                  <a:off x="3240845" y="1620681"/>
                                  <a:ext cx="1620222" cy="1620162"/>
                                </a:xfrm>
                                <a:prstGeom prst="rect">
                                  <a:avLst/>
                                </a:prstGeom>
                                <a:grpFill/>
                                <a:ln w="1269" cap="flat">
                                  <a:noFill/>
                                  <a:prstDash val="solid"/>
                                  <a:miter/>
                                </a:ln>
                              </wps:spPr>
                              <wps:bodyPr/>
                            </wps:wsp>
                            <wps:wsp>
                              <wps:cNvPr id="1661991179" name="Freeform: Shape 418491645"/>
                              <wps:cNvSpPr/>
                              <wps:spPr>
                                <a:xfrm>
                                  <a:off x="-3" y="4860924"/>
                                  <a:ext cx="1620000" cy="1620000"/>
                                </a:xfrm>
                                <a:custGeom>
                                  <a:avLst/>
                                  <a:gdLst>
                                    <a:gd name="csX0" fmla="*/ 0 w 1619903"/>
                                    <a:gd name="csY0" fmla="*/ 1619988 h 1619988"/>
                                    <a:gd name="csX1" fmla="*/ 1619903 w 1619903"/>
                                    <a:gd name="csY1" fmla="*/ 1619988 h 1619988"/>
                                    <a:gd name="csX2" fmla="*/ 1619903 w 1619903"/>
                                    <a:gd name="csY2" fmla="*/ 0 h 1619988"/>
                                    <a:gd name="csX3" fmla="*/ 0 w 1619903"/>
                                    <a:gd name="csY3" fmla="*/ 1619988 h 1619988"/>
                                  </a:gdLst>
                                  <a:ahLst/>
                                  <a:cxnLst>
                                    <a:cxn ang="0">
                                      <a:pos x="csX0" y="csY0"/>
                                    </a:cxn>
                                    <a:cxn ang="0">
                                      <a:pos x="csX1" y="csY1"/>
                                    </a:cxn>
                                    <a:cxn ang="0">
                                      <a:pos x="csX2" y="csY2"/>
                                    </a:cxn>
                                    <a:cxn ang="0">
                                      <a:pos x="csX3" y="csY3"/>
                                    </a:cxn>
                                  </a:cxnLst>
                                  <a:rect l="l" t="t" r="r" b="b"/>
                                  <a:pathLst>
                                    <a:path w="1619903" h="1619988">
                                      <a:moveTo>
                                        <a:pt x="0" y="1619988"/>
                                      </a:moveTo>
                                      <a:lnTo>
                                        <a:pt x="1619903" y="1619988"/>
                                      </a:lnTo>
                                      <a:lnTo>
                                        <a:pt x="1619903" y="0"/>
                                      </a:lnTo>
                                      <a:cubicBezTo>
                                        <a:pt x="725260" y="0"/>
                                        <a:pt x="0" y="725304"/>
                                        <a:pt x="0" y="1619988"/>
                                      </a:cubicBezTo>
                                    </a:path>
                                  </a:pathLst>
                                </a:custGeom>
                                <a:grpFill/>
                                <a:ln w="1269" cap="flat">
                                  <a:noFill/>
                                  <a:prstDash val="solid"/>
                                  <a:miter/>
                                </a:ln>
                              </wps:spPr>
                              <wps:bodyPr/>
                            </wps:wsp>
                          </wpg:grpSp>
                          <wpg:grpSp>
                            <wpg:cNvPr id="1486897401" name="Midnight"/>
                            <wpg:cNvGrpSpPr/>
                            <wpg:grpSpPr>
                              <a:xfrm>
                                <a:off x="0" y="3727450"/>
                                <a:ext cx="9720000" cy="8100000"/>
                                <a:chOff x="-6" y="-1"/>
                                <a:chExt cx="9723265" cy="8102610"/>
                              </a:xfrm>
                              <a:solidFill>
                                <a:schemeClr val="accent1"/>
                              </a:solidFill>
                            </wpg:grpSpPr>
                            <wps:wsp>
                              <wps:cNvPr id="473777280" name="Freeform: Shape 1145934087"/>
                              <wps:cNvSpPr/>
                              <wps:spPr>
                                <a:xfrm>
                                  <a:off x="-6" y="6482249"/>
                                  <a:ext cx="1620322" cy="1620360"/>
                                </a:xfrm>
                                <a:custGeom>
                                  <a:avLst/>
                                  <a:gdLst>
                                    <a:gd name="csX0" fmla="*/ 809952 w 1619903"/>
                                    <a:gd name="csY0" fmla="*/ 0 h 1619987"/>
                                    <a:gd name="csX1" fmla="*/ 1619903 w 1619903"/>
                                    <a:gd name="csY1" fmla="*/ 809987 h 1619987"/>
                                    <a:gd name="csX2" fmla="*/ 809952 w 1619903"/>
                                    <a:gd name="csY2" fmla="*/ 1619988 h 1619987"/>
                                    <a:gd name="csX3" fmla="*/ 0 w 1619903"/>
                                    <a:gd name="csY3" fmla="*/ 809987 h 1619987"/>
                                    <a:gd name="csX4" fmla="*/ 809952 w 1619903"/>
                                    <a:gd name="csY4" fmla="*/ 0 h 1619987"/>
                                  </a:gdLst>
                                  <a:ahLst/>
                                  <a:cxnLst>
                                    <a:cxn ang="0">
                                      <a:pos x="csX0" y="csY0"/>
                                    </a:cxn>
                                    <a:cxn ang="0">
                                      <a:pos x="csX1" y="csY1"/>
                                    </a:cxn>
                                    <a:cxn ang="0">
                                      <a:pos x="csX2" y="csY2"/>
                                    </a:cxn>
                                    <a:cxn ang="0">
                                      <a:pos x="csX3" y="csY3"/>
                                    </a:cxn>
                                    <a:cxn ang="0">
                                      <a:pos x="csX4" y="csY4"/>
                                    </a:cxn>
                                  </a:cxnLst>
                                  <a:rect l="l" t="t" r="r" b="b"/>
                                  <a:pathLst>
                                    <a:path w="1619903" h="1619987">
                                      <a:moveTo>
                                        <a:pt x="809952" y="0"/>
                                      </a:moveTo>
                                      <a:cubicBezTo>
                                        <a:pt x="1257273" y="0"/>
                                        <a:pt x="1619903" y="362646"/>
                                        <a:pt x="1619903" y="809987"/>
                                      </a:cubicBezTo>
                                      <a:cubicBezTo>
                                        <a:pt x="1619903" y="1257342"/>
                                        <a:pt x="1257273" y="1619988"/>
                                        <a:pt x="809952" y="1619988"/>
                                      </a:cubicBezTo>
                                      <a:cubicBezTo>
                                        <a:pt x="362630" y="1619988"/>
                                        <a:pt x="0" y="1257342"/>
                                        <a:pt x="0" y="809987"/>
                                      </a:cubicBezTo>
                                      <a:cubicBezTo>
                                        <a:pt x="0" y="362646"/>
                                        <a:pt x="362630" y="0"/>
                                        <a:pt x="809952" y="0"/>
                                      </a:cubicBezTo>
                                    </a:path>
                                  </a:pathLst>
                                </a:custGeom>
                                <a:solidFill>
                                  <a:schemeClr val="accent1"/>
                                </a:solidFill>
                                <a:ln w="1269" cap="flat">
                                  <a:noFill/>
                                  <a:prstDash val="solid"/>
                                  <a:miter/>
                                </a:ln>
                              </wps:spPr>
                              <wps:bodyPr/>
                            </wps:wsp>
                            <wps:wsp>
                              <wps:cNvPr id="1097588588" name="Rectangle 907478208"/>
                              <wps:cNvSpPr/>
                              <wps:spPr>
                                <a:xfrm>
                                  <a:off x="1620519" y="-1"/>
                                  <a:ext cx="1620000" cy="1620000"/>
                                </a:xfrm>
                                <a:prstGeom prst="rect">
                                  <a:avLst/>
                                </a:prstGeom>
                                <a:solidFill>
                                  <a:schemeClr val="accent1"/>
                                </a:solidFill>
                                <a:ln w="1269" cap="flat">
                                  <a:noFill/>
                                  <a:prstDash val="solid"/>
                                  <a:miter/>
                                </a:ln>
                              </wps:spPr>
                              <wps:bodyPr/>
                            </wps:wsp>
                            <wps:wsp>
                              <wps:cNvPr id="1702547662" name="Rectangle 326340831"/>
                              <wps:cNvSpPr/>
                              <wps:spPr>
                                <a:xfrm>
                                  <a:off x="4861586" y="1620681"/>
                                  <a:ext cx="1620222" cy="1620162"/>
                                </a:xfrm>
                                <a:prstGeom prst="rect">
                                  <a:avLst/>
                                </a:prstGeom>
                                <a:solidFill>
                                  <a:schemeClr val="accent1"/>
                                </a:solidFill>
                                <a:ln w="1269" cap="flat">
                                  <a:noFill/>
                                  <a:prstDash val="solid"/>
                                  <a:miter/>
                                </a:ln>
                              </wps:spPr>
                              <wps:bodyPr/>
                            </wps:wsp>
                            <wps:wsp>
                              <wps:cNvPr id="1246226916" name="Freeform: Shape 1298587464"/>
                              <wps:cNvSpPr/>
                              <wps:spPr>
                                <a:xfrm>
                                  <a:off x="3240402" y="3240404"/>
                                  <a:ext cx="1620000" cy="1620000"/>
                                </a:xfrm>
                                <a:custGeom>
                                  <a:avLst/>
                                  <a:gdLst>
                                    <a:gd name="csX0" fmla="*/ 809952 w 1619903"/>
                                    <a:gd name="csY0" fmla="*/ 1619988 h 1619988"/>
                                    <a:gd name="csX1" fmla="*/ 1619903 w 1619903"/>
                                    <a:gd name="csY1" fmla="*/ 810000 h 1619988"/>
                                    <a:gd name="csX2" fmla="*/ 809952 w 1619903"/>
                                    <a:gd name="csY2" fmla="*/ 0 h 1619988"/>
                                    <a:gd name="csX3" fmla="*/ 0 w 1619903"/>
                                    <a:gd name="csY3" fmla="*/ 810000 h 1619988"/>
                                    <a:gd name="csX4" fmla="*/ 809952 w 1619903"/>
                                    <a:gd name="csY4" fmla="*/ 1619988 h 1619988"/>
                                  </a:gdLst>
                                  <a:ahLst/>
                                  <a:cxnLst>
                                    <a:cxn ang="0">
                                      <a:pos x="csX0" y="csY0"/>
                                    </a:cxn>
                                    <a:cxn ang="0">
                                      <a:pos x="csX1" y="csY1"/>
                                    </a:cxn>
                                    <a:cxn ang="0">
                                      <a:pos x="csX2" y="csY2"/>
                                    </a:cxn>
                                    <a:cxn ang="0">
                                      <a:pos x="csX3" y="csY3"/>
                                    </a:cxn>
                                    <a:cxn ang="0">
                                      <a:pos x="csX4" y="csY4"/>
                                    </a:cxn>
                                  </a:cxnLst>
                                  <a:rect l="l" t="t" r="r" b="b"/>
                                  <a:pathLst>
                                    <a:path w="1619903" h="1619988">
                                      <a:moveTo>
                                        <a:pt x="809952" y="1619988"/>
                                      </a:moveTo>
                                      <a:cubicBezTo>
                                        <a:pt x="1257274" y="1619988"/>
                                        <a:pt x="1619903" y="1257342"/>
                                        <a:pt x="1619903" y="810000"/>
                                      </a:cubicBezTo>
                                      <a:cubicBezTo>
                                        <a:pt x="1619903" y="362646"/>
                                        <a:pt x="1257274" y="0"/>
                                        <a:pt x="809952" y="0"/>
                                      </a:cubicBezTo>
                                      <a:cubicBezTo>
                                        <a:pt x="362630" y="0"/>
                                        <a:pt x="0" y="362646"/>
                                        <a:pt x="0" y="810000"/>
                                      </a:cubicBezTo>
                                      <a:cubicBezTo>
                                        <a:pt x="0" y="1257342"/>
                                        <a:pt x="362630" y="1619988"/>
                                        <a:pt x="809952" y="1619988"/>
                                      </a:cubicBezTo>
                                    </a:path>
                                  </a:pathLst>
                                </a:custGeom>
                                <a:solidFill>
                                  <a:schemeClr val="accent1"/>
                                </a:solidFill>
                                <a:ln w="1269" cap="flat">
                                  <a:noFill/>
                                  <a:prstDash val="solid"/>
                                  <a:miter/>
                                </a:ln>
                              </wps:spPr>
                              <wps:bodyPr/>
                            </wps:wsp>
                            <wps:wsp>
                              <wps:cNvPr id="1684874427" name="Rectangle 1334780116"/>
                              <wps:cNvSpPr/>
                              <wps:spPr>
                                <a:xfrm>
                                  <a:off x="8102937" y="4862004"/>
                                  <a:ext cx="1620322" cy="1620360"/>
                                </a:xfrm>
                                <a:prstGeom prst="rect">
                                  <a:avLst/>
                                </a:prstGeom>
                                <a:solidFill>
                                  <a:schemeClr val="accent1"/>
                                </a:solidFill>
                                <a:ln w="1269" cap="flat">
                                  <a:noFill/>
                                  <a:prstDash val="solid"/>
                                  <a:miter/>
                                </a:ln>
                              </wps:spPr>
                              <wps:bodyPr/>
                            </wps:wsp>
                          </wpg:grpSp>
                          <wpg:grpSp>
                            <wpg:cNvPr id="524243181" name="Learning changes lives"/>
                            <wpg:cNvGrpSpPr>
                              <a:grpSpLocks noChangeAspect="1"/>
                            </wpg:cNvGrpSpPr>
                            <wpg:grpSpPr>
                              <a:xfrm>
                                <a:off x="5486400" y="0"/>
                                <a:ext cx="2613025" cy="1180465"/>
                                <a:chOff x="0" y="0"/>
                                <a:chExt cx="6479540" cy="2927985"/>
                              </a:xfrm>
                              <a:solidFill>
                                <a:schemeClr val="tx1"/>
                              </a:solidFill>
                            </wpg:grpSpPr>
                            <wps:wsp>
                              <wps:cNvPr id="860265738" name="Freeform: Shape 860265738"/>
                              <wps:cNvSpPr/>
                              <wps:spPr>
                                <a:xfrm>
                                  <a:off x="0" y="1612421"/>
                                  <a:ext cx="6478478" cy="561581"/>
                                </a:xfrm>
                                <a:custGeom>
                                  <a:avLst/>
                                  <a:gdLst>
                                    <a:gd name="csX0" fmla="*/ 1266443 w 6478478"/>
                                    <a:gd name="csY0" fmla="*/ 147219 h 561581"/>
                                    <a:gd name="csX1" fmla="*/ 1270257 w 6478478"/>
                                    <a:gd name="csY1" fmla="*/ 156926 h 561581"/>
                                    <a:gd name="csX2" fmla="*/ 1270257 w 6478478"/>
                                    <a:gd name="csY2" fmla="*/ 240259 h 561581"/>
                                    <a:gd name="csX3" fmla="*/ 1265466 w 6478478"/>
                                    <a:gd name="csY3" fmla="*/ 250786 h 561581"/>
                                    <a:gd name="csX4" fmla="*/ 1254436 w 6478478"/>
                                    <a:gd name="csY4" fmla="*/ 254033 h 561581"/>
                                    <a:gd name="csX5" fmla="*/ 1238079 w 6478478"/>
                                    <a:gd name="csY5" fmla="*/ 252898 h 561581"/>
                                    <a:gd name="csX6" fmla="*/ 1221030 w 6478478"/>
                                    <a:gd name="csY6" fmla="*/ 254285 h 561581"/>
                                    <a:gd name="csX7" fmla="*/ 1198244 w 6478478"/>
                                    <a:gd name="csY7" fmla="*/ 260777 h 561581"/>
                                    <a:gd name="csX8" fmla="*/ 1182203 w 6478478"/>
                                    <a:gd name="csY8" fmla="*/ 272124 h 561581"/>
                                    <a:gd name="csX9" fmla="*/ 1182203 w 6478478"/>
                                    <a:gd name="csY9" fmla="*/ 411715 h 561581"/>
                                    <a:gd name="csX10" fmla="*/ 1178106 w 6478478"/>
                                    <a:gd name="csY10" fmla="*/ 421644 h 561581"/>
                                    <a:gd name="csX11" fmla="*/ 1168210 w 6478478"/>
                                    <a:gd name="csY11" fmla="*/ 425741 h 561581"/>
                                    <a:gd name="csX12" fmla="*/ 1074830 w 6478478"/>
                                    <a:gd name="csY12" fmla="*/ 425741 h 561581"/>
                                    <a:gd name="csX13" fmla="*/ 1064903 w 6478478"/>
                                    <a:gd name="csY13" fmla="*/ 421644 h 561581"/>
                                    <a:gd name="csX14" fmla="*/ 1060774 w 6478478"/>
                                    <a:gd name="csY14" fmla="*/ 411715 h 561581"/>
                                    <a:gd name="csX15" fmla="*/ 1060774 w 6478478"/>
                                    <a:gd name="csY15" fmla="*/ 163577 h 561581"/>
                                    <a:gd name="csX16" fmla="*/ 1064903 w 6478478"/>
                                    <a:gd name="csY16" fmla="*/ 153680 h 561581"/>
                                    <a:gd name="csX17" fmla="*/ 1074830 w 6478478"/>
                                    <a:gd name="csY17" fmla="*/ 149583 h 561581"/>
                                    <a:gd name="csX18" fmla="*/ 1153209 w 6478478"/>
                                    <a:gd name="csY18" fmla="*/ 149583 h 561581"/>
                                    <a:gd name="csX19" fmla="*/ 1163136 w 6478478"/>
                                    <a:gd name="csY19" fmla="*/ 153680 h 561581"/>
                                    <a:gd name="csX20" fmla="*/ 1167233 w 6478478"/>
                                    <a:gd name="csY20" fmla="*/ 163577 h 561581"/>
                                    <a:gd name="csX21" fmla="*/ 1167233 w 6478478"/>
                                    <a:gd name="csY21" fmla="*/ 181794 h 561581"/>
                                    <a:gd name="csX22" fmla="*/ 1205272 w 6478478"/>
                                    <a:gd name="csY22" fmla="*/ 151569 h 561581"/>
                                    <a:gd name="csX23" fmla="*/ 1257115 w 6478478"/>
                                    <a:gd name="csY23" fmla="*/ 142838 h 561581"/>
                                    <a:gd name="csX24" fmla="*/ 1266443 w 6478478"/>
                                    <a:gd name="csY24" fmla="*/ 147219 h 561581"/>
                                    <a:gd name="csX25" fmla="*/ 609097 w 6478478"/>
                                    <a:gd name="csY25" fmla="*/ 198687 h 561581"/>
                                    <a:gd name="csX26" fmla="*/ 594064 w 6478478"/>
                                    <a:gd name="csY26" fmla="*/ 178957 h 561581"/>
                                    <a:gd name="csX27" fmla="*/ 575218 w 6478478"/>
                                    <a:gd name="csY27" fmla="*/ 163324 h 561581"/>
                                    <a:gd name="csX28" fmla="*/ 550289 w 6478478"/>
                                    <a:gd name="csY28" fmla="*/ 151032 h 561581"/>
                                    <a:gd name="csX29" fmla="*/ 520507 w 6478478"/>
                                    <a:gd name="csY29" fmla="*/ 143027 h 561581"/>
                                    <a:gd name="csX30" fmla="*/ 486786 w 6478478"/>
                                    <a:gd name="csY30" fmla="*/ 140411 h 561581"/>
                                    <a:gd name="csX31" fmla="*/ 462046 w 6478478"/>
                                    <a:gd name="csY31" fmla="*/ 142334 h 561581"/>
                                    <a:gd name="csX32" fmla="*/ 437307 w 6478478"/>
                                    <a:gd name="csY32" fmla="*/ 148164 h 561581"/>
                                    <a:gd name="csX33" fmla="*/ 413071 w 6478478"/>
                                    <a:gd name="csY33" fmla="*/ 157998 h 561581"/>
                                    <a:gd name="csX34" fmla="*/ 389813 w 6478478"/>
                                    <a:gd name="csY34" fmla="*/ 172023 h 561581"/>
                                    <a:gd name="csX35" fmla="*/ 369170 w 6478478"/>
                                    <a:gd name="csY35" fmla="*/ 191501 h 561581"/>
                                    <a:gd name="csX36" fmla="*/ 352719 w 6478478"/>
                                    <a:gd name="csY36" fmla="*/ 217787 h 561581"/>
                                    <a:gd name="csX37" fmla="*/ 341941 w 6478478"/>
                                    <a:gd name="csY37" fmla="*/ 249620 h 561581"/>
                                    <a:gd name="csX38" fmla="*/ 338348 w 6478478"/>
                                    <a:gd name="csY38" fmla="*/ 285960 h 561581"/>
                                    <a:gd name="csX39" fmla="*/ 344746 w 6478478"/>
                                    <a:gd name="csY39" fmla="*/ 332606 h 561581"/>
                                    <a:gd name="csX40" fmla="*/ 363939 w 6478478"/>
                                    <a:gd name="csY40" fmla="*/ 371404 h 561581"/>
                                    <a:gd name="csX41" fmla="*/ 392618 w 6478478"/>
                                    <a:gd name="csY41" fmla="*/ 401094 h 561581"/>
                                    <a:gd name="csX42" fmla="*/ 427474 w 6478478"/>
                                    <a:gd name="csY42" fmla="*/ 420603 h 561581"/>
                                    <a:gd name="csX43" fmla="*/ 467624 w 6478478"/>
                                    <a:gd name="csY43" fmla="*/ 431382 h 561581"/>
                                    <a:gd name="csX44" fmla="*/ 512092 w 6478478"/>
                                    <a:gd name="csY44" fmla="*/ 434975 h 561581"/>
                                    <a:gd name="csX45" fmla="*/ 560784 w 6478478"/>
                                    <a:gd name="csY45" fmla="*/ 432139 h 561581"/>
                                    <a:gd name="csX46" fmla="*/ 602888 w 6478478"/>
                                    <a:gd name="csY46" fmla="*/ 423723 h 561581"/>
                                    <a:gd name="csX47" fmla="*/ 610042 w 6478478"/>
                                    <a:gd name="csY47" fmla="*/ 418618 h 561581"/>
                                    <a:gd name="csX48" fmla="*/ 612752 w 6478478"/>
                                    <a:gd name="csY48" fmla="*/ 410171 h 561581"/>
                                    <a:gd name="csX49" fmla="*/ 612752 w 6478478"/>
                                    <a:gd name="csY49" fmla="*/ 357095 h 561581"/>
                                    <a:gd name="csX50" fmla="*/ 607615 w 6478478"/>
                                    <a:gd name="csY50" fmla="*/ 346190 h 561581"/>
                                    <a:gd name="csX51" fmla="*/ 596018 w 6478478"/>
                                    <a:gd name="csY51" fmla="*/ 343385 h 561581"/>
                                    <a:gd name="csX52" fmla="*/ 566204 w 6478478"/>
                                    <a:gd name="csY52" fmla="*/ 348207 h 561581"/>
                                    <a:gd name="csX53" fmla="*/ 533365 w 6478478"/>
                                    <a:gd name="csY53" fmla="*/ 349815 h 561581"/>
                                    <a:gd name="csX54" fmla="*/ 506766 w 6478478"/>
                                    <a:gd name="csY54" fmla="*/ 347577 h 561581"/>
                                    <a:gd name="csX55" fmla="*/ 483319 w 6478478"/>
                                    <a:gd name="csY55" fmla="*/ 340927 h 561581"/>
                                    <a:gd name="csX56" fmla="*/ 465197 w 6478478"/>
                                    <a:gd name="csY56" fmla="*/ 330053 h 561581"/>
                                    <a:gd name="csX57" fmla="*/ 454577 w 6478478"/>
                                    <a:gd name="csY57" fmla="*/ 315271 h 561581"/>
                                    <a:gd name="csX58" fmla="*/ 612626 w 6478478"/>
                                    <a:gd name="csY58" fmla="*/ 315271 h 561581"/>
                                    <a:gd name="csX59" fmla="*/ 621923 w 6478478"/>
                                    <a:gd name="csY59" fmla="*/ 311836 h 561581"/>
                                    <a:gd name="csX60" fmla="*/ 626619 w 6478478"/>
                                    <a:gd name="csY60" fmla="*/ 303200 h 561581"/>
                                    <a:gd name="csX61" fmla="*/ 628132 w 6478478"/>
                                    <a:gd name="csY61" fmla="*/ 288355 h 561581"/>
                                    <a:gd name="csX62" fmla="*/ 628983 w 6478478"/>
                                    <a:gd name="csY62" fmla="*/ 273416 h 561581"/>
                                    <a:gd name="csX63" fmla="*/ 627564 w 6478478"/>
                                    <a:gd name="csY63" fmla="*/ 246973 h 561581"/>
                                    <a:gd name="csX64" fmla="*/ 620726 w 6478478"/>
                                    <a:gd name="csY64" fmla="*/ 221506 h 561581"/>
                                    <a:gd name="csX65" fmla="*/ 609097 w 6478478"/>
                                    <a:gd name="csY65" fmla="*/ 198688 h 561581"/>
                                    <a:gd name="csX66" fmla="*/ 526148 w 6478478"/>
                                    <a:gd name="csY66" fmla="*/ 245586 h 561581"/>
                                    <a:gd name="csX67" fmla="*/ 526463 w 6478478"/>
                                    <a:gd name="csY67" fmla="*/ 259485 h 561581"/>
                                    <a:gd name="csX68" fmla="*/ 453379 w 6478478"/>
                                    <a:gd name="csY68" fmla="*/ 259485 h 561581"/>
                                    <a:gd name="csX69" fmla="*/ 456121 w 6478478"/>
                                    <a:gd name="csY69" fmla="*/ 243789 h 561581"/>
                                    <a:gd name="csX70" fmla="*/ 464284 w 6478478"/>
                                    <a:gd name="csY70" fmla="*/ 231277 h 561581"/>
                                    <a:gd name="csX71" fmla="*/ 476953 w 6478478"/>
                                    <a:gd name="csY71" fmla="*/ 223082 h 561581"/>
                                    <a:gd name="csX72" fmla="*/ 493057 w 6478478"/>
                                    <a:gd name="csY72" fmla="*/ 220340 h 561581"/>
                                    <a:gd name="csX73" fmla="*/ 509760 w 6478478"/>
                                    <a:gd name="csY73" fmla="*/ 223460 h 561581"/>
                                    <a:gd name="csX74" fmla="*/ 520728 w 6478478"/>
                                    <a:gd name="csY74" fmla="*/ 232726 h 561581"/>
                                    <a:gd name="csX75" fmla="*/ 526148 w 6478478"/>
                                    <a:gd name="csY75" fmla="*/ 245586 h 561581"/>
                                    <a:gd name="csX76" fmla="*/ 1014793 w 6478478"/>
                                    <a:gd name="csY76" fmla="*/ 357788 h 561581"/>
                                    <a:gd name="csX77" fmla="*/ 1006158 w 6478478"/>
                                    <a:gd name="csY77" fmla="*/ 353250 h 561581"/>
                                    <a:gd name="csX78" fmla="*/ 994435 w 6478478"/>
                                    <a:gd name="csY78" fmla="*/ 348459 h 561581"/>
                                    <a:gd name="csX79" fmla="*/ 991315 w 6478478"/>
                                    <a:gd name="csY79" fmla="*/ 338310 h 561581"/>
                                    <a:gd name="csX80" fmla="*/ 991315 w 6478478"/>
                                    <a:gd name="csY80" fmla="*/ 163703 h 561581"/>
                                    <a:gd name="csX81" fmla="*/ 987155 w 6478478"/>
                                    <a:gd name="csY81" fmla="*/ 153711 h 561581"/>
                                    <a:gd name="csX82" fmla="*/ 977164 w 6478478"/>
                                    <a:gd name="csY82" fmla="*/ 149551 h 561581"/>
                                    <a:gd name="csX83" fmla="*/ 899069 w 6478478"/>
                                    <a:gd name="csY83" fmla="*/ 149551 h 561581"/>
                                    <a:gd name="csX84" fmla="*/ 889047 w 6478478"/>
                                    <a:gd name="csY84" fmla="*/ 153711 h 561581"/>
                                    <a:gd name="csX85" fmla="*/ 884887 w 6478478"/>
                                    <a:gd name="csY85" fmla="*/ 163703 h 561581"/>
                                    <a:gd name="csX86" fmla="*/ 884887 w 6478478"/>
                                    <a:gd name="csY86" fmla="*/ 182928 h 561581"/>
                                    <a:gd name="csX87" fmla="*/ 848865 w 6478478"/>
                                    <a:gd name="csY87" fmla="*/ 153018 h 561581"/>
                                    <a:gd name="csX88" fmla="*/ 795132 w 6478478"/>
                                    <a:gd name="csY88" fmla="*/ 140348 h 561581"/>
                                    <a:gd name="csX89" fmla="*/ 698348 w 6478478"/>
                                    <a:gd name="csY89" fmla="*/ 185513 h 561581"/>
                                    <a:gd name="csX90" fmla="*/ 667999 w 6478478"/>
                                    <a:gd name="csY90" fmla="*/ 287630 h 561581"/>
                                    <a:gd name="csX91" fmla="*/ 698348 w 6478478"/>
                                    <a:gd name="csY91" fmla="*/ 389779 h 561581"/>
                                    <a:gd name="csX92" fmla="*/ 795132 w 6478478"/>
                                    <a:gd name="csY92" fmla="*/ 434943 h 561581"/>
                                    <a:gd name="csX93" fmla="*/ 796266 w 6478478"/>
                                    <a:gd name="csY93" fmla="*/ 434943 h 561581"/>
                                    <a:gd name="csX94" fmla="*/ 840167 w 6478478"/>
                                    <a:gd name="csY94" fmla="*/ 429113 h 561581"/>
                                    <a:gd name="csX95" fmla="*/ 878017 w 6478478"/>
                                    <a:gd name="csY95" fmla="*/ 411557 h 561581"/>
                                    <a:gd name="csX96" fmla="*/ 887156 w 6478478"/>
                                    <a:gd name="csY96" fmla="*/ 408910 h 561581"/>
                                    <a:gd name="csX97" fmla="*/ 895729 w 6478478"/>
                                    <a:gd name="csY97" fmla="*/ 412597 h 561581"/>
                                    <a:gd name="csX98" fmla="*/ 921666 w 6478478"/>
                                    <a:gd name="csY98" fmla="*/ 428072 h 561581"/>
                                    <a:gd name="csX99" fmla="*/ 957341 w 6478478"/>
                                    <a:gd name="csY99" fmla="*/ 433241 h 561581"/>
                                    <a:gd name="csX100" fmla="*/ 985201 w 6478478"/>
                                    <a:gd name="csY100" fmla="*/ 431476 h 561581"/>
                                    <a:gd name="csX101" fmla="*/ 1009121 w 6478478"/>
                                    <a:gd name="csY101" fmla="*/ 426276 h 561581"/>
                                    <a:gd name="csX102" fmla="*/ 1015865 w 6478478"/>
                                    <a:gd name="csY102" fmla="*/ 421170 h 561581"/>
                                    <a:gd name="csX103" fmla="*/ 1018355 w 6478478"/>
                                    <a:gd name="csY103" fmla="*/ 413007 h 561581"/>
                                    <a:gd name="csX104" fmla="*/ 1018355 w 6478478"/>
                                    <a:gd name="csY104" fmla="*/ 367149 h 561581"/>
                                    <a:gd name="csX105" fmla="*/ 1014793 w 6478478"/>
                                    <a:gd name="csY105" fmla="*/ 357788 h 561581"/>
                                    <a:gd name="csX106" fmla="*/ 871084 w 6478478"/>
                                    <a:gd name="csY106" fmla="*/ 287630 h 561581"/>
                                    <a:gd name="csX107" fmla="*/ 871084 w 6478478"/>
                                    <a:gd name="csY107" fmla="*/ 318139 h 561581"/>
                                    <a:gd name="csX108" fmla="*/ 857343 w 6478478"/>
                                    <a:gd name="csY108" fmla="*/ 331597 h 561581"/>
                                    <a:gd name="csX109" fmla="*/ 835408 w 6478478"/>
                                    <a:gd name="csY109" fmla="*/ 337712 h 561581"/>
                                    <a:gd name="csX110" fmla="*/ 803200 w 6478478"/>
                                    <a:gd name="csY110" fmla="*/ 321953 h 561581"/>
                                    <a:gd name="csX111" fmla="*/ 793398 w 6478478"/>
                                    <a:gd name="csY111" fmla="*/ 287630 h 561581"/>
                                    <a:gd name="csX112" fmla="*/ 803200 w 6478478"/>
                                    <a:gd name="csY112" fmla="*/ 253339 h 561581"/>
                                    <a:gd name="csX113" fmla="*/ 835408 w 6478478"/>
                                    <a:gd name="csY113" fmla="*/ 237612 h 561581"/>
                                    <a:gd name="csX114" fmla="*/ 857343 w 6478478"/>
                                    <a:gd name="csY114" fmla="*/ 243726 h 561581"/>
                                    <a:gd name="csX115" fmla="*/ 871084 w 6478478"/>
                                    <a:gd name="csY115" fmla="*/ 257153 h 561581"/>
                                    <a:gd name="csX116" fmla="*/ 871084 w 6478478"/>
                                    <a:gd name="csY116" fmla="*/ 287630 h 561581"/>
                                    <a:gd name="csX117" fmla="*/ 1726662 w 6478478"/>
                                    <a:gd name="csY117" fmla="*/ 0 h 561581"/>
                                    <a:gd name="csX118" fmla="*/ 1701828 w 6478478"/>
                                    <a:gd name="csY118" fmla="*/ 3877 h 561581"/>
                                    <a:gd name="csX119" fmla="*/ 1681500 w 6478478"/>
                                    <a:gd name="csY119" fmla="*/ 15538 h 561581"/>
                                    <a:gd name="csX120" fmla="*/ 1667886 w 6478478"/>
                                    <a:gd name="csY120" fmla="*/ 34512 h 561581"/>
                                    <a:gd name="csX121" fmla="*/ 1663316 w 6478478"/>
                                    <a:gd name="csY121" fmla="*/ 60419 h 561581"/>
                                    <a:gd name="csX122" fmla="*/ 1667886 w 6478478"/>
                                    <a:gd name="csY122" fmla="*/ 86736 h 561581"/>
                                    <a:gd name="csX123" fmla="*/ 1681500 w 6478478"/>
                                    <a:gd name="csY123" fmla="*/ 105868 h 561581"/>
                                    <a:gd name="csX124" fmla="*/ 1701828 w 6478478"/>
                                    <a:gd name="csY124" fmla="*/ 117498 h 561581"/>
                                    <a:gd name="csX125" fmla="*/ 1726662 w 6478478"/>
                                    <a:gd name="csY125" fmla="*/ 121375 h 561581"/>
                                    <a:gd name="csX126" fmla="*/ 1751464 w 6478478"/>
                                    <a:gd name="csY126" fmla="*/ 117498 h 561581"/>
                                    <a:gd name="csX127" fmla="*/ 1771823 w 6478478"/>
                                    <a:gd name="csY127" fmla="*/ 105868 h 561581"/>
                                    <a:gd name="csX128" fmla="*/ 1785406 w 6478478"/>
                                    <a:gd name="csY128" fmla="*/ 86736 h 561581"/>
                                    <a:gd name="csX129" fmla="*/ 1789913 w 6478478"/>
                                    <a:gd name="csY129" fmla="*/ 60419 h 561581"/>
                                    <a:gd name="csX130" fmla="*/ 1785406 w 6478478"/>
                                    <a:gd name="csY130" fmla="*/ 34512 h 561581"/>
                                    <a:gd name="csX131" fmla="*/ 1771823 w 6478478"/>
                                    <a:gd name="csY131" fmla="*/ 15538 h 561581"/>
                                    <a:gd name="csX132" fmla="*/ 1751464 w 6478478"/>
                                    <a:gd name="csY132" fmla="*/ 3877 h 561581"/>
                                    <a:gd name="csX133" fmla="*/ 1726662 w 6478478"/>
                                    <a:gd name="csY133" fmla="*/ 0 h 561581"/>
                                    <a:gd name="csX134" fmla="*/ 1773619 w 6478478"/>
                                    <a:gd name="csY134" fmla="*/ 149583 h 561581"/>
                                    <a:gd name="csX135" fmla="*/ 1680239 w 6478478"/>
                                    <a:gd name="csY135" fmla="*/ 149583 h 561581"/>
                                    <a:gd name="csX136" fmla="*/ 1670344 w 6478478"/>
                                    <a:gd name="csY136" fmla="*/ 153680 h 561581"/>
                                    <a:gd name="csX137" fmla="*/ 1666247 w 6478478"/>
                                    <a:gd name="csY137" fmla="*/ 163608 h 561581"/>
                                    <a:gd name="csX138" fmla="*/ 1666247 w 6478478"/>
                                    <a:gd name="csY138" fmla="*/ 411715 h 561581"/>
                                    <a:gd name="csX139" fmla="*/ 1670344 w 6478478"/>
                                    <a:gd name="csY139" fmla="*/ 421643 h 561581"/>
                                    <a:gd name="csX140" fmla="*/ 1680239 w 6478478"/>
                                    <a:gd name="csY140" fmla="*/ 425772 h 561581"/>
                                    <a:gd name="csX141" fmla="*/ 1773619 w 6478478"/>
                                    <a:gd name="csY141" fmla="*/ 425772 h 561581"/>
                                    <a:gd name="csX142" fmla="*/ 1783547 w 6478478"/>
                                    <a:gd name="csY142" fmla="*/ 421643 h 561581"/>
                                    <a:gd name="csX143" fmla="*/ 1787675 w 6478478"/>
                                    <a:gd name="csY143" fmla="*/ 411715 h 561581"/>
                                    <a:gd name="csX144" fmla="*/ 1787675 w 6478478"/>
                                    <a:gd name="csY144" fmla="*/ 163608 h 561581"/>
                                    <a:gd name="csX145" fmla="*/ 1783547 w 6478478"/>
                                    <a:gd name="csY145" fmla="*/ 153680 h 561581"/>
                                    <a:gd name="csX146" fmla="*/ 1773619 w 6478478"/>
                                    <a:gd name="csY146" fmla="*/ 149583 h 561581"/>
                                    <a:gd name="csX147" fmla="*/ 2039136 w 6478478"/>
                                    <a:gd name="csY147" fmla="*/ 140380 h 561581"/>
                                    <a:gd name="csX148" fmla="*/ 1994132 w 6478478"/>
                                    <a:gd name="csY148" fmla="*/ 149583 h 561581"/>
                                    <a:gd name="csX149" fmla="*/ 1954549 w 6478478"/>
                                    <a:gd name="csY149" fmla="*/ 177192 h 561581"/>
                                    <a:gd name="csX150" fmla="*/ 1954549 w 6478478"/>
                                    <a:gd name="csY150" fmla="*/ 164459 h 561581"/>
                                    <a:gd name="csX151" fmla="*/ 1950168 w 6478478"/>
                                    <a:gd name="csY151" fmla="*/ 154279 h 561581"/>
                                    <a:gd name="csX152" fmla="*/ 1939705 w 6478478"/>
                                    <a:gd name="csY152" fmla="*/ 150497 h 561581"/>
                                    <a:gd name="csX153" fmla="*/ 1900942 w 6478478"/>
                                    <a:gd name="csY153" fmla="*/ 150024 h 561581"/>
                                    <a:gd name="csX154" fmla="*/ 1862178 w 6478478"/>
                                    <a:gd name="csY154" fmla="*/ 149551 h 561581"/>
                                    <a:gd name="csX155" fmla="*/ 1852250 w 6478478"/>
                                    <a:gd name="csY155" fmla="*/ 153680 h 561581"/>
                                    <a:gd name="csX156" fmla="*/ 1848153 w 6478478"/>
                                    <a:gd name="csY156" fmla="*/ 163608 h 561581"/>
                                    <a:gd name="csX157" fmla="*/ 1848153 w 6478478"/>
                                    <a:gd name="csY157" fmla="*/ 411715 h 561581"/>
                                    <a:gd name="csX158" fmla="*/ 1852250 w 6478478"/>
                                    <a:gd name="csY158" fmla="*/ 421643 h 561581"/>
                                    <a:gd name="csX159" fmla="*/ 1862178 w 6478478"/>
                                    <a:gd name="csY159" fmla="*/ 425740 h 561581"/>
                                    <a:gd name="csX160" fmla="*/ 1955463 w 6478478"/>
                                    <a:gd name="csY160" fmla="*/ 425740 h 561581"/>
                                    <a:gd name="csX161" fmla="*/ 1965390 w 6478478"/>
                                    <a:gd name="csY161" fmla="*/ 421643 h 561581"/>
                                    <a:gd name="csX162" fmla="*/ 1969519 w 6478478"/>
                                    <a:gd name="csY162" fmla="*/ 411715 h 561581"/>
                                    <a:gd name="csX163" fmla="*/ 1969519 w 6478478"/>
                                    <a:gd name="csY163" fmla="*/ 255450 h 561581"/>
                                    <a:gd name="csX164" fmla="*/ 1983858 w 6478478"/>
                                    <a:gd name="csY164" fmla="*/ 244451 h 561581"/>
                                    <a:gd name="csX165" fmla="*/ 2001601 w 6478478"/>
                                    <a:gd name="csY165" fmla="*/ 241772 h 561581"/>
                                    <a:gd name="csX166" fmla="*/ 2018179 w 6478478"/>
                                    <a:gd name="csY166" fmla="*/ 250282 h 561581"/>
                                    <a:gd name="csX167" fmla="*/ 2024765 w 6478478"/>
                                    <a:gd name="csY167" fmla="*/ 268089 h 561581"/>
                                    <a:gd name="csX168" fmla="*/ 2024765 w 6478478"/>
                                    <a:gd name="csY168" fmla="*/ 411715 h 561581"/>
                                    <a:gd name="csX169" fmla="*/ 2028894 w 6478478"/>
                                    <a:gd name="csY169" fmla="*/ 421643 h 561581"/>
                                    <a:gd name="csX170" fmla="*/ 2038821 w 6478478"/>
                                    <a:gd name="csY170" fmla="*/ 425740 h 561581"/>
                                    <a:gd name="csX171" fmla="*/ 2132107 w 6478478"/>
                                    <a:gd name="csY171" fmla="*/ 425740 h 561581"/>
                                    <a:gd name="csX172" fmla="*/ 2142002 w 6478478"/>
                                    <a:gd name="csY172" fmla="*/ 421643 h 561581"/>
                                    <a:gd name="csX173" fmla="*/ 2146131 w 6478478"/>
                                    <a:gd name="csY173" fmla="*/ 411715 h 561581"/>
                                    <a:gd name="csX174" fmla="*/ 2146131 w 6478478"/>
                                    <a:gd name="csY174" fmla="*/ 247382 h 561581"/>
                                    <a:gd name="csX175" fmla="*/ 2139450 w 6478478"/>
                                    <a:gd name="csY175" fmla="*/ 206315 h 561581"/>
                                    <a:gd name="csX176" fmla="*/ 2119406 w 6478478"/>
                                    <a:gd name="csY176" fmla="*/ 171708 h 561581"/>
                                    <a:gd name="csX177" fmla="*/ 2085968 w 6478478"/>
                                    <a:gd name="csY177" fmla="*/ 148228 h 561581"/>
                                    <a:gd name="csX178" fmla="*/ 2039136 w 6478478"/>
                                    <a:gd name="csY178" fmla="*/ 140380 h 561581"/>
                                    <a:gd name="csX179" fmla="*/ 2512181 w 6478478"/>
                                    <a:gd name="csY179" fmla="*/ 153680 h 561581"/>
                                    <a:gd name="csX180" fmla="*/ 2516278 w 6478478"/>
                                    <a:gd name="csY180" fmla="*/ 163608 h 561581"/>
                                    <a:gd name="csX181" fmla="*/ 2516278 w 6478478"/>
                                    <a:gd name="csY181" fmla="*/ 407933 h 561581"/>
                                    <a:gd name="csX182" fmla="*/ 2504271 w 6478478"/>
                                    <a:gd name="csY182" fmla="*/ 476736 h 561581"/>
                                    <a:gd name="csX183" fmla="*/ 2468249 w 6478478"/>
                                    <a:gd name="csY183" fmla="*/ 524391 h 561581"/>
                                    <a:gd name="csX184" fmla="*/ 2414074 w 6478478"/>
                                    <a:gd name="csY184" fmla="*/ 552284 h 561581"/>
                                    <a:gd name="csX185" fmla="*/ 2347734 w 6478478"/>
                                    <a:gd name="csY185" fmla="*/ 561581 h 561581"/>
                                    <a:gd name="csX186" fmla="*/ 2286815 w 6478478"/>
                                    <a:gd name="csY186" fmla="*/ 556570 h 561581"/>
                                    <a:gd name="csX187" fmla="*/ 2231285 w 6478478"/>
                                    <a:gd name="csY187" fmla="*/ 541536 h 561581"/>
                                    <a:gd name="csX188" fmla="*/ 2224761 w 6478478"/>
                                    <a:gd name="csY188" fmla="*/ 536304 h 561581"/>
                                    <a:gd name="csX189" fmla="*/ 2222303 w 6478478"/>
                                    <a:gd name="csY189" fmla="*/ 528267 h 561581"/>
                                    <a:gd name="csX190" fmla="*/ 2222303 w 6478478"/>
                                    <a:gd name="csY190" fmla="*/ 460000 h 561581"/>
                                    <a:gd name="csX191" fmla="*/ 2228417 w 6478478"/>
                                    <a:gd name="csY191" fmla="*/ 448370 h 561581"/>
                                    <a:gd name="csX192" fmla="*/ 2241338 w 6478478"/>
                                    <a:gd name="csY192" fmla="*/ 447015 h 561581"/>
                                    <a:gd name="csX193" fmla="*/ 2281772 w 6478478"/>
                                    <a:gd name="csY193" fmla="*/ 459149 h 561581"/>
                                    <a:gd name="csX194" fmla="*/ 2325831 w 6478478"/>
                                    <a:gd name="csY194" fmla="*/ 463183 h 561581"/>
                                    <a:gd name="csX195" fmla="*/ 2378052 w 6478478"/>
                                    <a:gd name="csY195" fmla="*/ 451364 h 561581"/>
                                    <a:gd name="csX196" fmla="*/ 2395417 w 6478478"/>
                                    <a:gd name="csY196" fmla="*/ 415970 h 561581"/>
                                    <a:gd name="csX197" fmla="*/ 2395417 w 6478478"/>
                                    <a:gd name="csY197" fmla="*/ 402197 h 561581"/>
                                    <a:gd name="csX198" fmla="*/ 2362546 w 6478478"/>
                                    <a:gd name="csY198" fmla="*/ 422021 h 561581"/>
                                    <a:gd name="csX199" fmla="*/ 2320095 w 6478478"/>
                                    <a:gd name="csY199" fmla="*/ 428671 h 561581"/>
                                    <a:gd name="csX200" fmla="*/ 2265038 w 6478478"/>
                                    <a:gd name="csY200" fmla="*/ 418302 h 561581"/>
                                    <a:gd name="csX201" fmla="*/ 2225202 w 6478478"/>
                                    <a:gd name="csY201" fmla="*/ 387194 h 561581"/>
                                    <a:gd name="csX202" fmla="*/ 2201030 w 6478478"/>
                                    <a:gd name="csY202" fmla="*/ 340769 h 561581"/>
                                    <a:gd name="csX203" fmla="*/ 2192994 w 6478478"/>
                                    <a:gd name="csY203" fmla="*/ 284195 h 561581"/>
                                    <a:gd name="csX204" fmla="*/ 2201030 w 6478478"/>
                                    <a:gd name="csY204" fmla="*/ 227746 h 561581"/>
                                    <a:gd name="csX205" fmla="*/ 2225202 w 6478478"/>
                                    <a:gd name="csY205" fmla="*/ 181510 h 561581"/>
                                    <a:gd name="csX206" fmla="*/ 2265038 w 6478478"/>
                                    <a:gd name="csY206" fmla="*/ 150654 h 561581"/>
                                    <a:gd name="csX207" fmla="*/ 2320095 w 6478478"/>
                                    <a:gd name="csY207" fmla="*/ 140411 h 561581"/>
                                    <a:gd name="csX208" fmla="*/ 2371024 w 6478478"/>
                                    <a:gd name="csY208" fmla="*/ 151032 h 561581"/>
                                    <a:gd name="csX209" fmla="*/ 2409882 w 6478478"/>
                                    <a:gd name="csY209" fmla="*/ 182960 h 561581"/>
                                    <a:gd name="csX210" fmla="*/ 2409882 w 6478478"/>
                                    <a:gd name="csY210" fmla="*/ 163608 h 561581"/>
                                    <a:gd name="csX211" fmla="*/ 2413979 w 6478478"/>
                                    <a:gd name="csY211" fmla="*/ 153680 h 561581"/>
                                    <a:gd name="csX212" fmla="*/ 2423875 w 6478478"/>
                                    <a:gd name="csY212" fmla="*/ 149582 h 561581"/>
                                    <a:gd name="csX213" fmla="*/ 2502285 w 6478478"/>
                                    <a:gd name="csY213" fmla="*/ 149582 h 561581"/>
                                    <a:gd name="csX214" fmla="*/ 2512181 w 6478478"/>
                                    <a:gd name="csY214" fmla="*/ 153680 h 561581"/>
                                    <a:gd name="csX215" fmla="*/ 2396047 w 6478478"/>
                                    <a:gd name="csY215" fmla="*/ 285960 h 561581"/>
                                    <a:gd name="csX216" fmla="*/ 2396047 w 6478478"/>
                                    <a:gd name="csY216" fmla="*/ 255450 h 561581"/>
                                    <a:gd name="csX217" fmla="*/ 2381393 w 6478478"/>
                                    <a:gd name="csY217" fmla="*/ 240763 h 561581"/>
                                    <a:gd name="csX218" fmla="*/ 2360403 w 6478478"/>
                                    <a:gd name="csY218" fmla="*/ 235878 h 561581"/>
                                    <a:gd name="csX219" fmla="*/ 2342187 w 6478478"/>
                                    <a:gd name="csY219" fmla="*/ 239566 h 561581"/>
                                    <a:gd name="csX220" fmla="*/ 2329014 w 6478478"/>
                                    <a:gd name="csY220" fmla="*/ 250597 h 561581"/>
                                    <a:gd name="csX221" fmla="*/ 2321009 w 6478478"/>
                                    <a:gd name="csY221" fmla="*/ 266734 h 561581"/>
                                    <a:gd name="csX222" fmla="*/ 2318362 w 6478478"/>
                                    <a:gd name="csY222" fmla="*/ 285960 h 561581"/>
                                    <a:gd name="csX223" fmla="*/ 2321009 w 6478478"/>
                                    <a:gd name="csY223" fmla="*/ 305154 h 561581"/>
                                    <a:gd name="csX224" fmla="*/ 2329014 w 6478478"/>
                                    <a:gd name="csY224" fmla="*/ 321322 h 561581"/>
                                    <a:gd name="csX225" fmla="*/ 2342187 w 6478478"/>
                                    <a:gd name="csY225" fmla="*/ 332322 h 561581"/>
                                    <a:gd name="csX226" fmla="*/ 2360403 w 6478478"/>
                                    <a:gd name="csY226" fmla="*/ 335978 h 561581"/>
                                    <a:gd name="csX227" fmla="*/ 2381393 w 6478478"/>
                                    <a:gd name="csY227" fmla="*/ 331093 h 561581"/>
                                    <a:gd name="csX228" fmla="*/ 2396047 w 6478478"/>
                                    <a:gd name="csY228" fmla="*/ 316468 h 561581"/>
                                    <a:gd name="csX229" fmla="*/ 2396047 w 6478478"/>
                                    <a:gd name="csY229" fmla="*/ 285959 h 561581"/>
                                    <a:gd name="csX230" fmla="*/ 2396047 w 6478478"/>
                                    <a:gd name="csY230" fmla="*/ 285960 h 561581"/>
                                    <a:gd name="csX231" fmla="*/ 1510246 w 6478478"/>
                                    <a:gd name="csY231" fmla="*/ 140380 h 561581"/>
                                    <a:gd name="csX232" fmla="*/ 1465242 w 6478478"/>
                                    <a:gd name="csY232" fmla="*/ 149583 h 561581"/>
                                    <a:gd name="csX233" fmla="*/ 1425659 w 6478478"/>
                                    <a:gd name="csY233" fmla="*/ 177192 h 561581"/>
                                    <a:gd name="csX234" fmla="*/ 1425659 w 6478478"/>
                                    <a:gd name="csY234" fmla="*/ 164459 h 561581"/>
                                    <a:gd name="csX235" fmla="*/ 1421247 w 6478478"/>
                                    <a:gd name="csY235" fmla="*/ 154279 h 561581"/>
                                    <a:gd name="csX236" fmla="*/ 1410784 w 6478478"/>
                                    <a:gd name="csY236" fmla="*/ 150497 h 561581"/>
                                    <a:gd name="csX237" fmla="*/ 1372020 w 6478478"/>
                                    <a:gd name="csY237" fmla="*/ 150024 h 561581"/>
                                    <a:gd name="csX238" fmla="*/ 1333256 w 6478478"/>
                                    <a:gd name="csY238" fmla="*/ 149551 h 561581"/>
                                    <a:gd name="csX239" fmla="*/ 1323360 w 6478478"/>
                                    <a:gd name="csY239" fmla="*/ 153680 h 561581"/>
                                    <a:gd name="csX240" fmla="*/ 1319263 w 6478478"/>
                                    <a:gd name="csY240" fmla="*/ 163608 h 561581"/>
                                    <a:gd name="csX241" fmla="*/ 1319263 w 6478478"/>
                                    <a:gd name="csY241" fmla="*/ 411715 h 561581"/>
                                    <a:gd name="csX242" fmla="*/ 1323360 w 6478478"/>
                                    <a:gd name="csY242" fmla="*/ 421643 h 561581"/>
                                    <a:gd name="csX243" fmla="*/ 1333256 w 6478478"/>
                                    <a:gd name="csY243" fmla="*/ 425740 h 561581"/>
                                    <a:gd name="csX244" fmla="*/ 1426573 w 6478478"/>
                                    <a:gd name="csY244" fmla="*/ 425740 h 561581"/>
                                    <a:gd name="csX245" fmla="*/ 1436500 w 6478478"/>
                                    <a:gd name="csY245" fmla="*/ 421643 h 561581"/>
                                    <a:gd name="csX246" fmla="*/ 1440629 w 6478478"/>
                                    <a:gd name="csY246" fmla="*/ 411715 h 561581"/>
                                    <a:gd name="csX247" fmla="*/ 1440629 w 6478478"/>
                                    <a:gd name="csY247" fmla="*/ 255450 h 561581"/>
                                    <a:gd name="csX248" fmla="*/ 1454968 w 6478478"/>
                                    <a:gd name="csY248" fmla="*/ 244451 h 561581"/>
                                    <a:gd name="csX249" fmla="*/ 1472680 w 6478478"/>
                                    <a:gd name="csY249" fmla="*/ 241772 h 561581"/>
                                    <a:gd name="csX250" fmla="*/ 1489288 w 6478478"/>
                                    <a:gd name="csY250" fmla="*/ 250282 h 561581"/>
                                    <a:gd name="csX251" fmla="*/ 1495875 w 6478478"/>
                                    <a:gd name="csY251" fmla="*/ 268089 h 561581"/>
                                    <a:gd name="csX252" fmla="*/ 1495875 w 6478478"/>
                                    <a:gd name="csY252" fmla="*/ 411715 h 561581"/>
                                    <a:gd name="csX253" fmla="*/ 1500003 w 6478478"/>
                                    <a:gd name="csY253" fmla="*/ 421643 h 561581"/>
                                    <a:gd name="csX254" fmla="*/ 1509931 w 6478478"/>
                                    <a:gd name="csY254" fmla="*/ 425740 h 561581"/>
                                    <a:gd name="csX255" fmla="*/ 1603216 w 6478478"/>
                                    <a:gd name="csY255" fmla="*/ 425740 h 561581"/>
                                    <a:gd name="csX256" fmla="*/ 1613112 w 6478478"/>
                                    <a:gd name="csY256" fmla="*/ 421643 h 561581"/>
                                    <a:gd name="csX257" fmla="*/ 1617241 w 6478478"/>
                                    <a:gd name="csY257" fmla="*/ 411715 h 561581"/>
                                    <a:gd name="csX258" fmla="*/ 1617241 w 6478478"/>
                                    <a:gd name="csY258" fmla="*/ 247382 h 561581"/>
                                    <a:gd name="csX259" fmla="*/ 1610559 w 6478478"/>
                                    <a:gd name="csY259" fmla="*/ 206315 h 561581"/>
                                    <a:gd name="csX260" fmla="*/ 1590515 w 6478478"/>
                                    <a:gd name="csY260" fmla="*/ 171708 h 561581"/>
                                    <a:gd name="csX261" fmla="*/ 1557078 w 6478478"/>
                                    <a:gd name="csY261" fmla="*/ 148228 h 561581"/>
                                    <a:gd name="csX262" fmla="*/ 1510246 w 6478478"/>
                                    <a:gd name="csY262" fmla="*/ 140380 h 561581"/>
                                    <a:gd name="csX263" fmla="*/ 132931 w 6478478"/>
                                    <a:gd name="csY263" fmla="*/ 309535 h 561581"/>
                                    <a:gd name="csX264" fmla="*/ 132931 w 6478478"/>
                                    <a:gd name="csY264" fmla="*/ 37002 h 561581"/>
                                    <a:gd name="csX265" fmla="*/ 128835 w 6478478"/>
                                    <a:gd name="csY265" fmla="*/ 27074 h 561581"/>
                                    <a:gd name="csX266" fmla="*/ 118907 w 6478478"/>
                                    <a:gd name="csY266" fmla="*/ 22976 h 561581"/>
                                    <a:gd name="csX267" fmla="*/ 14024 w 6478478"/>
                                    <a:gd name="csY267" fmla="*/ 22976 h 561581"/>
                                    <a:gd name="csX268" fmla="*/ 4128 w 6478478"/>
                                    <a:gd name="csY268" fmla="*/ 27074 h 561581"/>
                                    <a:gd name="csX269" fmla="*/ 0 w 6478478"/>
                                    <a:gd name="csY269" fmla="*/ 37002 h 561581"/>
                                    <a:gd name="csX270" fmla="*/ 0 w 6478478"/>
                                    <a:gd name="csY270" fmla="*/ 411747 h 561581"/>
                                    <a:gd name="csX271" fmla="*/ 4128 w 6478478"/>
                                    <a:gd name="csY271" fmla="*/ 421643 h 561581"/>
                                    <a:gd name="csX272" fmla="*/ 14024 w 6478478"/>
                                    <a:gd name="csY272" fmla="*/ 425772 h 561581"/>
                                    <a:gd name="csX273" fmla="*/ 290949 w 6478478"/>
                                    <a:gd name="csY273" fmla="*/ 425772 h 561581"/>
                                    <a:gd name="csX274" fmla="*/ 300845 w 6478478"/>
                                    <a:gd name="csY274" fmla="*/ 421643 h 561581"/>
                                    <a:gd name="csX275" fmla="*/ 304942 w 6478478"/>
                                    <a:gd name="csY275" fmla="*/ 411747 h 561581"/>
                                    <a:gd name="csX276" fmla="*/ 304942 w 6478478"/>
                                    <a:gd name="csY276" fmla="*/ 323560 h 561581"/>
                                    <a:gd name="csX277" fmla="*/ 300845 w 6478478"/>
                                    <a:gd name="csY277" fmla="*/ 313632 h 561581"/>
                                    <a:gd name="csX278" fmla="*/ 290949 w 6478478"/>
                                    <a:gd name="csY278" fmla="*/ 309535 h 561581"/>
                                    <a:gd name="csX279" fmla="*/ 132931 w 6478478"/>
                                    <a:gd name="csY279" fmla="*/ 309535 h 561581"/>
                                    <a:gd name="csX280" fmla="*/ 132931 w 6478478"/>
                                    <a:gd name="csY280" fmla="*/ 309535 h 561581"/>
                                    <a:gd name="csX281" fmla="*/ 5775562 w 6478478"/>
                                    <a:gd name="csY281" fmla="*/ 423314 h 561581"/>
                                    <a:gd name="csX282" fmla="*/ 5780699 w 6478478"/>
                                    <a:gd name="csY282" fmla="*/ 416821 h 561581"/>
                                    <a:gd name="csX283" fmla="*/ 5828791 w 6478478"/>
                                    <a:gd name="csY283" fmla="*/ 292736 h 561581"/>
                                    <a:gd name="csX284" fmla="*/ 5876852 w 6478478"/>
                                    <a:gd name="csY284" fmla="*/ 168651 h 561581"/>
                                    <a:gd name="csX285" fmla="*/ 5875371 w 6478478"/>
                                    <a:gd name="csY285" fmla="*/ 155666 h 561581"/>
                                    <a:gd name="csX286" fmla="*/ 5863805 w 6478478"/>
                                    <a:gd name="csY286" fmla="*/ 149583 h 561581"/>
                                    <a:gd name="csX287" fmla="*/ 5767809 w 6478478"/>
                                    <a:gd name="csY287" fmla="*/ 149583 h 561581"/>
                                    <a:gd name="csX288" fmla="*/ 5759300 w 6478478"/>
                                    <a:gd name="csY288" fmla="*/ 152451 h 561581"/>
                                    <a:gd name="csX289" fmla="*/ 5754289 w 6478478"/>
                                    <a:gd name="csY289" fmla="*/ 159889 h 561581"/>
                                    <a:gd name="csX290" fmla="*/ 5733836 w 6478478"/>
                                    <a:gd name="csY290" fmla="*/ 234995 h 561581"/>
                                    <a:gd name="csX291" fmla="*/ 5713382 w 6478478"/>
                                    <a:gd name="csY291" fmla="*/ 310102 h 561581"/>
                                    <a:gd name="csX292" fmla="*/ 5692929 w 6478478"/>
                                    <a:gd name="csY292" fmla="*/ 234995 h 561581"/>
                                    <a:gd name="csX293" fmla="*/ 5672476 w 6478478"/>
                                    <a:gd name="csY293" fmla="*/ 159889 h 561581"/>
                                    <a:gd name="csX294" fmla="*/ 5667433 w 6478478"/>
                                    <a:gd name="csY294" fmla="*/ 152451 h 561581"/>
                                    <a:gd name="csX295" fmla="*/ 5658956 w 6478478"/>
                                    <a:gd name="csY295" fmla="*/ 149583 h 561581"/>
                                    <a:gd name="csX296" fmla="*/ 5562361 w 6478478"/>
                                    <a:gd name="csY296" fmla="*/ 149583 h 561581"/>
                                    <a:gd name="csX297" fmla="*/ 5550795 w 6478478"/>
                                    <a:gd name="csY297" fmla="*/ 155666 h 561581"/>
                                    <a:gd name="csX298" fmla="*/ 5549314 w 6478478"/>
                                    <a:gd name="csY298" fmla="*/ 168651 h 561581"/>
                                    <a:gd name="csX299" fmla="*/ 5597375 w 6478478"/>
                                    <a:gd name="csY299" fmla="*/ 292736 h 561581"/>
                                    <a:gd name="csX300" fmla="*/ 5645467 w 6478478"/>
                                    <a:gd name="csY300" fmla="*/ 416821 h 561581"/>
                                    <a:gd name="csX301" fmla="*/ 5650604 w 6478478"/>
                                    <a:gd name="csY301" fmla="*/ 423314 h 561581"/>
                                    <a:gd name="csX302" fmla="*/ 5658514 w 6478478"/>
                                    <a:gd name="csY302" fmla="*/ 425772 h 561581"/>
                                    <a:gd name="csX303" fmla="*/ 5767621 w 6478478"/>
                                    <a:gd name="csY303" fmla="*/ 425772 h 561581"/>
                                    <a:gd name="csX304" fmla="*/ 5775562 w 6478478"/>
                                    <a:gd name="csY304" fmla="*/ 423314 h 561581"/>
                                    <a:gd name="csX305" fmla="*/ 5448243 w 6478478"/>
                                    <a:gd name="csY305" fmla="*/ 0 h 561581"/>
                                    <a:gd name="csX306" fmla="*/ 5423409 w 6478478"/>
                                    <a:gd name="csY306" fmla="*/ 3877 h 561581"/>
                                    <a:gd name="csX307" fmla="*/ 5403082 w 6478478"/>
                                    <a:gd name="csY307" fmla="*/ 15538 h 561581"/>
                                    <a:gd name="csX308" fmla="*/ 5389467 w 6478478"/>
                                    <a:gd name="csY308" fmla="*/ 34512 h 561581"/>
                                    <a:gd name="csX309" fmla="*/ 5384929 w 6478478"/>
                                    <a:gd name="csY309" fmla="*/ 60419 h 561581"/>
                                    <a:gd name="csX310" fmla="*/ 5389467 w 6478478"/>
                                    <a:gd name="csY310" fmla="*/ 86736 h 561581"/>
                                    <a:gd name="csX311" fmla="*/ 5403082 w 6478478"/>
                                    <a:gd name="csY311" fmla="*/ 105868 h 561581"/>
                                    <a:gd name="csX312" fmla="*/ 5423409 w 6478478"/>
                                    <a:gd name="csY312" fmla="*/ 117498 h 561581"/>
                                    <a:gd name="csX313" fmla="*/ 5448243 w 6478478"/>
                                    <a:gd name="csY313" fmla="*/ 121375 h 561581"/>
                                    <a:gd name="csX314" fmla="*/ 5473046 w 6478478"/>
                                    <a:gd name="csY314" fmla="*/ 117498 h 561581"/>
                                    <a:gd name="csX315" fmla="*/ 5493405 w 6478478"/>
                                    <a:gd name="csY315" fmla="*/ 105868 h 561581"/>
                                    <a:gd name="csX316" fmla="*/ 5506988 w 6478478"/>
                                    <a:gd name="csY316" fmla="*/ 86736 h 561581"/>
                                    <a:gd name="csX317" fmla="*/ 5511495 w 6478478"/>
                                    <a:gd name="csY317" fmla="*/ 60419 h 561581"/>
                                    <a:gd name="csX318" fmla="*/ 5506988 w 6478478"/>
                                    <a:gd name="csY318" fmla="*/ 34512 h 561581"/>
                                    <a:gd name="csX319" fmla="*/ 5493405 w 6478478"/>
                                    <a:gd name="csY319" fmla="*/ 15538 h 561581"/>
                                    <a:gd name="csX320" fmla="*/ 5473046 w 6478478"/>
                                    <a:gd name="csY320" fmla="*/ 3877 h 561581"/>
                                    <a:gd name="csX321" fmla="*/ 5448243 w 6478478"/>
                                    <a:gd name="csY321" fmla="*/ 0 h 561581"/>
                                    <a:gd name="csX322" fmla="*/ 5495202 w 6478478"/>
                                    <a:gd name="csY322" fmla="*/ 149583 h 561581"/>
                                    <a:gd name="csX323" fmla="*/ 5401822 w 6478478"/>
                                    <a:gd name="csY323" fmla="*/ 149583 h 561581"/>
                                    <a:gd name="csX324" fmla="*/ 5391926 w 6478478"/>
                                    <a:gd name="csY324" fmla="*/ 153680 h 561581"/>
                                    <a:gd name="csX325" fmla="*/ 5387829 w 6478478"/>
                                    <a:gd name="csY325" fmla="*/ 163608 h 561581"/>
                                    <a:gd name="csX326" fmla="*/ 5387829 w 6478478"/>
                                    <a:gd name="csY326" fmla="*/ 411715 h 561581"/>
                                    <a:gd name="csX327" fmla="*/ 5391926 w 6478478"/>
                                    <a:gd name="csY327" fmla="*/ 421643 h 561581"/>
                                    <a:gd name="csX328" fmla="*/ 5401822 w 6478478"/>
                                    <a:gd name="csY328" fmla="*/ 425772 h 561581"/>
                                    <a:gd name="csX329" fmla="*/ 5495202 w 6478478"/>
                                    <a:gd name="csY329" fmla="*/ 425772 h 561581"/>
                                    <a:gd name="csX330" fmla="*/ 5505129 w 6478478"/>
                                    <a:gd name="csY330" fmla="*/ 421643 h 561581"/>
                                    <a:gd name="csX331" fmla="*/ 5509257 w 6478478"/>
                                    <a:gd name="csY331" fmla="*/ 411715 h 561581"/>
                                    <a:gd name="csX332" fmla="*/ 5509257 w 6478478"/>
                                    <a:gd name="csY332" fmla="*/ 163608 h 561581"/>
                                    <a:gd name="csX333" fmla="*/ 5505129 w 6478478"/>
                                    <a:gd name="csY333" fmla="*/ 153680 h 561581"/>
                                    <a:gd name="csX334" fmla="*/ 5495202 w 6478478"/>
                                    <a:gd name="csY334" fmla="*/ 149583 h 561581"/>
                                    <a:gd name="csX335" fmla="*/ 6160710 w 6478478"/>
                                    <a:gd name="csY335" fmla="*/ 198687 h 561581"/>
                                    <a:gd name="csX336" fmla="*/ 6145646 w 6478478"/>
                                    <a:gd name="csY336" fmla="*/ 178957 h 561581"/>
                                    <a:gd name="csX337" fmla="*/ 6126831 w 6478478"/>
                                    <a:gd name="csY337" fmla="*/ 163324 h 561581"/>
                                    <a:gd name="csX338" fmla="*/ 6101902 w 6478478"/>
                                    <a:gd name="csY338" fmla="*/ 151032 h 561581"/>
                                    <a:gd name="csX339" fmla="*/ 6072089 w 6478478"/>
                                    <a:gd name="csY339" fmla="*/ 143027 h 561581"/>
                                    <a:gd name="csX340" fmla="*/ 6038368 w 6478478"/>
                                    <a:gd name="csY340" fmla="*/ 140411 h 561581"/>
                                    <a:gd name="csX341" fmla="*/ 6013660 w 6478478"/>
                                    <a:gd name="csY341" fmla="*/ 142334 h 561581"/>
                                    <a:gd name="csX342" fmla="*/ 5988921 w 6478478"/>
                                    <a:gd name="csY342" fmla="*/ 148164 h 561581"/>
                                    <a:gd name="csX343" fmla="*/ 5964654 w 6478478"/>
                                    <a:gd name="csY343" fmla="*/ 157998 h 561581"/>
                                    <a:gd name="csX344" fmla="*/ 5941427 w 6478478"/>
                                    <a:gd name="csY344" fmla="*/ 172023 h 561581"/>
                                    <a:gd name="csX345" fmla="*/ 5920753 w 6478478"/>
                                    <a:gd name="csY345" fmla="*/ 191501 h 561581"/>
                                    <a:gd name="csX346" fmla="*/ 5904302 w 6478478"/>
                                    <a:gd name="csY346" fmla="*/ 217787 h 561581"/>
                                    <a:gd name="csX347" fmla="*/ 5893555 w 6478478"/>
                                    <a:gd name="csY347" fmla="*/ 249620 h 561581"/>
                                    <a:gd name="csX348" fmla="*/ 5889931 w 6478478"/>
                                    <a:gd name="csY348" fmla="*/ 285960 h 561581"/>
                                    <a:gd name="csX349" fmla="*/ 5896329 w 6478478"/>
                                    <a:gd name="csY349" fmla="*/ 332606 h 561581"/>
                                    <a:gd name="csX350" fmla="*/ 5915553 w 6478478"/>
                                    <a:gd name="csY350" fmla="*/ 371404 h 561581"/>
                                    <a:gd name="csX351" fmla="*/ 5944232 w 6478478"/>
                                    <a:gd name="csY351" fmla="*/ 401094 h 561581"/>
                                    <a:gd name="csX352" fmla="*/ 5979088 w 6478478"/>
                                    <a:gd name="csY352" fmla="*/ 420603 h 561581"/>
                                    <a:gd name="csX353" fmla="*/ 6019207 w 6478478"/>
                                    <a:gd name="csY353" fmla="*/ 431382 h 561581"/>
                                    <a:gd name="csX354" fmla="*/ 6063675 w 6478478"/>
                                    <a:gd name="csY354" fmla="*/ 434975 h 561581"/>
                                    <a:gd name="csX355" fmla="*/ 6112366 w 6478478"/>
                                    <a:gd name="csY355" fmla="*/ 432139 h 561581"/>
                                    <a:gd name="csX356" fmla="*/ 6154502 w 6478478"/>
                                    <a:gd name="csY356" fmla="*/ 423723 h 561581"/>
                                    <a:gd name="csX357" fmla="*/ 6161656 w 6478478"/>
                                    <a:gd name="csY357" fmla="*/ 418618 h 561581"/>
                                    <a:gd name="csX358" fmla="*/ 6164335 w 6478478"/>
                                    <a:gd name="csY358" fmla="*/ 410171 h 561581"/>
                                    <a:gd name="csX359" fmla="*/ 6164335 w 6478478"/>
                                    <a:gd name="csY359" fmla="*/ 357095 h 561581"/>
                                    <a:gd name="csX360" fmla="*/ 6159198 w 6478478"/>
                                    <a:gd name="csY360" fmla="*/ 346190 h 561581"/>
                                    <a:gd name="csX361" fmla="*/ 6147600 w 6478478"/>
                                    <a:gd name="csY361" fmla="*/ 343385 h 561581"/>
                                    <a:gd name="csX362" fmla="*/ 6117787 w 6478478"/>
                                    <a:gd name="csY362" fmla="*/ 348207 h 561581"/>
                                    <a:gd name="csX363" fmla="*/ 6084948 w 6478478"/>
                                    <a:gd name="csY363" fmla="*/ 349815 h 561581"/>
                                    <a:gd name="csX364" fmla="*/ 6058349 w 6478478"/>
                                    <a:gd name="csY364" fmla="*/ 347577 h 561581"/>
                                    <a:gd name="csX365" fmla="*/ 6034933 w 6478478"/>
                                    <a:gd name="csY365" fmla="*/ 340927 h 561581"/>
                                    <a:gd name="csX366" fmla="*/ 6016780 w 6478478"/>
                                    <a:gd name="csY366" fmla="*/ 330053 h 561581"/>
                                    <a:gd name="csX367" fmla="*/ 6006160 w 6478478"/>
                                    <a:gd name="csY367" fmla="*/ 315271 h 561581"/>
                                    <a:gd name="csX368" fmla="*/ 6164209 w 6478478"/>
                                    <a:gd name="csY368" fmla="*/ 315271 h 561581"/>
                                    <a:gd name="csX369" fmla="*/ 6173506 w 6478478"/>
                                    <a:gd name="csY369" fmla="*/ 311836 h 561581"/>
                                    <a:gd name="csX370" fmla="*/ 6178202 w 6478478"/>
                                    <a:gd name="csY370" fmla="*/ 303200 h 561581"/>
                                    <a:gd name="csX371" fmla="*/ 6179746 w 6478478"/>
                                    <a:gd name="csY371" fmla="*/ 288355 h 561581"/>
                                    <a:gd name="csX372" fmla="*/ 6180598 w 6478478"/>
                                    <a:gd name="csY372" fmla="*/ 273416 h 561581"/>
                                    <a:gd name="csX373" fmla="*/ 6179179 w 6478478"/>
                                    <a:gd name="csY373" fmla="*/ 246973 h 561581"/>
                                    <a:gd name="csX374" fmla="*/ 6172340 w 6478478"/>
                                    <a:gd name="csY374" fmla="*/ 221506 h 561581"/>
                                    <a:gd name="csX375" fmla="*/ 6160711 w 6478478"/>
                                    <a:gd name="csY375" fmla="*/ 198688 h 561581"/>
                                    <a:gd name="csX376" fmla="*/ 6077762 w 6478478"/>
                                    <a:gd name="csY376" fmla="*/ 245586 h 561581"/>
                                    <a:gd name="csX377" fmla="*/ 6078077 w 6478478"/>
                                    <a:gd name="csY377" fmla="*/ 259485 h 561581"/>
                                    <a:gd name="csX378" fmla="*/ 6004961 w 6478478"/>
                                    <a:gd name="csY378" fmla="*/ 259485 h 561581"/>
                                    <a:gd name="csX379" fmla="*/ 6007704 w 6478478"/>
                                    <a:gd name="csY379" fmla="*/ 243789 h 561581"/>
                                    <a:gd name="csX380" fmla="*/ 6015898 w 6478478"/>
                                    <a:gd name="csY380" fmla="*/ 231277 h 561581"/>
                                    <a:gd name="csX381" fmla="*/ 6028567 w 6478478"/>
                                    <a:gd name="csY381" fmla="*/ 223082 h 561581"/>
                                    <a:gd name="csX382" fmla="*/ 6044640 w 6478478"/>
                                    <a:gd name="csY382" fmla="*/ 220340 h 561581"/>
                                    <a:gd name="csX383" fmla="*/ 6061375 w 6478478"/>
                                    <a:gd name="csY383" fmla="*/ 223460 h 561581"/>
                                    <a:gd name="csX384" fmla="*/ 6072310 w 6478478"/>
                                    <a:gd name="csY384" fmla="*/ 232726 h 561581"/>
                                    <a:gd name="csX385" fmla="*/ 6077763 w 6478478"/>
                                    <a:gd name="csY385" fmla="*/ 245586 h 561581"/>
                                    <a:gd name="csX386" fmla="*/ 5322151 w 6478478"/>
                                    <a:gd name="csY386" fmla="*/ 421643 h 561581"/>
                                    <a:gd name="csX387" fmla="*/ 5326247 w 6478478"/>
                                    <a:gd name="csY387" fmla="*/ 411747 h 561581"/>
                                    <a:gd name="csX388" fmla="*/ 5326247 w 6478478"/>
                                    <a:gd name="csY388" fmla="*/ 19761 h 561581"/>
                                    <a:gd name="csX389" fmla="*/ 5322151 w 6478478"/>
                                    <a:gd name="csY389" fmla="*/ 9833 h 561581"/>
                                    <a:gd name="csX390" fmla="*/ 5312223 w 6478478"/>
                                    <a:gd name="csY390" fmla="*/ 5736 h 561581"/>
                                    <a:gd name="csX391" fmla="*/ 5218875 w 6478478"/>
                                    <a:gd name="csY391" fmla="*/ 5736 h 561581"/>
                                    <a:gd name="csX392" fmla="*/ 5208979 w 6478478"/>
                                    <a:gd name="csY392" fmla="*/ 9833 h 561581"/>
                                    <a:gd name="csX393" fmla="*/ 5204851 w 6478478"/>
                                    <a:gd name="csY393" fmla="*/ 19761 h 561581"/>
                                    <a:gd name="csX394" fmla="*/ 5204851 w 6478478"/>
                                    <a:gd name="csY394" fmla="*/ 411747 h 561581"/>
                                    <a:gd name="csX395" fmla="*/ 5208979 w 6478478"/>
                                    <a:gd name="csY395" fmla="*/ 421643 h 561581"/>
                                    <a:gd name="csX396" fmla="*/ 5218875 w 6478478"/>
                                    <a:gd name="csY396" fmla="*/ 425772 h 561581"/>
                                    <a:gd name="csX397" fmla="*/ 5312223 w 6478478"/>
                                    <a:gd name="csY397" fmla="*/ 425772 h 561581"/>
                                    <a:gd name="csX398" fmla="*/ 5322151 w 6478478"/>
                                    <a:gd name="csY398" fmla="*/ 421643 h 561581"/>
                                    <a:gd name="csX399" fmla="*/ 6225411 w 6478478"/>
                                    <a:gd name="csY399" fmla="*/ 250502 h 561581"/>
                                    <a:gd name="csX400" fmla="*/ 6232534 w 6478478"/>
                                    <a:gd name="csY400" fmla="*/ 267806 h 561581"/>
                                    <a:gd name="csX401" fmla="*/ 6243312 w 6478478"/>
                                    <a:gd name="csY401" fmla="*/ 281705 h 561581"/>
                                    <a:gd name="csX402" fmla="*/ 6256706 w 6478478"/>
                                    <a:gd name="csY402" fmla="*/ 292831 h 561581"/>
                                    <a:gd name="csX403" fmla="*/ 6271865 w 6478478"/>
                                    <a:gd name="csY403" fmla="*/ 301624 h 561581"/>
                                    <a:gd name="csX404" fmla="*/ 6288063 w 6478478"/>
                                    <a:gd name="csY404" fmla="*/ 308369 h 561581"/>
                                    <a:gd name="csX405" fmla="*/ 6304231 w 6478478"/>
                                    <a:gd name="csY405" fmla="*/ 313758 h 561581"/>
                                    <a:gd name="csX406" fmla="*/ 6319390 w 6478478"/>
                                    <a:gd name="csY406" fmla="*/ 318454 h 561581"/>
                                    <a:gd name="csX407" fmla="*/ 6332784 w 6478478"/>
                                    <a:gd name="csY407" fmla="*/ 322772 h 561581"/>
                                    <a:gd name="csX408" fmla="*/ 6343594 w 6478478"/>
                                    <a:gd name="csY408" fmla="*/ 327090 h 561581"/>
                                    <a:gd name="csX409" fmla="*/ 6350684 w 6478478"/>
                                    <a:gd name="csY409" fmla="*/ 332038 h 561581"/>
                                    <a:gd name="csX410" fmla="*/ 6353048 w 6478478"/>
                                    <a:gd name="csY410" fmla="*/ 338310 h 561581"/>
                                    <a:gd name="csX411" fmla="*/ 6351567 w 6478478"/>
                                    <a:gd name="csY411" fmla="*/ 342817 h 561581"/>
                                    <a:gd name="csX412" fmla="*/ 6347029 w 6478478"/>
                                    <a:gd name="csY412" fmla="*/ 346064 h 561581"/>
                                    <a:gd name="csX413" fmla="*/ 6338772 w 6478478"/>
                                    <a:gd name="csY413" fmla="*/ 348018 h 561581"/>
                                    <a:gd name="csX414" fmla="*/ 6326039 w 6478478"/>
                                    <a:gd name="csY414" fmla="*/ 348648 h 561581"/>
                                    <a:gd name="csX415" fmla="*/ 6303948 w 6478478"/>
                                    <a:gd name="csY415" fmla="*/ 346946 h 561581"/>
                                    <a:gd name="csX416" fmla="*/ 6277979 w 6478478"/>
                                    <a:gd name="csY416" fmla="*/ 341746 h 561581"/>
                                    <a:gd name="csX417" fmla="*/ 6262063 w 6478478"/>
                                    <a:gd name="csY417" fmla="*/ 336892 h 561581"/>
                                    <a:gd name="csX418" fmla="*/ 6246873 w 6478478"/>
                                    <a:gd name="csY418" fmla="*/ 330368 h 561581"/>
                                    <a:gd name="csX419" fmla="*/ 6233164 w 6478478"/>
                                    <a:gd name="csY419" fmla="*/ 330841 h 561581"/>
                                    <a:gd name="csX420" fmla="*/ 6226482 w 6478478"/>
                                    <a:gd name="csY420" fmla="*/ 342660 h 561581"/>
                                    <a:gd name="csX421" fmla="*/ 6226482 w 6478478"/>
                                    <a:gd name="csY421" fmla="*/ 402134 h 561581"/>
                                    <a:gd name="csX422" fmla="*/ 6228531 w 6478478"/>
                                    <a:gd name="csY422" fmla="*/ 409572 h 561581"/>
                                    <a:gd name="csX423" fmla="*/ 6234172 w 6478478"/>
                                    <a:gd name="csY423" fmla="*/ 414772 h 561581"/>
                                    <a:gd name="csX424" fmla="*/ 6255035 w 6478478"/>
                                    <a:gd name="csY424" fmla="*/ 423187 h 561581"/>
                                    <a:gd name="csX425" fmla="*/ 6277695 w 6478478"/>
                                    <a:gd name="csY425" fmla="*/ 429207 h 561581"/>
                                    <a:gd name="csX426" fmla="*/ 6307887 w 6478478"/>
                                    <a:gd name="csY426" fmla="*/ 433525 h 561581"/>
                                    <a:gd name="csX427" fmla="*/ 6342143 w 6478478"/>
                                    <a:gd name="csY427" fmla="*/ 434975 h 561581"/>
                                    <a:gd name="csX428" fmla="*/ 6368175 w 6478478"/>
                                    <a:gd name="csY428" fmla="*/ 433966 h 561581"/>
                                    <a:gd name="csX429" fmla="*/ 6393356 w 6478478"/>
                                    <a:gd name="csY429" fmla="*/ 430941 h 561581"/>
                                    <a:gd name="csX430" fmla="*/ 6416646 w 6478478"/>
                                    <a:gd name="csY430" fmla="*/ 425268 h 561581"/>
                                    <a:gd name="csX431" fmla="*/ 6437068 w 6478478"/>
                                    <a:gd name="csY431" fmla="*/ 416253 h 561581"/>
                                    <a:gd name="csX432" fmla="*/ 6454118 w 6478478"/>
                                    <a:gd name="csY432" fmla="*/ 403899 h 561581"/>
                                    <a:gd name="csX433" fmla="*/ 6467260 w 6478478"/>
                                    <a:gd name="csY433" fmla="*/ 388077 h 561581"/>
                                    <a:gd name="csX434" fmla="*/ 6475674 w 6478478"/>
                                    <a:gd name="csY434" fmla="*/ 368283 h 561581"/>
                                    <a:gd name="csX435" fmla="*/ 6478479 w 6478478"/>
                                    <a:gd name="csY435" fmla="*/ 344046 h 561581"/>
                                    <a:gd name="csX436" fmla="*/ 6476116 w 6478478"/>
                                    <a:gd name="csY436" fmla="*/ 322047 h 561581"/>
                                    <a:gd name="csX437" fmla="*/ 6468993 w 6478478"/>
                                    <a:gd name="csY437" fmla="*/ 304334 h 561581"/>
                                    <a:gd name="csX438" fmla="*/ 6458277 w 6478478"/>
                                    <a:gd name="csY438" fmla="*/ 290246 h 561581"/>
                                    <a:gd name="csX439" fmla="*/ 6445136 w 6478478"/>
                                    <a:gd name="csY439" fmla="*/ 279025 h 561581"/>
                                    <a:gd name="csX440" fmla="*/ 6430103 w 6478478"/>
                                    <a:gd name="csY440" fmla="*/ 270327 h 561581"/>
                                    <a:gd name="csX441" fmla="*/ 6413778 w 6478478"/>
                                    <a:gd name="csY441" fmla="*/ 263802 h 561581"/>
                                    <a:gd name="csX442" fmla="*/ 6397453 w 6478478"/>
                                    <a:gd name="csY442" fmla="*/ 258602 h 561581"/>
                                    <a:gd name="csX443" fmla="*/ 6382389 w 6478478"/>
                                    <a:gd name="csY443" fmla="*/ 254000 h 561581"/>
                                    <a:gd name="csX444" fmla="*/ 6369247 w 6478478"/>
                                    <a:gd name="csY444" fmla="*/ 249683 h 561581"/>
                                    <a:gd name="csX445" fmla="*/ 6358532 w 6478478"/>
                                    <a:gd name="csY445" fmla="*/ 245365 h 561581"/>
                                    <a:gd name="csX446" fmla="*/ 6351409 w 6478478"/>
                                    <a:gd name="csY446" fmla="*/ 240259 h 561581"/>
                                    <a:gd name="csX447" fmla="*/ 6349045 w 6478478"/>
                                    <a:gd name="csY447" fmla="*/ 233577 h 561581"/>
                                    <a:gd name="csX448" fmla="*/ 6350558 w 6478478"/>
                                    <a:gd name="csY448" fmla="*/ 228755 h 561581"/>
                                    <a:gd name="csX449" fmla="*/ 6355065 w 6478478"/>
                                    <a:gd name="csY449" fmla="*/ 225792 h 561581"/>
                                    <a:gd name="csX450" fmla="*/ 6361620 w 6478478"/>
                                    <a:gd name="csY450" fmla="*/ 224311 h 561581"/>
                                    <a:gd name="csX451" fmla="*/ 6369183 w 6478478"/>
                                    <a:gd name="csY451" fmla="*/ 223807 h 561581"/>
                                    <a:gd name="csX452" fmla="*/ 6390834 w 6478478"/>
                                    <a:gd name="csY452" fmla="*/ 225603 h 561581"/>
                                    <a:gd name="csX453" fmla="*/ 6414345 w 6478478"/>
                                    <a:gd name="csY453" fmla="*/ 230993 h 561581"/>
                                    <a:gd name="csX454" fmla="*/ 6426226 w 6478478"/>
                                    <a:gd name="csY454" fmla="*/ 234869 h 561581"/>
                                    <a:gd name="csX455" fmla="*/ 6437288 w 6478478"/>
                                    <a:gd name="csY455" fmla="*/ 239187 h 561581"/>
                                    <a:gd name="csX456" fmla="*/ 6450430 w 6478478"/>
                                    <a:gd name="csY456" fmla="*/ 238053 h 561581"/>
                                    <a:gd name="csX457" fmla="*/ 6456639 w 6478478"/>
                                    <a:gd name="csY457" fmla="*/ 226423 h 561581"/>
                                    <a:gd name="csX458" fmla="*/ 6456639 w 6478478"/>
                                    <a:gd name="csY458" fmla="*/ 173158 h 561581"/>
                                    <a:gd name="csX459" fmla="*/ 6454370 w 6478478"/>
                                    <a:gd name="csY459" fmla="*/ 165405 h 561581"/>
                                    <a:gd name="csX460" fmla="*/ 6448287 w 6478478"/>
                                    <a:gd name="csY460" fmla="*/ 160172 h 561581"/>
                                    <a:gd name="csX461" fmla="*/ 6428496 w 6478478"/>
                                    <a:gd name="csY461" fmla="*/ 152671 h 561581"/>
                                    <a:gd name="csX462" fmla="*/ 6407727 w 6478478"/>
                                    <a:gd name="csY462" fmla="*/ 146683 h 561581"/>
                                    <a:gd name="csX463" fmla="*/ 6379836 w 6478478"/>
                                    <a:gd name="csY463" fmla="*/ 141955 h 561581"/>
                                    <a:gd name="csX464" fmla="*/ 6347911 w 6478478"/>
                                    <a:gd name="csY464" fmla="*/ 140379 h 561581"/>
                                    <a:gd name="csX465" fmla="*/ 6324148 w 6478478"/>
                                    <a:gd name="csY465" fmla="*/ 141451 h 561581"/>
                                    <a:gd name="csX466" fmla="*/ 6301299 w 6478478"/>
                                    <a:gd name="csY466" fmla="*/ 144697 h 561581"/>
                                    <a:gd name="csX467" fmla="*/ 6280153 w 6478478"/>
                                    <a:gd name="csY467" fmla="*/ 150497 h 561581"/>
                                    <a:gd name="csX468" fmla="*/ 6261590 w 6478478"/>
                                    <a:gd name="csY468" fmla="*/ 159353 h 561581"/>
                                    <a:gd name="csX469" fmla="*/ 6245990 w 6478478"/>
                                    <a:gd name="csY469" fmla="*/ 171361 h 561581"/>
                                    <a:gd name="csX470" fmla="*/ 6233699 w 6478478"/>
                                    <a:gd name="csY470" fmla="*/ 186679 h 561581"/>
                                    <a:gd name="csX471" fmla="*/ 6225694 w 6478478"/>
                                    <a:gd name="csY471" fmla="*/ 205747 h 561581"/>
                                    <a:gd name="csX472" fmla="*/ 6223047 w 6478478"/>
                                    <a:gd name="csY472" fmla="*/ 228975 h 561581"/>
                                    <a:gd name="csX473" fmla="*/ 6225411 w 6478478"/>
                                    <a:gd name="csY473" fmla="*/ 250502 h 561581"/>
                                    <a:gd name="csX474" fmla="*/ 4394119 w 6478478"/>
                                    <a:gd name="csY474" fmla="*/ 153680 h 561581"/>
                                    <a:gd name="csX475" fmla="*/ 4398216 w 6478478"/>
                                    <a:gd name="csY475" fmla="*/ 163608 h 561581"/>
                                    <a:gd name="csX476" fmla="*/ 4398216 w 6478478"/>
                                    <a:gd name="csY476" fmla="*/ 407933 h 561581"/>
                                    <a:gd name="csX477" fmla="*/ 4386209 w 6478478"/>
                                    <a:gd name="csY477" fmla="*/ 476736 h 561581"/>
                                    <a:gd name="csX478" fmla="*/ 4350187 w 6478478"/>
                                    <a:gd name="csY478" fmla="*/ 524391 h 561581"/>
                                    <a:gd name="csX479" fmla="*/ 4296012 w 6478478"/>
                                    <a:gd name="csY479" fmla="*/ 552284 h 561581"/>
                                    <a:gd name="csX480" fmla="*/ 4229672 w 6478478"/>
                                    <a:gd name="csY480" fmla="*/ 561581 h 561581"/>
                                    <a:gd name="csX481" fmla="*/ 4168753 w 6478478"/>
                                    <a:gd name="csY481" fmla="*/ 556570 h 561581"/>
                                    <a:gd name="csX482" fmla="*/ 4113223 w 6478478"/>
                                    <a:gd name="csY482" fmla="*/ 541536 h 561581"/>
                                    <a:gd name="csX483" fmla="*/ 4106667 w 6478478"/>
                                    <a:gd name="csY483" fmla="*/ 536304 h 561581"/>
                                    <a:gd name="csX484" fmla="*/ 4104209 w 6478478"/>
                                    <a:gd name="csY484" fmla="*/ 528267 h 561581"/>
                                    <a:gd name="csX485" fmla="*/ 4104209 w 6478478"/>
                                    <a:gd name="csY485" fmla="*/ 460000 h 561581"/>
                                    <a:gd name="csX486" fmla="*/ 4110323 w 6478478"/>
                                    <a:gd name="csY486" fmla="*/ 448370 h 561581"/>
                                    <a:gd name="csX487" fmla="*/ 4123276 w 6478478"/>
                                    <a:gd name="csY487" fmla="*/ 447015 h 561581"/>
                                    <a:gd name="csX488" fmla="*/ 4163679 w 6478478"/>
                                    <a:gd name="csY488" fmla="*/ 459149 h 561581"/>
                                    <a:gd name="csX489" fmla="*/ 4207769 w 6478478"/>
                                    <a:gd name="csY489" fmla="*/ 463183 h 561581"/>
                                    <a:gd name="csX490" fmla="*/ 4259990 w 6478478"/>
                                    <a:gd name="csY490" fmla="*/ 451364 h 561581"/>
                                    <a:gd name="csX491" fmla="*/ 4277355 w 6478478"/>
                                    <a:gd name="csY491" fmla="*/ 415970 h 561581"/>
                                    <a:gd name="csX492" fmla="*/ 4277355 w 6478478"/>
                                    <a:gd name="csY492" fmla="*/ 402197 h 561581"/>
                                    <a:gd name="csX493" fmla="*/ 4244453 w 6478478"/>
                                    <a:gd name="csY493" fmla="*/ 422021 h 561581"/>
                                    <a:gd name="csX494" fmla="*/ 4202034 w 6478478"/>
                                    <a:gd name="csY494" fmla="*/ 428671 h 561581"/>
                                    <a:gd name="csX495" fmla="*/ 4146944 w 6478478"/>
                                    <a:gd name="csY495" fmla="*/ 418302 h 561581"/>
                                    <a:gd name="csX496" fmla="*/ 4107141 w 6478478"/>
                                    <a:gd name="csY496" fmla="*/ 387194 h 561581"/>
                                    <a:gd name="csX497" fmla="*/ 4082968 w 6478478"/>
                                    <a:gd name="csY497" fmla="*/ 340769 h 561581"/>
                                    <a:gd name="csX498" fmla="*/ 4074901 w 6478478"/>
                                    <a:gd name="csY498" fmla="*/ 284195 h 561581"/>
                                    <a:gd name="csX499" fmla="*/ 4082968 w 6478478"/>
                                    <a:gd name="csY499" fmla="*/ 227746 h 561581"/>
                                    <a:gd name="csX500" fmla="*/ 4107141 w 6478478"/>
                                    <a:gd name="csY500" fmla="*/ 181510 h 561581"/>
                                    <a:gd name="csX501" fmla="*/ 4146944 w 6478478"/>
                                    <a:gd name="csY501" fmla="*/ 150654 h 561581"/>
                                    <a:gd name="csX502" fmla="*/ 4202033 w 6478478"/>
                                    <a:gd name="csY502" fmla="*/ 140411 h 561581"/>
                                    <a:gd name="csX503" fmla="*/ 4252930 w 6478478"/>
                                    <a:gd name="csY503" fmla="*/ 151032 h 561581"/>
                                    <a:gd name="csX504" fmla="*/ 4291788 w 6478478"/>
                                    <a:gd name="csY504" fmla="*/ 182960 h 561581"/>
                                    <a:gd name="csX505" fmla="*/ 4291788 w 6478478"/>
                                    <a:gd name="csY505" fmla="*/ 163608 h 561581"/>
                                    <a:gd name="csX506" fmla="*/ 4295917 w 6478478"/>
                                    <a:gd name="csY506" fmla="*/ 153680 h 561581"/>
                                    <a:gd name="csX507" fmla="*/ 4305813 w 6478478"/>
                                    <a:gd name="csY507" fmla="*/ 149582 h 561581"/>
                                    <a:gd name="csX508" fmla="*/ 4384192 w 6478478"/>
                                    <a:gd name="csY508" fmla="*/ 149582 h 561581"/>
                                    <a:gd name="csX509" fmla="*/ 4394119 w 6478478"/>
                                    <a:gd name="csY509" fmla="*/ 153680 h 561581"/>
                                    <a:gd name="csX510" fmla="*/ 4277985 w 6478478"/>
                                    <a:gd name="csY510" fmla="*/ 285960 h 561581"/>
                                    <a:gd name="csX511" fmla="*/ 4277985 w 6478478"/>
                                    <a:gd name="csY511" fmla="*/ 255450 h 561581"/>
                                    <a:gd name="csX512" fmla="*/ 4263330 w 6478478"/>
                                    <a:gd name="csY512" fmla="*/ 240763 h 561581"/>
                                    <a:gd name="csX513" fmla="*/ 4242341 w 6478478"/>
                                    <a:gd name="csY513" fmla="*/ 235878 h 561581"/>
                                    <a:gd name="csX514" fmla="*/ 4224125 w 6478478"/>
                                    <a:gd name="csY514" fmla="*/ 239566 h 561581"/>
                                    <a:gd name="csX515" fmla="*/ 4210952 w 6478478"/>
                                    <a:gd name="csY515" fmla="*/ 250597 h 561581"/>
                                    <a:gd name="csX516" fmla="*/ 4202946 w 6478478"/>
                                    <a:gd name="csY516" fmla="*/ 266734 h 561581"/>
                                    <a:gd name="csX517" fmla="*/ 4200299 w 6478478"/>
                                    <a:gd name="csY517" fmla="*/ 285960 h 561581"/>
                                    <a:gd name="csX518" fmla="*/ 4202946 w 6478478"/>
                                    <a:gd name="csY518" fmla="*/ 305154 h 561581"/>
                                    <a:gd name="csX519" fmla="*/ 4210952 w 6478478"/>
                                    <a:gd name="csY519" fmla="*/ 321322 h 561581"/>
                                    <a:gd name="csX520" fmla="*/ 4224125 w 6478478"/>
                                    <a:gd name="csY520" fmla="*/ 332322 h 561581"/>
                                    <a:gd name="csX521" fmla="*/ 4242341 w 6478478"/>
                                    <a:gd name="csY521" fmla="*/ 335978 h 561581"/>
                                    <a:gd name="csX522" fmla="*/ 4263330 w 6478478"/>
                                    <a:gd name="csY522" fmla="*/ 331093 h 561581"/>
                                    <a:gd name="csX523" fmla="*/ 4277985 w 6478478"/>
                                    <a:gd name="csY523" fmla="*/ 316468 h 561581"/>
                                    <a:gd name="csX524" fmla="*/ 4277985 w 6478478"/>
                                    <a:gd name="csY524" fmla="*/ 285959 h 561581"/>
                                    <a:gd name="csX525" fmla="*/ 4277985 w 6478478"/>
                                    <a:gd name="csY525" fmla="*/ 285960 h 561581"/>
                                    <a:gd name="csX526" fmla="*/ 3182481 w 6478478"/>
                                    <a:gd name="csY526" fmla="*/ 140411 h 561581"/>
                                    <a:gd name="csX527" fmla="*/ 3145828 w 6478478"/>
                                    <a:gd name="csY527" fmla="*/ 146431 h 561581"/>
                                    <a:gd name="csX528" fmla="*/ 3112863 w 6478478"/>
                                    <a:gd name="csY528" fmla="*/ 164585 h 561581"/>
                                    <a:gd name="csX529" fmla="*/ 3112863 w 6478478"/>
                                    <a:gd name="csY529" fmla="*/ 37002 h 561581"/>
                                    <a:gd name="csX530" fmla="*/ 3108766 w 6478478"/>
                                    <a:gd name="csY530" fmla="*/ 27105 h 561581"/>
                                    <a:gd name="csX531" fmla="*/ 3098870 w 6478478"/>
                                    <a:gd name="csY531" fmla="*/ 23008 h 561581"/>
                                    <a:gd name="csX532" fmla="*/ 3005522 w 6478478"/>
                                    <a:gd name="csY532" fmla="*/ 23008 h 561581"/>
                                    <a:gd name="csX533" fmla="*/ 2995594 w 6478478"/>
                                    <a:gd name="csY533" fmla="*/ 27105 h 561581"/>
                                    <a:gd name="csX534" fmla="*/ 2991497 w 6478478"/>
                                    <a:gd name="csY534" fmla="*/ 37002 h 561581"/>
                                    <a:gd name="csX535" fmla="*/ 2991497 w 6478478"/>
                                    <a:gd name="csY535" fmla="*/ 411715 h 561581"/>
                                    <a:gd name="csX536" fmla="*/ 2995594 w 6478478"/>
                                    <a:gd name="csY536" fmla="*/ 421643 h 561581"/>
                                    <a:gd name="csX537" fmla="*/ 3005522 w 6478478"/>
                                    <a:gd name="csY537" fmla="*/ 425772 h 561581"/>
                                    <a:gd name="csX538" fmla="*/ 3098870 w 6478478"/>
                                    <a:gd name="csY538" fmla="*/ 425772 h 561581"/>
                                    <a:gd name="csX539" fmla="*/ 3108766 w 6478478"/>
                                    <a:gd name="csY539" fmla="*/ 421643 h 561581"/>
                                    <a:gd name="csX540" fmla="*/ 3112863 w 6478478"/>
                                    <a:gd name="csY540" fmla="*/ 411715 h 561581"/>
                                    <a:gd name="csX541" fmla="*/ 3112863 w 6478478"/>
                                    <a:gd name="csY541" fmla="*/ 255450 h 561581"/>
                                    <a:gd name="csX542" fmla="*/ 3127202 w 6478478"/>
                                    <a:gd name="csY542" fmla="*/ 244451 h 561581"/>
                                    <a:gd name="csX543" fmla="*/ 3144977 w 6478478"/>
                                    <a:gd name="csY543" fmla="*/ 241740 h 561581"/>
                                    <a:gd name="csX544" fmla="*/ 3161554 w 6478478"/>
                                    <a:gd name="csY544" fmla="*/ 250313 h 561581"/>
                                    <a:gd name="csX545" fmla="*/ 3168172 w 6478478"/>
                                    <a:gd name="csY545" fmla="*/ 268089 h 561581"/>
                                    <a:gd name="csX546" fmla="*/ 3168172 w 6478478"/>
                                    <a:gd name="csY546" fmla="*/ 411715 h 561581"/>
                                    <a:gd name="csX547" fmla="*/ 3172269 w 6478478"/>
                                    <a:gd name="csY547" fmla="*/ 421643 h 561581"/>
                                    <a:gd name="csX548" fmla="*/ 3182165 w 6478478"/>
                                    <a:gd name="csY548" fmla="*/ 425772 h 561581"/>
                                    <a:gd name="csX549" fmla="*/ 3275450 w 6478478"/>
                                    <a:gd name="csY549" fmla="*/ 425772 h 561581"/>
                                    <a:gd name="csX550" fmla="*/ 3285378 w 6478478"/>
                                    <a:gd name="csY550" fmla="*/ 421643 h 561581"/>
                                    <a:gd name="csX551" fmla="*/ 3289474 w 6478478"/>
                                    <a:gd name="csY551" fmla="*/ 411715 h 561581"/>
                                    <a:gd name="csX552" fmla="*/ 3289474 w 6478478"/>
                                    <a:gd name="csY552" fmla="*/ 247414 h 561581"/>
                                    <a:gd name="csX553" fmla="*/ 3282793 w 6478478"/>
                                    <a:gd name="csY553" fmla="*/ 206346 h 561581"/>
                                    <a:gd name="csX554" fmla="*/ 3262781 w 6478478"/>
                                    <a:gd name="csY554" fmla="*/ 171740 h 561581"/>
                                    <a:gd name="csX555" fmla="*/ 3229312 w 6478478"/>
                                    <a:gd name="csY555" fmla="*/ 148227 h 561581"/>
                                    <a:gd name="csX556" fmla="*/ 3182480 w 6478478"/>
                                    <a:gd name="csY556" fmla="*/ 140411 h 561581"/>
                                    <a:gd name="csX557" fmla="*/ 3684079 w 6478478"/>
                                    <a:gd name="csY557" fmla="*/ 357788 h 561581"/>
                                    <a:gd name="csX558" fmla="*/ 3675443 w 6478478"/>
                                    <a:gd name="csY558" fmla="*/ 353250 h 561581"/>
                                    <a:gd name="csX559" fmla="*/ 3663688 w 6478478"/>
                                    <a:gd name="csY559" fmla="*/ 348459 h 561581"/>
                                    <a:gd name="csX560" fmla="*/ 3660600 w 6478478"/>
                                    <a:gd name="csY560" fmla="*/ 338310 h 561581"/>
                                    <a:gd name="csX561" fmla="*/ 3660600 w 6478478"/>
                                    <a:gd name="csY561" fmla="*/ 163703 h 561581"/>
                                    <a:gd name="csX562" fmla="*/ 3656440 w 6478478"/>
                                    <a:gd name="csY562" fmla="*/ 153711 h 561581"/>
                                    <a:gd name="csX563" fmla="*/ 3646418 w 6478478"/>
                                    <a:gd name="csY563" fmla="*/ 149551 h 561581"/>
                                    <a:gd name="csX564" fmla="*/ 3568323 w 6478478"/>
                                    <a:gd name="csY564" fmla="*/ 149551 h 561581"/>
                                    <a:gd name="csX565" fmla="*/ 3558333 w 6478478"/>
                                    <a:gd name="csY565" fmla="*/ 153711 h 561581"/>
                                    <a:gd name="csX566" fmla="*/ 3554173 w 6478478"/>
                                    <a:gd name="csY566" fmla="*/ 163703 h 561581"/>
                                    <a:gd name="csX567" fmla="*/ 3554173 w 6478478"/>
                                    <a:gd name="csY567" fmla="*/ 182928 h 561581"/>
                                    <a:gd name="csX568" fmla="*/ 3518119 w 6478478"/>
                                    <a:gd name="csY568" fmla="*/ 153018 h 561581"/>
                                    <a:gd name="csX569" fmla="*/ 3464417 w 6478478"/>
                                    <a:gd name="csY569" fmla="*/ 140348 h 561581"/>
                                    <a:gd name="csX570" fmla="*/ 3367634 w 6478478"/>
                                    <a:gd name="csY570" fmla="*/ 185513 h 561581"/>
                                    <a:gd name="csX571" fmla="*/ 3337284 w 6478478"/>
                                    <a:gd name="csY571" fmla="*/ 287630 h 561581"/>
                                    <a:gd name="csX572" fmla="*/ 3367634 w 6478478"/>
                                    <a:gd name="csY572" fmla="*/ 389779 h 561581"/>
                                    <a:gd name="csX573" fmla="*/ 3464417 w 6478478"/>
                                    <a:gd name="csY573" fmla="*/ 434943 h 561581"/>
                                    <a:gd name="csX574" fmla="*/ 3465552 w 6478478"/>
                                    <a:gd name="csY574" fmla="*/ 434943 h 561581"/>
                                    <a:gd name="csX575" fmla="*/ 3509453 w 6478478"/>
                                    <a:gd name="csY575" fmla="*/ 429113 h 561581"/>
                                    <a:gd name="csX576" fmla="*/ 3547303 w 6478478"/>
                                    <a:gd name="csY576" fmla="*/ 411557 h 561581"/>
                                    <a:gd name="csX577" fmla="*/ 3556442 w 6478478"/>
                                    <a:gd name="csY577" fmla="*/ 408910 h 561581"/>
                                    <a:gd name="csX578" fmla="*/ 3565015 w 6478478"/>
                                    <a:gd name="csY578" fmla="*/ 412597 h 561581"/>
                                    <a:gd name="csX579" fmla="*/ 3590952 w 6478478"/>
                                    <a:gd name="csY579" fmla="*/ 428072 h 561581"/>
                                    <a:gd name="csX580" fmla="*/ 3626627 w 6478478"/>
                                    <a:gd name="csY580" fmla="*/ 433241 h 561581"/>
                                    <a:gd name="csX581" fmla="*/ 3654455 w 6478478"/>
                                    <a:gd name="csY581" fmla="*/ 431476 h 561581"/>
                                    <a:gd name="csX582" fmla="*/ 3678406 w 6478478"/>
                                    <a:gd name="csY582" fmla="*/ 426276 h 561581"/>
                                    <a:gd name="csX583" fmla="*/ 3685151 w 6478478"/>
                                    <a:gd name="csY583" fmla="*/ 421170 h 561581"/>
                                    <a:gd name="csX584" fmla="*/ 3687641 w 6478478"/>
                                    <a:gd name="csY584" fmla="*/ 413007 h 561581"/>
                                    <a:gd name="csX585" fmla="*/ 3687641 w 6478478"/>
                                    <a:gd name="csY585" fmla="*/ 367149 h 561581"/>
                                    <a:gd name="csX586" fmla="*/ 3684079 w 6478478"/>
                                    <a:gd name="csY586" fmla="*/ 357788 h 561581"/>
                                    <a:gd name="csX587" fmla="*/ 3540369 w 6478478"/>
                                    <a:gd name="csY587" fmla="*/ 287630 h 561581"/>
                                    <a:gd name="csX588" fmla="*/ 3540369 w 6478478"/>
                                    <a:gd name="csY588" fmla="*/ 318139 h 561581"/>
                                    <a:gd name="csX589" fmla="*/ 3526628 w 6478478"/>
                                    <a:gd name="csY589" fmla="*/ 331597 h 561581"/>
                                    <a:gd name="csX590" fmla="*/ 3504693 w 6478478"/>
                                    <a:gd name="csY590" fmla="*/ 337712 h 561581"/>
                                    <a:gd name="csX591" fmla="*/ 3472485 w 6478478"/>
                                    <a:gd name="csY591" fmla="*/ 321953 h 561581"/>
                                    <a:gd name="csX592" fmla="*/ 3462683 w 6478478"/>
                                    <a:gd name="csY592" fmla="*/ 287630 h 561581"/>
                                    <a:gd name="csX593" fmla="*/ 3472485 w 6478478"/>
                                    <a:gd name="csY593" fmla="*/ 253339 h 561581"/>
                                    <a:gd name="csX594" fmla="*/ 3504693 w 6478478"/>
                                    <a:gd name="csY594" fmla="*/ 237612 h 561581"/>
                                    <a:gd name="csX595" fmla="*/ 3526628 w 6478478"/>
                                    <a:gd name="csY595" fmla="*/ 243726 h 561581"/>
                                    <a:gd name="csX596" fmla="*/ 3540369 w 6478478"/>
                                    <a:gd name="csY596" fmla="*/ 257153 h 561581"/>
                                    <a:gd name="csX597" fmla="*/ 3540369 w 6478478"/>
                                    <a:gd name="csY597" fmla="*/ 287630 h 561581"/>
                                    <a:gd name="csX598" fmla="*/ 3921042 w 6478478"/>
                                    <a:gd name="csY598" fmla="*/ 140380 h 561581"/>
                                    <a:gd name="csX599" fmla="*/ 3876038 w 6478478"/>
                                    <a:gd name="csY599" fmla="*/ 149583 h 561581"/>
                                    <a:gd name="csX600" fmla="*/ 3836486 w 6478478"/>
                                    <a:gd name="csY600" fmla="*/ 177192 h 561581"/>
                                    <a:gd name="csX601" fmla="*/ 3836486 w 6478478"/>
                                    <a:gd name="csY601" fmla="*/ 164459 h 561581"/>
                                    <a:gd name="csX602" fmla="*/ 3832074 w 6478478"/>
                                    <a:gd name="csY602" fmla="*/ 154279 h 561581"/>
                                    <a:gd name="csX603" fmla="*/ 3821611 w 6478478"/>
                                    <a:gd name="csY603" fmla="*/ 150497 h 561581"/>
                                    <a:gd name="csX604" fmla="*/ 3782847 w 6478478"/>
                                    <a:gd name="csY604" fmla="*/ 150024 h 561581"/>
                                    <a:gd name="csX605" fmla="*/ 3744083 w 6478478"/>
                                    <a:gd name="csY605" fmla="*/ 149551 h 561581"/>
                                    <a:gd name="csX606" fmla="*/ 3734188 w 6478478"/>
                                    <a:gd name="csY606" fmla="*/ 153680 h 561581"/>
                                    <a:gd name="csX607" fmla="*/ 3730091 w 6478478"/>
                                    <a:gd name="csY607" fmla="*/ 163608 h 561581"/>
                                    <a:gd name="csX608" fmla="*/ 3730091 w 6478478"/>
                                    <a:gd name="csY608" fmla="*/ 411715 h 561581"/>
                                    <a:gd name="csX609" fmla="*/ 3734188 w 6478478"/>
                                    <a:gd name="csY609" fmla="*/ 421643 h 561581"/>
                                    <a:gd name="csX610" fmla="*/ 3744083 w 6478478"/>
                                    <a:gd name="csY610" fmla="*/ 425740 h 561581"/>
                                    <a:gd name="csX611" fmla="*/ 3837400 w 6478478"/>
                                    <a:gd name="csY611" fmla="*/ 425740 h 561581"/>
                                    <a:gd name="csX612" fmla="*/ 3847327 w 6478478"/>
                                    <a:gd name="csY612" fmla="*/ 421643 h 561581"/>
                                    <a:gd name="csX613" fmla="*/ 3851456 w 6478478"/>
                                    <a:gd name="csY613" fmla="*/ 411715 h 561581"/>
                                    <a:gd name="csX614" fmla="*/ 3851456 w 6478478"/>
                                    <a:gd name="csY614" fmla="*/ 255450 h 561581"/>
                                    <a:gd name="csX615" fmla="*/ 3865795 w 6478478"/>
                                    <a:gd name="csY615" fmla="*/ 244451 h 561581"/>
                                    <a:gd name="csX616" fmla="*/ 3883507 w 6478478"/>
                                    <a:gd name="csY616" fmla="*/ 241772 h 561581"/>
                                    <a:gd name="csX617" fmla="*/ 3900115 w 6478478"/>
                                    <a:gd name="csY617" fmla="*/ 250282 h 561581"/>
                                    <a:gd name="csX618" fmla="*/ 3906702 w 6478478"/>
                                    <a:gd name="csY618" fmla="*/ 268089 h 561581"/>
                                    <a:gd name="csX619" fmla="*/ 3906702 w 6478478"/>
                                    <a:gd name="csY619" fmla="*/ 411715 h 561581"/>
                                    <a:gd name="csX620" fmla="*/ 3910831 w 6478478"/>
                                    <a:gd name="csY620" fmla="*/ 421643 h 561581"/>
                                    <a:gd name="csX621" fmla="*/ 3920758 w 6478478"/>
                                    <a:gd name="csY621" fmla="*/ 425740 h 561581"/>
                                    <a:gd name="csX622" fmla="*/ 4014044 w 6478478"/>
                                    <a:gd name="csY622" fmla="*/ 425740 h 561581"/>
                                    <a:gd name="csX623" fmla="*/ 4023940 w 6478478"/>
                                    <a:gd name="csY623" fmla="*/ 421643 h 561581"/>
                                    <a:gd name="csX624" fmla="*/ 4028037 w 6478478"/>
                                    <a:gd name="csY624" fmla="*/ 411715 h 561581"/>
                                    <a:gd name="csX625" fmla="*/ 4028037 w 6478478"/>
                                    <a:gd name="csY625" fmla="*/ 247382 h 561581"/>
                                    <a:gd name="csX626" fmla="*/ 4021387 w 6478478"/>
                                    <a:gd name="csY626" fmla="*/ 206315 h 561581"/>
                                    <a:gd name="csX627" fmla="*/ 4001343 w 6478478"/>
                                    <a:gd name="csY627" fmla="*/ 171708 h 561581"/>
                                    <a:gd name="csX628" fmla="*/ 3967905 w 6478478"/>
                                    <a:gd name="csY628" fmla="*/ 148228 h 561581"/>
                                    <a:gd name="csX629" fmla="*/ 3921042 w 6478478"/>
                                    <a:gd name="csY629" fmla="*/ 140380 h 561581"/>
                                    <a:gd name="csX630" fmla="*/ 4719073 w 6478478"/>
                                    <a:gd name="csY630" fmla="*/ 198687 h 561581"/>
                                    <a:gd name="csX631" fmla="*/ 4704009 w 6478478"/>
                                    <a:gd name="csY631" fmla="*/ 178957 h 561581"/>
                                    <a:gd name="csX632" fmla="*/ 4685194 w 6478478"/>
                                    <a:gd name="csY632" fmla="*/ 163324 h 561581"/>
                                    <a:gd name="csX633" fmla="*/ 4660265 w 6478478"/>
                                    <a:gd name="csY633" fmla="*/ 151032 h 561581"/>
                                    <a:gd name="csX634" fmla="*/ 4630452 w 6478478"/>
                                    <a:gd name="csY634" fmla="*/ 143027 h 561581"/>
                                    <a:gd name="csX635" fmla="*/ 4596762 w 6478478"/>
                                    <a:gd name="csY635" fmla="*/ 140411 h 561581"/>
                                    <a:gd name="csX636" fmla="*/ 4572023 w 6478478"/>
                                    <a:gd name="csY636" fmla="*/ 142334 h 561581"/>
                                    <a:gd name="csX637" fmla="*/ 4547283 w 6478478"/>
                                    <a:gd name="csY637" fmla="*/ 148164 h 561581"/>
                                    <a:gd name="csX638" fmla="*/ 4523048 w 6478478"/>
                                    <a:gd name="csY638" fmla="*/ 157998 h 561581"/>
                                    <a:gd name="csX639" fmla="*/ 4499789 w 6478478"/>
                                    <a:gd name="csY639" fmla="*/ 172023 h 561581"/>
                                    <a:gd name="csX640" fmla="*/ 4479115 w 6478478"/>
                                    <a:gd name="csY640" fmla="*/ 191501 h 561581"/>
                                    <a:gd name="csX641" fmla="*/ 4462696 w 6478478"/>
                                    <a:gd name="csY641" fmla="*/ 217787 h 561581"/>
                                    <a:gd name="csX642" fmla="*/ 4451918 w 6478478"/>
                                    <a:gd name="csY642" fmla="*/ 249620 h 561581"/>
                                    <a:gd name="csX643" fmla="*/ 4448294 w 6478478"/>
                                    <a:gd name="csY643" fmla="*/ 285960 h 561581"/>
                                    <a:gd name="csX644" fmla="*/ 4454723 w 6478478"/>
                                    <a:gd name="csY644" fmla="*/ 332606 h 561581"/>
                                    <a:gd name="csX645" fmla="*/ 4473916 w 6478478"/>
                                    <a:gd name="csY645" fmla="*/ 371404 h 561581"/>
                                    <a:gd name="csX646" fmla="*/ 4502595 w 6478478"/>
                                    <a:gd name="csY646" fmla="*/ 401094 h 561581"/>
                                    <a:gd name="csX647" fmla="*/ 4537451 w 6478478"/>
                                    <a:gd name="csY647" fmla="*/ 420603 h 561581"/>
                                    <a:gd name="csX648" fmla="*/ 4577601 w 6478478"/>
                                    <a:gd name="csY648" fmla="*/ 431382 h 561581"/>
                                    <a:gd name="csX649" fmla="*/ 4622070 w 6478478"/>
                                    <a:gd name="csY649" fmla="*/ 434975 h 561581"/>
                                    <a:gd name="csX650" fmla="*/ 4670729 w 6478478"/>
                                    <a:gd name="csY650" fmla="*/ 432139 h 561581"/>
                                    <a:gd name="csX651" fmla="*/ 4712865 w 6478478"/>
                                    <a:gd name="csY651" fmla="*/ 423723 h 561581"/>
                                    <a:gd name="csX652" fmla="*/ 4720019 w 6478478"/>
                                    <a:gd name="csY652" fmla="*/ 418618 h 561581"/>
                                    <a:gd name="csX653" fmla="*/ 4722730 w 6478478"/>
                                    <a:gd name="csY653" fmla="*/ 410171 h 561581"/>
                                    <a:gd name="csX654" fmla="*/ 4722730 w 6478478"/>
                                    <a:gd name="csY654" fmla="*/ 357095 h 561581"/>
                                    <a:gd name="csX655" fmla="*/ 4717592 w 6478478"/>
                                    <a:gd name="csY655" fmla="*/ 346190 h 561581"/>
                                    <a:gd name="csX656" fmla="*/ 4705995 w 6478478"/>
                                    <a:gd name="csY656" fmla="*/ 343385 h 561581"/>
                                    <a:gd name="csX657" fmla="*/ 4676182 w 6478478"/>
                                    <a:gd name="csY657" fmla="*/ 348207 h 561581"/>
                                    <a:gd name="csX658" fmla="*/ 4643311 w 6478478"/>
                                    <a:gd name="csY658" fmla="*/ 349815 h 561581"/>
                                    <a:gd name="csX659" fmla="*/ 4616712 w 6478478"/>
                                    <a:gd name="csY659" fmla="*/ 347577 h 561581"/>
                                    <a:gd name="csX660" fmla="*/ 4593296 w 6478478"/>
                                    <a:gd name="csY660" fmla="*/ 340927 h 561581"/>
                                    <a:gd name="csX661" fmla="*/ 4575143 w 6478478"/>
                                    <a:gd name="csY661" fmla="*/ 330053 h 561581"/>
                                    <a:gd name="csX662" fmla="*/ 4564554 w 6478478"/>
                                    <a:gd name="csY662" fmla="*/ 315271 h 561581"/>
                                    <a:gd name="csX663" fmla="*/ 4722604 w 6478478"/>
                                    <a:gd name="csY663" fmla="*/ 315271 h 561581"/>
                                    <a:gd name="csX664" fmla="*/ 4731869 w 6478478"/>
                                    <a:gd name="csY664" fmla="*/ 311836 h 561581"/>
                                    <a:gd name="csX665" fmla="*/ 4736565 w 6478478"/>
                                    <a:gd name="csY665" fmla="*/ 303200 h 561581"/>
                                    <a:gd name="csX666" fmla="*/ 4738109 w 6478478"/>
                                    <a:gd name="csY666" fmla="*/ 288355 h 561581"/>
                                    <a:gd name="csX667" fmla="*/ 4738960 w 6478478"/>
                                    <a:gd name="csY667" fmla="*/ 273416 h 561581"/>
                                    <a:gd name="csX668" fmla="*/ 4737542 w 6478478"/>
                                    <a:gd name="csY668" fmla="*/ 246973 h 561581"/>
                                    <a:gd name="csX669" fmla="*/ 4730703 w 6478478"/>
                                    <a:gd name="csY669" fmla="*/ 221506 h 561581"/>
                                    <a:gd name="csX670" fmla="*/ 4719074 w 6478478"/>
                                    <a:gd name="csY670" fmla="*/ 198688 h 561581"/>
                                    <a:gd name="csX671" fmla="*/ 4636125 w 6478478"/>
                                    <a:gd name="csY671" fmla="*/ 245586 h 561581"/>
                                    <a:gd name="csX672" fmla="*/ 4636440 w 6478478"/>
                                    <a:gd name="csY672" fmla="*/ 259485 h 561581"/>
                                    <a:gd name="csX673" fmla="*/ 4563356 w 6478478"/>
                                    <a:gd name="csY673" fmla="*/ 259485 h 561581"/>
                                    <a:gd name="csX674" fmla="*/ 4566098 w 6478478"/>
                                    <a:gd name="csY674" fmla="*/ 243789 h 561581"/>
                                    <a:gd name="csX675" fmla="*/ 4574261 w 6478478"/>
                                    <a:gd name="csY675" fmla="*/ 231277 h 561581"/>
                                    <a:gd name="csX676" fmla="*/ 4586930 w 6478478"/>
                                    <a:gd name="csY676" fmla="*/ 223082 h 561581"/>
                                    <a:gd name="csX677" fmla="*/ 4603034 w 6478478"/>
                                    <a:gd name="csY677" fmla="*/ 220340 h 561581"/>
                                    <a:gd name="csX678" fmla="*/ 4619737 w 6478478"/>
                                    <a:gd name="csY678" fmla="*/ 223460 h 561581"/>
                                    <a:gd name="csX679" fmla="*/ 4630673 w 6478478"/>
                                    <a:gd name="csY679" fmla="*/ 232726 h 561581"/>
                                    <a:gd name="csX680" fmla="*/ 4636125 w 6478478"/>
                                    <a:gd name="csY680" fmla="*/ 245586 h 561581"/>
                                    <a:gd name="csX681" fmla="*/ 4783805 w 6478478"/>
                                    <a:gd name="csY681" fmla="*/ 250502 h 561581"/>
                                    <a:gd name="csX682" fmla="*/ 4790928 w 6478478"/>
                                    <a:gd name="csY682" fmla="*/ 267806 h 561581"/>
                                    <a:gd name="csX683" fmla="*/ 4801706 w 6478478"/>
                                    <a:gd name="csY683" fmla="*/ 281705 h 561581"/>
                                    <a:gd name="csX684" fmla="*/ 4815100 w 6478478"/>
                                    <a:gd name="csY684" fmla="*/ 292831 h 561581"/>
                                    <a:gd name="csX685" fmla="*/ 4830259 w 6478478"/>
                                    <a:gd name="csY685" fmla="*/ 301624 h 561581"/>
                                    <a:gd name="csX686" fmla="*/ 4846458 w 6478478"/>
                                    <a:gd name="csY686" fmla="*/ 308369 h 561581"/>
                                    <a:gd name="csX687" fmla="*/ 4862625 w 6478478"/>
                                    <a:gd name="csY687" fmla="*/ 313758 h 561581"/>
                                    <a:gd name="csX688" fmla="*/ 4877784 w 6478478"/>
                                    <a:gd name="csY688" fmla="*/ 318454 h 561581"/>
                                    <a:gd name="csX689" fmla="*/ 4891178 w 6478478"/>
                                    <a:gd name="csY689" fmla="*/ 322772 h 561581"/>
                                    <a:gd name="csX690" fmla="*/ 4901988 w 6478478"/>
                                    <a:gd name="csY690" fmla="*/ 327090 h 561581"/>
                                    <a:gd name="csX691" fmla="*/ 4909079 w 6478478"/>
                                    <a:gd name="csY691" fmla="*/ 332038 h 561581"/>
                                    <a:gd name="csX692" fmla="*/ 4911443 w 6478478"/>
                                    <a:gd name="csY692" fmla="*/ 338310 h 561581"/>
                                    <a:gd name="csX693" fmla="*/ 4909962 w 6478478"/>
                                    <a:gd name="csY693" fmla="*/ 342817 h 561581"/>
                                    <a:gd name="csX694" fmla="*/ 4905424 w 6478478"/>
                                    <a:gd name="csY694" fmla="*/ 346064 h 561581"/>
                                    <a:gd name="csX695" fmla="*/ 4897166 w 6478478"/>
                                    <a:gd name="csY695" fmla="*/ 348018 h 561581"/>
                                    <a:gd name="csX696" fmla="*/ 4884434 w 6478478"/>
                                    <a:gd name="csY696" fmla="*/ 348648 h 561581"/>
                                    <a:gd name="csX697" fmla="*/ 4862342 w 6478478"/>
                                    <a:gd name="csY697" fmla="*/ 346946 h 561581"/>
                                    <a:gd name="csX698" fmla="*/ 4836373 w 6478478"/>
                                    <a:gd name="csY698" fmla="*/ 341746 h 561581"/>
                                    <a:gd name="csX699" fmla="*/ 4820458 w 6478478"/>
                                    <a:gd name="csY699" fmla="*/ 336892 h 561581"/>
                                    <a:gd name="csX700" fmla="*/ 4805268 w 6478478"/>
                                    <a:gd name="csY700" fmla="*/ 330368 h 561581"/>
                                    <a:gd name="csX701" fmla="*/ 4791558 w 6478478"/>
                                    <a:gd name="csY701" fmla="*/ 330841 h 561581"/>
                                    <a:gd name="csX702" fmla="*/ 4784878 w 6478478"/>
                                    <a:gd name="csY702" fmla="*/ 342660 h 561581"/>
                                    <a:gd name="csX703" fmla="*/ 4784878 w 6478478"/>
                                    <a:gd name="csY703" fmla="*/ 402134 h 561581"/>
                                    <a:gd name="csX704" fmla="*/ 4786926 w 6478478"/>
                                    <a:gd name="csY704" fmla="*/ 409572 h 561581"/>
                                    <a:gd name="csX705" fmla="*/ 4792567 w 6478478"/>
                                    <a:gd name="csY705" fmla="*/ 414772 h 561581"/>
                                    <a:gd name="csX706" fmla="*/ 4813430 w 6478478"/>
                                    <a:gd name="csY706" fmla="*/ 423187 h 561581"/>
                                    <a:gd name="csX707" fmla="*/ 4836090 w 6478478"/>
                                    <a:gd name="csY707" fmla="*/ 429207 h 561581"/>
                                    <a:gd name="csX708" fmla="*/ 4866281 w 6478478"/>
                                    <a:gd name="csY708" fmla="*/ 433525 h 561581"/>
                                    <a:gd name="csX709" fmla="*/ 4900539 w 6478478"/>
                                    <a:gd name="csY709" fmla="*/ 434975 h 561581"/>
                                    <a:gd name="csX710" fmla="*/ 4926571 w 6478478"/>
                                    <a:gd name="csY710" fmla="*/ 433966 h 561581"/>
                                    <a:gd name="csX711" fmla="*/ 4951751 w 6478478"/>
                                    <a:gd name="csY711" fmla="*/ 430941 h 561581"/>
                                    <a:gd name="csX712" fmla="*/ 4975041 w 6478478"/>
                                    <a:gd name="csY712" fmla="*/ 425268 h 561581"/>
                                    <a:gd name="csX713" fmla="*/ 4995463 w 6478478"/>
                                    <a:gd name="csY713" fmla="*/ 416253 h 561581"/>
                                    <a:gd name="csX714" fmla="*/ 5012513 w 6478478"/>
                                    <a:gd name="csY714" fmla="*/ 403899 h 561581"/>
                                    <a:gd name="csX715" fmla="*/ 5025655 w 6478478"/>
                                    <a:gd name="csY715" fmla="*/ 388077 h 561581"/>
                                    <a:gd name="csX716" fmla="*/ 5034070 w 6478478"/>
                                    <a:gd name="csY716" fmla="*/ 368283 h 561581"/>
                                    <a:gd name="csX717" fmla="*/ 5036874 w 6478478"/>
                                    <a:gd name="csY717" fmla="*/ 344046 h 561581"/>
                                    <a:gd name="csX718" fmla="*/ 5034510 w 6478478"/>
                                    <a:gd name="csY718" fmla="*/ 322047 h 561581"/>
                                    <a:gd name="csX719" fmla="*/ 5027388 w 6478478"/>
                                    <a:gd name="csY719" fmla="*/ 304334 h 561581"/>
                                    <a:gd name="csX720" fmla="*/ 5016673 w 6478478"/>
                                    <a:gd name="csY720" fmla="*/ 290246 h 561581"/>
                                    <a:gd name="csX721" fmla="*/ 5003531 w 6478478"/>
                                    <a:gd name="csY721" fmla="*/ 279025 h 561581"/>
                                    <a:gd name="csX722" fmla="*/ 4988498 w 6478478"/>
                                    <a:gd name="csY722" fmla="*/ 270327 h 561581"/>
                                    <a:gd name="csX723" fmla="*/ 4972173 w 6478478"/>
                                    <a:gd name="csY723" fmla="*/ 263802 h 561581"/>
                                    <a:gd name="csX724" fmla="*/ 4955848 w 6478478"/>
                                    <a:gd name="csY724" fmla="*/ 258602 h 561581"/>
                                    <a:gd name="csX725" fmla="*/ 4940784 w 6478478"/>
                                    <a:gd name="csY725" fmla="*/ 254000 h 561581"/>
                                    <a:gd name="csX726" fmla="*/ 4927642 w 6478478"/>
                                    <a:gd name="csY726" fmla="*/ 249683 h 561581"/>
                                    <a:gd name="csX727" fmla="*/ 4916927 w 6478478"/>
                                    <a:gd name="csY727" fmla="*/ 245365 h 561581"/>
                                    <a:gd name="csX728" fmla="*/ 4909804 w 6478478"/>
                                    <a:gd name="csY728" fmla="*/ 240259 h 561581"/>
                                    <a:gd name="csX729" fmla="*/ 4907440 w 6478478"/>
                                    <a:gd name="csY729" fmla="*/ 233577 h 561581"/>
                                    <a:gd name="csX730" fmla="*/ 4908953 w 6478478"/>
                                    <a:gd name="csY730" fmla="*/ 228755 h 561581"/>
                                    <a:gd name="csX731" fmla="*/ 4913460 w 6478478"/>
                                    <a:gd name="csY731" fmla="*/ 225792 h 561581"/>
                                    <a:gd name="csX732" fmla="*/ 4920015 w 6478478"/>
                                    <a:gd name="csY732" fmla="*/ 224311 h 561581"/>
                                    <a:gd name="csX733" fmla="*/ 4927579 w 6478478"/>
                                    <a:gd name="csY733" fmla="*/ 223807 h 561581"/>
                                    <a:gd name="csX734" fmla="*/ 4949230 w 6478478"/>
                                    <a:gd name="csY734" fmla="*/ 225603 h 561581"/>
                                    <a:gd name="csX735" fmla="*/ 4972741 w 6478478"/>
                                    <a:gd name="csY735" fmla="*/ 230993 h 561581"/>
                                    <a:gd name="csX736" fmla="*/ 4984622 w 6478478"/>
                                    <a:gd name="csY736" fmla="*/ 234869 h 561581"/>
                                    <a:gd name="csX737" fmla="*/ 4995684 w 6478478"/>
                                    <a:gd name="csY737" fmla="*/ 239187 h 561581"/>
                                    <a:gd name="csX738" fmla="*/ 5008826 w 6478478"/>
                                    <a:gd name="csY738" fmla="*/ 238053 h 561581"/>
                                    <a:gd name="csX739" fmla="*/ 5015034 w 6478478"/>
                                    <a:gd name="csY739" fmla="*/ 226423 h 561581"/>
                                    <a:gd name="csX740" fmla="*/ 5015034 w 6478478"/>
                                    <a:gd name="csY740" fmla="*/ 173158 h 561581"/>
                                    <a:gd name="csX741" fmla="*/ 5012765 w 6478478"/>
                                    <a:gd name="csY741" fmla="*/ 165405 h 561581"/>
                                    <a:gd name="csX742" fmla="*/ 5006683 w 6478478"/>
                                    <a:gd name="csY742" fmla="*/ 160172 h 561581"/>
                                    <a:gd name="csX743" fmla="*/ 4986891 w 6478478"/>
                                    <a:gd name="csY743" fmla="*/ 152671 h 561581"/>
                                    <a:gd name="csX744" fmla="*/ 4966122 w 6478478"/>
                                    <a:gd name="csY744" fmla="*/ 146683 h 561581"/>
                                    <a:gd name="csX745" fmla="*/ 4938231 w 6478478"/>
                                    <a:gd name="csY745" fmla="*/ 141955 h 561581"/>
                                    <a:gd name="csX746" fmla="*/ 4906306 w 6478478"/>
                                    <a:gd name="csY746" fmla="*/ 140379 h 561581"/>
                                    <a:gd name="csX747" fmla="*/ 4882544 w 6478478"/>
                                    <a:gd name="csY747" fmla="*/ 141451 h 561581"/>
                                    <a:gd name="csX748" fmla="*/ 4859695 w 6478478"/>
                                    <a:gd name="csY748" fmla="*/ 144697 h 561581"/>
                                    <a:gd name="csX749" fmla="*/ 4838548 w 6478478"/>
                                    <a:gd name="csY749" fmla="*/ 150497 h 561581"/>
                                    <a:gd name="csX750" fmla="*/ 4819986 w 6478478"/>
                                    <a:gd name="csY750" fmla="*/ 159353 h 561581"/>
                                    <a:gd name="csX751" fmla="*/ 4804385 w 6478478"/>
                                    <a:gd name="csY751" fmla="*/ 171361 h 561581"/>
                                    <a:gd name="csX752" fmla="*/ 4792094 w 6478478"/>
                                    <a:gd name="csY752" fmla="*/ 186679 h 561581"/>
                                    <a:gd name="csX753" fmla="*/ 4784089 w 6478478"/>
                                    <a:gd name="csY753" fmla="*/ 205747 h 561581"/>
                                    <a:gd name="csX754" fmla="*/ 4781442 w 6478478"/>
                                    <a:gd name="csY754" fmla="*/ 228975 h 561581"/>
                                    <a:gd name="csX755" fmla="*/ 4783806 w 6478478"/>
                                    <a:gd name="csY755" fmla="*/ 250502 h 561581"/>
                                    <a:gd name="csX756" fmla="*/ 2917563 w 6478478"/>
                                    <a:gd name="csY756" fmla="*/ 327500 h 561581"/>
                                    <a:gd name="csX757" fmla="*/ 2917563 w 6478478"/>
                                    <a:gd name="csY757" fmla="*/ 327311 h 561581"/>
                                    <a:gd name="csX758" fmla="*/ 2911669 w 6478478"/>
                                    <a:gd name="csY758" fmla="*/ 329013 h 561581"/>
                                    <a:gd name="csX759" fmla="*/ 2905461 w 6478478"/>
                                    <a:gd name="csY759" fmla="*/ 330525 h 561581"/>
                                    <a:gd name="csX760" fmla="*/ 2887276 w 6478478"/>
                                    <a:gd name="csY760" fmla="*/ 333331 h 561581"/>
                                    <a:gd name="csX761" fmla="*/ 2867800 w 6478478"/>
                                    <a:gd name="csY761" fmla="*/ 334276 h 561581"/>
                                    <a:gd name="csX762" fmla="*/ 2856486 w 6478478"/>
                                    <a:gd name="csY762" fmla="*/ 333614 h 561581"/>
                                    <a:gd name="csX763" fmla="*/ 2845645 w 6478478"/>
                                    <a:gd name="csY763" fmla="*/ 331692 h 561581"/>
                                    <a:gd name="csX764" fmla="*/ 2835654 w 6478478"/>
                                    <a:gd name="csY764" fmla="*/ 328382 h 561581"/>
                                    <a:gd name="csX765" fmla="*/ 2826924 w 6478478"/>
                                    <a:gd name="csY765" fmla="*/ 323623 h 561581"/>
                                    <a:gd name="csX766" fmla="*/ 2819676 w 6478478"/>
                                    <a:gd name="csY766" fmla="*/ 317288 h 561581"/>
                                    <a:gd name="csX767" fmla="*/ 2813972 w 6478478"/>
                                    <a:gd name="csY767" fmla="*/ 309251 h 561581"/>
                                    <a:gd name="csX768" fmla="*/ 2810316 w 6478478"/>
                                    <a:gd name="csY768" fmla="*/ 299386 h 561581"/>
                                    <a:gd name="csX769" fmla="*/ 2809087 w 6478478"/>
                                    <a:gd name="csY769" fmla="*/ 287661 h 561581"/>
                                    <a:gd name="csX770" fmla="*/ 2810316 w 6478478"/>
                                    <a:gd name="csY770" fmla="*/ 275433 h 561581"/>
                                    <a:gd name="csX771" fmla="*/ 2813972 w 6478478"/>
                                    <a:gd name="csY771" fmla="*/ 265221 h 561581"/>
                                    <a:gd name="csX772" fmla="*/ 2819802 w 6478478"/>
                                    <a:gd name="csY772" fmla="*/ 256963 h 561581"/>
                                    <a:gd name="csX773" fmla="*/ 2827523 w 6478478"/>
                                    <a:gd name="csY773" fmla="*/ 250566 h 561581"/>
                                    <a:gd name="csX774" fmla="*/ 2836726 w 6478478"/>
                                    <a:gd name="csY774" fmla="*/ 245806 h 561581"/>
                                    <a:gd name="csX775" fmla="*/ 2847063 w 6478478"/>
                                    <a:gd name="csY775" fmla="*/ 242497 h 561581"/>
                                    <a:gd name="csX776" fmla="*/ 2858282 w 6478478"/>
                                    <a:gd name="csY776" fmla="*/ 240543 h 561581"/>
                                    <a:gd name="csX777" fmla="*/ 2870069 w 6478478"/>
                                    <a:gd name="csY777" fmla="*/ 239913 h 561581"/>
                                    <a:gd name="csX778" fmla="*/ 2886772 w 6478478"/>
                                    <a:gd name="csY778" fmla="*/ 241047 h 561581"/>
                                    <a:gd name="csX779" fmla="*/ 2903475 w 6478478"/>
                                    <a:gd name="csY779" fmla="*/ 244514 h 561581"/>
                                    <a:gd name="csX780" fmla="*/ 2909179 w 6478478"/>
                                    <a:gd name="csY780" fmla="*/ 246248 h 561581"/>
                                    <a:gd name="csX781" fmla="*/ 2914695 w 6478478"/>
                                    <a:gd name="csY781" fmla="*/ 248076 h 561581"/>
                                    <a:gd name="csX782" fmla="*/ 2914695 w 6478478"/>
                                    <a:gd name="csY782" fmla="*/ 247949 h 561581"/>
                                    <a:gd name="csX783" fmla="*/ 2927458 w 6478478"/>
                                    <a:gd name="csY783" fmla="*/ 246311 h 561581"/>
                                    <a:gd name="csX784" fmla="*/ 2933383 w 6478478"/>
                                    <a:gd name="csY784" fmla="*/ 234838 h 561581"/>
                                    <a:gd name="csX785" fmla="*/ 2933383 w 6478478"/>
                                    <a:gd name="csY785" fmla="*/ 165720 h 561581"/>
                                    <a:gd name="csX786" fmla="*/ 2930862 w 6478478"/>
                                    <a:gd name="csY786" fmla="*/ 157620 h 561581"/>
                                    <a:gd name="csX787" fmla="*/ 2924212 w 6478478"/>
                                    <a:gd name="csY787" fmla="*/ 152451 h 561581"/>
                                    <a:gd name="csX788" fmla="*/ 2908139 w 6478478"/>
                                    <a:gd name="csY788" fmla="*/ 147440 h 561581"/>
                                    <a:gd name="csX789" fmla="*/ 2891657 w 6478478"/>
                                    <a:gd name="csY789" fmla="*/ 143532 h 561581"/>
                                    <a:gd name="csX790" fmla="*/ 2870006 w 6478478"/>
                                    <a:gd name="csY790" fmla="*/ 140285 h 561581"/>
                                    <a:gd name="csX791" fmla="*/ 2848229 w 6478478"/>
                                    <a:gd name="csY791" fmla="*/ 139214 h 561581"/>
                                    <a:gd name="csX792" fmla="*/ 2817596 w 6478478"/>
                                    <a:gd name="csY792" fmla="*/ 141357 h 561581"/>
                                    <a:gd name="csX793" fmla="*/ 2787814 w 6478478"/>
                                    <a:gd name="csY793" fmla="*/ 147849 h 561581"/>
                                    <a:gd name="csX794" fmla="*/ 2760049 w 6478478"/>
                                    <a:gd name="csY794" fmla="*/ 159007 h 561581"/>
                                    <a:gd name="csX795" fmla="*/ 2735435 w 6478478"/>
                                    <a:gd name="csY795" fmla="*/ 175175 h 561581"/>
                                    <a:gd name="csX796" fmla="*/ 2714667 w 6478478"/>
                                    <a:gd name="csY796" fmla="*/ 196607 h 561581"/>
                                    <a:gd name="csX797" fmla="*/ 2698342 w 6478478"/>
                                    <a:gd name="csY797" fmla="*/ 223523 h 561581"/>
                                    <a:gd name="csX798" fmla="*/ 2687784 w 6478478"/>
                                    <a:gd name="csY798" fmla="*/ 256239 h 561581"/>
                                    <a:gd name="csX799" fmla="*/ 2684255 w 6478478"/>
                                    <a:gd name="csY799" fmla="*/ 295163 h 561581"/>
                                    <a:gd name="csX800" fmla="*/ 2687564 w 6478478"/>
                                    <a:gd name="csY800" fmla="*/ 329832 h 561581"/>
                                    <a:gd name="csX801" fmla="*/ 2697491 w 6478478"/>
                                    <a:gd name="csY801" fmla="*/ 359018 h 561581"/>
                                    <a:gd name="csX802" fmla="*/ 2712871 w 6478478"/>
                                    <a:gd name="csY802" fmla="*/ 383129 h 561581"/>
                                    <a:gd name="csX803" fmla="*/ 2732599 w 6478478"/>
                                    <a:gd name="csY803" fmla="*/ 402449 h 561581"/>
                                    <a:gd name="csX804" fmla="*/ 2755952 w 6478478"/>
                                    <a:gd name="csY804" fmla="*/ 417136 h 561581"/>
                                    <a:gd name="csX805" fmla="*/ 2782362 w 6478478"/>
                                    <a:gd name="csY805" fmla="*/ 427190 h 561581"/>
                                    <a:gd name="csX806" fmla="*/ 2810757 w 6478478"/>
                                    <a:gd name="csY806" fmla="*/ 433021 h 561581"/>
                                    <a:gd name="csX807" fmla="*/ 2840161 w 6478478"/>
                                    <a:gd name="csY807" fmla="*/ 434975 h 561581"/>
                                    <a:gd name="csX808" fmla="*/ 2865972 w 6478478"/>
                                    <a:gd name="csY808" fmla="*/ 433967 h 561581"/>
                                    <a:gd name="csX809" fmla="*/ 2890522 w 6478478"/>
                                    <a:gd name="csY809" fmla="*/ 430941 h 561581"/>
                                    <a:gd name="csX810" fmla="*/ 2908770 w 6478478"/>
                                    <a:gd name="csY810" fmla="*/ 427285 h 561581"/>
                                    <a:gd name="csX811" fmla="*/ 2926450 w 6478478"/>
                                    <a:gd name="csY811" fmla="*/ 422589 h 561581"/>
                                    <a:gd name="csX812" fmla="*/ 2933541 w 6478478"/>
                                    <a:gd name="csY812" fmla="*/ 417483 h 561581"/>
                                    <a:gd name="csX813" fmla="*/ 2936251 w 6478478"/>
                                    <a:gd name="csY813" fmla="*/ 409099 h 561581"/>
                                    <a:gd name="csX814" fmla="*/ 2936251 w 6478478"/>
                                    <a:gd name="csY814" fmla="*/ 340580 h 561581"/>
                                    <a:gd name="csX815" fmla="*/ 2930326 w 6478478"/>
                                    <a:gd name="csY815" fmla="*/ 329139 h 561581"/>
                                    <a:gd name="csX816" fmla="*/ 2917563 w 6478478"/>
                                    <a:gd name="csY816" fmla="*/ 327500 h 56158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 ang="0">
                                      <a:pos x="csX406" y="csY406"/>
                                    </a:cxn>
                                    <a:cxn ang="0">
                                      <a:pos x="csX407" y="csY407"/>
                                    </a:cxn>
                                    <a:cxn ang="0">
                                      <a:pos x="csX408" y="csY408"/>
                                    </a:cxn>
                                    <a:cxn ang="0">
                                      <a:pos x="csX409" y="csY409"/>
                                    </a:cxn>
                                    <a:cxn ang="0">
                                      <a:pos x="csX410" y="csY410"/>
                                    </a:cxn>
                                    <a:cxn ang="0">
                                      <a:pos x="csX411" y="csY411"/>
                                    </a:cxn>
                                    <a:cxn ang="0">
                                      <a:pos x="csX412" y="csY412"/>
                                    </a:cxn>
                                    <a:cxn ang="0">
                                      <a:pos x="csX413" y="csY413"/>
                                    </a:cxn>
                                    <a:cxn ang="0">
                                      <a:pos x="csX414" y="csY414"/>
                                    </a:cxn>
                                    <a:cxn ang="0">
                                      <a:pos x="csX415" y="csY415"/>
                                    </a:cxn>
                                    <a:cxn ang="0">
                                      <a:pos x="csX416" y="csY416"/>
                                    </a:cxn>
                                    <a:cxn ang="0">
                                      <a:pos x="csX417" y="csY417"/>
                                    </a:cxn>
                                    <a:cxn ang="0">
                                      <a:pos x="csX418" y="csY418"/>
                                    </a:cxn>
                                    <a:cxn ang="0">
                                      <a:pos x="csX419" y="csY419"/>
                                    </a:cxn>
                                    <a:cxn ang="0">
                                      <a:pos x="csX420" y="csY420"/>
                                    </a:cxn>
                                    <a:cxn ang="0">
                                      <a:pos x="csX421" y="csY421"/>
                                    </a:cxn>
                                    <a:cxn ang="0">
                                      <a:pos x="csX422" y="csY422"/>
                                    </a:cxn>
                                    <a:cxn ang="0">
                                      <a:pos x="csX423" y="csY423"/>
                                    </a:cxn>
                                    <a:cxn ang="0">
                                      <a:pos x="csX424" y="csY424"/>
                                    </a:cxn>
                                    <a:cxn ang="0">
                                      <a:pos x="csX425" y="csY425"/>
                                    </a:cxn>
                                    <a:cxn ang="0">
                                      <a:pos x="csX426" y="csY426"/>
                                    </a:cxn>
                                    <a:cxn ang="0">
                                      <a:pos x="csX427" y="csY427"/>
                                    </a:cxn>
                                    <a:cxn ang="0">
                                      <a:pos x="csX428" y="csY428"/>
                                    </a:cxn>
                                    <a:cxn ang="0">
                                      <a:pos x="csX429" y="csY429"/>
                                    </a:cxn>
                                    <a:cxn ang="0">
                                      <a:pos x="csX430" y="csY430"/>
                                    </a:cxn>
                                    <a:cxn ang="0">
                                      <a:pos x="csX431" y="csY431"/>
                                    </a:cxn>
                                    <a:cxn ang="0">
                                      <a:pos x="csX432" y="csY432"/>
                                    </a:cxn>
                                    <a:cxn ang="0">
                                      <a:pos x="csX433" y="csY433"/>
                                    </a:cxn>
                                    <a:cxn ang="0">
                                      <a:pos x="csX434" y="csY434"/>
                                    </a:cxn>
                                    <a:cxn ang="0">
                                      <a:pos x="csX435" y="csY435"/>
                                    </a:cxn>
                                    <a:cxn ang="0">
                                      <a:pos x="csX436" y="csY436"/>
                                    </a:cxn>
                                    <a:cxn ang="0">
                                      <a:pos x="csX437" y="csY437"/>
                                    </a:cxn>
                                    <a:cxn ang="0">
                                      <a:pos x="csX438" y="csY438"/>
                                    </a:cxn>
                                    <a:cxn ang="0">
                                      <a:pos x="csX439" y="csY439"/>
                                    </a:cxn>
                                    <a:cxn ang="0">
                                      <a:pos x="csX440" y="csY440"/>
                                    </a:cxn>
                                    <a:cxn ang="0">
                                      <a:pos x="csX441" y="csY441"/>
                                    </a:cxn>
                                    <a:cxn ang="0">
                                      <a:pos x="csX442" y="csY442"/>
                                    </a:cxn>
                                    <a:cxn ang="0">
                                      <a:pos x="csX443" y="csY443"/>
                                    </a:cxn>
                                    <a:cxn ang="0">
                                      <a:pos x="csX444" y="csY444"/>
                                    </a:cxn>
                                    <a:cxn ang="0">
                                      <a:pos x="csX445" y="csY445"/>
                                    </a:cxn>
                                    <a:cxn ang="0">
                                      <a:pos x="csX446" y="csY446"/>
                                    </a:cxn>
                                    <a:cxn ang="0">
                                      <a:pos x="csX447" y="csY447"/>
                                    </a:cxn>
                                    <a:cxn ang="0">
                                      <a:pos x="csX448" y="csY448"/>
                                    </a:cxn>
                                    <a:cxn ang="0">
                                      <a:pos x="csX449" y="csY449"/>
                                    </a:cxn>
                                    <a:cxn ang="0">
                                      <a:pos x="csX450" y="csY450"/>
                                    </a:cxn>
                                    <a:cxn ang="0">
                                      <a:pos x="csX451" y="csY451"/>
                                    </a:cxn>
                                    <a:cxn ang="0">
                                      <a:pos x="csX452" y="csY452"/>
                                    </a:cxn>
                                    <a:cxn ang="0">
                                      <a:pos x="csX453" y="csY453"/>
                                    </a:cxn>
                                    <a:cxn ang="0">
                                      <a:pos x="csX454" y="csY454"/>
                                    </a:cxn>
                                    <a:cxn ang="0">
                                      <a:pos x="csX455" y="csY455"/>
                                    </a:cxn>
                                    <a:cxn ang="0">
                                      <a:pos x="csX456" y="csY456"/>
                                    </a:cxn>
                                    <a:cxn ang="0">
                                      <a:pos x="csX457" y="csY457"/>
                                    </a:cxn>
                                    <a:cxn ang="0">
                                      <a:pos x="csX458" y="csY458"/>
                                    </a:cxn>
                                    <a:cxn ang="0">
                                      <a:pos x="csX459" y="csY459"/>
                                    </a:cxn>
                                    <a:cxn ang="0">
                                      <a:pos x="csX460" y="csY460"/>
                                    </a:cxn>
                                    <a:cxn ang="0">
                                      <a:pos x="csX461" y="csY461"/>
                                    </a:cxn>
                                    <a:cxn ang="0">
                                      <a:pos x="csX462" y="csY462"/>
                                    </a:cxn>
                                    <a:cxn ang="0">
                                      <a:pos x="csX463" y="csY463"/>
                                    </a:cxn>
                                    <a:cxn ang="0">
                                      <a:pos x="csX464" y="csY464"/>
                                    </a:cxn>
                                    <a:cxn ang="0">
                                      <a:pos x="csX465" y="csY465"/>
                                    </a:cxn>
                                    <a:cxn ang="0">
                                      <a:pos x="csX466" y="csY466"/>
                                    </a:cxn>
                                    <a:cxn ang="0">
                                      <a:pos x="csX467" y="csY467"/>
                                    </a:cxn>
                                    <a:cxn ang="0">
                                      <a:pos x="csX468" y="csY468"/>
                                    </a:cxn>
                                    <a:cxn ang="0">
                                      <a:pos x="csX469" y="csY469"/>
                                    </a:cxn>
                                    <a:cxn ang="0">
                                      <a:pos x="csX470" y="csY470"/>
                                    </a:cxn>
                                    <a:cxn ang="0">
                                      <a:pos x="csX471" y="csY471"/>
                                    </a:cxn>
                                    <a:cxn ang="0">
                                      <a:pos x="csX472" y="csY472"/>
                                    </a:cxn>
                                    <a:cxn ang="0">
                                      <a:pos x="csX473" y="csY473"/>
                                    </a:cxn>
                                    <a:cxn ang="0">
                                      <a:pos x="csX474" y="csY474"/>
                                    </a:cxn>
                                    <a:cxn ang="0">
                                      <a:pos x="csX475" y="csY475"/>
                                    </a:cxn>
                                    <a:cxn ang="0">
                                      <a:pos x="csX476" y="csY476"/>
                                    </a:cxn>
                                    <a:cxn ang="0">
                                      <a:pos x="csX477" y="csY477"/>
                                    </a:cxn>
                                    <a:cxn ang="0">
                                      <a:pos x="csX478" y="csY478"/>
                                    </a:cxn>
                                    <a:cxn ang="0">
                                      <a:pos x="csX479" y="csY479"/>
                                    </a:cxn>
                                    <a:cxn ang="0">
                                      <a:pos x="csX480" y="csY480"/>
                                    </a:cxn>
                                    <a:cxn ang="0">
                                      <a:pos x="csX481" y="csY481"/>
                                    </a:cxn>
                                    <a:cxn ang="0">
                                      <a:pos x="csX482" y="csY482"/>
                                    </a:cxn>
                                    <a:cxn ang="0">
                                      <a:pos x="csX483" y="csY483"/>
                                    </a:cxn>
                                    <a:cxn ang="0">
                                      <a:pos x="csX484" y="csY484"/>
                                    </a:cxn>
                                    <a:cxn ang="0">
                                      <a:pos x="csX485" y="csY485"/>
                                    </a:cxn>
                                    <a:cxn ang="0">
                                      <a:pos x="csX486" y="csY486"/>
                                    </a:cxn>
                                    <a:cxn ang="0">
                                      <a:pos x="csX487" y="csY487"/>
                                    </a:cxn>
                                    <a:cxn ang="0">
                                      <a:pos x="csX488" y="csY488"/>
                                    </a:cxn>
                                    <a:cxn ang="0">
                                      <a:pos x="csX489" y="csY489"/>
                                    </a:cxn>
                                    <a:cxn ang="0">
                                      <a:pos x="csX490" y="csY490"/>
                                    </a:cxn>
                                    <a:cxn ang="0">
                                      <a:pos x="csX491" y="csY491"/>
                                    </a:cxn>
                                    <a:cxn ang="0">
                                      <a:pos x="csX492" y="csY492"/>
                                    </a:cxn>
                                    <a:cxn ang="0">
                                      <a:pos x="csX493" y="csY493"/>
                                    </a:cxn>
                                    <a:cxn ang="0">
                                      <a:pos x="csX494" y="csY494"/>
                                    </a:cxn>
                                    <a:cxn ang="0">
                                      <a:pos x="csX495" y="csY495"/>
                                    </a:cxn>
                                    <a:cxn ang="0">
                                      <a:pos x="csX496" y="csY496"/>
                                    </a:cxn>
                                    <a:cxn ang="0">
                                      <a:pos x="csX497" y="csY497"/>
                                    </a:cxn>
                                    <a:cxn ang="0">
                                      <a:pos x="csX498" y="csY498"/>
                                    </a:cxn>
                                    <a:cxn ang="0">
                                      <a:pos x="csX499" y="csY499"/>
                                    </a:cxn>
                                    <a:cxn ang="0">
                                      <a:pos x="csX500" y="csY500"/>
                                    </a:cxn>
                                    <a:cxn ang="0">
                                      <a:pos x="csX501" y="csY501"/>
                                    </a:cxn>
                                    <a:cxn ang="0">
                                      <a:pos x="csX502" y="csY502"/>
                                    </a:cxn>
                                    <a:cxn ang="0">
                                      <a:pos x="csX503" y="csY503"/>
                                    </a:cxn>
                                    <a:cxn ang="0">
                                      <a:pos x="csX504" y="csY504"/>
                                    </a:cxn>
                                    <a:cxn ang="0">
                                      <a:pos x="csX505" y="csY505"/>
                                    </a:cxn>
                                    <a:cxn ang="0">
                                      <a:pos x="csX506" y="csY506"/>
                                    </a:cxn>
                                    <a:cxn ang="0">
                                      <a:pos x="csX507" y="csY507"/>
                                    </a:cxn>
                                    <a:cxn ang="0">
                                      <a:pos x="csX508" y="csY508"/>
                                    </a:cxn>
                                    <a:cxn ang="0">
                                      <a:pos x="csX509" y="csY509"/>
                                    </a:cxn>
                                    <a:cxn ang="0">
                                      <a:pos x="csX510" y="csY510"/>
                                    </a:cxn>
                                    <a:cxn ang="0">
                                      <a:pos x="csX511" y="csY511"/>
                                    </a:cxn>
                                    <a:cxn ang="0">
                                      <a:pos x="csX512" y="csY512"/>
                                    </a:cxn>
                                    <a:cxn ang="0">
                                      <a:pos x="csX513" y="csY513"/>
                                    </a:cxn>
                                    <a:cxn ang="0">
                                      <a:pos x="csX514" y="csY514"/>
                                    </a:cxn>
                                    <a:cxn ang="0">
                                      <a:pos x="csX515" y="csY515"/>
                                    </a:cxn>
                                    <a:cxn ang="0">
                                      <a:pos x="csX516" y="csY516"/>
                                    </a:cxn>
                                    <a:cxn ang="0">
                                      <a:pos x="csX517" y="csY517"/>
                                    </a:cxn>
                                    <a:cxn ang="0">
                                      <a:pos x="csX518" y="csY518"/>
                                    </a:cxn>
                                    <a:cxn ang="0">
                                      <a:pos x="csX519" y="csY519"/>
                                    </a:cxn>
                                    <a:cxn ang="0">
                                      <a:pos x="csX520" y="csY520"/>
                                    </a:cxn>
                                    <a:cxn ang="0">
                                      <a:pos x="csX521" y="csY521"/>
                                    </a:cxn>
                                    <a:cxn ang="0">
                                      <a:pos x="csX522" y="csY522"/>
                                    </a:cxn>
                                    <a:cxn ang="0">
                                      <a:pos x="csX523" y="csY523"/>
                                    </a:cxn>
                                    <a:cxn ang="0">
                                      <a:pos x="csX524" y="csY524"/>
                                    </a:cxn>
                                    <a:cxn ang="0">
                                      <a:pos x="csX525" y="csY525"/>
                                    </a:cxn>
                                    <a:cxn ang="0">
                                      <a:pos x="csX526" y="csY526"/>
                                    </a:cxn>
                                    <a:cxn ang="0">
                                      <a:pos x="csX527" y="csY527"/>
                                    </a:cxn>
                                    <a:cxn ang="0">
                                      <a:pos x="csX528" y="csY528"/>
                                    </a:cxn>
                                    <a:cxn ang="0">
                                      <a:pos x="csX529" y="csY529"/>
                                    </a:cxn>
                                    <a:cxn ang="0">
                                      <a:pos x="csX530" y="csY530"/>
                                    </a:cxn>
                                    <a:cxn ang="0">
                                      <a:pos x="csX531" y="csY531"/>
                                    </a:cxn>
                                    <a:cxn ang="0">
                                      <a:pos x="csX532" y="csY532"/>
                                    </a:cxn>
                                    <a:cxn ang="0">
                                      <a:pos x="csX533" y="csY533"/>
                                    </a:cxn>
                                    <a:cxn ang="0">
                                      <a:pos x="csX534" y="csY534"/>
                                    </a:cxn>
                                    <a:cxn ang="0">
                                      <a:pos x="csX535" y="csY535"/>
                                    </a:cxn>
                                    <a:cxn ang="0">
                                      <a:pos x="csX536" y="csY536"/>
                                    </a:cxn>
                                    <a:cxn ang="0">
                                      <a:pos x="csX537" y="csY537"/>
                                    </a:cxn>
                                    <a:cxn ang="0">
                                      <a:pos x="csX538" y="csY538"/>
                                    </a:cxn>
                                    <a:cxn ang="0">
                                      <a:pos x="csX539" y="csY539"/>
                                    </a:cxn>
                                    <a:cxn ang="0">
                                      <a:pos x="csX540" y="csY540"/>
                                    </a:cxn>
                                    <a:cxn ang="0">
                                      <a:pos x="csX541" y="csY541"/>
                                    </a:cxn>
                                    <a:cxn ang="0">
                                      <a:pos x="csX542" y="csY542"/>
                                    </a:cxn>
                                    <a:cxn ang="0">
                                      <a:pos x="csX543" y="csY543"/>
                                    </a:cxn>
                                    <a:cxn ang="0">
                                      <a:pos x="csX544" y="csY544"/>
                                    </a:cxn>
                                    <a:cxn ang="0">
                                      <a:pos x="csX545" y="csY545"/>
                                    </a:cxn>
                                    <a:cxn ang="0">
                                      <a:pos x="csX546" y="csY546"/>
                                    </a:cxn>
                                    <a:cxn ang="0">
                                      <a:pos x="csX547" y="csY547"/>
                                    </a:cxn>
                                    <a:cxn ang="0">
                                      <a:pos x="csX548" y="csY548"/>
                                    </a:cxn>
                                    <a:cxn ang="0">
                                      <a:pos x="csX549" y="csY549"/>
                                    </a:cxn>
                                    <a:cxn ang="0">
                                      <a:pos x="csX550" y="csY550"/>
                                    </a:cxn>
                                    <a:cxn ang="0">
                                      <a:pos x="csX551" y="csY551"/>
                                    </a:cxn>
                                    <a:cxn ang="0">
                                      <a:pos x="csX552" y="csY552"/>
                                    </a:cxn>
                                    <a:cxn ang="0">
                                      <a:pos x="csX553" y="csY553"/>
                                    </a:cxn>
                                    <a:cxn ang="0">
                                      <a:pos x="csX554" y="csY554"/>
                                    </a:cxn>
                                    <a:cxn ang="0">
                                      <a:pos x="csX555" y="csY555"/>
                                    </a:cxn>
                                    <a:cxn ang="0">
                                      <a:pos x="csX556" y="csY556"/>
                                    </a:cxn>
                                    <a:cxn ang="0">
                                      <a:pos x="csX557" y="csY557"/>
                                    </a:cxn>
                                    <a:cxn ang="0">
                                      <a:pos x="csX558" y="csY558"/>
                                    </a:cxn>
                                    <a:cxn ang="0">
                                      <a:pos x="csX559" y="csY559"/>
                                    </a:cxn>
                                    <a:cxn ang="0">
                                      <a:pos x="csX560" y="csY560"/>
                                    </a:cxn>
                                    <a:cxn ang="0">
                                      <a:pos x="csX561" y="csY561"/>
                                    </a:cxn>
                                    <a:cxn ang="0">
                                      <a:pos x="csX562" y="csY562"/>
                                    </a:cxn>
                                    <a:cxn ang="0">
                                      <a:pos x="csX563" y="csY563"/>
                                    </a:cxn>
                                    <a:cxn ang="0">
                                      <a:pos x="csX564" y="csY564"/>
                                    </a:cxn>
                                    <a:cxn ang="0">
                                      <a:pos x="csX565" y="csY565"/>
                                    </a:cxn>
                                    <a:cxn ang="0">
                                      <a:pos x="csX566" y="csY566"/>
                                    </a:cxn>
                                    <a:cxn ang="0">
                                      <a:pos x="csX567" y="csY567"/>
                                    </a:cxn>
                                    <a:cxn ang="0">
                                      <a:pos x="csX568" y="csY568"/>
                                    </a:cxn>
                                    <a:cxn ang="0">
                                      <a:pos x="csX569" y="csY569"/>
                                    </a:cxn>
                                    <a:cxn ang="0">
                                      <a:pos x="csX570" y="csY570"/>
                                    </a:cxn>
                                    <a:cxn ang="0">
                                      <a:pos x="csX571" y="csY571"/>
                                    </a:cxn>
                                    <a:cxn ang="0">
                                      <a:pos x="csX572" y="csY572"/>
                                    </a:cxn>
                                    <a:cxn ang="0">
                                      <a:pos x="csX573" y="csY573"/>
                                    </a:cxn>
                                    <a:cxn ang="0">
                                      <a:pos x="csX574" y="csY574"/>
                                    </a:cxn>
                                    <a:cxn ang="0">
                                      <a:pos x="csX575" y="csY575"/>
                                    </a:cxn>
                                    <a:cxn ang="0">
                                      <a:pos x="csX576" y="csY576"/>
                                    </a:cxn>
                                    <a:cxn ang="0">
                                      <a:pos x="csX577" y="csY577"/>
                                    </a:cxn>
                                    <a:cxn ang="0">
                                      <a:pos x="csX578" y="csY578"/>
                                    </a:cxn>
                                    <a:cxn ang="0">
                                      <a:pos x="csX579" y="csY579"/>
                                    </a:cxn>
                                    <a:cxn ang="0">
                                      <a:pos x="csX580" y="csY580"/>
                                    </a:cxn>
                                    <a:cxn ang="0">
                                      <a:pos x="csX581" y="csY581"/>
                                    </a:cxn>
                                    <a:cxn ang="0">
                                      <a:pos x="csX582" y="csY582"/>
                                    </a:cxn>
                                    <a:cxn ang="0">
                                      <a:pos x="csX583" y="csY583"/>
                                    </a:cxn>
                                    <a:cxn ang="0">
                                      <a:pos x="csX584" y="csY584"/>
                                    </a:cxn>
                                    <a:cxn ang="0">
                                      <a:pos x="csX585" y="csY585"/>
                                    </a:cxn>
                                    <a:cxn ang="0">
                                      <a:pos x="csX586" y="csY586"/>
                                    </a:cxn>
                                    <a:cxn ang="0">
                                      <a:pos x="csX587" y="csY587"/>
                                    </a:cxn>
                                    <a:cxn ang="0">
                                      <a:pos x="csX588" y="csY588"/>
                                    </a:cxn>
                                    <a:cxn ang="0">
                                      <a:pos x="csX589" y="csY589"/>
                                    </a:cxn>
                                    <a:cxn ang="0">
                                      <a:pos x="csX590" y="csY590"/>
                                    </a:cxn>
                                    <a:cxn ang="0">
                                      <a:pos x="csX591" y="csY591"/>
                                    </a:cxn>
                                    <a:cxn ang="0">
                                      <a:pos x="csX592" y="csY592"/>
                                    </a:cxn>
                                    <a:cxn ang="0">
                                      <a:pos x="csX593" y="csY593"/>
                                    </a:cxn>
                                    <a:cxn ang="0">
                                      <a:pos x="csX594" y="csY594"/>
                                    </a:cxn>
                                    <a:cxn ang="0">
                                      <a:pos x="csX595" y="csY595"/>
                                    </a:cxn>
                                    <a:cxn ang="0">
                                      <a:pos x="csX596" y="csY596"/>
                                    </a:cxn>
                                    <a:cxn ang="0">
                                      <a:pos x="csX597" y="csY597"/>
                                    </a:cxn>
                                    <a:cxn ang="0">
                                      <a:pos x="csX598" y="csY598"/>
                                    </a:cxn>
                                    <a:cxn ang="0">
                                      <a:pos x="csX599" y="csY599"/>
                                    </a:cxn>
                                    <a:cxn ang="0">
                                      <a:pos x="csX600" y="csY600"/>
                                    </a:cxn>
                                    <a:cxn ang="0">
                                      <a:pos x="csX601" y="csY601"/>
                                    </a:cxn>
                                    <a:cxn ang="0">
                                      <a:pos x="csX602" y="csY602"/>
                                    </a:cxn>
                                    <a:cxn ang="0">
                                      <a:pos x="csX603" y="csY603"/>
                                    </a:cxn>
                                    <a:cxn ang="0">
                                      <a:pos x="csX604" y="csY604"/>
                                    </a:cxn>
                                    <a:cxn ang="0">
                                      <a:pos x="csX605" y="csY605"/>
                                    </a:cxn>
                                    <a:cxn ang="0">
                                      <a:pos x="csX606" y="csY606"/>
                                    </a:cxn>
                                    <a:cxn ang="0">
                                      <a:pos x="csX607" y="csY607"/>
                                    </a:cxn>
                                    <a:cxn ang="0">
                                      <a:pos x="csX608" y="csY608"/>
                                    </a:cxn>
                                    <a:cxn ang="0">
                                      <a:pos x="csX609" y="csY609"/>
                                    </a:cxn>
                                    <a:cxn ang="0">
                                      <a:pos x="csX610" y="csY610"/>
                                    </a:cxn>
                                    <a:cxn ang="0">
                                      <a:pos x="csX611" y="csY611"/>
                                    </a:cxn>
                                    <a:cxn ang="0">
                                      <a:pos x="csX612" y="csY612"/>
                                    </a:cxn>
                                    <a:cxn ang="0">
                                      <a:pos x="csX613" y="csY613"/>
                                    </a:cxn>
                                    <a:cxn ang="0">
                                      <a:pos x="csX614" y="csY614"/>
                                    </a:cxn>
                                    <a:cxn ang="0">
                                      <a:pos x="csX615" y="csY615"/>
                                    </a:cxn>
                                    <a:cxn ang="0">
                                      <a:pos x="csX616" y="csY616"/>
                                    </a:cxn>
                                    <a:cxn ang="0">
                                      <a:pos x="csX617" y="csY617"/>
                                    </a:cxn>
                                    <a:cxn ang="0">
                                      <a:pos x="csX618" y="csY618"/>
                                    </a:cxn>
                                    <a:cxn ang="0">
                                      <a:pos x="csX619" y="csY619"/>
                                    </a:cxn>
                                    <a:cxn ang="0">
                                      <a:pos x="csX620" y="csY620"/>
                                    </a:cxn>
                                    <a:cxn ang="0">
                                      <a:pos x="csX621" y="csY621"/>
                                    </a:cxn>
                                    <a:cxn ang="0">
                                      <a:pos x="csX622" y="csY622"/>
                                    </a:cxn>
                                    <a:cxn ang="0">
                                      <a:pos x="csX623" y="csY623"/>
                                    </a:cxn>
                                    <a:cxn ang="0">
                                      <a:pos x="csX624" y="csY624"/>
                                    </a:cxn>
                                    <a:cxn ang="0">
                                      <a:pos x="csX625" y="csY625"/>
                                    </a:cxn>
                                    <a:cxn ang="0">
                                      <a:pos x="csX626" y="csY626"/>
                                    </a:cxn>
                                    <a:cxn ang="0">
                                      <a:pos x="csX627" y="csY627"/>
                                    </a:cxn>
                                    <a:cxn ang="0">
                                      <a:pos x="csX628" y="csY628"/>
                                    </a:cxn>
                                    <a:cxn ang="0">
                                      <a:pos x="csX629" y="csY629"/>
                                    </a:cxn>
                                    <a:cxn ang="0">
                                      <a:pos x="csX630" y="csY630"/>
                                    </a:cxn>
                                    <a:cxn ang="0">
                                      <a:pos x="csX631" y="csY631"/>
                                    </a:cxn>
                                    <a:cxn ang="0">
                                      <a:pos x="csX632" y="csY632"/>
                                    </a:cxn>
                                    <a:cxn ang="0">
                                      <a:pos x="csX633" y="csY633"/>
                                    </a:cxn>
                                    <a:cxn ang="0">
                                      <a:pos x="csX634" y="csY634"/>
                                    </a:cxn>
                                    <a:cxn ang="0">
                                      <a:pos x="csX635" y="csY635"/>
                                    </a:cxn>
                                    <a:cxn ang="0">
                                      <a:pos x="csX636" y="csY636"/>
                                    </a:cxn>
                                    <a:cxn ang="0">
                                      <a:pos x="csX637" y="csY637"/>
                                    </a:cxn>
                                    <a:cxn ang="0">
                                      <a:pos x="csX638" y="csY638"/>
                                    </a:cxn>
                                    <a:cxn ang="0">
                                      <a:pos x="csX639" y="csY639"/>
                                    </a:cxn>
                                    <a:cxn ang="0">
                                      <a:pos x="csX640" y="csY640"/>
                                    </a:cxn>
                                    <a:cxn ang="0">
                                      <a:pos x="csX641" y="csY641"/>
                                    </a:cxn>
                                    <a:cxn ang="0">
                                      <a:pos x="csX642" y="csY642"/>
                                    </a:cxn>
                                    <a:cxn ang="0">
                                      <a:pos x="csX643" y="csY643"/>
                                    </a:cxn>
                                    <a:cxn ang="0">
                                      <a:pos x="csX644" y="csY644"/>
                                    </a:cxn>
                                    <a:cxn ang="0">
                                      <a:pos x="csX645" y="csY645"/>
                                    </a:cxn>
                                    <a:cxn ang="0">
                                      <a:pos x="csX646" y="csY646"/>
                                    </a:cxn>
                                    <a:cxn ang="0">
                                      <a:pos x="csX647" y="csY647"/>
                                    </a:cxn>
                                    <a:cxn ang="0">
                                      <a:pos x="csX648" y="csY648"/>
                                    </a:cxn>
                                    <a:cxn ang="0">
                                      <a:pos x="csX649" y="csY649"/>
                                    </a:cxn>
                                    <a:cxn ang="0">
                                      <a:pos x="csX650" y="csY650"/>
                                    </a:cxn>
                                    <a:cxn ang="0">
                                      <a:pos x="csX651" y="csY651"/>
                                    </a:cxn>
                                    <a:cxn ang="0">
                                      <a:pos x="csX652" y="csY652"/>
                                    </a:cxn>
                                    <a:cxn ang="0">
                                      <a:pos x="csX653" y="csY653"/>
                                    </a:cxn>
                                    <a:cxn ang="0">
                                      <a:pos x="csX654" y="csY654"/>
                                    </a:cxn>
                                    <a:cxn ang="0">
                                      <a:pos x="csX655" y="csY655"/>
                                    </a:cxn>
                                    <a:cxn ang="0">
                                      <a:pos x="csX656" y="csY656"/>
                                    </a:cxn>
                                    <a:cxn ang="0">
                                      <a:pos x="csX657" y="csY657"/>
                                    </a:cxn>
                                    <a:cxn ang="0">
                                      <a:pos x="csX658" y="csY658"/>
                                    </a:cxn>
                                    <a:cxn ang="0">
                                      <a:pos x="csX659" y="csY659"/>
                                    </a:cxn>
                                    <a:cxn ang="0">
                                      <a:pos x="csX660" y="csY660"/>
                                    </a:cxn>
                                    <a:cxn ang="0">
                                      <a:pos x="csX661" y="csY661"/>
                                    </a:cxn>
                                    <a:cxn ang="0">
                                      <a:pos x="csX662" y="csY662"/>
                                    </a:cxn>
                                    <a:cxn ang="0">
                                      <a:pos x="csX663" y="csY663"/>
                                    </a:cxn>
                                    <a:cxn ang="0">
                                      <a:pos x="csX664" y="csY664"/>
                                    </a:cxn>
                                    <a:cxn ang="0">
                                      <a:pos x="csX665" y="csY665"/>
                                    </a:cxn>
                                    <a:cxn ang="0">
                                      <a:pos x="csX666" y="csY666"/>
                                    </a:cxn>
                                    <a:cxn ang="0">
                                      <a:pos x="csX667" y="csY667"/>
                                    </a:cxn>
                                    <a:cxn ang="0">
                                      <a:pos x="csX668" y="csY668"/>
                                    </a:cxn>
                                    <a:cxn ang="0">
                                      <a:pos x="csX669" y="csY669"/>
                                    </a:cxn>
                                    <a:cxn ang="0">
                                      <a:pos x="csX670" y="csY670"/>
                                    </a:cxn>
                                    <a:cxn ang="0">
                                      <a:pos x="csX671" y="csY671"/>
                                    </a:cxn>
                                    <a:cxn ang="0">
                                      <a:pos x="csX672" y="csY672"/>
                                    </a:cxn>
                                    <a:cxn ang="0">
                                      <a:pos x="csX673" y="csY673"/>
                                    </a:cxn>
                                    <a:cxn ang="0">
                                      <a:pos x="csX674" y="csY674"/>
                                    </a:cxn>
                                    <a:cxn ang="0">
                                      <a:pos x="csX675" y="csY675"/>
                                    </a:cxn>
                                    <a:cxn ang="0">
                                      <a:pos x="csX676" y="csY676"/>
                                    </a:cxn>
                                    <a:cxn ang="0">
                                      <a:pos x="csX677" y="csY677"/>
                                    </a:cxn>
                                    <a:cxn ang="0">
                                      <a:pos x="csX678" y="csY678"/>
                                    </a:cxn>
                                    <a:cxn ang="0">
                                      <a:pos x="csX679" y="csY679"/>
                                    </a:cxn>
                                    <a:cxn ang="0">
                                      <a:pos x="csX680" y="csY680"/>
                                    </a:cxn>
                                    <a:cxn ang="0">
                                      <a:pos x="csX681" y="csY681"/>
                                    </a:cxn>
                                    <a:cxn ang="0">
                                      <a:pos x="csX682" y="csY682"/>
                                    </a:cxn>
                                    <a:cxn ang="0">
                                      <a:pos x="csX683" y="csY683"/>
                                    </a:cxn>
                                    <a:cxn ang="0">
                                      <a:pos x="csX684" y="csY684"/>
                                    </a:cxn>
                                    <a:cxn ang="0">
                                      <a:pos x="csX685" y="csY685"/>
                                    </a:cxn>
                                    <a:cxn ang="0">
                                      <a:pos x="csX686" y="csY686"/>
                                    </a:cxn>
                                    <a:cxn ang="0">
                                      <a:pos x="csX687" y="csY687"/>
                                    </a:cxn>
                                    <a:cxn ang="0">
                                      <a:pos x="csX688" y="csY688"/>
                                    </a:cxn>
                                    <a:cxn ang="0">
                                      <a:pos x="csX689" y="csY689"/>
                                    </a:cxn>
                                    <a:cxn ang="0">
                                      <a:pos x="csX690" y="csY690"/>
                                    </a:cxn>
                                    <a:cxn ang="0">
                                      <a:pos x="csX691" y="csY691"/>
                                    </a:cxn>
                                    <a:cxn ang="0">
                                      <a:pos x="csX692" y="csY692"/>
                                    </a:cxn>
                                    <a:cxn ang="0">
                                      <a:pos x="csX693" y="csY693"/>
                                    </a:cxn>
                                    <a:cxn ang="0">
                                      <a:pos x="csX694" y="csY694"/>
                                    </a:cxn>
                                    <a:cxn ang="0">
                                      <a:pos x="csX695" y="csY695"/>
                                    </a:cxn>
                                    <a:cxn ang="0">
                                      <a:pos x="csX696" y="csY696"/>
                                    </a:cxn>
                                    <a:cxn ang="0">
                                      <a:pos x="csX697" y="csY697"/>
                                    </a:cxn>
                                    <a:cxn ang="0">
                                      <a:pos x="csX698" y="csY698"/>
                                    </a:cxn>
                                    <a:cxn ang="0">
                                      <a:pos x="csX699" y="csY699"/>
                                    </a:cxn>
                                    <a:cxn ang="0">
                                      <a:pos x="csX700" y="csY700"/>
                                    </a:cxn>
                                    <a:cxn ang="0">
                                      <a:pos x="csX701" y="csY701"/>
                                    </a:cxn>
                                    <a:cxn ang="0">
                                      <a:pos x="csX702" y="csY702"/>
                                    </a:cxn>
                                    <a:cxn ang="0">
                                      <a:pos x="csX703" y="csY703"/>
                                    </a:cxn>
                                    <a:cxn ang="0">
                                      <a:pos x="csX704" y="csY704"/>
                                    </a:cxn>
                                    <a:cxn ang="0">
                                      <a:pos x="csX705" y="csY705"/>
                                    </a:cxn>
                                    <a:cxn ang="0">
                                      <a:pos x="csX706" y="csY706"/>
                                    </a:cxn>
                                    <a:cxn ang="0">
                                      <a:pos x="csX707" y="csY707"/>
                                    </a:cxn>
                                    <a:cxn ang="0">
                                      <a:pos x="csX708" y="csY708"/>
                                    </a:cxn>
                                    <a:cxn ang="0">
                                      <a:pos x="csX709" y="csY709"/>
                                    </a:cxn>
                                    <a:cxn ang="0">
                                      <a:pos x="csX710" y="csY710"/>
                                    </a:cxn>
                                    <a:cxn ang="0">
                                      <a:pos x="csX711" y="csY711"/>
                                    </a:cxn>
                                    <a:cxn ang="0">
                                      <a:pos x="csX712" y="csY712"/>
                                    </a:cxn>
                                    <a:cxn ang="0">
                                      <a:pos x="csX713" y="csY713"/>
                                    </a:cxn>
                                    <a:cxn ang="0">
                                      <a:pos x="csX714" y="csY714"/>
                                    </a:cxn>
                                    <a:cxn ang="0">
                                      <a:pos x="csX715" y="csY715"/>
                                    </a:cxn>
                                    <a:cxn ang="0">
                                      <a:pos x="csX716" y="csY716"/>
                                    </a:cxn>
                                    <a:cxn ang="0">
                                      <a:pos x="csX717" y="csY717"/>
                                    </a:cxn>
                                    <a:cxn ang="0">
                                      <a:pos x="csX718" y="csY718"/>
                                    </a:cxn>
                                    <a:cxn ang="0">
                                      <a:pos x="csX719" y="csY719"/>
                                    </a:cxn>
                                    <a:cxn ang="0">
                                      <a:pos x="csX720" y="csY720"/>
                                    </a:cxn>
                                    <a:cxn ang="0">
                                      <a:pos x="csX721" y="csY721"/>
                                    </a:cxn>
                                    <a:cxn ang="0">
                                      <a:pos x="csX722" y="csY722"/>
                                    </a:cxn>
                                    <a:cxn ang="0">
                                      <a:pos x="csX723" y="csY723"/>
                                    </a:cxn>
                                    <a:cxn ang="0">
                                      <a:pos x="csX724" y="csY724"/>
                                    </a:cxn>
                                    <a:cxn ang="0">
                                      <a:pos x="csX725" y="csY725"/>
                                    </a:cxn>
                                    <a:cxn ang="0">
                                      <a:pos x="csX726" y="csY726"/>
                                    </a:cxn>
                                    <a:cxn ang="0">
                                      <a:pos x="csX727" y="csY727"/>
                                    </a:cxn>
                                    <a:cxn ang="0">
                                      <a:pos x="csX728" y="csY728"/>
                                    </a:cxn>
                                    <a:cxn ang="0">
                                      <a:pos x="csX729" y="csY729"/>
                                    </a:cxn>
                                    <a:cxn ang="0">
                                      <a:pos x="csX730" y="csY730"/>
                                    </a:cxn>
                                    <a:cxn ang="0">
                                      <a:pos x="csX731" y="csY731"/>
                                    </a:cxn>
                                    <a:cxn ang="0">
                                      <a:pos x="csX732" y="csY732"/>
                                    </a:cxn>
                                    <a:cxn ang="0">
                                      <a:pos x="csX733" y="csY733"/>
                                    </a:cxn>
                                    <a:cxn ang="0">
                                      <a:pos x="csX734" y="csY734"/>
                                    </a:cxn>
                                    <a:cxn ang="0">
                                      <a:pos x="csX735" y="csY735"/>
                                    </a:cxn>
                                    <a:cxn ang="0">
                                      <a:pos x="csX736" y="csY736"/>
                                    </a:cxn>
                                    <a:cxn ang="0">
                                      <a:pos x="csX737" y="csY737"/>
                                    </a:cxn>
                                    <a:cxn ang="0">
                                      <a:pos x="csX738" y="csY738"/>
                                    </a:cxn>
                                    <a:cxn ang="0">
                                      <a:pos x="csX739" y="csY739"/>
                                    </a:cxn>
                                    <a:cxn ang="0">
                                      <a:pos x="csX740" y="csY740"/>
                                    </a:cxn>
                                    <a:cxn ang="0">
                                      <a:pos x="csX741" y="csY741"/>
                                    </a:cxn>
                                    <a:cxn ang="0">
                                      <a:pos x="csX742" y="csY742"/>
                                    </a:cxn>
                                    <a:cxn ang="0">
                                      <a:pos x="csX743" y="csY743"/>
                                    </a:cxn>
                                    <a:cxn ang="0">
                                      <a:pos x="csX744" y="csY744"/>
                                    </a:cxn>
                                    <a:cxn ang="0">
                                      <a:pos x="csX745" y="csY745"/>
                                    </a:cxn>
                                    <a:cxn ang="0">
                                      <a:pos x="csX746" y="csY746"/>
                                    </a:cxn>
                                    <a:cxn ang="0">
                                      <a:pos x="csX747" y="csY747"/>
                                    </a:cxn>
                                    <a:cxn ang="0">
                                      <a:pos x="csX748" y="csY748"/>
                                    </a:cxn>
                                    <a:cxn ang="0">
                                      <a:pos x="csX749" y="csY749"/>
                                    </a:cxn>
                                    <a:cxn ang="0">
                                      <a:pos x="csX750" y="csY750"/>
                                    </a:cxn>
                                    <a:cxn ang="0">
                                      <a:pos x="csX751" y="csY751"/>
                                    </a:cxn>
                                    <a:cxn ang="0">
                                      <a:pos x="csX752" y="csY752"/>
                                    </a:cxn>
                                    <a:cxn ang="0">
                                      <a:pos x="csX753" y="csY753"/>
                                    </a:cxn>
                                    <a:cxn ang="0">
                                      <a:pos x="csX754" y="csY754"/>
                                    </a:cxn>
                                    <a:cxn ang="0">
                                      <a:pos x="csX755" y="csY755"/>
                                    </a:cxn>
                                    <a:cxn ang="0">
                                      <a:pos x="csX756" y="csY756"/>
                                    </a:cxn>
                                    <a:cxn ang="0">
                                      <a:pos x="csX757" y="csY757"/>
                                    </a:cxn>
                                    <a:cxn ang="0">
                                      <a:pos x="csX758" y="csY758"/>
                                    </a:cxn>
                                    <a:cxn ang="0">
                                      <a:pos x="csX759" y="csY759"/>
                                    </a:cxn>
                                    <a:cxn ang="0">
                                      <a:pos x="csX760" y="csY760"/>
                                    </a:cxn>
                                    <a:cxn ang="0">
                                      <a:pos x="csX761" y="csY761"/>
                                    </a:cxn>
                                    <a:cxn ang="0">
                                      <a:pos x="csX762" y="csY762"/>
                                    </a:cxn>
                                    <a:cxn ang="0">
                                      <a:pos x="csX763" y="csY763"/>
                                    </a:cxn>
                                    <a:cxn ang="0">
                                      <a:pos x="csX764" y="csY764"/>
                                    </a:cxn>
                                    <a:cxn ang="0">
                                      <a:pos x="csX765" y="csY765"/>
                                    </a:cxn>
                                    <a:cxn ang="0">
                                      <a:pos x="csX766" y="csY766"/>
                                    </a:cxn>
                                    <a:cxn ang="0">
                                      <a:pos x="csX767" y="csY767"/>
                                    </a:cxn>
                                    <a:cxn ang="0">
                                      <a:pos x="csX768" y="csY768"/>
                                    </a:cxn>
                                    <a:cxn ang="0">
                                      <a:pos x="csX769" y="csY769"/>
                                    </a:cxn>
                                    <a:cxn ang="0">
                                      <a:pos x="csX770" y="csY770"/>
                                    </a:cxn>
                                    <a:cxn ang="0">
                                      <a:pos x="csX771" y="csY771"/>
                                    </a:cxn>
                                    <a:cxn ang="0">
                                      <a:pos x="csX772" y="csY772"/>
                                    </a:cxn>
                                    <a:cxn ang="0">
                                      <a:pos x="csX773" y="csY773"/>
                                    </a:cxn>
                                    <a:cxn ang="0">
                                      <a:pos x="csX774" y="csY774"/>
                                    </a:cxn>
                                    <a:cxn ang="0">
                                      <a:pos x="csX775" y="csY775"/>
                                    </a:cxn>
                                    <a:cxn ang="0">
                                      <a:pos x="csX776" y="csY776"/>
                                    </a:cxn>
                                    <a:cxn ang="0">
                                      <a:pos x="csX777" y="csY777"/>
                                    </a:cxn>
                                    <a:cxn ang="0">
                                      <a:pos x="csX778" y="csY778"/>
                                    </a:cxn>
                                    <a:cxn ang="0">
                                      <a:pos x="csX779" y="csY779"/>
                                    </a:cxn>
                                    <a:cxn ang="0">
                                      <a:pos x="csX780" y="csY780"/>
                                    </a:cxn>
                                    <a:cxn ang="0">
                                      <a:pos x="csX781" y="csY781"/>
                                    </a:cxn>
                                    <a:cxn ang="0">
                                      <a:pos x="csX782" y="csY782"/>
                                    </a:cxn>
                                    <a:cxn ang="0">
                                      <a:pos x="csX783" y="csY783"/>
                                    </a:cxn>
                                    <a:cxn ang="0">
                                      <a:pos x="csX784" y="csY784"/>
                                    </a:cxn>
                                    <a:cxn ang="0">
                                      <a:pos x="csX785" y="csY785"/>
                                    </a:cxn>
                                    <a:cxn ang="0">
                                      <a:pos x="csX786" y="csY786"/>
                                    </a:cxn>
                                    <a:cxn ang="0">
                                      <a:pos x="csX787" y="csY787"/>
                                    </a:cxn>
                                    <a:cxn ang="0">
                                      <a:pos x="csX788" y="csY788"/>
                                    </a:cxn>
                                    <a:cxn ang="0">
                                      <a:pos x="csX789" y="csY789"/>
                                    </a:cxn>
                                    <a:cxn ang="0">
                                      <a:pos x="csX790" y="csY790"/>
                                    </a:cxn>
                                    <a:cxn ang="0">
                                      <a:pos x="csX791" y="csY791"/>
                                    </a:cxn>
                                    <a:cxn ang="0">
                                      <a:pos x="csX792" y="csY792"/>
                                    </a:cxn>
                                    <a:cxn ang="0">
                                      <a:pos x="csX793" y="csY793"/>
                                    </a:cxn>
                                    <a:cxn ang="0">
                                      <a:pos x="csX794" y="csY794"/>
                                    </a:cxn>
                                    <a:cxn ang="0">
                                      <a:pos x="csX795" y="csY795"/>
                                    </a:cxn>
                                    <a:cxn ang="0">
                                      <a:pos x="csX796" y="csY796"/>
                                    </a:cxn>
                                    <a:cxn ang="0">
                                      <a:pos x="csX797" y="csY797"/>
                                    </a:cxn>
                                    <a:cxn ang="0">
                                      <a:pos x="csX798" y="csY798"/>
                                    </a:cxn>
                                    <a:cxn ang="0">
                                      <a:pos x="csX799" y="csY799"/>
                                    </a:cxn>
                                    <a:cxn ang="0">
                                      <a:pos x="csX800" y="csY800"/>
                                    </a:cxn>
                                    <a:cxn ang="0">
                                      <a:pos x="csX801" y="csY801"/>
                                    </a:cxn>
                                    <a:cxn ang="0">
                                      <a:pos x="csX802" y="csY802"/>
                                    </a:cxn>
                                    <a:cxn ang="0">
                                      <a:pos x="csX803" y="csY803"/>
                                    </a:cxn>
                                    <a:cxn ang="0">
                                      <a:pos x="csX804" y="csY804"/>
                                    </a:cxn>
                                    <a:cxn ang="0">
                                      <a:pos x="csX805" y="csY805"/>
                                    </a:cxn>
                                    <a:cxn ang="0">
                                      <a:pos x="csX806" y="csY806"/>
                                    </a:cxn>
                                    <a:cxn ang="0">
                                      <a:pos x="csX807" y="csY807"/>
                                    </a:cxn>
                                    <a:cxn ang="0">
                                      <a:pos x="csX808" y="csY808"/>
                                    </a:cxn>
                                    <a:cxn ang="0">
                                      <a:pos x="csX809" y="csY809"/>
                                    </a:cxn>
                                    <a:cxn ang="0">
                                      <a:pos x="csX810" y="csY810"/>
                                    </a:cxn>
                                    <a:cxn ang="0">
                                      <a:pos x="csX811" y="csY811"/>
                                    </a:cxn>
                                    <a:cxn ang="0">
                                      <a:pos x="csX812" y="csY812"/>
                                    </a:cxn>
                                    <a:cxn ang="0">
                                      <a:pos x="csX813" y="csY813"/>
                                    </a:cxn>
                                    <a:cxn ang="0">
                                      <a:pos x="csX814" y="csY814"/>
                                    </a:cxn>
                                    <a:cxn ang="0">
                                      <a:pos x="csX815" y="csY815"/>
                                    </a:cxn>
                                    <a:cxn ang="0">
                                      <a:pos x="csX816" y="csY816"/>
                                    </a:cxn>
                                  </a:cxnLst>
                                  <a:rect l="l" t="t" r="r" b="b"/>
                                  <a:pathLst>
                                    <a:path w="6478478" h="561581">
                                      <a:moveTo>
                                        <a:pt x="1266443" y="147219"/>
                                      </a:moveTo>
                                      <a:cubicBezTo>
                                        <a:pt x="1268807" y="149772"/>
                                        <a:pt x="1270257" y="153239"/>
                                        <a:pt x="1270257" y="156926"/>
                                      </a:cubicBezTo>
                                      <a:lnTo>
                                        <a:pt x="1270257" y="240259"/>
                                      </a:lnTo>
                                      <a:cubicBezTo>
                                        <a:pt x="1270257" y="244514"/>
                                        <a:pt x="1268397" y="248265"/>
                                        <a:pt x="1265466" y="250786"/>
                                      </a:cubicBezTo>
                                      <a:cubicBezTo>
                                        <a:pt x="1262567" y="253339"/>
                                        <a:pt x="1258627" y="254663"/>
                                        <a:pt x="1254436" y="254033"/>
                                      </a:cubicBezTo>
                                      <a:cubicBezTo>
                                        <a:pt x="1249110" y="253213"/>
                                        <a:pt x="1243658" y="252835"/>
                                        <a:pt x="1238079" y="252898"/>
                                      </a:cubicBezTo>
                                      <a:cubicBezTo>
                                        <a:pt x="1232533" y="252930"/>
                                        <a:pt x="1226829" y="253402"/>
                                        <a:pt x="1221030" y="254285"/>
                                      </a:cubicBezTo>
                                      <a:cubicBezTo>
                                        <a:pt x="1212300" y="255640"/>
                                        <a:pt x="1204705" y="257815"/>
                                        <a:pt x="1198244" y="260777"/>
                                      </a:cubicBezTo>
                                      <a:cubicBezTo>
                                        <a:pt x="1191783" y="263740"/>
                                        <a:pt x="1186426" y="267522"/>
                                        <a:pt x="1182203" y="272124"/>
                                      </a:cubicBezTo>
                                      <a:lnTo>
                                        <a:pt x="1182203" y="411715"/>
                                      </a:lnTo>
                                      <a:cubicBezTo>
                                        <a:pt x="1182203" y="415592"/>
                                        <a:pt x="1180659" y="419090"/>
                                        <a:pt x="1178106" y="421644"/>
                                      </a:cubicBezTo>
                                      <a:cubicBezTo>
                                        <a:pt x="1175585" y="424196"/>
                                        <a:pt x="1172086" y="425741"/>
                                        <a:pt x="1168210" y="425741"/>
                                      </a:cubicBezTo>
                                      <a:lnTo>
                                        <a:pt x="1074830" y="425741"/>
                                      </a:lnTo>
                                      <a:cubicBezTo>
                                        <a:pt x="1070954" y="425741"/>
                                        <a:pt x="1067455" y="424196"/>
                                        <a:pt x="1064903" y="421644"/>
                                      </a:cubicBezTo>
                                      <a:cubicBezTo>
                                        <a:pt x="1062350" y="419091"/>
                                        <a:pt x="1060774" y="415592"/>
                                        <a:pt x="1060774" y="411715"/>
                                      </a:cubicBezTo>
                                      <a:lnTo>
                                        <a:pt x="1060774" y="163577"/>
                                      </a:lnTo>
                                      <a:cubicBezTo>
                                        <a:pt x="1060774" y="159732"/>
                                        <a:pt x="1062350" y="156202"/>
                                        <a:pt x="1064903" y="153680"/>
                                      </a:cubicBezTo>
                                      <a:cubicBezTo>
                                        <a:pt x="1067455" y="151127"/>
                                        <a:pt x="1070954" y="149583"/>
                                        <a:pt x="1074830" y="149583"/>
                                      </a:cubicBezTo>
                                      <a:lnTo>
                                        <a:pt x="1153209" y="149583"/>
                                      </a:lnTo>
                                      <a:cubicBezTo>
                                        <a:pt x="1157085" y="149583"/>
                                        <a:pt x="1160583" y="151127"/>
                                        <a:pt x="1163136" y="153680"/>
                                      </a:cubicBezTo>
                                      <a:cubicBezTo>
                                        <a:pt x="1165657" y="156202"/>
                                        <a:pt x="1167233" y="159732"/>
                                        <a:pt x="1167233" y="163577"/>
                                      </a:cubicBezTo>
                                      <a:lnTo>
                                        <a:pt x="1167233" y="181794"/>
                                      </a:lnTo>
                                      <a:cubicBezTo>
                                        <a:pt x="1177602" y="168115"/>
                                        <a:pt x="1190302" y="158061"/>
                                        <a:pt x="1205272" y="151569"/>
                                      </a:cubicBezTo>
                                      <a:cubicBezTo>
                                        <a:pt x="1220242" y="145076"/>
                                        <a:pt x="1237544" y="142176"/>
                                        <a:pt x="1257115" y="142838"/>
                                      </a:cubicBezTo>
                                      <a:cubicBezTo>
                                        <a:pt x="1260802" y="142964"/>
                                        <a:pt x="1264080" y="144666"/>
                                        <a:pt x="1266443" y="147219"/>
                                      </a:cubicBezTo>
                                      <a:moveTo>
                                        <a:pt x="609097" y="198687"/>
                                      </a:moveTo>
                                      <a:cubicBezTo>
                                        <a:pt x="604653" y="191596"/>
                                        <a:pt x="599642" y="185009"/>
                                        <a:pt x="594064" y="178957"/>
                                      </a:cubicBezTo>
                                      <a:cubicBezTo>
                                        <a:pt x="588801" y="173189"/>
                                        <a:pt x="582529" y="167958"/>
                                        <a:pt x="575218" y="163324"/>
                                      </a:cubicBezTo>
                                      <a:cubicBezTo>
                                        <a:pt x="567938" y="158660"/>
                                        <a:pt x="559617" y="154562"/>
                                        <a:pt x="550289" y="151032"/>
                                      </a:cubicBezTo>
                                      <a:cubicBezTo>
                                        <a:pt x="541024" y="147471"/>
                                        <a:pt x="531096" y="144792"/>
                                        <a:pt x="520507" y="143027"/>
                                      </a:cubicBezTo>
                                      <a:cubicBezTo>
                                        <a:pt x="509886" y="141262"/>
                                        <a:pt x="498667" y="140411"/>
                                        <a:pt x="486786" y="140411"/>
                                      </a:cubicBezTo>
                                      <a:cubicBezTo>
                                        <a:pt x="478529" y="140411"/>
                                        <a:pt x="470303" y="141041"/>
                                        <a:pt x="462046" y="142334"/>
                                      </a:cubicBezTo>
                                      <a:cubicBezTo>
                                        <a:pt x="453789" y="143626"/>
                                        <a:pt x="445563" y="145580"/>
                                        <a:pt x="437307" y="148164"/>
                                      </a:cubicBezTo>
                                      <a:cubicBezTo>
                                        <a:pt x="429050" y="150749"/>
                                        <a:pt x="420981" y="154027"/>
                                        <a:pt x="413071" y="157998"/>
                                      </a:cubicBezTo>
                                      <a:cubicBezTo>
                                        <a:pt x="405161" y="161969"/>
                                        <a:pt x="397408" y="166634"/>
                                        <a:pt x="389813" y="172023"/>
                                      </a:cubicBezTo>
                                      <a:cubicBezTo>
                                        <a:pt x="382249" y="177381"/>
                                        <a:pt x="375347" y="183874"/>
                                        <a:pt x="369170" y="191501"/>
                                      </a:cubicBezTo>
                                      <a:cubicBezTo>
                                        <a:pt x="362962" y="199128"/>
                                        <a:pt x="357478" y="207890"/>
                                        <a:pt x="352719" y="217787"/>
                                      </a:cubicBezTo>
                                      <a:cubicBezTo>
                                        <a:pt x="347929" y="227652"/>
                                        <a:pt x="344336" y="238273"/>
                                        <a:pt x="341941" y="249620"/>
                                      </a:cubicBezTo>
                                      <a:cubicBezTo>
                                        <a:pt x="339546" y="260966"/>
                                        <a:pt x="338348" y="273100"/>
                                        <a:pt x="338348" y="285960"/>
                                      </a:cubicBezTo>
                                      <a:cubicBezTo>
                                        <a:pt x="338348" y="302822"/>
                                        <a:pt x="340460" y="318360"/>
                                        <a:pt x="344746" y="332606"/>
                                      </a:cubicBezTo>
                                      <a:cubicBezTo>
                                        <a:pt x="349001" y="346852"/>
                                        <a:pt x="355398" y="359805"/>
                                        <a:pt x="363939" y="371404"/>
                                      </a:cubicBezTo>
                                      <a:cubicBezTo>
                                        <a:pt x="372479" y="383003"/>
                                        <a:pt x="382028" y="392899"/>
                                        <a:pt x="392618" y="401094"/>
                                      </a:cubicBezTo>
                                      <a:cubicBezTo>
                                        <a:pt x="403207" y="409288"/>
                                        <a:pt x="414836" y="415781"/>
                                        <a:pt x="427474" y="420603"/>
                                      </a:cubicBezTo>
                                      <a:cubicBezTo>
                                        <a:pt x="440143" y="425362"/>
                                        <a:pt x="453537" y="428987"/>
                                        <a:pt x="467624" y="431382"/>
                                      </a:cubicBezTo>
                                      <a:cubicBezTo>
                                        <a:pt x="481712" y="433778"/>
                                        <a:pt x="496524" y="434975"/>
                                        <a:pt x="512092" y="434975"/>
                                      </a:cubicBezTo>
                                      <a:cubicBezTo>
                                        <a:pt x="529394" y="434975"/>
                                        <a:pt x="545625" y="434030"/>
                                        <a:pt x="560784" y="432139"/>
                                      </a:cubicBezTo>
                                      <a:cubicBezTo>
                                        <a:pt x="575911" y="430279"/>
                                        <a:pt x="589967" y="427442"/>
                                        <a:pt x="602888" y="423723"/>
                                      </a:cubicBezTo>
                                      <a:cubicBezTo>
                                        <a:pt x="605851" y="422841"/>
                                        <a:pt x="608340" y="421013"/>
                                        <a:pt x="610042" y="418618"/>
                                      </a:cubicBezTo>
                                      <a:cubicBezTo>
                                        <a:pt x="611775" y="416222"/>
                                        <a:pt x="612752" y="413291"/>
                                        <a:pt x="612752" y="410171"/>
                                      </a:cubicBezTo>
                                      <a:lnTo>
                                        <a:pt x="612752" y="357095"/>
                                      </a:lnTo>
                                      <a:cubicBezTo>
                                        <a:pt x="612752" y="352651"/>
                                        <a:pt x="610704" y="348743"/>
                                        <a:pt x="607615" y="346190"/>
                                      </a:cubicBezTo>
                                      <a:cubicBezTo>
                                        <a:pt x="604495" y="343637"/>
                                        <a:pt x="600335" y="342439"/>
                                        <a:pt x="596018" y="343385"/>
                                      </a:cubicBezTo>
                                      <a:cubicBezTo>
                                        <a:pt x="586563" y="345528"/>
                                        <a:pt x="576636" y="347135"/>
                                        <a:pt x="566204" y="348207"/>
                                      </a:cubicBezTo>
                                      <a:cubicBezTo>
                                        <a:pt x="555741" y="349279"/>
                                        <a:pt x="544805" y="349815"/>
                                        <a:pt x="533365" y="349815"/>
                                      </a:cubicBezTo>
                                      <a:cubicBezTo>
                                        <a:pt x="523942" y="349815"/>
                                        <a:pt x="515086" y="349058"/>
                                        <a:pt x="506766" y="347577"/>
                                      </a:cubicBezTo>
                                      <a:cubicBezTo>
                                        <a:pt x="498415" y="346095"/>
                                        <a:pt x="490599" y="343889"/>
                                        <a:pt x="483319" y="340927"/>
                                      </a:cubicBezTo>
                                      <a:cubicBezTo>
                                        <a:pt x="476007" y="337932"/>
                                        <a:pt x="469956" y="334308"/>
                                        <a:pt x="465197" y="330053"/>
                                      </a:cubicBezTo>
                                      <a:cubicBezTo>
                                        <a:pt x="460407" y="325767"/>
                                        <a:pt x="456846" y="320850"/>
                                        <a:pt x="454577" y="315271"/>
                                      </a:cubicBezTo>
                                      <a:lnTo>
                                        <a:pt x="612626" y="315271"/>
                                      </a:lnTo>
                                      <a:cubicBezTo>
                                        <a:pt x="616124" y="315271"/>
                                        <a:pt x="619402" y="313979"/>
                                        <a:pt x="621923" y="311836"/>
                                      </a:cubicBezTo>
                                      <a:cubicBezTo>
                                        <a:pt x="624413" y="309693"/>
                                        <a:pt x="626146" y="306667"/>
                                        <a:pt x="626619" y="303200"/>
                                      </a:cubicBezTo>
                                      <a:cubicBezTo>
                                        <a:pt x="627218" y="298252"/>
                                        <a:pt x="627754" y="293303"/>
                                        <a:pt x="628132" y="288355"/>
                                      </a:cubicBezTo>
                                      <a:cubicBezTo>
                                        <a:pt x="628541" y="283375"/>
                                        <a:pt x="628825" y="278396"/>
                                        <a:pt x="628983" y="273416"/>
                                      </a:cubicBezTo>
                                      <a:cubicBezTo>
                                        <a:pt x="629298" y="264591"/>
                                        <a:pt x="628888" y="255703"/>
                                        <a:pt x="627564" y="246973"/>
                                      </a:cubicBezTo>
                                      <a:cubicBezTo>
                                        <a:pt x="626272" y="238274"/>
                                        <a:pt x="624066" y="229701"/>
                                        <a:pt x="620726" y="221506"/>
                                      </a:cubicBezTo>
                                      <a:cubicBezTo>
                                        <a:pt x="617448" y="213406"/>
                                        <a:pt x="613572" y="205810"/>
                                        <a:pt x="609097" y="198688"/>
                                      </a:cubicBezTo>
                                      <a:moveTo>
                                        <a:pt x="526148" y="245586"/>
                                      </a:moveTo>
                                      <a:cubicBezTo>
                                        <a:pt x="527125" y="250061"/>
                                        <a:pt x="527220" y="254694"/>
                                        <a:pt x="526463" y="259485"/>
                                      </a:cubicBezTo>
                                      <a:lnTo>
                                        <a:pt x="453379" y="259485"/>
                                      </a:lnTo>
                                      <a:cubicBezTo>
                                        <a:pt x="453379" y="253717"/>
                                        <a:pt x="454293" y="248485"/>
                                        <a:pt x="456121" y="243789"/>
                                      </a:cubicBezTo>
                                      <a:cubicBezTo>
                                        <a:pt x="457949" y="239093"/>
                                        <a:pt x="460659" y="234933"/>
                                        <a:pt x="464284" y="231277"/>
                                      </a:cubicBezTo>
                                      <a:cubicBezTo>
                                        <a:pt x="467939" y="227652"/>
                                        <a:pt x="472162" y="224910"/>
                                        <a:pt x="476953" y="223082"/>
                                      </a:cubicBezTo>
                                      <a:cubicBezTo>
                                        <a:pt x="481743" y="221286"/>
                                        <a:pt x="487101" y="220340"/>
                                        <a:pt x="493057" y="220340"/>
                                      </a:cubicBezTo>
                                      <a:cubicBezTo>
                                        <a:pt x="499581" y="220340"/>
                                        <a:pt x="505159" y="221380"/>
                                        <a:pt x="509760" y="223460"/>
                                      </a:cubicBezTo>
                                      <a:cubicBezTo>
                                        <a:pt x="514393" y="225509"/>
                                        <a:pt x="518049" y="228598"/>
                                        <a:pt x="520728" y="232726"/>
                                      </a:cubicBezTo>
                                      <a:cubicBezTo>
                                        <a:pt x="523375" y="236855"/>
                                        <a:pt x="525203" y="241142"/>
                                        <a:pt x="526148" y="245586"/>
                                      </a:cubicBezTo>
                                      <a:moveTo>
                                        <a:pt x="1014793" y="357788"/>
                                      </a:moveTo>
                                      <a:cubicBezTo>
                                        <a:pt x="1012587" y="355204"/>
                                        <a:pt x="1009530" y="353439"/>
                                        <a:pt x="1006158" y="353250"/>
                                      </a:cubicBezTo>
                                      <a:cubicBezTo>
                                        <a:pt x="1000391" y="352966"/>
                                        <a:pt x="996704" y="351170"/>
                                        <a:pt x="994435" y="348459"/>
                                      </a:cubicBezTo>
                                      <a:cubicBezTo>
                                        <a:pt x="992134" y="345749"/>
                                        <a:pt x="991315" y="342156"/>
                                        <a:pt x="991315" y="338310"/>
                                      </a:cubicBezTo>
                                      <a:lnTo>
                                        <a:pt x="991315" y="163703"/>
                                      </a:lnTo>
                                      <a:cubicBezTo>
                                        <a:pt x="991315" y="159794"/>
                                        <a:pt x="989739" y="156265"/>
                                        <a:pt x="987155" y="153711"/>
                                      </a:cubicBezTo>
                                      <a:cubicBezTo>
                                        <a:pt x="984602" y="151127"/>
                                        <a:pt x="981072" y="149551"/>
                                        <a:pt x="977164" y="149551"/>
                                      </a:cubicBezTo>
                                      <a:lnTo>
                                        <a:pt x="899069" y="149551"/>
                                      </a:lnTo>
                                      <a:cubicBezTo>
                                        <a:pt x="895130" y="149551"/>
                                        <a:pt x="891600" y="151127"/>
                                        <a:pt x="889047" y="153711"/>
                                      </a:cubicBezTo>
                                      <a:cubicBezTo>
                                        <a:pt x="886463" y="156264"/>
                                        <a:pt x="884887" y="159794"/>
                                        <a:pt x="884887" y="163703"/>
                                      </a:cubicBezTo>
                                      <a:lnTo>
                                        <a:pt x="884887" y="182928"/>
                                      </a:lnTo>
                                      <a:cubicBezTo>
                                        <a:pt x="875969" y="171424"/>
                                        <a:pt x="863898" y="160803"/>
                                        <a:pt x="848865" y="153018"/>
                                      </a:cubicBezTo>
                                      <a:cubicBezTo>
                                        <a:pt x="833833" y="145233"/>
                                        <a:pt x="815837" y="140348"/>
                                        <a:pt x="795132" y="140348"/>
                                      </a:cubicBezTo>
                                      <a:cubicBezTo>
                                        <a:pt x="750853" y="140348"/>
                                        <a:pt x="719054" y="158187"/>
                                        <a:pt x="698348" y="185513"/>
                                      </a:cubicBezTo>
                                      <a:cubicBezTo>
                                        <a:pt x="677643" y="212839"/>
                                        <a:pt x="667999" y="249683"/>
                                        <a:pt x="667999" y="287630"/>
                                      </a:cubicBezTo>
                                      <a:cubicBezTo>
                                        <a:pt x="667999" y="325609"/>
                                        <a:pt x="677643" y="362453"/>
                                        <a:pt x="698348" y="389779"/>
                                      </a:cubicBezTo>
                                      <a:cubicBezTo>
                                        <a:pt x="719054" y="417104"/>
                                        <a:pt x="750853" y="434943"/>
                                        <a:pt x="795132" y="434943"/>
                                      </a:cubicBezTo>
                                      <a:lnTo>
                                        <a:pt x="796266" y="434943"/>
                                      </a:lnTo>
                                      <a:cubicBezTo>
                                        <a:pt x="811929" y="434943"/>
                                        <a:pt x="826552" y="433021"/>
                                        <a:pt x="840167" y="429113"/>
                                      </a:cubicBezTo>
                                      <a:cubicBezTo>
                                        <a:pt x="853782" y="425205"/>
                                        <a:pt x="866419" y="419342"/>
                                        <a:pt x="878017" y="411557"/>
                                      </a:cubicBezTo>
                                      <a:cubicBezTo>
                                        <a:pt x="880790" y="409698"/>
                                        <a:pt x="884036" y="408752"/>
                                        <a:pt x="887156" y="408910"/>
                                      </a:cubicBezTo>
                                      <a:cubicBezTo>
                                        <a:pt x="890308" y="409036"/>
                                        <a:pt x="893333" y="410234"/>
                                        <a:pt x="895729" y="412597"/>
                                      </a:cubicBezTo>
                                      <a:cubicBezTo>
                                        <a:pt x="902757" y="419468"/>
                                        <a:pt x="911423" y="424637"/>
                                        <a:pt x="921666" y="428072"/>
                                      </a:cubicBezTo>
                                      <a:cubicBezTo>
                                        <a:pt x="931940" y="431508"/>
                                        <a:pt x="943853" y="433241"/>
                                        <a:pt x="957341" y="433241"/>
                                      </a:cubicBezTo>
                                      <a:cubicBezTo>
                                        <a:pt x="967268" y="433241"/>
                                        <a:pt x="976565" y="432643"/>
                                        <a:pt x="985201" y="431476"/>
                                      </a:cubicBezTo>
                                      <a:cubicBezTo>
                                        <a:pt x="993804" y="430310"/>
                                        <a:pt x="1001809" y="428577"/>
                                        <a:pt x="1009121" y="426276"/>
                                      </a:cubicBezTo>
                                      <a:cubicBezTo>
                                        <a:pt x="1011926" y="425362"/>
                                        <a:pt x="1014258" y="423534"/>
                                        <a:pt x="1015865" y="421170"/>
                                      </a:cubicBezTo>
                                      <a:cubicBezTo>
                                        <a:pt x="1017472" y="418838"/>
                                        <a:pt x="1018355" y="415970"/>
                                        <a:pt x="1018355" y="413007"/>
                                      </a:cubicBezTo>
                                      <a:lnTo>
                                        <a:pt x="1018355" y="367149"/>
                                      </a:lnTo>
                                      <a:cubicBezTo>
                                        <a:pt x="1018355" y="363776"/>
                                        <a:pt x="1017000" y="360373"/>
                                        <a:pt x="1014793" y="357788"/>
                                      </a:cubicBezTo>
                                      <a:moveTo>
                                        <a:pt x="871084" y="287630"/>
                                      </a:moveTo>
                                      <a:lnTo>
                                        <a:pt x="871084" y="318139"/>
                                      </a:lnTo>
                                      <a:cubicBezTo>
                                        <a:pt x="868216" y="323024"/>
                                        <a:pt x="863457" y="327941"/>
                                        <a:pt x="857343" y="331597"/>
                                      </a:cubicBezTo>
                                      <a:cubicBezTo>
                                        <a:pt x="851229" y="335253"/>
                                        <a:pt x="843760" y="337712"/>
                                        <a:pt x="835408" y="337712"/>
                                      </a:cubicBezTo>
                                      <a:cubicBezTo>
                                        <a:pt x="820470" y="337712"/>
                                        <a:pt x="809944" y="331376"/>
                                        <a:pt x="803200" y="321953"/>
                                      </a:cubicBezTo>
                                      <a:cubicBezTo>
                                        <a:pt x="796424" y="312529"/>
                                        <a:pt x="793398" y="300016"/>
                                        <a:pt x="793398" y="287630"/>
                                      </a:cubicBezTo>
                                      <a:cubicBezTo>
                                        <a:pt x="793398" y="275275"/>
                                        <a:pt x="796424" y="262763"/>
                                        <a:pt x="803200" y="253339"/>
                                      </a:cubicBezTo>
                                      <a:cubicBezTo>
                                        <a:pt x="809944" y="243915"/>
                                        <a:pt x="820470" y="237612"/>
                                        <a:pt x="835408" y="237612"/>
                                      </a:cubicBezTo>
                                      <a:cubicBezTo>
                                        <a:pt x="843760" y="237612"/>
                                        <a:pt x="851229" y="240039"/>
                                        <a:pt x="857343" y="243726"/>
                                      </a:cubicBezTo>
                                      <a:cubicBezTo>
                                        <a:pt x="863457" y="247382"/>
                                        <a:pt x="868216" y="252267"/>
                                        <a:pt x="871084" y="257153"/>
                                      </a:cubicBezTo>
                                      <a:lnTo>
                                        <a:pt x="871084" y="287630"/>
                                      </a:lnTo>
                                      <a:close/>
                                      <a:moveTo>
                                        <a:pt x="1726662" y="0"/>
                                      </a:moveTo>
                                      <a:cubicBezTo>
                                        <a:pt x="1717617" y="0"/>
                                        <a:pt x="1709360" y="1292"/>
                                        <a:pt x="1701828" y="3877"/>
                                      </a:cubicBezTo>
                                      <a:cubicBezTo>
                                        <a:pt x="1694327" y="6493"/>
                                        <a:pt x="1687551" y="10369"/>
                                        <a:pt x="1681500" y="15538"/>
                                      </a:cubicBezTo>
                                      <a:cubicBezTo>
                                        <a:pt x="1675449" y="20707"/>
                                        <a:pt x="1670911" y="27042"/>
                                        <a:pt x="1667886" y="34512"/>
                                      </a:cubicBezTo>
                                      <a:cubicBezTo>
                                        <a:pt x="1664860" y="41982"/>
                                        <a:pt x="1663316" y="50617"/>
                                        <a:pt x="1663316" y="60419"/>
                                      </a:cubicBezTo>
                                      <a:cubicBezTo>
                                        <a:pt x="1663316" y="70379"/>
                                        <a:pt x="1664860" y="79141"/>
                                        <a:pt x="1667886" y="86736"/>
                                      </a:cubicBezTo>
                                      <a:cubicBezTo>
                                        <a:pt x="1670911" y="94301"/>
                                        <a:pt x="1675449" y="100699"/>
                                        <a:pt x="1681500" y="105868"/>
                                      </a:cubicBezTo>
                                      <a:cubicBezTo>
                                        <a:pt x="1687551" y="111036"/>
                                        <a:pt x="1694327" y="114913"/>
                                        <a:pt x="1701828" y="117498"/>
                                      </a:cubicBezTo>
                                      <a:cubicBezTo>
                                        <a:pt x="1709360" y="120082"/>
                                        <a:pt x="1717617" y="121375"/>
                                        <a:pt x="1726662" y="121375"/>
                                      </a:cubicBezTo>
                                      <a:cubicBezTo>
                                        <a:pt x="1735643" y="121375"/>
                                        <a:pt x="1743932" y="120082"/>
                                        <a:pt x="1751464" y="117498"/>
                                      </a:cubicBezTo>
                                      <a:cubicBezTo>
                                        <a:pt x="1758996" y="114913"/>
                                        <a:pt x="1765772" y="111036"/>
                                        <a:pt x="1771823" y="105868"/>
                                      </a:cubicBezTo>
                                      <a:cubicBezTo>
                                        <a:pt x="1777874" y="100699"/>
                                        <a:pt x="1782381" y="94301"/>
                                        <a:pt x="1785406" y="86736"/>
                                      </a:cubicBezTo>
                                      <a:cubicBezTo>
                                        <a:pt x="1788400" y="79141"/>
                                        <a:pt x="1789913" y="70379"/>
                                        <a:pt x="1789913" y="60419"/>
                                      </a:cubicBezTo>
                                      <a:cubicBezTo>
                                        <a:pt x="1789913" y="50617"/>
                                        <a:pt x="1788400" y="41982"/>
                                        <a:pt x="1785406" y="34512"/>
                                      </a:cubicBezTo>
                                      <a:cubicBezTo>
                                        <a:pt x="1782381" y="27042"/>
                                        <a:pt x="1777874" y="20707"/>
                                        <a:pt x="1771823" y="15538"/>
                                      </a:cubicBezTo>
                                      <a:cubicBezTo>
                                        <a:pt x="1765772" y="10369"/>
                                        <a:pt x="1758996" y="6493"/>
                                        <a:pt x="1751464" y="3877"/>
                                      </a:cubicBezTo>
                                      <a:cubicBezTo>
                                        <a:pt x="1743932" y="1292"/>
                                        <a:pt x="1735643" y="0"/>
                                        <a:pt x="1726662" y="0"/>
                                      </a:cubicBezTo>
                                      <a:moveTo>
                                        <a:pt x="1773619" y="149583"/>
                                      </a:moveTo>
                                      <a:lnTo>
                                        <a:pt x="1680239" y="149583"/>
                                      </a:lnTo>
                                      <a:cubicBezTo>
                                        <a:pt x="1676363" y="149583"/>
                                        <a:pt x="1672865" y="151159"/>
                                        <a:pt x="1670344" y="153680"/>
                                      </a:cubicBezTo>
                                      <a:cubicBezTo>
                                        <a:pt x="1667791" y="156233"/>
                                        <a:pt x="1666247" y="159732"/>
                                        <a:pt x="1666247" y="163608"/>
                                      </a:cubicBezTo>
                                      <a:lnTo>
                                        <a:pt x="1666247" y="411715"/>
                                      </a:lnTo>
                                      <a:cubicBezTo>
                                        <a:pt x="1666247" y="415592"/>
                                        <a:pt x="1667791" y="419090"/>
                                        <a:pt x="1670344" y="421643"/>
                                      </a:cubicBezTo>
                                      <a:cubicBezTo>
                                        <a:pt x="1672865" y="424196"/>
                                        <a:pt x="1676363" y="425772"/>
                                        <a:pt x="1680239" y="425772"/>
                                      </a:cubicBezTo>
                                      <a:lnTo>
                                        <a:pt x="1773619" y="425772"/>
                                      </a:lnTo>
                                      <a:cubicBezTo>
                                        <a:pt x="1777496" y="425772"/>
                                        <a:pt x="1780994" y="424196"/>
                                        <a:pt x="1783547" y="421643"/>
                                      </a:cubicBezTo>
                                      <a:cubicBezTo>
                                        <a:pt x="1786099" y="419090"/>
                                        <a:pt x="1787675" y="415592"/>
                                        <a:pt x="1787675" y="411715"/>
                                      </a:cubicBezTo>
                                      <a:lnTo>
                                        <a:pt x="1787675" y="163608"/>
                                      </a:lnTo>
                                      <a:cubicBezTo>
                                        <a:pt x="1787675" y="159731"/>
                                        <a:pt x="1786099" y="156233"/>
                                        <a:pt x="1783547" y="153680"/>
                                      </a:cubicBezTo>
                                      <a:cubicBezTo>
                                        <a:pt x="1780994" y="151159"/>
                                        <a:pt x="1777496" y="149583"/>
                                        <a:pt x="1773619" y="149583"/>
                                      </a:cubicBezTo>
                                      <a:moveTo>
                                        <a:pt x="2039136" y="140380"/>
                                      </a:moveTo>
                                      <a:cubicBezTo>
                                        <a:pt x="2023221" y="140380"/>
                                        <a:pt x="2008220" y="143468"/>
                                        <a:pt x="1994132" y="149583"/>
                                      </a:cubicBezTo>
                                      <a:cubicBezTo>
                                        <a:pt x="1980045" y="155729"/>
                                        <a:pt x="1966840" y="164932"/>
                                        <a:pt x="1954549" y="177192"/>
                                      </a:cubicBezTo>
                                      <a:lnTo>
                                        <a:pt x="1954549" y="164459"/>
                                      </a:lnTo>
                                      <a:cubicBezTo>
                                        <a:pt x="1954549" y="160425"/>
                                        <a:pt x="1952879" y="156800"/>
                                        <a:pt x="1950168" y="154279"/>
                                      </a:cubicBezTo>
                                      <a:cubicBezTo>
                                        <a:pt x="1947458" y="151726"/>
                                        <a:pt x="1943739" y="150245"/>
                                        <a:pt x="1939705" y="150497"/>
                                      </a:cubicBezTo>
                                      <a:lnTo>
                                        <a:pt x="1900942" y="150024"/>
                                      </a:lnTo>
                                      <a:lnTo>
                                        <a:pt x="1862178" y="149551"/>
                                      </a:lnTo>
                                      <a:cubicBezTo>
                                        <a:pt x="1858301" y="149551"/>
                                        <a:pt x="1854803" y="151127"/>
                                        <a:pt x="1852250" y="153680"/>
                                      </a:cubicBezTo>
                                      <a:cubicBezTo>
                                        <a:pt x="1849729" y="156201"/>
                                        <a:pt x="1848153" y="159731"/>
                                        <a:pt x="1848153" y="163608"/>
                                      </a:cubicBezTo>
                                      <a:lnTo>
                                        <a:pt x="1848153" y="411715"/>
                                      </a:lnTo>
                                      <a:cubicBezTo>
                                        <a:pt x="1848153" y="415591"/>
                                        <a:pt x="1849729" y="419090"/>
                                        <a:pt x="1852250" y="421643"/>
                                      </a:cubicBezTo>
                                      <a:cubicBezTo>
                                        <a:pt x="1854803" y="424164"/>
                                        <a:pt x="1858301" y="425740"/>
                                        <a:pt x="1862178" y="425740"/>
                                      </a:cubicBezTo>
                                      <a:lnTo>
                                        <a:pt x="1955463" y="425740"/>
                                      </a:lnTo>
                                      <a:cubicBezTo>
                                        <a:pt x="1959339" y="425740"/>
                                        <a:pt x="1962869" y="424164"/>
                                        <a:pt x="1965390" y="421643"/>
                                      </a:cubicBezTo>
                                      <a:cubicBezTo>
                                        <a:pt x="1967943" y="419090"/>
                                        <a:pt x="1969519" y="415591"/>
                                        <a:pt x="1969519" y="411715"/>
                                      </a:cubicBezTo>
                                      <a:lnTo>
                                        <a:pt x="1969519" y="255450"/>
                                      </a:lnTo>
                                      <a:cubicBezTo>
                                        <a:pt x="1973742" y="250408"/>
                                        <a:pt x="1978501" y="246752"/>
                                        <a:pt x="1983858" y="244451"/>
                                      </a:cubicBezTo>
                                      <a:cubicBezTo>
                                        <a:pt x="1989216" y="242182"/>
                                        <a:pt x="1995109" y="241267"/>
                                        <a:pt x="2001601" y="241772"/>
                                      </a:cubicBezTo>
                                      <a:cubicBezTo>
                                        <a:pt x="2008251" y="242245"/>
                                        <a:pt x="2014050" y="245491"/>
                                        <a:pt x="2018179" y="250282"/>
                                      </a:cubicBezTo>
                                      <a:cubicBezTo>
                                        <a:pt x="2022307" y="255104"/>
                                        <a:pt x="2024765" y="261439"/>
                                        <a:pt x="2024765" y="268089"/>
                                      </a:cubicBezTo>
                                      <a:lnTo>
                                        <a:pt x="2024765" y="411715"/>
                                      </a:lnTo>
                                      <a:cubicBezTo>
                                        <a:pt x="2024765" y="415592"/>
                                        <a:pt x="2026341" y="419090"/>
                                        <a:pt x="2028894" y="421643"/>
                                      </a:cubicBezTo>
                                      <a:cubicBezTo>
                                        <a:pt x="2031447" y="424165"/>
                                        <a:pt x="2034945" y="425740"/>
                                        <a:pt x="2038821" y="425740"/>
                                      </a:cubicBezTo>
                                      <a:lnTo>
                                        <a:pt x="2132107" y="425740"/>
                                      </a:lnTo>
                                      <a:cubicBezTo>
                                        <a:pt x="2135983" y="425740"/>
                                        <a:pt x="2139481" y="424165"/>
                                        <a:pt x="2142002" y="421643"/>
                                      </a:cubicBezTo>
                                      <a:cubicBezTo>
                                        <a:pt x="2144555" y="419090"/>
                                        <a:pt x="2146131" y="415592"/>
                                        <a:pt x="2146131" y="411715"/>
                                      </a:cubicBezTo>
                                      <a:lnTo>
                                        <a:pt x="2146131" y="247382"/>
                                      </a:lnTo>
                                      <a:cubicBezTo>
                                        <a:pt x="2146131" y="232632"/>
                                        <a:pt x="2143893" y="218953"/>
                                        <a:pt x="2139450" y="206315"/>
                                      </a:cubicBezTo>
                                      <a:cubicBezTo>
                                        <a:pt x="2135006" y="193708"/>
                                        <a:pt x="2128325" y="182172"/>
                                        <a:pt x="2119406" y="171708"/>
                                      </a:cubicBezTo>
                                      <a:cubicBezTo>
                                        <a:pt x="2110487" y="161276"/>
                                        <a:pt x="2099362" y="153428"/>
                                        <a:pt x="2085968" y="148228"/>
                                      </a:cubicBezTo>
                                      <a:cubicBezTo>
                                        <a:pt x="2072605" y="142996"/>
                                        <a:pt x="2056974" y="140380"/>
                                        <a:pt x="2039136" y="140380"/>
                                      </a:cubicBezTo>
                                      <a:moveTo>
                                        <a:pt x="2512181" y="153680"/>
                                      </a:moveTo>
                                      <a:cubicBezTo>
                                        <a:pt x="2514702" y="156233"/>
                                        <a:pt x="2516278" y="159732"/>
                                        <a:pt x="2516278" y="163608"/>
                                      </a:cubicBezTo>
                                      <a:lnTo>
                                        <a:pt x="2516278" y="407933"/>
                                      </a:lnTo>
                                      <a:cubicBezTo>
                                        <a:pt x="2516278" y="434408"/>
                                        <a:pt x="2512276" y="457321"/>
                                        <a:pt x="2504271" y="476736"/>
                                      </a:cubicBezTo>
                                      <a:cubicBezTo>
                                        <a:pt x="2496266" y="496151"/>
                                        <a:pt x="2484258" y="512036"/>
                                        <a:pt x="2468249" y="524391"/>
                                      </a:cubicBezTo>
                                      <a:cubicBezTo>
                                        <a:pt x="2452207" y="536809"/>
                                        <a:pt x="2434180" y="546106"/>
                                        <a:pt x="2414074" y="552284"/>
                                      </a:cubicBezTo>
                                      <a:cubicBezTo>
                                        <a:pt x="2393998" y="558493"/>
                                        <a:pt x="2371875" y="561581"/>
                                        <a:pt x="2347734" y="561581"/>
                                      </a:cubicBezTo>
                                      <a:cubicBezTo>
                                        <a:pt x="2326524" y="561581"/>
                                        <a:pt x="2306228" y="559911"/>
                                        <a:pt x="2286815" y="556570"/>
                                      </a:cubicBezTo>
                                      <a:cubicBezTo>
                                        <a:pt x="2267401" y="553229"/>
                                        <a:pt x="2248902" y="548218"/>
                                        <a:pt x="2231285" y="541536"/>
                                      </a:cubicBezTo>
                                      <a:cubicBezTo>
                                        <a:pt x="2228575" y="540496"/>
                                        <a:pt x="2226305" y="538637"/>
                                        <a:pt x="2224761" y="536304"/>
                                      </a:cubicBezTo>
                                      <a:cubicBezTo>
                                        <a:pt x="2223185" y="533972"/>
                                        <a:pt x="2222303" y="531167"/>
                                        <a:pt x="2222303" y="528267"/>
                                      </a:cubicBezTo>
                                      <a:lnTo>
                                        <a:pt x="2222303" y="460000"/>
                                      </a:lnTo>
                                      <a:cubicBezTo>
                                        <a:pt x="2222303" y="455052"/>
                                        <a:pt x="2224793" y="450860"/>
                                        <a:pt x="2228417" y="448370"/>
                                      </a:cubicBezTo>
                                      <a:cubicBezTo>
                                        <a:pt x="2232041" y="445912"/>
                                        <a:pt x="2236800" y="445124"/>
                                        <a:pt x="2241338" y="447015"/>
                                      </a:cubicBezTo>
                                      <a:cubicBezTo>
                                        <a:pt x="2254228" y="452404"/>
                                        <a:pt x="2267685" y="456438"/>
                                        <a:pt x="2281772" y="459149"/>
                                      </a:cubicBezTo>
                                      <a:cubicBezTo>
                                        <a:pt x="2295828" y="461828"/>
                                        <a:pt x="2310515" y="463183"/>
                                        <a:pt x="2325831" y="463183"/>
                                      </a:cubicBezTo>
                                      <a:cubicBezTo>
                                        <a:pt x="2349058" y="463183"/>
                                        <a:pt x="2366454" y="459244"/>
                                        <a:pt x="2378052" y="451364"/>
                                      </a:cubicBezTo>
                                      <a:cubicBezTo>
                                        <a:pt x="2389649" y="443516"/>
                                        <a:pt x="2395417" y="431697"/>
                                        <a:pt x="2395417" y="415970"/>
                                      </a:cubicBezTo>
                                      <a:lnTo>
                                        <a:pt x="2395417" y="402197"/>
                                      </a:lnTo>
                                      <a:cubicBezTo>
                                        <a:pt x="2386057" y="410990"/>
                                        <a:pt x="2375089" y="417609"/>
                                        <a:pt x="2362546" y="422021"/>
                                      </a:cubicBezTo>
                                      <a:cubicBezTo>
                                        <a:pt x="2349971" y="426434"/>
                                        <a:pt x="2335821" y="428671"/>
                                        <a:pt x="2320095" y="428671"/>
                                      </a:cubicBezTo>
                                      <a:cubicBezTo>
                                        <a:pt x="2299200" y="428671"/>
                                        <a:pt x="2280858" y="425204"/>
                                        <a:pt x="2265038" y="418302"/>
                                      </a:cubicBezTo>
                                      <a:cubicBezTo>
                                        <a:pt x="2249186" y="411368"/>
                                        <a:pt x="2235918" y="401030"/>
                                        <a:pt x="2225202" y="387194"/>
                                      </a:cubicBezTo>
                                      <a:cubicBezTo>
                                        <a:pt x="2214456" y="373390"/>
                                        <a:pt x="2206388" y="357914"/>
                                        <a:pt x="2201030" y="340769"/>
                                      </a:cubicBezTo>
                                      <a:cubicBezTo>
                                        <a:pt x="2195672" y="323592"/>
                                        <a:pt x="2192994" y="304744"/>
                                        <a:pt x="2192994" y="284195"/>
                                      </a:cubicBezTo>
                                      <a:cubicBezTo>
                                        <a:pt x="2192994" y="263708"/>
                                        <a:pt x="2195672" y="244860"/>
                                        <a:pt x="2201030" y="227746"/>
                                      </a:cubicBezTo>
                                      <a:cubicBezTo>
                                        <a:pt x="2206388" y="210632"/>
                                        <a:pt x="2214456" y="195220"/>
                                        <a:pt x="2225202" y="181510"/>
                                      </a:cubicBezTo>
                                      <a:cubicBezTo>
                                        <a:pt x="2235918" y="167800"/>
                                        <a:pt x="2249186" y="157525"/>
                                        <a:pt x="2265038" y="150654"/>
                                      </a:cubicBezTo>
                                      <a:cubicBezTo>
                                        <a:pt x="2280859" y="143815"/>
                                        <a:pt x="2299200" y="140411"/>
                                        <a:pt x="2320095" y="140411"/>
                                      </a:cubicBezTo>
                                      <a:cubicBezTo>
                                        <a:pt x="2339067" y="140411"/>
                                        <a:pt x="2356054" y="143941"/>
                                        <a:pt x="2371024" y="151032"/>
                                      </a:cubicBezTo>
                                      <a:cubicBezTo>
                                        <a:pt x="2385993" y="158124"/>
                                        <a:pt x="2398946" y="168777"/>
                                        <a:pt x="2409882" y="182960"/>
                                      </a:cubicBezTo>
                                      <a:lnTo>
                                        <a:pt x="2409882" y="163608"/>
                                      </a:lnTo>
                                      <a:cubicBezTo>
                                        <a:pt x="2409882" y="159731"/>
                                        <a:pt x="2411426" y="156233"/>
                                        <a:pt x="2413979" y="153680"/>
                                      </a:cubicBezTo>
                                      <a:cubicBezTo>
                                        <a:pt x="2416500" y="151158"/>
                                        <a:pt x="2420030" y="149582"/>
                                        <a:pt x="2423875" y="149582"/>
                                      </a:cubicBezTo>
                                      <a:lnTo>
                                        <a:pt x="2502285" y="149582"/>
                                      </a:lnTo>
                                      <a:cubicBezTo>
                                        <a:pt x="2506130" y="149582"/>
                                        <a:pt x="2509660" y="151158"/>
                                        <a:pt x="2512181" y="153680"/>
                                      </a:cubicBezTo>
                                      <a:moveTo>
                                        <a:pt x="2396047" y="285960"/>
                                      </a:moveTo>
                                      <a:lnTo>
                                        <a:pt x="2396047" y="255450"/>
                                      </a:lnTo>
                                      <a:cubicBezTo>
                                        <a:pt x="2392202" y="248926"/>
                                        <a:pt x="2387317" y="244041"/>
                                        <a:pt x="2381393" y="240763"/>
                                      </a:cubicBezTo>
                                      <a:cubicBezTo>
                                        <a:pt x="2375467" y="237517"/>
                                        <a:pt x="2368471" y="235878"/>
                                        <a:pt x="2360403" y="235878"/>
                                      </a:cubicBezTo>
                                      <a:cubicBezTo>
                                        <a:pt x="2353501" y="235878"/>
                                        <a:pt x="2347419" y="237107"/>
                                        <a:pt x="2342187" y="239566"/>
                                      </a:cubicBezTo>
                                      <a:cubicBezTo>
                                        <a:pt x="2336956" y="241992"/>
                                        <a:pt x="2332575" y="245680"/>
                                        <a:pt x="2329014" y="250597"/>
                                      </a:cubicBezTo>
                                      <a:cubicBezTo>
                                        <a:pt x="2325453" y="255450"/>
                                        <a:pt x="2322774" y="260840"/>
                                        <a:pt x="2321009" y="266734"/>
                                      </a:cubicBezTo>
                                      <a:cubicBezTo>
                                        <a:pt x="2319244" y="272627"/>
                                        <a:pt x="2318362" y="279026"/>
                                        <a:pt x="2318362" y="285960"/>
                                      </a:cubicBezTo>
                                      <a:cubicBezTo>
                                        <a:pt x="2318362" y="292862"/>
                                        <a:pt x="2319244" y="299260"/>
                                        <a:pt x="2321009" y="305154"/>
                                      </a:cubicBezTo>
                                      <a:cubicBezTo>
                                        <a:pt x="2322774" y="311047"/>
                                        <a:pt x="2325453" y="316437"/>
                                        <a:pt x="2329014" y="321322"/>
                                      </a:cubicBezTo>
                                      <a:cubicBezTo>
                                        <a:pt x="2332575" y="326207"/>
                                        <a:pt x="2336956" y="329895"/>
                                        <a:pt x="2342187" y="332322"/>
                                      </a:cubicBezTo>
                                      <a:cubicBezTo>
                                        <a:pt x="2347419" y="334780"/>
                                        <a:pt x="2353501" y="335978"/>
                                        <a:pt x="2360403" y="335978"/>
                                      </a:cubicBezTo>
                                      <a:cubicBezTo>
                                        <a:pt x="2368471" y="335978"/>
                                        <a:pt x="2375467" y="334339"/>
                                        <a:pt x="2381393" y="331093"/>
                                      </a:cubicBezTo>
                                      <a:cubicBezTo>
                                        <a:pt x="2387317" y="327846"/>
                                        <a:pt x="2392202" y="322961"/>
                                        <a:pt x="2396047" y="316468"/>
                                      </a:cubicBezTo>
                                      <a:lnTo>
                                        <a:pt x="2396047" y="285959"/>
                                      </a:lnTo>
                                      <a:lnTo>
                                        <a:pt x="2396047" y="285960"/>
                                      </a:lnTo>
                                      <a:close/>
                                      <a:moveTo>
                                        <a:pt x="1510246" y="140380"/>
                                      </a:moveTo>
                                      <a:cubicBezTo>
                                        <a:pt x="1494331" y="140380"/>
                                        <a:pt x="1479329" y="143468"/>
                                        <a:pt x="1465242" y="149583"/>
                                      </a:cubicBezTo>
                                      <a:cubicBezTo>
                                        <a:pt x="1451123" y="155729"/>
                                        <a:pt x="1437950" y="164932"/>
                                        <a:pt x="1425659" y="177192"/>
                                      </a:cubicBezTo>
                                      <a:lnTo>
                                        <a:pt x="1425659" y="164459"/>
                                      </a:lnTo>
                                      <a:cubicBezTo>
                                        <a:pt x="1425659" y="160425"/>
                                        <a:pt x="1423957" y="156800"/>
                                        <a:pt x="1421247" y="154279"/>
                                      </a:cubicBezTo>
                                      <a:cubicBezTo>
                                        <a:pt x="1418536" y="151726"/>
                                        <a:pt x="1414849" y="150245"/>
                                        <a:pt x="1410784" y="150497"/>
                                      </a:cubicBezTo>
                                      <a:lnTo>
                                        <a:pt x="1372020" y="150024"/>
                                      </a:lnTo>
                                      <a:lnTo>
                                        <a:pt x="1333256" y="149551"/>
                                      </a:lnTo>
                                      <a:cubicBezTo>
                                        <a:pt x="1329411" y="149551"/>
                                        <a:pt x="1325881" y="151127"/>
                                        <a:pt x="1323360" y="153680"/>
                                      </a:cubicBezTo>
                                      <a:cubicBezTo>
                                        <a:pt x="1320807" y="156201"/>
                                        <a:pt x="1319263" y="159731"/>
                                        <a:pt x="1319263" y="163608"/>
                                      </a:cubicBezTo>
                                      <a:lnTo>
                                        <a:pt x="1319263" y="411715"/>
                                      </a:lnTo>
                                      <a:cubicBezTo>
                                        <a:pt x="1319263" y="415591"/>
                                        <a:pt x="1320807" y="419090"/>
                                        <a:pt x="1323360" y="421643"/>
                                      </a:cubicBezTo>
                                      <a:cubicBezTo>
                                        <a:pt x="1325881" y="424164"/>
                                        <a:pt x="1329411" y="425740"/>
                                        <a:pt x="1333256" y="425740"/>
                                      </a:cubicBezTo>
                                      <a:lnTo>
                                        <a:pt x="1426573" y="425740"/>
                                      </a:lnTo>
                                      <a:cubicBezTo>
                                        <a:pt x="1430449" y="425740"/>
                                        <a:pt x="1433979" y="424164"/>
                                        <a:pt x="1436500" y="421643"/>
                                      </a:cubicBezTo>
                                      <a:cubicBezTo>
                                        <a:pt x="1439053" y="419090"/>
                                        <a:pt x="1440629" y="415591"/>
                                        <a:pt x="1440629" y="411715"/>
                                      </a:cubicBezTo>
                                      <a:lnTo>
                                        <a:pt x="1440629" y="255450"/>
                                      </a:lnTo>
                                      <a:cubicBezTo>
                                        <a:pt x="1444820" y="250408"/>
                                        <a:pt x="1449610" y="246752"/>
                                        <a:pt x="1454968" y="244451"/>
                                      </a:cubicBezTo>
                                      <a:cubicBezTo>
                                        <a:pt x="1460294" y="242182"/>
                                        <a:pt x="1466219" y="241267"/>
                                        <a:pt x="1472680" y="241772"/>
                                      </a:cubicBezTo>
                                      <a:cubicBezTo>
                                        <a:pt x="1479329" y="242245"/>
                                        <a:pt x="1485128" y="245491"/>
                                        <a:pt x="1489288" y="250282"/>
                                      </a:cubicBezTo>
                                      <a:cubicBezTo>
                                        <a:pt x="1493417" y="255104"/>
                                        <a:pt x="1495875" y="261439"/>
                                        <a:pt x="1495875" y="268089"/>
                                      </a:cubicBezTo>
                                      <a:lnTo>
                                        <a:pt x="1495875" y="411715"/>
                                      </a:lnTo>
                                      <a:cubicBezTo>
                                        <a:pt x="1495875" y="415592"/>
                                        <a:pt x="1497451" y="419090"/>
                                        <a:pt x="1500003" y="421643"/>
                                      </a:cubicBezTo>
                                      <a:cubicBezTo>
                                        <a:pt x="1502556" y="424165"/>
                                        <a:pt x="1506054" y="425740"/>
                                        <a:pt x="1509931" y="425740"/>
                                      </a:cubicBezTo>
                                      <a:lnTo>
                                        <a:pt x="1603216" y="425740"/>
                                      </a:lnTo>
                                      <a:cubicBezTo>
                                        <a:pt x="1607092" y="425740"/>
                                        <a:pt x="1610591" y="424165"/>
                                        <a:pt x="1613112" y="421643"/>
                                      </a:cubicBezTo>
                                      <a:cubicBezTo>
                                        <a:pt x="1615665" y="419090"/>
                                        <a:pt x="1617241" y="415592"/>
                                        <a:pt x="1617241" y="411715"/>
                                      </a:cubicBezTo>
                                      <a:lnTo>
                                        <a:pt x="1617241" y="247382"/>
                                      </a:lnTo>
                                      <a:cubicBezTo>
                                        <a:pt x="1617241" y="232632"/>
                                        <a:pt x="1615003" y="218953"/>
                                        <a:pt x="1610559" y="206315"/>
                                      </a:cubicBezTo>
                                      <a:cubicBezTo>
                                        <a:pt x="1606084" y="193708"/>
                                        <a:pt x="1599403" y="182172"/>
                                        <a:pt x="1590515" y="171708"/>
                                      </a:cubicBezTo>
                                      <a:cubicBezTo>
                                        <a:pt x="1581597" y="161276"/>
                                        <a:pt x="1570440" y="153428"/>
                                        <a:pt x="1557078" y="148228"/>
                                      </a:cubicBezTo>
                                      <a:cubicBezTo>
                                        <a:pt x="1543684" y="142996"/>
                                        <a:pt x="1528084" y="140380"/>
                                        <a:pt x="1510246" y="140380"/>
                                      </a:cubicBezTo>
                                      <a:moveTo>
                                        <a:pt x="132931" y="309535"/>
                                      </a:moveTo>
                                      <a:lnTo>
                                        <a:pt x="132931" y="37002"/>
                                      </a:lnTo>
                                      <a:cubicBezTo>
                                        <a:pt x="132931" y="33125"/>
                                        <a:pt x="131356" y="29626"/>
                                        <a:pt x="128835" y="27074"/>
                                      </a:cubicBezTo>
                                      <a:cubicBezTo>
                                        <a:pt x="126282" y="24552"/>
                                        <a:pt x="122784" y="22976"/>
                                        <a:pt x="118907" y="22976"/>
                                      </a:cubicBezTo>
                                      <a:lnTo>
                                        <a:pt x="14024" y="22976"/>
                                      </a:lnTo>
                                      <a:cubicBezTo>
                                        <a:pt x="10148" y="22976"/>
                                        <a:pt x="6650" y="24552"/>
                                        <a:pt x="4128" y="27074"/>
                                      </a:cubicBezTo>
                                      <a:cubicBezTo>
                                        <a:pt x="1576" y="29627"/>
                                        <a:pt x="0" y="33125"/>
                                        <a:pt x="0" y="37002"/>
                                      </a:cubicBezTo>
                                      <a:lnTo>
                                        <a:pt x="0" y="411747"/>
                                      </a:lnTo>
                                      <a:cubicBezTo>
                                        <a:pt x="0" y="415623"/>
                                        <a:pt x="1576" y="419122"/>
                                        <a:pt x="4128" y="421643"/>
                                      </a:cubicBezTo>
                                      <a:cubicBezTo>
                                        <a:pt x="6650" y="424196"/>
                                        <a:pt x="10148" y="425772"/>
                                        <a:pt x="14024" y="425772"/>
                                      </a:cubicBezTo>
                                      <a:lnTo>
                                        <a:pt x="290949" y="425772"/>
                                      </a:lnTo>
                                      <a:cubicBezTo>
                                        <a:pt x="294794" y="425772"/>
                                        <a:pt x="298324" y="424196"/>
                                        <a:pt x="300845" y="421643"/>
                                      </a:cubicBezTo>
                                      <a:cubicBezTo>
                                        <a:pt x="303367" y="419122"/>
                                        <a:pt x="304942" y="415623"/>
                                        <a:pt x="304942" y="411747"/>
                                      </a:cubicBezTo>
                                      <a:lnTo>
                                        <a:pt x="304942" y="323560"/>
                                      </a:lnTo>
                                      <a:cubicBezTo>
                                        <a:pt x="304942" y="319684"/>
                                        <a:pt x="303367" y="316185"/>
                                        <a:pt x="300845" y="313632"/>
                                      </a:cubicBezTo>
                                      <a:cubicBezTo>
                                        <a:pt x="298324" y="311111"/>
                                        <a:pt x="294794" y="309535"/>
                                        <a:pt x="290949" y="309535"/>
                                      </a:cubicBezTo>
                                      <a:lnTo>
                                        <a:pt x="132931" y="309535"/>
                                      </a:lnTo>
                                      <a:lnTo>
                                        <a:pt x="132931" y="309535"/>
                                      </a:lnTo>
                                      <a:close/>
                                      <a:moveTo>
                                        <a:pt x="5775562" y="423314"/>
                                      </a:moveTo>
                                      <a:cubicBezTo>
                                        <a:pt x="5777831" y="421738"/>
                                        <a:pt x="5779659" y="419500"/>
                                        <a:pt x="5780699" y="416821"/>
                                      </a:cubicBezTo>
                                      <a:lnTo>
                                        <a:pt x="5828791" y="292736"/>
                                      </a:lnTo>
                                      <a:lnTo>
                                        <a:pt x="5876852" y="168651"/>
                                      </a:lnTo>
                                      <a:cubicBezTo>
                                        <a:pt x="5878648" y="164049"/>
                                        <a:pt x="5877829" y="159290"/>
                                        <a:pt x="5875371" y="155666"/>
                                      </a:cubicBezTo>
                                      <a:cubicBezTo>
                                        <a:pt x="5872881" y="152041"/>
                                        <a:pt x="5868721" y="149583"/>
                                        <a:pt x="5863805" y="149583"/>
                                      </a:cubicBezTo>
                                      <a:lnTo>
                                        <a:pt x="5767809" y="149583"/>
                                      </a:lnTo>
                                      <a:cubicBezTo>
                                        <a:pt x="5764626" y="149583"/>
                                        <a:pt x="5761664" y="150623"/>
                                        <a:pt x="5759300" y="152451"/>
                                      </a:cubicBezTo>
                                      <a:cubicBezTo>
                                        <a:pt x="5756905" y="154279"/>
                                        <a:pt x="5755108" y="156863"/>
                                        <a:pt x="5754289" y="159889"/>
                                      </a:cubicBezTo>
                                      <a:lnTo>
                                        <a:pt x="5733836" y="234995"/>
                                      </a:lnTo>
                                      <a:lnTo>
                                        <a:pt x="5713382" y="310102"/>
                                      </a:lnTo>
                                      <a:lnTo>
                                        <a:pt x="5692929" y="234995"/>
                                      </a:lnTo>
                                      <a:lnTo>
                                        <a:pt x="5672476" y="159889"/>
                                      </a:lnTo>
                                      <a:cubicBezTo>
                                        <a:pt x="5671624" y="156863"/>
                                        <a:pt x="5669829" y="154279"/>
                                        <a:pt x="5667433" y="152451"/>
                                      </a:cubicBezTo>
                                      <a:cubicBezTo>
                                        <a:pt x="5665069" y="150623"/>
                                        <a:pt x="5662107" y="149583"/>
                                        <a:pt x="5658956" y="149583"/>
                                      </a:cubicBezTo>
                                      <a:lnTo>
                                        <a:pt x="5562361" y="149583"/>
                                      </a:lnTo>
                                      <a:cubicBezTo>
                                        <a:pt x="5557445" y="149583"/>
                                        <a:pt x="5553285" y="152041"/>
                                        <a:pt x="5550795" y="155666"/>
                                      </a:cubicBezTo>
                                      <a:cubicBezTo>
                                        <a:pt x="5548337" y="159290"/>
                                        <a:pt x="5547517" y="164049"/>
                                        <a:pt x="5549314" y="168651"/>
                                      </a:cubicBezTo>
                                      <a:lnTo>
                                        <a:pt x="5597375" y="292736"/>
                                      </a:lnTo>
                                      <a:lnTo>
                                        <a:pt x="5645467" y="416821"/>
                                      </a:lnTo>
                                      <a:cubicBezTo>
                                        <a:pt x="5646507" y="419500"/>
                                        <a:pt x="5648335" y="421738"/>
                                        <a:pt x="5650604" y="423314"/>
                                      </a:cubicBezTo>
                                      <a:cubicBezTo>
                                        <a:pt x="5652873" y="424858"/>
                                        <a:pt x="5655615" y="425772"/>
                                        <a:pt x="5658514" y="425772"/>
                                      </a:cubicBezTo>
                                      <a:lnTo>
                                        <a:pt x="5767621" y="425772"/>
                                      </a:lnTo>
                                      <a:cubicBezTo>
                                        <a:pt x="5770520" y="425772"/>
                                        <a:pt x="5773262" y="424858"/>
                                        <a:pt x="5775562" y="423314"/>
                                      </a:cubicBezTo>
                                      <a:moveTo>
                                        <a:pt x="5448243" y="0"/>
                                      </a:moveTo>
                                      <a:cubicBezTo>
                                        <a:pt x="5439198" y="0"/>
                                        <a:pt x="5430942" y="1292"/>
                                        <a:pt x="5423409" y="3877"/>
                                      </a:cubicBezTo>
                                      <a:cubicBezTo>
                                        <a:pt x="5415908" y="6493"/>
                                        <a:pt x="5409133" y="10369"/>
                                        <a:pt x="5403082" y="15538"/>
                                      </a:cubicBezTo>
                                      <a:cubicBezTo>
                                        <a:pt x="5397031" y="20707"/>
                                        <a:pt x="5392493" y="27042"/>
                                        <a:pt x="5389467" y="34512"/>
                                      </a:cubicBezTo>
                                      <a:cubicBezTo>
                                        <a:pt x="5386442" y="41982"/>
                                        <a:pt x="5384929" y="50617"/>
                                        <a:pt x="5384929" y="60419"/>
                                      </a:cubicBezTo>
                                      <a:cubicBezTo>
                                        <a:pt x="5384929" y="70379"/>
                                        <a:pt x="5386442" y="79141"/>
                                        <a:pt x="5389467" y="86736"/>
                                      </a:cubicBezTo>
                                      <a:cubicBezTo>
                                        <a:pt x="5392493" y="94301"/>
                                        <a:pt x="5397031" y="100699"/>
                                        <a:pt x="5403082" y="105868"/>
                                      </a:cubicBezTo>
                                      <a:cubicBezTo>
                                        <a:pt x="5409133" y="111036"/>
                                        <a:pt x="5415908" y="114913"/>
                                        <a:pt x="5423409" y="117498"/>
                                      </a:cubicBezTo>
                                      <a:cubicBezTo>
                                        <a:pt x="5430942" y="120082"/>
                                        <a:pt x="5439198" y="121375"/>
                                        <a:pt x="5448243" y="121375"/>
                                      </a:cubicBezTo>
                                      <a:cubicBezTo>
                                        <a:pt x="5457257" y="121375"/>
                                        <a:pt x="5465514" y="120082"/>
                                        <a:pt x="5473046" y="117498"/>
                                      </a:cubicBezTo>
                                      <a:cubicBezTo>
                                        <a:pt x="5480578" y="114913"/>
                                        <a:pt x="5487354" y="111036"/>
                                        <a:pt x="5493405" y="105868"/>
                                      </a:cubicBezTo>
                                      <a:cubicBezTo>
                                        <a:pt x="5499456" y="100699"/>
                                        <a:pt x="5503963" y="94301"/>
                                        <a:pt x="5506988" y="86736"/>
                                      </a:cubicBezTo>
                                      <a:cubicBezTo>
                                        <a:pt x="5509982" y="79141"/>
                                        <a:pt x="5511495" y="70379"/>
                                        <a:pt x="5511495" y="60419"/>
                                      </a:cubicBezTo>
                                      <a:cubicBezTo>
                                        <a:pt x="5511495" y="50617"/>
                                        <a:pt x="5509982" y="41982"/>
                                        <a:pt x="5506988" y="34512"/>
                                      </a:cubicBezTo>
                                      <a:cubicBezTo>
                                        <a:pt x="5503963" y="27042"/>
                                        <a:pt x="5499456" y="20707"/>
                                        <a:pt x="5493405" y="15538"/>
                                      </a:cubicBezTo>
                                      <a:cubicBezTo>
                                        <a:pt x="5487354" y="10369"/>
                                        <a:pt x="5480578" y="6493"/>
                                        <a:pt x="5473046" y="3877"/>
                                      </a:cubicBezTo>
                                      <a:cubicBezTo>
                                        <a:pt x="5465514" y="1292"/>
                                        <a:pt x="5457256" y="0"/>
                                        <a:pt x="5448243" y="0"/>
                                      </a:cubicBezTo>
                                      <a:moveTo>
                                        <a:pt x="5495202" y="149583"/>
                                      </a:moveTo>
                                      <a:lnTo>
                                        <a:pt x="5401822" y="149583"/>
                                      </a:lnTo>
                                      <a:cubicBezTo>
                                        <a:pt x="5397977" y="149583"/>
                                        <a:pt x="5394447" y="151159"/>
                                        <a:pt x="5391926" y="153680"/>
                                      </a:cubicBezTo>
                                      <a:cubicBezTo>
                                        <a:pt x="5389373" y="156233"/>
                                        <a:pt x="5387829" y="159732"/>
                                        <a:pt x="5387829" y="163608"/>
                                      </a:cubicBezTo>
                                      <a:lnTo>
                                        <a:pt x="5387829" y="411715"/>
                                      </a:lnTo>
                                      <a:cubicBezTo>
                                        <a:pt x="5387829" y="415592"/>
                                        <a:pt x="5389373" y="419090"/>
                                        <a:pt x="5391926" y="421643"/>
                                      </a:cubicBezTo>
                                      <a:cubicBezTo>
                                        <a:pt x="5394447" y="424196"/>
                                        <a:pt x="5397977" y="425772"/>
                                        <a:pt x="5401822" y="425772"/>
                                      </a:cubicBezTo>
                                      <a:lnTo>
                                        <a:pt x="5495202" y="425772"/>
                                      </a:lnTo>
                                      <a:cubicBezTo>
                                        <a:pt x="5499078" y="425772"/>
                                        <a:pt x="5502608" y="424196"/>
                                        <a:pt x="5505129" y="421643"/>
                                      </a:cubicBezTo>
                                      <a:cubicBezTo>
                                        <a:pt x="5507681" y="419090"/>
                                        <a:pt x="5509257" y="415592"/>
                                        <a:pt x="5509257" y="411715"/>
                                      </a:cubicBezTo>
                                      <a:lnTo>
                                        <a:pt x="5509257" y="163608"/>
                                      </a:lnTo>
                                      <a:cubicBezTo>
                                        <a:pt x="5509257" y="159731"/>
                                        <a:pt x="5507681" y="156233"/>
                                        <a:pt x="5505129" y="153680"/>
                                      </a:cubicBezTo>
                                      <a:cubicBezTo>
                                        <a:pt x="5502608" y="151159"/>
                                        <a:pt x="5499078" y="149583"/>
                                        <a:pt x="5495202" y="149583"/>
                                      </a:cubicBezTo>
                                      <a:moveTo>
                                        <a:pt x="6160710" y="198687"/>
                                      </a:moveTo>
                                      <a:cubicBezTo>
                                        <a:pt x="6156267" y="191596"/>
                                        <a:pt x="6151224" y="185009"/>
                                        <a:pt x="6145646" y="178957"/>
                                      </a:cubicBezTo>
                                      <a:cubicBezTo>
                                        <a:pt x="6140383" y="173189"/>
                                        <a:pt x="6134111" y="167958"/>
                                        <a:pt x="6126831" y="163324"/>
                                      </a:cubicBezTo>
                                      <a:cubicBezTo>
                                        <a:pt x="6119551" y="158660"/>
                                        <a:pt x="6111231" y="154562"/>
                                        <a:pt x="6101902" y="151032"/>
                                      </a:cubicBezTo>
                                      <a:cubicBezTo>
                                        <a:pt x="6092637" y="147471"/>
                                        <a:pt x="6082678" y="144792"/>
                                        <a:pt x="6072089" y="143027"/>
                                      </a:cubicBezTo>
                                      <a:cubicBezTo>
                                        <a:pt x="6061500" y="141262"/>
                                        <a:pt x="6050249" y="140411"/>
                                        <a:pt x="6038368" y="140411"/>
                                      </a:cubicBezTo>
                                      <a:cubicBezTo>
                                        <a:pt x="6030143" y="140411"/>
                                        <a:pt x="6021885" y="141041"/>
                                        <a:pt x="6013660" y="142334"/>
                                      </a:cubicBezTo>
                                      <a:cubicBezTo>
                                        <a:pt x="6005403" y="143626"/>
                                        <a:pt x="5997146" y="145580"/>
                                        <a:pt x="5988921" y="148164"/>
                                      </a:cubicBezTo>
                                      <a:cubicBezTo>
                                        <a:pt x="5980663" y="150749"/>
                                        <a:pt x="5972564" y="154027"/>
                                        <a:pt x="5964654" y="157998"/>
                                      </a:cubicBezTo>
                                      <a:cubicBezTo>
                                        <a:pt x="5956743" y="161969"/>
                                        <a:pt x="5949022" y="166634"/>
                                        <a:pt x="5941427" y="172023"/>
                                      </a:cubicBezTo>
                                      <a:cubicBezTo>
                                        <a:pt x="5933832" y="177381"/>
                                        <a:pt x="5926930" y="183874"/>
                                        <a:pt x="5920753" y="191501"/>
                                      </a:cubicBezTo>
                                      <a:cubicBezTo>
                                        <a:pt x="5914576" y="199128"/>
                                        <a:pt x="5909092" y="207890"/>
                                        <a:pt x="5904302" y="217787"/>
                                      </a:cubicBezTo>
                                      <a:cubicBezTo>
                                        <a:pt x="5899543" y="227652"/>
                                        <a:pt x="5895950" y="238273"/>
                                        <a:pt x="5893555" y="249620"/>
                                      </a:cubicBezTo>
                                      <a:cubicBezTo>
                                        <a:pt x="5891128" y="260966"/>
                                        <a:pt x="5889931" y="273100"/>
                                        <a:pt x="5889931" y="285960"/>
                                      </a:cubicBezTo>
                                      <a:cubicBezTo>
                                        <a:pt x="5889931" y="302822"/>
                                        <a:pt x="5892074" y="318360"/>
                                        <a:pt x="5896329" y="332606"/>
                                      </a:cubicBezTo>
                                      <a:cubicBezTo>
                                        <a:pt x="5900615" y="346852"/>
                                        <a:pt x="5907013" y="359805"/>
                                        <a:pt x="5915553" y="371404"/>
                                      </a:cubicBezTo>
                                      <a:cubicBezTo>
                                        <a:pt x="5924062" y="383003"/>
                                        <a:pt x="5933643" y="392899"/>
                                        <a:pt x="5944232" y="401094"/>
                                      </a:cubicBezTo>
                                      <a:cubicBezTo>
                                        <a:pt x="5954821" y="409288"/>
                                        <a:pt x="5966450" y="415781"/>
                                        <a:pt x="5979088" y="420603"/>
                                      </a:cubicBezTo>
                                      <a:cubicBezTo>
                                        <a:pt x="5991758" y="425362"/>
                                        <a:pt x="6005120" y="428987"/>
                                        <a:pt x="6019207" y="431382"/>
                                      </a:cubicBezTo>
                                      <a:cubicBezTo>
                                        <a:pt x="6033326" y="433778"/>
                                        <a:pt x="6048138" y="434975"/>
                                        <a:pt x="6063675" y="434975"/>
                                      </a:cubicBezTo>
                                      <a:cubicBezTo>
                                        <a:pt x="6081009" y="434975"/>
                                        <a:pt x="6097239" y="434030"/>
                                        <a:pt x="6112366" y="432139"/>
                                      </a:cubicBezTo>
                                      <a:cubicBezTo>
                                        <a:pt x="6127493" y="430279"/>
                                        <a:pt x="6141550" y="427442"/>
                                        <a:pt x="6154502" y="423723"/>
                                      </a:cubicBezTo>
                                      <a:cubicBezTo>
                                        <a:pt x="6157465" y="422841"/>
                                        <a:pt x="6159923" y="421013"/>
                                        <a:pt x="6161656" y="418618"/>
                                      </a:cubicBezTo>
                                      <a:cubicBezTo>
                                        <a:pt x="6163358" y="416222"/>
                                        <a:pt x="6164335" y="413291"/>
                                        <a:pt x="6164335" y="410171"/>
                                      </a:cubicBezTo>
                                      <a:lnTo>
                                        <a:pt x="6164335" y="357095"/>
                                      </a:lnTo>
                                      <a:cubicBezTo>
                                        <a:pt x="6164335" y="352651"/>
                                        <a:pt x="6162318" y="348743"/>
                                        <a:pt x="6159198" y="346190"/>
                                      </a:cubicBezTo>
                                      <a:cubicBezTo>
                                        <a:pt x="6156109" y="343637"/>
                                        <a:pt x="6151918" y="342439"/>
                                        <a:pt x="6147600" y="343385"/>
                                      </a:cubicBezTo>
                                      <a:cubicBezTo>
                                        <a:pt x="6138177" y="345528"/>
                                        <a:pt x="6128250" y="347135"/>
                                        <a:pt x="6117787" y="348207"/>
                                      </a:cubicBezTo>
                                      <a:cubicBezTo>
                                        <a:pt x="6107355" y="349279"/>
                                        <a:pt x="6096420" y="349815"/>
                                        <a:pt x="6084948" y="349815"/>
                                      </a:cubicBezTo>
                                      <a:cubicBezTo>
                                        <a:pt x="6075556" y="349815"/>
                                        <a:pt x="6066701" y="349058"/>
                                        <a:pt x="6058349" y="347577"/>
                                      </a:cubicBezTo>
                                      <a:cubicBezTo>
                                        <a:pt x="6050029" y="346095"/>
                                        <a:pt x="6042213" y="343889"/>
                                        <a:pt x="6034933" y="340927"/>
                                      </a:cubicBezTo>
                                      <a:cubicBezTo>
                                        <a:pt x="6027622" y="337932"/>
                                        <a:pt x="6021571" y="334308"/>
                                        <a:pt x="6016780" y="330053"/>
                                      </a:cubicBezTo>
                                      <a:cubicBezTo>
                                        <a:pt x="6011990" y="325767"/>
                                        <a:pt x="6008461" y="320850"/>
                                        <a:pt x="6006160" y="315271"/>
                                      </a:cubicBezTo>
                                      <a:lnTo>
                                        <a:pt x="6164209" y="315271"/>
                                      </a:lnTo>
                                      <a:cubicBezTo>
                                        <a:pt x="6167739" y="315271"/>
                                        <a:pt x="6170985" y="313979"/>
                                        <a:pt x="6173506" y="311836"/>
                                      </a:cubicBezTo>
                                      <a:cubicBezTo>
                                        <a:pt x="6176028" y="309693"/>
                                        <a:pt x="6177761" y="306667"/>
                                        <a:pt x="6178202" y="303200"/>
                                      </a:cubicBezTo>
                                      <a:cubicBezTo>
                                        <a:pt x="6178833" y="298252"/>
                                        <a:pt x="6179337" y="293303"/>
                                        <a:pt x="6179746" y="288355"/>
                                      </a:cubicBezTo>
                                      <a:cubicBezTo>
                                        <a:pt x="6180156" y="283375"/>
                                        <a:pt x="6180440" y="278396"/>
                                        <a:pt x="6180598" y="273416"/>
                                      </a:cubicBezTo>
                                      <a:cubicBezTo>
                                        <a:pt x="6180881" y="264591"/>
                                        <a:pt x="6180471" y="255703"/>
                                        <a:pt x="6179179" y="246973"/>
                                      </a:cubicBezTo>
                                      <a:cubicBezTo>
                                        <a:pt x="6177855" y="238274"/>
                                        <a:pt x="6175649" y="229701"/>
                                        <a:pt x="6172340" y="221506"/>
                                      </a:cubicBezTo>
                                      <a:cubicBezTo>
                                        <a:pt x="6169031" y="213406"/>
                                        <a:pt x="6165155" y="205810"/>
                                        <a:pt x="6160711" y="198688"/>
                                      </a:cubicBezTo>
                                      <a:moveTo>
                                        <a:pt x="6077762" y="245586"/>
                                      </a:moveTo>
                                      <a:cubicBezTo>
                                        <a:pt x="6078708" y="250061"/>
                                        <a:pt x="6078833" y="254694"/>
                                        <a:pt x="6078077" y="259485"/>
                                      </a:cubicBezTo>
                                      <a:lnTo>
                                        <a:pt x="6004961" y="259485"/>
                                      </a:lnTo>
                                      <a:cubicBezTo>
                                        <a:pt x="6004961" y="253717"/>
                                        <a:pt x="6005876" y="248485"/>
                                        <a:pt x="6007704" y="243789"/>
                                      </a:cubicBezTo>
                                      <a:cubicBezTo>
                                        <a:pt x="6009532" y="239093"/>
                                        <a:pt x="6012274" y="234933"/>
                                        <a:pt x="6015898" y="231277"/>
                                      </a:cubicBezTo>
                                      <a:cubicBezTo>
                                        <a:pt x="6019554" y="227652"/>
                                        <a:pt x="6023776" y="224910"/>
                                        <a:pt x="6028567" y="223082"/>
                                      </a:cubicBezTo>
                                      <a:cubicBezTo>
                                        <a:pt x="6033357" y="221286"/>
                                        <a:pt x="6038715" y="220340"/>
                                        <a:pt x="6044640" y="220340"/>
                                      </a:cubicBezTo>
                                      <a:cubicBezTo>
                                        <a:pt x="6051195" y="220340"/>
                                        <a:pt x="6056774" y="221380"/>
                                        <a:pt x="6061375" y="223460"/>
                                      </a:cubicBezTo>
                                      <a:cubicBezTo>
                                        <a:pt x="6065976" y="225509"/>
                                        <a:pt x="6069632" y="228598"/>
                                        <a:pt x="6072310" y="232726"/>
                                      </a:cubicBezTo>
                                      <a:cubicBezTo>
                                        <a:pt x="6074989" y="236855"/>
                                        <a:pt x="6076786" y="241142"/>
                                        <a:pt x="6077763" y="245586"/>
                                      </a:cubicBezTo>
                                      <a:moveTo>
                                        <a:pt x="5322151" y="421643"/>
                                      </a:moveTo>
                                      <a:cubicBezTo>
                                        <a:pt x="5324703" y="419122"/>
                                        <a:pt x="5326247" y="415623"/>
                                        <a:pt x="5326247" y="411747"/>
                                      </a:cubicBezTo>
                                      <a:lnTo>
                                        <a:pt x="5326247" y="19761"/>
                                      </a:lnTo>
                                      <a:cubicBezTo>
                                        <a:pt x="5326247" y="15885"/>
                                        <a:pt x="5324703" y="12355"/>
                                        <a:pt x="5322151" y="9833"/>
                                      </a:cubicBezTo>
                                      <a:cubicBezTo>
                                        <a:pt x="5319629" y="7281"/>
                                        <a:pt x="5316100" y="5736"/>
                                        <a:pt x="5312223" y="5736"/>
                                      </a:cubicBezTo>
                                      <a:lnTo>
                                        <a:pt x="5218875" y="5736"/>
                                      </a:lnTo>
                                      <a:cubicBezTo>
                                        <a:pt x="5214998" y="5736"/>
                                        <a:pt x="5211500" y="7281"/>
                                        <a:pt x="5208979" y="9833"/>
                                      </a:cubicBezTo>
                                      <a:cubicBezTo>
                                        <a:pt x="5206426" y="12355"/>
                                        <a:pt x="5204851" y="15885"/>
                                        <a:pt x="5204851" y="19761"/>
                                      </a:cubicBezTo>
                                      <a:lnTo>
                                        <a:pt x="5204851" y="411747"/>
                                      </a:lnTo>
                                      <a:cubicBezTo>
                                        <a:pt x="5204851" y="415623"/>
                                        <a:pt x="5206426" y="419122"/>
                                        <a:pt x="5208979" y="421643"/>
                                      </a:cubicBezTo>
                                      <a:cubicBezTo>
                                        <a:pt x="5211500" y="424196"/>
                                        <a:pt x="5214998" y="425772"/>
                                        <a:pt x="5218875" y="425772"/>
                                      </a:cubicBezTo>
                                      <a:lnTo>
                                        <a:pt x="5312223" y="425772"/>
                                      </a:lnTo>
                                      <a:cubicBezTo>
                                        <a:pt x="5316100" y="425772"/>
                                        <a:pt x="5319629" y="424196"/>
                                        <a:pt x="5322151" y="421643"/>
                                      </a:cubicBezTo>
                                      <a:moveTo>
                                        <a:pt x="6225411" y="250502"/>
                                      </a:moveTo>
                                      <a:cubicBezTo>
                                        <a:pt x="6226987" y="256963"/>
                                        <a:pt x="6229351" y="262731"/>
                                        <a:pt x="6232534" y="267806"/>
                                      </a:cubicBezTo>
                                      <a:cubicBezTo>
                                        <a:pt x="6235686" y="272911"/>
                                        <a:pt x="6239278" y="277513"/>
                                        <a:pt x="6243312" y="281705"/>
                                      </a:cubicBezTo>
                                      <a:cubicBezTo>
                                        <a:pt x="6247346" y="285865"/>
                                        <a:pt x="6251821" y="289584"/>
                                        <a:pt x="6256706" y="292831"/>
                                      </a:cubicBezTo>
                                      <a:cubicBezTo>
                                        <a:pt x="6261591" y="296108"/>
                                        <a:pt x="6266633" y="299039"/>
                                        <a:pt x="6271865" y="301624"/>
                                      </a:cubicBezTo>
                                      <a:cubicBezTo>
                                        <a:pt x="6277097" y="304208"/>
                                        <a:pt x="6282486" y="306478"/>
                                        <a:pt x="6288063" y="308369"/>
                                      </a:cubicBezTo>
                                      <a:cubicBezTo>
                                        <a:pt x="6293611" y="310291"/>
                                        <a:pt x="6298999" y="312088"/>
                                        <a:pt x="6304231" y="313758"/>
                                      </a:cubicBezTo>
                                      <a:cubicBezTo>
                                        <a:pt x="6309462" y="315460"/>
                                        <a:pt x="6314505" y="317005"/>
                                        <a:pt x="6319390" y="318454"/>
                                      </a:cubicBezTo>
                                      <a:cubicBezTo>
                                        <a:pt x="6324306" y="319904"/>
                                        <a:pt x="6328750" y="321322"/>
                                        <a:pt x="6332784" y="322772"/>
                                      </a:cubicBezTo>
                                      <a:cubicBezTo>
                                        <a:pt x="6336818" y="324191"/>
                                        <a:pt x="6340411" y="325640"/>
                                        <a:pt x="6343594" y="327090"/>
                                      </a:cubicBezTo>
                                      <a:cubicBezTo>
                                        <a:pt x="6346745" y="328508"/>
                                        <a:pt x="6349109" y="330179"/>
                                        <a:pt x="6350684" y="332038"/>
                                      </a:cubicBezTo>
                                      <a:cubicBezTo>
                                        <a:pt x="6352260" y="333929"/>
                                        <a:pt x="6353048" y="336010"/>
                                        <a:pt x="6353048" y="338310"/>
                                      </a:cubicBezTo>
                                      <a:cubicBezTo>
                                        <a:pt x="6353048" y="340012"/>
                                        <a:pt x="6352575" y="341525"/>
                                        <a:pt x="6351567" y="342817"/>
                                      </a:cubicBezTo>
                                      <a:cubicBezTo>
                                        <a:pt x="6350558" y="344141"/>
                                        <a:pt x="6349046" y="345213"/>
                                        <a:pt x="6347029" y="346064"/>
                                      </a:cubicBezTo>
                                      <a:cubicBezTo>
                                        <a:pt x="6345012" y="346915"/>
                                        <a:pt x="6342270" y="347577"/>
                                        <a:pt x="6338772" y="348018"/>
                                      </a:cubicBezTo>
                                      <a:cubicBezTo>
                                        <a:pt x="6335273" y="348428"/>
                                        <a:pt x="6331019" y="348648"/>
                                        <a:pt x="6326039" y="348648"/>
                                      </a:cubicBezTo>
                                      <a:cubicBezTo>
                                        <a:pt x="6319296" y="348648"/>
                                        <a:pt x="6311952" y="348081"/>
                                        <a:pt x="6303948" y="346946"/>
                                      </a:cubicBezTo>
                                      <a:cubicBezTo>
                                        <a:pt x="6295942" y="345780"/>
                                        <a:pt x="6287276" y="344047"/>
                                        <a:pt x="6277979" y="341746"/>
                                      </a:cubicBezTo>
                                      <a:cubicBezTo>
                                        <a:pt x="6272558" y="340422"/>
                                        <a:pt x="6267232" y="338783"/>
                                        <a:pt x="6262063" y="336892"/>
                                      </a:cubicBezTo>
                                      <a:cubicBezTo>
                                        <a:pt x="6256864" y="335001"/>
                                        <a:pt x="6251821" y="332826"/>
                                        <a:pt x="6246873" y="330368"/>
                                      </a:cubicBezTo>
                                      <a:cubicBezTo>
                                        <a:pt x="6242177" y="328036"/>
                                        <a:pt x="6237072" y="328477"/>
                                        <a:pt x="6233164" y="330841"/>
                                      </a:cubicBezTo>
                                      <a:cubicBezTo>
                                        <a:pt x="6229256" y="333173"/>
                                        <a:pt x="6226482" y="337428"/>
                                        <a:pt x="6226482" y="342660"/>
                                      </a:cubicBezTo>
                                      <a:lnTo>
                                        <a:pt x="6226482" y="402134"/>
                                      </a:lnTo>
                                      <a:cubicBezTo>
                                        <a:pt x="6226482" y="404781"/>
                                        <a:pt x="6227207" y="407366"/>
                                        <a:pt x="6228531" y="409572"/>
                                      </a:cubicBezTo>
                                      <a:cubicBezTo>
                                        <a:pt x="6229854" y="411778"/>
                                        <a:pt x="6231777" y="413606"/>
                                        <a:pt x="6234172" y="414772"/>
                                      </a:cubicBezTo>
                                      <a:cubicBezTo>
                                        <a:pt x="6240822" y="417987"/>
                                        <a:pt x="6247787" y="420792"/>
                                        <a:pt x="6255035" y="423187"/>
                                      </a:cubicBezTo>
                                      <a:cubicBezTo>
                                        <a:pt x="6262284" y="425614"/>
                                        <a:pt x="6269848" y="427600"/>
                                        <a:pt x="6277695" y="429207"/>
                                      </a:cubicBezTo>
                                      <a:cubicBezTo>
                                        <a:pt x="6287087" y="431130"/>
                                        <a:pt x="6297171" y="432579"/>
                                        <a:pt x="6307887" y="433525"/>
                                      </a:cubicBezTo>
                                      <a:cubicBezTo>
                                        <a:pt x="6318633" y="434502"/>
                                        <a:pt x="6330042" y="434975"/>
                                        <a:pt x="6342143" y="434975"/>
                                      </a:cubicBezTo>
                                      <a:cubicBezTo>
                                        <a:pt x="6350968" y="434975"/>
                                        <a:pt x="6359634" y="434628"/>
                                        <a:pt x="6368175" y="433966"/>
                                      </a:cubicBezTo>
                                      <a:cubicBezTo>
                                        <a:pt x="6376716" y="433273"/>
                                        <a:pt x="6385099" y="432264"/>
                                        <a:pt x="6393356" y="430941"/>
                                      </a:cubicBezTo>
                                      <a:cubicBezTo>
                                        <a:pt x="6401581" y="429585"/>
                                        <a:pt x="6409365" y="427694"/>
                                        <a:pt x="6416646" y="425268"/>
                                      </a:cubicBezTo>
                                      <a:cubicBezTo>
                                        <a:pt x="6423926" y="422809"/>
                                        <a:pt x="6430733" y="419815"/>
                                        <a:pt x="6437068" y="416253"/>
                                      </a:cubicBezTo>
                                      <a:cubicBezTo>
                                        <a:pt x="6443402" y="412723"/>
                                        <a:pt x="6449075" y="408595"/>
                                        <a:pt x="6454118" y="403899"/>
                                      </a:cubicBezTo>
                                      <a:cubicBezTo>
                                        <a:pt x="6459160" y="399202"/>
                                        <a:pt x="6463540" y="393939"/>
                                        <a:pt x="6467260" y="388077"/>
                                      </a:cubicBezTo>
                                      <a:cubicBezTo>
                                        <a:pt x="6471010" y="382214"/>
                                        <a:pt x="6473815" y="375627"/>
                                        <a:pt x="6475674" y="368283"/>
                                      </a:cubicBezTo>
                                      <a:cubicBezTo>
                                        <a:pt x="6477565" y="360971"/>
                                        <a:pt x="6478479" y="352871"/>
                                        <a:pt x="6478479" y="344046"/>
                                      </a:cubicBezTo>
                                      <a:cubicBezTo>
                                        <a:pt x="6478479" y="336009"/>
                                        <a:pt x="6477691" y="328666"/>
                                        <a:pt x="6476116" y="322047"/>
                                      </a:cubicBezTo>
                                      <a:cubicBezTo>
                                        <a:pt x="6474540" y="315428"/>
                                        <a:pt x="6472176" y="309534"/>
                                        <a:pt x="6468993" y="304334"/>
                                      </a:cubicBezTo>
                                      <a:cubicBezTo>
                                        <a:pt x="6465842" y="299165"/>
                                        <a:pt x="6462280" y="294469"/>
                                        <a:pt x="6458277" y="290246"/>
                                      </a:cubicBezTo>
                                      <a:cubicBezTo>
                                        <a:pt x="6454307" y="286054"/>
                                        <a:pt x="6449926" y="282303"/>
                                        <a:pt x="6445136" y="279025"/>
                                      </a:cubicBezTo>
                                      <a:cubicBezTo>
                                        <a:pt x="6440345" y="275779"/>
                                        <a:pt x="6435334" y="272879"/>
                                        <a:pt x="6430103" y="270327"/>
                                      </a:cubicBezTo>
                                      <a:cubicBezTo>
                                        <a:pt x="6424871" y="267805"/>
                                        <a:pt x="6419419" y="265599"/>
                                        <a:pt x="6413778" y="263802"/>
                                      </a:cubicBezTo>
                                      <a:cubicBezTo>
                                        <a:pt x="6408105" y="261974"/>
                                        <a:pt x="6402653" y="260241"/>
                                        <a:pt x="6397453" y="258602"/>
                                      </a:cubicBezTo>
                                      <a:cubicBezTo>
                                        <a:pt x="6392222" y="256995"/>
                                        <a:pt x="6387211" y="255450"/>
                                        <a:pt x="6382389" y="254000"/>
                                      </a:cubicBezTo>
                                      <a:cubicBezTo>
                                        <a:pt x="6377598" y="252582"/>
                                        <a:pt x="6373218" y="251132"/>
                                        <a:pt x="6369247" y="249683"/>
                                      </a:cubicBezTo>
                                      <a:cubicBezTo>
                                        <a:pt x="6365276" y="248264"/>
                                        <a:pt x="6361715" y="246815"/>
                                        <a:pt x="6358532" y="245365"/>
                                      </a:cubicBezTo>
                                      <a:cubicBezTo>
                                        <a:pt x="6355380" y="243946"/>
                                        <a:pt x="6353016" y="242244"/>
                                        <a:pt x="6351409" y="240259"/>
                                      </a:cubicBezTo>
                                      <a:cubicBezTo>
                                        <a:pt x="6349833" y="238305"/>
                                        <a:pt x="6349045" y="236067"/>
                                        <a:pt x="6349045" y="233577"/>
                                      </a:cubicBezTo>
                                      <a:cubicBezTo>
                                        <a:pt x="6349045" y="231655"/>
                                        <a:pt x="6349549" y="230047"/>
                                        <a:pt x="6350558" y="228755"/>
                                      </a:cubicBezTo>
                                      <a:cubicBezTo>
                                        <a:pt x="6351566" y="227462"/>
                                        <a:pt x="6353048" y="226486"/>
                                        <a:pt x="6355065" y="225792"/>
                                      </a:cubicBezTo>
                                      <a:cubicBezTo>
                                        <a:pt x="6357082" y="225130"/>
                                        <a:pt x="6359288" y="224626"/>
                                        <a:pt x="6361620" y="224311"/>
                                      </a:cubicBezTo>
                                      <a:cubicBezTo>
                                        <a:pt x="6363984" y="223964"/>
                                        <a:pt x="6366473" y="223807"/>
                                        <a:pt x="6369183" y="223807"/>
                                      </a:cubicBezTo>
                                      <a:cubicBezTo>
                                        <a:pt x="6376085" y="223807"/>
                                        <a:pt x="6383302" y="224405"/>
                                        <a:pt x="6390834" y="225603"/>
                                      </a:cubicBezTo>
                                      <a:cubicBezTo>
                                        <a:pt x="6398366" y="226801"/>
                                        <a:pt x="6406182" y="228597"/>
                                        <a:pt x="6414345" y="230993"/>
                                      </a:cubicBezTo>
                                      <a:cubicBezTo>
                                        <a:pt x="6418442" y="232190"/>
                                        <a:pt x="6422413" y="233482"/>
                                        <a:pt x="6426226" y="234869"/>
                                      </a:cubicBezTo>
                                      <a:cubicBezTo>
                                        <a:pt x="6430071" y="236224"/>
                                        <a:pt x="6433758" y="237674"/>
                                        <a:pt x="6437288" y="239187"/>
                                      </a:cubicBezTo>
                                      <a:cubicBezTo>
                                        <a:pt x="6441921" y="241173"/>
                                        <a:pt x="6446743" y="240479"/>
                                        <a:pt x="6450430" y="238053"/>
                                      </a:cubicBezTo>
                                      <a:cubicBezTo>
                                        <a:pt x="6454118" y="235626"/>
                                        <a:pt x="6456639" y="231434"/>
                                        <a:pt x="6456639" y="226423"/>
                                      </a:cubicBezTo>
                                      <a:lnTo>
                                        <a:pt x="6456639" y="173158"/>
                                      </a:lnTo>
                                      <a:cubicBezTo>
                                        <a:pt x="6456639" y="170384"/>
                                        <a:pt x="6455820" y="167674"/>
                                        <a:pt x="6454370" y="165405"/>
                                      </a:cubicBezTo>
                                      <a:cubicBezTo>
                                        <a:pt x="6452920" y="163135"/>
                                        <a:pt x="6450840" y="161276"/>
                                        <a:pt x="6448287" y="160172"/>
                                      </a:cubicBezTo>
                                      <a:cubicBezTo>
                                        <a:pt x="6441827" y="157430"/>
                                        <a:pt x="6435240" y="154909"/>
                                        <a:pt x="6428496" y="152671"/>
                                      </a:cubicBezTo>
                                      <a:cubicBezTo>
                                        <a:pt x="6421720" y="150402"/>
                                        <a:pt x="6414818" y="148416"/>
                                        <a:pt x="6407727" y="146683"/>
                                      </a:cubicBezTo>
                                      <a:cubicBezTo>
                                        <a:pt x="6399092" y="144603"/>
                                        <a:pt x="6389795" y="142995"/>
                                        <a:pt x="6379836" y="141955"/>
                                      </a:cubicBezTo>
                                      <a:cubicBezTo>
                                        <a:pt x="6369845" y="140884"/>
                                        <a:pt x="6359225" y="140379"/>
                                        <a:pt x="6347911" y="140379"/>
                                      </a:cubicBezTo>
                                      <a:cubicBezTo>
                                        <a:pt x="6339843" y="140379"/>
                                        <a:pt x="6331932" y="140726"/>
                                        <a:pt x="6324148" y="141451"/>
                                      </a:cubicBezTo>
                                      <a:cubicBezTo>
                                        <a:pt x="6316395" y="142176"/>
                                        <a:pt x="6308769" y="143247"/>
                                        <a:pt x="6301299" y="144697"/>
                                      </a:cubicBezTo>
                                      <a:cubicBezTo>
                                        <a:pt x="6293799" y="146116"/>
                                        <a:pt x="6286771" y="148070"/>
                                        <a:pt x="6280153" y="150497"/>
                                      </a:cubicBezTo>
                                      <a:cubicBezTo>
                                        <a:pt x="6273534" y="152955"/>
                                        <a:pt x="6267326" y="155918"/>
                                        <a:pt x="6261590" y="159353"/>
                                      </a:cubicBezTo>
                                      <a:cubicBezTo>
                                        <a:pt x="6255823" y="162788"/>
                                        <a:pt x="6250623" y="166823"/>
                                        <a:pt x="6245990" y="171361"/>
                                      </a:cubicBezTo>
                                      <a:cubicBezTo>
                                        <a:pt x="6241326" y="175931"/>
                                        <a:pt x="6237229" y="181037"/>
                                        <a:pt x="6233699" y="186679"/>
                                      </a:cubicBezTo>
                                      <a:cubicBezTo>
                                        <a:pt x="6230138" y="192352"/>
                                        <a:pt x="6227459" y="198687"/>
                                        <a:pt x="6225694" y="205747"/>
                                      </a:cubicBezTo>
                                      <a:cubicBezTo>
                                        <a:pt x="6223929" y="212807"/>
                                        <a:pt x="6223047" y="220529"/>
                                        <a:pt x="6223047" y="228975"/>
                                      </a:cubicBezTo>
                                      <a:cubicBezTo>
                                        <a:pt x="6223047" y="236855"/>
                                        <a:pt x="6223835" y="244009"/>
                                        <a:pt x="6225411" y="250502"/>
                                      </a:cubicBezTo>
                                      <a:moveTo>
                                        <a:pt x="4394119" y="153680"/>
                                      </a:moveTo>
                                      <a:cubicBezTo>
                                        <a:pt x="4396640" y="156233"/>
                                        <a:pt x="4398216" y="159732"/>
                                        <a:pt x="4398216" y="163608"/>
                                      </a:cubicBezTo>
                                      <a:lnTo>
                                        <a:pt x="4398216" y="407933"/>
                                      </a:lnTo>
                                      <a:cubicBezTo>
                                        <a:pt x="4398216" y="434408"/>
                                        <a:pt x="4394213" y="457321"/>
                                        <a:pt x="4386209" y="476736"/>
                                      </a:cubicBezTo>
                                      <a:cubicBezTo>
                                        <a:pt x="4378204" y="496151"/>
                                        <a:pt x="4366197" y="512036"/>
                                        <a:pt x="4350187" y="524391"/>
                                      </a:cubicBezTo>
                                      <a:cubicBezTo>
                                        <a:pt x="4334145" y="536809"/>
                                        <a:pt x="4316087" y="546106"/>
                                        <a:pt x="4296012" y="552284"/>
                                      </a:cubicBezTo>
                                      <a:cubicBezTo>
                                        <a:pt x="4275937" y="558493"/>
                                        <a:pt x="4253813" y="561581"/>
                                        <a:pt x="4229672" y="561581"/>
                                      </a:cubicBezTo>
                                      <a:cubicBezTo>
                                        <a:pt x="4208462" y="561581"/>
                                        <a:pt x="4188166" y="559911"/>
                                        <a:pt x="4168753" y="556570"/>
                                      </a:cubicBezTo>
                                      <a:cubicBezTo>
                                        <a:pt x="4149339" y="553229"/>
                                        <a:pt x="4130809" y="548218"/>
                                        <a:pt x="4113223" y="541536"/>
                                      </a:cubicBezTo>
                                      <a:cubicBezTo>
                                        <a:pt x="4110481" y="540496"/>
                                        <a:pt x="4108243" y="538637"/>
                                        <a:pt x="4106667" y="536304"/>
                                      </a:cubicBezTo>
                                      <a:cubicBezTo>
                                        <a:pt x="4105092" y="533972"/>
                                        <a:pt x="4104209" y="531167"/>
                                        <a:pt x="4104209" y="528267"/>
                                      </a:cubicBezTo>
                                      <a:lnTo>
                                        <a:pt x="4104209" y="460000"/>
                                      </a:lnTo>
                                      <a:cubicBezTo>
                                        <a:pt x="4104209" y="455052"/>
                                        <a:pt x="4106699" y="450860"/>
                                        <a:pt x="4110323" y="448370"/>
                                      </a:cubicBezTo>
                                      <a:cubicBezTo>
                                        <a:pt x="4113948" y="445912"/>
                                        <a:pt x="4118738" y="445124"/>
                                        <a:pt x="4123276" y="447015"/>
                                      </a:cubicBezTo>
                                      <a:cubicBezTo>
                                        <a:pt x="4136135" y="452404"/>
                                        <a:pt x="4149623" y="456438"/>
                                        <a:pt x="4163679" y="459149"/>
                                      </a:cubicBezTo>
                                      <a:cubicBezTo>
                                        <a:pt x="4177767" y="461828"/>
                                        <a:pt x="4192453" y="463183"/>
                                        <a:pt x="4207769" y="463183"/>
                                      </a:cubicBezTo>
                                      <a:cubicBezTo>
                                        <a:pt x="4230996" y="463183"/>
                                        <a:pt x="4248392" y="459244"/>
                                        <a:pt x="4259990" y="451364"/>
                                      </a:cubicBezTo>
                                      <a:cubicBezTo>
                                        <a:pt x="4271588" y="443516"/>
                                        <a:pt x="4277355" y="431697"/>
                                        <a:pt x="4277355" y="415970"/>
                                      </a:cubicBezTo>
                                      <a:lnTo>
                                        <a:pt x="4277355" y="402197"/>
                                      </a:lnTo>
                                      <a:cubicBezTo>
                                        <a:pt x="4267995" y="410990"/>
                                        <a:pt x="4257028" y="417609"/>
                                        <a:pt x="4244453" y="422021"/>
                                      </a:cubicBezTo>
                                      <a:cubicBezTo>
                                        <a:pt x="4231910" y="426434"/>
                                        <a:pt x="4217760" y="428671"/>
                                        <a:pt x="4202034" y="428671"/>
                                      </a:cubicBezTo>
                                      <a:cubicBezTo>
                                        <a:pt x="4181139" y="428671"/>
                                        <a:pt x="4162765" y="425204"/>
                                        <a:pt x="4146944" y="418302"/>
                                      </a:cubicBezTo>
                                      <a:cubicBezTo>
                                        <a:pt x="4131124" y="411368"/>
                                        <a:pt x="4117856" y="401030"/>
                                        <a:pt x="4107141" y="387194"/>
                                      </a:cubicBezTo>
                                      <a:cubicBezTo>
                                        <a:pt x="4096363" y="373390"/>
                                        <a:pt x="4088326" y="357914"/>
                                        <a:pt x="4082968" y="340769"/>
                                      </a:cubicBezTo>
                                      <a:cubicBezTo>
                                        <a:pt x="4077579" y="323592"/>
                                        <a:pt x="4074901" y="304744"/>
                                        <a:pt x="4074901" y="284195"/>
                                      </a:cubicBezTo>
                                      <a:cubicBezTo>
                                        <a:pt x="4074901" y="263708"/>
                                        <a:pt x="4077579" y="244860"/>
                                        <a:pt x="4082968" y="227746"/>
                                      </a:cubicBezTo>
                                      <a:cubicBezTo>
                                        <a:pt x="4088326" y="210632"/>
                                        <a:pt x="4096362" y="195220"/>
                                        <a:pt x="4107141" y="181510"/>
                                      </a:cubicBezTo>
                                      <a:cubicBezTo>
                                        <a:pt x="4117856" y="167800"/>
                                        <a:pt x="4131124" y="157525"/>
                                        <a:pt x="4146944" y="150654"/>
                                      </a:cubicBezTo>
                                      <a:cubicBezTo>
                                        <a:pt x="4162765" y="143815"/>
                                        <a:pt x="4181139" y="140411"/>
                                        <a:pt x="4202033" y="140411"/>
                                      </a:cubicBezTo>
                                      <a:cubicBezTo>
                                        <a:pt x="4221005" y="140411"/>
                                        <a:pt x="4237992" y="143941"/>
                                        <a:pt x="4252930" y="151032"/>
                                      </a:cubicBezTo>
                                      <a:cubicBezTo>
                                        <a:pt x="4267900" y="158124"/>
                                        <a:pt x="4280853" y="168777"/>
                                        <a:pt x="4291788" y="182960"/>
                                      </a:cubicBezTo>
                                      <a:lnTo>
                                        <a:pt x="4291788" y="163608"/>
                                      </a:lnTo>
                                      <a:cubicBezTo>
                                        <a:pt x="4291788" y="159731"/>
                                        <a:pt x="4293364" y="156233"/>
                                        <a:pt x="4295917" y="153680"/>
                                      </a:cubicBezTo>
                                      <a:cubicBezTo>
                                        <a:pt x="4298439" y="151158"/>
                                        <a:pt x="4301936" y="149582"/>
                                        <a:pt x="4305813" y="149582"/>
                                      </a:cubicBezTo>
                                      <a:lnTo>
                                        <a:pt x="4384192" y="149582"/>
                                      </a:lnTo>
                                      <a:cubicBezTo>
                                        <a:pt x="4388068" y="149582"/>
                                        <a:pt x="4391566" y="151158"/>
                                        <a:pt x="4394119" y="153680"/>
                                      </a:cubicBezTo>
                                      <a:moveTo>
                                        <a:pt x="4277985" y="285960"/>
                                      </a:moveTo>
                                      <a:lnTo>
                                        <a:pt x="4277985" y="255450"/>
                                      </a:lnTo>
                                      <a:cubicBezTo>
                                        <a:pt x="4274140" y="248926"/>
                                        <a:pt x="4269255" y="244041"/>
                                        <a:pt x="4263330" y="240763"/>
                                      </a:cubicBezTo>
                                      <a:cubicBezTo>
                                        <a:pt x="4257373" y="237517"/>
                                        <a:pt x="4250377" y="235878"/>
                                        <a:pt x="4242341" y="235878"/>
                                      </a:cubicBezTo>
                                      <a:cubicBezTo>
                                        <a:pt x="4235408" y="235878"/>
                                        <a:pt x="4229357" y="237107"/>
                                        <a:pt x="4224125" y="239566"/>
                                      </a:cubicBezTo>
                                      <a:cubicBezTo>
                                        <a:pt x="4218893" y="241992"/>
                                        <a:pt x="4214513" y="245680"/>
                                        <a:pt x="4210952" y="250597"/>
                                      </a:cubicBezTo>
                                      <a:cubicBezTo>
                                        <a:pt x="4207358" y="255450"/>
                                        <a:pt x="4204711" y="260840"/>
                                        <a:pt x="4202946" y="266734"/>
                                      </a:cubicBezTo>
                                      <a:cubicBezTo>
                                        <a:pt x="4201181" y="272627"/>
                                        <a:pt x="4200299" y="279026"/>
                                        <a:pt x="4200299" y="285960"/>
                                      </a:cubicBezTo>
                                      <a:cubicBezTo>
                                        <a:pt x="4200299" y="292862"/>
                                        <a:pt x="4201181" y="299260"/>
                                        <a:pt x="4202946" y="305154"/>
                                      </a:cubicBezTo>
                                      <a:cubicBezTo>
                                        <a:pt x="4204711" y="311047"/>
                                        <a:pt x="4207358" y="316437"/>
                                        <a:pt x="4210952" y="321322"/>
                                      </a:cubicBezTo>
                                      <a:cubicBezTo>
                                        <a:pt x="4214512" y="326207"/>
                                        <a:pt x="4218893" y="329895"/>
                                        <a:pt x="4224125" y="332322"/>
                                      </a:cubicBezTo>
                                      <a:cubicBezTo>
                                        <a:pt x="4229357" y="334780"/>
                                        <a:pt x="4235408" y="335978"/>
                                        <a:pt x="4242341" y="335978"/>
                                      </a:cubicBezTo>
                                      <a:cubicBezTo>
                                        <a:pt x="4250377" y="335978"/>
                                        <a:pt x="4257373" y="334339"/>
                                        <a:pt x="4263330" y="331093"/>
                                      </a:cubicBezTo>
                                      <a:cubicBezTo>
                                        <a:pt x="4269255" y="327846"/>
                                        <a:pt x="4274140" y="322961"/>
                                        <a:pt x="4277985" y="316468"/>
                                      </a:cubicBezTo>
                                      <a:lnTo>
                                        <a:pt x="4277985" y="285959"/>
                                      </a:lnTo>
                                      <a:lnTo>
                                        <a:pt x="4277985" y="285960"/>
                                      </a:lnTo>
                                      <a:close/>
                                      <a:moveTo>
                                        <a:pt x="3182481" y="140411"/>
                                      </a:moveTo>
                                      <a:cubicBezTo>
                                        <a:pt x="3169654" y="140411"/>
                                        <a:pt x="3157426" y="142428"/>
                                        <a:pt x="3145828" y="146431"/>
                                      </a:cubicBezTo>
                                      <a:cubicBezTo>
                                        <a:pt x="3134231" y="150465"/>
                                        <a:pt x="3123232" y="156517"/>
                                        <a:pt x="3112863" y="164585"/>
                                      </a:cubicBezTo>
                                      <a:lnTo>
                                        <a:pt x="3112863" y="37002"/>
                                      </a:lnTo>
                                      <a:cubicBezTo>
                                        <a:pt x="3112863" y="33157"/>
                                        <a:pt x="3111319" y="29626"/>
                                        <a:pt x="3108766" y="27105"/>
                                      </a:cubicBezTo>
                                      <a:cubicBezTo>
                                        <a:pt x="3106245" y="24552"/>
                                        <a:pt x="3102747" y="23008"/>
                                        <a:pt x="3098870" y="23008"/>
                                      </a:cubicBezTo>
                                      <a:lnTo>
                                        <a:pt x="3005522" y="23008"/>
                                      </a:lnTo>
                                      <a:cubicBezTo>
                                        <a:pt x="3001646" y="23008"/>
                                        <a:pt x="2998147" y="24552"/>
                                        <a:pt x="2995594" y="27105"/>
                                      </a:cubicBezTo>
                                      <a:cubicBezTo>
                                        <a:pt x="2993073" y="29626"/>
                                        <a:pt x="2991497" y="33157"/>
                                        <a:pt x="2991497" y="37002"/>
                                      </a:cubicBezTo>
                                      <a:lnTo>
                                        <a:pt x="2991497" y="411715"/>
                                      </a:lnTo>
                                      <a:cubicBezTo>
                                        <a:pt x="2991497" y="415592"/>
                                        <a:pt x="2993073" y="419090"/>
                                        <a:pt x="2995594" y="421643"/>
                                      </a:cubicBezTo>
                                      <a:cubicBezTo>
                                        <a:pt x="2998147" y="424196"/>
                                        <a:pt x="3001646" y="425772"/>
                                        <a:pt x="3005522" y="425772"/>
                                      </a:cubicBezTo>
                                      <a:lnTo>
                                        <a:pt x="3098870" y="425772"/>
                                      </a:lnTo>
                                      <a:cubicBezTo>
                                        <a:pt x="3102747" y="425772"/>
                                        <a:pt x="3106245" y="424196"/>
                                        <a:pt x="3108766" y="421643"/>
                                      </a:cubicBezTo>
                                      <a:cubicBezTo>
                                        <a:pt x="3111319" y="419090"/>
                                        <a:pt x="3112863" y="415592"/>
                                        <a:pt x="3112863" y="411715"/>
                                      </a:cubicBezTo>
                                      <a:lnTo>
                                        <a:pt x="3112863" y="255450"/>
                                      </a:lnTo>
                                      <a:cubicBezTo>
                                        <a:pt x="3117086" y="250408"/>
                                        <a:pt x="3121876" y="246752"/>
                                        <a:pt x="3127202" y="244451"/>
                                      </a:cubicBezTo>
                                      <a:cubicBezTo>
                                        <a:pt x="3132560" y="242182"/>
                                        <a:pt x="3138485" y="241268"/>
                                        <a:pt x="3144977" y="241740"/>
                                      </a:cubicBezTo>
                                      <a:cubicBezTo>
                                        <a:pt x="3151595" y="242245"/>
                                        <a:pt x="3157394" y="245523"/>
                                        <a:pt x="3161554" y="250313"/>
                                      </a:cubicBezTo>
                                      <a:cubicBezTo>
                                        <a:pt x="3165682" y="255104"/>
                                        <a:pt x="3168172" y="261439"/>
                                        <a:pt x="3168172" y="268089"/>
                                      </a:cubicBezTo>
                                      <a:lnTo>
                                        <a:pt x="3168172" y="411715"/>
                                      </a:lnTo>
                                      <a:cubicBezTo>
                                        <a:pt x="3168172" y="415592"/>
                                        <a:pt x="3169717" y="419090"/>
                                        <a:pt x="3172269" y="421643"/>
                                      </a:cubicBezTo>
                                      <a:cubicBezTo>
                                        <a:pt x="3174790" y="424196"/>
                                        <a:pt x="3178320" y="425772"/>
                                        <a:pt x="3182165" y="425772"/>
                                      </a:cubicBezTo>
                                      <a:lnTo>
                                        <a:pt x="3275450" y="425772"/>
                                      </a:lnTo>
                                      <a:cubicBezTo>
                                        <a:pt x="3279327" y="425772"/>
                                        <a:pt x="3282825" y="424196"/>
                                        <a:pt x="3285378" y="421643"/>
                                      </a:cubicBezTo>
                                      <a:cubicBezTo>
                                        <a:pt x="3287899" y="419090"/>
                                        <a:pt x="3289474" y="415592"/>
                                        <a:pt x="3289474" y="411715"/>
                                      </a:cubicBezTo>
                                      <a:lnTo>
                                        <a:pt x="3289474" y="247414"/>
                                      </a:lnTo>
                                      <a:cubicBezTo>
                                        <a:pt x="3289474" y="232632"/>
                                        <a:pt x="3287237" y="218953"/>
                                        <a:pt x="3282793" y="206346"/>
                                      </a:cubicBezTo>
                                      <a:cubicBezTo>
                                        <a:pt x="3278349" y="193707"/>
                                        <a:pt x="3271668" y="182172"/>
                                        <a:pt x="3262781" y="171740"/>
                                      </a:cubicBezTo>
                                      <a:cubicBezTo>
                                        <a:pt x="3253862" y="161276"/>
                                        <a:pt x="3242706" y="153459"/>
                                        <a:pt x="3229312" y="148227"/>
                                      </a:cubicBezTo>
                                      <a:cubicBezTo>
                                        <a:pt x="3215949" y="142995"/>
                                        <a:pt x="3200349" y="140411"/>
                                        <a:pt x="3182480" y="140411"/>
                                      </a:cubicBezTo>
                                      <a:moveTo>
                                        <a:pt x="3684079" y="357788"/>
                                      </a:moveTo>
                                      <a:cubicBezTo>
                                        <a:pt x="3681873" y="355204"/>
                                        <a:pt x="3678815" y="353439"/>
                                        <a:pt x="3675443" y="353250"/>
                                      </a:cubicBezTo>
                                      <a:cubicBezTo>
                                        <a:pt x="3669676" y="352966"/>
                                        <a:pt x="3665989" y="351170"/>
                                        <a:pt x="3663688" y="348459"/>
                                      </a:cubicBezTo>
                                      <a:cubicBezTo>
                                        <a:pt x="3661419" y="345749"/>
                                        <a:pt x="3660600" y="342156"/>
                                        <a:pt x="3660600" y="338310"/>
                                      </a:cubicBezTo>
                                      <a:lnTo>
                                        <a:pt x="3660600" y="163703"/>
                                      </a:lnTo>
                                      <a:cubicBezTo>
                                        <a:pt x="3660600" y="159794"/>
                                        <a:pt x="3659024" y="156265"/>
                                        <a:pt x="3656440" y="153711"/>
                                      </a:cubicBezTo>
                                      <a:cubicBezTo>
                                        <a:pt x="3653887" y="151127"/>
                                        <a:pt x="3650357" y="149551"/>
                                        <a:pt x="3646418" y="149551"/>
                                      </a:cubicBezTo>
                                      <a:lnTo>
                                        <a:pt x="3568323" y="149551"/>
                                      </a:lnTo>
                                      <a:cubicBezTo>
                                        <a:pt x="3564415" y="149551"/>
                                        <a:pt x="3560885" y="151127"/>
                                        <a:pt x="3558333" y="153711"/>
                                      </a:cubicBezTo>
                                      <a:cubicBezTo>
                                        <a:pt x="3555748" y="156264"/>
                                        <a:pt x="3554173" y="159794"/>
                                        <a:pt x="3554173" y="163703"/>
                                      </a:cubicBezTo>
                                      <a:lnTo>
                                        <a:pt x="3554173" y="182928"/>
                                      </a:lnTo>
                                      <a:cubicBezTo>
                                        <a:pt x="3545254" y="171424"/>
                                        <a:pt x="3533152" y="160803"/>
                                        <a:pt x="3518119" y="153018"/>
                                      </a:cubicBezTo>
                                      <a:cubicBezTo>
                                        <a:pt x="3503118" y="145233"/>
                                        <a:pt x="3485123" y="140348"/>
                                        <a:pt x="3464417" y="140348"/>
                                      </a:cubicBezTo>
                                      <a:cubicBezTo>
                                        <a:pt x="3420107" y="140348"/>
                                        <a:pt x="3388339" y="158187"/>
                                        <a:pt x="3367634" y="185513"/>
                                      </a:cubicBezTo>
                                      <a:cubicBezTo>
                                        <a:pt x="3346928" y="212839"/>
                                        <a:pt x="3337284" y="249683"/>
                                        <a:pt x="3337284" y="287630"/>
                                      </a:cubicBezTo>
                                      <a:cubicBezTo>
                                        <a:pt x="3337284" y="325609"/>
                                        <a:pt x="3346928" y="362453"/>
                                        <a:pt x="3367634" y="389779"/>
                                      </a:cubicBezTo>
                                      <a:cubicBezTo>
                                        <a:pt x="3388339" y="417104"/>
                                        <a:pt x="3420107" y="434943"/>
                                        <a:pt x="3464417" y="434943"/>
                                      </a:cubicBezTo>
                                      <a:lnTo>
                                        <a:pt x="3465552" y="434943"/>
                                      </a:lnTo>
                                      <a:cubicBezTo>
                                        <a:pt x="3481183" y="434943"/>
                                        <a:pt x="3495838" y="433021"/>
                                        <a:pt x="3509453" y="429113"/>
                                      </a:cubicBezTo>
                                      <a:cubicBezTo>
                                        <a:pt x="3523067" y="425205"/>
                                        <a:pt x="3535705" y="419342"/>
                                        <a:pt x="3547303" y="411557"/>
                                      </a:cubicBezTo>
                                      <a:cubicBezTo>
                                        <a:pt x="3550076" y="409698"/>
                                        <a:pt x="3553322" y="408752"/>
                                        <a:pt x="3556442" y="408910"/>
                                      </a:cubicBezTo>
                                      <a:cubicBezTo>
                                        <a:pt x="3559562" y="409036"/>
                                        <a:pt x="3562619" y="410234"/>
                                        <a:pt x="3565015" y="412597"/>
                                      </a:cubicBezTo>
                                      <a:cubicBezTo>
                                        <a:pt x="3572042" y="419468"/>
                                        <a:pt x="3580678" y="424637"/>
                                        <a:pt x="3590952" y="428072"/>
                                      </a:cubicBezTo>
                                      <a:cubicBezTo>
                                        <a:pt x="3601226" y="431508"/>
                                        <a:pt x="3613138" y="433241"/>
                                        <a:pt x="3626627" y="433241"/>
                                      </a:cubicBezTo>
                                      <a:cubicBezTo>
                                        <a:pt x="3636554" y="433241"/>
                                        <a:pt x="3645851" y="432643"/>
                                        <a:pt x="3654455" y="431476"/>
                                      </a:cubicBezTo>
                                      <a:cubicBezTo>
                                        <a:pt x="3663090" y="430310"/>
                                        <a:pt x="3671063" y="428577"/>
                                        <a:pt x="3678406" y="426276"/>
                                      </a:cubicBezTo>
                                      <a:cubicBezTo>
                                        <a:pt x="3681211" y="425362"/>
                                        <a:pt x="3683543" y="423534"/>
                                        <a:pt x="3685151" y="421170"/>
                                      </a:cubicBezTo>
                                      <a:cubicBezTo>
                                        <a:pt x="3686726" y="418838"/>
                                        <a:pt x="3687641" y="415970"/>
                                        <a:pt x="3687641" y="413007"/>
                                      </a:cubicBezTo>
                                      <a:lnTo>
                                        <a:pt x="3687641" y="367149"/>
                                      </a:lnTo>
                                      <a:cubicBezTo>
                                        <a:pt x="3687641" y="363776"/>
                                        <a:pt x="3686285" y="360373"/>
                                        <a:pt x="3684079" y="357788"/>
                                      </a:cubicBezTo>
                                      <a:moveTo>
                                        <a:pt x="3540369" y="287630"/>
                                      </a:moveTo>
                                      <a:lnTo>
                                        <a:pt x="3540369" y="318139"/>
                                      </a:lnTo>
                                      <a:cubicBezTo>
                                        <a:pt x="3537501" y="323024"/>
                                        <a:pt x="3532742" y="327941"/>
                                        <a:pt x="3526628" y="331597"/>
                                      </a:cubicBezTo>
                                      <a:cubicBezTo>
                                        <a:pt x="3520514" y="335253"/>
                                        <a:pt x="3513045" y="337712"/>
                                        <a:pt x="3504693" y="337712"/>
                                      </a:cubicBezTo>
                                      <a:cubicBezTo>
                                        <a:pt x="3489724" y="337712"/>
                                        <a:pt x="3479229" y="331376"/>
                                        <a:pt x="3472485" y="321953"/>
                                      </a:cubicBezTo>
                                      <a:cubicBezTo>
                                        <a:pt x="3465709" y="312529"/>
                                        <a:pt x="3462683" y="300016"/>
                                        <a:pt x="3462683" y="287630"/>
                                      </a:cubicBezTo>
                                      <a:cubicBezTo>
                                        <a:pt x="3462683" y="275275"/>
                                        <a:pt x="3465709" y="262763"/>
                                        <a:pt x="3472485" y="253339"/>
                                      </a:cubicBezTo>
                                      <a:cubicBezTo>
                                        <a:pt x="3479229" y="243915"/>
                                        <a:pt x="3489724" y="237612"/>
                                        <a:pt x="3504693" y="237612"/>
                                      </a:cubicBezTo>
                                      <a:cubicBezTo>
                                        <a:pt x="3513045" y="237612"/>
                                        <a:pt x="3520514" y="240039"/>
                                        <a:pt x="3526628" y="243726"/>
                                      </a:cubicBezTo>
                                      <a:cubicBezTo>
                                        <a:pt x="3532742" y="247382"/>
                                        <a:pt x="3537501" y="252267"/>
                                        <a:pt x="3540369" y="257153"/>
                                      </a:cubicBezTo>
                                      <a:lnTo>
                                        <a:pt x="3540369" y="287630"/>
                                      </a:lnTo>
                                      <a:close/>
                                      <a:moveTo>
                                        <a:pt x="3921042" y="140380"/>
                                      </a:moveTo>
                                      <a:cubicBezTo>
                                        <a:pt x="3905158" y="140380"/>
                                        <a:pt x="3890157" y="143468"/>
                                        <a:pt x="3876038" y="149583"/>
                                      </a:cubicBezTo>
                                      <a:cubicBezTo>
                                        <a:pt x="3861951" y="155729"/>
                                        <a:pt x="3848777" y="164932"/>
                                        <a:pt x="3836486" y="177192"/>
                                      </a:cubicBezTo>
                                      <a:lnTo>
                                        <a:pt x="3836486" y="164459"/>
                                      </a:lnTo>
                                      <a:cubicBezTo>
                                        <a:pt x="3836486" y="160425"/>
                                        <a:pt x="3834784" y="156800"/>
                                        <a:pt x="3832074" y="154279"/>
                                      </a:cubicBezTo>
                                      <a:cubicBezTo>
                                        <a:pt x="3829364" y="151726"/>
                                        <a:pt x="3825645" y="150245"/>
                                        <a:pt x="3821611" y="150497"/>
                                      </a:cubicBezTo>
                                      <a:lnTo>
                                        <a:pt x="3782847" y="150024"/>
                                      </a:lnTo>
                                      <a:lnTo>
                                        <a:pt x="3744083" y="149551"/>
                                      </a:lnTo>
                                      <a:cubicBezTo>
                                        <a:pt x="3740207" y="149551"/>
                                        <a:pt x="3736709" y="151127"/>
                                        <a:pt x="3734188" y="153680"/>
                                      </a:cubicBezTo>
                                      <a:cubicBezTo>
                                        <a:pt x="3731635" y="156201"/>
                                        <a:pt x="3730091" y="159731"/>
                                        <a:pt x="3730091" y="163608"/>
                                      </a:cubicBezTo>
                                      <a:lnTo>
                                        <a:pt x="3730091" y="411715"/>
                                      </a:lnTo>
                                      <a:cubicBezTo>
                                        <a:pt x="3730091" y="415591"/>
                                        <a:pt x="3731635" y="419090"/>
                                        <a:pt x="3734188" y="421643"/>
                                      </a:cubicBezTo>
                                      <a:cubicBezTo>
                                        <a:pt x="3736709" y="424164"/>
                                        <a:pt x="3740207" y="425740"/>
                                        <a:pt x="3744083" y="425740"/>
                                      </a:cubicBezTo>
                                      <a:lnTo>
                                        <a:pt x="3837400" y="425740"/>
                                      </a:lnTo>
                                      <a:cubicBezTo>
                                        <a:pt x="3841276" y="425740"/>
                                        <a:pt x="3844774" y="424164"/>
                                        <a:pt x="3847327" y="421643"/>
                                      </a:cubicBezTo>
                                      <a:cubicBezTo>
                                        <a:pt x="3849880" y="419090"/>
                                        <a:pt x="3851456" y="415591"/>
                                        <a:pt x="3851456" y="411715"/>
                                      </a:cubicBezTo>
                                      <a:lnTo>
                                        <a:pt x="3851456" y="255450"/>
                                      </a:lnTo>
                                      <a:cubicBezTo>
                                        <a:pt x="3855647" y="250408"/>
                                        <a:pt x="3860438" y="246752"/>
                                        <a:pt x="3865795" y="244451"/>
                                      </a:cubicBezTo>
                                      <a:cubicBezTo>
                                        <a:pt x="3871121" y="242182"/>
                                        <a:pt x="3877046" y="241267"/>
                                        <a:pt x="3883507" y="241772"/>
                                      </a:cubicBezTo>
                                      <a:cubicBezTo>
                                        <a:pt x="3890157" y="242245"/>
                                        <a:pt x="3895956" y="245491"/>
                                        <a:pt x="3900115" y="250282"/>
                                      </a:cubicBezTo>
                                      <a:cubicBezTo>
                                        <a:pt x="3904244" y="255104"/>
                                        <a:pt x="3906702" y="261439"/>
                                        <a:pt x="3906702" y="268089"/>
                                      </a:cubicBezTo>
                                      <a:lnTo>
                                        <a:pt x="3906702" y="411715"/>
                                      </a:lnTo>
                                      <a:cubicBezTo>
                                        <a:pt x="3906702" y="415592"/>
                                        <a:pt x="3908278" y="419090"/>
                                        <a:pt x="3910831" y="421643"/>
                                      </a:cubicBezTo>
                                      <a:cubicBezTo>
                                        <a:pt x="3913384" y="424165"/>
                                        <a:pt x="3916882" y="425740"/>
                                        <a:pt x="3920758" y="425740"/>
                                      </a:cubicBezTo>
                                      <a:lnTo>
                                        <a:pt x="4014044" y="425740"/>
                                      </a:lnTo>
                                      <a:cubicBezTo>
                                        <a:pt x="4017920" y="425740"/>
                                        <a:pt x="4021418" y="424165"/>
                                        <a:pt x="4023940" y="421643"/>
                                      </a:cubicBezTo>
                                      <a:cubicBezTo>
                                        <a:pt x="4026492" y="419090"/>
                                        <a:pt x="4028037" y="415592"/>
                                        <a:pt x="4028037" y="411715"/>
                                      </a:cubicBezTo>
                                      <a:lnTo>
                                        <a:pt x="4028037" y="247382"/>
                                      </a:lnTo>
                                      <a:cubicBezTo>
                                        <a:pt x="4028037" y="232632"/>
                                        <a:pt x="4025831" y="218953"/>
                                        <a:pt x="4021387" y="206315"/>
                                      </a:cubicBezTo>
                                      <a:cubicBezTo>
                                        <a:pt x="4016912" y="193708"/>
                                        <a:pt x="4010230" y="182172"/>
                                        <a:pt x="4001343" y="171708"/>
                                      </a:cubicBezTo>
                                      <a:cubicBezTo>
                                        <a:pt x="3992424" y="161276"/>
                                        <a:pt x="3981268" y="153428"/>
                                        <a:pt x="3967905" y="148228"/>
                                      </a:cubicBezTo>
                                      <a:cubicBezTo>
                                        <a:pt x="3954511" y="142996"/>
                                        <a:pt x="3938911" y="140380"/>
                                        <a:pt x="3921042" y="140380"/>
                                      </a:cubicBezTo>
                                      <a:moveTo>
                                        <a:pt x="4719073" y="198687"/>
                                      </a:moveTo>
                                      <a:cubicBezTo>
                                        <a:pt x="4714630" y="191596"/>
                                        <a:pt x="4709619" y="185009"/>
                                        <a:pt x="4704009" y="178957"/>
                                      </a:cubicBezTo>
                                      <a:cubicBezTo>
                                        <a:pt x="4698777" y="173189"/>
                                        <a:pt x="4692474" y="167958"/>
                                        <a:pt x="4685194" y="163324"/>
                                      </a:cubicBezTo>
                                      <a:cubicBezTo>
                                        <a:pt x="4677914" y="158660"/>
                                        <a:pt x="4669594" y="154562"/>
                                        <a:pt x="4660265" y="151032"/>
                                      </a:cubicBezTo>
                                      <a:cubicBezTo>
                                        <a:pt x="4651000" y="147471"/>
                                        <a:pt x="4641073" y="144792"/>
                                        <a:pt x="4630452" y="143027"/>
                                      </a:cubicBezTo>
                                      <a:cubicBezTo>
                                        <a:pt x="4619863" y="141262"/>
                                        <a:pt x="4608612" y="140411"/>
                                        <a:pt x="4596762" y="140411"/>
                                      </a:cubicBezTo>
                                      <a:cubicBezTo>
                                        <a:pt x="4588505" y="140411"/>
                                        <a:pt x="4580280" y="141041"/>
                                        <a:pt x="4572023" y="142334"/>
                                      </a:cubicBezTo>
                                      <a:cubicBezTo>
                                        <a:pt x="4563766" y="143626"/>
                                        <a:pt x="4555540" y="145580"/>
                                        <a:pt x="4547283" y="148164"/>
                                      </a:cubicBezTo>
                                      <a:cubicBezTo>
                                        <a:pt x="4539026" y="150749"/>
                                        <a:pt x="4530958" y="154027"/>
                                        <a:pt x="4523048" y="157998"/>
                                      </a:cubicBezTo>
                                      <a:cubicBezTo>
                                        <a:pt x="4515137" y="161969"/>
                                        <a:pt x="4507385" y="166634"/>
                                        <a:pt x="4499789" y="172023"/>
                                      </a:cubicBezTo>
                                      <a:cubicBezTo>
                                        <a:pt x="4492194" y="177381"/>
                                        <a:pt x="4485324" y="183874"/>
                                        <a:pt x="4479115" y="191501"/>
                                      </a:cubicBezTo>
                                      <a:cubicBezTo>
                                        <a:pt x="4472938" y="199128"/>
                                        <a:pt x="4467455" y="207890"/>
                                        <a:pt x="4462696" y="217787"/>
                                      </a:cubicBezTo>
                                      <a:cubicBezTo>
                                        <a:pt x="4457906" y="227652"/>
                                        <a:pt x="4454313" y="238273"/>
                                        <a:pt x="4451918" y="249620"/>
                                      </a:cubicBezTo>
                                      <a:cubicBezTo>
                                        <a:pt x="4449523" y="260966"/>
                                        <a:pt x="4448294" y="273100"/>
                                        <a:pt x="4448294" y="285960"/>
                                      </a:cubicBezTo>
                                      <a:cubicBezTo>
                                        <a:pt x="4448294" y="302822"/>
                                        <a:pt x="4450437" y="318360"/>
                                        <a:pt x="4454723" y="332606"/>
                                      </a:cubicBezTo>
                                      <a:cubicBezTo>
                                        <a:pt x="4458978" y="346852"/>
                                        <a:pt x="4465375" y="359805"/>
                                        <a:pt x="4473916" y="371404"/>
                                      </a:cubicBezTo>
                                      <a:cubicBezTo>
                                        <a:pt x="4482456" y="383003"/>
                                        <a:pt x="4492006" y="392899"/>
                                        <a:pt x="4502595" y="401094"/>
                                      </a:cubicBezTo>
                                      <a:cubicBezTo>
                                        <a:pt x="4513184" y="409288"/>
                                        <a:pt x="4524814" y="415781"/>
                                        <a:pt x="4537451" y="420603"/>
                                      </a:cubicBezTo>
                                      <a:cubicBezTo>
                                        <a:pt x="4550120" y="425362"/>
                                        <a:pt x="4563514" y="428987"/>
                                        <a:pt x="4577601" y="431382"/>
                                      </a:cubicBezTo>
                                      <a:cubicBezTo>
                                        <a:pt x="4591689" y="433778"/>
                                        <a:pt x="4606501" y="434975"/>
                                        <a:pt x="4622070" y="434975"/>
                                      </a:cubicBezTo>
                                      <a:cubicBezTo>
                                        <a:pt x="4639371" y="434975"/>
                                        <a:pt x="4655602" y="434030"/>
                                        <a:pt x="4670729" y="432139"/>
                                      </a:cubicBezTo>
                                      <a:cubicBezTo>
                                        <a:pt x="4685888" y="430279"/>
                                        <a:pt x="4699913" y="427442"/>
                                        <a:pt x="4712865" y="423723"/>
                                      </a:cubicBezTo>
                                      <a:cubicBezTo>
                                        <a:pt x="4715828" y="422841"/>
                                        <a:pt x="4718286" y="421013"/>
                                        <a:pt x="4720019" y="418618"/>
                                      </a:cubicBezTo>
                                      <a:cubicBezTo>
                                        <a:pt x="4721752" y="416222"/>
                                        <a:pt x="4722730" y="413291"/>
                                        <a:pt x="4722730" y="410171"/>
                                      </a:cubicBezTo>
                                      <a:lnTo>
                                        <a:pt x="4722730" y="357095"/>
                                      </a:lnTo>
                                      <a:cubicBezTo>
                                        <a:pt x="4722730" y="352651"/>
                                        <a:pt x="4720681" y="348743"/>
                                        <a:pt x="4717592" y="346190"/>
                                      </a:cubicBezTo>
                                      <a:cubicBezTo>
                                        <a:pt x="4714472" y="343637"/>
                                        <a:pt x="4710312" y="342439"/>
                                        <a:pt x="4705995" y="343385"/>
                                      </a:cubicBezTo>
                                      <a:cubicBezTo>
                                        <a:pt x="4696540" y="345528"/>
                                        <a:pt x="4686613" y="347135"/>
                                        <a:pt x="4676182" y="348207"/>
                                      </a:cubicBezTo>
                                      <a:cubicBezTo>
                                        <a:pt x="4665718" y="349279"/>
                                        <a:pt x="4654783" y="349815"/>
                                        <a:pt x="4643311" y="349815"/>
                                      </a:cubicBezTo>
                                      <a:cubicBezTo>
                                        <a:pt x="4633919" y="349815"/>
                                        <a:pt x="4625064" y="349058"/>
                                        <a:pt x="4616712" y="347577"/>
                                      </a:cubicBezTo>
                                      <a:cubicBezTo>
                                        <a:pt x="4608392" y="346095"/>
                                        <a:pt x="4600576" y="343889"/>
                                        <a:pt x="4593296" y="340927"/>
                                      </a:cubicBezTo>
                                      <a:cubicBezTo>
                                        <a:pt x="4585984" y="337932"/>
                                        <a:pt x="4579933" y="334308"/>
                                        <a:pt x="4575143" y="330053"/>
                                      </a:cubicBezTo>
                                      <a:cubicBezTo>
                                        <a:pt x="4570353" y="325767"/>
                                        <a:pt x="4566823" y="320850"/>
                                        <a:pt x="4564554" y="315271"/>
                                      </a:cubicBezTo>
                                      <a:lnTo>
                                        <a:pt x="4722604" y="315271"/>
                                      </a:lnTo>
                                      <a:cubicBezTo>
                                        <a:pt x="4726102" y="315271"/>
                                        <a:pt x="4729380" y="313979"/>
                                        <a:pt x="4731869" y="311836"/>
                                      </a:cubicBezTo>
                                      <a:cubicBezTo>
                                        <a:pt x="4734391" y="309693"/>
                                        <a:pt x="4736124" y="306667"/>
                                        <a:pt x="4736565" y="303200"/>
                                      </a:cubicBezTo>
                                      <a:cubicBezTo>
                                        <a:pt x="4737195" y="298252"/>
                                        <a:pt x="4737731" y="293303"/>
                                        <a:pt x="4738109" y="288355"/>
                                      </a:cubicBezTo>
                                      <a:cubicBezTo>
                                        <a:pt x="4738519" y="283375"/>
                                        <a:pt x="4738803" y="278396"/>
                                        <a:pt x="4738960" y="273416"/>
                                      </a:cubicBezTo>
                                      <a:cubicBezTo>
                                        <a:pt x="4739244" y="264591"/>
                                        <a:pt x="4738866" y="255703"/>
                                        <a:pt x="4737542" y="246973"/>
                                      </a:cubicBezTo>
                                      <a:cubicBezTo>
                                        <a:pt x="4736250" y="238274"/>
                                        <a:pt x="4734013" y="229701"/>
                                        <a:pt x="4730703" y="221506"/>
                                      </a:cubicBezTo>
                                      <a:cubicBezTo>
                                        <a:pt x="4727426" y="213406"/>
                                        <a:pt x="4723549" y="205810"/>
                                        <a:pt x="4719074" y="198688"/>
                                      </a:cubicBezTo>
                                      <a:moveTo>
                                        <a:pt x="4636125" y="245586"/>
                                      </a:moveTo>
                                      <a:cubicBezTo>
                                        <a:pt x="4637102" y="250061"/>
                                        <a:pt x="4637196" y="254694"/>
                                        <a:pt x="4636440" y="259485"/>
                                      </a:cubicBezTo>
                                      <a:lnTo>
                                        <a:pt x="4563356" y="259485"/>
                                      </a:lnTo>
                                      <a:cubicBezTo>
                                        <a:pt x="4563356" y="253717"/>
                                        <a:pt x="4564270" y="248485"/>
                                        <a:pt x="4566098" y="243789"/>
                                      </a:cubicBezTo>
                                      <a:cubicBezTo>
                                        <a:pt x="4567926" y="239093"/>
                                        <a:pt x="4570636" y="234933"/>
                                        <a:pt x="4574261" y="231277"/>
                                      </a:cubicBezTo>
                                      <a:cubicBezTo>
                                        <a:pt x="4577917" y="227652"/>
                                        <a:pt x="4582140" y="224910"/>
                                        <a:pt x="4586930" y="223082"/>
                                      </a:cubicBezTo>
                                      <a:cubicBezTo>
                                        <a:pt x="4591720" y="221286"/>
                                        <a:pt x="4597078" y="220340"/>
                                        <a:pt x="4603034" y="220340"/>
                                      </a:cubicBezTo>
                                      <a:cubicBezTo>
                                        <a:pt x="4609558" y="220340"/>
                                        <a:pt x="4615136" y="221380"/>
                                        <a:pt x="4619737" y="223460"/>
                                      </a:cubicBezTo>
                                      <a:cubicBezTo>
                                        <a:pt x="4624370" y="225509"/>
                                        <a:pt x="4627994" y="228598"/>
                                        <a:pt x="4630673" y="232726"/>
                                      </a:cubicBezTo>
                                      <a:cubicBezTo>
                                        <a:pt x="4633352" y="236855"/>
                                        <a:pt x="4635180" y="241142"/>
                                        <a:pt x="4636125" y="245586"/>
                                      </a:cubicBezTo>
                                      <a:moveTo>
                                        <a:pt x="4783805" y="250502"/>
                                      </a:moveTo>
                                      <a:cubicBezTo>
                                        <a:pt x="4785381" y="256963"/>
                                        <a:pt x="4787745" y="262731"/>
                                        <a:pt x="4790928" y="267806"/>
                                      </a:cubicBezTo>
                                      <a:cubicBezTo>
                                        <a:pt x="4794079" y="272911"/>
                                        <a:pt x="4797672" y="277513"/>
                                        <a:pt x="4801706" y="281705"/>
                                      </a:cubicBezTo>
                                      <a:cubicBezTo>
                                        <a:pt x="4805740" y="285865"/>
                                        <a:pt x="4810216" y="289584"/>
                                        <a:pt x="4815100" y="292831"/>
                                      </a:cubicBezTo>
                                      <a:cubicBezTo>
                                        <a:pt x="4819985" y="296108"/>
                                        <a:pt x="4825028" y="299039"/>
                                        <a:pt x="4830259" y="301624"/>
                                      </a:cubicBezTo>
                                      <a:cubicBezTo>
                                        <a:pt x="4835491" y="304208"/>
                                        <a:pt x="4840880" y="306478"/>
                                        <a:pt x="4846458" y="308369"/>
                                      </a:cubicBezTo>
                                      <a:cubicBezTo>
                                        <a:pt x="4852005" y="310291"/>
                                        <a:pt x="4857394" y="312088"/>
                                        <a:pt x="4862625" y="313758"/>
                                      </a:cubicBezTo>
                                      <a:cubicBezTo>
                                        <a:pt x="4867857" y="315460"/>
                                        <a:pt x="4872899" y="317005"/>
                                        <a:pt x="4877784" y="318454"/>
                                      </a:cubicBezTo>
                                      <a:cubicBezTo>
                                        <a:pt x="4882700" y="319904"/>
                                        <a:pt x="4887144" y="321322"/>
                                        <a:pt x="4891178" y="322772"/>
                                      </a:cubicBezTo>
                                      <a:cubicBezTo>
                                        <a:pt x="4895212" y="324191"/>
                                        <a:pt x="4898805" y="325640"/>
                                        <a:pt x="4901988" y="327090"/>
                                      </a:cubicBezTo>
                                      <a:cubicBezTo>
                                        <a:pt x="4905140" y="328508"/>
                                        <a:pt x="4907503" y="330179"/>
                                        <a:pt x="4909079" y="332038"/>
                                      </a:cubicBezTo>
                                      <a:cubicBezTo>
                                        <a:pt x="4910655" y="333929"/>
                                        <a:pt x="4911443" y="336010"/>
                                        <a:pt x="4911443" y="338310"/>
                                      </a:cubicBezTo>
                                      <a:cubicBezTo>
                                        <a:pt x="4911443" y="340012"/>
                                        <a:pt x="4910970" y="341525"/>
                                        <a:pt x="4909962" y="342817"/>
                                      </a:cubicBezTo>
                                      <a:cubicBezTo>
                                        <a:pt x="4908953" y="344141"/>
                                        <a:pt x="4907440" y="345213"/>
                                        <a:pt x="4905424" y="346064"/>
                                      </a:cubicBezTo>
                                      <a:cubicBezTo>
                                        <a:pt x="4903407" y="346915"/>
                                        <a:pt x="4900665" y="347577"/>
                                        <a:pt x="4897166" y="348018"/>
                                      </a:cubicBezTo>
                                      <a:cubicBezTo>
                                        <a:pt x="4893668" y="348428"/>
                                        <a:pt x="4889414" y="348648"/>
                                        <a:pt x="4884434" y="348648"/>
                                      </a:cubicBezTo>
                                      <a:cubicBezTo>
                                        <a:pt x="4877690" y="348648"/>
                                        <a:pt x="4870347" y="348081"/>
                                        <a:pt x="4862342" y="346946"/>
                                      </a:cubicBezTo>
                                      <a:cubicBezTo>
                                        <a:pt x="4854337" y="345780"/>
                                        <a:pt x="4845671" y="344047"/>
                                        <a:pt x="4836373" y="341746"/>
                                      </a:cubicBezTo>
                                      <a:cubicBezTo>
                                        <a:pt x="4830953" y="340422"/>
                                        <a:pt x="4825627" y="338783"/>
                                        <a:pt x="4820458" y="336892"/>
                                      </a:cubicBezTo>
                                      <a:cubicBezTo>
                                        <a:pt x="4815258" y="335001"/>
                                        <a:pt x="4810216" y="332826"/>
                                        <a:pt x="4805268" y="330368"/>
                                      </a:cubicBezTo>
                                      <a:cubicBezTo>
                                        <a:pt x="4800572" y="328036"/>
                                        <a:pt x="4795467" y="328477"/>
                                        <a:pt x="4791558" y="330841"/>
                                      </a:cubicBezTo>
                                      <a:cubicBezTo>
                                        <a:pt x="4787651" y="333173"/>
                                        <a:pt x="4784878" y="337428"/>
                                        <a:pt x="4784878" y="342660"/>
                                      </a:cubicBezTo>
                                      <a:lnTo>
                                        <a:pt x="4784878" y="402134"/>
                                      </a:lnTo>
                                      <a:cubicBezTo>
                                        <a:pt x="4784878" y="404781"/>
                                        <a:pt x="4785602" y="407366"/>
                                        <a:pt x="4786926" y="409572"/>
                                      </a:cubicBezTo>
                                      <a:cubicBezTo>
                                        <a:pt x="4788250" y="411778"/>
                                        <a:pt x="4790172" y="413606"/>
                                        <a:pt x="4792567" y="414772"/>
                                      </a:cubicBezTo>
                                      <a:cubicBezTo>
                                        <a:pt x="4799217" y="417987"/>
                                        <a:pt x="4806182" y="420792"/>
                                        <a:pt x="4813430" y="423187"/>
                                      </a:cubicBezTo>
                                      <a:cubicBezTo>
                                        <a:pt x="4820679" y="425614"/>
                                        <a:pt x="4828243" y="427600"/>
                                        <a:pt x="4836090" y="429207"/>
                                      </a:cubicBezTo>
                                      <a:cubicBezTo>
                                        <a:pt x="4845481" y="431130"/>
                                        <a:pt x="4855566" y="432579"/>
                                        <a:pt x="4866281" y="433525"/>
                                      </a:cubicBezTo>
                                      <a:cubicBezTo>
                                        <a:pt x="4877028" y="434502"/>
                                        <a:pt x="4888437" y="434975"/>
                                        <a:pt x="4900539" y="434975"/>
                                      </a:cubicBezTo>
                                      <a:cubicBezTo>
                                        <a:pt x="4909363" y="434975"/>
                                        <a:pt x="4918030" y="434628"/>
                                        <a:pt x="4926571" y="433966"/>
                                      </a:cubicBezTo>
                                      <a:cubicBezTo>
                                        <a:pt x="4935111" y="433273"/>
                                        <a:pt x="4943494" y="432264"/>
                                        <a:pt x="4951751" y="430941"/>
                                      </a:cubicBezTo>
                                      <a:cubicBezTo>
                                        <a:pt x="4959977" y="429585"/>
                                        <a:pt x="4967761" y="427694"/>
                                        <a:pt x="4975041" y="425268"/>
                                      </a:cubicBezTo>
                                      <a:cubicBezTo>
                                        <a:pt x="4982321" y="422809"/>
                                        <a:pt x="4989129" y="419815"/>
                                        <a:pt x="4995463" y="416253"/>
                                      </a:cubicBezTo>
                                      <a:cubicBezTo>
                                        <a:pt x="5001798" y="412723"/>
                                        <a:pt x="5007471" y="408595"/>
                                        <a:pt x="5012513" y="403899"/>
                                      </a:cubicBezTo>
                                      <a:cubicBezTo>
                                        <a:pt x="5017556" y="399202"/>
                                        <a:pt x="5021936" y="393939"/>
                                        <a:pt x="5025655" y="388077"/>
                                      </a:cubicBezTo>
                                      <a:cubicBezTo>
                                        <a:pt x="5029405" y="382214"/>
                                        <a:pt x="5032210" y="375627"/>
                                        <a:pt x="5034070" y="368283"/>
                                      </a:cubicBezTo>
                                      <a:cubicBezTo>
                                        <a:pt x="5035960" y="360971"/>
                                        <a:pt x="5036874" y="352871"/>
                                        <a:pt x="5036874" y="344046"/>
                                      </a:cubicBezTo>
                                      <a:cubicBezTo>
                                        <a:pt x="5036874" y="336009"/>
                                        <a:pt x="5036086" y="328666"/>
                                        <a:pt x="5034510" y="322047"/>
                                      </a:cubicBezTo>
                                      <a:cubicBezTo>
                                        <a:pt x="5032935" y="315428"/>
                                        <a:pt x="5030571" y="309534"/>
                                        <a:pt x="5027388" y="304334"/>
                                      </a:cubicBezTo>
                                      <a:cubicBezTo>
                                        <a:pt x="5024237" y="299165"/>
                                        <a:pt x="5020675" y="294469"/>
                                        <a:pt x="5016673" y="290246"/>
                                      </a:cubicBezTo>
                                      <a:cubicBezTo>
                                        <a:pt x="5012702" y="286054"/>
                                        <a:pt x="5008321" y="282303"/>
                                        <a:pt x="5003531" y="279025"/>
                                      </a:cubicBezTo>
                                      <a:cubicBezTo>
                                        <a:pt x="4998740" y="275779"/>
                                        <a:pt x="4993729" y="272879"/>
                                        <a:pt x="4988498" y="270327"/>
                                      </a:cubicBezTo>
                                      <a:cubicBezTo>
                                        <a:pt x="4983267" y="267805"/>
                                        <a:pt x="4977814" y="265599"/>
                                        <a:pt x="4972173" y="263802"/>
                                      </a:cubicBezTo>
                                      <a:cubicBezTo>
                                        <a:pt x="4966501" y="261974"/>
                                        <a:pt x="4961048" y="260241"/>
                                        <a:pt x="4955848" y="258602"/>
                                      </a:cubicBezTo>
                                      <a:cubicBezTo>
                                        <a:pt x="4950617" y="256995"/>
                                        <a:pt x="4945606" y="255450"/>
                                        <a:pt x="4940784" y="254000"/>
                                      </a:cubicBezTo>
                                      <a:cubicBezTo>
                                        <a:pt x="4935994" y="252582"/>
                                        <a:pt x="4931613" y="251132"/>
                                        <a:pt x="4927642" y="249683"/>
                                      </a:cubicBezTo>
                                      <a:cubicBezTo>
                                        <a:pt x="4923671" y="248264"/>
                                        <a:pt x="4920110" y="246815"/>
                                        <a:pt x="4916927" y="245365"/>
                                      </a:cubicBezTo>
                                      <a:cubicBezTo>
                                        <a:pt x="4913775" y="243946"/>
                                        <a:pt x="4911412" y="242244"/>
                                        <a:pt x="4909804" y="240259"/>
                                      </a:cubicBezTo>
                                      <a:cubicBezTo>
                                        <a:pt x="4908228" y="238305"/>
                                        <a:pt x="4907440" y="236067"/>
                                        <a:pt x="4907440" y="233577"/>
                                      </a:cubicBezTo>
                                      <a:cubicBezTo>
                                        <a:pt x="4907440" y="231655"/>
                                        <a:pt x="4907945" y="230047"/>
                                        <a:pt x="4908953" y="228755"/>
                                      </a:cubicBezTo>
                                      <a:cubicBezTo>
                                        <a:pt x="4909962" y="227462"/>
                                        <a:pt x="4911443" y="226486"/>
                                        <a:pt x="4913460" y="225792"/>
                                      </a:cubicBezTo>
                                      <a:cubicBezTo>
                                        <a:pt x="4915477" y="225130"/>
                                        <a:pt x="4917683" y="224626"/>
                                        <a:pt x="4920015" y="224311"/>
                                      </a:cubicBezTo>
                                      <a:cubicBezTo>
                                        <a:pt x="4922379" y="223964"/>
                                        <a:pt x="4924869" y="223807"/>
                                        <a:pt x="4927579" y="223807"/>
                                      </a:cubicBezTo>
                                      <a:cubicBezTo>
                                        <a:pt x="4934481" y="223807"/>
                                        <a:pt x="4941698" y="224405"/>
                                        <a:pt x="4949230" y="225603"/>
                                      </a:cubicBezTo>
                                      <a:cubicBezTo>
                                        <a:pt x="4956762" y="226801"/>
                                        <a:pt x="4964578" y="228597"/>
                                        <a:pt x="4972741" y="230993"/>
                                      </a:cubicBezTo>
                                      <a:cubicBezTo>
                                        <a:pt x="4976838" y="232190"/>
                                        <a:pt x="4980808" y="233482"/>
                                        <a:pt x="4984622" y="234869"/>
                                      </a:cubicBezTo>
                                      <a:cubicBezTo>
                                        <a:pt x="4988467" y="236224"/>
                                        <a:pt x="4992154" y="237674"/>
                                        <a:pt x="4995684" y="239187"/>
                                      </a:cubicBezTo>
                                      <a:cubicBezTo>
                                        <a:pt x="5000317" y="241173"/>
                                        <a:pt x="5005138" y="240479"/>
                                        <a:pt x="5008826" y="238053"/>
                                      </a:cubicBezTo>
                                      <a:cubicBezTo>
                                        <a:pt x="5012513" y="235626"/>
                                        <a:pt x="5015034" y="231434"/>
                                        <a:pt x="5015034" y="226423"/>
                                      </a:cubicBezTo>
                                      <a:lnTo>
                                        <a:pt x="5015034" y="173158"/>
                                      </a:lnTo>
                                      <a:cubicBezTo>
                                        <a:pt x="5015034" y="170384"/>
                                        <a:pt x="5014215" y="167674"/>
                                        <a:pt x="5012765" y="165405"/>
                                      </a:cubicBezTo>
                                      <a:cubicBezTo>
                                        <a:pt x="5011315" y="163135"/>
                                        <a:pt x="5009235" y="161276"/>
                                        <a:pt x="5006683" y="160172"/>
                                      </a:cubicBezTo>
                                      <a:cubicBezTo>
                                        <a:pt x="5000222" y="157430"/>
                                        <a:pt x="4993635" y="154909"/>
                                        <a:pt x="4986891" y="152671"/>
                                      </a:cubicBezTo>
                                      <a:cubicBezTo>
                                        <a:pt x="4980115" y="150402"/>
                                        <a:pt x="4973213" y="148416"/>
                                        <a:pt x="4966122" y="146683"/>
                                      </a:cubicBezTo>
                                      <a:cubicBezTo>
                                        <a:pt x="4957487" y="144603"/>
                                        <a:pt x="4948190" y="142995"/>
                                        <a:pt x="4938231" y="141955"/>
                                      </a:cubicBezTo>
                                      <a:cubicBezTo>
                                        <a:pt x="4928241" y="140884"/>
                                        <a:pt x="4917620" y="140379"/>
                                        <a:pt x="4906306" y="140379"/>
                                      </a:cubicBezTo>
                                      <a:cubicBezTo>
                                        <a:pt x="4898239" y="140379"/>
                                        <a:pt x="4890328" y="140726"/>
                                        <a:pt x="4882544" y="141451"/>
                                      </a:cubicBezTo>
                                      <a:cubicBezTo>
                                        <a:pt x="4874791" y="142176"/>
                                        <a:pt x="4867164" y="143247"/>
                                        <a:pt x="4859695" y="144697"/>
                                      </a:cubicBezTo>
                                      <a:cubicBezTo>
                                        <a:pt x="4852195" y="146116"/>
                                        <a:pt x="4845166" y="148070"/>
                                        <a:pt x="4838548" y="150497"/>
                                      </a:cubicBezTo>
                                      <a:cubicBezTo>
                                        <a:pt x="4831930" y="152955"/>
                                        <a:pt x="4825721" y="155918"/>
                                        <a:pt x="4819986" y="159353"/>
                                      </a:cubicBezTo>
                                      <a:cubicBezTo>
                                        <a:pt x="4814219" y="162788"/>
                                        <a:pt x="4809018" y="166823"/>
                                        <a:pt x="4804385" y="171361"/>
                                      </a:cubicBezTo>
                                      <a:cubicBezTo>
                                        <a:pt x="4799721" y="175931"/>
                                        <a:pt x="4795624" y="181037"/>
                                        <a:pt x="4792094" y="186679"/>
                                      </a:cubicBezTo>
                                      <a:cubicBezTo>
                                        <a:pt x="4788534" y="192352"/>
                                        <a:pt x="4785854" y="198687"/>
                                        <a:pt x="4784089" y="205747"/>
                                      </a:cubicBezTo>
                                      <a:cubicBezTo>
                                        <a:pt x="4782324" y="212807"/>
                                        <a:pt x="4781442" y="220529"/>
                                        <a:pt x="4781442" y="228975"/>
                                      </a:cubicBezTo>
                                      <a:cubicBezTo>
                                        <a:pt x="4781442" y="236855"/>
                                        <a:pt x="4782230" y="244009"/>
                                        <a:pt x="4783806" y="250502"/>
                                      </a:cubicBezTo>
                                      <a:moveTo>
                                        <a:pt x="2917563" y="327500"/>
                                      </a:moveTo>
                                      <a:lnTo>
                                        <a:pt x="2917563" y="327311"/>
                                      </a:lnTo>
                                      <a:cubicBezTo>
                                        <a:pt x="2915609" y="327878"/>
                                        <a:pt x="2913655" y="328477"/>
                                        <a:pt x="2911669" y="329013"/>
                                      </a:cubicBezTo>
                                      <a:cubicBezTo>
                                        <a:pt x="2909652" y="329548"/>
                                        <a:pt x="2907604" y="330084"/>
                                        <a:pt x="2905461" y="330525"/>
                                      </a:cubicBezTo>
                                      <a:cubicBezTo>
                                        <a:pt x="2899631" y="331786"/>
                                        <a:pt x="2893548" y="332732"/>
                                        <a:pt x="2887276" y="333331"/>
                                      </a:cubicBezTo>
                                      <a:cubicBezTo>
                                        <a:pt x="2881005" y="333961"/>
                                        <a:pt x="2874513" y="334276"/>
                                        <a:pt x="2867800" y="334276"/>
                                      </a:cubicBezTo>
                                      <a:cubicBezTo>
                                        <a:pt x="2863955" y="334276"/>
                                        <a:pt x="2860173" y="334055"/>
                                        <a:pt x="2856486" y="333614"/>
                                      </a:cubicBezTo>
                                      <a:cubicBezTo>
                                        <a:pt x="2852799" y="333204"/>
                                        <a:pt x="2849174" y="332543"/>
                                        <a:pt x="2845645" y="331692"/>
                                      </a:cubicBezTo>
                                      <a:cubicBezTo>
                                        <a:pt x="2842084" y="330809"/>
                                        <a:pt x="2838743" y="329706"/>
                                        <a:pt x="2835654" y="328382"/>
                                      </a:cubicBezTo>
                                      <a:cubicBezTo>
                                        <a:pt x="2832534" y="327027"/>
                                        <a:pt x="2829635" y="325451"/>
                                        <a:pt x="2826924" y="323623"/>
                                      </a:cubicBezTo>
                                      <a:cubicBezTo>
                                        <a:pt x="2824246" y="321795"/>
                                        <a:pt x="2821819" y="319683"/>
                                        <a:pt x="2819676" y="317288"/>
                                      </a:cubicBezTo>
                                      <a:cubicBezTo>
                                        <a:pt x="2817501" y="314893"/>
                                        <a:pt x="2815611" y="312214"/>
                                        <a:pt x="2813972" y="309251"/>
                                      </a:cubicBezTo>
                                      <a:cubicBezTo>
                                        <a:pt x="2812364" y="306257"/>
                                        <a:pt x="2811135" y="302979"/>
                                        <a:pt x="2810316" y="299386"/>
                                      </a:cubicBezTo>
                                      <a:cubicBezTo>
                                        <a:pt x="2809497" y="295793"/>
                                        <a:pt x="2809087" y="291885"/>
                                        <a:pt x="2809087" y="287661"/>
                                      </a:cubicBezTo>
                                      <a:cubicBezTo>
                                        <a:pt x="2809087" y="283249"/>
                                        <a:pt x="2809497" y="279183"/>
                                        <a:pt x="2810316" y="275433"/>
                                      </a:cubicBezTo>
                                      <a:cubicBezTo>
                                        <a:pt x="2811135" y="271714"/>
                                        <a:pt x="2812364" y="268310"/>
                                        <a:pt x="2813972" y="265221"/>
                                      </a:cubicBezTo>
                                      <a:cubicBezTo>
                                        <a:pt x="2815611" y="262164"/>
                                        <a:pt x="2817565" y="259422"/>
                                        <a:pt x="2819802" y="256963"/>
                                      </a:cubicBezTo>
                                      <a:cubicBezTo>
                                        <a:pt x="2822071" y="254505"/>
                                        <a:pt x="2824624" y="252393"/>
                                        <a:pt x="2827523" y="250566"/>
                                      </a:cubicBezTo>
                                      <a:cubicBezTo>
                                        <a:pt x="2830391" y="248737"/>
                                        <a:pt x="2833448" y="247162"/>
                                        <a:pt x="2836726" y="245806"/>
                                      </a:cubicBezTo>
                                      <a:cubicBezTo>
                                        <a:pt x="2839972" y="244451"/>
                                        <a:pt x="2843438" y="243348"/>
                                        <a:pt x="2847063" y="242497"/>
                                      </a:cubicBezTo>
                                      <a:cubicBezTo>
                                        <a:pt x="2850718" y="241646"/>
                                        <a:pt x="2854437" y="240984"/>
                                        <a:pt x="2858282" y="240543"/>
                                      </a:cubicBezTo>
                                      <a:cubicBezTo>
                                        <a:pt x="2862127" y="240133"/>
                                        <a:pt x="2866067" y="239913"/>
                                        <a:pt x="2870069" y="239913"/>
                                      </a:cubicBezTo>
                                      <a:cubicBezTo>
                                        <a:pt x="2875647" y="239913"/>
                                        <a:pt x="2881194" y="240291"/>
                                        <a:pt x="2886772" y="241047"/>
                                      </a:cubicBezTo>
                                      <a:cubicBezTo>
                                        <a:pt x="2892319" y="241835"/>
                                        <a:pt x="2897897" y="242970"/>
                                        <a:pt x="2903475" y="244514"/>
                                      </a:cubicBezTo>
                                      <a:cubicBezTo>
                                        <a:pt x="2905429" y="245050"/>
                                        <a:pt x="2907320" y="245649"/>
                                        <a:pt x="2909179" y="246248"/>
                                      </a:cubicBezTo>
                                      <a:cubicBezTo>
                                        <a:pt x="2911039" y="246846"/>
                                        <a:pt x="2912867" y="247477"/>
                                        <a:pt x="2914695" y="248076"/>
                                      </a:cubicBezTo>
                                      <a:lnTo>
                                        <a:pt x="2914695" y="247949"/>
                                      </a:lnTo>
                                      <a:cubicBezTo>
                                        <a:pt x="2919264" y="249620"/>
                                        <a:pt x="2923929" y="248769"/>
                                        <a:pt x="2927458" y="246311"/>
                                      </a:cubicBezTo>
                                      <a:cubicBezTo>
                                        <a:pt x="2930988" y="243821"/>
                                        <a:pt x="2933383" y="239723"/>
                                        <a:pt x="2933383" y="234838"/>
                                      </a:cubicBezTo>
                                      <a:lnTo>
                                        <a:pt x="2933383" y="165720"/>
                                      </a:lnTo>
                                      <a:cubicBezTo>
                                        <a:pt x="2933383" y="162757"/>
                                        <a:pt x="2932469" y="159952"/>
                                        <a:pt x="2930862" y="157620"/>
                                      </a:cubicBezTo>
                                      <a:cubicBezTo>
                                        <a:pt x="2929255" y="155288"/>
                                        <a:pt x="2926985" y="153428"/>
                                        <a:pt x="2924212" y="152451"/>
                                      </a:cubicBezTo>
                                      <a:cubicBezTo>
                                        <a:pt x="2918918" y="150592"/>
                                        <a:pt x="2913560" y="148921"/>
                                        <a:pt x="2908139" y="147440"/>
                                      </a:cubicBezTo>
                                      <a:cubicBezTo>
                                        <a:pt x="2902719" y="145958"/>
                                        <a:pt x="2897235" y="144635"/>
                                        <a:pt x="2891657" y="143532"/>
                                      </a:cubicBezTo>
                                      <a:cubicBezTo>
                                        <a:pt x="2884471" y="142082"/>
                                        <a:pt x="2877254" y="141010"/>
                                        <a:pt x="2870006" y="140285"/>
                                      </a:cubicBezTo>
                                      <a:cubicBezTo>
                                        <a:pt x="2862789" y="139560"/>
                                        <a:pt x="2855509" y="139214"/>
                                        <a:pt x="2848229" y="139214"/>
                                      </a:cubicBezTo>
                                      <a:cubicBezTo>
                                        <a:pt x="2837860" y="139214"/>
                                        <a:pt x="2827649" y="139938"/>
                                        <a:pt x="2817596" y="141357"/>
                                      </a:cubicBezTo>
                                      <a:cubicBezTo>
                                        <a:pt x="2807511" y="142807"/>
                                        <a:pt x="2797583" y="144981"/>
                                        <a:pt x="2787814" y="147849"/>
                                      </a:cubicBezTo>
                                      <a:cubicBezTo>
                                        <a:pt x="2778044" y="150717"/>
                                        <a:pt x="2768779" y="154437"/>
                                        <a:pt x="2760049" y="159007"/>
                                      </a:cubicBezTo>
                                      <a:cubicBezTo>
                                        <a:pt x="2751319" y="163545"/>
                                        <a:pt x="2743125" y="168934"/>
                                        <a:pt x="2735435" y="175175"/>
                                      </a:cubicBezTo>
                                      <a:cubicBezTo>
                                        <a:pt x="2727777" y="181416"/>
                                        <a:pt x="2720844" y="188570"/>
                                        <a:pt x="2714667" y="196607"/>
                                      </a:cubicBezTo>
                                      <a:cubicBezTo>
                                        <a:pt x="2708490" y="204675"/>
                                        <a:pt x="2703037" y="213627"/>
                                        <a:pt x="2698342" y="223523"/>
                                      </a:cubicBezTo>
                                      <a:cubicBezTo>
                                        <a:pt x="2693646" y="233388"/>
                                        <a:pt x="2690116" y="244293"/>
                                        <a:pt x="2687784" y="256239"/>
                                      </a:cubicBezTo>
                                      <a:cubicBezTo>
                                        <a:pt x="2685420" y="268184"/>
                                        <a:pt x="2684255" y="281138"/>
                                        <a:pt x="2684255" y="295163"/>
                                      </a:cubicBezTo>
                                      <a:cubicBezTo>
                                        <a:pt x="2684255" y="307612"/>
                                        <a:pt x="2685358" y="319179"/>
                                        <a:pt x="2687564" y="329832"/>
                                      </a:cubicBezTo>
                                      <a:cubicBezTo>
                                        <a:pt x="2689770" y="340454"/>
                                        <a:pt x="2693079" y="350193"/>
                                        <a:pt x="2697491" y="359018"/>
                                      </a:cubicBezTo>
                                      <a:cubicBezTo>
                                        <a:pt x="2701903" y="367843"/>
                                        <a:pt x="2707009" y="375880"/>
                                        <a:pt x="2712871" y="383129"/>
                                      </a:cubicBezTo>
                                      <a:cubicBezTo>
                                        <a:pt x="2718732" y="390346"/>
                                        <a:pt x="2725288" y="396807"/>
                                        <a:pt x="2732599" y="402449"/>
                                      </a:cubicBezTo>
                                      <a:cubicBezTo>
                                        <a:pt x="2739879" y="408122"/>
                                        <a:pt x="2747663" y="413008"/>
                                        <a:pt x="2755952" y="417136"/>
                                      </a:cubicBezTo>
                                      <a:cubicBezTo>
                                        <a:pt x="2764240" y="421265"/>
                                        <a:pt x="2773065" y="424606"/>
                                        <a:pt x="2782362" y="427190"/>
                                      </a:cubicBezTo>
                                      <a:cubicBezTo>
                                        <a:pt x="2791659" y="429775"/>
                                        <a:pt x="2801113" y="431729"/>
                                        <a:pt x="2810757" y="433021"/>
                                      </a:cubicBezTo>
                                      <a:cubicBezTo>
                                        <a:pt x="2820401" y="434313"/>
                                        <a:pt x="2830202" y="434975"/>
                                        <a:pt x="2840161" y="434975"/>
                                      </a:cubicBezTo>
                                      <a:cubicBezTo>
                                        <a:pt x="2848985" y="434975"/>
                                        <a:pt x="2857589" y="434629"/>
                                        <a:pt x="2865972" y="433967"/>
                                      </a:cubicBezTo>
                                      <a:cubicBezTo>
                                        <a:pt x="2874386" y="433274"/>
                                        <a:pt x="2882549" y="432265"/>
                                        <a:pt x="2890522" y="430941"/>
                                      </a:cubicBezTo>
                                      <a:cubicBezTo>
                                        <a:pt x="2896699" y="429901"/>
                                        <a:pt x="2902782" y="428672"/>
                                        <a:pt x="2908770" y="427285"/>
                                      </a:cubicBezTo>
                                      <a:cubicBezTo>
                                        <a:pt x="2914758" y="425898"/>
                                        <a:pt x="2920651" y="424322"/>
                                        <a:pt x="2926450" y="422589"/>
                                      </a:cubicBezTo>
                                      <a:cubicBezTo>
                                        <a:pt x="2929381" y="421706"/>
                                        <a:pt x="2931839" y="419879"/>
                                        <a:pt x="2933541" y="417483"/>
                                      </a:cubicBezTo>
                                      <a:cubicBezTo>
                                        <a:pt x="2935274" y="415119"/>
                                        <a:pt x="2936251" y="412188"/>
                                        <a:pt x="2936251" y="409099"/>
                                      </a:cubicBezTo>
                                      <a:lnTo>
                                        <a:pt x="2936251" y="340580"/>
                                      </a:lnTo>
                                      <a:cubicBezTo>
                                        <a:pt x="2936251" y="335726"/>
                                        <a:pt x="2933856" y="331629"/>
                                        <a:pt x="2930326" y="329139"/>
                                      </a:cubicBezTo>
                                      <a:cubicBezTo>
                                        <a:pt x="2926797" y="326649"/>
                                        <a:pt x="2922132" y="325830"/>
                                        <a:pt x="2917563" y="327500"/>
                                      </a:cubicBezTo>
                                    </a:path>
                                  </a:pathLst>
                                </a:custGeom>
                                <a:solidFill>
                                  <a:schemeClr val="tx1"/>
                                </a:solidFill>
                                <a:ln w="3150" cap="flat">
                                  <a:noFill/>
                                  <a:prstDash val="solid"/>
                                  <a:miter/>
                                </a:ln>
                              </wps:spPr>
                              <wps:bodyPr/>
                            </wps:wsp>
                            <wps:wsp>
                              <wps:cNvPr id="640776476" name="Freeform: Shape 640776476"/>
                              <wps:cNvSpPr/>
                              <wps:spPr>
                                <a:xfrm>
                                  <a:off x="0" y="0"/>
                                  <a:ext cx="3151" cy="3151"/>
                                </a:xfrm>
                                <a:custGeom>
                                  <a:avLst/>
                                  <a:gdLst/>
                                  <a:ahLst/>
                                  <a:cxnLst/>
                                  <a:rect l="l" t="t" r="r" b="b"/>
                                  <a:pathLst>
                                    <a:path w="3151" h="3151"/>
                                  </a:pathLst>
                                </a:custGeom>
                                <a:grpFill/>
                                <a:ln w="3150" cap="flat">
                                  <a:noFill/>
                                  <a:prstDash val="solid"/>
                                  <a:miter/>
                                </a:ln>
                              </wps:spPr>
                              <wps:bodyPr/>
                            </wps:wsp>
                            <wps:wsp>
                              <wps:cNvPr id="1121589033" name="Freeform: Shape 1121589033"/>
                              <wps:cNvSpPr/>
                              <wps:spPr>
                                <a:xfrm>
                                  <a:off x="0" y="0"/>
                                  <a:ext cx="3151" cy="3151"/>
                                </a:xfrm>
                                <a:custGeom>
                                  <a:avLst/>
                                  <a:gdLst/>
                                  <a:ahLst/>
                                  <a:cxnLst/>
                                  <a:rect l="l" t="t" r="r" b="b"/>
                                  <a:pathLst>
                                    <a:path w="3151" h="3151"/>
                                  </a:pathLst>
                                </a:custGeom>
                                <a:grpFill/>
                                <a:ln w="3150" cap="flat">
                                  <a:noFill/>
                                  <a:prstDash val="solid"/>
                                  <a:miter/>
                                </a:ln>
                              </wps:spPr>
                              <wps:bodyPr/>
                            </wps:wsp>
                          </wpg:grpSp>
                          <wpg:grpSp>
                            <wpg:cNvPr id="125290857" name="Department of Education"/>
                            <wpg:cNvGrpSpPr/>
                            <wpg:grpSpPr>
                              <a:xfrm>
                                <a:off x="1619250" y="0"/>
                                <a:ext cx="1619885" cy="1180465"/>
                                <a:chOff x="0" y="0"/>
                                <a:chExt cx="1620000" cy="1179437"/>
                              </a:xfrm>
                            </wpg:grpSpPr>
                            <wps:wsp>
                              <wps:cNvPr id="2024952383" name="Freeform: Shape 2024952383"/>
                              <wps:cNvSpPr/>
                              <wps:spPr>
                                <a:xfrm>
                                  <a:off x="3" y="485839"/>
                                  <a:ext cx="1619476" cy="693081"/>
                                </a:xfrm>
                                <a:custGeom>
                                  <a:avLst/>
                                  <a:gdLst>
                                    <a:gd name="csX0" fmla="*/ 326526 w 1619476"/>
                                    <a:gd name="csY0" fmla="*/ 137059 h 693081"/>
                                    <a:gd name="csX1" fmla="*/ 325447 w 1619476"/>
                                    <a:gd name="csY1" fmla="*/ 134939 h 693081"/>
                                    <a:gd name="csX2" fmla="*/ 332430 w 1619476"/>
                                    <a:gd name="csY2" fmla="*/ 130355 h 693081"/>
                                    <a:gd name="csX3" fmla="*/ 333039 w 1619476"/>
                                    <a:gd name="csY3" fmla="*/ 130343 h 693081"/>
                                    <a:gd name="csX4" fmla="*/ 339831 w 1619476"/>
                                    <a:gd name="csY4" fmla="*/ 134228 h 693081"/>
                                    <a:gd name="csX5" fmla="*/ 332836 w 1619476"/>
                                    <a:gd name="csY5" fmla="*/ 138823 h 693081"/>
                                    <a:gd name="csX6" fmla="*/ 332239 w 1619476"/>
                                    <a:gd name="csY6" fmla="*/ 138836 h 693081"/>
                                    <a:gd name="csX7" fmla="*/ 326526 w 1619476"/>
                                    <a:gd name="csY7" fmla="*/ 137059 h 693081"/>
                                    <a:gd name="csX8" fmla="*/ 308752 w 1619476"/>
                                    <a:gd name="csY8" fmla="*/ 149996 h 693081"/>
                                    <a:gd name="csX9" fmla="*/ 308726 w 1619476"/>
                                    <a:gd name="csY9" fmla="*/ 149716 h 693081"/>
                                    <a:gd name="csX10" fmla="*/ 318578 w 1619476"/>
                                    <a:gd name="csY10" fmla="*/ 146327 h 693081"/>
                                    <a:gd name="csX11" fmla="*/ 323124 w 1619476"/>
                                    <a:gd name="csY11" fmla="*/ 146860 h 693081"/>
                                    <a:gd name="csX12" fmla="*/ 315252 w 1619476"/>
                                    <a:gd name="csY12" fmla="*/ 148777 h 693081"/>
                                    <a:gd name="csX13" fmla="*/ 323009 w 1619476"/>
                                    <a:gd name="csY13" fmla="*/ 148599 h 693081"/>
                                    <a:gd name="csX14" fmla="*/ 315328 w 1619476"/>
                                    <a:gd name="csY14" fmla="*/ 149767 h 693081"/>
                                    <a:gd name="csX15" fmla="*/ 323428 w 1619476"/>
                                    <a:gd name="csY15" fmla="*/ 150288 h 693081"/>
                                    <a:gd name="csX16" fmla="*/ 319048 w 1619476"/>
                                    <a:gd name="csY16" fmla="*/ 151621 h 693081"/>
                                    <a:gd name="csX17" fmla="*/ 308752 w 1619476"/>
                                    <a:gd name="csY17" fmla="*/ 149996 h 693081"/>
                                    <a:gd name="csX18" fmla="*/ 329484 w 1619476"/>
                                    <a:gd name="csY18" fmla="*/ 148751 h 693081"/>
                                    <a:gd name="csX19" fmla="*/ 329471 w 1619476"/>
                                    <a:gd name="csY19" fmla="*/ 148472 h 693081"/>
                                    <a:gd name="csX20" fmla="*/ 339387 w 1619476"/>
                                    <a:gd name="csY20" fmla="*/ 145260 h 693081"/>
                                    <a:gd name="csX21" fmla="*/ 343907 w 1619476"/>
                                    <a:gd name="csY21" fmla="*/ 145882 h 693081"/>
                                    <a:gd name="csX22" fmla="*/ 335997 w 1619476"/>
                                    <a:gd name="csY22" fmla="*/ 147660 h 693081"/>
                                    <a:gd name="csX23" fmla="*/ 343780 w 1619476"/>
                                    <a:gd name="csY23" fmla="*/ 147622 h 693081"/>
                                    <a:gd name="csX24" fmla="*/ 336061 w 1619476"/>
                                    <a:gd name="csY24" fmla="*/ 148650 h 693081"/>
                                    <a:gd name="csX25" fmla="*/ 344135 w 1619476"/>
                                    <a:gd name="csY25" fmla="*/ 149310 h 693081"/>
                                    <a:gd name="csX26" fmla="*/ 339742 w 1619476"/>
                                    <a:gd name="csY26" fmla="*/ 150567 h 693081"/>
                                    <a:gd name="csX27" fmla="*/ 329484 w 1619476"/>
                                    <a:gd name="csY27" fmla="*/ 148752 h 693081"/>
                                    <a:gd name="csX28" fmla="*/ 405266 w 1619476"/>
                                    <a:gd name="csY28" fmla="*/ 152230 h 693081"/>
                                    <a:gd name="csX29" fmla="*/ 395427 w 1619476"/>
                                    <a:gd name="csY29" fmla="*/ 148840 h 693081"/>
                                    <a:gd name="csX30" fmla="*/ 395439 w 1619476"/>
                                    <a:gd name="csY30" fmla="*/ 148561 h 693081"/>
                                    <a:gd name="csX31" fmla="*/ 405736 w 1619476"/>
                                    <a:gd name="csY31" fmla="*/ 146936 h 693081"/>
                                    <a:gd name="csX32" fmla="*/ 410116 w 1619476"/>
                                    <a:gd name="csY32" fmla="*/ 148256 h 693081"/>
                                    <a:gd name="csX33" fmla="*/ 402029 w 1619476"/>
                                    <a:gd name="csY33" fmla="*/ 148777 h 693081"/>
                                    <a:gd name="csX34" fmla="*/ 409710 w 1619476"/>
                                    <a:gd name="csY34" fmla="*/ 149945 h 693081"/>
                                    <a:gd name="csX35" fmla="*/ 401940 w 1619476"/>
                                    <a:gd name="csY35" fmla="*/ 149767 h 693081"/>
                                    <a:gd name="csX36" fmla="*/ 409824 w 1619476"/>
                                    <a:gd name="csY36" fmla="*/ 151672 h 693081"/>
                                    <a:gd name="csX37" fmla="*/ 405266 w 1619476"/>
                                    <a:gd name="csY37" fmla="*/ 152230 h 693081"/>
                                    <a:gd name="csX38" fmla="*/ 384267 w 1619476"/>
                                    <a:gd name="csY38" fmla="*/ 151176 h 693081"/>
                                    <a:gd name="csX39" fmla="*/ 374351 w 1619476"/>
                                    <a:gd name="csY39" fmla="*/ 147964 h 693081"/>
                                    <a:gd name="csX40" fmla="*/ 374364 w 1619476"/>
                                    <a:gd name="csY40" fmla="*/ 147672 h 693081"/>
                                    <a:gd name="csX41" fmla="*/ 384635 w 1619476"/>
                                    <a:gd name="csY41" fmla="*/ 145882 h 693081"/>
                                    <a:gd name="csX42" fmla="*/ 389028 w 1619476"/>
                                    <a:gd name="csY42" fmla="*/ 147126 h 693081"/>
                                    <a:gd name="csX43" fmla="*/ 380953 w 1619476"/>
                                    <a:gd name="csY43" fmla="*/ 147774 h 693081"/>
                                    <a:gd name="csX44" fmla="*/ 388660 w 1619476"/>
                                    <a:gd name="csY44" fmla="*/ 148828 h 693081"/>
                                    <a:gd name="csX45" fmla="*/ 380877 w 1619476"/>
                                    <a:gd name="csY45" fmla="*/ 148777 h 693081"/>
                                    <a:gd name="csX46" fmla="*/ 388787 w 1619476"/>
                                    <a:gd name="csY46" fmla="*/ 150554 h 693081"/>
                                    <a:gd name="csX47" fmla="*/ 384267 w 1619476"/>
                                    <a:gd name="csY47" fmla="*/ 151176 h 693081"/>
                                    <a:gd name="csX48" fmla="*/ 361630 w 1619476"/>
                                    <a:gd name="csY48" fmla="*/ 150478 h 693081"/>
                                    <a:gd name="csX49" fmla="*/ 351524 w 1619476"/>
                                    <a:gd name="csY49" fmla="*/ 147964 h 693081"/>
                                    <a:gd name="csX50" fmla="*/ 351524 w 1619476"/>
                                    <a:gd name="csY50" fmla="*/ 147685 h 693081"/>
                                    <a:gd name="csX51" fmla="*/ 361630 w 1619476"/>
                                    <a:gd name="csY51" fmla="*/ 145159 h 693081"/>
                                    <a:gd name="csX52" fmla="*/ 366112 w 1619476"/>
                                    <a:gd name="csY52" fmla="*/ 146098 h 693081"/>
                                    <a:gd name="csX53" fmla="*/ 358088 w 1619476"/>
                                    <a:gd name="csY53" fmla="*/ 147317 h 693081"/>
                                    <a:gd name="csX54" fmla="*/ 365845 w 1619476"/>
                                    <a:gd name="csY54" fmla="*/ 147825 h 693081"/>
                                    <a:gd name="csX55" fmla="*/ 358088 w 1619476"/>
                                    <a:gd name="csY55" fmla="*/ 148320 h 693081"/>
                                    <a:gd name="csX56" fmla="*/ 366112 w 1619476"/>
                                    <a:gd name="csY56" fmla="*/ 149539 h 693081"/>
                                    <a:gd name="csX57" fmla="*/ 361630 w 1619476"/>
                                    <a:gd name="csY57" fmla="*/ 150478 h 693081"/>
                                    <a:gd name="csX58" fmla="*/ 403285 w 1619476"/>
                                    <a:gd name="csY58" fmla="*/ 167198 h 693081"/>
                                    <a:gd name="csX59" fmla="*/ 406091 w 1619476"/>
                                    <a:gd name="csY59" fmla="*/ 170474 h 693081"/>
                                    <a:gd name="csX60" fmla="*/ 391593 w 1619476"/>
                                    <a:gd name="csY60" fmla="*/ 161422 h 693081"/>
                                    <a:gd name="csX61" fmla="*/ 395858 w 1619476"/>
                                    <a:gd name="csY61" fmla="*/ 170106 h 693081"/>
                                    <a:gd name="csX62" fmla="*/ 385587 w 1619476"/>
                                    <a:gd name="csY62" fmla="*/ 161955 h 693081"/>
                                    <a:gd name="csX63" fmla="*/ 382591 w 1619476"/>
                                    <a:gd name="csY63" fmla="*/ 157232 h 693081"/>
                                    <a:gd name="csX64" fmla="*/ 382007 w 1619476"/>
                                    <a:gd name="csY64" fmla="*/ 156826 h 693081"/>
                                    <a:gd name="csX65" fmla="*/ 391212 w 1619476"/>
                                    <a:gd name="csY65" fmla="*/ 166043 h 693081"/>
                                    <a:gd name="csX66" fmla="*/ 389993 w 1619476"/>
                                    <a:gd name="csY66" fmla="*/ 157638 h 693081"/>
                                    <a:gd name="csX67" fmla="*/ 394868 w 1619476"/>
                                    <a:gd name="csY67" fmla="*/ 163225 h 693081"/>
                                    <a:gd name="csX68" fmla="*/ 399553 w 1619476"/>
                                    <a:gd name="csY68" fmla="*/ 166068 h 693081"/>
                                    <a:gd name="csX69" fmla="*/ 395021 w 1619476"/>
                                    <a:gd name="csY69" fmla="*/ 157143 h 693081"/>
                                    <a:gd name="csX70" fmla="*/ 403285 w 1619476"/>
                                    <a:gd name="csY70" fmla="*/ 167198 h 693081"/>
                                    <a:gd name="csX71" fmla="*/ 357212 w 1619476"/>
                                    <a:gd name="csY71" fmla="*/ 165383 h 693081"/>
                                    <a:gd name="csX72" fmla="*/ 359383 w 1619476"/>
                                    <a:gd name="csY72" fmla="*/ 168443 h 693081"/>
                                    <a:gd name="csX73" fmla="*/ 344897 w 1619476"/>
                                    <a:gd name="csY73" fmla="*/ 160279 h 693081"/>
                                    <a:gd name="csX74" fmla="*/ 350305 w 1619476"/>
                                    <a:gd name="csY74" fmla="*/ 168836 h 693081"/>
                                    <a:gd name="csX75" fmla="*/ 339234 w 1619476"/>
                                    <a:gd name="csY75" fmla="*/ 161219 h 693081"/>
                                    <a:gd name="csX76" fmla="*/ 335883 w 1619476"/>
                                    <a:gd name="csY76" fmla="*/ 156724 h 693081"/>
                                    <a:gd name="csX77" fmla="*/ 335261 w 1619476"/>
                                    <a:gd name="csY77" fmla="*/ 156369 h 693081"/>
                                    <a:gd name="csX78" fmla="*/ 344732 w 1619476"/>
                                    <a:gd name="csY78" fmla="*/ 164215 h 693081"/>
                                    <a:gd name="csX79" fmla="*/ 342332 w 1619476"/>
                                    <a:gd name="csY79" fmla="*/ 156267 h 693081"/>
                                    <a:gd name="csX80" fmla="*/ 349429 w 1619476"/>
                                    <a:gd name="csY80" fmla="*/ 161320 h 693081"/>
                                    <a:gd name="csX81" fmla="*/ 353555 w 1619476"/>
                                    <a:gd name="csY81" fmla="*/ 164012 h 693081"/>
                                    <a:gd name="csX82" fmla="*/ 347995 w 1619476"/>
                                    <a:gd name="csY82" fmla="*/ 155417 h 693081"/>
                                    <a:gd name="csX83" fmla="*/ 357212 w 1619476"/>
                                    <a:gd name="csY83" fmla="*/ 165383 h 693081"/>
                                    <a:gd name="csX84" fmla="*/ 369400 w 1619476"/>
                                    <a:gd name="csY84" fmla="*/ 135853 h 693081"/>
                                    <a:gd name="csX85" fmla="*/ 349963 w 1619476"/>
                                    <a:gd name="csY85" fmla="*/ 135853 h 693081"/>
                                    <a:gd name="csX86" fmla="*/ 349963 w 1619476"/>
                                    <a:gd name="csY86" fmla="*/ 127854 h 693081"/>
                                    <a:gd name="csX87" fmla="*/ 369400 w 1619476"/>
                                    <a:gd name="csY87" fmla="*/ 127854 h 693081"/>
                                    <a:gd name="csX88" fmla="*/ 369400 w 1619476"/>
                                    <a:gd name="csY88" fmla="*/ 135853 h 693081"/>
                                    <a:gd name="csX89" fmla="*/ 380572 w 1619476"/>
                                    <a:gd name="csY89" fmla="*/ 136475 h 693081"/>
                                    <a:gd name="csX90" fmla="*/ 379696 w 1619476"/>
                                    <a:gd name="csY90" fmla="*/ 134240 h 693081"/>
                                    <a:gd name="csX91" fmla="*/ 380788 w 1619476"/>
                                    <a:gd name="csY91" fmla="*/ 132107 h 693081"/>
                                    <a:gd name="csX92" fmla="*/ 387073 w 1619476"/>
                                    <a:gd name="csY92" fmla="*/ 130368 h 693081"/>
                                    <a:gd name="csX93" fmla="*/ 393179 w 1619476"/>
                                    <a:gd name="csY93" fmla="*/ 132717 h 693081"/>
                                    <a:gd name="csX94" fmla="*/ 394055 w 1619476"/>
                                    <a:gd name="csY94" fmla="*/ 134939 h 693081"/>
                                    <a:gd name="csX95" fmla="*/ 392964 w 1619476"/>
                                    <a:gd name="csY95" fmla="*/ 137071 h 693081"/>
                                    <a:gd name="csX96" fmla="*/ 387276 w 1619476"/>
                                    <a:gd name="csY96" fmla="*/ 138836 h 693081"/>
                                    <a:gd name="csX97" fmla="*/ 386654 w 1619476"/>
                                    <a:gd name="csY97" fmla="*/ 138811 h 693081"/>
                                    <a:gd name="csX98" fmla="*/ 380572 w 1619476"/>
                                    <a:gd name="csY98" fmla="*/ 136475 h 693081"/>
                                    <a:gd name="csX99" fmla="*/ 233567 w 1619476"/>
                                    <a:gd name="csY99" fmla="*/ 110118 h 693081"/>
                                    <a:gd name="csX100" fmla="*/ 236944 w 1619476"/>
                                    <a:gd name="csY100" fmla="*/ 114156 h 693081"/>
                                    <a:gd name="csX101" fmla="*/ 238239 w 1619476"/>
                                    <a:gd name="csY101" fmla="*/ 115032 h 693081"/>
                                    <a:gd name="csX102" fmla="*/ 238721 w 1619476"/>
                                    <a:gd name="csY102" fmla="*/ 114079 h 693081"/>
                                    <a:gd name="csX103" fmla="*/ 238810 w 1619476"/>
                                    <a:gd name="csY103" fmla="*/ 109407 h 693081"/>
                                    <a:gd name="csX104" fmla="*/ 238848 w 1619476"/>
                                    <a:gd name="csY104" fmla="*/ 108836 h 693081"/>
                                    <a:gd name="csX105" fmla="*/ 239787 w 1619476"/>
                                    <a:gd name="csY105" fmla="*/ 103186 h 693081"/>
                                    <a:gd name="csX106" fmla="*/ 242111 w 1619476"/>
                                    <a:gd name="csY106" fmla="*/ 110588 h 693081"/>
                                    <a:gd name="csX107" fmla="*/ 243165 w 1619476"/>
                                    <a:gd name="csY107" fmla="*/ 112403 h 693081"/>
                                    <a:gd name="csX108" fmla="*/ 244434 w 1619476"/>
                                    <a:gd name="csY108" fmla="*/ 111464 h 693081"/>
                                    <a:gd name="csX109" fmla="*/ 244536 w 1619476"/>
                                    <a:gd name="csY109" fmla="*/ 111312 h 693081"/>
                                    <a:gd name="csX110" fmla="*/ 248433 w 1619476"/>
                                    <a:gd name="csY110" fmla="*/ 107021 h 693081"/>
                                    <a:gd name="csX111" fmla="*/ 245793 w 1619476"/>
                                    <a:gd name="csY111" fmla="*/ 113724 h 693081"/>
                                    <a:gd name="csX112" fmla="*/ 245666 w 1619476"/>
                                    <a:gd name="csY112" fmla="*/ 115222 h 693081"/>
                                    <a:gd name="csX113" fmla="*/ 248078 w 1619476"/>
                                    <a:gd name="csY113" fmla="*/ 113927 h 693081"/>
                                    <a:gd name="csX114" fmla="*/ 250642 w 1619476"/>
                                    <a:gd name="csY114" fmla="*/ 111769 h 693081"/>
                                    <a:gd name="csX115" fmla="*/ 252940 w 1619476"/>
                                    <a:gd name="csY115" fmla="*/ 110474 h 693081"/>
                                    <a:gd name="csX116" fmla="*/ 252229 w 1619476"/>
                                    <a:gd name="csY116" fmla="*/ 111134 h 693081"/>
                                    <a:gd name="csX117" fmla="*/ 248471 w 1619476"/>
                                    <a:gd name="csY117" fmla="*/ 122129 h 693081"/>
                                    <a:gd name="csX118" fmla="*/ 249982 w 1619476"/>
                                    <a:gd name="csY118" fmla="*/ 126775 h 693081"/>
                                    <a:gd name="csX119" fmla="*/ 250211 w 1619476"/>
                                    <a:gd name="csY119" fmla="*/ 126902 h 693081"/>
                                    <a:gd name="csX120" fmla="*/ 248306 w 1619476"/>
                                    <a:gd name="csY120" fmla="*/ 126382 h 693081"/>
                                    <a:gd name="csX121" fmla="*/ 243177 w 1619476"/>
                                    <a:gd name="csY121" fmla="*/ 125214 h 693081"/>
                                    <a:gd name="csX122" fmla="*/ 242593 w 1619476"/>
                                    <a:gd name="csY122" fmla="*/ 125188 h 693081"/>
                                    <a:gd name="csX123" fmla="*/ 239597 w 1619476"/>
                                    <a:gd name="csY123" fmla="*/ 125671 h 693081"/>
                                    <a:gd name="csX124" fmla="*/ 236550 w 1619476"/>
                                    <a:gd name="csY124" fmla="*/ 125810 h 693081"/>
                                    <a:gd name="csX125" fmla="*/ 234760 w 1619476"/>
                                    <a:gd name="csY125" fmla="*/ 118688 h 693081"/>
                                    <a:gd name="csX126" fmla="*/ 234988 w 1619476"/>
                                    <a:gd name="csY126" fmla="*/ 117291 h 693081"/>
                                    <a:gd name="csX127" fmla="*/ 234252 w 1619476"/>
                                    <a:gd name="csY127" fmla="*/ 113597 h 693081"/>
                                    <a:gd name="csX128" fmla="*/ 232487 w 1619476"/>
                                    <a:gd name="csY128" fmla="*/ 109674 h 693081"/>
                                    <a:gd name="csX129" fmla="*/ 232157 w 1619476"/>
                                    <a:gd name="csY129" fmla="*/ 108849 h 693081"/>
                                    <a:gd name="csX130" fmla="*/ 233567 w 1619476"/>
                                    <a:gd name="csY130" fmla="*/ 110118 h 693081"/>
                                    <a:gd name="csX131" fmla="*/ 265484 w 1619476"/>
                                    <a:gd name="csY131" fmla="*/ 94223 h 693081"/>
                                    <a:gd name="csX132" fmla="*/ 265471 w 1619476"/>
                                    <a:gd name="csY132" fmla="*/ 94198 h 693081"/>
                                    <a:gd name="csX133" fmla="*/ 266347 w 1619476"/>
                                    <a:gd name="csY133" fmla="*/ 94274 h 693081"/>
                                    <a:gd name="csX134" fmla="*/ 268201 w 1619476"/>
                                    <a:gd name="csY134" fmla="*/ 96166 h 693081"/>
                                    <a:gd name="csX135" fmla="*/ 268950 w 1619476"/>
                                    <a:gd name="csY135" fmla="*/ 102031 h 693081"/>
                                    <a:gd name="csX136" fmla="*/ 265014 w 1619476"/>
                                    <a:gd name="csY136" fmla="*/ 98705 h 693081"/>
                                    <a:gd name="csX137" fmla="*/ 262285 w 1619476"/>
                                    <a:gd name="csY137" fmla="*/ 96204 h 693081"/>
                                    <a:gd name="csX138" fmla="*/ 265484 w 1619476"/>
                                    <a:gd name="csY138" fmla="*/ 94223 h 693081"/>
                                    <a:gd name="csX139" fmla="*/ 254781 w 1619476"/>
                                    <a:gd name="csY139" fmla="*/ 67372 h 693081"/>
                                    <a:gd name="csX140" fmla="*/ 254756 w 1619476"/>
                                    <a:gd name="csY140" fmla="*/ 67308 h 693081"/>
                                    <a:gd name="csX141" fmla="*/ 253042 w 1619476"/>
                                    <a:gd name="csY141" fmla="*/ 65962 h 693081"/>
                                    <a:gd name="csX142" fmla="*/ 254274 w 1619476"/>
                                    <a:gd name="csY142" fmla="*/ 62166 h 693081"/>
                                    <a:gd name="csX143" fmla="*/ 256102 w 1619476"/>
                                    <a:gd name="csY143" fmla="*/ 61036 h 693081"/>
                                    <a:gd name="csX144" fmla="*/ 259923 w 1619476"/>
                                    <a:gd name="csY144" fmla="*/ 63956 h 693081"/>
                                    <a:gd name="csX145" fmla="*/ 262374 w 1619476"/>
                                    <a:gd name="csY145" fmla="*/ 75002 h 693081"/>
                                    <a:gd name="csX146" fmla="*/ 254781 w 1619476"/>
                                    <a:gd name="csY146" fmla="*/ 67372 h 693081"/>
                                    <a:gd name="csX147" fmla="*/ 248827 w 1619476"/>
                                    <a:gd name="csY147" fmla="*/ 81527 h 693081"/>
                                    <a:gd name="csX148" fmla="*/ 248294 w 1619476"/>
                                    <a:gd name="csY148" fmla="*/ 82353 h 693081"/>
                                    <a:gd name="csX149" fmla="*/ 248611 w 1619476"/>
                                    <a:gd name="csY149" fmla="*/ 85197 h 693081"/>
                                    <a:gd name="csX150" fmla="*/ 243812 w 1619476"/>
                                    <a:gd name="csY150" fmla="*/ 85438 h 693081"/>
                                    <a:gd name="csX151" fmla="*/ 239242 w 1619476"/>
                                    <a:gd name="csY151" fmla="*/ 85704 h 693081"/>
                                    <a:gd name="csX152" fmla="*/ 236995 w 1619476"/>
                                    <a:gd name="csY152" fmla="*/ 79623 h 693081"/>
                                    <a:gd name="csX153" fmla="*/ 236956 w 1619476"/>
                                    <a:gd name="csY153" fmla="*/ 78988 h 693081"/>
                                    <a:gd name="csX154" fmla="*/ 235738 w 1619476"/>
                                    <a:gd name="csY154" fmla="*/ 74291 h 693081"/>
                                    <a:gd name="csX155" fmla="*/ 237363 w 1619476"/>
                                    <a:gd name="csY155" fmla="*/ 75713 h 693081"/>
                                    <a:gd name="csX156" fmla="*/ 237337 w 1619476"/>
                                    <a:gd name="csY156" fmla="*/ 75725 h 693081"/>
                                    <a:gd name="csX157" fmla="*/ 239915 w 1619476"/>
                                    <a:gd name="csY157" fmla="*/ 80436 h 693081"/>
                                    <a:gd name="csX158" fmla="*/ 240892 w 1619476"/>
                                    <a:gd name="csY158" fmla="*/ 81400 h 693081"/>
                                    <a:gd name="csX159" fmla="*/ 241451 w 1619476"/>
                                    <a:gd name="csY159" fmla="*/ 81147 h 693081"/>
                                    <a:gd name="csX160" fmla="*/ 241387 w 1619476"/>
                                    <a:gd name="csY160" fmla="*/ 80588 h 693081"/>
                                    <a:gd name="csX161" fmla="*/ 241921 w 1619476"/>
                                    <a:gd name="csY161" fmla="*/ 74367 h 693081"/>
                                    <a:gd name="csX162" fmla="*/ 242771 w 1619476"/>
                                    <a:gd name="csY162" fmla="*/ 72361 h 693081"/>
                                    <a:gd name="csX163" fmla="*/ 244282 w 1619476"/>
                                    <a:gd name="csY163" fmla="*/ 74938 h 693081"/>
                                    <a:gd name="csX164" fmla="*/ 245513 w 1619476"/>
                                    <a:gd name="csY164" fmla="*/ 79344 h 693081"/>
                                    <a:gd name="csX165" fmla="*/ 245551 w 1619476"/>
                                    <a:gd name="csY165" fmla="*/ 80004 h 693081"/>
                                    <a:gd name="csX166" fmla="*/ 246796 w 1619476"/>
                                    <a:gd name="csY166" fmla="*/ 79966 h 693081"/>
                                    <a:gd name="csX167" fmla="*/ 246796 w 1619476"/>
                                    <a:gd name="csY167" fmla="*/ 79344 h 693081"/>
                                    <a:gd name="csX168" fmla="*/ 248472 w 1619476"/>
                                    <a:gd name="csY168" fmla="*/ 76652 h 693081"/>
                                    <a:gd name="csX169" fmla="*/ 249690 w 1619476"/>
                                    <a:gd name="csY169" fmla="*/ 75345 h 693081"/>
                                    <a:gd name="csX170" fmla="*/ 250084 w 1619476"/>
                                    <a:gd name="csY170" fmla="*/ 74291 h 693081"/>
                                    <a:gd name="csX171" fmla="*/ 250338 w 1619476"/>
                                    <a:gd name="csY171" fmla="*/ 73580 h 693081"/>
                                    <a:gd name="csX172" fmla="*/ 248827 w 1619476"/>
                                    <a:gd name="csY172" fmla="*/ 81527 h 693081"/>
                                    <a:gd name="csX173" fmla="*/ 311253 w 1619476"/>
                                    <a:gd name="csY173" fmla="*/ 164291 h 693081"/>
                                    <a:gd name="csX174" fmla="*/ 315963 w 1619476"/>
                                    <a:gd name="csY174" fmla="*/ 171477 h 693081"/>
                                    <a:gd name="csX175" fmla="*/ 307990 w 1619476"/>
                                    <a:gd name="csY175" fmla="*/ 171909 h 693081"/>
                                    <a:gd name="csX176" fmla="*/ 303394 w 1619476"/>
                                    <a:gd name="csY176" fmla="*/ 172404 h 693081"/>
                                    <a:gd name="csX177" fmla="*/ 294088 w 1619476"/>
                                    <a:gd name="csY177" fmla="*/ 170410 h 693081"/>
                                    <a:gd name="csX178" fmla="*/ 292412 w 1619476"/>
                                    <a:gd name="csY178" fmla="*/ 160876 h 693081"/>
                                    <a:gd name="csX179" fmla="*/ 301071 w 1619476"/>
                                    <a:gd name="csY179" fmla="*/ 154896 h 693081"/>
                                    <a:gd name="csX180" fmla="*/ 304384 w 1619476"/>
                                    <a:gd name="csY180" fmla="*/ 161384 h 693081"/>
                                    <a:gd name="csX181" fmla="*/ 305375 w 1619476"/>
                                    <a:gd name="csY181" fmla="*/ 164228 h 693081"/>
                                    <a:gd name="csX182" fmla="*/ 297833 w 1619476"/>
                                    <a:gd name="csY182" fmla="*/ 159391 h 693081"/>
                                    <a:gd name="csX183" fmla="*/ 297262 w 1619476"/>
                                    <a:gd name="csY183" fmla="*/ 166779 h 693081"/>
                                    <a:gd name="csX184" fmla="*/ 293885 w 1619476"/>
                                    <a:gd name="csY184" fmla="*/ 160584 h 693081"/>
                                    <a:gd name="csX185" fmla="*/ 293834 w 1619476"/>
                                    <a:gd name="csY185" fmla="*/ 159784 h 693081"/>
                                    <a:gd name="csX186" fmla="*/ 299471 w 1619476"/>
                                    <a:gd name="csY186" fmla="*/ 171566 h 693081"/>
                                    <a:gd name="csX187" fmla="*/ 298773 w 1619476"/>
                                    <a:gd name="csY187" fmla="*/ 162120 h 693081"/>
                                    <a:gd name="csX188" fmla="*/ 311583 w 1619476"/>
                                    <a:gd name="csY188" fmla="*/ 168874 h 693081"/>
                                    <a:gd name="csX189" fmla="*/ 308828 w 1619476"/>
                                    <a:gd name="csY189" fmla="*/ 164837 h 693081"/>
                                    <a:gd name="csX190" fmla="*/ 301084 w 1619476"/>
                                    <a:gd name="csY190" fmla="*/ 154896 h 693081"/>
                                    <a:gd name="csX191" fmla="*/ 302137 w 1619476"/>
                                    <a:gd name="csY191" fmla="*/ 154719 h 693081"/>
                                    <a:gd name="csX192" fmla="*/ 302379 w 1619476"/>
                                    <a:gd name="csY192" fmla="*/ 154719 h 693081"/>
                                    <a:gd name="csX193" fmla="*/ 311253 w 1619476"/>
                                    <a:gd name="csY193" fmla="*/ 164291 h 693081"/>
                                    <a:gd name="csX194" fmla="*/ 303915 w 1619476"/>
                                    <a:gd name="csY194" fmla="*/ 148625 h 693081"/>
                                    <a:gd name="csX195" fmla="*/ 307495 w 1619476"/>
                                    <a:gd name="csY195" fmla="*/ 144828 h 693081"/>
                                    <a:gd name="csX196" fmla="*/ 307964 w 1619476"/>
                                    <a:gd name="csY196" fmla="*/ 144803 h 693081"/>
                                    <a:gd name="csX197" fmla="*/ 309843 w 1619476"/>
                                    <a:gd name="csY197" fmla="*/ 144828 h 693081"/>
                                    <a:gd name="csX198" fmla="*/ 311265 w 1619476"/>
                                    <a:gd name="csY198" fmla="*/ 144562 h 693081"/>
                                    <a:gd name="csX199" fmla="*/ 314046 w 1619476"/>
                                    <a:gd name="csY199" fmla="*/ 144473 h 693081"/>
                                    <a:gd name="csX200" fmla="*/ 314896 w 1619476"/>
                                    <a:gd name="csY200" fmla="*/ 144816 h 693081"/>
                                    <a:gd name="csX201" fmla="*/ 315125 w 1619476"/>
                                    <a:gd name="csY201" fmla="*/ 144917 h 693081"/>
                                    <a:gd name="csX202" fmla="*/ 316318 w 1619476"/>
                                    <a:gd name="csY202" fmla="*/ 144587 h 693081"/>
                                    <a:gd name="csX203" fmla="*/ 320978 w 1619476"/>
                                    <a:gd name="csY203" fmla="*/ 143673 h 693081"/>
                                    <a:gd name="csX204" fmla="*/ 321981 w 1619476"/>
                                    <a:gd name="csY204" fmla="*/ 144016 h 693081"/>
                                    <a:gd name="csX205" fmla="*/ 323098 w 1619476"/>
                                    <a:gd name="csY205" fmla="*/ 143864 h 693081"/>
                                    <a:gd name="csX206" fmla="*/ 327541 w 1619476"/>
                                    <a:gd name="csY206" fmla="*/ 143089 h 693081"/>
                                    <a:gd name="csX207" fmla="*/ 328519 w 1619476"/>
                                    <a:gd name="csY207" fmla="*/ 143368 h 693081"/>
                                    <a:gd name="csX208" fmla="*/ 329789 w 1619476"/>
                                    <a:gd name="csY208" fmla="*/ 143292 h 693081"/>
                                    <a:gd name="csX209" fmla="*/ 333889 w 1619476"/>
                                    <a:gd name="csY209" fmla="*/ 142632 h 693081"/>
                                    <a:gd name="csX210" fmla="*/ 334118 w 1619476"/>
                                    <a:gd name="csY210" fmla="*/ 142683 h 693081"/>
                                    <a:gd name="csX211" fmla="*/ 335057 w 1619476"/>
                                    <a:gd name="csY211" fmla="*/ 143013 h 693081"/>
                                    <a:gd name="csX212" fmla="*/ 336213 w 1619476"/>
                                    <a:gd name="csY212" fmla="*/ 142835 h 693081"/>
                                    <a:gd name="csX213" fmla="*/ 340276 w 1619476"/>
                                    <a:gd name="csY213" fmla="*/ 142327 h 693081"/>
                                    <a:gd name="csX214" fmla="*/ 341164 w 1619476"/>
                                    <a:gd name="csY214" fmla="*/ 142734 h 693081"/>
                                    <a:gd name="csX215" fmla="*/ 341482 w 1619476"/>
                                    <a:gd name="csY215" fmla="*/ 142886 h 693081"/>
                                    <a:gd name="csX216" fmla="*/ 342396 w 1619476"/>
                                    <a:gd name="csY216" fmla="*/ 142708 h 693081"/>
                                    <a:gd name="csX217" fmla="*/ 346877 w 1619476"/>
                                    <a:gd name="csY217" fmla="*/ 142099 h 693081"/>
                                    <a:gd name="csX218" fmla="*/ 347664 w 1619476"/>
                                    <a:gd name="csY218" fmla="*/ 142467 h 693081"/>
                                    <a:gd name="csX219" fmla="*/ 348718 w 1619476"/>
                                    <a:gd name="csY219" fmla="*/ 142416 h 693081"/>
                                    <a:gd name="csX220" fmla="*/ 353149 w 1619476"/>
                                    <a:gd name="csY220" fmla="*/ 141947 h 693081"/>
                                    <a:gd name="csX221" fmla="*/ 354444 w 1619476"/>
                                    <a:gd name="csY221" fmla="*/ 142492 h 693081"/>
                                    <a:gd name="csX222" fmla="*/ 355549 w 1619476"/>
                                    <a:gd name="csY222" fmla="*/ 142378 h 693081"/>
                                    <a:gd name="csX223" fmla="*/ 359548 w 1619476"/>
                                    <a:gd name="csY223" fmla="*/ 141972 h 693081"/>
                                    <a:gd name="csX224" fmla="*/ 360779 w 1619476"/>
                                    <a:gd name="csY224" fmla="*/ 142467 h 693081"/>
                                    <a:gd name="csX225" fmla="*/ 361744 w 1619476"/>
                                    <a:gd name="csY225" fmla="*/ 142302 h 693081"/>
                                    <a:gd name="csX226" fmla="*/ 366200 w 1619476"/>
                                    <a:gd name="csY226" fmla="*/ 142023 h 693081"/>
                                    <a:gd name="csX227" fmla="*/ 367026 w 1619476"/>
                                    <a:gd name="csY227" fmla="*/ 142492 h 693081"/>
                                    <a:gd name="csX228" fmla="*/ 368206 w 1619476"/>
                                    <a:gd name="csY228" fmla="*/ 142416 h 693081"/>
                                    <a:gd name="csX229" fmla="*/ 372739 w 1619476"/>
                                    <a:gd name="csY229" fmla="*/ 142188 h 693081"/>
                                    <a:gd name="csX230" fmla="*/ 373297 w 1619476"/>
                                    <a:gd name="csY230" fmla="*/ 142531 h 693081"/>
                                    <a:gd name="csX231" fmla="*/ 374529 w 1619476"/>
                                    <a:gd name="csY231" fmla="*/ 142607 h 693081"/>
                                    <a:gd name="csX232" fmla="*/ 379112 w 1619476"/>
                                    <a:gd name="csY232" fmla="*/ 142454 h 693081"/>
                                    <a:gd name="csX233" fmla="*/ 380013 w 1619476"/>
                                    <a:gd name="csY233" fmla="*/ 142937 h 693081"/>
                                    <a:gd name="csX234" fmla="*/ 381080 w 1619476"/>
                                    <a:gd name="csY234" fmla="*/ 142899 h 693081"/>
                                    <a:gd name="csX235" fmla="*/ 385447 w 1619476"/>
                                    <a:gd name="csY235" fmla="*/ 142746 h 693081"/>
                                    <a:gd name="csX236" fmla="*/ 386311 w 1619476"/>
                                    <a:gd name="csY236" fmla="*/ 143280 h 693081"/>
                                    <a:gd name="csX237" fmla="*/ 387263 w 1619476"/>
                                    <a:gd name="csY237" fmla="*/ 143267 h 693081"/>
                                    <a:gd name="csX238" fmla="*/ 391605 w 1619476"/>
                                    <a:gd name="csY238" fmla="*/ 143165 h 693081"/>
                                    <a:gd name="csX239" fmla="*/ 392570 w 1619476"/>
                                    <a:gd name="csY239" fmla="*/ 143825 h 693081"/>
                                    <a:gd name="csX240" fmla="*/ 393661 w 1619476"/>
                                    <a:gd name="csY240" fmla="*/ 143825 h 693081"/>
                                    <a:gd name="csX241" fmla="*/ 397889 w 1619476"/>
                                    <a:gd name="csY241" fmla="*/ 143876 h 693081"/>
                                    <a:gd name="csX242" fmla="*/ 398714 w 1619476"/>
                                    <a:gd name="csY242" fmla="*/ 144333 h 693081"/>
                                    <a:gd name="csX243" fmla="*/ 399019 w 1619476"/>
                                    <a:gd name="csY243" fmla="*/ 144498 h 693081"/>
                                    <a:gd name="csX244" fmla="*/ 400047 w 1619476"/>
                                    <a:gd name="csY244" fmla="*/ 144435 h 693081"/>
                                    <a:gd name="csX245" fmla="*/ 404453 w 1619476"/>
                                    <a:gd name="csY245" fmla="*/ 144600 h 693081"/>
                                    <a:gd name="csX246" fmla="*/ 405494 w 1619476"/>
                                    <a:gd name="csY246" fmla="*/ 145159 h 693081"/>
                                    <a:gd name="csX247" fmla="*/ 406522 w 1619476"/>
                                    <a:gd name="csY247" fmla="*/ 145133 h 693081"/>
                                    <a:gd name="csX248" fmla="*/ 411207 w 1619476"/>
                                    <a:gd name="csY248" fmla="*/ 145285 h 693081"/>
                                    <a:gd name="csX249" fmla="*/ 412299 w 1619476"/>
                                    <a:gd name="csY249" fmla="*/ 145933 h 693081"/>
                                    <a:gd name="csX250" fmla="*/ 413099 w 1619476"/>
                                    <a:gd name="csY250" fmla="*/ 146212 h 693081"/>
                                    <a:gd name="csX251" fmla="*/ 414267 w 1619476"/>
                                    <a:gd name="csY251" fmla="*/ 146669 h 693081"/>
                                    <a:gd name="csX252" fmla="*/ 415333 w 1619476"/>
                                    <a:gd name="csY252" fmla="*/ 153335 h 693081"/>
                                    <a:gd name="csX253" fmla="*/ 413543 w 1619476"/>
                                    <a:gd name="csY253" fmla="*/ 153627 h 693081"/>
                                    <a:gd name="csX254" fmla="*/ 407843 w 1619476"/>
                                    <a:gd name="csY254" fmla="*/ 153170 h 693081"/>
                                    <a:gd name="csX255" fmla="*/ 397991 w 1619476"/>
                                    <a:gd name="csY255" fmla="*/ 154579 h 693081"/>
                                    <a:gd name="csX256" fmla="*/ 391947 w 1619476"/>
                                    <a:gd name="csY256" fmla="*/ 154033 h 693081"/>
                                    <a:gd name="csX257" fmla="*/ 388634 w 1619476"/>
                                    <a:gd name="csY257" fmla="*/ 154007 h 693081"/>
                                    <a:gd name="csX258" fmla="*/ 377322 w 1619476"/>
                                    <a:gd name="csY258" fmla="*/ 153982 h 693081"/>
                                    <a:gd name="csX259" fmla="*/ 367749 w 1619476"/>
                                    <a:gd name="csY259" fmla="*/ 152738 h 693081"/>
                                    <a:gd name="csX260" fmla="*/ 363661 w 1619476"/>
                                    <a:gd name="csY260" fmla="*/ 152941 h 693081"/>
                                    <a:gd name="csX261" fmla="*/ 352933 w 1619476"/>
                                    <a:gd name="csY261" fmla="*/ 153385 h 693081"/>
                                    <a:gd name="csX262" fmla="*/ 345582 w 1619476"/>
                                    <a:gd name="csY262" fmla="*/ 152357 h 693081"/>
                                    <a:gd name="csX263" fmla="*/ 344934 w 1619476"/>
                                    <a:gd name="csY263" fmla="*/ 152535 h 693081"/>
                                    <a:gd name="csX264" fmla="*/ 342370 w 1619476"/>
                                    <a:gd name="csY264" fmla="*/ 152687 h 693081"/>
                                    <a:gd name="csX265" fmla="*/ 334003 w 1619476"/>
                                    <a:gd name="csY265" fmla="*/ 152459 h 693081"/>
                                    <a:gd name="csX266" fmla="*/ 330220 w 1619476"/>
                                    <a:gd name="csY266" fmla="*/ 153601 h 693081"/>
                                    <a:gd name="csX267" fmla="*/ 329991 w 1619476"/>
                                    <a:gd name="csY267" fmla="*/ 153550 h 693081"/>
                                    <a:gd name="csX268" fmla="*/ 320914 w 1619476"/>
                                    <a:gd name="csY268" fmla="*/ 152814 h 693081"/>
                                    <a:gd name="csX269" fmla="*/ 317905 w 1619476"/>
                                    <a:gd name="csY269" fmla="*/ 153119 h 693081"/>
                                    <a:gd name="csX270" fmla="*/ 306517 w 1619476"/>
                                    <a:gd name="csY270" fmla="*/ 154134 h 693081"/>
                                    <a:gd name="csX271" fmla="*/ 304879 w 1619476"/>
                                    <a:gd name="csY271" fmla="*/ 153423 h 693081"/>
                                    <a:gd name="csX272" fmla="*/ 303914 w 1619476"/>
                                    <a:gd name="csY272" fmla="*/ 148624 h 693081"/>
                                    <a:gd name="csX273" fmla="*/ 305171 w 1619476"/>
                                    <a:gd name="csY273" fmla="*/ 131980 h 693081"/>
                                    <a:gd name="csX274" fmla="*/ 304867 w 1619476"/>
                                    <a:gd name="csY274" fmla="*/ 131016 h 693081"/>
                                    <a:gd name="csX275" fmla="*/ 305755 w 1619476"/>
                                    <a:gd name="csY275" fmla="*/ 127448 h 693081"/>
                                    <a:gd name="csX276" fmla="*/ 317512 w 1619476"/>
                                    <a:gd name="csY276" fmla="*/ 130190 h 693081"/>
                                    <a:gd name="csX277" fmla="*/ 327465 w 1619476"/>
                                    <a:gd name="csY277" fmla="*/ 127042 h 693081"/>
                                    <a:gd name="csX278" fmla="*/ 329154 w 1619476"/>
                                    <a:gd name="csY278" fmla="*/ 125252 h 693081"/>
                                    <a:gd name="csX279" fmla="*/ 331820 w 1619476"/>
                                    <a:gd name="csY279" fmla="*/ 129530 h 693081"/>
                                    <a:gd name="csX280" fmla="*/ 333407 w 1619476"/>
                                    <a:gd name="csY280" fmla="*/ 124503 h 693081"/>
                                    <a:gd name="csX281" fmla="*/ 335604 w 1619476"/>
                                    <a:gd name="csY281" fmla="*/ 126166 h 693081"/>
                                    <a:gd name="csX282" fmla="*/ 346827 w 1619476"/>
                                    <a:gd name="csY282" fmla="*/ 127143 h 693081"/>
                                    <a:gd name="csX283" fmla="*/ 357555 w 1619476"/>
                                    <a:gd name="csY283" fmla="*/ 121341 h 693081"/>
                                    <a:gd name="csX284" fmla="*/ 357834 w 1619476"/>
                                    <a:gd name="csY284" fmla="*/ 121024 h 693081"/>
                                    <a:gd name="csX285" fmla="*/ 359764 w 1619476"/>
                                    <a:gd name="csY285" fmla="*/ 127626 h 693081"/>
                                    <a:gd name="csX286" fmla="*/ 361681 w 1619476"/>
                                    <a:gd name="csY286" fmla="*/ 121024 h 693081"/>
                                    <a:gd name="csX287" fmla="*/ 372676 w 1619476"/>
                                    <a:gd name="csY287" fmla="*/ 127143 h 693081"/>
                                    <a:gd name="csX288" fmla="*/ 386121 w 1619476"/>
                                    <a:gd name="csY288" fmla="*/ 124503 h 693081"/>
                                    <a:gd name="csX289" fmla="*/ 387695 w 1619476"/>
                                    <a:gd name="csY289" fmla="*/ 129530 h 693081"/>
                                    <a:gd name="csX290" fmla="*/ 390361 w 1619476"/>
                                    <a:gd name="csY290" fmla="*/ 125252 h 693081"/>
                                    <a:gd name="csX291" fmla="*/ 402003 w 1619476"/>
                                    <a:gd name="csY291" fmla="*/ 130190 h 693081"/>
                                    <a:gd name="csX292" fmla="*/ 403946 w 1619476"/>
                                    <a:gd name="csY292" fmla="*/ 130254 h 693081"/>
                                    <a:gd name="csX293" fmla="*/ 413760 w 1619476"/>
                                    <a:gd name="csY293" fmla="*/ 127448 h 693081"/>
                                    <a:gd name="csX294" fmla="*/ 414648 w 1619476"/>
                                    <a:gd name="csY294" fmla="*/ 131066 h 693081"/>
                                    <a:gd name="csX295" fmla="*/ 414369 w 1619476"/>
                                    <a:gd name="csY295" fmla="*/ 131968 h 693081"/>
                                    <a:gd name="csX296" fmla="*/ 404517 w 1619476"/>
                                    <a:gd name="csY296" fmla="*/ 135726 h 693081"/>
                                    <a:gd name="csX297" fmla="*/ 412414 w 1619476"/>
                                    <a:gd name="csY297" fmla="*/ 141883 h 693081"/>
                                    <a:gd name="csX298" fmla="*/ 412185 w 1619476"/>
                                    <a:gd name="csY298" fmla="*/ 144397 h 693081"/>
                                    <a:gd name="csX299" fmla="*/ 411754 w 1619476"/>
                                    <a:gd name="csY299" fmla="*/ 144143 h 693081"/>
                                    <a:gd name="csX300" fmla="*/ 406129 w 1619476"/>
                                    <a:gd name="csY300" fmla="*/ 143927 h 693081"/>
                                    <a:gd name="csX301" fmla="*/ 405977 w 1619476"/>
                                    <a:gd name="csY301" fmla="*/ 143965 h 693081"/>
                                    <a:gd name="csX302" fmla="*/ 405038 w 1619476"/>
                                    <a:gd name="csY302" fmla="*/ 143457 h 693081"/>
                                    <a:gd name="csX303" fmla="*/ 399604 w 1619476"/>
                                    <a:gd name="csY303" fmla="*/ 143242 h 693081"/>
                                    <a:gd name="csX304" fmla="*/ 399477 w 1619476"/>
                                    <a:gd name="csY304" fmla="*/ 143280 h 693081"/>
                                    <a:gd name="csX305" fmla="*/ 399350 w 1619476"/>
                                    <a:gd name="csY305" fmla="*/ 143204 h 693081"/>
                                    <a:gd name="csX306" fmla="*/ 398410 w 1619476"/>
                                    <a:gd name="csY306" fmla="*/ 142721 h 693081"/>
                                    <a:gd name="csX307" fmla="*/ 393230 w 1619476"/>
                                    <a:gd name="csY307" fmla="*/ 142620 h 693081"/>
                                    <a:gd name="csX308" fmla="*/ 393142 w 1619476"/>
                                    <a:gd name="csY308" fmla="*/ 142658 h 693081"/>
                                    <a:gd name="csX309" fmla="*/ 392075 w 1619476"/>
                                    <a:gd name="csY309" fmla="*/ 141972 h 693081"/>
                                    <a:gd name="csX310" fmla="*/ 386781 w 1619476"/>
                                    <a:gd name="csY310" fmla="*/ 142074 h 693081"/>
                                    <a:gd name="csX311" fmla="*/ 385981 w 1619476"/>
                                    <a:gd name="csY311" fmla="*/ 141591 h 693081"/>
                                    <a:gd name="csX312" fmla="*/ 380611 w 1619476"/>
                                    <a:gd name="csY312" fmla="*/ 141718 h 693081"/>
                                    <a:gd name="csX313" fmla="*/ 380534 w 1619476"/>
                                    <a:gd name="csY313" fmla="*/ 141731 h 693081"/>
                                    <a:gd name="csX314" fmla="*/ 379557 w 1619476"/>
                                    <a:gd name="csY314" fmla="*/ 141248 h 693081"/>
                                    <a:gd name="csX315" fmla="*/ 374123 w 1619476"/>
                                    <a:gd name="csY315" fmla="*/ 141401 h 693081"/>
                                    <a:gd name="csX316" fmla="*/ 374009 w 1619476"/>
                                    <a:gd name="csY316" fmla="*/ 141439 h 693081"/>
                                    <a:gd name="csX317" fmla="*/ 373209 w 1619476"/>
                                    <a:gd name="csY317" fmla="*/ 141007 h 693081"/>
                                    <a:gd name="csX318" fmla="*/ 367712 w 1619476"/>
                                    <a:gd name="csY318" fmla="*/ 141248 h 693081"/>
                                    <a:gd name="csX319" fmla="*/ 367572 w 1619476"/>
                                    <a:gd name="csY319" fmla="*/ 141299 h 693081"/>
                                    <a:gd name="csX320" fmla="*/ 366506 w 1619476"/>
                                    <a:gd name="csY320" fmla="*/ 140779 h 693081"/>
                                    <a:gd name="csX321" fmla="*/ 361173 w 1619476"/>
                                    <a:gd name="csY321" fmla="*/ 141160 h 693081"/>
                                    <a:gd name="csX322" fmla="*/ 361084 w 1619476"/>
                                    <a:gd name="csY322" fmla="*/ 141210 h 693081"/>
                                    <a:gd name="csX323" fmla="*/ 359891 w 1619476"/>
                                    <a:gd name="csY323" fmla="*/ 140741 h 693081"/>
                                    <a:gd name="csX324" fmla="*/ 355029 w 1619476"/>
                                    <a:gd name="csY324" fmla="*/ 141210 h 693081"/>
                                    <a:gd name="csX325" fmla="*/ 354876 w 1619476"/>
                                    <a:gd name="csY325" fmla="*/ 141274 h 693081"/>
                                    <a:gd name="csX326" fmla="*/ 353416 w 1619476"/>
                                    <a:gd name="csY326" fmla="*/ 140702 h 693081"/>
                                    <a:gd name="csX327" fmla="*/ 348249 w 1619476"/>
                                    <a:gd name="csY327" fmla="*/ 141223 h 693081"/>
                                    <a:gd name="csX328" fmla="*/ 348147 w 1619476"/>
                                    <a:gd name="csY328" fmla="*/ 141261 h 693081"/>
                                    <a:gd name="csX329" fmla="*/ 347081 w 1619476"/>
                                    <a:gd name="csY329" fmla="*/ 140842 h 693081"/>
                                    <a:gd name="csX330" fmla="*/ 341774 w 1619476"/>
                                    <a:gd name="csY330" fmla="*/ 141591 h 693081"/>
                                    <a:gd name="csX331" fmla="*/ 341761 w 1619476"/>
                                    <a:gd name="csY331" fmla="*/ 141604 h 693081"/>
                                    <a:gd name="csX332" fmla="*/ 341736 w 1619476"/>
                                    <a:gd name="csY332" fmla="*/ 141591 h 693081"/>
                                    <a:gd name="csX333" fmla="*/ 340606 w 1619476"/>
                                    <a:gd name="csY333" fmla="*/ 141096 h 693081"/>
                                    <a:gd name="csX334" fmla="*/ 335629 w 1619476"/>
                                    <a:gd name="csY334" fmla="*/ 141693 h 693081"/>
                                    <a:gd name="csX335" fmla="*/ 335464 w 1619476"/>
                                    <a:gd name="csY335" fmla="*/ 141794 h 693081"/>
                                    <a:gd name="csX336" fmla="*/ 334398 w 1619476"/>
                                    <a:gd name="csY336" fmla="*/ 141439 h 693081"/>
                                    <a:gd name="csX337" fmla="*/ 334207 w 1619476"/>
                                    <a:gd name="csY337" fmla="*/ 141401 h 693081"/>
                                    <a:gd name="csX338" fmla="*/ 329192 w 1619476"/>
                                    <a:gd name="csY338" fmla="*/ 142175 h 693081"/>
                                    <a:gd name="csX339" fmla="*/ 329078 w 1619476"/>
                                    <a:gd name="csY339" fmla="*/ 142226 h 693081"/>
                                    <a:gd name="csX340" fmla="*/ 327809 w 1619476"/>
                                    <a:gd name="csY340" fmla="*/ 141832 h 693081"/>
                                    <a:gd name="csX341" fmla="*/ 322451 w 1619476"/>
                                    <a:gd name="csY341" fmla="*/ 142759 h 693081"/>
                                    <a:gd name="csX342" fmla="*/ 322387 w 1619476"/>
                                    <a:gd name="csY342" fmla="*/ 142810 h 693081"/>
                                    <a:gd name="csX343" fmla="*/ 321372 w 1619476"/>
                                    <a:gd name="csY343" fmla="*/ 142454 h 693081"/>
                                    <a:gd name="csX344" fmla="*/ 315658 w 1619476"/>
                                    <a:gd name="csY344" fmla="*/ 143495 h 693081"/>
                                    <a:gd name="csX345" fmla="*/ 315417 w 1619476"/>
                                    <a:gd name="csY345" fmla="*/ 143648 h 693081"/>
                                    <a:gd name="csX346" fmla="*/ 314414 w 1619476"/>
                                    <a:gd name="csY346" fmla="*/ 143242 h 693081"/>
                                    <a:gd name="csX347" fmla="*/ 310745 w 1619476"/>
                                    <a:gd name="csY347" fmla="*/ 143394 h 693081"/>
                                    <a:gd name="csX348" fmla="*/ 310123 w 1619476"/>
                                    <a:gd name="csY348" fmla="*/ 143572 h 693081"/>
                                    <a:gd name="csX349" fmla="*/ 307838 w 1619476"/>
                                    <a:gd name="csY349" fmla="*/ 143533 h 693081"/>
                                    <a:gd name="csX350" fmla="*/ 307660 w 1619476"/>
                                    <a:gd name="csY350" fmla="*/ 143546 h 693081"/>
                                    <a:gd name="csX351" fmla="*/ 307444 w 1619476"/>
                                    <a:gd name="csY351" fmla="*/ 141616 h 693081"/>
                                    <a:gd name="csX352" fmla="*/ 314986 w 1619476"/>
                                    <a:gd name="csY352" fmla="*/ 135726 h 693081"/>
                                    <a:gd name="csX353" fmla="*/ 305172 w 1619476"/>
                                    <a:gd name="csY353" fmla="*/ 131980 h 693081"/>
                                    <a:gd name="csX354" fmla="*/ 305171 w 1619476"/>
                                    <a:gd name="csY354" fmla="*/ 131980 h 693081"/>
                                    <a:gd name="csX355" fmla="*/ 302264 w 1619476"/>
                                    <a:gd name="csY355" fmla="*/ 122827 h 693081"/>
                                    <a:gd name="csX356" fmla="*/ 303648 w 1619476"/>
                                    <a:gd name="csY356" fmla="*/ 122141 h 693081"/>
                                    <a:gd name="csX357" fmla="*/ 303876 w 1619476"/>
                                    <a:gd name="csY357" fmla="*/ 121252 h 693081"/>
                                    <a:gd name="csX358" fmla="*/ 315252 w 1619476"/>
                                    <a:gd name="csY358" fmla="*/ 127981 h 693081"/>
                                    <a:gd name="csX359" fmla="*/ 315963 w 1619476"/>
                                    <a:gd name="csY359" fmla="*/ 127969 h 693081"/>
                                    <a:gd name="csX360" fmla="*/ 326704 w 1619476"/>
                                    <a:gd name="csY360" fmla="*/ 121710 h 693081"/>
                                    <a:gd name="csX361" fmla="*/ 333179 w 1619476"/>
                                    <a:gd name="csY361" fmla="*/ 120948 h 693081"/>
                                    <a:gd name="csX362" fmla="*/ 333179 w 1619476"/>
                                    <a:gd name="csY362" fmla="*/ 120960 h 693081"/>
                                    <a:gd name="csX363" fmla="*/ 332912 w 1619476"/>
                                    <a:gd name="csY363" fmla="*/ 121798 h 693081"/>
                                    <a:gd name="csX364" fmla="*/ 331439 w 1619476"/>
                                    <a:gd name="csY364" fmla="*/ 126470 h 693081"/>
                                    <a:gd name="csX365" fmla="*/ 328646 w 1619476"/>
                                    <a:gd name="csY365" fmla="*/ 122014 h 693081"/>
                                    <a:gd name="csX366" fmla="*/ 328646 w 1619476"/>
                                    <a:gd name="csY366" fmla="*/ 122027 h 693081"/>
                                    <a:gd name="csX367" fmla="*/ 328646 w 1619476"/>
                                    <a:gd name="csY367" fmla="*/ 122014 h 693081"/>
                                    <a:gd name="csX368" fmla="*/ 328392 w 1619476"/>
                                    <a:gd name="csY368" fmla="*/ 123728 h 693081"/>
                                    <a:gd name="csX369" fmla="*/ 327415 w 1619476"/>
                                    <a:gd name="csY369" fmla="*/ 125379 h 693081"/>
                                    <a:gd name="csX370" fmla="*/ 317423 w 1619476"/>
                                    <a:gd name="csY370" fmla="*/ 128908 h 693081"/>
                                    <a:gd name="csX371" fmla="*/ 313983 w 1619476"/>
                                    <a:gd name="csY371" fmla="*/ 128895 h 693081"/>
                                    <a:gd name="csX372" fmla="*/ 306682 w 1619476"/>
                                    <a:gd name="csY372" fmla="*/ 126369 h 693081"/>
                                    <a:gd name="csX373" fmla="*/ 306060 w 1619476"/>
                                    <a:gd name="csY373" fmla="*/ 125709 h 693081"/>
                                    <a:gd name="csX374" fmla="*/ 305299 w 1619476"/>
                                    <a:gd name="csY374" fmla="*/ 124071 h 693081"/>
                                    <a:gd name="csX375" fmla="*/ 304130 w 1619476"/>
                                    <a:gd name="csY375" fmla="*/ 128692 h 693081"/>
                                    <a:gd name="csX376" fmla="*/ 302264 w 1619476"/>
                                    <a:gd name="csY376" fmla="*/ 122827 h 693081"/>
                                    <a:gd name="csX377" fmla="*/ 301312 w 1619476"/>
                                    <a:gd name="csY377" fmla="*/ 121963 h 693081"/>
                                    <a:gd name="csX378" fmla="*/ 298481 w 1619476"/>
                                    <a:gd name="csY378" fmla="*/ 118663 h 693081"/>
                                    <a:gd name="csX379" fmla="*/ 299154 w 1619476"/>
                                    <a:gd name="csY379" fmla="*/ 115996 h 693081"/>
                                    <a:gd name="csX380" fmla="*/ 299192 w 1619476"/>
                                    <a:gd name="csY380" fmla="*/ 115958 h 693081"/>
                                    <a:gd name="csX381" fmla="*/ 300461 w 1619476"/>
                                    <a:gd name="csY381" fmla="*/ 115324 h 693081"/>
                                    <a:gd name="csX382" fmla="*/ 300512 w 1619476"/>
                                    <a:gd name="csY382" fmla="*/ 115324 h 693081"/>
                                    <a:gd name="csX383" fmla="*/ 303343 w 1619476"/>
                                    <a:gd name="csY383" fmla="*/ 118624 h 693081"/>
                                    <a:gd name="csX384" fmla="*/ 303343 w 1619476"/>
                                    <a:gd name="csY384" fmla="*/ 118637 h 693081"/>
                                    <a:gd name="csX385" fmla="*/ 302683 w 1619476"/>
                                    <a:gd name="csY385" fmla="*/ 121303 h 693081"/>
                                    <a:gd name="csX386" fmla="*/ 301375 w 1619476"/>
                                    <a:gd name="csY386" fmla="*/ 121963 h 693081"/>
                                    <a:gd name="csX387" fmla="*/ 301312 w 1619476"/>
                                    <a:gd name="csY387" fmla="*/ 121963 h 693081"/>
                                    <a:gd name="csX388" fmla="*/ 297021 w 1619476"/>
                                    <a:gd name="csY388" fmla="*/ 110728 h 693081"/>
                                    <a:gd name="csX389" fmla="*/ 295205 w 1619476"/>
                                    <a:gd name="csY389" fmla="*/ 106754 h 693081"/>
                                    <a:gd name="csX390" fmla="*/ 306213 w 1619476"/>
                                    <a:gd name="csY390" fmla="*/ 103466 h 693081"/>
                                    <a:gd name="csX391" fmla="*/ 302188 w 1619476"/>
                                    <a:gd name="csY391" fmla="*/ 114854 h 693081"/>
                                    <a:gd name="csX392" fmla="*/ 300499 w 1619476"/>
                                    <a:gd name="csY392" fmla="*/ 114041 h 693081"/>
                                    <a:gd name="csX393" fmla="*/ 300436 w 1619476"/>
                                    <a:gd name="csY393" fmla="*/ 114041 h 693081"/>
                                    <a:gd name="csX394" fmla="*/ 298912 w 1619476"/>
                                    <a:gd name="csY394" fmla="*/ 114790 h 693081"/>
                                    <a:gd name="csX395" fmla="*/ 297021 w 1619476"/>
                                    <a:gd name="csY395" fmla="*/ 110728 h 693081"/>
                                    <a:gd name="csX396" fmla="*/ 294202 w 1619476"/>
                                    <a:gd name="csY396" fmla="*/ 71853 h 693081"/>
                                    <a:gd name="csX397" fmla="*/ 314122 w 1619476"/>
                                    <a:gd name="csY397" fmla="*/ 62484 h 693081"/>
                                    <a:gd name="csX398" fmla="*/ 314478 w 1619476"/>
                                    <a:gd name="csY398" fmla="*/ 62484 h 693081"/>
                                    <a:gd name="csX399" fmla="*/ 330754 w 1619476"/>
                                    <a:gd name="csY399" fmla="*/ 66991 h 693081"/>
                                    <a:gd name="csX400" fmla="*/ 345037 w 1619476"/>
                                    <a:gd name="csY400" fmla="*/ 71193 h 693081"/>
                                    <a:gd name="csX401" fmla="*/ 347538 w 1619476"/>
                                    <a:gd name="csY401" fmla="*/ 78011 h 693081"/>
                                    <a:gd name="csX402" fmla="*/ 329903 w 1619476"/>
                                    <a:gd name="csY402" fmla="*/ 72640 h 693081"/>
                                    <a:gd name="csX403" fmla="*/ 314719 w 1619476"/>
                                    <a:gd name="csY403" fmla="*/ 67943 h 693081"/>
                                    <a:gd name="csX404" fmla="*/ 314351 w 1619476"/>
                                    <a:gd name="csY404" fmla="*/ 67943 h 693081"/>
                                    <a:gd name="csX405" fmla="*/ 299585 w 1619476"/>
                                    <a:gd name="csY405" fmla="*/ 75776 h 693081"/>
                                    <a:gd name="csX406" fmla="*/ 300626 w 1619476"/>
                                    <a:gd name="csY406" fmla="*/ 103808 h 693081"/>
                                    <a:gd name="csX407" fmla="*/ 295624 w 1619476"/>
                                    <a:gd name="csY407" fmla="*/ 105294 h 693081"/>
                                    <a:gd name="csX408" fmla="*/ 294202 w 1619476"/>
                                    <a:gd name="csY408" fmla="*/ 71853 h 693081"/>
                                    <a:gd name="csX409" fmla="*/ 290647 w 1619476"/>
                                    <a:gd name="csY409" fmla="*/ 105840 h 693081"/>
                                    <a:gd name="csX410" fmla="*/ 290647 w 1619476"/>
                                    <a:gd name="csY410" fmla="*/ 105840 h 693081"/>
                                    <a:gd name="csX411" fmla="*/ 287626 w 1619476"/>
                                    <a:gd name="csY411" fmla="*/ 106792 h 693081"/>
                                    <a:gd name="csX412" fmla="*/ 284807 w 1619476"/>
                                    <a:gd name="csY412" fmla="*/ 105345 h 693081"/>
                                    <a:gd name="csX413" fmla="*/ 283855 w 1619476"/>
                                    <a:gd name="csY413" fmla="*/ 102298 h 693081"/>
                                    <a:gd name="csX414" fmla="*/ 285315 w 1619476"/>
                                    <a:gd name="csY414" fmla="*/ 99479 h 693081"/>
                                    <a:gd name="csX415" fmla="*/ 287981 w 1619476"/>
                                    <a:gd name="csY415" fmla="*/ 98514 h 693081"/>
                                    <a:gd name="csX416" fmla="*/ 288349 w 1619476"/>
                                    <a:gd name="csY416" fmla="*/ 98527 h 693081"/>
                                    <a:gd name="csX417" fmla="*/ 291155 w 1619476"/>
                                    <a:gd name="csY417" fmla="*/ 99974 h 693081"/>
                                    <a:gd name="csX418" fmla="*/ 290647 w 1619476"/>
                                    <a:gd name="csY418" fmla="*/ 105840 h 693081"/>
                                    <a:gd name="csX419" fmla="*/ 282090 w 1619476"/>
                                    <a:gd name="csY419" fmla="*/ 94452 h 693081"/>
                                    <a:gd name="csX420" fmla="*/ 282585 w 1619476"/>
                                    <a:gd name="csY420" fmla="*/ 88599 h 693081"/>
                                    <a:gd name="csX421" fmla="*/ 285264 w 1619476"/>
                                    <a:gd name="csY421" fmla="*/ 87621 h 693081"/>
                                    <a:gd name="csX422" fmla="*/ 285620 w 1619476"/>
                                    <a:gd name="csY422" fmla="*/ 87634 h 693081"/>
                                    <a:gd name="csX423" fmla="*/ 288438 w 1619476"/>
                                    <a:gd name="csY423" fmla="*/ 89120 h 693081"/>
                                    <a:gd name="csX424" fmla="*/ 289403 w 1619476"/>
                                    <a:gd name="csY424" fmla="*/ 92141 h 693081"/>
                                    <a:gd name="csX425" fmla="*/ 287930 w 1619476"/>
                                    <a:gd name="csY425" fmla="*/ 94960 h 693081"/>
                                    <a:gd name="csX426" fmla="*/ 284896 w 1619476"/>
                                    <a:gd name="csY426" fmla="*/ 95912 h 693081"/>
                                    <a:gd name="csX427" fmla="*/ 282090 w 1619476"/>
                                    <a:gd name="csY427" fmla="*/ 94452 h 693081"/>
                                    <a:gd name="csX428" fmla="*/ 281824 w 1619476"/>
                                    <a:gd name="csY428" fmla="*/ 83051 h 693081"/>
                                    <a:gd name="csX429" fmla="*/ 282344 w 1619476"/>
                                    <a:gd name="csY429" fmla="*/ 77211 h 693081"/>
                                    <a:gd name="csX430" fmla="*/ 284985 w 1619476"/>
                                    <a:gd name="csY430" fmla="*/ 76246 h 693081"/>
                                    <a:gd name="csX431" fmla="*/ 285366 w 1619476"/>
                                    <a:gd name="csY431" fmla="*/ 76259 h 693081"/>
                                    <a:gd name="csX432" fmla="*/ 288184 w 1619476"/>
                                    <a:gd name="csY432" fmla="*/ 77731 h 693081"/>
                                    <a:gd name="csX433" fmla="*/ 289136 w 1619476"/>
                                    <a:gd name="csY433" fmla="*/ 80753 h 693081"/>
                                    <a:gd name="csX434" fmla="*/ 287676 w 1619476"/>
                                    <a:gd name="csY434" fmla="*/ 83559 h 693081"/>
                                    <a:gd name="csX435" fmla="*/ 281824 w 1619476"/>
                                    <a:gd name="csY435" fmla="*/ 83051 h 693081"/>
                                    <a:gd name="csX436" fmla="*/ 285582 w 1619476"/>
                                    <a:gd name="csY436" fmla="*/ 66331 h 693081"/>
                                    <a:gd name="csX437" fmla="*/ 288261 w 1619476"/>
                                    <a:gd name="csY437" fmla="*/ 65366 h 693081"/>
                                    <a:gd name="csX438" fmla="*/ 291447 w 1619476"/>
                                    <a:gd name="csY438" fmla="*/ 66838 h 693081"/>
                                    <a:gd name="csX439" fmla="*/ 292399 w 1619476"/>
                                    <a:gd name="csY439" fmla="*/ 69860 h 693081"/>
                                    <a:gd name="csX440" fmla="*/ 290939 w 1619476"/>
                                    <a:gd name="csY440" fmla="*/ 72678 h 693081"/>
                                    <a:gd name="csX441" fmla="*/ 290927 w 1619476"/>
                                    <a:gd name="csY441" fmla="*/ 72678 h 693081"/>
                                    <a:gd name="csX442" fmla="*/ 287880 w 1619476"/>
                                    <a:gd name="csY442" fmla="*/ 73631 h 693081"/>
                                    <a:gd name="csX443" fmla="*/ 285087 w 1619476"/>
                                    <a:gd name="csY443" fmla="*/ 72171 h 693081"/>
                                    <a:gd name="csX444" fmla="*/ 285582 w 1619476"/>
                                    <a:gd name="csY444" fmla="*/ 66331 h 693081"/>
                                    <a:gd name="csX445" fmla="*/ 293491 w 1619476"/>
                                    <a:gd name="csY445" fmla="*/ 58167 h 693081"/>
                                    <a:gd name="csX446" fmla="*/ 296157 w 1619476"/>
                                    <a:gd name="csY446" fmla="*/ 57190 h 693081"/>
                                    <a:gd name="csX447" fmla="*/ 299344 w 1619476"/>
                                    <a:gd name="csY447" fmla="*/ 58675 h 693081"/>
                                    <a:gd name="csX448" fmla="*/ 300296 w 1619476"/>
                                    <a:gd name="csY448" fmla="*/ 61709 h 693081"/>
                                    <a:gd name="csX449" fmla="*/ 298836 w 1619476"/>
                                    <a:gd name="csY449" fmla="*/ 64515 h 693081"/>
                                    <a:gd name="csX450" fmla="*/ 295789 w 1619476"/>
                                    <a:gd name="csY450" fmla="*/ 65480 h 693081"/>
                                    <a:gd name="csX451" fmla="*/ 292971 w 1619476"/>
                                    <a:gd name="csY451" fmla="*/ 64007 h 693081"/>
                                    <a:gd name="csX452" fmla="*/ 292031 w 1619476"/>
                                    <a:gd name="csY452" fmla="*/ 60998 h 693081"/>
                                    <a:gd name="csX453" fmla="*/ 293491 w 1619476"/>
                                    <a:gd name="csY453" fmla="*/ 58167 h 693081"/>
                                    <a:gd name="csX454" fmla="*/ 304016 w 1619476"/>
                                    <a:gd name="csY454" fmla="*/ 53940 h 693081"/>
                                    <a:gd name="csX455" fmla="*/ 306682 w 1619476"/>
                                    <a:gd name="csY455" fmla="*/ 52962 h 693081"/>
                                    <a:gd name="csX456" fmla="*/ 309869 w 1619476"/>
                                    <a:gd name="csY456" fmla="*/ 54447 h 693081"/>
                                    <a:gd name="csX457" fmla="*/ 310821 w 1619476"/>
                                    <a:gd name="csY457" fmla="*/ 57469 h 693081"/>
                                    <a:gd name="csX458" fmla="*/ 309361 w 1619476"/>
                                    <a:gd name="csY458" fmla="*/ 60275 h 693081"/>
                                    <a:gd name="csX459" fmla="*/ 309348 w 1619476"/>
                                    <a:gd name="csY459" fmla="*/ 60275 h 693081"/>
                                    <a:gd name="csX460" fmla="*/ 306314 w 1619476"/>
                                    <a:gd name="csY460" fmla="*/ 61240 h 693081"/>
                                    <a:gd name="csX461" fmla="*/ 303508 w 1619476"/>
                                    <a:gd name="csY461" fmla="*/ 59767 h 693081"/>
                                    <a:gd name="csX462" fmla="*/ 304016 w 1619476"/>
                                    <a:gd name="csY462" fmla="*/ 53940 h 693081"/>
                                    <a:gd name="csX463" fmla="*/ 315265 w 1619476"/>
                                    <a:gd name="csY463" fmla="*/ 53305 h 693081"/>
                                    <a:gd name="csX464" fmla="*/ 317931 w 1619476"/>
                                    <a:gd name="csY464" fmla="*/ 52340 h 693081"/>
                                    <a:gd name="csX465" fmla="*/ 321105 w 1619476"/>
                                    <a:gd name="csY465" fmla="*/ 53825 h 693081"/>
                                    <a:gd name="csX466" fmla="*/ 320597 w 1619476"/>
                                    <a:gd name="csY466" fmla="*/ 59665 h 693081"/>
                                    <a:gd name="csX467" fmla="*/ 317575 w 1619476"/>
                                    <a:gd name="csY467" fmla="*/ 60618 h 693081"/>
                                    <a:gd name="csX468" fmla="*/ 314757 w 1619476"/>
                                    <a:gd name="csY468" fmla="*/ 59145 h 693081"/>
                                    <a:gd name="csX469" fmla="*/ 313805 w 1619476"/>
                                    <a:gd name="csY469" fmla="*/ 56123 h 693081"/>
                                    <a:gd name="csX470" fmla="*/ 315265 w 1619476"/>
                                    <a:gd name="csY470" fmla="*/ 53305 h 693081"/>
                                    <a:gd name="csX471" fmla="*/ 326386 w 1619476"/>
                                    <a:gd name="csY471" fmla="*/ 55907 h 693081"/>
                                    <a:gd name="csX472" fmla="*/ 329052 w 1619476"/>
                                    <a:gd name="csY472" fmla="*/ 54943 h 693081"/>
                                    <a:gd name="csX473" fmla="*/ 332239 w 1619476"/>
                                    <a:gd name="csY473" fmla="*/ 56415 h 693081"/>
                                    <a:gd name="csX474" fmla="*/ 331719 w 1619476"/>
                                    <a:gd name="csY474" fmla="*/ 62268 h 693081"/>
                                    <a:gd name="csX475" fmla="*/ 328697 w 1619476"/>
                                    <a:gd name="csY475" fmla="*/ 63233 h 693081"/>
                                    <a:gd name="csX476" fmla="*/ 325878 w 1619476"/>
                                    <a:gd name="csY476" fmla="*/ 61747 h 693081"/>
                                    <a:gd name="csX477" fmla="*/ 324914 w 1619476"/>
                                    <a:gd name="csY477" fmla="*/ 58726 h 693081"/>
                                    <a:gd name="csX478" fmla="*/ 326386 w 1619476"/>
                                    <a:gd name="csY478" fmla="*/ 55907 h 693081"/>
                                    <a:gd name="csX479" fmla="*/ 336556 w 1619476"/>
                                    <a:gd name="csY479" fmla="*/ 60986 h 693081"/>
                                    <a:gd name="csX480" fmla="*/ 339247 w 1619476"/>
                                    <a:gd name="csY480" fmla="*/ 60021 h 693081"/>
                                    <a:gd name="csX481" fmla="*/ 342409 w 1619476"/>
                                    <a:gd name="csY481" fmla="*/ 61494 h 693081"/>
                                    <a:gd name="csX482" fmla="*/ 341913 w 1619476"/>
                                    <a:gd name="csY482" fmla="*/ 67346 h 693081"/>
                                    <a:gd name="csX483" fmla="*/ 336048 w 1619476"/>
                                    <a:gd name="csY483" fmla="*/ 66839 h 693081"/>
                                    <a:gd name="csX484" fmla="*/ 336556 w 1619476"/>
                                    <a:gd name="csY484" fmla="*/ 60986 h 693081"/>
                                    <a:gd name="csX485" fmla="*/ 349366 w 1619476"/>
                                    <a:gd name="csY485" fmla="*/ 67803 h 693081"/>
                                    <a:gd name="csX486" fmla="*/ 353644 w 1619476"/>
                                    <a:gd name="csY486" fmla="*/ 82124 h 693081"/>
                                    <a:gd name="csX487" fmla="*/ 355054 w 1619476"/>
                                    <a:gd name="csY487" fmla="*/ 96445 h 693081"/>
                                    <a:gd name="csX488" fmla="*/ 351765 w 1619476"/>
                                    <a:gd name="csY488" fmla="*/ 96445 h 693081"/>
                                    <a:gd name="csX489" fmla="*/ 350013 w 1619476"/>
                                    <a:gd name="csY489" fmla="*/ 81883 h 693081"/>
                                    <a:gd name="csX490" fmla="*/ 344999 w 1619476"/>
                                    <a:gd name="csY490" fmla="*/ 67803 h 693081"/>
                                    <a:gd name="csX491" fmla="*/ 349366 w 1619476"/>
                                    <a:gd name="csY491" fmla="*/ 67803 h 693081"/>
                                    <a:gd name="csX492" fmla="*/ 350483 w 1619476"/>
                                    <a:gd name="csY492" fmla="*/ 60897 h 693081"/>
                                    <a:gd name="csX493" fmla="*/ 357999 w 1619476"/>
                                    <a:gd name="csY493" fmla="*/ 60897 h 693081"/>
                                    <a:gd name="csX494" fmla="*/ 357999 w 1619476"/>
                                    <a:gd name="csY494" fmla="*/ 53292 h 693081"/>
                                    <a:gd name="csX495" fmla="*/ 359878 w 1619476"/>
                                    <a:gd name="csY495" fmla="*/ 52911 h 693081"/>
                                    <a:gd name="csX496" fmla="*/ 361770 w 1619476"/>
                                    <a:gd name="csY496" fmla="*/ 53292 h 693081"/>
                                    <a:gd name="csX497" fmla="*/ 361770 w 1619476"/>
                                    <a:gd name="csY497" fmla="*/ 60897 h 693081"/>
                                    <a:gd name="csX498" fmla="*/ 369286 w 1619476"/>
                                    <a:gd name="csY498" fmla="*/ 60897 h 693081"/>
                                    <a:gd name="csX499" fmla="*/ 369654 w 1619476"/>
                                    <a:gd name="csY499" fmla="*/ 62687 h 693081"/>
                                    <a:gd name="csX500" fmla="*/ 369464 w 1619476"/>
                                    <a:gd name="csY500" fmla="*/ 63791 h 693081"/>
                                    <a:gd name="csX501" fmla="*/ 350293 w 1619476"/>
                                    <a:gd name="csY501" fmla="*/ 63791 h 693081"/>
                                    <a:gd name="csX502" fmla="*/ 350115 w 1619476"/>
                                    <a:gd name="csY502" fmla="*/ 62687 h 693081"/>
                                    <a:gd name="csX503" fmla="*/ 350483 w 1619476"/>
                                    <a:gd name="csY503" fmla="*/ 60897 h 693081"/>
                                    <a:gd name="csX504" fmla="*/ 356069 w 1619476"/>
                                    <a:gd name="csY504" fmla="*/ 53686 h 693081"/>
                                    <a:gd name="csX505" fmla="*/ 356069 w 1619476"/>
                                    <a:gd name="csY505" fmla="*/ 58967 h 693081"/>
                                    <a:gd name="csX506" fmla="*/ 350864 w 1619476"/>
                                    <a:gd name="csY506" fmla="*/ 58967 h 693081"/>
                                    <a:gd name="csX507" fmla="*/ 356069 w 1619476"/>
                                    <a:gd name="csY507" fmla="*/ 53686 h 693081"/>
                                    <a:gd name="csX508" fmla="*/ 358228 w 1619476"/>
                                    <a:gd name="csY508" fmla="*/ 44570 h 693081"/>
                                    <a:gd name="csX509" fmla="*/ 359853 w 1619476"/>
                                    <a:gd name="csY509" fmla="*/ 45167 h 693081"/>
                                    <a:gd name="csX510" fmla="*/ 361503 w 1619476"/>
                                    <a:gd name="csY510" fmla="*/ 44405 h 693081"/>
                                    <a:gd name="csX511" fmla="*/ 364944 w 1619476"/>
                                    <a:gd name="csY511" fmla="*/ 52251 h 693081"/>
                                    <a:gd name="csX512" fmla="*/ 359878 w 1619476"/>
                                    <a:gd name="csY512" fmla="*/ 50994 h 693081"/>
                                    <a:gd name="csX513" fmla="*/ 354813 w 1619476"/>
                                    <a:gd name="csY513" fmla="*/ 52264 h 693081"/>
                                    <a:gd name="csX514" fmla="*/ 358228 w 1619476"/>
                                    <a:gd name="csY514" fmla="*/ 44570 h 693081"/>
                                    <a:gd name="csX515" fmla="*/ 357529 w 1619476"/>
                                    <a:gd name="csY515" fmla="*/ 38260 h 693081"/>
                                    <a:gd name="csX516" fmla="*/ 359853 w 1619476"/>
                                    <a:gd name="csY516" fmla="*/ 37181 h 693081"/>
                                    <a:gd name="csX517" fmla="*/ 361808 w 1619476"/>
                                    <a:gd name="csY517" fmla="*/ 37892 h 693081"/>
                                    <a:gd name="csX518" fmla="*/ 362874 w 1619476"/>
                                    <a:gd name="csY518" fmla="*/ 39949 h 693081"/>
                                    <a:gd name="csX519" fmla="*/ 362189 w 1619476"/>
                                    <a:gd name="csY519" fmla="*/ 42158 h 693081"/>
                                    <a:gd name="csX520" fmla="*/ 357910 w 1619476"/>
                                    <a:gd name="csY520" fmla="*/ 42526 h 693081"/>
                                    <a:gd name="csX521" fmla="*/ 357529 w 1619476"/>
                                    <a:gd name="csY521" fmla="*/ 38260 h 693081"/>
                                    <a:gd name="csX522" fmla="*/ 355485 w 1619476"/>
                                    <a:gd name="csY522" fmla="*/ 29018 h 693081"/>
                                    <a:gd name="csX523" fmla="*/ 364271 w 1619476"/>
                                    <a:gd name="csY523" fmla="*/ 29018 h 693081"/>
                                    <a:gd name="csX524" fmla="*/ 360970 w 1619476"/>
                                    <a:gd name="csY524" fmla="*/ 35772 h 693081"/>
                                    <a:gd name="csX525" fmla="*/ 358748 w 1619476"/>
                                    <a:gd name="csY525" fmla="*/ 35645 h 693081"/>
                                    <a:gd name="csX526" fmla="*/ 355485 w 1619476"/>
                                    <a:gd name="csY526" fmla="*/ 29018 h 693081"/>
                                    <a:gd name="csX527" fmla="*/ 368905 w 1619476"/>
                                    <a:gd name="csY527" fmla="*/ 58967 h 693081"/>
                                    <a:gd name="csX528" fmla="*/ 363700 w 1619476"/>
                                    <a:gd name="csY528" fmla="*/ 58967 h 693081"/>
                                    <a:gd name="csX529" fmla="*/ 363700 w 1619476"/>
                                    <a:gd name="csY529" fmla="*/ 53686 h 693081"/>
                                    <a:gd name="csX530" fmla="*/ 368905 w 1619476"/>
                                    <a:gd name="csY530" fmla="*/ 58967 h 693081"/>
                                    <a:gd name="csX531" fmla="*/ 370263 w 1619476"/>
                                    <a:gd name="csY531" fmla="*/ 67803 h 693081"/>
                                    <a:gd name="csX532" fmla="*/ 374529 w 1619476"/>
                                    <a:gd name="csY532" fmla="*/ 67803 h 693081"/>
                                    <a:gd name="csX533" fmla="*/ 369489 w 1619476"/>
                                    <a:gd name="csY533" fmla="*/ 81883 h 693081"/>
                                    <a:gd name="csX534" fmla="*/ 367750 w 1619476"/>
                                    <a:gd name="csY534" fmla="*/ 96445 h 693081"/>
                                    <a:gd name="csX535" fmla="*/ 364449 w 1619476"/>
                                    <a:gd name="csY535" fmla="*/ 96445 h 693081"/>
                                    <a:gd name="csX536" fmla="*/ 365858 w 1619476"/>
                                    <a:gd name="csY536" fmla="*/ 82124 h 693081"/>
                                    <a:gd name="csX537" fmla="*/ 369794 w 1619476"/>
                                    <a:gd name="csY537" fmla="*/ 68679 h 693081"/>
                                    <a:gd name="csX538" fmla="*/ 370263 w 1619476"/>
                                    <a:gd name="csY538" fmla="*/ 67803 h 693081"/>
                                    <a:gd name="csX539" fmla="*/ 388761 w 1619476"/>
                                    <a:gd name="csY539" fmla="*/ 66991 h 693081"/>
                                    <a:gd name="csX540" fmla="*/ 405037 w 1619476"/>
                                    <a:gd name="csY540" fmla="*/ 62484 h 693081"/>
                                    <a:gd name="csX541" fmla="*/ 405380 w 1619476"/>
                                    <a:gd name="csY541" fmla="*/ 62484 h 693081"/>
                                    <a:gd name="csX542" fmla="*/ 425313 w 1619476"/>
                                    <a:gd name="csY542" fmla="*/ 71853 h 693081"/>
                                    <a:gd name="csX543" fmla="*/ 423904 w 1619476"/>
                                    <a:gd name="csY543" fmla="*/ 105307 h 693081"/>
                                    <a:gd name="csX544" fmla="*/ 418889 w 1619476"/>
                                    <a:gd name="csY544" fmla="*/ 103808 h 693081"/>
                                    <a:gd name="csX545" fmla="*/ 419930 w 1619476"/>
                                    <a:gd name="csY545" fmla="*/ 75776 h 693081"/>
                                    <a:gd name="csX546" fmla="*/ 405139 w 1619476"/>
                                    <a:gd name="csY546" fmla="*/ 67943 h 693081"/>
                                    <a:gd name="csX547" fmla="*/ 404784 w 1619476"/>
                                    <a:gd name="csY547" fmla="*/ 67943 h 693081"/>
                                    <a:gd name="csX548" fmla="*/ 389599 w 1619476"/>
                                    <a:gd name="csY548" fmla="*/ 72640 h 693081"/>
                                    <a:gd name="csX549" fmla="*/ 371977 w 1619476"/>
                                    <a:gd name="csY549" fmla="*/ 78011 h 693081"/>
                                    <a:gd name="csX550" fmla="*/ 374478 w 1619476"/>
                                    <a:gd name="csY550" fmla="*/ 71193 h 693081"/>
                                    <a:gd name="csX551" fmla="*/ 388761 w 1619476"/>
                                    <a:gd name="csY551" fmla="*/ 66991 h 693081"/>
                                    <a:gd name="csX552" fmla="*/ 377094 w 1619476"/>
                                    <a:gd name="csY552" fmla="*/ 61494 h 693081"/>
                                    <a:gd name="csX553" fmla="*/ 379874 w 1619476"/>
                                    <a:gd name="csY553" fmla="*/ 60034 h 693081"/>
                                    <a:gd name="csX554" fmla="*/ 380280 w 1619476"/>
                                    <a:gd name="csY554" fmla="*/ 60021 h 693081"/>
                                    <a:gd name="csX555" fmla="*/ 382934 w 1619476"/>
                                    <a:gd name="csY555" fmla="*/ 60986 h 693081"/>
                                    <a:gd name="csX556" fmla="*/ 384419 w 1619476"/>
                                    <a:gd name="csY556" fmla="*/ 63817 h 693081"/>
                                    <a:gd name="csX557" fmla="*/ 383454 w 1619476"/>
                                    <a:gd name="csY557" fmla="*/ 66839 h 693081"/>
                                    <a:gd name="csX558" fmla="*/ 377602 w 1619476"/>
                                    <a:gd name="csY558" fmla="*/ 67346 h 693081"/>
                                    <a:gd name="csX559" fmla="*/ 376142 w 1619476"/>
                                    <a:gd name="csY559" fmla="*/ 64541 h 693081"/>
                                    <a:gd name="csX560" fmla="*/ 377094 w 1619476"/>
                                    <a:gd name="csY560" fmla="*/ 61494 h 693081"/>
                                    <a:gd name="csX561" fmla="*/ 387276 w 1619476"/>
                                    <a:gd name="csY561" fmla="*/ 56415 h 693081"/>
                                    <a:gd name="csX562" fmla="*/ 390082 w 1619476"/>
                                    <a:gd name="csY562" fmla="*/ 54955 h 693081"/>
                                    <a:gd name="csX563" fmla="*/ 390463 w 1619476"/>
                                    <a:gd name="csY563" fmla="*/ 54930 h 693081"/>
                                    <a:gd name="csX564" fmla="*/ 393129 w 1619476"/>
                                    <a:gd name="csY564" fmla="*/ 55895 h 693081"/>
                                    <a:gd name="csX565" fmla="*/ 393637 w 1619476"/>
                                    <a:gd name="csY565" fmla="*/ 61760 h 693081"/>
                                    <a:gd name="csX566" fmla="*/ 390818 w 1619476"/>
                                    <a:gd name="csY566" fmla="*/ 63220 h 693081"/>
                                    <a:gd name="csX567" fmla="*/ 387797 w 1619476"/>
                                    <a:gd name="csY567" fmla="*/ 62268 h 693081"/>
                                    <a:gd name="csX568" fmla="*/ 387797 w 1619476"/>
                                    <a:gd name="csY568" fmla="*/ 62255 h 693081"/>
                                    <a:gd name="csX569" fmla="*/ 386311 w 1619476"/>
                                    <a:gd name="csY569" fmla="*/ 59450 h 693081"/>
                                    <a:gd name="csX570" fmla="*/ 387276 w 1619476"/>
                                    <a:gd name="csY570" fmla="*/ 56415 h 693081"/>
                                    <a:gd name="csX571" fmla="*/ 398410 w 1619476"/>
                                    <a:gd name="csY571" fmla="*/ 53787 h 693081"/>
                                    <a:gd name="csX572" fmla="*/ 401241 w 1619476"/>
                                    <a:gd name="csY572" fmla="*/ 52315 h 693081"/>
                                    <a:gd name="csX573" fmla="*/ 404250 w 1619476"/>
                                    <a:gd name="csY573" fmla="*/ 53279 h 693081"/>
                                    <a:gd name="csX574" fmla="*/ 405723 w 1619476"/>
                                    <a:gd name="csY574" fmla="*/ 56085 h 693081"/>
                                    <a:gd name="csX575" fmla="*/ 405736 w 1619476"/>
                                    <a:gd name="csY575" fmla="*/ 56453 h 693081"/>
                                    <a:gd name="csX576" fmla="*/ 404771 w 1619476"/>
                                    <a:gd name="csY576" fmla="*/ 59119 h 693081"/>
                                    <a:gd name="csX577" fmla="*/ 401940 w 1619476"/>
                                    <a:gd name="csY577" fmla="*/ 60579 h 693081"/>
                                    <a:gd name="csX578" fmla="*/ 398931 w 1619476"/>
                                    <a:gd name="csY578" fmla="*/ 59640 h 693081"/>
                                    <a:gd name="csX579" fmla="*/ 398931 w 1619476"/>
                                    <a:gd name="csY579" fmla="*/ 59627 h 693081"/>
                                    <a:gd name="csX580" fmla="*/ 397458 w 1619476"/>
                                    <a:gd name="csY580" fmla="*/ 56441 h 693081"/>
                                    <a:gd name="csX581" fmla="*/ 398410 w 1619476"/>
                                    <a:gd name="csY581" fmla="*/ 53787 h 693081"/>
                                    <a:gd name="csX582" fmla="*/ 409646 w 1619476"/>
                                    <a:gd name="csY582" fmla="*/ 54435 h 693081"/>
                                    <a:gd name="csX583" fmla="*/ 412452 w 1619476"/>
                                    <a:gd name="csY583" fmla="*/ 52975 h 693081"/>
                                    <a:gd name="csX584" fmla="*/ 412833 w 1619476"/>
                                    <a:gd name="csY584" fmla="*/ 52949 h 693081"/>
                                    <a:gd name="csX585" fmla="*/ 415486 w 1619476"/>
                                    <a:gd name="csY585" fmla="*/ 53940 h 693081"/>
                                    <a:gd name="csX586" fmla="*/ 416019 w 1619476"/>
                                    <a:gd name="csY586" fmla="*/ 59767 h 693081"/>
                                    <a:gd name="csX587" fmla="*/ 410154 w 1619476"/>
                                    <a:gd name="csY587" fmla="*/ 60275 h 693081"/>
                                    <a:gd name="csX588" fmla="*/ 408694 w 1619476"/>
                                    <a:gd name="csY588" fmla="*/ 57482 h 693081"/>
                                    <a:gd name="csX589" fmla="*/ 409646 w 1619476"/>
                                    <a:gd name="csY589" fmla="*/ 54435 h 693081"/>
                                    <a:gd name="csX590" fmla="*/ 418546 w 1619476"/>
                                    <a:gd name="csY590" fmla="*/ 64299 h 693081"/>
                                    <a:gd name="csX591" fmla="*/ 418736 w 1619476"/>
                                    <a:gd name="csY591" fmla="*/ 64617 h 693081"/>
                                    <a:gd name="csX592" fmla="*/ 418533 w 1619476"/>
                                    <a:gd name="csY592" fmla="*/ 64515 h 693081"/>
                                    <a:gd name="csX593" fmla="*/ 418546 w 1619476"/>
                                    <a:gd name="csY593" fmla="*/ 64299 h 693081"/>
                                    <a:gd name="csX594" fmla="*/ 420171 w 1619476"/>
                                    <a:gd name="csY594" fmla="*/ 58675 h 693081"/>
                                    <a:gd name="csX595" fmla="*/ 422989 w 1619476"/>
                                    <a:gd name="csY595" fmla="*/ 57202 h 693081"/>
                                    <a:gd name="csX596" fmla="*/ 426011 w 1619476"/>
                                    <a:gd name="csY596" fmla="*/ 58167 h 693081"/>
                                    <a:gd name="csX597" fmla="*/ 426544 w 1619476"/>
                                    <a:gd name="csY597" fmla="*/ 64020 h 693081"/>
                                    <a:gd name="csX598" fmla="*/ 420679 w 1619476"/>
                                    <a:gd name="csY598" fmla="*/ 64515 h 693081"/>
                                    <a:gd name="csX599" fmla="*/ 419206 w 1619476"/>
                                    <a:gd name="csY599" fmla="*/ 61709 h 693081"/>
                                    <a:gd name="csX600" fmla="*/ 420171 w 1619476"/>
                                    <a:gd name="csY600" fmla="*/ 58675 h 693081"/>
                                    <a:gd name="csX601" fmla="*/ 431254 w 1619476"/>
                                    <a:gd name="csY601" fmla="*/ 65366 h 693081"/>
                                    <a:gd name="csX602" fmla="*/ 433921 w 1619476"/>
                                    <a:gd name="csY602" fmla="*/ 66331 h 693081"/>
                                    <a:gd name="csX603" fmla="*/ 434428 w 1619476"/>
                                    <a:gd name="csY603" fmla="*/ 72171 h 693081"/>
                                    <a:gd name="csX604" fmla="*/ 431610 w 1619476"/>
                                    <a:gd name="csY604" fmla="*/ 73631 h 693081"/>
                                    <a:gd name="csX605" fmla="*/ 428576 w 1619476"/>
                                    <a:gd name="csY605" fmla="*/ 72679 h 693081"/>
                                    <a:gd name="csX606" fmla="*/ 428068 w 1619476"/>
                                    <a:gd name="csY606" fmla="*/ 66839 h 693081"/>
                                    <a:gd name="csX607" fmla="*/ 431255 w 1619476"/>
                                    <a:gd name="csY607" fmla="*/ 65366 h 693081"/>
                                    <a:gd name="csX608" fmla="*/ 434162 w 1619476"/>
                                    <a:gd name="csY608" fmla="*/ 76259 h 693081"/>
                                    <a:gd name="csX609" fmla="*/ 437171 w 1619476"/>
                                    <a:gd name="csY609" fmla="*/ 77224 h 693081"/>
                                    <a:gd name="csX610" fmla="*/ 437704 w 1619476"/>
                                    <a:gd name="csY610" fmla="*/ 83064 h 693081"/>
                                    <a:gd name="csX611" fmla="*/ 431838 w 1619476"/>
                                    <a:gd name="csY611" fmla="*/ 83559 h 693081"/>
                                    <a:gd name="csX612" fmla="*/ 430366 w 1619476"/>
                                    <a:gd name="csY612" fmla="*/ 80753 h 693081"/>
                                    <a:gd name="csX613" fmla="*/ 431331 w 1619476"/>
                                    <a:gd name="csY613" fmla="*/ 77731 h 693081"/>
                                    <a:gd name="csX614" fmla="*/ 434162 w 1619476"/>
                                    <a:gd name="csY614" fmla="*/ 76259 h 693081"/>
                                    <a:gd name="csX615" fmla="*/ 436917 w 1619476"/>
                                    <a:gd name="csY615" fmla="*/ 88599 h 693081"/>
                                    <a:gd name="csX616" fmla="*/ 438402 w 1619476"/>
                                    <a:gd name="csY616" fmla="*/ 91417 h 693081"/>
                                    <a:gd name="csX617" fmla="*/ 437425 w 1619476"/>
                                    <a:gd name="csY617" fmla="*/ 94452 h 693081"/>
                                    <a:gd name="csX618" fmla="*/ 434619 w 1619476"/>
                                    <a:gd name="csY618" fmla="*/ 95912 h 693081"/>
                                    <a:gd name="csX619" fmla="*/ 431585 w 1619476"/>
                                    <a:gd name="csY619" fmla="*/ 94960 h 693081"/>
                                    <a:gd name="csX620" fmla="*/ 430099 w 1619476"/>
                                    <a:gd name="csY620" fmla="*/ 92128 h 693081"/>
                                    <a:gd name="csX621" fmla="*/ 431077 w 1619476"/>
                                    <a:gd name="csY621" fmla="*/ 89107 h 693081"/>
                                    <a:gd name="csX622" fmla="*/ 436917 w 1619476"/>
                                    <a:gd name="csY622" fmla="*/ 88599 h 693081"/>
                                    <a:gd name="csX623" fmla="*/ 434721 w 1619476"/>
                                    <a:gd name="csY623" fmla="*/ 105332 h 693081"/>
                                    <a:gd name="csX624" fmla="*/ 431889 w 1619476"/>
                                    <a:gd name="csY624" fmla="*/ 106792 h 693081"/>
                                    <a:gd name="csX625" fmla="*/ 428855 w 1619476"/>
                                    <a:gd name="csY625" fmla="*/ 105852 h 693081"/>
                                    <a:gd name="csX626" fmla="*/ 428335 w 1619476"/>
                                    <a:gd name="csY626" fmla="*/ 99987 h 693081"/>
                                    <a:gd name="csX627" fmla="*/ 434187 w 1619476"/>
                                    <a:gd name="csY627" fmla="*/ 99492 h 693081"/>
                                    <a:gd name="csX628" fmla="*/ 434721 w 1619476"/>
                                    <a:gd name="csY628" fmla="*/ 105332 h 693081"/>
                                    <a:gd name="csX629" fmla="*/ 425757 w 1619476"/>
                                    <a:gd name="csY629" fmla="*/ 103821 h 693081"/>
                                    <a:gd name="csX630" fmla="*/ 425783 w 1619476"/>
                                    <a:gd name="csY630" fmla="*/ 103745 h 693081"/>
                                    <a:gd name="csX631" fmla="*/ 425897 w 1619476"/>
                                    <a:gd name="csY631" fmla="*/ 103974 h 693081"/>
                                    <a:gd name="csX632" fmla="*/ 425757 w 1619476"/>
                                    <a:gd name="csY632" fmla="*/ 103821 h 693081"/>
                                    <a:gd name="csX633" fmla="*/ 422367 w 1619476"/>
                                    <a:gd name="csY633" fmla="*/ 111032 h 693081"/>
                                    <a:gd name="csX634" fmla="*/ 420615 w 1619476"/>
                                    <a:gd name="csY634" fmla="*/ 114803 h 693081"/>
                                    <a:gd name="csX635" fmla="*/ 419079 w 1619476"/>
                                    <a:gd name="csY635" fmla="*/ 114041 h 693081"/>
                                    <a:gd name="csX636" fmla="*/ 419003 w 1619476"/>
                                    <a:gd name="csY636" fmla="*/ 114041 h 693081"/>
                                    <a:gd name="csX637" fmla="*/ 417353 w 1619476"/>
                                    <a:gd name="csY637" fmla="*/ 114828 h 693081"/>
                                    <a:gd name="csX638" fmla="*/ 413315 w 1619476"/>
                                    <a:gd name="csY638" fmla="*/ 103466 h 693081"/>
                                    <a:gd name="csX639" fmla="*/ 424323 w 1619476"/>
                                    <a:gd name="csY639" fmla="*/ 106754 h 693081"/>
                                    <a:gd name="csX640" fmla="*/ 422368 w 1619476"/>
                                    <a:gd name="csY640" fmla="*/ 111032 h 693081"/>
                                    <a:gd name="csX641" fmla="*/ 418178 w 1619476"/>
                                    <a:gd name="csY641" fmla="*/ 121963 h 693081"/>
                                    <a:gd name="csX642" fmla="*/ 416845 w 1619476"/>
                                    <a:gd name="csY642" fmla="*/ 121316 h 693081"/>
                                    <a:gd name="csX643" fmla="*/ 416159 w 1619476"/>
                                    <a:gd name="csY643" fmla="*/ 118624 h 693081"/>
                                    <a:gd name="csX644" fmla="*/ 419003 w 1619476"/>
                                    <a:gd name="csY644" fmla="*/ 115324 h 693081"/>
                                    <a:gd name="csX645" fmla="*/ 419054 w 1619476"/>
                                    <a:gd name="csY645" fmla="*/ 115324 h 693081"/>
                                    <a:gd name="csX646" fmla="*/ 420349 w 1619476"/>
                                    <a:gd name="csY646" fmla="*/ 115971 h 693081"/>
                                    <a:gd name="csX647" fmla="*/ 421034 w 1619476"/>
                                    <a:gd name="csY647" fmla="*/ 118662 h 693081"/>
                                    <a:gd name="csX648" fmla="*/ 418178 w 1619476"/>
                                    <a:gd name="csY648" fmla="*/ 121963 h 693081"/>
                                    <a:gd name="csX649" fmla="*/ 323872 w 1619476"/>
                                    <a:gd name="csY649" fmla="*/ 118091 h 693081"/>
                                    <a:gd name="csX650" fmla="*/ 325015 w 1619476"/>
                                    <a:gd name="csY650" fmla="*/ 117482 h 693081"/>
                                    <a:gd name="csX651" fmla="*/ 334867 w 1619476"/>
                                    <a:gd name="csY651" fmla="*/ 116339 h 693081"/>
                                    <a:gd name="csX652" fmla="*/ 335083 w 1619476"/>
                                    <a:gd name="csY652" fmla="*/ 116327 h 693081"/>
                                    <a:gd name="csX653" fmla="*/ 336162 w 1619476"/>
                                    <a:gd name="csY653" fmla="*/ 116695 h 693081"/>
                                    <a:gd name="csX654" fmla="*/ 336708 w 1619476"/>
                                    <a:gd name="csY654" fmla="*/ 117672 h 693081"/>
                                    <a:gd name="csX655" fmla="*/ 336403 w 1619476"/>
                                    <a:gd name="csY655" fmla="*/ 118777 h 693081"/>
                                    <a:gd name="csX656" fmla="*/ 335223 w 1619476"/>
                                    <a:gd name="csY656" fmla="*/ 119424 h 693081"/>
                                    <a:gd name="csX657" fmla="*/ 325383 w 1619476"/>
                                    <a:gd name="csY657" fmla="*/ 120567 h 693081"/>
                                    <a:gd name="csX658" fmla="*/ 325155 w 1619476"/>
                                    <a:gd name="csY658" fmla="*/ 120580 h 693081"/>
                                    <a:gd name="csX659" fmla="*/ 323517 w 1619476"/>
                                    <a:gd name="csY659" fmla="*/ 119221 h 693081"/>
                                    <a:gd name="csX660" fmla="*/ 323872 w 1619476"/>
                                    <a:gd name="csY660" fmla="*/ 118091 h 693081"/>
                                    <a:gd name="csX661" fmla="*/ 355930 w 1619476"/>
                                    <a:gd name="csY661" fmla="*/ 108900 h 693081"/>
                                    <a:gd name="csX662" fmla="*/ 355980 w 1619476"/>
                                    <a:gd name="csY662" fmla="*/ 112505 h 693081"/>
                                    <a:gd name="csX663" fmla="*/ 347957 w 1619476"/>
                                    <a:gd name="csY663" fmla="*/ 117926 h 693081"/>
                                    <a:gd name="csX664" fmla="*/ 347957 w 1619476"/>
                                    <a:gd name="csY664" fmla="*/ 103478 h 693081"/>
                                    <a:gd name="csX665" fmla="*/ 355930 w 1619476"/>
                                    <a:gd name="csY665" fmla="*/ 108900 h 693081"/>
                                    <a:gd name="csX666" fmla="*/ 363192 w 1619476"/>
                                    <a:gd name="csY666" fmla="*/ 110385 h 693081"/>
                                    <a:gd name="csX667" fmla="*/ 362430 w 1619476"/>
                                    <a:gd name="csY667" fmla="*/ 112835 h 693081"/>
                                    <a:gd name="csX668" fmla="*/ 357694 w 1619476"/>
                                    <a:gd name="csY668" fmla="*/ 113254 h 693081"/>
                                    <a:gd name="csX669" fmla="*/ 357275 w 1619476"/>
                                    <a:gd name="csY669" fmla="*/ 108531 h 693081"/>
                                    <a:gd name="csX670" fmla="*/ 362011 w 1619476"/>
                                    <a:gd name="csY670" fmla="*/ 108112 h 693081"/>
                                    <a:gd name="csX671" fmla="*/ 363192 w 1619476"/>
                                    <a:gd name="csY671" fmla="*/ 110385 h 693081"/>
                                    <a:gd name="csX672" fmla="*/ 371635 w 1619476"/>
                                    <a:gd name="csY672" fmla="*/ 103478 h 693081"/>
                                    <a:gd name="csX673" fmla="*/ 371635 w 1619476"/>
                                    <a:gd name="csY673" fmla="*/ 117926 h 693081"/>
                                    <a:gd name="csX674" fmla="*/ 363750 w 1619476"/>
                                    <a:gd name="csY674" fmla="*/ 112543 h 693081"/>
                                    <a:gd name="csX675" fmla="*/ 364474 w 1619476"/>
                                    <a:gd name="csY675" fmla="*/ 110271 h 693081"/>
                                    <a:gd name="csX676" fmla="*/ 363750 w 1619476"/>
                                    <a:gd name="csY676" fmla="*/ 108874 h 693081"/>
                                    <a:gd name="csX677" fmla="*/ 371635 w 1619476"/>
                                    <a:gd name="csY677" fmla="*/ 103478 h 693081"/>
                                    <a:gd name="csX678" fmla="*/ 395985 w 1619476"/>
                                    <a:gd name="csY678" fmla="*/ 119221 h 693081"/>
                                    <a:gd name="csX679" fmla="*/ 394348 w 1619476"/>
                                    <a:gd name="csY679" fmla="*/ 120580 h 693081"/>
                                    <a:gd name="csX680" fmla="*/ 394144 w 1619476"/>
                                    <a:gd name="csY680" fmla="*/ 120567 h 693081"/>
                                    <a:gd name="csX681" fmla="*/ 384292 w 1619476"/>
                                    <a:gd name="csY681" fmla="*/ 119424 h 693081"/>
                                    <a:gd name="csX682" fmla="*/ 383137 w 1619476"/>
                                    <a:gd name="csY682" fmla="*/ 118815 h 693081"/>
                                    <a:gd name="csX683" fmla="*/ 382794 w 1619476"/>
                                    <a:gd name="csY683" fmla="*/ 117672 h 693081"/>
                                    <a:gd name="csX684" fmla="*/ 383340 w 1619476"/>
                                    <a:gd name="csY684" fmla="*/ 116695 h 693081"/>
                                    <a:gd name="csX685" fmla="*/ 384432 w 1619476"/>
                                    <a:gd name="csY685" fmla="*/ 116327 h 693081"/>
                                    <a:gd name="csX686" fmla="*/ 384635 w 1619476"/>
                                    <a:gd name="csY686" fmla="*/ 116339 h 693081"/>
                                    <a:gd name="csX687" fmla="*/ 394500 w 1619476"/>
                                    <a:gd name="csY687" fmla="*/ 117482 h 693081"/>
                                    <a:gd name="csX688" fmla="*/ 395630 w 1619476"/>
                                    <a:gd name="csY688" fmla="*/ 118091 h 693081"/>
                                    <a:gd name="csX689" fmla="*/ 395985 w 1619476"/>
                                    <a:gd name="csY689" fmla="*/ 119221 h 693081"/>
                                    <a:gd name="csX690" fmla="*/ 400886 w 1619476"/>
                                    <a:gd name="csY690" fmla="*/ 114740 h 693081"/>
                                    <a:gd name="csX691" fmla="*/ 398918 w 1619476"/>
                                    <a:gd name="csY691" fmla="*/ 112708 h 693081"/>
                                    <a:gd name="csX692" fmla="*/ 397636 w 1619476"/>
                                    <a:gd name="csY692" fmla="*/ 112492 h 693081"/>
                                    <a:gd name="csX693" fmla="*/ 395401 w 1619476"/>
                                    <a:gd name="csY693" fmla="*/ 113229 h 693081"/>
                                    <a:gd name="csX694" fmla="*/ 394259 w 1619476"/>
                                    <a:gd name="csY694" fmla="*/ 116174 h 693081"/>
                                    <a:gd name="csX695" fmla="*/ 385130 w 1619476"/>
                                    <a:gd name="csY695" fmla="*/ 115108 h 693081"/>
                                    <a:gd name="csX696" fmla="*/ 384724 w 1619476"/>
                                    <a:gd name="csY696" fmla="*/ 111972 h 693081"/>
                                    <a:gd name="csX697" fmla="*/ 381410 w 1619476"/>
                                    <a:gd name="csY697" fmla="*/ 110651 h 693081"/>
                                    <a:gd name="csX698" fmla="*/ 379011 w 1619476"/>
                                    <a:gd name="csY698" fmla="*/ 112150 h 693081"/>
                                    <a:gd name="csX699" fmla="*/ 378287 w 1619476"/>
                                    <a:gd name="csY699" fmla="*/ 117558 h 693081"/>
                                    <a:gd name="csX700" fmla="*/ 376027 w 1619476"/>
                                    <a:gd name="csY700" fmla="*/ 109966 h 693081"/>
                                    <a:gd name="csX701" fmla="*/ 381944 w 1619476"/>
                                    <a:gd name="csY701" fmla="*/ 105649 h 693081"/>
                                    <a:gd name="csX702" fmla="*/ 382071 w 1619476"/>
                                    <a:gd name="csY702" fmla="*/ 105662 h 693081"/>
                                    <a:gd name="csX703" fmla="*/ 386375 w 1619476"/>
                                    <a:gd name="csY703" fmla="*/ 109357 h 693081"/>
                                    <a:gd name="csX704" fmla="*/ 386387 w 1619476"/>
                                    <a:gd name="csY704" fmla="*/ 109357 h 693081"/>
                                    <a:gd name="csX705" fmla="*/ 386476 w 1619476"/>
                                    <a:gd name="csY705" fmla="*/ 109610 h 693081"/>
                                    <a:gd name="csX706" fmla="*/ 386819 w 1619476"/>
                                    <a:gd name="csY706" fmla="*/ 110042 h 693081"/>
                                    <a:gd name="csX707" fmla="*/ 387746 w 1619476"/>
                                    <a:gd name="csY707" fmla="*/ 109471 h 693081"/>
                                    <a:gd name="csX708" fmla="*/ 387581 w 1619476"/>
                                    <a:gd name="csY708" fmla="*/ 108963 h 693081"/>
                                    <a:gd name="csX709" fmla="*/ 387492 w 1619476"/>
                                    <a:gd name="csY709" fmla="*/ 108671 h 693081"/>
                                    <a:gd name="csX710" fmla="*/ 392431 w 1619476"/>
                                    <a:gd name="csY710" fmla="*/ 92598 h 693081"/>
                                    <a:gd name="csX711" fmla="*/ 393459 w 1619476"/>
                                    <a:gd name="csY711" fmla="*/ 109382 h 693081"/>
                                    <a:gd name="csX712" fmla="*/ 393319 w 1619476"/>
                                    <a:gd name="csY712" fmla="*/ 109623 h 693081"/>
                                    <a:gd name="csX713" fmla="*/ 393015 w 1619476"/>
                                    <a:gd name="csY713" fmla="*/ 110144 h 693081"/>
                                    <a:gd name="csX714" fmla="*/ 393802 w 1619476"/>
                                    <a:gd name="csY714" fmla="*/ 110842 h 693081"/>
                                    <a:gd name="csX715" fmla="*/ 394233 w 1619476"/>
                                    <a:gd name="csY715" fmla="*/ 110512 h 693081"/>
                                    <a:gd name="csX716" fmla="*/ 394640 w 1619476"/>
                                    <a:gd name="csY716" fmla="*/ 109928 h 693081"/>
                                    <a:gd name="csX717" fmla="*/ 399426 w 1619476"/>
                                    <a:gd name="csY717" fmla="*/ 107706 h 693081"/>
                                    <a:gd name="csX718" fmla="*/ 404314 w 1619476"/>
                                    <a:gd name="csY718" fmla="*/ 113318 h 693081"/>
                                    <a:gd name="csX719" fmla="*/ 400315 w 1619476"/>
                                    <a:gd name="csY719" fmla="*/ 120161 h 693081"/>
                                    <a:gd name="csX720" fmla="*/ 400886 w 1619476"/>
                                    <a:gd name="csY720" fmla="*/ 114739 h 693081"/>
                                    <a:gd name="csX721" fmla="*/ 394068 w 1619476"/>
                                    <a:gd name="csY721" fmla="*/ 82073 h 693081"/>
                                    <a:gd name="csX722" fmla="*/ 393852 w 1619476"/>
                                    <a:gd name="csY722" fmla="*/ 82315 h 693081"/>
                                    <a:gd name="csX723" fmla="*/ 393802 w 1619476"/>
                                    <a:gd name="csY723" fmla="*/ 82315 h 693081"/>
                                    <a:gd name="csX724" fmla="*/ 391389 w 1619476"/>
                                    <a:gd name="csY724" fmla="*/ 81883 h 693081"/>
                                    <a:gd name="csX725" fmla="*/ 385689 w 1619476"/>
                                    <a:gd name="csY725" fmla="*/ 80804 h 693081"/>
                                    <a:gd name="csX726" fmla="*/ 370301 w 1619476"/>
                                    <a:gd name="csY726" fmla="*/ 84486 h 693081"/>
                                    <a:gd name="csX727" fmla="*/ 370733 w 1619476"/>
                                    <a:gd name="csY727" fmla="*/ 82175 h 693081"/>
                                    <a:gd name="csX728" fmla="*/ 371380 w 1619476"/>
                                    <a:gd name="csY728" fmla="*/ 80004 h 693081"/>
                                    <a:gd name="csX729" fmla="*/ 390551 w 1619476"/>
                                    <a:gd name="csY729" fmla="*/ 74316 h 693081"/>
                                    <a:gd name="csX730" fmla="*/ 404860 w 1619476"/>
                                    <a:gd name="csY730" fmla="*/ 69860 h 693081"/>
                                    <a:gd name="csX731" fmla="*/ 405164 w 1619476"/>
                                    <a:gd name="csY731" fmla="*/ 69860 h 693081"/>
                                    <a:gd name="csX732" fmla="*/ 418343 w 1619476"/>
                                    <a:gd name="csY732" fmla="*/ 76855 h 693081"/>
                                    <a:gd name="csX733" fmla="*/ 420018 w 1619476"/>
                                    <a:gd name="csY733" fmla="*/ 80753 h 693081"/>
                                    <a:gd name="csX734" fmla="*/ 414648 w 1619476"/>
                                    <a:gd name="csY734" fmla="*/ 78366 h 693081"/>
                                    <a:gd name="csX735" fmla="*/ 394068 w 1619476"/>
                                    <a:gd name="csY735" fmla="*/ 82073 h 693081"/>
                                    <a:gd name="csX736" fmla="*/ 415105 w 1619476"/>
                                    <a:gd name="csY736" fmla="*/ 119297 h 693081"/>
                                    <a:gd name="csX737" fmla="*/ 414483 w 1619476"/>
                                    <a:gd name="csY737" fmla="*/ 119221 h 693081"/>
                                    <a:gd name="csX738" fmla="*/ 405469 w 1619476"/>
                                    <a:gd name="csY738" fmla="*/ 122205 h 693081"/>
                                    <a:gd name="csX739" fmla="*/ 409646 w 1619476"/>
                                    <a:gd name="csY739" fmla="*/ 108392 h 693081"/>
                                    <a:gd name="csX740" fmla="*/ 415981 w 1619476"/>
                                    <a:gd name="csY740" fmla="*/ 116047 h 693081"/>
                                    <a:gd name="csX741" fmla="*/ 414877 w 1619476"/>
                                    <a:gd name="csY741" fmla="*/ 118472 h 693081"/>
                                    <a:gd name="csX742" fmla="*/ 414877 w 1619476"/>
                                    <a:gd name="csY742" fmla="*/ 118485 h 693081"/>
                                    <a:gd name="csX743" fmla="*/ 415105 w 1619476"/>
                                    <a:gd name="csY743" fmla="*/ 119297 h 693081"/>
                                    <a:gd name="csX744" fmla="*/ 369476 w 1619476"/>
                                    <a:gd name="csY744" fmla="*/ 97727 h 693081"/>
                                    <a:gd name="csX745" fmla="*/ 362405 w 1619476"/>
                                    <a:gd name="csY745" fmla="*/ 106995 h 693081"/>
                                    <a:gd name="csX746" fmla="*/ 357187 w 1619476"/>
                                    <a:gd name="csY746" fmla="*/ 107262 h 693081"/>
                                    <a:gd name="csX747" fmla="*/ 350026 w 1619476"/>
                                    <a:gd name="csY747" fmla="*/ 97727 h 693081"/>
                                    <a:gd name="csX748" fmla="*/ 369476 w 1619476"/>
                                    <a:gd name="csY748" fmla="*/ 97727 h 693081"/>
                                    <a:gd name="csX749" fmla="*/ 355917 w 1619476"/>
                                    <a:gd name="csY749" fmla="*/ 73618 h 693081"/>
                                    <a:gd name="csX750" fmla="*/ 356374 w 1619476"/>
                                    <a:gd name="csY750" fmla="*/ 78227 h 693081"/>
                                    <a:gd name="csX751" fmla="*/ 356310 w 1619476"/>
                                    <a:gd name="csY751" fmla="*/ 78277 h 693081"/>
                                    <a:gd name="csX752" fmla="*/ 356361 w 1619476"/>
                                    <a:gd name="csY752" fmla="*/ 84041 h 693081"/>
                                    <a:gd name="csX753" fmla="*/ 356310 w 1619476"/>
                                    <a:gd name="csY753" fmla="*/ 84079 h 693081"/>
                                    <a:gd name="csX754" fmla="*/ 355485 w 1619476"/>
                                    <a:gd name="csY754" fmla="*/ 86517 h 693081"/>
                                    <a:gd name="csX755" fmla="*/ 354914 w 1619476"/>
                                    <a:gd name="csY755" fmla="*/ 81934 h 693081"/>
                                    <a:gd name="csX756" fmla="*/ 351994 w 1619476"/>
                                    <a:gd name="csY756" fmla="*/ 71142 h 693081"/>
                                    <a:gd name="csX757" fmla="*/ 355917 w 1619476"/>
                                    <a:gd name="csY757" fmla="*/ 73618 h 693081"/>
                                    <a:gd name="csX758" fmla="*/ 356311 w 1619476"/>
                                    <a:gd name="csY758" fmla="*/ 66673 h 693081"/>
                                    <a:gd name="csX759" fmla="*/ 355955 w 1619476"/>
                                    <a:gd name="csY759" fmla="*/ 71511 h 693081"/>
                                    <a:gd name="csX760" fmla="*/ 350597 w 1619476"/>
                                    <a:gd name="csY760" fmla="*/ 65734 h 693081"/>
                                    <a:gd name="csX761" fmla="*/ 358126 w 1619476"/>
                                    <a:gd name="csY761" fmla="*/ 65734 h 693081"/>
                                    <a:gd name="csX762" fmla="*/ 356311 w 1619476"/>
                                    <a:gd name="csY762" fmla="*/ 66673 h 693081"/>
                                    <a:gd name="csX763" fmla="*/ 362011 w 1619476"/>
                                    <a:gd name="csY763" fmla="*/ 67067 h 693081"/>
                                    <a:gd name="csX764" fmla="*/ 362443 w 1619476"/>
                                    <a:gd name="csY764" fmla="*/ 71764 h 693081"/>
                                    <a:gd name="csX765" fmla="*/ 359459 w 1619476"/>
                                    <a:gd name="csY765" fmla="*/ 70825 h 693081"/>
                                    <a:gd name="csX766" fmla="*/ 357428 w 1619476"/>
                                    <a:gd name="csY766" fmla="*/ 71879 h 693081"/>
                                    <a:gd name="csX767" fmla="*/ 357275 w 1619476"/>
                                    <a:gd name="csY767" fmla="*/ 67486 h 693081"/>
                                    <a:gd name="csX768" fmla="*/ 362011 w 1619476"/>
                                    <a:gd name="csY768" fmla="*/ 67067 h 693081"/>
                                    <a:gd name="csX769" fmla="*/ 363204 w 1619476"/>
                                    <a:gd name="csY769" fmla="*/ 95937 h 693081"/>
                                    <a:gd name="csX770" fmla="*/ 363179 w 1619476"/>
                                    <a:gd name="csY770" fmla="*/ 96445 h 693081"/>
                                    <a:gd name="csX771" fmla="*/ 362100 w 1619476"/>
                                    <a:gd name="csY771" fmla="*/ 96445 h 693081"/>
                                    <a:gd name="csX772" fmla="*/ 363205 w 1619476"/>
                                    <a:gd name="csY772" fmla="*/ 95937 h 693081"/>
                                    <a:gd name="csX773" fmla="*/ 363192 w 1619476"/>
                                    <a:gd name="csY773" fmla="*/ 86758 h 693081"/>
                                    <a:gd name="csX774" fmla="*/ 362430 w 1619476"/>
                                    <a:gd name="csY774" fmla="*/ 89183 h 693081"/>
                                    <a:gd name="csX775" fmla="*/ 357440 w 1619476"/>
                                    <a:gd name="csY775" fmla="*/ 89310 h 693081"/>
                                    <a:gd name="csX776" fmla="*/ 357275 w 1619476"/>
                                    <a:gd name="csY776" fmla="*/ 84892 h 693081"/>
                                    <a:gd name="csX777" fmla="*/ 362011 w 1619476"/>
                                    <a:gd name="csY777" fmla="*/ 84473 h 693081"/>
                                    <a:gd name="csX778" fmla="*/ 363192 w 1619476"/>
                                    <a:gd name="csY778" fmla="*/ 86758 h 693081"/>
                                    <a:gd name="csX779" fmla="*/ 357275 w 1619476"/>
                                    <a:gd name="csY779" fmla="*/ 73288 h 693081"/>
                                    <a:gd name="csX780" fmla="*/ 359573 w 1619476"/>
                                    <a:gd name="csY780" fmla="*/ 72095 h 693081"/>
                                    <a:gd name="csX781" fmla="*/ 362011 w 1619476"/>
                                    <a:gd name="csY781" fmla="*/ 72869 h 693081"/>
                                    <a:gd name="csX782" fmla="*/ 363192 w 1619476"/>
                                    <a:gd name="csY782" fmla="*/ 75142 h 693081"/>
                                    <a:gd name="csX783" fmla="*/ 362405 w 1619476"/>
                                    <a:gd name="csY783" fmla="*/ 77554 h 693081"/>
                                    <a:gd name="csX784" fmla="*/ 357440 w 1619476"/>
                                    <a:gd name="csY784" fmla="*/ 77681 h 693081"/>
                                    <a:gd name="csX785" fmla="*/ 357275 w 1619476"/>
                                    <a:gd name="csY785" fmla="*/ 73288 h 693081"/>
                                    <a:gd name="csX786" fmla="*/ 357275 w 1619476"/>
                                    <a:gd name="csY786" fmla="*/ 79090 h 693081"/>
                                    <a:gd name="csX787" fmla="*/ 362011 w 1619476"/>
                                    <a:gd name="csY787" fmla="*/ 78671 h 693081"/>
                                    <a:gd name="csX788" fmla="*/ 363192 w 1619476"/>
                                    <a:gd name="csY788" fmla="*/ 80956 h 693081"/>
                                    <a:gd name="csX789" fmla="*/ 362405 w 1619476"/>
                                    <a:gd name="csY789" fmla="*/ 83368 h 693081"/>
                                    <a:gd name="csX790" fmla="*/ 357428 w 1619476"/>
                                    <a:gd name="csY790" fmla="*/ 83483 h 693081"/>
                                    <a:gd name="csX791" fmla="*/ 357275 w 1619476"/>
                                    <a:gd name="csY791" fmla="*/ 79090 h 693081"/>
                                    <a:gd name="csX792" fmla="*/ 357275 w 1619476"/>
                                    <a:gd name="csY792" fmla="*/ 90719 h 693081"/>
                                    <a:gd name="csX793" fmla="*/ 362011 w 1619476"/>
                                    <a:gd name="csY793" fmla="*/ 90288 h 693081"/>
                                    <a:gd name="csX794" fmla="*/ 362430 w 1619476"/>
                                    <a:gd name="csY794" fmla="*/ 95010 h 693081"/>
                                    <a:gd name="csX795" fmla="*/ 357694 w 1619476"/>
                                    <a:gd name="csY795" fmla="*/ 95429 h 693081"/>
                                    <a:gd name="csX796" fmla="*/ 357275 w 1619476"/>
                                    <a:gd name="csY796" fmla="*/ 90719 h 693081"/>
                                    <a:gd name="csX797" fmla="*/ 355930 w 1619476"/>
                                    <a:gd name="csY797" fmla="*/ 91100 h 693081"/>
                                    <a:gd name="csX798" fmla="*/ 355650 w 1619476"/>
                                    <a:gd name="csY798" fmla="*/ 88193 h 693081"/>
                                    <a:gd name="csX799" fmla="*/ 356374 w 1619476"/>
                                    <a:gd name="csY799" fmla="*/ 89856 h 693081"/>
                                    <a:gd name="csX800" fmla="*/ 356311 w 1619476"/>
                                    <a:gd name="csY800" fmla="*/ 89881 h 693081"/>
                                    <a:gd name="csX801" fmla="*/ 355930 w 1619476"/>
                                    <a:gd name="csY801" fmla="*/ 91100 h 693081"/>
                                    <a:gd name="csX802" fmla="*/ 356869 w 1619476"/>
                                    <a:gd name="csY802" fmla="*/ 96407 h 693081"/>
                                    <a:gd name="csX803" fmla="*/ 356983 w 1619476"/>
                                    <a:gd name="csY803" fmla="*/ 96445 h 693081"/>
                                    <a:gd name="csX804" fmla="*/ 356323 w 1619476"/>
                                    <a:gd name="csY804" fmla="*/ 96445 h 693081"/>
                                    <a:gd name="csX805" fmla="*/ 356247 w 1619476"/>
                                    <a:gd name="csY805" fmla="*/ 95201 h 693081"/>
                                    <a:gd name="csX806" fmla="*/ 356869 w 1619476"/>
                                    <a:gd name="csY806" fmla="*/ 96407 h 693081"/>
                                    <a:gd name="csX807" fmla="*/ 363750 w 1619476"/>
                                    <a:gd name="csY807" fmla="*/ 71536 h 693081"/>
                                    <a:gd name="csX808" fmla="*/ 362836 w 1619476"/>
                                    <a:gd name="csY808" fmla="*/ 66089 h 693081"/>
                                    <a:gd name="csX809" fmla="*/ 361681 w 1619476"/>
                                    <a:gd name="csY809" fmla="*/ 65734 h 693081"/>
                                    <a:gd name="csX810" fmla="*/ 369172 w 1619476"/>
                                    <a:gd name="csY810" fmla="*/ 65734 h 693081"/>
                                    <a:gd name="csX811" fmla="*/ 363750 w 1619476"/>
                                    <a:gd name="csY811" fmla="*/ 71536 h 693081"/>
                                    <a:gd name="csX812" fmla="*/ 363801 w 1619476"/>
                                    <a:gd name="csY812" fmla="*/ 88777 h 693081"/>
                                    <a:gd name="csX813" fmla="*/ 363598 w 1619476"/>
                                    <a:gd name="csY813" fmla="*/ 90795 h 693081"/>
                                    <a:gd name="csX814" fmla="*/ 363268 w 1619476"/>
                                    <a:gd name="csY814" fmla="*/ 90161 h 693081"/>
                                    <a:gd name="csX815" fmla="*/ 363408 w 1619476"/>
                                    <a:gd name="csY815" fmla="*/ 90008 h 693081"/>
                                    <a:gd name="csX816" fmla="*/ 363801 w 1619476"/>
                                    <a:gd name="csY816" fmla="*/ 88777 h 693081"/>
                                    <a:gd name="csX817" fmla="*/ 363268 w 1619476"/>
                                    <a:gd name="csY817" fmla="*/ 84359 h 693081"/>
                                    <a:gd name="csX818" fmla="*/ 363408 w 1619476"/>
                                    <a:gd name="csY818" fmla="*/ 84219 h 693081"/>
                                    <a:gd name="csX819" fmla="*/ 364474 w 1619476"/>
                                    <a:gd name="csY819" fmla="*/ 80855 h 693081"/>
                                    <a:gd name="csX820" fmla="*/ 363268 w 1619476"/>
                                    <a:gd name="csY820" fmla="*/ 78557 h 693081"/>
                                    <a:gd name="csX821" fmla="*/ 363408 w 1619476"/>
                                    <a:gd name="csY821" fmla="*/ 78404 h 693081"/>
                                    <a:gd name="csX822" fmla="*/ 364474 w 1619476"/>
                                    <a:gd name="csY822" fmla="*/ 75027 h 693081"/>
                                    <a:gd name="csX823" fmla="*/ 363750 w 1619476"/>
                                    <a:gd name="csY823" fmla="*/ 73656 h 693081"/>
                                    <a:gd name="csX824" fmla="*/ 367381 w 1619476"/>
                                    <a:gd name="csY824" fmla="*/ 71536 h 693081"/>
                                    <a:gd name="csX825" fmla="*/ 364601 w 1619476"/>
                                    <a:gd name="csY825" fmla="*/ 81934 h 693081"/>
                                    <a:gd name="csX826" fmla="*/ 364093 w 1619476"/>
                                    <a:gd name="csY826" fmla="*/ 85920 h 693081"/>
                                    <a:gd name="csX827" fmla="*/ 363268 w 1619476"/>
                                    <a:gd name="csY827" fmla="*/ 84359 h 693081"/>
                                    <a:gd name="csX828" fmla="*/ 304867 w 1619476"/>
                                    <a:gd name="csY828" fmla="*/ 78366 h 693081"/>
                                    <a:gd name="csX829" fmla="*/ 299496 w 1619476"/>
                                    <a:gd name="csY829" fmla="*/ 80753 h 693081"/>
                                    <a:gd name="csX830" fmla="*/ 301172 w 1619476"/>
                                    <a:gd name="csY830" fmla="*/ 76855 h 693081"/>
                                    <a:gd name="csX831" fmla="*/ 314338 w 1619476"/>
                                    <a:gd name="csY831" fmla="*/ 69860 h 693081"/>
                                    <a:gd name="csX832" fmla="*/ 314643 w 1619476"/>
                                    <a:gd name="csY832" fmla="*/ 69860 h 693081"/>
                                    <a:gd name="csX833" fmla="*/ 328951 w 1619476"/>
                                    <a:gd name="csY833" fmla="*/ 74316 h 693081"/>
                                    <a:gd name="csX834" fmla="*/ 348122 w 1619476"/>
                                    <a:gd name="csY834" fmla="*/ 80004 h 693081"/>
                                    <a:gd name="csX835" fmla="*/ 348769 w 1619476"/>
                                    <a:gd name="csY835" fmla="*/ 82175 h 693081"/>
                                    <a:gd name="csX836" fmla="*/ 349188 w 1619476"/>
                                    <a:gd name="csY836" fmla="*/ 84460 h 693081"/>
                                    <a:gd name="csX837" fmla="*/ 333813 w 1619476"/>
                                    <a:gd name="csY837" fmla="*/ 80804 h 693081"/>
                                    <a:gd name="csX838" fmla="*/ 328113 w 1619476"/>
                                    <a:gd name="csY838" fmla="*/ 81896 h 693081"/>
                                    <a:gd name="csX839" fmla="*/ 325739 w 1619476"/>
                                    <a:gd name="csY839" fmla="*/ 82327 h 693081"/>
                                    <a:gd name="csX840" fmla="*/ 325459 w 1619476"/>
                                    <a:gd name="csY840" fmla="*/ 82086 h 693081"/>
                                    <a:gd name="csX841" fmla="*/ 304867 w 1619476"/>
                                    <a:gd name="csY841" fmla="*/ 78366 h 693081"/>
                                    <a:gd name="csX842" fmla="*/ 303521 w 1619476"/>
                                    <a:gd name="csY842" fmla="*/ 116047 h 693081"/>
                                    <a:gd name="csX843" fmla="*/ 309869 w 1619476"/>
                                    <a:gd name="csY843" fmla="*/ 108392 h 693081"/>
                                    <a:gd name="csX844" fmla="*/ 314046 w 1619476"/>
                                    <a:gd name="csY844" fmla="*/ 122217 h 693081"/>
                                    <a:gd name="csX845" fmla="*/ 304384 w 1619476"/>
                                    <a:gd name="csY845" fmla="*/ 119348 h 693081"/>
                                    <a:gd name="csX846" fmla="*/ 304613 w 1619476"/>
                                    <a:gd name="csY846" fmla="*/ 118472 h 693081"/>
                                    <a:gd name="csX847" fmla="*/ 303521 w 1619476"/>
                                    <a:gd name="csY847" fmla="*/ 116047 h 693081"/>
                                    <a:gd name="csX848" fmla="*/ 319188 w 1619476"/>
                                    <a:gd name="csY848" fmla="*/ 120161 h 693081"/>
                                    <a:gd name="csX849" fmla="*/ 315189 w 1619476"/>
                                    <a:gd name="csY849" fmla="*/ 113318 h 693081"/>
                                    <a:gd name="csX850" fmla="*/ 320076 w 1619476"/>
                                    <a:gd name="csY850" fmla="*/ 107706 h 693081"/>
                                    <a:gd name="csX851" fmla="*/ 324888 w 1619476"/>
                                    <a:gd name="csY851" fmla="*/ 109953 h 693081"/>
                                    <a:gd name="csX852" fmla="*/ 325282 w 1619476"/>
                                    <a:gd name="csY852" fmla="*/ 110512 h 693081"/>
                                    <a:gd name="csX853" fmla="*/ 325701 w 1619476"/>
                                    <a:gd name="csY853" fmla="*/ 110855 h 693081"/>
                                    <a:gd name="csX854" fmla="*/ 326475 w 1619476"/>
                                    <a:gd name="csY854" fmla="*/ 110068 h 693081"/>
                                    <a:gd name="csX855" fmla="*/ 326196 w 1619476"/>
                                    <a:gd name="csY855" fmla="*/ 109623 h 693081"/>
                                    <a:gd name="csX856" fmla="*/ 326056 w 1619476"/>
                                    <a:gd name="csY856" fmla="*/ 109395 h 693081"/>
                                    <a:gd name="csX857" fmla="*/ 327072 w 1619476"/>
                                    <a:gd name="csY857" fmla="*/ 92598 h 693081"/>
                                    <a:gd name="csX858" fmla="*/ 332011 w 1619476"/>
                                    <a:gd name="csY858" fmla="*/ 108709 h 693081"/>
                                    <a:gd name="csX859" fmla="*/ 331922 w 1619476"/>
                                    <a:gd name="csY859" fmla="*/ 108963 h 693081"/>
                                    <a:gd name="csX860" fmla="*/ 331744 w 1619476"/>
                                    <a:gd name="csY860" fmla="*/ 109534 h 693081"/>
                                    <a:gd name="csX861" fmla="*/ 332683 w 1619476"/>
                                    <a:gd name="csY861" fmla="*/ 110042 h 693081"/>
                                    <a:gd name="csX862" fmla="*/ 333026 w 1619476"/>
                                    <a:gd name="csY862" fmla="*/ 109623 h 693081"/>
                                    <a:gd name="csX863" fmla="*/ 333280 w 1619476"/>
                                    <a:gd name="csY863" fmla="*/ 108950 h 693081"/>
                                    <a:gd name="csX864" fmla="*/ 337419 w 1619476"/>
                                    <a:gd name="csY864" fmla="*/ 105662 h 693081"/>
                                    <a:gd name="csX865" fmla="*/ 337546 w 1619476"/>
                                    <a:gd name="csY865" fmla="*/ 105649 h 693081"/>
                                    <a:gd name="csX866" fmla="*/ 343488 w 1619476"/>
                                    <a:gd name="csY866" fmla="*/ 109966 h 693081"/>
                                    <a:gd name="csX867" fmla="*/ 341228 w 1619476"/>
                                    <a:gd name="csY867" fmla="*/ 117558 h 693081"/>
                                    <a:gd name="csX868" fmla="*/ 340504 w 1619476"/>
                                    <a:gd name="csY868" fmla="*/ 112162 h 693081"/>
                                    <a:gd name="csX869" fmla="*/ 338092 w 1619476"/>
                                    <a:gd name="csY869" fmla="*/ 110651 h 693081"/>
                                    <a:gd name="csX870" fmla="*/ 337724 w 1619476"/>
                                    <a:gd name="csY870" fmla="*/ 110613 h 693081"/>
                                    <a:gd name="csX871" fmla="*/ 334804 w 1619476"/>
                                    <a:gd name="csY871" fmla="*/ 111972 h 693081"/>
                                    <a:gd name="csX872" fmla="*/ 334639 w 1619476"/>
                                    <a:gd name="csY872" fmla="*/ 113851 h 693081"/>
                                    <a:gd name="csX873" fmla="*/ 334588 w 1619476"/>
                                    <a:gd name="csY873" fmla="*/ 114397 h 693081"/>
                                    <a:gd name="csX874" fmla="*/ 334524 w 1619476"/>
                                    <a:gd name="csY874" fmla="*/ 115095 h 693081"/>
                                    <a:gd name="csX875" fmla="*/ 325117 w 1619476"/>
                                    <a:gd name="csY875" fmla="*/ 116187 h 693081"/>
                                    <a:gd name="csX876" fmla="*/ 324114 w 1619476"/>
                                    <a:gd name="csY876" fmla="*/ 113229 h 693081"/>
                                    <a:gd name="csX877" fmla="*/ 320597 w 1619476"/>
                                    <a:gd name="csY877" fmla="*/ 112721 h 693081"/>
                                    <a:gd name="csX878" fmla="*/ 319759 w 1619476"/>
                                    <a:gd name="csY878" fmla="*/ 113571 h 693081"/>
                                    <a:gd name="csX879" fmla="*/ 319543 w 1619476"/>
                                    <a:gd name="csY879" fmla="*/ 113800 h 693081"/>
                                    <a:gd name="csX880" fmla="*/ 318616 w 1619476"/>
                                    <a:gd name="csY880" fmla="*/ 114752 h 693081"/>
                                    <a:gd name="csX881" fmla="*/ 319188 w 1619476"/>
                                    <a:gd name="csY881" fmla="*/ 120160 h 693081"/>
                                    <a:gd name="csX882" fmla="*/ 415385 w 1619476"/>
                                    <a:gd name="csY882" fmla="*/ 128743 h 693081"/>
                                    <a:gd name="csX883" fmla="*/ 414229 w 1619476"/>
                                    <a:gd name="csY883" fmla="*/ 124084 h 693081"/>
                                    <a:gd name="csX884" fmla="*/ 413467 w 1619476"/>
                                    <a:gd name="csY884" fmla="*/ 125709 h 693081"/>
                                    <a:gd name="csX885" fmla="*/ 402105 w 1619476"/>
                                    <a:gd name="csY885" fmla="*/ 128908 h 693081"/>
                                    <a:gd name="csX886" fmla="*/ 391123 w 1619476"/>
                                    <a:gd name="csY886" fmla="*/ 123728 h 693081"/>
                                    <a:gd name="csX887" fmla="*/ 390843 w 1619476"/>
                                    <a:gd name="csY887" fmla="*/ 122001 h 693081"/>
                                    <a:gd name="csX888" fmla="*/ 388076 w 1619476"/>
                                    <a:gd name="csY888" fmla="*/ 126483 h 693081"/>
                                    <a:gd name="csX889" fmla="*/ 386336 w 1619476"/>
                                    <a:gd name="csY889" fmla="*/ 120948 h 693081"/>
                                    <a:gd name="csX890" fmla="*/ 385689 w 1619476"/>
                                    <a:gd name="csY890" fmla="*/ 122725 h 693081"/>
                                    <a:gd name="csX891" fmla="*/ 372904 w 1619476"/>
                                    <a:gd name="csY891" fmla="*/ 125886 h 693081"/>
                                    <a:gd name="csX892" fmla="*/ 362227 w 1619476"/>
                                    <a:gd name="csY892" fmla="*/ 118942 h 693081"/>
                                    <a:gd name="csX893" fmla="*/ 361757 w 1619476"/>
                                    <a:gd name="csY893" fmla="*/ 116187 h 693081"/>
                                    <a:gd name="csX894" fmla="*/ 359764 w 1619476"/>
                                    <a:gd name="csY894" fmla="*/ 123055 h 693081"/>
                                    <a:gd name="csX895" fmla="*/ 358545 w 1619476"/>
                                    <a:gd name="csY895" fmla="*/ 118866 h 693081"/>
                                    <a:gd name="csX896" fmla="*/ 357758 w 1619476"/>
                                    <a:gd name="csY896" fmla="*/ 116187 h 693081"/>
                                    <a:gd name="csX897" fmla="*/ 357758 w 1619476"/>
                                    <a:gd name="csY897" fmla="*/ 116212 h 693081"/>
                                    <a:gd name="csX898" fmla="*/ 357745 w 1619476"/>
                                    <a:gd name="csY898" fmla="*/ 116174 h 693081"/>
                                    <a:gd name="csX899" fmla="*/ 357288 w 1619476"/>
                                    <a:gd name="csY899" fmla="*/ 118942 h 693081"/>
                                    <a:gd name="csX900" fmla="*/ 356565 w 1619476"/>
                                    <a:gd name="csY900" fmla="*/ 120402 h 693081"/>
                                    <a:gd name="csX901" fmla="*/ 353251 w 1619476"/>
                                    <a:gd name="csY901" fmla="*/ 123449 h 693081"/>
                                    <a:gd name="csX902" fmla="*/ 346598 w 1619476"/>
                                    <a:gd name="csY902" fmla="*/ 125886 h 693081"/>
                                    <a:gd name="csX903" fmla="*/ 335413 w 1619476"/>
                                    <a:gd name="csY903" fmla="*/ 124604 h 693081"/>
                                    <a:gd name="csX904" fmla="*/ 333813 w 1619476"/>
                                    <a:gd name="csY904" fmla="*/ 122712 h 693081"/>
                                    <a:gd name="csX905" fmla="*/ 333191 w 1619476"/>
                                    <a:gd name="csY905" fmla="*/ 120948 h 693081"/>
                                    <a:gd name="csX906" fmla="*/ 334740 w 1619476"/>
                                    <a:gd name="csY906" fmla="*/ 120770 h 693081"/>
                                    <a:gd name="csX907" fmla="*/ 335883 w 1619476"/>
                                    <a:gd name="csY907" fmla="*/ 121570 h 693081"/>
                                    <a:gd name="csX908" fmla="*/ 337064 w 1619476"/>
                                    <a:gd name="csY908" fmla="*/ 122408 h 693081"/>
                                    <a:gd name="csX909" fmla="*/ 344097 w 1619476"/>
                                    <a:gd name="csY909" fmla="*/ 124617 h 693081"/>
                                    <a:gd name="csX910" fmla="*/ 345633 w 1619476"/>
                                    <a:gd name="csY910" fmla="*/ 124541 h 693081"/>
                                    <a:gd name="csX911" fmla="*/ 354711 w 1619476"/>
                                    <a:gd name="csY911" fmla="*/ 119792 h 693081"/>
                                    <a:gd name="csX912" fmla="*/ 356780 w 1619476"/>
                                    <a:gd name="csY912" fmla="*/ 114041 h 693081"/>
                                    <a:gd name="csX913" fmla="*/ 356869 w 1619476"/>
                                    <a:gd name="csY913" fmla="*/ 114232 h 693081"/>
                                    <a:gd name="csX914" fmla="*/ 359840 w 1619476"/>
                                    <a:gd name="csY914" fmla="*/ 115298 h 693081"/>
                                    <a:gd name="csX915" fmla="*/ 362722 w 1619476"/>
                                    <a:gd name="csY915" fmla="*/ 113965 h 693081"/>
                                    <a:gd name="csX916" fmla="*/ 364791 w 1619476"/>
                                    <a:gd name="csY916" fmla="*/ 119805 h 693081"/>
                                    <a:gd name="csX917" fmla="*/ 373882 w 1619476"/>
                                    <a:gd name="csY917" fmla="*/ 124541 h 693081"/>
                                    <a:gd name="csX918" fmla="*/ 375405 w 1619476"/>
                                    <a:gd name="csY918" fmla="*/ 124617 h 693081"/>
                                    <a:gd name="csX919" fmla="*/ 382782 w 1619476"/>
                                    <a:gd name="csY919" fmla="*/ 122166 h 693081"/>
                                    <a:gd name="csX920" fmla="*/ 383302 w 1619476"/>
                                    <a:gd name="csY920" fmla="*/ 121798 h 693081"/>
                                    <a:gd name="csX921" fmla="*/ 384762 w 1619476"/>
                                    <a:gd name="csY921" fmla="*/ 120770 h 693081"/>
                                    <a:gd name="csX922" fmla="*/ 392811 w 1619476"/>
                                    <a:gd name="csY922" fmla="*/ 121710 h 693081"/>
                                    <a:gd name="csX923" fmla="*/ 394259 w 1619476"/>
                                    <a:gd name="csY923" fmla="*/ 123220 h 693081"/>
                                    <a:gd name="csX924" fmla="*/ 395427 w 1619476"/>
                                    <a:gd name="csY924" fmla="*/ 124452 h 693081"/>
                                    <a:gd name="csX925" fmla="*/ 403552 w 1619476"/>
                                    <a:gd name="csY925" fmla="*/ 127969 h 693081"/>
                                    <a:gd name="csX926" fmla="*/ 404225 w 1619476"/>
                                    <a:gd name="csY926" fmla="*/ 127981 h 693081"/>
                                    <a:gd name="csX927" fmla="*/ 415638 w 1619476"/>
                                    <a:gd name="csY927" fmla="*/ 121265 h 693081"/>
                                    <a:gd name="csX928" fmla="*/ 415867 w 1619476"/>
                                    <a:gd name="csY928" fmla="*/ 122154 h 693081"/>
                                    <a:gd name="csX929" fmla="*/ 417264 w 1619476"/>
                                    <a:gd name="csY929" fmla="*/ 122839 h 693081"/>
                                    <a:gd name="csX930" fmla="*/ 415385 w 1619476"/>
                                    <a:gd name="csY930" fmla="*/ 128743 h 693081"/>
                                    <a:gd name="csX931" fmla="*/ 402562 w 1619476"/>
                                    <a:gd name="csY931" fmla="*/ 172226 h 693081"/>
                                    <a:gd name="csX932" fmla="*/ 398309 w 1619476"/>
                                    <a:gd name="csY932" fmla="*/ 171452 h 693081"/>
                                    <a:gd name="csX933" fmla="*/ 395554 w 1619476"/>
                                    <a:gd name="csY933" fmla="*/ 171642 h 693081"/>
                                    <a:gd name="csX934" fmla="*/ 394551 w 1619476"/>
                                    <a:gd name="csY934" fmla="*/ 171705 h 693081"/>
                                    <a:gd name="csX935" fmla="*/ 383823 w 1619476"/>
                                    <a:gd name="csY935" fmla="*/ 161904 h 693081"/>
                                    <a:gd name="csX936" fmla="*/ 381436 w 1619476"/>
                                    <a:gd name="csY936" fmla="*/ 157854 h 693081"/>
                                    <a:gd name="csX937" fmla="*/ 379074 w 1619476"/>
                                    <a:gd name="csY937" fmla="*/ 155214 h 693081"/>
                                    <a:gd name="csX938" fmla="*/ 387898 w 1619476"/>
                                    <a:gd name="csY938" fmla="*/ 155798 h 693081"/>
                                    <a:gd name="csX939" fmla="*/ 392215 w 1619476"/>
                                    <a:gd name="csY939" fmla="*/ 155937 h 693081"/>
                                    <a:gd name="csX940" fmla="*/ 398067 w 1619476"/>
                                    <a:gd name="csY940" fmla="*/ 156902 h 693081"/>
                                    <a:gd name="csX941" fmla="*/ 403946 w 1619476"/>
                                    <a:gd name="csY941" fmla="*/ 165447 h 693081"/>
                                    <a:gd name="csX942" fmla="*/ 408592 w 1619476"/>
                                    <a:gd name="csY942" fmla="*/ 172505 h 693081"/>
                                    <a:gd name="csX943" fmla="*/ 402562 w 1619476"/>
                                    <a:gd name="csY943" fmla="*/ 172226 h 693081"/>
                                    <a:gd name="csX944" fmla="*/ 355739 w 1619476"/>
                                    <a:gd name="csY944" fmla="*/ 170461 h 693081"/>
                                    <a:gd name="csX945" fmla="*/ 351232 w 1619476"/>
                                    <a:gd name="csY945" fmla="*/ 170385 h 693081"/>
                                    <a:gd name="csX946" fmla="*/ 343843 w 1619476"/>
                                    <a:gd name="csY946" fmla="*/ 169953 h 693081"/>
                                    <a:gd name="csX947" fmla="*/ 337051 w 1619476"/>
                                    <a:gd name="csY947" fmla="*/ 161638 h 693081"/>
                                    <a:gd name="csX948" fmla="*/ 334207 w 1619476"/>
                                    <a:gd name="csY948" fmla="*/ 157067 h 693081"/>
                                    <a:gd name="csX949" fmla="*/ 332404 w 1619476"/>
                                    <a:gd name="csY949" fmla="*/ 155226 h 693081"/>
                                    <a:gd name="csX950" fmla="*/ 334829 w 1619476"/>
                                    <a:gd name="csY950" fmla="*/ 154185 h 693081"/>
                                    <a:gd name="csX951" fmla="*/ 341609 w 1619476"/>
                                    <a:gd name="csY951" fmla="*/ 154452 h 693081"/>
                                    <a:gd name="csX952" fmla="*/ 345455 w 1619476"/>
                                    <a:gd name="csY952" fmla="*/ 154388 h 693081"/>
                                    <a:gd name="csX953" fmla="*/ 346039 w 1619476"/>
                                    <a:gd name="csY953" fmla="*/ 154223 h 693081"/>
                                    <a:gd name="csX954" fmla="*/ 356996 w 1619476"/>
                                    <a:gd name="csY954" fmla="*/ 161638 h 693081"/>
                                    <a:gd name="csX955" fmla="*/ 357098 w 1619476"/>
                                    <a:gd name="csY955" fmla="*/ 161980 h 693081"/>
                                    <a:gd name="csX956" fmla="*/ 362024 w 1619476"/>
                                    <a:gd name="csY956" fmla="*/ 170461 h 693081"/>
                                    <a:gd name="csX957" fmla="*/ 355739 w 1619476"/>
                                    <a:gd name="csY957" fmla="*/ 170461 h 693081"/>
                                    <a:gd name="csX958" fmla="*/ 355244 w 1619476"/>
                                    <a:gd name="csY958" fmla="*/ 41257 h 693081"/>
                                    <a:gd name="csX959" fmla="*/ 348883 w 1619476"/>
                                    <a:gd name="csY959" fmla="*/ 44405 h 693081"/>
                                    <a:gd name="csX960" fmla="*/ 348883 w 1619476"/>
                                    <a:gd name="csY960" fmla="*/ 35620 h 693081"/>
                                    <a:gd name="csX961" fmla="*/ 355498 w 1619476"/>
                                    <a:gd name="csY961" fmla="*/ 38844 h 693081"/>
                                    <a:gd name="csX962" fmla="*/ 355244 w 1619476"/>
                                    <a:gd name="csY962" fmla="*/ 41257 h 693081"/>
                                    <a:gd name="csX963" fmla="*/ 370873 w 1619476"/>
                                    <a:gd name="csY963" fmla="*/ 35620 h 693081"/>
                                    <a:gd name="csX964" fmla="*/ 370873 w 1619476"/>
                                    <a:gd name="csY964" fmla="*/ 44405 h 693081"/>
                                    <a:gd name="csX965" fmla="*/ 364360 w 1619476"/>
                                    <a:gd name="csY965" fmla="*/ 41168 h 693081"/>
                                    <a:gd name="csX966" fmla="*/ 364791 w 1619476"/>
                                    <a:gd name="csY966" fmla="*/ 39784 h 693081"/>
                                    <a:gd name="csX967" fmla="*/ 364309 w 1619476"/>
                                    <a:gd name="csY967" fmla="*/ 38844 h 693081"/>
                                    <a:gd name="csX968" fmla="*/ 370873 w 1619476"/>
                                    <a:gd name="csY968" fmla="*/ 35620 h 693081"/>
                                    <a:gd name="csX969" fmla="*/ 459528 w 1619476"/>
                                    <a:gd name="csY969" fmla="*/ 64083 h 693081"/>
                                    <a:gd name="csX970" fmla="*/ 463413 w 1619476"/>
                                    <a:gd name="csY970" fmla="*/ 61037 h 693081"/>
                                    <a:gd name="csX971" fmla="*/ 465229 w 1619476"/>
                                    <a:gd name="csY971" fmla="*/ 62166 h 693081"/>
                                    <a:gd name="csX972" fmla="*/ 466460 w 1619476"/>
                                    <a:gd name="csY972" fmla="*/ 65962 h 693081"/>
                                    <a:gd name="csX973" fmla="*/ 464772 w 1619476"/>
                                    <a:gd name="csY973" fmla="*/ 67296 h 693081"/>
                                    <a:gd name="csX974" fmla="*/ 457142 w 1619476"/>
                                    <a:gd name="csY974" fmla="*/ 75002 h 693081"/>
                                    <a:gd name="csX975" fmla="*/ 459528 w 1619476"/>
                                    <a:gd name="csY975" fmla="*/ 64083 h 693081"/>
                                    <a:gd name="csX976" fmla="*/ 469190 w 1619476"/>
                                    <a:gd name="csY976" fmla="*/ 73580 h 693081"/>
                                    <a:gd name="csX977" fmla="*/ 469418 w 1619476"/>
                                    <a:gd name="csY977" fmla="*/ 74278 h 693081"/>
                                    <a:gd name="csX978" fmla="*/ 469825 w 1619476"/>
                                    <a:gd name="csY978" fmla="*/ 75345 h 693081"/>
                                    <a:gd name="csX979" fmla="*/ 471044 w 1619476"/>
                                    <a:gd name="csY979" fmla="*/ 76652 h 693081"/>
                                    <a:gd name="csX980" fmla="*/ 472707 w 1619476"/>
                                    <a:gd name="csY980" fmla="*/ 79344 h 693081"/>
                                    <a:gd name="csX981" fmla="*/ 472707 w 1619476"/>
                                    <a:gd name="csY981" fmla="*/ 79979 h 693081"/>
                                    <a:gd name="csX982" fmla="*/ 473341 w 1619476"/>
                                    <a:gd name="csY982" fmla="*/ 79991 h 693081"/>
                                    <a:gd name="csX983" fmla="*/ 473963 w 1619476"/>
                                    <a:gd name="csY983" fmla="*/ 79966 h 693081"/>
                                    <a:gd name="csX984" fmla="*/ 473989 w 1619476"/>
                                    <a:gd name="csY984" fmla="*/ 79344 h 693081"/>
                                    <a:gd name="csX985" fmla="*/ 475220 w 1619476"/>
                                    <a:gd name="csY985" fmla="*/ 74938 h 693081"/>
                                    <a:gd name="csX986" fmla="*/ 476744 w 1619476"/>
                                    <a:gd name="csY986" fmla="*/ 72336 h 693081"/>
                                    <a:gd name="csX987" fmla="*/ 477607 w 1619476"/>
                                    <a:gd name="csY987" fmla="*/ 74380 h 693081"/>
                                    <a:gd name="csX988" fmla="*/ 478128 w 1619476"/>
                                    <a:gd name="csY988" fmla="*/ 80588 h 693081"/>
                                    <a:gd name="csX989" fmla="*/ 478623 w 1619476"/>
                                    <a:gd name="csY989" fmla="*/ 81400 h 693081"/>
                                    <a:gd name="csX990" fmla="*/ 478813 w 1619476"/>
                                    <a:gd name="csY990" fmla="*/ 81426 h 693081"/>
                                    <a:gd name="csX991" fmla="*/ 479588 w 1619476"/>
                                    <a:gd name="csY991" fmla="*/ 80448 h 693081"/>
                                    <a:gd name="csX992" fmla="*/ 482165 w 1619476"/>
                                    <a:gd name="csY992" fmla="*/ 75725 h 693081"/>
                                    <a:gd name="csX993" fmla="*/ 482152 w 1619476"/>
                                    <a:gd name="csY993" fmla="*/ 75713 h 693081"/>
                                    <a:gd name="csX994" fmla="*/ 483777 w 1619476"/>
                                    <a:gd name="csY994" fmla="*/ 74291 h 693081"/>
                                    <a:gd name="csX995" fmla="*/ 482546 w 1619476"/>
                                    <a:gd name="csY995" fmla="*/ 78988 h 693081"/>
                                    <a:gd name="csX996" fmla="*/ 482520 w 1619476"/>
                                    <a:gd name="csY996" fmla="*/ 79585 h 693081"/>
                                    <a:gd name="csX997" fmla="*/ 480261 w 1619476"/>
                                    <a:gd name="csY997" fmla="*/ 85704 h 693081"/>
                                    <a:gd name="csX998" fmla="*/ 475690 w 1619476"/>
                                    <a:gd name="csY998" fmla="*/ 85438 h 693081"/>
                                    <a:gd name="csX999" fmla="*/ 472288 w 1619476"/>
                                    <a:gd name="csY999" fmla="*/ 85171 h 693081"/>
                                    <a:gd name="csX1000" fmla="*/ 470904 w 1619476"/>
                                    <a:gd name="csY1000" fmla="*/ 85196 h 693081"/>
                                    <a:gd name="csX1001" fmla="*/ 471234 w 1619476"/>
                                    <a:gd name="csY1001" fmla="*/ 82353 h 693081"/>
                                    <a:gd name="csX1002" fmla="*/ 470688 w 1619476"/>
                                    <a:gd name="csY1002" fmla="*/ 81527 h 693081"/>
                                    <a:gd name="csX1003" fmla="*/ 469190 w 1619476"/>
                                    <a:gd name="csY1003" fmla="*/ 73580 h 693081"/>
                                    <a:gd name="csX1004" fmla="*/ 447861 w 1619476"/>
                                    <a:gd name="csY1004" fmla="*/ 106195 h 693081"/>
                                    <a:gd name="csX1005" fmla="*/ 447911 w 1619476"/>
                                    <a:gd name="csY1005" fmla="*/ 106233 h 693081"/>
                                    <a:gd name="csX1006" fmla="*/ 447861 w 1619476"/>
                                    <a:gd name="csY1006" fmla="*/ 106195 h 693081"/>
                                    <a:gd name="csX1007" fmla="*/ 451124 w 1619476"/>
                                    <a:gd name="csY1007" fmla="*/ 96585 h 693081"/>
                                    <a:gd name="csX1008" fmla="*/ 453155 w 1619476"/>
                                    <a:gd name="csY1008" fmla="*/ 94299 h 693081"/>
                                    <a:gd name="csX1009" fmla="*/ 454044 w 1619476"/>
                                    <a:gd name="csY1009" fmla="*/ 94198 h 693081"/>
                                    <a:gd name="csX1010" fmla="*/ 454044 w 1619476"/>
                                    <a:gd name="csY1010" fmla="*/ 94223 h 693081"/>
                                    <a:gd name="csX1011" fmla="*/ 457230 w 1619476"/>
                                    <a:gd name="csY1011" fmla="*/ 96204 h 693081"/>
                                    <a:gd name="csX1012" fmla="*/ 454514 w 1619476"/>
                                    <a:gd name="csY1012" fmla="*/ 98692 h 693081"/>
                                    <a:gd name="csX1013" fmla="*/ 450552 w 1619476"/>
                                    <a:gd name="csY1013" fmla="*/ 102031 h 693081"/>
                                    <a:gd name="csX1014" fmla="*/ 451124 w 1619476"/>
                                    <a:gd name="csY1014" fmla="*/ 96585 h 693081"/>
                                    <a:gd name="csX1015" fmla="*/ 468885 w 1619476"/>
                                    <a:gd name="csY1015" fmla="*/ 111769 h 693081"/>
                                    <a:gd name="csX1016" fmla="*/ 471412 w 1619476"/>
                                    <a:gd name="csY1016" fmla="*/ 113902 h 693081"/>
                                    <a:gd name="csX1017" fmla="*/ 473849 w 1619476"/>
                                    <a:gd name="csY1017" fmla="*/ 115222 h 693081"/>
                                    <a:gd name="csX1018" fmla="*/ 473735 w 1619476"/>
                                    <a:gd name="csY1018" fmla="*/ 113724 h 693081"/>
                                    <a:gd name="csX1019" fmla="*/ 471082 w 1619476"/>
                                    <a:gd name="csY1019" fmla="*/ 107021 h 693081"/>
                                    <a:gd name="csX1020" fmla="*/ 474967 w 1619476"/>
                                    <a:gd name="csY1020" fmla="*/ 111312 h 693081"/>
                                    <a:gd name="csX1021" fmla="*/ 475068 w 1619476"/>
                                    <a:gd name="csY1021" fmla="*/ 111489 h 693081"/>
                                    <a:gd name="csX1022" fmla="*/ 476211 w 1619476"/>
                                    <a:gd name="csY1022" fmla="*/ 112416 h 693081"/>
                                    <a:gd name="csX1023" fmla="*/ 476363 w 1619476"/>
                                    <a:gd name="csY1023" fmla="*/ 112403 h 693081"/>
                                    <a:gd name="csX1024" fmla="*/ 477417 w 1619476"/>
                                    <a:gd name="csY1024" fmla="*/ 110575 h 693081"/>
                                    <a:gd name="csX1025" fmla="*/ 479715 w 1619476"/>
                                    <a:gd name="csY1025" fmla="*/ 103199 h 693081"/>
                                    <a:gd name="csX1026" fmla="*/ 480667 w 1619476"/>
                                    <a:gd name="csY1026" fmla="*/ 108849 h 693081"/>
                                    <a:gd name="csX1027" fmla="*/ 480692 w 1619476"/>
                                    <a:gd name="csY1027" fmla="*/ 109179 h 693081"/>
                                    <a:gd name="csX1028" fmla="*/ 480781 w 1619476"/>
                                    <a:gd name="csY1028" fmla="*/ 114079 h 693081"/>
                                    <a:gd name="csX1029" fmla="*/ 481276 w 1619476"/>
                                    <a:gd name="csY1029" fmla="*/ 115032 h 693081"/>
                                    <a:gd name="csX1030" fmla="*/ 482571 w 1619476"/>
                                    <a:gd name="csY1030" fmla="*/ 114156 h 693081"/>
                                    <a:gd name="csX1031" fmla="*/ 485936 w 1619476"/>
                                    <a:gd name="csY1031" fmla="*/ 110118 h 693081"/>
                                    <a:gd name="csX1032" fmla="*/ 487345 w 1619476"/>
                                    <a:gd name="csY1032" fmla="*/ 108861 h 693081"/>
                                    <a:gd name="csX1033" fmla="*/ 487040 w 1619476"/>
                                    <a:gd name="csY1033" fmla="*/ 109610 h 693081"/>
                                    <a:gd name="csX1034" fmla="*/ 485275 w 1619476"/>
                                    <a:gd name="csY1034" fmla="*/ 113597 h 693081"/>
                                    <a:gd name="csX1035" fmla="*/ 484526 w 1619476"/>
                                    <a:gd name="csY1035" fmla="*/ 117291 h 693081"/>
                                    <a:gd name="csX1036" fmla="*/ 484755 w 1619476"/>
                                    <a:gd name="csY1036" fmla="*/ 118701 h 693081"/>
                                    <a:gd name="csX1037" fmla="*/ 482965 w 1619476"/>
                                    <a:gd name="csY1037" fmla="*/ 125810 h 693081"/>
                                    <a:gd name="csX1038" fmla="*/ 479893 w 1619476"/>
                                    <a:gd name="csY1038" fmla="*/ 125671 h 693081"/>
                                    <a:gd name="csX1039" fmla="*/ 476338 w 1619476"/>
                                    <a:gd name="csY1039" fmla="*/ 125214 h 693081"/>
                                    <a:gd name="csX1040" fmla="*/ 471208 w 1619476"/>
                                    <a:gd name="csY1040" fmla="*/ 126382 h 693081"/>
                                    <a:gd name="csX1041" fmla="*/ 469317 w 1619476"/>
                                    <a:gd name="csY1041" fmla="*/ 126902 h 693081"/>
                                    <a:gd name="csX1042" fmla="*/ 469533 w 1619476"/>
                                    <a:gd name="csY1042" fmla="*/ 126775 h 693081"/>
                                    <a:gd name="csX1043" fmla="*/ 471043 w 1619476"/>
                                    <a:gd name="csY1043" fmla="*/ 122128 h 693081"/>
                                    <a:gd name="csX1044" fmla="*/ 467273 w 1619476"/>
                                    <a:gd name="csY1044" fmla="*/ 111134 h 693081"/>
                                    <a:gd name="csX1045" fmla="*/ 466587 w 1619476"/>
                                    <a:gd name="csY1045" fmla="*/ 110486 h 693081"/>
                                    <a:gd name="csX1046" fmla="*/ 468885 w 1619476"/>
                                    <a:gd name="csY1046" fmla="*/ 111769 h 693081"/>
                                    <a:gd name="csX1047" fmla="*/ 231319 w 1619476"/>
                                    <a:gd name="csY1047" fmla="*/ 110156 h 693081"/>
                                    <a:gd name="csX1048" fmla="*/ 233160 w 1619476"/>
                                    <a:gd name="csY1048" fmla="*/ 114270 h 693081"/>
                                    <a:gd name="csX1049" fmla="*/ 233719 w 1619476"/>
                                    <a:gd name="csY1049" fmla="*/ 117126 h 693081"/>
                                    <a:gd name="csX1050" fmla="*/ 233503 w 1619476"/>
                                    <a:gd name="csY1050" fmla="*/ 118472 h 693081"/>
                                    <a:gd name="csX1051" fmla="*/ 236169 w 1619476"/>
                                    <a:gd name="csY1051" fmla="*/ 127042 h 693081"/>
                                    <a:gd name="csX1052" fmla="*/ 234862 w 1619476"/>
                                    <a:gd name="csY1052" fmla="*/ 130889 h 693081"/>
                                    <a:gd name="csX1053" fmla="*/ 234189 w 1619476"/>
                                    <a:gd name="csY1053" fmla="*/ 131104 h 693081"/>
                                    <a:gd name="csX1054" fmla="*/ 233909 w 1619476"/>
                                    <a:gd name="csY1054" fmla="*/ 132349 h 693081"/>
                                    <a:gd name="csX1055" fmla="*/ 235725 w 1619476"/>
                                    <a:gd name="csY1055" fmla="*/ 131841 h 693081"/>
                                    <a:gd name="csX1056" fmla="*/ 237426 w 1619476"/>
                                    <a:gd name="csY1056" fmla="*/ 127232 h 693081"/>
                                    <a:gd name="csX1057" fmla="*/ 238581 w 1619476"/>
                                    <a:gd name="csY1057" fmla="*/ 127207 h 693081"/>
                                    <a:gd name="csX1058" fmla="*/ 237197 w 1619476"/>
                                    <a:gd name="csY1058" fmla="*/ 132184 h 693081"/>
                                    <a:gd name="csX1059" fmla="*/ 236220 w 1619476"/>
                                    <a:gd name="csY1059" fmla="*/ 132577 h 693081"/>
                                    <a:gd name="csX1060" fmla="*/ 236029 w 1619476"/>
                                    <a:gd name="csY1060" fmla="*/ 133834 h 693081"/>
                                    <a:gd name="csX1061" fmla="*/ 238124 w 1619476"/>
                                    <a:gd name="csY1061" fmla="*/ 133060 h 693081"/>
                                    <a:gd name="csX1062" fmla="*/ 239851 w 1619476"/>
                                    <a:gd name="csY1062" fmla="*/ 126927 h 693081"/>
                                    <a:gd name="csX1063" fmla="*/ 239978 w 1619476"/>
                                    <a:gd name="csY1063" fmla="*/ 126889 h 693081"/>
                                    <a:gd name="csX1064" fmla="*/ 241400 w 1619476"/>
                                    <a:gd name="csY1064" fmla="*/ 126547 h 693081"/>
                                    <a:gd name="csX1065" fmla="*/ 240270 w 1619476"/>
                                    <a:gd name="csY1065" fmla="*/ 133123 h 693081"/>
                                    <a:gd name="csX1066" fmla="*/ 239597 w 1619476"/>
                                    <a:gd name="csY1066" fmla="*/ 133491 h 693081"/>
                                    <a:gd name="csX1067" fmla="*/ 239635 w 1619476"/>
                                    <a:gd name="csY1067" fmla="*/ 134773 h 693081"/>
                                    <a:gd name="csX1068" fmla="*/ 241324 w 1619476"/>
                                    <a:gd name="csY1068" fmla="*/ 133834 h 693081"/>
                                    <a:gd name="csX1069" fmla="*/ 242669 w 1619476"/>
                                    <a:gd name="csY1069" fmla="*/ 126470 h 693081"/>
                                    <a:gd name="csX1070" fmla="*/ 243380 w 1619476"/>
                                    <a:gd name="csY1070" fmla="*/ 126496 h 693081"/>
                                    <a:gd name="csX1071" fmla="*/ 243786 w 1619476"/>
                                    <a:gd name="csY1071" fmla="*/ 132425 h 693081"/>
                                    <a:gd name="csX1072" fmla="*/ 243215 w 1619476"/>
                                    <a:gd name="csY1072" fmla="*/ 145120 h 693081"/>
                                    <a:gd name="csX1073" fmla="*/ 242111 w 1619476"/>
                                    <a:gd name="csY1073" fmla="*/ 145438 h 693081"/>
                                    <a:gd name="csX1074" fmla="*/ 242390 w 1619476"/>
                                    <a:gd name="csY1074" fmla="*/ 143153 h 693081"/>
                                    <a:gd name="csX1075" fmla="*/ 241171 w 1619476"/>
                                    <a:gd name="csY1075" fmla="*/ 142721 h 693081"/>
                                    <a:gd name="csX1076" fmla="*/ 241400 w 1619476"/>
                                    <a:gd name="csY1076" fmla="*/ 146504 h 693081"/>
                                    <a:gd name="csX1077" fmla="*/ 242288 w 1619476"/>
                                    <a:gd name="csY1077" fmla="*/ 146771 h 693081"/>
                                    <a:gd name="csX1078" fmla="*/ 244040 w 1619476"/>
                                    <a:gd name="csY1078" fmla="*/ 146098 h 693081"/>
                                    <a:gd name="csX1079" fmla="*/ 244980 w 1619476"/>
                                    <a:gd name="csY1079" fmla="*/ 132006 h 693081"/>
                                    <a:gd name="csX1080" fmla="*/ 244650 w 1619476"/>
                                    <a:gd name="csY1080" fmla="*/ 126597 h 693081"/>
                                    <a:gd name="csX1081" fmla="*/ 244751 w 1619476"/>
                                    <a:gd name="csY1081" fmla="*/ 126610 h 693081"/>
                                    <a:gd name="csX1082" fmla="*/ 245742 w 1619476"/>
                                    <a:gd name="csY1082" fmla="*/ 133047 h 693081"/>
                                    <a:gd name="csX1083" fmla="*/ 247481 w 1619476"/>
                                    <a:gd name="csY1083" fmla="*/ 134316 h 693081"/>
                                    <a:gd name="csX1084" fmla="*/ 247735 w 1619476"/>
                                    <a:gd name="csY1084" fmla="*/ 133060 h 693081"/>
                                    <a:gd name="csX1085" fmla="*/ 245996 w 1619476"/>
                                    <a:gd name="csY1085" fmla="*/ 126851 h 693081"/>
                                    <a:gd name="csX1086" fmla="*/ 247443 w 1619476"/>
                                    <a:gd name="csY1086" fmla="*/ 127385 h 693081"/>
                                    <a:gd name="csX1087" fmla="*/ 248116 w 1619476"/>
                                    <a:gd name="csY1087" fmla="*/ 132628 h 693081"/>
                                    <a:gd name="csX1088" fmla="*/ 250249 w 1619476"/>
                                    <a:gd name="csY1088" fmla="*/ 134113 h 693081"/>
                                    <a:gd name="csX1089" fmla="*/ 250515 w 1619476"/>
                                    <a:gd name="csY1089" fmla="*/ 132856 h 693081"/>
                                    <a:gd name="csX1090" fmla="*/ 249195 w 1619476"/>
                                    <a:gd name="csY1090" fmla="*/ 131955 h 693081"/>
                                    <a:gd name="csX1091" fmla="*/ 248649 w 1619476"/>
                                    <a:gd name="csY1091" fmla="*/ 127930 h 693081"/>
                                    <a:gd name="csX1092" fmla="*/ 250503 w 1619476"/>
                                    <a:gd name="csY1092" fmla="*/ 128172 h 693081"/>
                                    <a:gd name="csX1093" fmla="*/ 257714 w 1619476"/>
                                    <a:gd name="csY1093" fmla="*/ 114828 h 693081"/>
                                    <a:gd name="csX1094" fmla="*/ 260367 w 1619476"/>
                                    <a:gd name="csY1094" fmla="*/ 100114 h 693081"/>
                                    <a:gd name="csX1095" fmla="*/ 261358 w 1619476"/>
                                    <a:gd name="csY1095" fmla="*/ 97816 h 693081"/>
                                    <a:gd name="csX1096" fmla="*/ 261434 w 1619476"/>
                                    <a:gd name="csY1096" fmla="*/ 97676 h 693081"/>
                                    <a:gd name="csX1097" fmla="*/ 269572 w 1619476"/>
                                    <a:gd name="csY1097" fmla="*/ 108531 h 693081"/>
                                    <a:gd name="csX1098" fmla="*/ 269915 w 1619476"/>
                                    <a:gd name="csY1098" fmla="*/ 110055 h 693081"/>
                                    <a:gd name="csX1099" fmla="*/ 275057 w 1619476"/>
                                    <a:gd name="csY1099" fmla="*/ 114486 h 693081"/>
                                    <a:gd name="csX1100" fmla="*/ 301236 w 1619476"/>
                                    <a:gd name="csY1100" fmla="*/ 151798 h 693081"/>
                                    <a:gd name="csX1101" fmla="*/ 302188 w 1619476"/>
                                    <a:gd name="csY1101" fmla="*/ 152814 h 693081"/>
                                    <a:gd name="csX1102" fmla="*/ 302023 w 1619476"/>
                                    <a:gd name="csY1102" fmla="*/ 152814 h 693081"/>
                                    <a:gd name="csX1103" fmla="*/ 290622 w 1619476"/>
                                    <a:gd name="csY1103" fmla="*/ 160140 h 693081"/>
                                    <a:gd name="csX1104" fmla="*/ 292742 w 1619476"/>
                                    <a:gd name="csY1104" fmla="*/ 171782 h 693081"/>
                                    <a:gd name="csX1105" fmla="*/ 299674 w 1619476"/>
                                    <a:gd name="csY1105" fmla="*/ 175006 h 693081"/>
                                    <a:gd name="csX1106" fmla="*/ 303902 w 1619476"/>
                                    <a:gd name="csY1106" fmla="*/ 174257 h 693081"/>
                                    <a:gd name="csX1107" fmla="*/ 307558 w 1619476"/>
                                    <a:gd name="csY1107" fmla="*/ 173788 h 693081"/>
                                    <a:gd name="csX1108" fmla="*/ 317727 w 1619476"/>
                                    <a:gd name="csY1108" fmla="*/ 172797 h 693081"/>
                                    <a:gd name="csX1109" fmla="*/ 319111 w 1619476"/>
                                    <a:gd name="csY1109" fmla="*/ 173508 h 693081"/>
                                    <a:gd name="csX1110" fmla="*/ 327503 w 1619476"/>
                                    <a:gd name="csY1110" fmla="*/ 172988 h 693081"/>
                                    <a:gd name="csX1111" fmla="*/ 333064 w 1619476"/>
                                    <a:gd name="csY1111" fmla="*/ 173330 h 693081"/>
                                    <a:gd name="csX1112" fmla="*/ 343678 w 1619476"/>
                                    <a:gd name="csY1112" fmla="*/ 172035 h 693081"/>
                                    <a:gd name="csX1113" fmla="*/ 351918 w 1619476"/>
                                    <a:gd name="csY1113" fmla="*/ 172175 h 693081"/>
                                    <a:gd name="csX1114" fmla="*/ 355180 w 1619476"/>
                                    <a:gd name="csY1114" fmla="*/ 172289 h 693081"/>
                                    <a:gd name="csX1115" fmla="*/ 364093 w 1619476"/>
                                    <a:gd name="csY1115" fmla="*/ 171858 h 693081"/>
                                    <a:gd name="csX1116" fmla="*/ 368130 w 1619476"/>
                                    <a:gd name="csY1116" fmla="*/ 173000 h 693081"/>
                                    <a:gd name="csX1117" fmla="*/ 372739 w 1619476"/>
                                    <a:gd name="csY1117" fmla="*/ 172772 h 693081"/>
                                    <a:gd name="csX1118" fmla="*/ 378668 w 1619476"/>
                                    <a:gd name="csY1118" fmla="*/ 173242 h 693081"/>
                                    <a:gd name="csX1119" fmla="*/ 389891 w 1619476"/>
                                    <a:gd name="csY1119" fmla="*/ 172404 h 693081"/>
                                    <a:gd name="csX1120" fmla="*/ 395922 w 1619476"/>
                                    <a:gd name="csY1120" fmla="*/ 173546 h 693081"/>
                                    <a:gd name="csX1121" fmla="*/ 401787 w 1619476"/>
                                    <a:gd name="csY1121" fmla="*/ 173991 h 693081"/>
                                    <a:gd name="csX1122" fmla="*/ 410497 w 1619476"/>
                                    <a:gd name="csY1122" fmla="*/ 173800 h 693081"/>
                                    <a:gd name="csX1123" fmla="*/ 412922 w 1619476"/>
                                    <a:gd name="csY1123" fmla="*/ 174410 h 693081"/>
                                    <a:gd name="csX1124" fmla="*/ 415372 w 1619476"/>
                                    <a:gd name="csY1124" fmla="*/ 174206 h 693081"/>
                                    <a:gd name="csX1125" fmla="*/ 422443 w 1619476"/>
                                    <a:gd name="csY1125" fmla="*/ 174435 h 693081"/>
                                    <a:gd name="csX1126" fmla="*/ 429515 w 1619476"/>
                                    <a:gd name="csY1126" fmla="*/ 170931 h 693081"/>
                                    <a:gd name="csX1127" fmla="*/ 425402 w 1619476"/>
                                    <a:gd name="csY1127" fmla="*/ 155074 h 693081"/>
                                    <a:gd name="csX1128" fmla="*/ 416781 w 1619476"/>
                                    <a:gd name="csY1128" fmla="*/ 153093 h 693081"/>
                                    <a:gd name="csX1129" fmla="*/ 418279 w 1619476"/>
                                    <a:gd name="csY1129" fmla="*/ 151798 h 693081"/>
                                    <a:gd name="csX1130" fmla="*/ 444446 w 1619476"/>
                                    <a:gd name="csY1130" fmla="*/ 114486 h 693081"/>
                                    <a:gd name="csX1131" fmla="*/ 449587 w 1619476"/>
                                    <a:gd name="csY1131" fmla="*/ 110055 h 693081"/>
                                    <a:gd name="csX1132" fmla="*/ 449917 w 1619476"/>
                                    <a:gd name="csY1132" fmla="*/ 108646 h 693081"/>
                                    <a:gd name="csX1133" fmla="*/ 458068 w 1619476"/>
                                    <a:gd name="csY1133" fmla="*/ 97676 h 693081"/>
                                    <a:gd name="csX1134" fmla="*/ 458119 w 1619476"/>
                                    <a:gd name="csY1134" fmla="*/ 97740 h 693081"/>
                                    <a:gd name="csX1135" fmla="*/ 459198 w 1619476"/>
                                    <a:gd name="csY1135" fmla="*/ 100228 h 693081"/>
                                    <a:gd name="csX1136" fmla="*/ 461801 w 1619476"/>
                                    <a:gd name="csY1136" fmla="*/ 114828 h 693081"/>
                                    <a:gd name="csX1137" fmla="*/ 468999 w 1619476"/>
                                    <a:gd name="csY1137" fmla="*/ 128172 h 693081"/>
                                    <a:gd name="csX1138" fmla="*/ 469291 w 1619476"/>
                                    <a:gd name="csY1138" fmla="*/ 128184 h 693081"/>
                                    <a:gd name="csX1139" fmla="*/ 470853 w 1619476"/>
                                    <a:gd name="csY1139" fmla="*/ 127943 h 693081"/>
                                    <a:gd name="csX1140" fmla="*/ 470307 w 1619476"/>
                                    <a:gd name="csY1140" fmla="*/ 131955 h 693081"/>
                                    <a:gd name="csX1141" fmla="*/ 468999 w 1619476"/>
                                    <a:gd name="csY1141" fmla="*/ 132856 h 693081"/>
                                    <a:gd name="csX1142" fmla="*/ 469266 w 1619476"/>
                                    <a:gd name="csY1142" fmla="*/ 134113 h 693081"/>
                                    <a:gd name="csX1143" fmla="*/ 471386 w 1619476"/>
                                    <a:gd name="csY1143" fmla="*/ 132641 h 693081"/>
                                    <a:gd name="csX1144" fmla="*/ 472059 w 1619476"/>
                                    <a:gd name="csY1144" fmla="*/ 127397 h 693081"/>
                                    <a:gd name="csX1145" fmla="*/ 473506 w 1619476"/>
                                    <a:gd name="csY1145" fmla="*/ 126851 h 693081"/>
                                    <a:gd name="csX1146" fmla="*/ 471767 w 1619476"/>
                                    <a:gd name="csY1146" fmla="*/ 133059 h 693081"/>
                                    <a:gd name="csX1147" fmla="*/ 472021 w 1619476"/>
                                    <a:gd name="csY1147" fmla="*/ 134316 h 693081"/>
                                    <a:gd name="csX1148" fmla="*/ 473773 w 1619476"/>
                                    <a:gd name="csY1148" fmla="*/ 133047 h 693081"/>
                                    <a:gd name="csX1149" fmla="*/ 474763 w 1619476"/>
                                    <a:gd name="csY1149" fmla="*/ 126610 h 693081"/>
                                    <a:gd name="csX1150" fmla="*/ 474865 w 1619476"/>
                                    <a:gd name="csY1150" fmla="*/ 126597 h 693081"/>
                                    <a:gd name="csX1151" fmla="*/ 474509 w 1619476"/>
                                    <a:gd name="csY1151" fmla="*/ 132031 h 693081"/>
                                    <a:gd name="csX1152" fmla="*/ 475474 w 1619476"/>
                                    <a:gd name="csY1152" fmla="*/ 146085 h 693081"/>
                                    <a:gd name="csX1153" fmla="*/ 477201 w 1619476"/>
                                    <a:gd name="csY1153" fmla="*/ 146771 h 693081"/>
                                    <a:gd name="csX1154" fmla="*/ 478102 w 1619476"/>
                                    <a:gd name="csY1154" fmla="*/ 146504 h 693081"/>
                                    <a:gd name="csX1155" fmla="*/ 478331 w 1619476"/>
                                    <a:gd name="csY1155" fmla="*/ 142721 h 693081"/>
                                    <a:gd name="csX1156" fmla="*/ 477125 w 1619476"/>
                                    <a:gd name="csY1156" fmla="*/ 143153 h 693081"/>
                                    <a:gd name="csX1157" fmla="*/ 477391 w 1619476"/>
                                    <a:gd name="csY1157" fmla="*/ 145438 h 693081"/>
                                    <a:gd name="csX1158" fmla="*/ 476299 w 1619476"/>
                                    <a:gd name="csY1158" fmla="*/ 145120 h 693081"/>
                                    <a:gd name="csX1159" fmla="*/ 475728 w 1619476"/>
                                    <a:gd name="csY1159" fmla="*/ 132437 h 693081"/>
                                    <a:gd name="csX1160" fmla="*/ 476122 w 1619476"/>
                                    <a:gd name="csY1160" fmla="*/ 126496 h 693081"/>
                                    <a:gd name="csX1161" fmla="*/ 476845 w 1619476"/>
                                    <a:gd name="csY1161" fmla="*/ 126470 h 693081"/>
                                    <a:gd name="csX1162" fmla="*/ 478191 w 1619476"/>
                                    <a:gd name="csY1162" fmla="*/ 133872 h 693081"/>
                                    <a:gd name="csX1163" fmla="*/ 479880 w 1619476"/>
                                    <a:gd name="csY1163" fmla="*/ 134773 h 693081"/>
                                    <a:gd name="csX1164" fmla="*/ 479905 w 1619476"/>
                                    <a:gd name="csY1164" fmla="*/ 133491 h 693081"/>
                                    <a:gd name="csX1165" fmla="*/ 479245 w 1619476"/>
                                    <a:gd name="csY1165" fmla="*/ 133123 h 693081"/>
                                    <a:gd name="csX1166" fmla="*/ 478090 w 1619476"/>
                                    <a:gd name="csY1166" fmla="*/ 126547 h 693081"/>
                                    <a:gd name="csX1167" fmla="*/ 479512 w 1619476"/>
                                    <a:gd name="csY1167" fmla="*/ 126889 h 693081"/>
                                    <a:gd name="csX1168" fmla="*/ 479651 w 1619476"/>
                                    <a:gd name="csY1168" fmla="*/ 126927 h 693081"/>
                                    <a:gd name="csX1169" fmla="*/ 481390 w 1619476"/>
                                    <a:gd name="csY1169" fmla="*/ 133059 h 693081"/>
                                    <a:gd name="csX1170" fmla="*/ 483473 w 1619476"/>
                                    <a:gd name="csY1170" fmla="*/ 133834 h 693081"/>
                                    <a:gd name="csX1171" fmla="*/ 483282 w 1619476"/>
                                    <a:gd name="csY1171" fmla="*/ 132577 h 693081"/>
                                    <a:gd name="csX1172" fmla="*/ 482317 w 1619476"/>
                                    <a:gd name="csY1172" fmla="*/ 132183 h 693081"/>
                                    <a:gd name="csX1173" fmla="*/ 480921 w 1619476"/>
                                    <a:gd name="csY1173" fmla="*/ 127207 h 693081"/>
                                    <a:gd name="csX1174" fmla="*/ 482076 w 1619476"/>
                                    <a:gd name="csY1174" fmla="*/ 127232 h 693081"/>
                                    <a:gd name="csX1175" fmla="*/ 483790 w 1619476"/>
                                    <a:gd name="csY1175" fmla="*/ 131828 h 693081"/>
                                    <a:gd name="csX1176" fmla="*/ 485618 w 1619476"/>
                                    <a:gd name="csY1176" fmla="*/ 132348 h 693081"/>
                                    <a:gd name="csX1177" fmla="*/ 485326 w 1619476"/>
                                    <a:gd name="csY1177" fmla="*/ 131104 h 693081"/>
                                    <a:gd name="csX1178" fmla="*/ 484653 w 1619476"/>
                                    <a:gd name="csY1178" fmla="*/ 130888 h 693081"/>
                                    <a:gd name="csX1179" fmla="*/ 483346 w 1619476"/>
                                    <a:gd name="csY1179" fmla="*/ 127042 h 693081"/>
                                    <a:gd name="csX1180" fmla="*/ 486012 w 1619476"/>
                                    <a:gd name="csY1180" fmla="*/ 118497 h 693081"/>
                                    <a:gd name="csX1181" fmla="*/ 485796 w 1619476"/>
                                    <a:gd name="csY1181" fmla="*/ 117114 h 693081"/>
                                    <a:gd name="csX1182" fmla="*/ 486355 w 1619476"/>
                                    <a:gd name="csY1182" fmla="*/ 114270 h 693081"/>
                                    <a:gd name="csX1183" fmla="*/ 488221 w 1619476"/>
                                    <a:gd name="csY1183" fmla="*/ 110093 h 693081"/>
                                    <a:gd name="csX1184" fmla="*/ 488906 w 1619476"/>
                                    <a:gd name="csY1184" fmla="*/ 108455 h 693081"/>
                                    <a:gd name="csX1185" fmla="*/ 488843 w 1619476"/>
                                    <a:gd name="csY1185" fmla="*/ 106957 h 693081"/>
                                    <a:gd name="csX1186" fmla="*/ 485021 w 1619476"/>
                                    <a:gd name="csY1186" fmla="*/ 109255 h 693081"/>
                                    <a:gd name="csX1187" fmla="*/ 482089 w 1619476"/>
                                    <a:gd name="csY1187" fmla="*/ 112670 h 693081"/>
                                    <a:gd name="csX1188" fmla="*/ 481962 w 1619476"/>
                                    <a:gd name="csY1188" fmla="*/ 109115 h 693081"/>
                                    <a:gd name="csX1189" fmla="*/ 481949 w 1619476"/>
                                    <a:gd name="csY1189" fmla="*/ 108760 h 693081"/>
                                    <a:gd name="csX1190" fmla="*/ 480578 w 1619476"/>
                                    <a:gd name="csY1190" fmla="*/ 101549 h 693081"/>
                                    <a:gd name="csX1191" fmla="*/ 479892 w 1619476"/>
                                    <a:gd name="csY1191" fmla="*/ 101142 h 693081"/>
                                    <a:gd name="csX1192" fmla="*/ 479765 w 1619476"/>
                                    <a:gd name="csY1192" fmla="*/ 101155 h 693081"/>
                                    <a:gd name="csX1193" fmla="*/ 476134 w 1619476"/>
                                    <a:gd name="csY1193" fmla="*/ 110372 h 693081"/>
                                    <a:gd name="csX1194" fmla="*/ 476083 w 1619476"/>
                                    <a:gd name="csY1194" fmla="*/ 110690 h 693081"/>
                                    <a:gd name="csX1195" fmla="*/ 476007 w 1619476"/>
                                    <a:gd name="csY1195" fmla="*/ 110588 h 693081"/>
                                    <a:gd name="csX1196" fmla="*/ 471069 w 1619476"/>
                                    <a:gd name="csY1196" fmla="*/ 105484 h 693081"/>
                                    <a:gd name="csX1197" fmla="*/ 470650 w 1619476"/>
                                    <a:gd name="csY1197" fmla="*/ 105230 h 693081"/>
                                    <a:gd name="csX1198" fmla="*/ 464124 w 1619476"/>
                                    <a:gd name="csY1198" fmla="*/ 93131 h 693081"/>
                                    <a:gd name="csX1199" fmla="*/ 457738 w 1619476"/>
                                    <a:gd name="csY1199" fmla="*/ 92916 h 693081"/>
                                    <a:gd name="csX1200" fmla="*/ 455796 w 1619476"/>
                                    <a:gd name="csY1200" fmla="*/ 92941 h 693081"/>
                                    <a:gd name="csX1201" fmla="*/ 452558 w 1619476"/>
                                    <a:gd name="csY1201" fmla="*/ 93157 h 693081"/>
                                    <a:gd name="csX1202" fmla="*/ 450222 w 1619476"/>
                                    <a:gd name="csY1202" fmla="*/ 95594 h 693081"/>
                                    <a:gd name="csX1203" fmla="*/ 450171 w 1619476"/>
                                    <a:gd name="csY1203" fmla="*/ 95569 h 693081"/>
                                    <a:gd name="csX1204" fmla="*/ 449968 w 1619476"/>
                                    <a:gd name="csY1204" fmla="*/ 96051 h 693081"/>
                                    <a:gd name="csX1205" fmla="*/ 447505 w 1619476"/>
                                    <a:gd name="csY1205" fmla="*/ 103085 h 693081"/>
                                    <a:gd name="csX1206" fmla="*/ 446680 w 1619476"/>
                                    <a:gd name="csY1206" fmla="*/ 105687 h 693081"/>
                                    <a:gd name="csX1207" fmla="*/ 445436 w 1619476"/>
                                    <a:gd name="csY1207" fmla="*/ 104976 h 693081"/>
                                    <a:gd name="csX1208" fmla="*/ 453193 w 1619476"/>
                                    <a:gd name="csY1208" fmla="*/ 88205 h 693081"/>
                                    <a:gd name="csX1209" fmla="*/ 457217 w 1619476"/>
                                    <a:gd name="csY1209" fmla="*/ 81908 h 693081"/>
                                    <a:gd name="csX1210" fmla="*/ 462562 w 1619476"/>
                                    <a:gd name="csY1210" fmla="*/ 75611 h 693081"/>
                                    <a:gd name="csX1211" fmla="*/ 465609 w 1619476"/>
                                    <a:gd name="csY1211" fmla="*/ 68819 h 693081"/>
                                    <a:gd name="csX1212" fmla="*/ 465876 w 1619476"/>
                                    <a:gd name="csY1212" fmla="*/ 67918 h 693081"/>
                                    <a:gd name="csX1213" fmla="*/ 465940 w 1619476"/>
                                    <a:gd name="csY1213" fmla="*/ 67841 h 693081"/>
                                    <a:gd name="csX1214" fmla="*/ 466346 w 1619476"/>
                                    <a:gd name="csY1214" fmla="*/ 67448 h 693081"/>
                                    <a:gd name="csX1215" fmla="*/ 466447 w 1619476"/>
                                    <a:gd name="csY1215" fmla="*/ 83495 h 693081"/>
                                    <a:gd name="csX1216" fmla="*/ 470802 w 1619476"/>
                                    <a:gd name="csY1216" fmla="*/ 86492 h 693081"/>
                                    <a:gd name="csX1217" fmla="*/ 470713 w 1619476"/>
                                    <a:gd name="csY1217" fmla="*/ 86974 h 693081"/>
                                    <a:gd name="csX1218" fmla="*/ 469647 w 1619476"/>
                                    <a:gd name="csY1218" fmla="*/ 91963 h 693081"/>
                                    <a:gd name="csX1219" fmla="*/ 471805 w 1619476"/>
                                    <a:gd name="csY1219" fmla="*/ 92941 h 693081"/>
                                    <a:gd name="csX1220" fmla="*/ 471576 w 1619476"/>
                                    <a:gd name="csY1220" fmla="*/ 91671 h 693081"/>
                                    <a:gd name="csX1221" fmla="*/ 470713 w 1619476"/>
                                    <a:gd name="csY1221" fmla="*/ 91265 h 693081"/>
                                    <a:gd name="csX1222" fmla="*/ 471818 w 1619476"/>
                                    <a:gd name="csY1222" fmla="*/ 87583 h 693081"/>
                                    <a:gd name="csX1223" fmla="*/ 472097 w 1619476"/>
                                    <a:gd name="csY1223" fmla="*/ 86441 h 693081"/>
                                    <a:gd name="csX1224" fmla="*/ 472859 w 1619476"/>
                                    <a:gd name="csY1224" fmla="*/ 86441 h 693081"/>
                                    <a:gd name="csX1225" fmla="*/ 472656 w 1619476"/>
                                    <a:gd name="csY1225" fmla="*/ 87291 h 693081"/>
                                    <a:gd name="csX1226" fmla="*/ 472046 w 1619476"/>
                                    <a:gd name="csY1226" fmla="*/ 91379 h 693081"/>
                                    <a:gd name="csX1227" fmla="*/ 473811 w 1619476"/>
                                    <a:gd name="csY1227" fmla="*/ 93093 h 693081"/>
                                    <a:gd name="csX1228" fmla="*/ 473849 w 1619476"/>
                                    <a:gd name="csY1228" fmla="*/ 91811 h 693081"/>
                                    <a:gd name="csX1229" fmla="*/ 473468 w 1619476"/>
                                    <a:gd name="csY1229" fmla="*/ 91836 h 693081"/>
                                    <a:gd name="csX1230" fmla="*/ 473316 w 1619476"/>
                                    <a:gd name="csY1230" fmla="*/ 91189 h 693081"/>
                                    <a:gd name="csX1231" fmla="*/ 473773 w 1619476"/>
                                    <a:gd name="csY1231" fmla="*/ 87901 h 693081"/>
                                    <a:gd name="csX1232" fmla="*/ 474128 w 1619476"/>
                                    <a:gd name="csY1232" fmla="*/ 86530 h 693081"/>
                                    <a:gd name="csX1233" fmla="*/ 475423 w 1619476"/>
                                    <a:gd name="csY1233" fmla="*/ 86682 h 693081"/>
                                    <a:gd name="csX1234" fmla="*/ 474751 w 1619476"/>
                                    <a:gd name="csY1234" fmla="*/ 88688 h 693081"/>
                                    <a:gd name="csX1235" fmla="*/ 474585 w 1619476"/>
                                    <a:gd name="csY1235" fmla="*/ 93106 h 693081"/>
                                    <a:gd name="csX1236" fmla="*/ 474281 w 1619476"/>
                                    <a:gd name="csY1236" fmla="*/ 97118 h 693081"/>
                                    <a:gd name="csX1237" fmla="*/ 474230 w 1619476"/>
                                    <a:gd name="csY1237" fmla="*/ 103935 h 693081"/>
                                    <a:gd name="csX1238" fmla="*/ 475195 w 1619476"/>
                                    <a:gd name="csY1238" fmla="*/ 104380 h 693081"/>
                                    <a:gd name="csX1239" fmla="*/ 475868 w 1619476"/>
                                    <a:gd name="csY1239" fmla="*/ 104215 h 693081"/>
                                    <a:gd name="csX1240" fmla="*/ 477125 w 1619476"/>
                                    <a:gd name="csY1240" fmla="*/ 101561 h 693081"/>
                                    <a:gd name="csX1241" fmla="*/ 475855 w 1619476"/>
                                    <a:gd name="csY1241" fmla="*/ 101511 h 693081"/>
                                    <a:gd name="csX1242" fmla="*/ 475220 w 1619476"/>
                                    <a:gd name="csY1242" fmla="*/ 103098 h 693081"/>
                                    <a:gd name="csX1243" fmla="*/ 474928 w 1619476"/>
                                    <a:gd name="csY1243" fmla="*/ 102450 h 693081"/>
                                    <a:gd name="csX1244" fmla="*/ 475347 w 1619476"/>
                                    <a:gd name="csY1244" fmla="*/ 97816 h 693081"/>
                                    <a:gd name="csX1245" fmla="*/ 475690 w 1619476"/>
                                    <a:gd name="csY1245" fmla="*/ 92471 h 693081"/>
                                    <a:gd name="csX1246" fmla="*/ 475855 w 1619476"/>
                                    <a:gd name="csY1246" fmla="*/ 89335 h 693081"/>
                                    <a:gd name="csX1247" fmla="*/ 476693 w 1619476"/>
                                    <a:gd name="csY1247" fmla="*/ 86860 h 693081"/>
                                    <a:gd name="csX1248" fmla="*/ 476998 w 1619476"/>
                                    <a:gd name="csY1248" fmla="*/ 86898 h 693081"/>
                                    <a:gd name="csX1249" fmla="*/ 476947 w 1619476"/>
                                    <a:gd name="csY1249" fmla="*/ 91595 h 693081"/>
                                    <a:gd name="csX1250" fmla="*/ 478521 w 1619476"/>
                                    <a:gd name="csY1250" fmla="*/ 93500 h 693081"/>
                                    <a:gd name="csX1251" fmla="*/ 478686 w 1619476"/>
                                    <a:gd name="csY1251" fmla="*/ 92217 h 693081"/>
                                    <a:gd name="csX1252" fmla="*/ 478191 w 1619476"/>
                                    <a:gd name="csY1252" fmla="*/ 91265 h 693081"/>
                                    <a:gd name="csX1253" fmla="*/ 478305 w 1619476"/>
                                    <a:gd name="csY1253" fmla="*/ 86974 h 693081"/>
                                    <a:gd name="csX1254" fmla="*/ 478902 w 1619476"/>
                                    <a:gd name="csY1254" fmla="*/ 86999 h 693081"/>
                                    <a:gd name="csX1255" fmla="*/ 479334 w 1619476"/>
                                    <a:gd name="csY1255" fmla="*/ 91786 h 693081"/>
                                    <a:gd name="csX1256" fmla="*/ 481098 w 1619476"/>
                                    <a:gd name="csY1256" fmla="*/ 93500 h 693081"/>
                                    <a:gd name="csX1257" fmla="*/ 481124 w 1619476"/>
                                    <a:gd name="csY1257" fmla="*/ 92243 h 693081"/>
                                    <a:gd name="csX1258" fmla="*/ 481467 w 1619476"/>
                                    <a:gd name="csY1258" fmla="*/ 92623 h 693081"/>
                                    <a:gd name="csX1259" fmla="*/ 483841 w 1619476"/>
                                    <a:gd name="csY1259" fmla="*/ 92738 h 693081"/>
                                    <a:gd name="csX1260" fmla="*/ 483155 w 1619476"/>
                                    <a:gd name="csY1260" fmla="*/ 91659 h 693081"/>
                                    <a:gd name="csX1261" fmla="*/ 482216 w 1619476"/>
                                    <a:gd name="csY1261" fmla="*/ 91582 h 693081"/>
                                    <a:gd name="csX1262" fmla="*/ 481924 w 1619476"/>
                                    <a:gd name="csY1262" fmla="*/ 87761 h 693081"/>
                                    <a:gd name="csX1263" fmla="*/ 481720 w 1619476"/>
                                    <a:gd name="csY1263" fmla="*/ 86517 h 693081"/>
                                    <a:gd name="csX1264" fmla="*/ 483790 w 1619476"/>
                                    <a:gd name="csY1264" fmla="*/ 79648 h 693081"/>
                                    <a:gd name="csX1265" fmla="*/ 483828 w 1619476"/>
                                    <a:gd name="csY1265" fmla="*/ 79064 h 693081"/>
                                    <a:gd name="csX1266" fmla="*/ 485313 w 1619476"/>
                                    <a:gd name="csY1266" fmla="*/ 74164 h 693081"/>
                                    <a:gd name="csX1267" fmla="*/ 485491 w 1619476"/>
                                    <a:gd name="csY1267" fmla="*/ 72285 h 693081"/>
                                    <a:gd name="csX1268" fmla="*/ 485098 w 1619476"/>
                                    <a:gd name="csY1268" fmla="*/ 72171 h 693081"/>
                                    <a:gd name="csX1269" fmla="*/ 480794 w 1619476"/>
                                    <a:gd name="csY1269" fmla="*/ 75268 h 693081"/>
                                    <a:gd name="csX1270" fmla="*/ 480616 w 1619476"/>
                                    <a:gd name="csY1270" fmla="*/ 75459 h 693081"/>
                                    <a:gd name="csX1271" fmla="*/ 480387 w 1619476"/>
                                    <a:gd name="csY1271" fmla="*/ 72958 h 693081"/>
                                    <a:gd name="csX1272" fmla="*/ 480362 w 1619476"/>
                                    <a:gd name="csY1272" fmla="*/ 72628 h 693081"/>
                                    <a:gd name="csX1273" fmla="*/ 474293 w 1619476"/>
                                    <a:gd name="csY1273" fmla="*/ 60529 h 693081"/>
                                    <a:gd name="csX1274" fmla="*/ 469151 w 1619476"/>
                                    <a:gd name="csY1274" fmla="*/ 59754 h 693081"/>
                                    <a:gd name="csX1275" fmla="*/ 464670 w 1619476"/>
                                    <a:gd name="csY1275" fmla="*/ 59703 h 693081"/>
                                    <a:gd name="csX1276" fmla="*/ 458715 w 1619476"/>
                                    <a:gd name="csY1276" fmla="*/ 63068 h 693081"/>
                                    <a:gd name="csX1277" fmla="*/ 458588 w 1619476"/>
                                    <a:gd name="csY1277" fmla="*/ 63004 h 693081"/>
                                    <a:gd name="csX1278" fmla="*/ 458373 w 1619476"/>
                                    <a:gd name="csY1278" fmla="*/ 63576 h 693081"/>
                                    <a:gd name="csX1279" fmla="*/ 452456 w 1619476"/>
                                    <a:gd name="csY1279" fmla="*/ 79775 h 693081"/>
                                    <a:gd name="csX1280" fmla="*/ 451555 w 1619476"/>
                                    <a:gd name="csY1280" fmla="*/ 80004 h 693081"/>
                                    <a:gd name="csX1281" fmla="*/ 452977 w 1619476"/>
                                    <a:gd name="csY1281" fmla="*/ 63576 h 693081"/>
                                    <a:gd name="csX1282" fmla="*/ 457712 w 1619476"/>
                                    <a:gd name="csY1282" fmla="*/ 58916 h 693081"/>
                                    <a:gd name="csX1283" fmla="*/ 457687 w 1619476"/>
                                    <a:gd name="csY1283" fmla="*/ 58599 h 693081"/>
                                    <a:gd name="csX1284" fmla="*/ 460569 w 1619476"/>
                                    <a:gd name="csY1284" fmla="*/ 51642 h 693081"/>
                                    <a:gd name="csX1285" fmla="*/ 465330 w 1619476"/>
                                    <a:gd name="csY1285" fmla="*/ 43123 h 693081"/>
                                    <a:gd name="csX1286" fmla="*/ 475144 w 1619476"/>
                                    <a:gd name="csY1286" fmla="*/ 31494 h 693081"/>
                                    <a:gd name="csX1287" fmla="*/ 478877 w 1619476"/>
                                    <a:gd name="csY1287" fmla="*/ 31049 h 693081"/>
                                    <a:gd name="csX1288" fmla="*/ 467552 w 1619476"/>
                                    <a:gd name="csY1288" fmla="*/ 30567 h 693081"/>
                                    <a:gd name="csX1289" fmla="*/ 458170 w 1619476"/>
                                    <a:gd name="csY1289" fmla="*/ 47554 h 693081"/>
                                    <a:gd name="csX1290" fmla="*/ 455516 w 1619476"/>
                                    <a:gd name="csY1290" fmla="*/ 54904 h 693081"/>
                                    <a:gd name="csX1291" fmla="*/ 455618 w 1619476"/>
                                    <a:gd name="csY1291" fmla="*/ 55070 h 693081"/>
                                    <a:gd name="csX1292" fmla="*/ 455148 w 1619476"/>
                                    <a:gd name="csY1292" fmla="*/ 54866 h 693081"/>
                                    <a:gd name="csX1293" fmla="*/ 451504 w 1619476"/>
                                    <a:gd name="csY1293" fmla="*/ 56517 h 693081"/>
                                    <a:gd name="csX1294" fmla="*/ 450400 w 1619476"/>
                                    <a:gd name="csY1294" fmla="*/ 56631 h 693081"/>
                                    <a:gd name="csX1295" fmla="*/ 449752 w 1619476"/>
                                    <a:gd name="csY1295" fmla="*/ 50004 h 693081"/>
                                    <a:gd name="csX1296" fmla="*/ 450730 w 1619476"/>
                                    <a:gd name="csY1296" fmla="*/ 46462 h 693081"/>
                                    <a:gd name="csX1297" fmla="*/ 452710 w 1619476"/>
                                    <a:gd name="csY1297" fmla="*/ 42526 h 693081"/>
                                    <a:gd name="csX1298" fmla="*/ 452253 w 1619476"/>
                                    <a:gd name="csY1298" fmla="*/ 40876 h 693081"/>
                                    <a:gd name="csX1299" fmla="*/ 454450 w 1619476"/>
                                    <a:gd name="csY1299" fmla="*/ 30884 h 693081"/>
                                    <a:gd name="csX1300" fmla="*/ 462804 w 1619476"/>
                                    <a:gd name="csY1300" fmla="*/ 17884 h 693081"/>
                                    <a:gd name="csX1301" fmla="*/ 467793 w 1619476"/>
                                    <a:gd name="csY1301" fmla="*/ 17769 h 693081"/>
                                    <a:gd name="csX1302" fmla="*/ 463908 w 1619476"/>
                                    <a:gd name="csY1302" fmla="*/ 14557 h 693081"/>
                                    <a:gd name="csX1303" fmla="*/ 451606 w 1619476"/>
                                    <a:gd name="csY1303" fmla="*/ 30668 h 693081"/>
                                    <a:gd name="csX1304" fmla="*/ 449701 w 1619476"/>
                                    <a:gd name="csY1304" fmla="*/ 40127 h 693081"/>
                                    <a:gd name="csX1305" fmla="*/ 447899 w 1619476"/>
                                    <a:gd name="csY1305" fmla="*/ 44773 h 693081"/>
                                    <a:gd name="csX1306" fmla="*/ 447188 w 1619476"/>
                                    <a:gd name="csY1306" fmla="*/ 45599 h 693081"/>
                                    <a:gd name="csX1307" fmla="*/ 446147 w 1619476"/>
                                    <a:gd name="csY1307" fmla="*/ 45599 h 693081"/>
                                    <a:gd name="csX1308" fmla="*/ 444064 w 1619476"/>
                                    <a:gd name="csY1308" fmla="*/ 38819 h 693081"/>
                                    <a:gd name="csX1309" fmla="*/ 445372 w 1619476"/>
                                    <a:gd name="csY1309" fmla="*/ 34236 h 693081"/>
                                    <a:gd name="csX1310" fmla="*/ 445232 w 1619476"/>
                                    <a:gd name="csY1310" fmla="*/ 33474 h 693081"/>
                                    <a:gd name="csX1311" fmla="*/ 445448 w 1619476"/>
                                    <a:gd name="csY1311" fmla="*/ 20448 h 693081"/>
                                    <a:gd name="csX1312" fmla="*/ 446642 w 1619476"/>
                                    <a:gd name="csY1312" fmla="*/ 15383 h 693081"/>
                                    <a:gd name="csX1313" fmla="*/ 449155 w 1619476"/>
                                    <a:gd name="csY1313" fmla="*/ 11929 h 693081"/>
                                    <a:gd name="csX1314" fmla="*/ 451822 w 1619476"/>
                                    <a:gd name="csY1314" fmla="*/ 9416 h 693081"/>
                                    <a:gd name="csX1315" fmla="*/ 449308 w 1619476"/>
                                    <a:gd name="csY1315" fmla="*/ 9149 h 693081"/>
                                    <a:gd name="csX1316" fmla="*/ 441398 w 1619476"/>
                                    <a:gd name="csY1316" fmla="*/ 15319 h 693081"/>
                                    <a:gd name="csX1317" fmla="*/ 441309 w 1619476"/>
                                    <a:gd name="csY1317" fmla="*/ 21591 h 693081"/>
                                    <a:gd name="csX1318" fmla="*/ 441411 w 1619476"/>
                                    <a:gd name="csY1318" fmla="*/ 23533 h 693081"/>
                                    <a:gd name="csX1319" fmla="*/ 442300 w 1619476"/>
                                    <a:gd name="csY1319" fmla="*/ 32243 h 693081"/>
                                    <a:gd name="csX1320" fmla="*/ 442058 w 1619476"/>
                                    <a:gd name="csY1320" fmla="*/ 32306 h 693081"/>
                                    <a:gd name="csX1321" fmla="*/ 440840 w 1619476"/>
                                    <a:gd name="csY1321" fmla="*/ 35264 h 693081"/>
                                    <a:gd name="csX1322" fmla="*/ 440243 w 1619476"/>
                                    <a:gd name="csY1322" fmla="*/ 35366 h 693081"/>
                                    <a:gd name="csX1323" fmla="*/ 435875 w 1619476"/>
                                    <a:gd name="csY1323" fmla="*/ 30452 h 693081"/>
                                    <a:gd name="csX1324" fmla="*/ 435748 w 1619476"/>
                                    <a:gd name="csY1324" fmla="*/ 27164 h 693081"/>
                                    <a:gd name="csX1325" fmla="*/ 435469 w 1619476"/>
                                    <a:gd name="csY1325" fmla="*/ 25565 h 693081"/>
                                    <a:gd name="csX1326" fmla="*/ 434225 w 1619476"/>
                                    <a:gd name="csY1326" fmla="*/ 24752 h 693081"/>
                                    <a:gd name="csX1327" fmla="*/ 434733 w 1619476"/>
                                    <a:gd name="csY1327" fmla="*/ 10723 h 693081"/>
                                    <a:gd name="csX1328" fmla="*/ 439418 w 1619476"/>
                                    <a:gd name="csY1328" fmla="*/ 5378 h 693081"/>
                                    <a:gd name="csX1329" fmla="*/ 440370 w 1619476"/>
                                    <a:gd name="csY1329" fmla="*/ 3791 h 693081"/>
                                    <a:gd name="csX1330" fmla="*/ 438554 w 1619476"/>
                                    <a:gd name="csY1330" fmla="*/ 3360 h 693081"/>
                                    <a:gd name="csX1331" fmla="*/ 430289 w 1619476"/>
                                    <a:gd name="csY1331" fmla="*/ 8768 h 693081"/>
                                    <a:gd name="csX1332" fmla="*/ 430619 w 1619476"/>
                                    <a:gd name="csY1332" fmla="*/ 15040 h 693081"/>
                                    <a:gd name="csX1333" fmla="*/ 431559 w 1619476"/>
                                    <a:gd name="csY1333" fmla="*/ 22467 h 693081"/>
                                    <a:gd name="csX1334" fmla="*/ 432346 w 1619476"/>
                                    <a:gd name="csY1334" fmla="*/ 25158 h 693081"/>
                                    <a:gd name="csX1335" fmla="*/ 431914 w 1619476"/>
                                    <a:gd name="csY1335" fmla="*/ 25526 h 693081"/>
                                    <a:gd name="csX1336" fmla="*/ 431889 w 1619476"/>
                                    <a:gd name="csY1336" fmla="*/ 28916 h 693081"/>
                                    <a:gd name="csX1337" fmla="*/ 427077 w 1619476"/>
                                    <a:gd name="csY1337" fmla="*/ 25641 h 693081"/>
                                    <a:gd name="csX1338" fmla="*/ 426430 w 1619476"/>
                                    <a:gd name="csY1338" fmla="*/ 21388 h 693081"/>
                                    <a:gd name="csX1339" fmla="*/ 425325 w 1619476"/>
                                    <a:gd name="csY1339" fmla="*/ 20423 h 693081"/>
                                    <a:gd name="csX1340" fmla="*/ 425554 w 1619476"/>
                                    <a:gd name="csY1340" fmla="*/ 20435 h 693081"/>
                                    <a:gd name="csX1341" fmla="*/ 423548 w 1619476"/>
                                    <a:gd name="csY1341" fmla="*/ 14875 h 693081"/>
                                    <a:gd name="csX1342" fmla="*/ 424475 w 1619476"/>
                                    <a:gd name="csY1342" fmla="*/ 8273 h 693081"/>
                                    <a:gd name="csX1343" fmla="*/ 424183 w 1619476"/>
                                    <a:gd name="csY1343" fmla="*/ 1557 h 693081"/>
                                    <a:gd name="csX1344" fmla="*/ 422608 w 1619476"/>
                                    <a:gd name="csY1344" fmla="*/ 478 h 693081"/>
                                    <a:gd name="csX1345" fmla="*/ 420463 w 1619476"/>
                                    <a:gd name="csY1345" fmla="*/ 7232 h 693081"/>
                                    <a:gd name="csX1346" fmla="*/ 420260 w 1619476"/>
                                    <a:gd name="csY1346" fmla="*/ 13351 h 693081"/>
                                    <a:gd name="csX1347" fmla="*/ 422888 w 1619476"/>
                                    <a:gd name="csY1347" fmla="*/ 20182 h 693081"/>
                                    <a:gd name="csX1348" fmla="*/ 422646 w 1619476"/>
                                    <a:gd name="csY1348" fmla="*/ 20182 h 693081"/>
                                    <a:gd name="csX1349" fmla="*/ 422811 w 1619476"/>
                                    <a:gd name="csY1349" fmla="*/ 23660 h 693081"/>
                                    <a:gd name="csX1350" fmla="*/ 419320 w 1619476"/>
                                    <a:gd name="csY1350" fmla="*/ 22645 h 693081"/>
                                    <a:gd name="csX1351" fmla="*/ 417543 w 1619476"/>
                                    <a:gd name="csY1351" fmla="*/ 19433 h 693081"/>
                                    <a:gd name="csX1352" fmla="*/ 416349 w 1619476"/>
                                    <a:gd name="csY1352" fmla="*/ 18849 h 693081"/>
                                    <a:gd name="csX1353" fmla="*/ 414178 w 1619476"/>
                                    <a:gd name="csY1353" fmla="*/ 12031 h 693081"/>
                                    <a:gd name="csX1354" fmla="*/ 414572 w 1619476"/>
                                    <a:gd name="csY1354" fmla="*/ 8920 h 693081"/>
                                    <a:gd name="csX1355" fmla="*/ 413531 w 1619476"/>
                                    <a:gd name="csY1355" fmla="*/ 4452 h 693081"/>
                                    <a:gd name="csX1356" fmla="*/ 412490 w 1619476"/>
                                    <a:gd name="csY1356" fmla="*/ 2585 h 693081"/>
                                    <a:gd name="csX1357" fmla="*/ 410903 w 1619476"/>
                                    <a:gd name="csY1357" fmla="*/ 6470 h 693081"/>
                                    <a:gd name="csX1358" fmla="*/ 411398 w 1619476"/>
                                    <a:gd name="csY1358" fmla="*/ 13580 h 693081"/>
                                    <a:gd name="csX1359" fmla="*/ 414115 w 1619476"/>
                                    <a:gd name="csY1359" fmla="*/ 19141 h 693081"/>
                                    <a:gd name="csX1360" fmla="*/ 414737 w 1619476"/>
                                    <a:gd name="csY1360" fmla="*/ 21984 h 693081"/>
                                    <a:gd name="csX1361" fmla="*/ 410738 w 1619476"/>
                                    <a:gd name="csY1361" fmla="*/ 20562 h 693081"/>
                                    <a:gd name="csX1362" fmla="*/ 408859 w 1619476"/>
                                    <a:gd name="csY1362" fmla="*/ 17985 h 693081"/>
                                    <a:gd name="csX1363" fmla="*/ 408135 w 1619476"/>
                                    <a:gd name="csY1363" fmla="*/ 17008 h 693081"/>
                                    <a:gd name="csX1364" fmla="*/ 405393 w 1619476"/>
                                    <a:gd name="csY1364" fmla="*/ 13186 h 693081"/>
                                    <a:gd name="csX1365" fmla="*/ 404516 w 1619476"/>
                                    <a:gd name="csY1365" fmla="*/ 6737 h 693081"/>
                                    <a:gd name="csX1366" fmla="*/ 402930 w 1619476"/>
                                    <a:gd name="csY1366" fmla="*/ 5531 h 693081"/>
                                    <a:gd name="csX1367" fmla="*/ 401190 w 1619476"/>
                                    <a:gd name="csY1367" fmla="*/ 10393 h 693081"/>
                                    <a:gd name="csX1368" fmla="*/ 405532 w 1619476"/>
                                    <a:gd name="csY1368" fmla="*/ 17782 h 693081"/>
                                    <a:gd name="csX1369" fmla="*/ 406421 w 1619476"/>
                                    <a:gd name="csY1369" fmla="*/ 19433 h 693081"/>
                                    <a:gd name="csX1370" fmla="*/ 402434 w 1619476"/>
                                    <a:gd name="csY1370" fmla="*/ 19572 h 693081"/>
                                    <a:gd name="csX1371" fmla="*/ 399375 w 1619476"/>
                                    <a:gd name="csY1371" fmla="*/ 18176 h 693081"/>
                                    <a:gd name="csX1372" fmla="*/ 398994 w 1619476"/>
                                    <a:gd name="csY1372" fmla="*/ 20512 h 693081"/>
                                    <a:gd name="csX1373" fmla="*/ 393039 w 1619476"/>
                                    <a:gd name="csY1373" fmla="*/ 22835 h 693081"/>
                                    <a:gd name="csX1374" fmla="*/ 410306 w 1619476"/>
                                    <a:gd name="csY1374" fmla="*/ 22962 h 693081"/>
                                    <a:gd name="csX1375" fmla="*/ 414267 w 1619476"/>
                                    <a:gd name="csY1375" fmla="*/ 142708 h 693081"/>
                                    <a:gd name="csX1376" fmla="*/ 414419 w 1619476"/>
                                    <a:gd name="csY1376" fmla="*/ 141236 h 693081"/>
                                    <a:gd name="csX1377" fmla="*/ 416882 w 1619476"/>
                                    <a:gd name="csY1377" fmla="*/ 137579 h 693081"/>
                                    <a:gd name="csX1378" fmla="*/ 415765 w 1619476"/>
                                    <a:gd name="csY1378" fmla="*/ 133897 h 693081"/>
                                    <a:gd name="csX1379" fmla="*/ 418799 w 1619476"/>
                                    <a:gd name="csY1379" fmla="*/ 124058 h 693081"/>
                                    <a:gd name="csX1380" fmla="*/ 422926 w 1619476"/>
                                    <a:gd name="csY1380" fmla="*/ 119602 h 693081"/>
                                    <a:gd name="csX1381" fmla="*/ 422456 w 1619476"/>
                                    <a:gd name="csY1381" fmla="*/ 115387 h 693081"/>
                                    <a:gd name="csX1382" fmla="*/ 424106 w 1619476"/>
                                    <a:gd name="csY1382" fmla="*/ 111845 h 693081"/>
                                    <a:gd name="csX1383" fmla="*/ 426658 w 1619476"/>
                                    <a:gd name="csY1383" fmla="*/ 106259 h 693081"/>
                                    <a:gd name="csX1384" fmla="*/ 426582 w 1619476"/>
                                    <a:gd name="csY1384" fmla="*/ 106221 h 693081"/>
                                    <a:gd name="csX1385" fmla="*/ 426849 w 1619476"/>
                                    <a:gd name="csY1385" fmla="*/ 106208 h 693081"/>
                                    <a:gd name="csX1386" fmla="*/ 426963 w 1619476"/>
                                    <a:gd name="csY1386" fmla="*/ 106043 h 693081"/>
                                    <a:gd name="csX1387" fmla="*/ 427623 w 1619476"/>
                                    <a:gd name="csY1387" fmla="*/ 107313 h 693081"/>
                                    <a:gd name="csX1388" fmla="*/ 427623 w 1619476"/>
                                    <a:gd name="csY1388" fmla="*/ 107325 h 693081"/>
                                    <a:gd name="csX1389" fmla="*/ 431521 w 1619476"/>
                                    <a:gd name="csY1389" fmla="*/ 108734 h 693081"/>
                                    <a:gd name="csX1390" fmla="*/ 432067 w 1619476"/>
                                    <a:gd name="csY1390" fmla="*/ 108709 h 693081"/>
                                    <a:gd name="csX1391" fmla="*/ 436180 w 1619476"/>
                                    <a:gd name="csY1391" fmla="*/ 106551 h 693081"/>
                                    <a:gd name="csX1392" fmla="*/ 435444 w 1619476"/>
                                    <a:gd name="csY1392" fmla="*/ 98007 h 693081"/>
                                    <a:gd name="csX1393" fmla="*/ 434809 w 1619476"/>
                                    <a:gd name="csY1393" fmla="*/ 97816 h 693081"/>
                                    <a:gd name="csX1394" fmla="*/ 438884 w 1619476"/>
                                    <a:gd name="csY1394" fmla="*/ 95671 h 693081"/>
                                    <a:gd name="csX1395" fmla="*/ 440306 w 1619476"/>
                                    <a:gd name="csY1395" fmla="*/ 91252 h 693081"/>
                                    <a:gd name="csX1396" fmla="*/ 438148 w 1619476"/>
                                    <a:gd name="csY1396" fmla="*/ 87114 h 693081"/>
                                    <a:gd name="csX1397" fmla="*/ 435406 w 1619476"/>
                                    <a:gd name="csY1397" fmla="*/ 86263 h 693081"/>
                                    <a:gd name="csX1398" fmla="*/ 439164 w 1619476"/>
                                    <a:gd name="csY1398" fmla="*/ 84295 h 693081"/>
                                    <a:gd name="csX1399" fmla="*/ 438402 w 1619476"/>
                                    <a:gd name="csY1399" fmla="*/ 75751 h 693081"/>
                                    <a:gd name="csX1400" fmla="*/ 434073 w 1619476"/>
                                    <a:gd name="csY1400" fmla="*/ 74354 h 693081"/>
                                    <a:gd name="csX1401" fmla="*/ 435901 w 1619476"/>
                                    <a:gd name="csY1401" fmla="*/ 73415 h 693081"/>
                                    <a:gd name="csX1402" fmla="*/ 435165 w 1619476"/>
                                    <a:gd name="csY1402" fmla="*/ 64858 h 693081"/>
                                    <a:gd name="csX1403" fmla="*/ 428283 w 1619476"/>
                                    <a:gd name="csY1403" fmla="*/ 64731 h 693081"/>
                                    <a:gd name="csX1404" fmla="*/ 427242 w 1619476"/>
                                    <a:gd name="csY1404" fmla="*/ 56695 h 693081"/>
                                    <a:gd name="csX1405" fmla="*/ 422824 w 1619476"/>
                                    <a:gd name="csY1405" fmla="*/ 55311 h 693081"/>
                                    <a:gd name="csX1406" fmla="*/ 418787 w 1619476"/>
                                    <a:gd name="csY1406" fmla="*/ 57380 h 693081"/>
                                    <a:gd name="csX1407" fmla="*/ 416730 w 1619476"/>
                                    <a:gd name="csY1407" fmla="*/ 52467 h 693081"/>
                                    <a:gd name="csX1408" fmla="*/ 412299 w 1619476"/>
                                    <a:gd name="csY1408" fmla="*/ 51045 h 693081"/>
                                    <a:gd name="csX1409" fmla="*/ 408186 w 1619476"/>
                                    <a:gd name="csY1409" fmla="*/ 53203 h 693081"/>
                                    <a:gd name="csX1410" fmla="*/ 407322 w 1619476"/>
                                    <a:gd name="csY1410" fmla="*/ 54765 h 693081"/>
                                    <a:gd name="csX1411" fmla="*/ 405494 w 1619476"/>
                                    <a:gd name="csY1411" fmla="*/ 51794 h 693081"/>
                                    <a:gd name="csX1412" fmla="*/ 401063 w 1619476"/>
                                    <a:gd name="csY1412" fmla="*/ 50410 h 693081"/>
                                    <a:gd name="csX1413" fmla="*/ 396950 w 1619476"/>
                                    <a:gd name="csY1413" fmla="*/ 52543 h 693081"/>
                                    <a:gd name="csX1414" fmla="*/ 395655 w 1619476"/>
                                    <a:gd name="csY1414" fmla="*/ 56060 h 693081"/>
                                    <a:gd name="csX1415" fmla="*/ 394373 w 1619476"/>
                                    <a:gd name="csY1415" fmla="*/ 54422 h 693081"/>
                                    <a:gd name="csX1416" fmla="*/ 389904 w 1619476"/>
                                    <a:gd name="csY1416" fmla="*/ 53038 h 693081"/>
                                    <a:gd name="csX1417" fmla="*/ 385816 w 1619476"/>
                                    <a:gd name="csY1417" fmla="*/ 55184 h 693081"/>
                                    <a:gd name="csX1418" fmla="*/ 384394 w 1619476"/>
                                    <a:gd name="csY1418" fmla="*/ 59615 h 693081"/>
                                    <a:gd name="csX1419" fmla="*/ 384483 w 1619476"/>
                                    <a:gd name="csY1419" fmla="*/ 59894 h 693081"/>
                                    <a:gd name="csX1420" fmla="*/ 384178 w 1619476"/>
                                    <a:gd name="csY1420" fmla="*/ 59513 h 693081"/>
                                    <a:gd name="csX1421" fmla="*/ 379709 w 1619476"/>
                                    <a:gd name="csY1421" fmla="*/ 58129 h 693081"/>
                                    <a:gd name="csX1422" fmla="*/ 375634 w 1619476"/>
                                    <a:gd name="csY1422" fmla="*/ 60275 h 693081"/>
                                    <a:gd name="csX1423" fmla="*/ 374225 w 1619476"/>
                                    <a:gd name="csY1423" fmla="*/ 64718 h 693081"/>
                                    <a:gd name="csX1424" fmla="*/ 374745 w 1619476"/>
                                    <a:gd name="csY1424" fmla="*/ 66534 h 693081"/>
                                    <a:gd name="csX1425" fmla="*/ 370911 w 1619476"/>
                                    <a:gd name="csY1425" fmla="*/ 66534 h 693081"/>
                                    <a:gd name="csX1426" fmla="*/ 371571 w 1619476"/>
                                    <a:gd name="csY1426" fmla="*/ 62687 h 693081"/>
                                    <a:gd name="csX1427" fmla="*/ 369070 w 1619476"/>
                                    <a:gd name="csY1427" fmla="*/ 55793 h 693081"/>
                                    <a:gd name="csX1428" fmla="*/ 369248 w 1619476"/>
                                    <a:gd name="csY1428" fmla="*/ 55679 h 693081"/>
                                    <a:gd name="csX1429" fmla="*/ 363243 w 1619476"/>
                                    <a:gd name="csY1429" fmla="*/ 43593 h 693081"/>
                                    <a:gd name="csX1430" fmla="*/ 363649 w 1619476"/>
                                    <a:gd name="csY1430" fmla="*/ 43402 h 693081"/>
                                    <a:gd name="csX1431" fmla="*/ 363776 w 1619476"/>
                                    <a:gd name="csY1431" fmla="*/ 43009 h 693081"/>
                                    <a:gd name="csX1432" fmla="*/ 371304 w 1619476"/>
                                    <a:gd name="csY1432" fmla="*/ 46957 h 693081"/>
                                    <a:gd name="csX1433" fmla="*/ 372790 w 1619476"/>
                                    <a:gd name="csY1433" fmla="*/ 47935 h 693081"/>
                                    <a:gd name="csX1434" fmla="*/ 372790 w 1619476"/>
                                    <a:gd name="csY1434" fmla="*/ 32103 h 693081"/>
                                    <a:gd name="csX1435" fmla="*/ 371317 w 1619476"/>
                                    <a:gd name="csY1435" fmla="*/ 33081 h 693081"/>
                                    <a:gd name="csX1436" fmla="*/ 363433 w 1619476"/>
                                    <a:gd name="csY1436" fmla="*/ 37156 h 693081"/>
                                    <a:gd name="csX1437" fmla="*/ 363039 w 1619476"/>
                                    <a:gd name="csY1437" fmla="*/ 36420 h 693081"/>
                                    <a:gd name="csX1438" fmla="*/ 362798 w 1619476"/>
                                    <a:gd name="csY1438" fmla="*/ 36343 h 693081"/>
                                    <a:gd name="csX1439" fmla="*/ 366823 w 1619476"/>
                                    <a:gd name="csY1439" fmla="*/ 28586 h 693081"/>
                                    <a:gd name="csX1440" fmla="*/ 367800 w 1619476"/>
                                    <a:gd name="csY1440" fmla="*/ 27088 h 693081"/>
                                    <a:gd name="csX1441" fmla="*/ 351969 w 1619476"/>
                                    <a:gd name="csY1441" fmla="*/ 27088 h 693081"/>
                                    <a:gd name="csX1442" fmla="*/ 352946 w 1619476"/>
                                    <a:gd name="csY1442" fmla="*/ 28586 h 693081"/>
                                    <a:gd name="csX1443" fmla="*/ 357047 w 1619476"/>
                                    <a:gd name="csY1443" fmla="*/ 36521 h 693081"/>
                                    <a:gd name="csX1444" fmla="*/ 356069 w 1619476"/>
                                    <a:gd name="csY1444" fmla="*/ 37016 h 693081"/>
                                    <a:gd name="csX1445" fmla="*/ 348439 w 1619476"/>
                                    <a:gd name="csY1445" fmla="*/ 33081 h 693081"/>
                                    <a:gd name="csX1446" fmla="*/ 346954 w 1619476"/>
                                    <a:gd name="csY1446" fmla="*/ 32103 h 693081"/>
                                    <a:gd name="csX1447" fmla="*/ 346954 w 1619476"/>
                                    <a:gd name="csY1447" fmla="*/ 47935 h 693081"/>
                                    <a:gd name="csX1448" fmla="*/ 348452 w 1619476"/>
                                    <a:gd name="csY1448" fmla="*/ 46957 h 693081"/>
                                    <a:gd name="csX1449" fmla="*/ 356133 w 1619476"/>
                                    <a:gd name="csY1449" fmla="*/ 42958 h 693081"/>
                                    <a:gd name="csX1450" fmla="*/ 356514 w 1619476"/>
                                    <a:gd name="csY1450" fmla="*/ 43694 h 693081"/>
                                    <a:gd name="csX1451" fmla="*/ 350508 w 1619476"/>
                                    <a:gd name="csY1451" fmla="*/ 55679 h 693081"/>
                                    <a:gd name="csX1452" fmla="*/ 350686 w 1619476"/>
                                    <a:gd name="csY1452" fmla="*/ 55793 h 693081"/>
                                    <a:gd name="csX1453" fmla="*/ 348185 w 1619476"/>
                                    <a:gd name="csY1453" fmla="*/ 62687 h 693081"/>
                                    <a:gd name="csX1454" fmla="*/ 348858 w 1619476"/>
                                    <a:gd name="csY1454" fmla="*/ 66534 h 693081"/>
                                    <a:gd name="csX1455" fmla="*/ 344770 w 1619476"/>
                                    <a:gd name="csY1455" fmla="*/ 66534 h 693081"/>
                                    <a:gd name="csX1456" fmla="*/ 343894 w 1619476"/>
                                    <a:gd name="csY1456" fmla="*/ 60262 h 693081"/>
                                    <a:gd name="csX1457" fmla="*/ 335337 w 1619476"/>
                                    <a:gd name="csY1457" fmla="*/ 59513 h 693081"/>
                                    <a:gd name="csX1458" fmla="*/ 335019 w 1619476"/>
                                    <a:gd name="csY1458" fmla="*/ 59919 h 693081"/>
                                    <a:gd name="csX1459" fmla="*/ 333712 w 1619476"/>
                                    <a:gd name="csY1459" fmla="*/ 55184 h 693081"/>
                                    <a:gd name="csX1460" fmla="*/ 325142 w 1619476"/>
                                    <a:gd name="csY1460" fmla="*/ 54422 h 693081"/>
                                    <a:gd name="csX1461" fmla="*/ 323872 w 1619476"/>
                                    <a:gd name="csY1461" fmla="*/ 56022 h 693081"/>
                                    <a:gd name="csX1462" fmla="*/ 322578 w 1619476"/>
                                    <a:gd name="csY1462" fmla="*/ 52581 h 693081"/>
                                    <a:gd name="csX1463" fmla="*/ 314020 w 1619476"/>
                                    <a:gd name="csY1463" fmla="*/ 51832 h 693081"/>
                                    <a:gd name="csX1464" fmla="*/ 312218 w 1619476"/>
                                    <a:gd name="csY1464" fmla="*/ 54803 h 693081"/>
                                    <a:gd name="csX1465" fmla="*/ 311342 w 1619476"/>
                                    <a:gd name="csY1465" fmla="*/ 53203 h 693081"/>
                                    <a:gd name="csX1466" fmla="*/ 307216 w 1619476"/>
                                    <a:gd name="csY1466" fmla="*/ 51058 h 693081"/>
                                    <a:gd name="csX1467" fmla="*/ 302785 w 1619476"/>
                                    <a:gd name="csY1467" fmla="*/ 52467 h 693081"/>
                                    <a:gd name="csX1468" fmla="*/ 300728 w 1619476"/>
                                    <a:gd name="csY1468" fmla="*/ 57380 h 693081"/>
                                    <a:gd name="csX1469" fmla="*/ 292260 w 1619476"/>
                                    <a:gd name="csY1469" fmla="*/ 56695 h 693081"/>
                                    <a:gd name="csX1470" fmla="*/ 290102 w 1619476"/>
                                    <a:gd name="csY1470" fmla="*/ 60834 h 693081"/>
                                    <a:gd name="csX1471" fmla="*/ 290851 w 1619476"/>
                                    <a:gd name="csY1471" fmla="*/ 64058 h 693081"/>
                                    <a:gd name="csX1472" fmla="*/ 284363 w 1619476"/>
                                    <a:gd name="csY1472" fmla="*/ 64858 h 693081"/>
                                    <a:gd name="csX1473" fmla="*/ 283614 w 1619476"/>
                                    <a:gd name="csY1473" fmla="*/ 73415 h 693081"/>
                                    <a:gd name="csX1474" fmla="*/ 284985 w 1619476"/>
                                    <a:gd name="csY1474" fmla="*/ 74520 h 693081"/>
                                    <a:gd name="csX1475" fmla="*/ 281100 w 1619476"/>
                                    <a:gd name="csY1475" fmla="*/ 75738 h 693081"/>
                                    <a:gd name="csX1476" fmla="*/ 278954 w 1619476"/>
                                    <a:gd name="csY1476" fmla="*/ 79864 h 693081"/>
                                    <a:gd name="csX1477" fmla="*/ 280351 w 1619476"/>
                                    <a:gd name="csY1477" fmla="*/ 84295 h 693081"/>
                                    <a:gd name="csX1478" fmla="*/ 284109 w 1619476"/>
                                    <a:gd name="csY1478" fmla="*/ 86263 h 693081"/>
                                    <a:gd name="csX1479" fmla="*/ 281354 w 1619476"/>
                                    <a:gd name="csY1479" fmla="*/ 87126 h 693081"/>
                                    <a:gd name="csX1480" fmla="*/ 280605 w 1619476"/>
                                    <a:gd name="csY1480" fmla="*/ 95683 h 693081"/>
                                    <a:gd name="csX1481" fmla="*/ 284528 w 1619476"/>
                                    <a:gd name="csY1481" fmla="*/ 97765 h 693081"/>
                                    <a:gd name="csX1482" fmla="*/ 284084 w 1619476"/>
                                    <a:gd name="csY1482" fmla="*/ 98007 h 693081"/>
                                    <a:gd name="csX1483" fmla="*/ 281938 w 1619476"/>
                                    <a:gd name="csY1483" fmla="*/ 102133 h 693081"/>
                                    <a:gd name="csX1484" fmla="*/ 283334 w 1619476"/>
                                    <a:gd name="csY1484" fmla="*/ 106576 h 693081"/>
                                    <a:gd name="csX1485" fmla="*/ 287994 w 1619476"/>
                                    <a:gd name="csY1485" fmla="*/ 108722 h 693081"/>
                                    <a:gd name="csX1486" fmla="*/ 291892 w 1619476"/>
                                    <a:gd name="csY1486" fmla="*/ 107300 h 693081"/>
                                    <a:gd name="csX1487" fmla="*/ 292755 w 1619476"/>
                                    <a:gd name="csY1487" fmla="*/ 106208 h 693081"/>
                                    <a:gd name="csX1488" fmla="*/ 292945 w 1619476"/>
                                    <a:gd name="csY1488" fmla="*/ 106233 h 693081"/>
                                    <a:gd name="csX1489" fmla="*/ 292869 w 1619476"/>
                                    <a:gd name="csY1489" fmla="*/ 106272 h 693081"/>
                                    <a:gd name="csX1490" fmla="*/ 295281 w 1619476"/>
                                    <a:gd name="csY1490" fmla="*/ 111540 h 693081"/>
                                    <a:gd name="csX1491" fmla="*/ 297173 w 1619476"/>
                                    <a:gd name="csY1491" fmla="*/ 115628 h 693081"/>
                                    <a:gd name="csX1492" fmla="*/ 296602 w 1619476"/>
                                    <a:gd name="csY1492" fmla="*/ 119602 h 693081"/>
                                    <a:gd name="csX1493" fmla="*/ 300575 w 1619476"/>
                                    <a:gd name="csY1493" fmla="*/ 123804 h 693081"/>
                                    <a:gd name="csX1494" fmla="*/ 303762 w 1619476"/>
                                    <a:gd name="csY1494" fmla="*/ 133847 h 693081"/>
                                    <a:gd name="csX1495" fmla="*/ 302620 w 1619476"/>
                                    <a:gd name="csY1495" fmla="*/ 137592 h 693081"/>
                                    <a:gd name="csX1496" fmla="*/ 305552 w 1619476"/>
                                    <a:gd name="csY1496" fmla="*/ 141909 h 693081"/>
                                    <a:gd name="csX1497" fmla="*/ 305705 w 1619476"/>
                                    <a:gd name="csY1497" fmla="*/ 143254 h 693081"/>
                                    <a:gd name="csX1498" fmla="*/ 309209 w 1619476"/>
                                    <a:gd name="csY1498" fmla="*/ 22962 h 693081"/>
                                    <a:gd name="csX1499" fmla="*/ 326475 w 1619476"/>
                                    <a:gd name="csY1499" fmla="*/ 22835 h 693081"/>
                                    <a:gd name="csX1500" fmla="*/ 320508 w 1619476"/>
                                    <a:gd name="csY1500" fmla="*/ 20499 h 693081"/>
                                    <a:gd name="csX1501" fmla="*/ 320153 w 1619476"/>
                                    <a:gd name="csY1501" fmla="*/ 18189 h 693081"/>
                                    <a:gd name="csX1502" fmla="*/ 317067 w 1619476"/>
                                    <a:gd name="csY1502" fmla="*/ 19572 h 693081"/>
                                    <a:gd name="csX1503" fmla="*/ 313094 w 1619476"/>
                                    <a:gd name="csY1503" fmla="*/ 19433 h 693081"/>
                                    <a:gd name="csX1504" fmla="*/ 313982 w 1619476"/>
                                    <a:gd name="csY1504" fmla="*/ 17795 h 693081"/>
                                    <a:gd name="csX1505" fmla="*/ 318324 w 1619476"/>
                                    <a:gd name="csY1505" fmla="*/ 10393 h 693081"/>
                                    <a:gd name="csX1506" fmla="*/ 316585 w 1619476"/>
                                    <a:gd name="csY1506" fmla="*/ 5531 h 693081"/>
                                    <a:gd name="csX1507" fmla="*/ 314998 w 1619476"/>
                                    <a:gd name="csY1507" fmla="*/ 6737 h 693081"/>
                                    <a:gd name="csX1508" fmla="*/ 314122 w 1619476"/>
                                    <a:gd name="csY1508" fmla="*/ 13186 h 693081"/>
                                    <a:gd name="csX1509" fmla="*/ 311380 w 1619476"/>
                                    <a:gd name="csY1509" fmla="*/ 17008 h 693081"/>
                                    <a:gd name="csX1510" fmla="*/ 311392 w 1619476"/>
                                    <a:gd name="csY1510" fmla="*/ 17021 h 693081"/>
                                    <a:gd name="csX1511" fmla="*/ 310643 w 1619476"/>
                                    <a:gd name="csY1511" fmla="*/ 17985 h 693081"/>
                                    <a:gd name="csX1512" fmla="*/ 308764 w 1619476"/>
                                    <a:gd name="csY1512" fmla="*/ 20575 h 693081"/>
                                    <a:gd name="csX1513" fmla="*/ 304791 w 1619476"/>
                                    <a:gd name="csY1513" fmla="*/ 21985 h 693081"/>
                                    <a:gd name="csX1514" fmla="*/ 305400 w 1619476"/>
                                    <a:gd name="csY1514" fmla="*/ 19153 h 693081"/>
                                    <a:gd name="csX1515" fmla="*/ 307025 w 1619476"/>
                                    <a:gd name="csY1515" fmla="*/ 15408 h 693081"/>
                                    <a:gd name="csX1516" fmla="*/ 308117 w 1619476"/>
                                    <a:gd name="csY1516" fmla="*/ 13567 h 693081"/>
                                    <a:gd name="csX1517" fmla="*/ 308980 w 1619476"/>
                                    <a:gd name="csY1517" fmla="*/ 10114 h 693081"/>
                                    <a:gd name="csX1518" fmla="*/ 308955 w 1619476"/>
                                    <a:gd name="csY1518" fmla="*/ 9847 h 693081"/>
                                    <a:gd name="csX1519" fmla="*/ 308612 w 1619476"/>
                                    <a:gd name="csY1519" fmla="*/ 6470 h 693081"/>
                                    <a:gd name="csX1520" fmla="*/ 307165 w 1619476"/>
                                    <a:gd name="csY1520" fmla="*/ 2941 h 693081"/>
                                    <a:gd name="csX1521" fmla="*/ 307025 w 1619476"/>
                                    <a:gd name="csY1521" fmla="*/ 2585 h 693081"/>
                                    <a:gd name="csX1522" fmla="*/ 306644 w 1619476"/>
                                    <a:gd name="csY1522" fmla="*/ 2814 h 693081"/>
                                    <a:gd name="csX1523" fmla="*/ 305438 w 1619476"/>
                                    <a:gd name="csY1523" fmla="*/ 5709 h 693081"/>
                                    <a:gd name="csX1524" fmla="*/ 304943 w 1619476"/>
                                    <a:gd name="csY1524" fmla="*/ 8933 h 693081"/>
                                    <a:gd name="csX1525" fmla="*/ 305324 w 1619476"/>
                                    <a:gd name="csY1525" fmla="*/ 12044 h 693081"/>
                                    <a:gd name="csX1526" fmla="*/ 305298 w 1619476"/>
                                    <a:gd name="csY1526" fmla="*/ 12221 h 693081"/>
                                    <a:gd name="csX1527" fmla="*/ 303457 w 1619476"/>
                                    <a:gd name="csY1527" fmla="*/ 18188 h 693081"/>
                                    <a:gd name="csX1528" fmla="*/ 303191 w 1619476"/>
                                    <a:gd name="csY1528" fmla="*/ 18709 h 693081"/>
                                    <a:gd name="csX1529" fmla="*/ 303216 w 1619476"/>
                                    <a:gd name="csY1529" fmla="*/ 18709 h 693081"/>
                                    <a:gd name="csX1530" fmla="*/ 303140 w 1619476"/>
                                    <a:gd name="csY1530" fmla="*/ 18849 h 693081"/>
                                    <a:gd name="csX1531" fmla="*/ 301972 w 1619476"/>
                                    <a:gd name="csY1531" fmla="*/ 19433 h 693081"/>
                                    <a:gd name="csX1532" fmla="*/ 300195 w 1619476"/>
                                    <a:gd name="csY1532" fmla="*/ 22645 h 693081"/>
                                    <a:gd name="csX1533" fmla="*/ 296691 w 1619476"/>
                                    <a:gd name="csY1533" fmla="*/ 23673 h 693081"/>
                                    <a:gd name="csX1534" fmla="*/ 296856 w 1619476"/>
                                    <a:gd name="csY1534" fmla="*/ 20182 h 693081"/>
                                    <a:gd name="csX1535" fmla="*/ 296589 w 1619476"/>
                                    <a:gd name="csY1535" fmla="*/ 20182 h 693081"/>
                                    <a:gd name="csX1536" fmla="*/ 299268 w 1619476"/>
                                    <a:gd name="csY1536" fmla="*/ 13351 h 693081"/>
                                    <a:gd name="csX1537" fmla="*/ 299039 w 1619476"/>
                                    <a:gd name="csY1537" fmla="*/ 7232 h 693081"/>
                                    <a:gd name="csX1538" fmla="*/ 296894 w 1619476"/>
                                    <a:gd name="csY1538" fmla="*/ 491 h 693081"/>
                                    <a:gd name="csX1539" fmla="*/ 295332 w 1619476"/>
                                    <a:gd name="csY1539" fmla="*/ 1544 h 693081"/>
                                    <a:gd name="csX1540" fmla="*/ 295040 w 1619476"/>
                                    <a:gd name="csY1540" fmla="*/ 8273 h 693081"/>
                                    <a:gd name="csX1541" fmla="*/ 295967 w 1619476"/>
                                    <a:gd name="csY1541" fmla="*/ 14875 h 693081"/>
                                    <a:gd name="csX1542" fmla="*/ 293885 w 1619476"/>
                                    <a:gd name="csY1542" fmla="*/ 20524 h 693081"/>
                                    <a:gd name="csX1543" fmla="*/ 294088 w 1619476"/>
                                    <a:gd name="csY1543" fmla="*/ 20512 h 693081"/>
                                    <a:gd name="csX1544" fmla="*/ 293098 w 1619476"/>
                                    <a:gd name="csY1544" fmla="*/ 21388 h 693081"/>
                                    <a:gd name="csX1545" fmla="*/ 292425 w 1619476"/>
                                    <a:gd name="csY1545" fmla="*/ 25654 h 693081"/>
                                    <a:gd name="csX1546" fmla="*/ 287626 w 1619476"/>
                                    <a:gd name="csY1546" fmla="*/ 28929 h 693081"/>
                                    <a:gd name="csX1547" fmla="*/ 287549 w 1619476"/>
                                    <a:gd name="csY1547" fmla="*/ 25298 h 693081"/>
                                    <a:gd name="csX1548" fmla="*/ 287232 w 1619476"/>
                                    <a:gd name="csY1548" fmla="*/ 25031 h 693081"/>
                                    <a:gd name="csX1549" fmla="*/ 287956 w 1619476"/>
                                    <a:gd name="csY1549" fmla="*/ 22480 h 693081"/>
                                    <a:gd name="csX1550" fmla="*/ 288883 w 1619476"/>
                                    <a:gd name="csY1550" fmla="*/ 15040 h 693081"/>
                                    <a:gd name="csX1551" fmla="*/ 289200 w 1619476"/>
                                    <a:gd name="csY1551" fmla="*/ 8756 h 693081"/>
                                    <a:gd name="csX1552" fmla="*/ 280960 w 1619476"/>
                                    <a:gd name="csY1552" fmla="*/ 3347 h 693081"/>
                                    <a:gd name="csX1553" fmla="*/ 279145 w 1619476"/>
                                    <a:gd name="csY1553" fmla="*/ 3791 h 693081"/>
                                    <a:gd name="csX1554" fmla="*/ 280097 w 1619476"/>
                                    <a:gd name="csY1554" fmla="*/ 5378 h 693081"/>
                                    <a:gd name="csX1555" fmla="*/ 284794 w 1619476"/>
                                    <a:gd name="csY1555" fmla="*/ 10736 h 693081"/>
                                    <a:gd name="csX1556" fmla="*/ 285290 w 1619476"/>
                                    <a:gd name="csY1556" fmla="*/ 24955 h 693081"/>
                                    <a:gd name="csX1557" fmla="*/ 284388 w 1619476"/>
                                    <a:gd name="csY1557" fmla="*/ 25425 h 693081"/>
                                    <a:gd name="csX1558" fmla="*/ 283817 w 1619476"/>
                                    <a:gd name="csY1558" fmla="*/ 26657 h 693081"/>
                                    <a:gd name="csX1559" fmla="*/ 283639 w 1619476"/>
                                    <a:gd name="csY1559" fmla="*/ 30453 h 693081"/>
                                    <a:gd name="csX1560" fmla="*/ 279259 w 1619476"/>
                                    <a:gd name="csY1560" fmla="*/ 35366 h 693081"/>
                                    <a:gd name="csX1561" fmla="*/ 278662 w 1619476"/>
                                    <a:gd name="csY1561" fmla="*/ 35264 h 693081"/>
                                    <a:gd name="csX1562" fmla="*/ 277672 w 1619476"/>
                                    <a:gd name="csY1562" fmla="*/ 32382 h 693081"/>
                                    <a:gd name="csX1563" fmla="*/ 277190 w 1619476"/>
                                    <a:gd name="csY1563" fmla="*/ 32116 h 693081"/>
                                    <a:gd name="csX1564" fmla="*/ 278104 w 1619476"/>
                                    <a:gd name="csY1564" fmla="*/ 23521 h 693081"/>
                                    <a:gd name="csX1565" fmla="*/ 278205 w 1619476"/>
                                    <a:gd name="csY1565" fmla="*/ 21591 h 693081"/>
                                    <a:gd name="csX1566" fmla="*/ 278129 w 1619476"/>
                                    <a:gd name="csY1566" fmla="*/ 15319 h 693081"/>
                                    <a:gd name="csX1567" fmla="*/ 270194 w 1619476"/>
                                    <a:gd name="csY1567" fmla="*/ 9136 h 693081"/>
                                    <a:gd name="csX1568" fmla="*/ 267680 w 1619476"/>
                                    <a:gd name="csY1568" fmla="*/ 9416 h 693081"/>
                                    <a:gd name="csX1569" fmla="*/ 270359 w 1619476"/>
                                    <a:gd name="csY1569" fmla="*/ 11930 h 693081"/>
                                    <a:gd name="csX1570" fmla="*/ 272873 w 1619476"/>
                                    <a:gd name="csY1570" fmla="*/ 15395 h 693081"/>
                                    <a:gd name="csX1571" fmla="*/ 274067 w 1619476"/>
                                    <a:gd name="csY1571" fmla="*/ 20436 h 693081"/>
                                    <a:gd name="csX1572" fmla="*/ 274308 w 1619476"/>
                                    <a:gd name="csY1572" fmla="*/ 33538 h 693081"/>
                                    <a:gd name="csX1573" fmla="*/ 275438 w 1619476"/>
                                    <a:gd name="csY1573" fmla="*/ 38819 h 693081"/>
                                    <a:gd name="csX1574" fmla="*/ 273368 w 1619476"/>
                                    <a:gd name="csY1574" fmla="*/ 45599 h 693081"/>
                                    <a:gd name="csX1575" fmla="*/ 272327 w 1619476"/>
                                    <a:gd name="csY1575" fmla="*/ 45599 h 693081"/>
                                    <a:gd name="csX1576" fmla="*/ 271616 w 1619476"/>
                                    <a:gd name="csY1576" fmla="*/ 44773 h 693081"/>
                                    <a:gd name="csX1577" fmla="*/ 269813 w 1619476"/>
                                    <a:gd name="csY1577" fmla="*/ 40127 h 693081"/>
                                    <a:gd name="csX1578" fmla="*/ 267896 w 1619476"/>
                                    <a:gd name="csY1578" fmla="*/ 30668 h 693081"/>
                                    <a:gd name="csX1579" fmla="*/ 255607 w 1619476"/>
                                    <a:gd name="csY1579" fmla="*/ 14558 h 693081"/>
                                    <a:gd name="csX1580" fmla="*/ 251722 w 1619476"/>
                                    <a:gd name="csY1580" fmla="*/ 17770 h 693081"/>
                                    <a:gd name="csX1581" fmla="*/ 252433 w 1619476"/>
                                    <a:gd name="csY1581" fmla="*/ 17719 h 693081"/>
                                    <a:gd name="csX1582" fmla="*/ 253398 w 1619476"/>
                                    <a:gd name="csY1582" fmla="*/ 17224 h 693081"/>
                                    <a:gd name="csX1583" fmla="*/ 256711 w 1619476"/>
                                    <a:gd name="csY1583" fmla="*/ 17884 h 693081"/>
                                    <a:gd name="csX1584" fmla="*/ 258781 w 1619476"/>
                                    <a:gd name="csY1584" fmla="*/ 20055 h 693081"/>
                                    <a:gd name="csX1585" fmla="*/ 260368 w 1619476"/>
                                    <a:gd name="csY1585" fmla="*/ 22099 h 693081"/>
                                    <a:gd name="csX1586" fmla="*/ 261104 w 1619476"/>
                                    <a:gd name="csY1586" fmla="*/ 23203 h 693081"/>
                                    <a:gd name="csX1587" fmla="*/ 262018 w 1619476"/>
                                    <a:gd name="csY1587" fmla="*/ 24663 h 693081"/>
                                    <a:gd name="csX1588" fmla="*/ 265916 w 1619476"/>
                                    <a:gd name="csY1588" fmla="*/ 34490 h 693081"/>
                                    <a:gd name="csX1589" fmla="*/ 267236 w 1619476"/>
                                    <a:gd name="csY1589" fmla="*/ 40736 h 693081"/>
                                    <a:gd name="csX1590" fmla="*/ 267274 w 1619476"/>
                                    <a:gd name="csY1590" fmla="*/ 40723 h 693081"/>
                                    <a:gd name="csX1591" fmla="*/ 267287 w 1619476"/>
                                    <a:gd name="csY1591" fmla="*/ 40850 h 693081"/>
                                    <a:gd name="csX1592" fmla="*/ 266805 w 1619476"/>
                                    <a:gd name="csY1592" fmla="*/ 42526 h 693081"/>
                                    <a:gd name="csX1593" fmla="*/ 268772 w 1619476"/>
                                    <a:gd name="csY1593" fmla="*/ 46462 h 693081"/>
                                    <a:gd name="csX1594" fmla="*/ 269750 w 1619476"/>
                                    <a:gd name="csY1594" fmla="*/ 50017 h 693081"/>
                                    <a:gd name="csX1595" fmla="*/ 269103 w 1619476"/>
                                    <a:gd name="csY1595" fmla="*/ 56631 h 693081"/>
                                    <a:gd name="csX1596" fmla="*/ 268011 w 1619476"/>
                                    <a:gd name="csY1596" fmla="*/ 56517 h 693081"/>
                                    <a:gd name="csX1597" fmla="*/ 264138 w 1619476"/>
                                    <a:gd name="csY1597" fmla="*/ 54879 h 693081"/>
                                    <a:gd name="csX1598" fmla="*/ 263961 w 1619476"/>
                                    <a:gd name="csY1598" fmla="*/ 54955 h 693081"/>
                                    <a:gd name="csX1599" fmla="*/ 263986 w 1619476"/>
                                    <a:gd name="csY1599" fmla="*/ 54905 h 693081"/>
                                    <a:gd name="csX1600" fmla="*/ 261421 w 1619476"/>
                                    <a:gd name="csY1600" fmla="*/ 48214 h 693081"/>
                                    <a:gd name="csX1601" fmla="*/ 261345 w 1619476"/>
                                    <a:gd name="csY1601" fmla="*/ 47541 h 693081"/>
                                    <a:gd name="csX1602" fmla="*/ 251950 w 1619476"/>
                                    <a:gd name="csY1602" fmla="*/ 30567 h 693081"/>
                                    <a:gd name="csX1603" fmla="*/ 247291 w 1619476"/>
                                    <a:gd name="csY1603" fmla="*/ 28993 h 693081"/>
                                    <a:gd name="csX1604" fmla="*/ 245209 w 1619476"/>
                                    <a:gd name="csY1604" fmla="*/ 29145 h 693081"/>
                                    <a:gd name="csX1605" fmla="*/ 243876 w 1619476"/>
                                    <a:gd name="csY1605" fmla="*/ 29234 h 693081"/>
                                    <a:gd name="csX1606" fmla="*/ 243495 w 1619476"/>
                                    <a:gd name="csY1606" fmla="*/ 29412 h 693081"/>
                                    <a:gd name="csX1607" fmla="*/ 241197 w 1619476"/>
                                    <a:gd name="csY1607" fmla="*/ 30643 h 693081"/>
                                    <a:gd name="csX1608" fmla="*/ 240651 w 1619476"/>
                                    <a:gd name="csY1608" fmla="*/ 31049 h 693081"/>
                                    <a:gd name="csX1609" fmla="*/ 240638 w 1619476"/>
                                    <a:gd name="csY1609" fmla="*/ 31049 h 693081"/>
                                    <a:gd name="csX1610" fmla="*/ 240638 w 1619476"/>
                                    <a:gd name="csY1610" fmla="*/ 31075 h 693081"/>
                                    <a:gd name="csX1611" fmla="*/ 240511 w 1619476"/>
                                    <a:gd name="csY1611" fmla="*/ 31468 h 693081"/>
                                    <a:gd name="csX1612" fmla="*/ 244358 w 1619476"/>
                                    <a:gd name="csY1612" fmla="*/ 31494 h 693081"/>
                                    <a:gd name="csX1613" fmla="*/ 254185 w 1619476"/>
                                    <a:gd name="csY1613" fmla="*/ 43136 h 693081"/>
                                    <a:gd name="csX1614" fmla="*/ 258946 w 1619476"/>
                                    <a:gd name="csY1614" fmla="*/ 51642 h 693081"/>
                                    <a:gd name="csX1615" fmla="*/ 259339 w 1619476"/>
                                    <a:gd name="csY1615" fmla="*/ 52670 h 693081"/>
                                    <a:gd name="csX1616" fmla="*/ 261840 w 1619476"/>
                                    <a:gd name="csY1616" fmla="*/ 58637 h 693081"/>
                                    <a:gd name="csX1617" fmla="*/ 261866 w 1619476"/>
                                    <a:gd name="csY1617" fmla="*/ 58574 h 693081"/>
                                    <a:gd name="csX1618" fmla="*/ 261840 w 1619476"/>
                                    <a:gd name="csY1618" fmla="*/ 58866 h 693081"/>
                                    <a:gd name="csX1619" fmla="*/ 266525 w 1619476"/>
                                    <a:gd name="csY1619" fmla="*/ 63563 h 693081"/>
                                    <a:gd name="csX1620" fmla="*/ 267960 w 1619476"/>
                                    <a:gd name="csY1620" fmla="*/ 80017 h 693081"/>
                                    <a:gd name="csX1621" fmla="*/ 267338 w 1619476"/>
                                    <a:gd name="csY1621" fmla="*/ 80029 h 693081"/>
                                    <a:gd name="csX1622" fmla="*/ 267274 w 1619476"/>
                                    <a:gd name="csY1622" fmla="*/ 79776 h 693081"/>
                                    <a:gd name="csX1623" fmla="*/ 261003 w 1619476"/>
                                    <a:gd name="csY1623" fmla="*/ 63220 h 693081"/>
                                    <a:gd name="csX1624" fmla="*/ 260926 w 1619476"/>
                                    <a:gd name="csY1624" fmla="*/ 63004 h 693081"/>
                                    <a:gd name="csX1625" fmla="*/ 260876 w 1619476"/>
                                    <a:gd name="csY1625" fmla="*/ 63043 h 693081"/>
                                    <a:gd name="csX1626" fmla="*/ 254832 w 1619476"/>
                                    <a:gd name="csY1626" fmla="*/ 59704 h 693081"/>
                                    <a:gd name="csX1627" fmla="*/ 250440 w 1619476"/>
                                    <a:gd name="csY1627" fmla="*/ 59792 h 693081"/>
                                    <a:gd name="csX1628" fmla="*/ 245222 w 1619476"/>
                                    <a:gd name="csY1628" fmla="*/ 60529 h 693081"/>
                                    <a:gd name="csX1629" fmla="*/ 239127 w 1619476"/>
                                    <a:gd name="csY1629" fmla="*/ 72628 h 693081"/>
                                    <a:gd name="csX1630" fmla="*/ 239127 w 1619476"/>
                                    <a:gd name="csY1630" fmla="*/ 72920 h 693081"/>
                                    <a:gd name="csX1631" fmla="*/ 238899 w 1619476"/>
                                    <a:gd name="csY1631" fmla="*/ 75459 h 693081"/>
                                    <a:gd name="csX1632" fmla="*/ 238708 w 1619476"/>
                                    <a:gd name="csY1632" fmla="*/ 75269 h 693081"/>
                                    <a:gd name="csX1633" fmla="*/ 234011 w 1619476"/>
                                    <a:gd name="csY1633" fmla="*/ 72285 h 693081"/>
                                    <a:gd name="csX1634" fmla="*/ 234189 w 1619476"/>
                                    <a:gd name="csY1634" fmla="*/ 74151 h 693081"/>
                                    <a:gd name="csX1635" fmla="*/ 235674 w 1619476"/>
                                    <a:gd name="csY1635" fmla="*/ 79077 h 693081"/>
                                    <a:gd name="csX1636" fmla="*/ 235712 w 1619476"/>
                                    <a:gd name="csY1636" fmla="*/ 79687 h 693081"/>
                                    <a:gd name="csX1637" fmla="*/ 237782 w 1619476"/>
                                    <a:gd name="csY1637" fmla="*/ 86517 h 693081"/>
                                    <a:gd name="csX1638" fmla="*/ 237591 w 1619476"/>
                                    <a:gd name="csY1638" fmla="*/ 87736 h 693081"/>
                                    <a:gd name="csX1639" fmla="*/ 237299 w 1619476"/>
                                    <a:gd name="csY1639" fmla="*/ 91570 h 693081"/>
                                    <a:gd name="csX1640" fmla="*/ 236296 w 1619476"/>
                                    <a:gd name="csY1640" fmla="*/ 91633 h 693081"/>
                                    <a:gd name="csX1641" fmla="*/ 235712 w 1619476"/>
                                    <a:gd name="csY1641" fmla="*/ 92763 h 693081"/>
                                    <a:gd name="csX1642" fmla="*/ 238023 w 1619476"/>
                                    <a:gd name="csY1642" fmla="*/ 92624 h 693081"/>
                                    <a:gd name="csX1643" fmla="*/ 238391 w 1619476"/>
                                    <a:gd name="csY1643" fmla="*/ 92217 h 693081"/>
                                    <a:gd name="csX1644" fmla="*/ 238404 w 1619476"/>
                                    <a:gd name="csY1644" fmla="*/ 93500 h 693081"/>
                                    <a:gd name="csX1645" fmla="*/ 240181 w 1619476"/>
                                    <a:gd name="csY1645" fmla="*/ 91786 h 693081"/>
                                    <a:gd name="csX1646" fmla="*/ 240626 w 1619476"/>
                                    <a:gd name="csY1646" fmla="*/ 86999 h 693081"/>
                                    <a:gd name="csX1647" fmla="*/ 241222 w 1619476"/>
                                    <a:gd name="csY1647" fmla="*/ 86974 h 693081"/>
                                    <a:gd name="csX1648" fmla="*/ 241324 w 1619476"/>
                                    <a:gd name="csY1648" fmla="*/ 91265 h 693081"/>
                                    <a:gd name="csX1649" fmla="*/ 240816 w 1619476"/>
                                    <a:gd name="csY1649" fmla="*/ 92217 h 693081"/>
                                    <a:gd name="csX1650" fmla="*/ 240981 w 1619476"/>
                                    <a:gd name="csY1650" fmla="*/ 93500 h 693081"/>
                                    <a:gd name="csX1651" fmla="*/ 242568 w 1619476"/>
                                    <a:gd name="csY1651" fmla="*/ 91608 h 693081"/>
                                    <a:gd name="csX1652" fmla="*/ 242517 w 1619476"/>
                                    <a:gd name="csY1652" fmla="*/ 86898 h 693081"/>
                                    <a:gd name="csX1653" fmla="*/ 242809 w 1619476"/>
                                    <a:gd name="csY1653" fmla="*/ 86860 h 693081"/>
                                    <a:gd name="csX1654" fmla="*/ 243647 w 1619476"/>
                                    <a:gd name="csY1654" fmla="*/ 89335 h 693081"/>
                                    <a:gd name="csX1655" fmla="*/ 243838 w 1619476"/>
                                    <a:gd name="csY1655" fmla="*/ 92471 h 693081"/>
                                    <a:gd name="csX1656" fmla="*/ 244155 w 1619476"/>
                                    <a:gd name="csY1656" fmla="*/ 97816 h 693081"/>
                                    <a:gd name="csX1657" fmla="*/ 244574 w 1619476"/>
                                    <a:gd name="csY1657" fmla="*/ 102437 h 693081"/>
                                    <a:gd name="csX1658" fmla="*/ 244219 w 1619476"/>
                                    <a:gd name="csY1658" fmla="*/ 103060 h 693081"/>
                                    <a:gd name="csX1659" fmla="*/ 243660 w 1619476"/>
                                    <a:gd name="csY1659" fmla="*/ 101523 h 693081"/>
                                    <a:gd name="csX1660" fmla="*/ 242390 w 1619476"/>
                                    <a:gd name="csY1660" fmla="*/ 101549 h 693081"/>
                                    <a:gd name="csX1661" fmla="*/ 243647 w 1619476"/>
                                    <a:gd name="csY1661" fmla="*/ 104215 h 693081"/>
                                    <a:gd name="csX1662" fmla="*/ 244320 w 1619476"/>
                                    <a:gd name="csY1662" fmla="*/ 104380 h 693081"/>
                                    <a:gd name="csX1663" fmla="*/ 245285 w 1619476"/>
                                    <a:gd name="csY1663" fmla="*/ 103936 h 693081"/>
                                    <a:gd name="csX1664" fmla="*/ 245222 w 1619476"/>
                                    <a:gd name="csY1664" fmla="*/ 97105 h 693081"/>
                                    <a:gd name="csX1665" fmla="*/ 244930 w 1619476"/>
                                    <a:gd name="csY1665" fmla="*/ 93106 h 693081"/>
                                    <a:gd name="csX1666" fmla="*/ 244752 w 1619476"/>
                                    <a:gd name="csY1666" fmla="*/ 88675 h 693081"/>
                                    <a:gd name="csX1667" fmla="*/ 244079 w 1619476"/>
                                    <a:gd name="csY1667" fmla="*/ 86682 h 693081"/>
                                    <a:gd name="csX1668" fmla="*/ 245374 w 1619476"/>
                                    <a:gd name="csY1668" fmla="*/ 86530 h 693081"/>
                                    <a:gd name="csX1669" fmla="*/ 245729 w 1619476"/>
                                    <a:gd name="csY1669" fmla="*/ 87888 h 693081"/>
                                    <a:gd name="csX1670" fmla="*/ 246186 w 1619476"/>
                                    <a:gd name="csY1670" fmla="*/ 91189 h 693081"/>
                                    <a:gd name="csX1671" fmla="*/ 246123 w 1619476"/>
                                    <a:gd name="csY1671" fmla="*/ 91773 h 693081"/>
                                    <a:gd name="csX1672" fmla="*/ 245666 w 1619476"/>
                                    <a:gd name="csY1672" fmla="*/ 91811 h 693081"/>
                                    <a:gd name="csX1673" fmla="*/ 245717 w 1619476"/>
                                    <a:gd name="csY1673" fmla="*/ 93093 h 693081"/>
                                    <a:gd name="csX1674" fmla="*/ 247443 w 1619476"/>
                                    <a:gd name="csY1674" fmla="*/ 91379 h 693081"/>
                                    <a:gd name="csX1675" fmla="*/ 246859 w 1619476"/>
                                    <a:gd name="csY1675" fmla="*/ 87279 h 693081"/>
                                    <a:gd name="csX1676" fmla="*/ 246669 w 1619476"/>
                                    <a:gd name="csY1676" fmla="*/ 86441 h 693081"/>
                                    <a:gd name="csX1677" fmla="*/ 247418 w 1619476"/>
                                    <a:gd name="csY1677" fmla="*/ 86441 h 693081"/>
                                    <a:gd name="csX1678" fmla="*/ 247685 w 1619476"/>
                                    <a:gd name="csY1678" fmla="*/ 87583 h 693081"/>
                                    <a:gd name="csX1679" fmla="*/ 248814 w 1619476"/>
                                    <a:gd name="csY1679" fmla="*/ 91240 h 693081"/>
                                    <a:gd name="csX1680" fmla="*/ 247888 w 1619476"/>
                                    <a:gd name="csY1680" fmla="*/ 91659 h 693081"/>
                                    <a:gd name="csX1681" fmla="*/ 247761 w 1619476"/>
                                    <a:gd name="csY1681" fmla="*/ 92941 h 693081"/>
                                    <a:gd name="csX1682" fmla="*/ 249868 w 1619476"/>
                                    <a:gd name="csY1682" fmla="*/ 91964 h 693081"/>
                                    <a:gd name="csX1683" fmla="*/ 248814 w 1619476"/>
                                    <a:gd name="csY1683" fmla="*/ 86974 h 693081"/>
                                    <a:gd name="csX1684" fmla="*/ 248700 w 1619476"/>
                                    <a:gd name="csY1684" fmla="*/ 86492 h 693081"/>
                                    <a:gd name="csX1685" fmla="*/ 249005 w 1619476"/>
                                    <a:gd name="csY1685" fmla="*/ 86504 h 693081"/>
                                    <a:gd name="csX1686" fmla="*/ 253068 w 1619476"/>
                                    <a:gd name="csY1686" fmla="*/ 83495 h 693081"/>
                                    <a:gd name="csX1687" fmla="*/ 253144 w 1619476"/>
                                    <a:gd name="csY1687" fmla="*/ 67448 h 693081"/>
                                    <a:gd name="csX1688" fmla="*/ 253575 w 1619476"/>
                                    <a:gd name="csY1688" fmla="*/ 67842 h 693081"/>
                                    <a:gd name="csX1689" fmla="*/ 253575 w 1619476"/>
                                    <a:gd name="csY1689" fmla="*/ 67854 h 693081"/>
                                    <a:gd name="csX1690" fmla="*/ 253652 w 1619476"/>
                                    <a:gd name="csY1690" fmla="*/ 67956 h 693081"/>
                                    <a:gd name="csX1691" fmla="*/ 253880 w 1619476"/>
                                    <a:gd name="csY1691" fmla="*/ 68794 h 693081"/>
                                    <a:gd name="csX1692" fmla="*/ 256940 w 1619476"/>
                                    <a:gd name="csY1692" fmla="*/ 75611 h 693081"/>
                                    <a:gd name="csX1693" fmla="*/ 262285 w 1619476"/>
                                    <a:gd name="csY1693" fmla="*/ 81972 h 693081"/>
                                    <a:gd name="csX1694" fmla="*/ 266309 w 1619476"/>
                                    <a:gd name="csY1694" fmla="*/ 88205 h 693081"/>
                                    <a:gd name="csX1695" fmla="*/ 274079 w 1619476"/>
                                    <a:gd name="csY1695" fmla="*/ 104976 h 693081"/>
                                    <a:gd name="csX1696" fmla="*/ 272822 w 1619476"/>
                                    <a:gd name="csY1696" fmla="*/ 105687 h 693081"/>
                                    <a:gd name="csX1697" fmla="*/ 272403 w 1619476"/>
                                    <a:gd name="csY1697" fmla="*/ 104139 h 693081"/>
                                    <a:gd name="csX1698" fmla="*/ 269331 w 1619476"/>
                                    <a:gd name="csY1698" fmla="*/ 95582 h 693081"/>
                                    <a:gd name="csX1699" fmla="*/ 269318 w 1619476"/>
                                    <a:gd name="csY1699" fmla="*/ 95569 h 693081"/>
                                    <a:gd name="csX1700" fmla="*/ 266932 w 1619476"/>
                                    <a:gd name="csY1700" fmla="*/ 93131 h 693081"/>
                                    <a:gd name="csX1701" fmla="*/ 263745 w 1619476"/>
                                    <a:gd name="csY1701" fmla="*/ 92941 h 693081"/>
                                    <a:gd name="csX1702" fmla="*/ 261790 w 1619476"/>
                                    <a:gd name="csY1702" fmla="*/ 92928 h 693081"/>
                                    <a:gd name="csX1703" fmla="*/ 255378 w 1619476"/>
                                    <a:gd name="csY1703" fmla="*/ 93131 h 693081"/>
                                    <a:gd name="csX1704" fmla="*/ 248891 w 1619476"/>
                                    <a:gd name="csY1704" fmla="*/ 105180 h 693081"/>
                                    <a:gd name="csX1705" fmla="*/ 248459 w 1619476"/>
                                    <a:gd name="csY1705" fmla="*/ 105484 h 693081"/>
                                    <a:gd name="csX1706" fmla="*/ 243482 w 1619476"/>
                                    <a:gd name="csY1706" fmla="*/ 110588 h 693081"/>
                                    <a:gd name="csX1707" fmla="*/ 243431 w 1619476"/>
                                    <a:gd name="csY1707" fmla="*/ 110677 h 693081"/>
                                    <a:gd name="csX1708" fmla="*/ 243355 w 1619476"/>
                                    <a:gd name="csY1708" fmla="*/ 110359 h 693081"/>
                                    <a:gd name="csX1709" fmla="*/ 239737 w 1619476"/>
                                    <a:gd name="csY1709" fmla="*/ 101155 h 693081"/>
                                    <a:gd name="csX1710" fmla="*/ 238937 w 1619476"/>
                                    <a:gd name="csY1710" fmla="*/ 101549 h 693081"/>
                                    <a:gd name="csX1711" fmla="*/ 237566 w 1619476"/>
                                    <a:gd name="csY1711" fmla="*/ 108760 h 693081"/>
                                    <a:gd name="csX1712" fmla="*/ 237540 w 1619476"/>
                                    <a:gd name="csY1712" fmla="*/ 109331 h 693081"/>
                                    <a:gd name="csX1713" fmla="*/ 237413 w 1619476"/>
                                    <a:gd name="csY1713" fmla="*/ 112657 h 693081"/>
                                    <a:gd name="csX1714" fmla="*/ 234493 w 1619476"/>
                                    <a:gd name="csY1714" fmla="*/ 109255 h 693081"/>
                                    <a:gd name="csX1715" fmla="*/ 230659 w 1619476"/>
                                    <a:gd name="csY1715" fmla="*/ 106957 h 693081"/>
                                    <a:gd name="csX1716" fmla="*/ 230596 w 1619476"/>
                                    <a:gd name="csY1716" fmla="*/ 108455 h 693081"/>
                                    <a:gd name="csX1717" fmla="*/ 231319 w 1619476"/>
                                    <a:gd name="csY1717" fmla="*/ 110156 h 693081"/>
                                    <a:gd name="csX1718" fmla="*/ 313513 w 1619476"/>
                                    <a:gd name="csY1718" fmla="*/ 237647 h 693081"/>
                                    <a:gd name="csX1719" fmla="*/ 312370 w 1619476"/>
                                    <a:gd name="csY1719" fmla="*/ 232696 h 693081"/>
                                    <a:gd name="csX1720" fmla="*/ 313513 w 1619476"/>
                                    <a:gd name="csY1720" fmla="*/ 237647 h 693081"/>
                                    <a:gd name="csX1721" fmla="*/ 298595 w 1619476"/>
                                    <a:gd name="csY1721" fmla="*/ 252387 h 693081"/>
                                    <a:gd name="csX1722" fmla="*/ 296691 w 1619476"/>
                                    <a:gd name="csY1722" fmla="*/ 249924 h 693081"/>
                                    <a:gd name="csX1723" fmla="*/ 296056 w 1619476"/>
                                    <a:gd name="csY1723" fmla="*/ 249289 h 693081"/>
                                    <a:gd name="csX1724" fmla="*/ 298671 w 1619476"/>
                                    <a:gd name="csY1724" fmla="*/ 247537 h 693081"/>
                                    <a:gd name="csX1725" fmla="*/ 301528 w 1619476"/>
                                    <a:gd name="csY1725" fmla="*/ 250559 h 693081"/>
                                    <a:gd name="csX1726" fmla="*/ 298595 w 1619476"/>
                                    <a:gd name="csY1726" fmla="*/ 252387 h 693081"/>
                                    <a:gd name="csX1727" fmla="*/ 338816 w 1619476"/>
                                    <a:gd name="csY1727" fmla="*/ 359234 h 693081"/>
                                    <a:gd name="csX1728" fmla="*/ 339527 w 1619476"/>
                                    <a:gd name="csY1728" fmla="*/ 360669 h 693081"/>
                                    <a:gd name="csX1729" fmla="*/ 342688 w 1619476"/>
                                    <a:gd name="csY1729" fmla="*/ 358841 h 693081"/>
                                    <a:gd name="csX1730" fmla="*/ 345227 w 1619476"/>
                                    <a:gd name="csY1730" fmla="*/ 357254 h 693081"/>
                                    <a:gd name="csX1731" fmla="*/ 342853 w 1619476"/>
                                    <a:gd name="csY1731" fmla="*/ 360352 h 693081"/>
                                    <a:gd name="csX1732" fmla="*/ 340631 w 1619476"/>
                                    <a:gd name="csY1732" fmla="*/ 361621 h 693081"/>
                                    <a:gd name="csX1733" fmla="*/ 338422 w 1619476"/>
                                    <a:gd name="csY1733" fmla="*/ 362891 h 693081"/>
                                    <a:gd name="csX1734" fmla="*/ 338816 w 1619476"/>
                                    <a:gd name="csY1734" fmla="*/ 359234 h 693081"/>
                                    <a:gd name="csX1735" fmla="*/ 341825 w 1619476"/>
                                    <a:gd name="csY1735" fmla="*/ 355108 h 693081"/>
                                    <a:gd name="csX1736" fmla="*/ 343653 w 1619476"/>
                                    <a:gd name="csY1736" fmla="*/ 350830 h 693081"/>
                                    <a:gd name="csX1737" fmla="*/ 343323 w 1619476"/>
                                    <a:gd name="csY1737" fmla="*/ 354791 h 693081"/>
                                    <a:gd name="csX1738" fmla="*/ 345227 w 1619476"/>
                                    <a:gd name="csY1738" fmla="*/ 354156 h 693081"/>
                                    <a:gd name="csX1739" fmla="*/ 350077 w 1619476"/>
                                    <a:gd name="csY1739" fmla="*/ 351769 h 693081"/>
                                    <a:gd name="csX1740" fmla="*/ 348807 w 1619476"/>
                                    <a:gd name="csY1740" fmla="*/ 353280 h 693081"/>
                                    <a:gd name="csX1741" fmla="*/ 343018 w 1619476"/>
                                    <a:gd name="csY1741" fmla="*/ 356606 h 693081"/>
                                    <a:gd name="csX1742" fmla="*/ 341659 w 1619476"/>
                                    <a:gd name="csY1742" fmla="*/ 357101 h 693081"/>
                                    <a:gd name="csX1743" fmla="*/ 341824 w 1619476"/>
                                    <a:gd name="csY1743" fmla="*/ 355108 h 693081"/>
                                    <a:gd name="csX1744" fmla="*/ 346268 w 1619476"/>
                                    <a:gd name="csY1744" fmla="*/ 349230 h 693081"/>
                                    <a:gd name="csX1745" fmla="*/ 349366 w 1619476"/>
                                    <a:gd name="csY1745" fmla="*/ 344469 h 693081"/>
                                    <a:gd name="csX1746" fmla="*/ 348655 w 1619476"/>
                                    <a:gd name="csY1746" fmla="*/ 346373 h 693081"/>
                                    <a:gd name="csX1747" fmla="*/ 348414 w 1619476"/>
                                    <a:gd name="csY1747" fmla="*/ 349154 h 693081"/>
                                    <a:gd name="csX1748" fmla="*/ 352375 w 1619476"/>
                                    <a:gd name="csY1748" fmla="*/ 347338 h 693081"/>
                                    <a:gd name="csX1749" fmla="*/ 356818 w 1619476"/>
                                    <a:gd name="csY1749" fmla="*/ 345104 h 693081"/>
                                    <a:gd name="csX1750" fmla="*/ 349290 w 1619476"/>
                                    <a:gd name="csY1750" fmla="*/ 349865 h 693081"/>
                                    <a:gd name="csX1751" fmla="*/ 346027 w 1619476"/>
                                    <a:gd name="csY1751" fmla="*/ 350741 h 693081"/>
                                    <a:gd name="csX1752" fmla="*/ 346268 w 1619476"/>
                                    <a:gd name="csY1752" fmla="*/ 349230 h 693081"/>
                                    <a:gd name="csX1753" fmla="*/ 352299 w 1619476"/>
                                    <a:gd name="csY1753" fmla="*/ 342336 h 693081"/>
                                    <a:gd name="csX1754" fmla="*/ 353010 w 1619476"/>
                                    <a:gd name="csY1754" fmla="*/ 340597 h 693081"/>
                                    <a:gd name="csX1755" fmla="*/ 355231 w 1619476"/>
                                    <a:gd name="csY1755" fmla="*/ 338845 h 693081"/>
                                    <a:gd name="csX1756" fmla="*/ 354990 w 1619476"/>
                                    <a:gd name="csY1756" fmla="*/ 342336 h 693081"/>
                                    <a:gd name="csX1757" fmla="*/ 359523 w 1619476"/>
                                    <a:gd name="csY1757" fmla="*/ 340203 h 693081"/>
                                    <a:gd name="csX1758" fmla="*/ 360716 w 1619476"/>
                                    <a:gd name="csY1758" fmla="*/ 340038 h 693081"/>
                                    <a:gd name="csX1759" fmla="*/ 353962 w 1619476"/>
                                    <a:gd name="csY1759" fmla="*/ 343606 h 693081"/>
                                    <a:gd name="csX1760" fmla="*/ 351905 w 1619476"/>
                                    <a:gd name="csY1760" fmla="*/ 344241 h 693081"/>
                                    <a:gd name="csX1761" fmla="*/ 352299 w 1619476"/>
                                    <a:gd name="csY1761" fmla="*/ 342336 h 693081"/>
                                    <a:gd name="csX1762" fmla="*/ 359523 w 1619476"/>
                                    <a:gd name="csY1762" fmla="*/ 336712 h 693081"/>
                                    <a:gd name="csX1763" fmla="*/ 363090 w 1619476"/>
                                    <a:gd name="csY1763" fmla="*/ 333538 h 693081"/>
                                    <a:gd name="csX1764" fmla="*/ 362062 w 1619476"/>
                                    <a:gd name="csY1764" fmla="*/ 335747 h 693081"/>
                                    <a:gd name="csX1765" fmla="*/ 366416 w 1619476"/>
                                    <a:gd name="csY1765" fmla="*/ 335671 h 693081"/>
                                    <a:gd name="csX1766" fmla="*/ 368003 w 1619476"/>
                                    <a:gd name="csY1766" fmla="*/ 335366 h 693081"/>
                                    <a:gd name="csX1767" fmla="*/ 367051 w 1619476"/>
                                    <a:gd name="csY1767" fmla="*/ 336230 h 693081"/>
                                    <a:gd name="csX1768" fmla="*/ 362062 w 1619476"/>
                                    <a:gd name="csY1768" fmla="*/ 337575 h 693081"/>
                                    <a:gd name="csX1769" fmla="*/ 358964 w 1619476"/>
                                    <a:gd name="csY1769" fmla="*/ 337982 h 693081"/>
                                    <a:gd name="csX1770" fmla="*/ 359523 w 1619476"/>
                                    <a:gd name="csY1770" fmla="*/ 336712 h 693081"/>
                                    <a:gd name="csX1771" fmla="*/ 369819 w 1619476"/>
                                    <a:gd name="csY1771" fmla="*/ 332103 h 693081"/>
                                    <a:gd name="csX1772" fmla="*/ 372841 w 1619476"/>
                                    <a:gd name="csY1772" fmla="*/ 329882 h 693081"/>
                                    <a:gd name="csX1773" fmla="*/ 373006 w 1619476"/>
                                    <a:gd name="csY1773" fmla="*/ 331938 h 693081"/>
                                    <a:gd name="csX1774" fmla="*/ 377043 w 1619476"/>
                                    <a:gd name="csY1774" fmla="*/ 332814 h 693081"/>
                                    <a:gd name="csX1775" fmla="*/ 375545 w 1619476"/>
                                    <a:gd name="csY1775" fmla="*/ 333145 h 693081"/>
                                    <a:gd name="csX1776" fmla="*/ 371101 w 1619476"/>
                                    <a:gd name="csY1776" fmla="*/ 333221 h 693081"/>
                                    <a:gd name="csX1777" fmla="*/ 369819 w 1619476"/>
                                    <a:gd name="csY1777" fmla="*/ 332103 h 693081"/>
                                    <a:gd name="csX1778" fmla="*/ 378236 w 1619476"/>
                                    <a:gd name="csY1778" fmla="*/ 329412 h 693081"/>
                                    <a:gd name="csX1779" fmla="*/ 394817 w 1619476"/>
                                    <a:gd name="csY1779" fmla="*/ 328066 h 693081"/>
                                    <a:gd name="csX1780" fmla="*/ 388876 w 1619476"/>
                                    <a:gd name="csY1780" fmla="*/ 329171 h 693081"/>
                                    <a:gd name="csX1781" fmla="*/ 388076 w 1619476"/>
                                    <a:gd name="csY1781" fmla="*/ 328612 h 693081"/>
                                    <a:gd name="csX1782" fmla="*/ 382997 w 1619476"/>
                                    <a:gd name="csY1782" fmla="*/ 329564 h 693081"/>
                                    <a:gd name="csX1783" fmla="*/ 379912 w 1619476"/>
                                    <a:gd name="csY1783" fmla="*/ 329564 h 693081"/>
                                    <a:gd name="csX1784" fmla="*/ 377843 w 1619476"/>
                                    <a:gd name="csY1784" fmla="*/ 329640 h 693081"/>
                                    <a:gd name="csX1785" fmla="*/ 378237 w 1619476"/>
                                    <a:gd name="csY1785" fmla="*/ 329412 h 693081"/>
                                    <a:gd name="csX1786" fmla="*/ 386171 w 1619476"/>
                                    <a:gd name="csY1786" fmla="*/ 323775 h 693081"/>
                                    <a:gd name="csX1787" fmla="*/ 386806 w 1619476"/>
                                    <a:gd name="csY1787" fmla="*/ 321236 h 693081"/>
                                    <a:gd name="csX1788" fmla="*/ 386730 w 1619476"/>
                                    <a:gd name="csY1788" fmla="*/ 320436 h 693081"/>
                                    <a:gd name="csX1789" fmla="*/ 387847 w 1619476"/>
                                    <a:gd name="csY1789" fmla="*/ 322658 h 693081"/>
                                    <a:gd name="csX1790" fmla="*/ 387212 w 1619476"/>
                                    <a:gd name="csY1790" fmla="*/ 325121 h 693081"/>
                                    <a:gd name="csX1791" fmla="*/ 385384 w 1619476"/>
                                    <a:gd name="csY1791" fmla="*/ 325273 h 693081"/>
                                    <a:gd name="csX1792" fmla="*/ 386171 w 1619476"/>
                                    <a:gd name="csY1792" fmla="*/ 323775 h 693081"/>
                                    <a:gd name="csX1793" fmla="*/ 396798 w 1619476"/>
                                    <a:gd name="csY1793" fmla="*/ 331710 h 693081"/>
                                    <a:gd name="csX1794" fmla="*/ 391008 w 1619476"/>
                                    <a:gd name="csY1794" fmla="*/ 333462 h 693081"/>
                                    <a:gd name="csX1795" fmla="*/ 383239 w 1619476"/>
                                    <a:gd name="csY1795" fmla="*/ 334643 h 693081"/>
                                    <a:gd name="csX1796" fmla="*/ 396798 w 1619476"/>
                                    <a:gd name="csY1796" fmla="*/ 331710 h 693081"/>
                                    <a:gd name="csX1797" fmla="*/ 398144 w 1619476"/>
                                    <a:gd name="csY1797" fmla="*/ 326390 h 693081"/>
                                    <a:gd name="csX1798" fmla="*/ 400772 w 1619476"/>
                                    <a:gd name="csY1798" fmla="*/ 320842 h 693081"/>
                                    <a:gd name="csX1799" fmla="*/ 400683 w 1619476"/>
                                    <a:gd name="csY1799" fmla="*/ 319408 h 693081"/>
                                    <a:gd name="csX1800" fmla="*/ 401241 w 1619476"/>
                                    <a:gd name="csY1800" fmla="*/ 323610 h 693081"/>
                                    <a:gd name="csX1801" fmla="*/ 398702 w 1619476"/>
                                    <a:gd name="csY1801" fmla="*/ 327825 h 693081"/>
                                    <a:gd name="csX1802" fmla="*/ 396874 w 1619476"/>
                                    <a:gd name="csY1802" fmla="*/ 327584 h 693081"/>
                                    <a:gd name="csX1803" fmla="*/ 398144 w 1619476"/>
                                    <a:gd name="csY1803" fmla="*/ 326390 h 693081"/>
                                    <a:gd name="csX1804" fmla="*/ 405050 w 1619476"/>
                                    <a:gd name="csY1804" fmla="*/ 336077 h 693081"/>
                                    <a:gd name="csX1805" fmla="*/ 405291 w 1619476"/>
                                    <a:gd name="csY1805" fmla="*/ 337664 h 693081"/>
                                    <a:gd name="csX1806" fmla="*/ 400137 w 1619476"/>
                                    <a:gd name="csY1806" fmla="*/ 336395 h 693081"/>
                                    <a:gd name="csX1807" fmla="*/ 398385 w 1619476"/>
                                    <a:gd name="csY1807" fmla="*/ 335442 h 693081"/>
                                    <a:gd name="csX1808" fmla="*/ 401165 w 1619476"/>
                                    <a:gd name="csY1808" fmla="*/ 334731 h 693081"/>
                                    <a:gd name="csX1809" fmla="*/ 405050 w 1619476"/>
                                    <a:gd name="csY1809" fmla="*/ 336077 h 693081"/>
                                    <a:gd name="csX1810" fmla="*/ 407437 w 1619476"/>
                                    <a:gd name="csY1810" fmla="*/ 328853 h 693081"/>
                                    <a:gd name="csX1811" fmla="*/ 409735 w 1619476"/>
                                    <a:gd name="csY1811" fmla="*/ 326632 h 693081"/>
                                    <a:gd name="csX1812" fmla="*/ 410129 w 1619476"/>
                                    <a:gd name="csY1812" fmla="*/ 325756 h 693081"/>
                                    <a:gd name="csX1813" fmla="*/ 408618 w 1619476"/>
                                    <a:gd name="csY1813" fmla="*/ 329958 h 693081"/>
                                    <a:gd name="csX1814" fmla="*/ 406409 w 1619476"/>
                                    <a:gd name="csY1814" fmla="*/ 332345 h 693081"/>
                                    <a:gd name="csX1815" fmla="*/ 404809 w 1619476"/>
                                    <a:gd name="csY1815" fmla="*/ 330834 h 693081"/>
                                    <a:gd name="csX1816" fmla="*/ 407437 w 1619476"/>
                                    <a:gd name="csY1816" fmla="*/ 328853 h 693081"/>
                                    <a:gd name="csX1817" fmla="*/ 411474 w 1619476"/>
                                    <a:gd name="csY1817" fmla="*/ 337423 h 693081"/>
                                    <a:gd name="csX1818" fmla="*/ 414877 w 1619476"/>
                                    <a:gd name="csY1818" fmla="*/ 333538 h 693081"/>
                                    <a:gd name="csX1819" fmla="*/ 414877 w 1619476"/>
                                    <a:gd name="csY1819" fmla="*/ 333614 h 693081"/>
                                    <a:gd name="csX1820" fmla="*/ 413226 w 1619476"/>
                                    <a:gd name="csY1820" fmla="*/ 336864 h 693081"/>
                                    <a:gd name="csX1821" fmla="*/ 411170 w 1619476"/>
                                    <a:gd name="csY1821" fmla="*/ 339645 h 693081"/>
                                    <a:gd name="csX1822" fmla="*/ 410281 w 1619476"/>
                                    <a:gd name="csY1822" fmla="*/ 338528 h 693081"/>
                                    <a:gd name="csX1823" fmla="*/ 411474 w 1619476"/>
                                    <a:gd name="csY1823" fmla="*/ 337423 h 693081"/>
                                    <a:gd name="csX1824" fmla="*/ 417416 w 1619476"/>
                                    <a:gd name="csY1824" fmla="*/ 343200 h 693081"/>
                                    <a:gd name="csX1825" fmla="*/ 414877 w 1619476"/>
                                    <a:gd name="csY1825" fmla="*/ 346221 h 693081"/>
                                    <a:gd name="csX1826" fmla="*/ 413620 w 1619476"/>
                                    <a:gd name="csY1826" fmla="*/ 348367 h 693081"/>
                                    <a:gd name="csX1827" fmla="*/ 411246 w 1619476"/>
                                    <a:gd name="csY1827" fmla="*/ 348443 h 693081"/>
                                    <a:gd name="csX1828" fmla="*/ 412515 w 1619476"/>
                                    <a:gd name="csY1828" fmla="*/ 346780 h 693081"/>
                                    <a:gd name="csX1829" fmla="*/ 413861 w 1619476"/>
                                    <a:gd name="csY1829" fmla="*/ 345193 h 693081"/>
                                    <a:gd name="csX1830" fmla="*/ 417416 w 1619476"/>
                                    <a:gd name="csY1830" fmla="*/ 343200 h 693081"/>
                                    <a:gd name="csX1831" fmla="*/ 418051 w 1619476"/>
                                    <a:gd name="csY1831" fmla="*/ 338845 h 693081"/>
                                    <a:gd name="csX1832" fmla="*/ 420514 w 1619476"/>
                                    <a:gd name="csY1832" fmla="*/ 334731 h 693081"/>
                                    <a:gd name="csX1833" fmla="*/ 417975 w 1619476"/>
                                    <a:gd name="csY1833" fmla="*/ 341143 h 693081"/>
                                    <a:gd name="csX1834" fmla="*/ 416476 w 1619476"/>
                                    <a:gd name="csY1834" fmla="*/ 340991 h 693081"/>
                                    <a:gd name="csX1835" fmla="*/ 418051 w 1619476"/>
                                    <a:gd name="csY1835" fmla="*/ 338845 h 693081"/>
                                    <a:gd name="csX1836" fmla="*/ 422266 w 1619476"/>
                                    <a:gd name="csY1836" fmla="*/ 343365 h 693081"/>
                                    <a:gd name="csX1837" fmla="*/ 423929 w 1619476"/>
                                    <a:gd name="csY1837" fmla="*/ 343682 h 693081"/>
                                    <a:gd name="csX1838" fmla="*/ 424005 w 1619476"/>
                                    <a:gd name="csY1838" fmla="*/ 346539 h 693081"/>
                                    <a:gd name="csX1839" fmla="*/ 422494 w 1619476"/>
                                    <a:gd name="csY1839" fmla="*/ 345586 h 693081"/>
                                    <a:gd name="csX1840" fmla="*/ 418457 w 1619476"/>
                                    <a:gd name="csY1840" fmla="*/ 347656 h 693081"/>
                                    <a:gd name="csX1841" fmla="*/ 417340 w 1619476"/>
                                    <a:gd name="csY1841" fmla="*/ 348519 h 693081"/>
                                    <a:gd name="csX1842" fmla="*/ 418457 w 1619476"/>
                                    <a:gd name="csY1842" fmla="*/ 346297 h 693081"/>
                                    <a:gd name="csX1843" fmla="*/ 422266 w 1619476"/>
                                    <a:gd name="csY1843" fmla="*/ 343365 h 693081"/>
                                    <a:gd name="csX1844" fmla="*/ 427662 w 1619476"/>
                                    <a:gd name="csY1844" fmla="*/ 350906 h 693081"/>
                                    <a:gd name="csX1845" fmla="*/ 427738 w 1619476"/>
                                    <a:gd name="csY1845" fmla="*/ 351769 h 693081"/>
                                    <a:gd name="csX1846" fmla="*/ 424881 w 1619476"/>
                                    <a:gd name="csY1846" fmla="*/ 356060 h 693081"/>
                                    <a:gd name="csX1847" fmla="*/ 423612 w 1619476"/>
                                    <a:gd name="csY1847" fmla="*/ 357660 h 693081"/>
                                    <a:gd name="csX1848" fmla="*/ 425592 w 1619476"/>
                                    <a:gd name="csY1848" fmla="*/ 357889 h 693081"/>
                                    <a:gd name="csX1849" fmla="*/ 431000 w 1619476"/>
                                    <a:gd name="csY1849" fmla="*/ 356137 h 693081"/>
                                    <a:gd name="csX1850" fmla="*/ 428842 w 1619476"/>
                                    <a:gd name="csY1850" fmla="*/ 357736 h 693081"/>
                                    <a:gd name="csX1851" fmla="*/ 423053 w 1619476"/>
                                    <a:gd name="csY1851" fmla="*/ 360034 h 693081"/>
                                    <a:gd name="csX1852" fmla="*/ 419803 w 1619476"/>
                                    <a:gd name="csY1852" fmla="*/ 360821 h 693081"/>
                                    <a:gd name="csX1853" fmla="*/ 421072 w 1619476"/>
                                    <a:gd name="csY1853" fmla="*/ 359158 h 693081"/>
                                    <a:gd name="csX1854" fmla="*/ 425199 w 1619476"/>
                                    <a:gd name="csY1854" fmla="*/ 353762 h 693081"/>
                                    <a:gd name="csX1855" fmla="*/ 426151 w 1619476"/>
                                    <a:gd name="csY1855" fmla="*/ 352404 h 693081"/>
                                    <a:gd name="csX1856" fmla="*/ 423447 w 1619476"/>
                                    <a:gd name="csY1856" fmla="*/ 352493 h 693081"/>
                                    <a:gd name="csX1857" fmla="*/ 416311 w 1619476"/>
                                    <a:gd name="csY1857" fmla="*/ 355032 h 693081"/>
                                    <a:gd name="csX1858" fmla="*/ 416311 w 1619476"/>
                                    <a:gd name="csY1858" fmla="*/ 354004 h 693081"/>
                                    <a:gd name="csX1859" fmla="*/ 420996 w 1619476"/>
                                    <a:gd name="csY1859" fmla="*/ 351769 h 693081"/>
                                    <a:gd name="csX1860" fmla="*/ 422901 w 1619476"/>
                                    <a:gd name="csY1860" fmla="*/ 351376 h 693081"/>
                                    <a:gd name="csX1861" fmla="*/ 427662 w 1619476"/>
                                    <a:gd name="csY1861" fmla="*/ 350906 h 693081"/>
                                    <a:gd name="csX1862" fmla="*/ 429871 w 1619476"/>
                                    <a:gd name="csY1862" fmla="*/ 346691 h 693081"/>
                                    <a:gd name="csX1863" fmla="*/ 432334 w 1619476"/>
                                    <a:gd name="csY1863" fmla="*/ 343060 h 693081"/>
                                    <a:gd name="csX1864" fmla="*/ 432410 w 1619476"/>
                                    <a:gd name="csY1864" fmla="*/ 342908 h 693081"/>
                                    <a:gd name="csX1865" fmla="*/ 431940 w 1619476"/>
                                    <a:gd name="csY1865" fmla="*/ 345434 h 693081"/>
                                    <a:gd name="csX1866" fmla="*/ 429731 w 1619476"/>
                                    <a:gd name="csY1866" fmla="*/ 348684 h 693081"/>
                                    <a:gd name="csX1867" fmla="*/ 428449 w 1619476"/>
                                    <a:gd name="csY1867" fmla="*/ 348836 h 693081"/>
                                    <a:gd name="csX1868" fmla="*/ 429871 w 1619476"/>
                                    <a:gd name="csY1868" fmla="*/ 346691 h 693081"/>
                                    <a:gd name="csX1869" fmla="*/ 407907 w 1619476"/>
                                    <a:gd name="csY1869" fmla="*/ 352099 h 693081"/>
                                    <a:gd name="csX1870" fmla="*/ 409417 w 1619476"/>
                                    <a:gd name="csY1870" fmla="*/ 351541 h 693081"/>
                                    <a:gd name="csX1871" fmla="*/ 413150 w 1619476"/>
                                    <a:gd name="csY1871" fmla="*/ 352252 h 693081"/>
                                    <a:gd name="csX1872" fmla="*/ 412820 w 1619476"/>
                                    <a:gd name="csY1872" fmla="*/ 355895 h 693081"/>
                                    <a:gd name="csX1873" fmla="*/ 412198 w 1619476"/>
                                    <a:gd name="csY1873" fmla="*/ 354080 h 693081"/>
                                    <a:gd name="csX1874" fmla="*/ 409583 w 1619476"/>
                                    <a:gd name="csY1874" fmla="*/ 352658 h 693081"/>
                                    <a:gd name="csX1875" fmla="*/ 407907 w 1619476"/>
                                    <a:gd name="csY1875" fmla="*/ 352099 h 693081"/>
                                    <a:gd name="csX1876" fmla="*/ 405685 w 1619476"/>
                                    <a:gd name="csY1876" fmla="*/ 352023 h 693081"/>
                                    <a:gd name="csX1877" fmla="*/ 403704 w 1619476"/>
                                    <a:gd name="csY1877" fmla="*/ 355819 h 693081"/>
                                    <a:gd name="csX1878" fmla="*/ 403387 w 1619476"/>
                                    <a:gd name="csY1878" fmla="*/ 356060 h 693081"/>
                                    <a:gd name="csX1879" fmla="*/ 403616 w 1619476"/>
                                    <a:gd name="csY1879" fmla="*/ 352963 h 693081"/>
                                    <a:gd name="csX1880" fmla="*/ 401241 w 1619476"/>
                                    <a:gd name="csY1880" fmla="*/ 351934 h 693081"/>
                                    <a:gd name="csX1881" fmla="*/ 400454 w 1619476"/>
                                    <a:gd name="csY1881" fmla="*/ 352175 h 693081"/>
                                    <a:gd name="csX1882" fmla="*/ 399743 w 1619476"/>
                                    <a:gd name="csY1882" fmla="*/ 350906 h 693081"/>
                                    <a:gd name="csX1883" fmla="*/ 405685 w 1619476"/>
                                    <a:gd name="csY1883" fmla="*/ 352023 h 693081"/>
                                    <a:gd name="csX1884" fmla="*/ 402752 w 1619476"/>
                                    <a:gd name="csY1884" fmla="*/ 339734 h 693081"/>
                                    <a:gd name="csX1885" fmla="*/ 402346 w 1619476"/>
                                    <a:gd name="csY1885" fmla="*/ 339086 h 693081"/>
                                    <a:gd name="csX1886" fmla="*/ 404885 w 1619476"/>
                                    <a:gd name="csY1886" fmla="*/ 339569 h 693081"/>
                                    <a:gd name="csX1887" fmla="*/ 404098 w 1619476"/>
                                    <a:gd name="csY1887" fmla="*/ 347262 h 693081"/>
                                    <a:gd name="csX1888" fmla="*/ 404250 w 1619476"/>
                                    <a:gd name="csY1888" fmla="*/ 345358 h 693081"/>
                                    <a:gd name="csX1889" fmla="*/ 402752 w 1619476"/>
                                    <a:gd name="csY1889" fmla="*/ 339734 h 693081"/>
                                    <a:gd name="csX1890" fmla="*/ 428373 w 1619476"/>
                                    <a:gd name="csY1890" fmla="*/ 365341 h 693081"/>
                                    <a:gd name="csX1891" fmla="*/ 422342 w 1619476"/>
                                    <a:gd name="csY1891" fmla="*/ 365988 h 693081"/>
                                    <a:gd name="csX1892" fmla="*/ 422659 w 1619476"/>
                                    <a:gd name="csY1892" fmla="*/ 366864 h 693081"/>
                                    <a:gd name="csX1893" fmla="*/ 425998 w 1619476"/>
                                    <a:gd name="csY1893" fmla="*/ 366928 h 693081"/>
                                    <a:gd name="csX1894" fmla="*/ 427027 w 1619476"/>
                                    <a:gd name="csY1894" fmla="*/ 366776 h 693081"/>
                                    <a:gd name="csX1895" fmla="*/ 425668 w 1619476"/>
                                    <a:gd name="csY1895" fmla="*/ 368032 h 693081"/>
                                    <a:gd name="csX1896" fmla="*/ 418533 w 1619476"/>
                                    <a:gd name="csY1896" fmla="*/ 368350 h 693081"/>
                                    <a:gd name="csX1897" fmla="*/ 420120 w 1619476"/>
                                    <a:gd name="csY1897" fmla="*/ 369467 h 693081"/>
                                    <a:gd name="csX1898" fmla="*/ 422659 w 1619476"/>
                                    <a:gd name="csY1898" fmla="*/ 370102 h 693081"/>
                                    <a:gd name="csX1899" fmla="*/ 418533 w 1619476"/>
                                    <a:gd name="csY1899" fmla="*/ 370965 h 693081"/>
                                    <a:gd name="csX1900" fmla="*/ 411170 w 1619476"/>
                                    <a:gd name="csY1900" fmla="*/ 371600 h 693081"/>
                                    <a:gd name="csX1901" fmla="*/ 408224 w 1619476"/>
                                    <a:gd name="csY1901" fmla="*/ 373504 h 693081"/>
                                    <a:gd name="csX1902" fmla="*/ 400137 w 1619476"/>
                                    <a:gd name="csY1902" fmla="*/ 373822 h 693081"/>
                                    <a:gd name="csX1903" fmla="*/ 394741 w 1619476"/>
                                    <a:gd name="csY1903" fmla="*/ 372717 h 693081"/>
                                    <a:gd name="csX1904" fmla="*/ 402994 w 1619476"/>
                                    <a:gd name="csY1904" fmla="*/ 368756 h 693081"/>
                                    <a:gd name="csX1905" fmla="*/ 409176 w 1619476"/>
                                    <a:gd name="csY1905" fmla="*/ 366928 h 693081"/>
                                    <a:gd name="csX1906" fmla="*/ 410687 w 1619476"/>
                                    <a:gd name="csY1906" fmla="*/ 367487 h 693081"/>
                                    <a:gd name="csX1907" fmla="*/ 411474 w 1619476"/>
                                    <a:gd name="csY1907" fmla="*/ 366776 h 693081"/>
                                    <a:gd name="csX1908" fmla="*/ 420044 w 1619476"/>
                                    <a:gd name="csY1908" fmla="*/ 363995 h 693081"/>
                                    <a:gd name="csX1909" fmla="*/ 430594 w 1619476"/>
                                    <a:gd name="csY1909" fmla="*/ 363437 h 693081"/>
                                    <a:gd name="csX1910" fmla="*/ 430912 w 1619476"/>
                                    <a:gd name="csY1910" fmla="*/ 363437 h 693081"/>
                                    <a:gd name="csX1911" fmla="*/ 428373 w 1619476"/>
                                    <a:gd name="csY1911" fmla="*/ 365341 h 693081"/>
                                    <a:gd name="csX1912" fmla="*/ 391313 w 1619476"/>
                                    <a:gd name="csY1912" fmla="*/ 352023 h 693081"/>
                                    <a:gd name="csX1913" fmla="*/ 391313 w 1619476"/>
                                    <a:gd name="csY1913" fmla="*/ 352023 h 693081"/>
                                    <a:gd name="csX1914" fmla="*/ 393078 w 1619476"/>
                                    <a:gd name="csY1914" fmla="*/ 351134 h 693081"/>
                                    <a:gd name="csX1915" fmla="*/ 394576 w 1619476"/>
                                    <a:gd name="csY1915" fmla="*/ 351058 h 693081"/>
                                    <a:gd name="csX1916" fmla="*/ 398943 w 1619476"/>
                                    <a:gd name="csY1916" fmla="*/ 352658 h 693081"/>
                                    <a:gd name="csX1917" fmla="*/ 398144 w 1619476"/>
                                    <a:gd name="csY1917" fmla="*/ 354473 h 693081"/>
                                    <a:gd name="csX1918" fmla="*/ 397204 w 1619476"/>
                                    <a:gd name="csY1918" fmla="*/ 355108 h 693081"/>
                                    <a:gd name="csX1919" fmla="*/ 397115 w 1619476"/>
                                    <a:gd name="csY1919" fmla="*/ 354004 h 693081"/>
                                    <a:gd name="csX1920" fmla="*/ 392202 w 1619476"/>
                                    <a:gd name="csY1920" fmla="*/ 352658 h 693081"/>
                                    <a:gd name="csX1921" fmla="*/ 391313 w 1619476"/>
                                    <a:gd name="csY1921" fmla="*/ 352023 h 693081"/>
                                    <a:gd name="csX1922" fmla="*/ 390209 w 1619476"/>
                                    <a:gd name="csY1922" fmla="*/ 357660 h 693081"/>
                                    <a:gd name="csX1923" fmla="*/ 389980 w 1619476"/>
                                    <a:gd name="csY1923" fmla="*/ 355591 h 693081"/>
                                    <a:gd name="csX1924" fmla="*/ 387124 w 1619476"/>
                                    <a:gd name="csY1924" fmla="*/ 354397 h 693081"/>
                                    <a:gd name="csX1925" fmla="*/ 385943 w 1619476"/>
                                    <a:gd name="csY1925" fmla="*/ 354004 h 693081"/>
                                    <a:gd name="csX1926" fmla="*/ 384749 w 1619476"/>
                                    <a:gd name="csY1926" fmla="*/ 353204 h 693081"/>
                                    <a:gd name="csX1927" fmla="*/ 386578 w 1619476"/>
                                    <a:gd name="csY1927" fmla="*/ 352404 h 693081"/>
                                    <a:gd name="csX1928" fmla="*/ 390209 w 1619476"/>
                                    <a:gd name="csY1928" fmla="*/ 357660 h 693081"/>
                                    <a:gd name="csX1929" fmla="*/ 384508 w 1619476"/>
                                    <a:gd name="csY1929" fmla="*/ 358206 h 693081"/>
                                    <a:gd name="csX1930" fmla="*/ 384115 w 1619476"/>
                                    <a:gd name="csY1930" fmla="*/ 357101 h 693081"/>
                                    <a:gd name="csX1931" fmla="*/ 381487 w 1619476"/>
                                    <a:gd name="csY1931" fmla="*/ 355591 h 693081"/>
                                    <a:gd name="csX1932" fmla="*/ 379506 w 1619476"/>
                                    <a:gd name="csY1932" fmla="*/ 355971 h 693081"/>
                                    <a:gd name="csX1933" fmla="*/ 378401 w 1619476"/>
                                    <a:gd name="csY1933" fmla="*/ 354791 h 693081"/>
                                    <a:gd name="csX1934" fmla="*/ 379912 w 1619476"/>
                                    <a:gd name="csY1934" fmla="*/ 354232 h 693081"/>
                                    <a:gd name="csX1935" fmla="*/ 381486 w 1619476"/>
                                    <a:gd name="csY1935" fmla="*/ 353762 h 693081"/>
                                    <a:gd name="csX1936" fmla="*/ 385054 w 1619476"/>
                                    <a:gd name="csY1936" fmla="*/ 356771 h 693081"/>
                                    <a:gd name="csX1937" fmla="*/ 384508 w 1619476"/>
                                    <a:gd name="csY1937" fmla="*/ 358206 h 693081"/>
                                    <a:gd name="csX1938" fmla="*/ 377525 w 1619476"/>
                                    <a:gd name="csY1938" fmla="*/ 359476 h 693081"/>
                                    <a:gd name="csX1939" fmla="*/ 376967 w 1619476"/>
                                    <a:gd name="csY1939" fmla="*/ 358993 h 693081"/>
                                    <a:gd name="csX1940" fmla="*/ 372688 w 1619476"/>
                                    <a:gd name="csY1940" fmla="*/ 357812 h 693081"/>
                                    <a:gd name="csX1941" fmla="*/ 370225 w 1619476"/>
                                    <a:gd name="csY1941" fmla="*/ 359234 h 693081"/>
                                    <a:gd name="csX1942" fmla="*/ 368714 w 1619476"/>
                                    <a:gd name="csY1942" fmla="*/ 358917 h 693081"/>
                                    <a:gd name="csX1943" fmla="*/ 369286 w 1619476"/>
                                    <a:gd name="csY1943" fmla="*/ 358358 h 693081"/>
                                    <a:gd name="csX1944" fmla="*/ 375139 w 1619476"/>
                                    <a:gd name="csY1944" fmla="*/ 355667 h 693081"/>
                                    <a:gd name="csX1945" fmla="*/ 377525 w 1619476"/>
                                    <a:gd name="csY1945" fmla="*/ 359476 h 693081"/>
                                    <a:gd name="csX1946" fmla="*/ 369819 w 1619476"/>
                                    <a:gd name="csY1946" fmla="*/ 363995 h 693081"/>
                                    <a:gd name="csX1947" fmla="*/ 367762 w 1619476"/>
                                    <a:gd name="csY1947" fmla="*/ 362497 h 693081"/>
                                    <a:gd name="csX1948" fmla="*/ 361821 w 1619476"/>
                                    <a:gd name="csY1948" fmla="*/ 364630 h 693081"/>
                                    <a:gd name="csX1949" fmla="*/ 360386 w 1619476"/>
                                    <a:gd name="csY1949" fmla="*/ 364402 h 693081"/>
                                    <a:gd name="csX1950" fmla="*/ 361579 w 1619476"/>
                                    <a:gd name="csY1950" fmla="*/ 362726 h 693081"/>
                                    <a:gd name="csX1951" fmla="*/ 367762 w 1619476"/>
                                    <a:gd name="csY1951" fmla="*/ 360593 h 693081"/>
                                    <a:gd name="csX1952" fmla="*/ 370543 w 1619476"/>
                                    <a:gd name="csY1952" fmla="*/ 362332 h 693081"/>
                                    <a:gd name="csX1953" fmla="*/ 369819 w 1619476"/>
                                    <a:gd name="csY1953" fmla="*/ 363995 h 693081"/>
                                    <a:gd name="csX1954" fmla="*/ 360234 w 1619476"/>
                                    <a:gd name="csY1954" fmla="*/ 367563 h 693081"/>
                                    <a:gd name="csX1955" fmla="*/ 354520 w 1619476"/>
                                    <a:gd name="csY1955" fmla="*/ 368908 h 693081"/>
                                    <a:gd name="csX1956" fmla="*/ 355714 w 1619476"/>
                                    <a:gd name="csY1956" fmla="*/ 367258 h 693081"/>
                                    <a:gd name="csX1957" fmla="*/ 358494 w 1619476"/>
                                    <a:gd name="csY1957" fmla="*/ 366065 h 693081"/>
                                    <a:gd name="csX1958" fmla="*/ 362455 w 1619476"/>
                                    <a:gd name="csY1958" fmla="*/ 367334 h 693081"/>
                                    <a:gd name="csX1959" fmla="*/ 362773 w 1619476"/>
                                    <a:gd name="csY1959" fmla="*/ 368350 h 693081"/>
                                    <a:gd name="csX1960" fmla="*/ 360234 w 1619476"/>
                                    <a:gd name="csY1960" fmla="*/ 367563 h 693081"/>
                                    <a:gd name="csX1961" fmla="*/ 353810 w 1619476"/>
                                    <a:gd name="csY1961" fmla="*/ 358917 h 693081"/>
                                    <a:gd name="csX1962" fmla="*/ 357212 w 1619476"/>
                                    <a:gd name="csY1962" fmla="*/ 357889 h 693081"/>
                                    <a:gd name="csX1963" fmla="*/ 361097 w 1619476"/>
                                    <a:gd name="csY1963" fmla="*/ 359399 h 693081"/>
                                    <a:gd name="csX1964" fmla="*/ 360792 w 1619476"/>
                                    <a:gd name="csY1964" fmla="*/ 360745 h 693081"/>
                                    <a:gd name="csX1965" fmla="*/ 356577 w 1619476"/>
                                    <a:gd name="csY1965" fmla="*/ 359476 h 693081"/>
                                    <a:gd name="csX1966" fmla="*/ 354356 w 1619476"/>
                                    <a:gd name="csY1966" fmla="*/ 359476 h 693081"/>
                                    <a:gd name="csX1967" fmla="*/ 353810 w 1619476"/>
                                    <a:gd name="csY1967" fmla="*/ 358917 h 693081"/>
                                    <a:gd name="csX1968" fmla="*/ 368245 w 1619476"/>
                                    <a:gd name="csY1968" fmla="*/ 356467 h 693081"/>
                                    <a:gd name="csX1969" fmla="*/ 367915 w 1619476"/>
                                    <a:gd name="csY1969" fmla="*/ 356137 h 693081"/>
                                    <a:gd name="csX1970" fmla="*/ 366175 w 1619476"/>
                                    <a:gd name="csY1970" fmla="*/ 353521 h 693081"/>
                                    <a:gd name="csX1971" fmla="*/ 362620 w 1619476"/>
                                    <a:gd name="csY1971" fmla="*/ 353839 h 693081"/>
                                    <a:gd name="csX1972" fmla="*/ 360868 w 1619476"/>
                                    <a:gd name="csY1972" fmla="*/ 352810 h 693081"/>
                                    <a:gd name="csX1973" fmla="*/ 363484 w 1619476"/>
                                    <a:gd name="csY1973" fmla="*/ 351769 h 693081"/>
                                    <a:gd name="csX1974" fmla="*/ 368245 w 1619476"/>
                                    <a:gd name="csY1974" fmla="*/ 356467 h 693081"/>
                                    <a:gd name="csX1975" fmla="*/ 371177 w 1619476"/>
                                    <a:gd name="csY1975" fmla="*/ 349078 h 693081"/>
                                    <a:gd name="csX1976" fmla="*/ 367127 w 1619476"/>
                                    <a:gd name="csY1976" fmla="*/ 350512 h 693081"/>
                                    <a:gd name="csX1977" fmla="*/ 366099 w 1619476"/>
                                    <a:gd name="csY1977" fmla="*/ 349954 h 693081"/>
                                    <a:gd name="csX1978" fmla="*/ 370860 w 1619476"/>
                                    <a:gd name="csY1978" fmla="*/ 347491 h 693081"/>
                                    <a:gd name="csX1979" fmla="*/ 375075 w 1619476"/>
                                    <a:gd name="csY1979" fmla="*/ 352099 h 693081"/>
                                    <a:gd name="csX1980" fmla="*/ 374428 w 1619476"/>
                                    <a:gd name="csY1980" fmla="*/ 353356 h 693081"/>
                                    <a:gd name="csX1981" fmla="*/ 374504 w 1619476"/>
                                    <a:gd name="csY1981" fmla="*/ 352493 h 693081"/>
                                    <a:gd name="csX1982" fmla="*/ 371177 w 1619476"/>
                                    <a:gd name="csY1982" fmla="*/ 349078 h 693081"/>
                                    <a:gd name="csX1983" fmla="*/ 378401 w 1619476"/>
                                    <a:gd name="csY1983" fmla="*/ 346462 h 693081"/>
                                    <a:gd name="csX1984" fmla="*/ 375075 w 1619476"/>
                                    <a:gd name="csY1984" fmla="*/ 347021 h 693081"/>
                                    <a:gd name="csX1985" fmla="*/ 374186 w 1619476"/>
                                    <a:gd name="csY1985" fmla="*/ 346691 h 693081"/>
                                    <a:gd name="csX1986" fmla="*/ 376891 w 1619476"/>
                                    <a:gd name="csY1986" fmla="*/ 344875 h 693081"/>
                                    <a:gd name="csX1987" fmla="*/ 378236 w 1619476"/>
                                    <a:gd name="csY1987" fmla="*/ 344799 h 693081"/>
                                    <a:gd name="csX1988" fmla="*/ 382756 w 1619476"/>
                                    <a:gd name="csY1988" fmla="*/ 349954 h 693081"/>
                                    <a:gd name="csX1989" fmla="*/ 381969 w 1619476"/>
                                    <a:gd name="csY1989" fmla="*/ 351223 h 693081"/>
                                    <a:gd name="csX1990" fmla="*/ 382286 w 1619476"/>
                                    <a:gd name="csY1990" fmla="*/ 349636 h 693081"/>
                                    <a:gd name="csX1991" fmla="*/ 378401 w 1619476"/>
                                    <a:gd name="csY1991" fmla="*/ 346462 h 693081"/>
                                    <a:gd name="csX1992" fmla="*/ 390932 w 1619476"/>
                                    <a:gd name="csY1992" fmla="*/ 346221 h 693081"/>
                                    <a:gd name="csX1993" fmla="*/ 390145 w 1619476"/>
                                    <a:gd name="csY1993" fmla="*/ 347567 h 693081"/>
                                    <a:gd name="csX1994" fmla="*/ 387441 w 1619476"/>
                                    <a:gd name="csY1994" fmla="*/ 345269 h 693081"/>
                                    <a:gd name="csX1995" fmla="*/ 384826 w 1619476"/>
                                    <a:gd name="csY1995" fmla="*/ 345751 h 693081"/>
                                    <a:gd name="csX1996" fmla="*/ 384026 w 1619476"/>
                                    <a:gd name="csY1996" fmla="*/ 344634 h 693081"/>
                                    <a:gd name="csX1997" fmla="*/ 387847 w 1619476"/>
                                    <a:gd name="csY1997" fmla="*/ 343682 h 693081"/>
                                    <a:gd name="csX1998" fmla="*/ 390932 w 1619476"/>
                                    <a:gd name="csY1998" fmla="*/ 346221 h 693081"/>
                                    <a:gd name="csX1999" fmla="*/ 392354 w 1619476"/>
                                    <a:gd name="csY1999" fmla="*/ 340508 h 693081"/>
                                    <a:gd name="csX2000" fmla="*/ 391313 w 1619476"/>
                                    <a:gd name="csY2000" fmla="*/ 339810 h 693081"/>
                                    <a:gd name="csX2001" fmla="*/ 388241 w 1619476"/>
                                    <a:gd name="csY2001" fmla="*/ 337905 h 693081"/>
                                    <a:gd name="csX2002" fmla="*/ 384267 w 1619476"/>
                                    <a:gd name="csY2002" fmla="*/ 336788 h 693081"/>
                                    <a:gd name="csX2003" fmla="*/ 385054 w 1619476"/>
                                    <a:gd name="csY2003" fmla="*/ 336077 h 693081"/>
                                    <a:gd name="csX2004" fmla="*/ 391478 w 1619476"/>
                                    <a:gd name="csY2004" fmla="*/ 338604 h 693081"/>
                                    <a:gd name="csX2005" fmla="*/ 392354 w 1619476"/>
                                    <a:gd name="csY2005" fmla="*/ 340508 h 693081"/>
                                    <a:gd name="csX2006" fmla="*/ 397750 w 1619476"/>
                                    <a:gd name="csY2006" fmla="*/ 338134 h 693081"/>
                                    <a:gd name="csX2007" fmla="*/ 392278 w 1619476"/>
                                    <a:gd name="csY2007" fmla="*/ 335519 h 693081"/>
                                    <a:gd name="csX2008" fmla="*/ 393154 w 1619476"/>
                                    <a:gd name="csY2008" fmla="*/ 335277 h 693081"/>
                                    <a:gd name="csX2009" fmla="*/ 396315 w 1619476"/>
                                    <a:gd name="csY2009" fmla="*/ 335519 h 693081"/>
                                    <a:gd name="csX2010" fmla="*/ 398943 w 1619476"/>
                                    <a:gd name="csY2010" fmla="*/ 338058 h 693081"/>
                                    <a:gd name="csX2011" fmla="*/ 398867 w 1619476"/>
                                    <a:gd name="csY2011" fmla="*/ 339645 h 693081"/>
                                    <a:gd name="csX2012" fmla="*/ 397750 w 1619476"/>
                                    <a:gd name="csY2012" fmla="*/ 338134 h 693081"/>
                                    <a:gd name="csX2013" fmla="*/ 394411 w 1619476"/>
                                    <a:gd name="csY2013" fmla="*/ 342971 h 693081"/>
                                    <a:gd name="csX2014" fmla="*/ 393383 w 1619476"/>
                                    <a:gd name="csY2014" fmla="*/ 342971 h 693081"/>
                                    <a:gd name="csX2015" fmla="*/ 393700 w 1619476"/>
                                    <a:gd name="csY2015" fmla="*/ 341549 h 693081"/>
                                    <a:gd name="csX2016" fmla="*/ 394741 w 1619476"/>
                                    <a:gd name="csY2016" fmla="*/ 341460 h 693081"/>
                                    <a:gd name="csX2017" fmla="*/ 397674 w 1619476"/>
                                    <a:gd name="csY2017" fmla="*/ 346856 h 693081"/>
                                    <a:gd name="csX2018" fmla="*/ 397356 w 1619476"/>
                                    <a:gd name="csY2018" fmla="*/ 347656 h 693081"/>
                                    <a:gd name="csX2019" fmla="*/ 396798 w 1619476"/>
                                    <a:gd name="csY2019" fmla="*/ 347973 h 693081"/>
                                    <a:gd name="csX2020" fmla="*/ 396874 w 1619476"/>
                                    <a:gd name="csY2020" fmla="*/ 347262 h 693081"/>
                                    <a:gd name="csX2021" fmla="*/ 394411 w 1619476"/>
                                    <a:gd name="csY2021" fmla="*/ 342971 h 693081"/>
                                    <a:gd name="csX2022" fmla="*/ 353416 w 1619476"/>
                                    <a:gd name="csY2022" fmla="*/ 363119 h 693081"/>
                                    <a:gd name="csX2023" fmla="*/ 352857 w 1619476"/>
                                    <a:gd name="csY2023" fmla="*/ 362091 h 693081"/>
                                    <a:gd name="csX2024" fmla="*/ 345951 w 1619476"/>
                                    <a:gd name="csY2024" fmla="*/ 363602 h 693081"/>
                                    <a:gd name="csX2025" fmla="*/ 344592 w 1619476"/>
                                    <a:gd name="csY2025" fmla="*/ 363602 h 693081"/>
                                    <a:gd name="csX2026" fmla="*/ 351829 w 1619476"/>
                                    <a:gd name="csY2026" fmla="*/ 353204 h 693081"/>
                                    <a:gd name="csX2027" fmla="*/ 354597 w 1619476"/>
                                    <a:gd name="csY2027" fmla="*/ 352328 h 693081"/>
                                    <a:gd name="csX2028" fmla="*/ 356184 w 1619476"/>
                                    <a:gd name="csY2028" fmla="*/ 349801 h 693081"/>
                                    <a:gd name="csX2029" fmla="*/ 360081 w 1619476"/>
                                    <a:gd name="csY2029" fmla="*/ 346615 h 693081"/>
                                    <a:gd name="csX2030" fmla="*/ 361338 w 1619476"/>
                                    <a:gd name="csY2030" fmla="*/ 345663 h 693081"/>
                                    <a:gd name="csX2031" fmla="*/ 366810 w 1619476"/>
                                    <a:gd name="csY2031" fmla="*/ 341067 h 693081"/>
                                    <a:gd name="csX2032" fmla="*/ 370454 w 1619476"/>
                                    <a:gd name="csY2032" fmla="*/ 340762 h 693081"/>
                                    <a:gd name="csX2033" fmla="*/ 372282 w 1619476"/>
                                    <a:gd name="csY2033" fmla="*/ 338693 h 693081"/>
                                    <a:gd name="csX2034" fmla="*/ 377919 w 1619476"/>
                                    <a:gd name="csY2034" fmla="*/ 336712 h 693081"/>
                                    <a:gd name="csX2035" fmla="*/ 383873 w 1619476"/>
                                    <a:gd name="csY2035" fmla="*/ 338210 h 693081"/>
                                    <a:gd name="csX2036" fmla="*/ 385384 w 1619476"/>
                                    <a:gd name="csY2036" fmla="*/ 340508 h 693081"/>
                                    <a:gd name="csX2037" fmla="*/ 382845 w 1619476"/>
                                    <a:gd name="csY2037" fmla="*/ 339162 h 693081"/>
                                    <a:gd name="csX2038" fmla="*/ 375380 w 1619476"/>
                                    <a:gd name="csY2038" fmla="*/ 339480 h 693081"/>
                                    <a:gd name="csX2039" fmla="*/ 373006 w 1619476"/>
                                    <a:gd name="csY2039" fmla="*/ 340838 h 693081"/>
                                    <a:gd name="csX2040" fmla="*/ 375380 w 1619476"/>
                                    <a:gd name="csY2040" fmla="*/ 343530 h 693081"/>
                                    <a:gd name="csX2041" fmla="*/ 372282 w 1619476"/>
                                    <a:gd name="csY2041" fmla="*/ 342730 h 693081"/>
                                    <a:gd name="csX2042" fmla="*/ 365858 w 1619476"/>
                                    <a:gd name="csY2042" fmla="*/ 344076 h 693081"/>
                                    <a:gd name="csX2043" fmla="*/ 363788 w 1619476"/>
                                    <a:gd name="csY2043" fmla="*/ 345751 h 693081"/>
                                    <a:gd name="csX2044" fmla="*/ 366569 w 1619476"/>
                                    <a:gd name="csY2044" fmla="*/ 347173 h 693081"/>
                                    <a:gd name="csX2045" fmla="*/ 367521 w 1619476"/>
                                    <a:gd name="csY2045" fmla="*/ 347567 h 693081"/>
                                    <a:gd name="csX2046" fmla="*/ 364995 w 1619476"/>
                                    <a:gd name="csY2046" fmla="*/ 347567 h 693081"/>
                                    <a:gd name="csX2047" fmla="*/ 358329 w 1619476"/>
                                    <a:gd name="csY2047" fmla="*/ 350588 h 693081"/>
                                    <a:gd name="csX2048" fmla="*/ 357288 w 1619476"/>
                                    <a:gd name="csY2048" fmla="*/ 352099 h 693081"/>
                                    <a:gd name="csX2049" fmla="*/ 358164 w 1619476"/>
                                    <a:gd name="csY2049" fmla="*/ 352099 h 693081"/>
                                    <a:gd name="csX2050" fmla="*/ 359992 w 1619476"/>
                                    <a:gd name="csY2050" fmla="*/ 353356 h 693081"/>
                                    <a:gd name="csX2051" fmla="*/ 360310 w 1619476"/>
                                    <a:gd name="csY2051" fmla="*/ 354562 h 693081"/>
                                    <a:gd name="csX2052" fmla="*/ 358964 w 1619476"/>
                                    <a:gd name="csY2052" fmla="*/ 354156 h 693081"/>
                                    <a:gd name="csX2053" fmla="*/ 350788 w 1619476"/>
                                    <a:gd name="csY2053" fmla="*/ 356771 h 693081"/>
                                    <a:gd name="csX2054" fmla="*/ 348960 w 1619476"/>
                                    <a:gd name="csY2054" fmla="*/ 359704 h 693081"/>
                                    <a:gd name="csX2055" fmla="*/ 351118 w 1619476"/>
                                    <a:gd name="csY2055" fmla="*/ 359628 h 693081"/>
                                    <a:gd name="csX2056" fmla="*/ 353644 w 1619476"/>
                                    <a:gd name="csY2056" fmla="*/ 361304 h 693081"/>
                                    <a:gd name="csX2057" fmla="*/ 353416 w 1619476"/>
                                    <a:gd name="csY2057" fmla="*/ 363119 h 693081"/>
                                    <a:gd name="csX2058" fmla="*/ 350470 w 1619476"/>
                                    <a:gd name="csY2058" fmla="*/ 369061 h 693081"/>
                                    <a:gd name="csX2059" fmla="*/ 349366 w 1619476"/>
                                    <a:gd name="csY2059" fmla="*/ 369619 h 693081"/>
                                    <a:gd name="csX2060" fmla="*/ 348807 w 1619476"/>
                                    <a:gd name="csY2060" fmla="*/ 367804 h 693081"/>
                                    <a:gd name="csX2061" fmla="*/ 342929 w 1619476"/>
                                    <a:gd name="csY2061" fmla="*/ 367093 h 693081"/>
                                    <a:gd name="csX2062" fmla="*/ 349988 w 1619476"/>
                                    <a:gd name="csY2062" fmla="*/ 366458 h 693081"/>
                                    <a:gd name="csX2063" fmla="*/ 350470 w 1619476"/>
                                    <a:gd name="csY2063" fmla="*/ 369061 h 693081"/>
                                    <a:gd name="csX2064" fmla="*/ 438694 w 1619476"/>
                                    <a:gd name="csY2064" fmla="*/ 360745 h 693081"/>
                                    <a:gd name="csX2065" fmla="*/ 444560 w 1619476"/>
                                    <a:gd name="csY2065" fmla="*/ 352252 h 693081"/>
                                    <a:gd name="csX2066" fmla="*/ 443836 w 1619476"/>
                                    <a:gd name="csY2066" fmla="*/ 354397 h 693081"/>
                                    <a:gd name="csX2067" fmla="*/ 442097 w 1619476"/>
                                    <a:gd name="csY2067" fmla="*/ 357812 h 693081"/>
                                    <a:gd name="csX2068" fmla="*/ 438453 w 1619476"/>
                                    <a:gd name="csY2068" fmla="*/ 360986 h 693081"/>
                                    <a:gd name="csX2069" fmla="*/ 438694 w 1619476"/>
                                    <a:gd name="csY2069" fmla="*/ 360745 h 693081"/>
                                    <a:gd name="csX2070" fmla="*/ 449156 w 1619476"/>
                                    <a:gd name="csY2070" fmla="*/ 358434 h 693081"/>
                                    <a:gd name="csX2071" fmla="*/ 450908 w 1619476"/>
                                    <a:gd name="csY2071" fmla="*/ 354956 h 693081"/>
                                    <a:gd name="csX2072" fmla="*/ 451060 w 1619476"/>
                                    <a:gd name="csY2072" fmla="*/ 353762 h 693081"/>
                                    <a:gd name="csX2073" fmla="*/ 453371 w 1619476"/>
                                    <a:gd name="csY2073" fmla="*/ 352404 h 693081"/>
                                    <a:gd name="csX2074" fmla="*/ 452812 w 1619476"/>
                                    <a:gd name="csY2074" fmla="*/ 354397 h 693081"/>
                                    <a:gd name="csX2075" fmla="*/ 448673 w 1619476"/>
                                    <a:gd name="csY2075" fmla="*/ 359399 h 693081"/>
                                    <a:gd name="csX2076" fmla="*/ 449156 w 1619476"/>
                                    <a:gd name="csY2076" fmla="*/ 358434 h 693081"/>
                                    <a:gd name="csX2077" fmla="*/ 313652 w 1619476"/>
                                    <a:gd name="csY2077" fmla="*/ 382582 h 693081"/>
                                    <a:gd name="csX2078" fmla="*/ 321575 w 1619476"/>
                                    <a:gd name="csY2078" fmla="*/ 383915 h 693081"/>
                                    <a:gd name="csX2079" fmla="*/ 359624 w 1619476"/>
                                    <a:gd name="csY2079" fmla="*/ 375701 h 693081"/>
                                    <a:gd name="csX2080" fmla="*/ 359713 w 1619476"/>
                                    <a:gd name="csY2080" fmla="*/ 375701 h 693081"/>
                                    <a:gd name="csX2081" fmla="*/ 397813 w 1619476"/>
                                    <a:gd name="csY2081" fmla="*/ 383915 h 693081"/>
                                    <a:gd name="csX2082" fmla="*/ 405774 w 1619476"/>
                                    <a:gd name="csY2082" fmla="*/ 382582 h 693081"/>
                                    <a:gd name="csX2083" fmla="*/ 426201 w 1619476"/>
                                    <a:gd name="csY2083" fmla="*/ 377935 h 693081"/>
                                    <a:gd name="csX2084" fmla="*/ 423853 w 1619476"/>
                                    <a:gd name="csY2084" fmla="*/ 376932 h 693081"/>
                                    <a:gd name="csX2085" fmla="*/ 419879 w 1619476"/>
                                    <a:gd name="csY2085" fmla="*/ 377795 h 693081"/>
                                    <a:gd name="csX2086" fmla="*/ 414648 w 1619476"/>
                                    <a:gd name="csY2086" fmla="*/ 378113 h 693081"/>
                                    <a:gd name="csX2087" fmla="*/ 417416 w 1619476"/>
                                    <a:gd name="csY2087" fmla="*/ 376450 h 693081"/>
                                    <a:gd name="csX2088" fmla="*/ 420044 w 1619476"/>
                                    <a:gd name="csY2088" fmla="*/ 374622 h 693081"/>
                                    <a:gd name="csX2089" fmla="*/ 430201 w 1619476"/>
                                    <a:gd name="csY2089" fmla="*/ 375891 h 693081"/>
                                    <a:gd name="csX2090" fmla="*/ 431293 w 1619476"/>
                                    <a:gd name="csY2090" fmla="*/ 377580 h 693081"/>
                                    <a:gd name="csX2091" fmla="*/ 433311 w 1619476"/>
                                    <a:gd name="csY2091" fmla="*/ 377554 h 693081"/>
                                    <a:gd name="csX2092" fmla="*/ 442782 w 1619476"/>
                                    <a:gd name="csY2092" fmla="*/ 378316 h 693081"/>
                                    <a:gd name="csX2093" fmla="*/ 443201 w 1619476"/>
                                    <a:gd name="csY2093" fmla="*/ 378113 h 693081"/>
                                    <a:gd name="csX2094" fmla="*/ 447099 w 1619476"/>
                                    <a:gd name="csY2094" fmla="*/ 374622 h 693081"/>
                                    <a:gd name="csX2095" fmla="*/ 451060 w 1619476"/>
                                    <a:gd name="csY2095" fmla="*/ 369619 h 693081"/>
                                    <a:gd name="csX2096" fmla="*/ 453840 w 1619476"/>
                                    <a:gd name="csY2096" fmla="*/ 363437 h 693081"/>
                                    <a:gd name="csX2097" fmla="*/ 456062 w 1619476"/>
                                    <a:gd name="csY2097" fmla="*/ 359399 h 693081"/>
                                    <a:gd name="csX2098" fmla="*/ 457649 w 1619476"/>
                                    <a:gd name="csY2098" fmla="*/ 354638 h 693081"/>
                                    <a:gd name="csX2099" fmla="*/ 457091 w 1619476"/>
                                    <a:gd name="csY2099" fmla="*/ 345980 h 693081"/>
                                    <a:gd name="csX2100" fmla="*/ 456532 w 1619476"/>
                                    <a:gd name="csY2100" fmla="*/ 344710 h 693081"/>
                                    <a:gd name="csX2101" fmla="*/ 454704 w 1619476"/>
                                    <a:gd name="csY2101" fmla="*/ 347097 h 693081"/>
                                    <a:gd name="csX2102" fmla="*/ 447734 w 1619476"/>
                                    <a:gd name="csY2102" fmla="*/ 353521 h 693081"/>
                                    <a:gd name="csX2103" fmla="*/ 447010 w 1619476"/>
                                    <a:gd name="csY2103" fmla="*/ 354004 h 693081"/>
                                    <a:gd name="csX2104" fmla="*/ 447492 w 1619476"/>
                                    <a:gd name="csY2104" fmla="*/ 351858 h 693081"/>
                                    <a:gd name="csX2105" fmla="*/ 447810 w 1619476"/>
                                    <a:gd name="csY2105" fmla="*/ 349560 h 693081"/>
                                    <a:gd name="csX2106" fmla="*/ 447568 w 1619476"/>
                                    <a:gd name="csY2106" fmla="*/ 346221 h 693081"/>
                                    <a:gd name="csX2107" fmla="*/ 446058 w 1619476"/>
                                    <a:gd name="csY2107" fmla="*/ 348125 h 693081"/>
                                    <a:gd name="csX2108" fmla="*/ 444318 w 1619476"/>
                                    <a:gd name="csY2108" fmla="*/ 349319 h 693081"/>
                                    <a:gd name="csX2109" fmla="*/ 442490 w 1619476"/>
                                    <a:gd name="csY2109" fmla="*/ 350271 h 693081"/>
                                    <a:gd name="csX2110" fmla="*/ 442960 w 1619476"/>
                                    <a:gd name="csY2110" fmla="*/ 348367 h 693081"/>
                                    <a:gd name="csX2111" fmla="*/ 442401 w 1619476"/>
                                    <a:gd name="csY2111" fmla="*/ 343530 h 693081"/>
                                    <a:gd name="csX2112" fmla="*/ 440840 w 1619476"/>
                                    <a:gd name="csY2112" fmla="*/ 340597 h 693081"/>
                                    <a:gd name="csX2113" fmla="*/ 439799 w 1619476"/>
                                    <a:gd name="csY2113" fmla="*/ 340114 h 693081"/>
                                    <a:gd name="csX2114" fmla="*/ 439570 w 1619476"/>
                                    <a:gd name="csY2114" fmla="*/ 341549 h 693081"/>
                                    <a:gd name="csX2115" fmla="*/ 436549 w 1619476"/>
                                    <a:gd name="csY2115" fmla="*/ 345751 h 693081"/>
                                    <a:gd name="csX2116" fmla="*/ 436549 w 1619476"/>
                                    <a:gd name="csY2116" fmla="*/ 343682 h 693081"/>
                                    <a:gd name="csX2117" fmla="*/ 432499 w 1619476"/>
                                    <a:gd name="csY2117" fmla="*/ 334566 h 693081"/>
                                    <a:gd name="csX2118" fmla="*/ 431711 w 1619476"/>
                                    <a:gd name="csY2118" fmla="*/ 335519 h 693081"/>
                                    <a:gd name="csX2119" fmla="*/ 429248 w 1619476"/>
                                    <a:gd name="csY2119" fmla="*/ 341625 h 693081"/>
                                    <a:gd name="csX2120" fmla="*/ 428614 w 1619476"/>
                                    <a:gd name="csY2120" fmla="*/ 342260 h 693081"/>
                                    <a:gd name="csX2121" fmla="*/ 428614 w 1619476"/>
                                    <a:gd name="csY2121" fmla="*/ 339810 h 693081"/>
                                    <a:gd name="csX2122" fmla="*/ 428131 w 1619476"/>
                                    <a:gd name="csY2122" fmla="*/ 337271 h 693081"/>
                                    <a:gd name="csX2123" fmla="*/ 426633 w 1619476"/>
                                    <a:gd name="csY2123" fmla="*/ 335442 h 693081"/>
                                    <a:gd name="csX2124" fmla="*/ 426240 w 1619476"/>
                                    <a:gd name="csY2124" fmla="*/ 336712 h 693081"/>
                                    <a:gd name="csX2125" fmla="*/ 425198 w 1619476"/>
                                    <a:gd name="csY2125" fmla="*/ 338058 h 693081"/>
                                    <a:gd name="csX2126" fmla="*/ 425198 w 1619476"/>
                                    <a:gd name="csY2126" fmla="*/ 336560 h 693081"/>
                                    <a:gd name="csX2127" fmla="*/ 421313 w 1619476"/>
                                    <a:gd name="csY2127" fmla="*/ 328536 h 693081"/>
                                    <a:gd name="csX2128" fmla="*/ 418698 w 1619476"/>
                                    <a:gd name="csY2128" fmla="*/ 326555 h 693081"/>
                                    <a:gd name="csX2129" fmla="*/ 418457 w 1619476"/>
                                    <a:gd name="csY2129" fmla="*/ 328942 h 693081"/>
                                    <a:gd name="csX2130" fmla="*/ 418140 w 1619476"/>
                                    <a:gd name="csY2130" fmla="*/ 330605 h 693081"/>
                                    <a:gd name="csX2131" fmla="*/ 417505 w 1619476"/>
                                    <a:gd name="csY2131" fmla="*/ 331710 h 693081"/>
                                    <a:gd name="csX2132" fmla="*/ 415435 w 1619476"/>
                                    <a:gd name="csY2132" fmla="*/ 330199 h 693081"/>
                                    <a:gd name="csX2133" fmla="*/ 413379 w 1619476"/>
                                    <a:gd name="csY2133" fmla="*/ 330834 h 693081"/>
                                    <a:gd name="csX2134" fmla="*/ 414102 w 1619476"/>
                                    <a:gd name="csY2134" fmla="*/ 328371 h 693081"/>
                                    <a:gd name="csX2135" fmla="*/ 411639 w 1619476"/>
                                    <a:gd name="csY2135" fmla="*/ 320271 h 693081"/>
                                    <a:gd name="csX2136" fmla="*/ 409659 w 1619476"/>
                                    <a:gd name="csY2136" fmla="*/ 318532 h 693081"/>
                                    <a:gd name="csX2137" fmla="*/ 408859 w 1619476"/>
                                    <a:gd name="csY2137" fmla="*/ 320436 h 693081"/>
                                    <a:gd name="csX2138" fmla="*/ 407196 w 1619476"/>
                                    <a:gd name="csY2138" fmla="*/ 324245 h 693081"/>
                                    <a:gd name="csX2139" fmla="*/ 406002 w 1619476"/>
                                    <a:gd name="csY2139" fmla="*/ 325679 h 693081"/>
                                    <a:gd name="csX2140" fmla="*/ 405850 w 1619476"/>
                                    <a:gd name="csY2140" fmla="*/ 323229 h 693081"/>
                                    <a:gd name="csX2141" fmla="*/ 397674 w 1619476"/>
                                    <a:gd name="csY2141" fmla="*/ 315129 h 693081"/>
                                    <a:gd name="csX2142" fmla="*/ 396011 w 1619476"/>
                                    <a:gd name="csY2142" fmla="*/ 315129 h 693081"/>
                                    <a:gd name="csX2143" fmla="*/ 396874 w 1619476"/>
                                    <a:gd name="csY2143" fmla="*/ 316868 h 693081"/>
                                    <a:gd name="csX2144" fmla="*/ 394500 w 1619476"/>
                                    <a:gd name="csY2144" fmla="*/ 323140 h 693081"/>
                                    <a:gd name="csX2145" fmla="*/ 392507 w 1619476"/>
                                    <a:gd name="csY2145" fmla="*/ 323699 h 693081"/>
                                    <a:gd name="csX2146" fmla="*/ 392037 w 1619476"/>
                                    <a:gd name="csY2146" fmla="*/ 322340 h 693081"/>
                                    <a:gd name="csX2147" fmla="*/ 383556 w 1619476"/>
                                    <a:gd name="csY2147" fmla="*/ 317821 h 693081"/>
                                    <a:gd name="csX2148" fmla="*/ 382375 w 1619476"/>
                                    <a:gd name="csY2148" fmla="*/ 318138 h 693081"/>
                                    <a:gd name="csX2149" fmla="*/ 383632 w 1619476"/>
                                    <a:gd name="csY2149" fmla="*/ 318938 h 693081"/>
                                    <a:gd name="csX2150" fmla="*/ 381652 w 1619476"/>
                                    <a:gd name="csY2150" fmla="*/ 324486 h 693081"/>
                                    <a:gd name="csX2151" fmla="*/ 373552 w 1619476"/>
                                    <a:gd name="csY2151" fmla="*/ 327825 h 693081"/>
                                    <a:gd name="csX2152" fmla="*/ 351346 w 1619476"/>
                                    <a:gd name="csY2152" fmla="*/ 339962 h 693081"/>
                                    <a:gd name="csX2153" fmla="*/ 336518 w 1619476"/>
                                    <a:gd name="csY2153" fmla="*/ 359552 h 693081"/>
                                    <a:gd name="csX2154" fmla="*/ 322552 w 1619476"/>
                                    <a:gd name="csY2154" fmla="*/ 368832 h 693081"/>
                                    <a:gd name="csX2155" fmla="*/ 313982 w 1619476"/>
                                    <a:gd name="csY2155" fmla="*/ 357888 h 693081"/>
                                    <a:gd name="csX2156" fmla="*/ 316598 w 1619476"/>
                                    <a:gd name="csY2156" fmla="*/ 343199 h 693081"/>
                                    <a:gd name="csX2157" fmla="*/ 326767 w 1619476"/>
                                    <a:gd name="csY2157" fmla="*/ 309860 h 693081"/>
                                    <a:gd name="csX2158" fmla="*/ 334461 w 1619476"/>
                                    <a:gd name="csY2158" fmla="*/ 276407 h 693081"/>
                                    <a:gd name="csX2159" fmla="*/ 330322 w 1619476"/>
                                    <a:gd name="csY2159" fmla="*/ 231286 h 693081"/>
                                    <a:gd name="csX2160" fmla="*/ 321828 w 1619476"/>
                                    <a:gd name="csY2160" fmla="*/ 226602 h 693081"/>
                                    <a:gd name="csX2161" fmla="*/ 306682 w 1619476"/>
                                    <a:gd name="csY2161" fmla="*/ 236187 h 693081"/>
                                    <a:gd name="csX2162" fmla="*/ 305654 w 1619476"/>
                                    <a:gd name="csY2162" fmla="*/ 238409 h 693081"/>
                                    <a:gd name="csX2163" fmla="*/ 307406 w 1619476"/>
                                    <a:gd name="csY2163" fmla="*/ 239678 h 693081"/>
                                    <a:gd name="csX2164" fmla="*/ 307876 w 1619476"/>
                                    <a:gd name="csY2164" fmla="*/ 244846 h 693081"/>
                                    <a:gd name="csX2165" fmla="*/ 308993 w 1619476"/>
                                    <a:gd name="csY2165" fmla="*/ 247385 h 693081"/>
                                    <a:gd name="csX2166" fmla="*/ 307952 w 1619476"/>
                                    <a:gd name="csY2166" fmla="*/ 245950 h 693081"/>
                                    <a:gd name="csX2167" fmla="*/ 307241 w 1619476"/>
                                    <a:gd name="csY2167" fmla="*/ 240948 h 693081"/>
                                    <a:gd name="csX2168" fmla="*/ 305489 w 1619476"/>
                                    <a:gd name="csY2168" fmla="*/ 239221 h 693081"/>
                                    <a:gd name="csX2169" fmla="*/ 304702 w 1619476"/>
                                    <a:gd name="csY2169" fmla="*/ 240719 h 693081"/>
                                    <a:gd name="csX2170" fmla="*/ 299382 w 1619476"/>
                                    <a:gd name="csY2170" fmla="*/ 245874 h 693081"/>
                                    <a:gd name="csX2171" fmla="*/ 292399 w 1619476"/>
                                    <a:gd name="csY2171" fmla="*/ 253326 h 693081"/>
                                    <a:gd name="csX2172" fmla="*/ 292717 w 1619476"/>
                                    <a:gd name="csY2172" fmla="*/ 255789 h 693081"/>
                                    <a:gd name="csX2173" fmla="*/ 294469 w 1619476"/>
                                    <a:gd name="csY2173" fmla="*/ 254926 h 693081"/>
                                    <a:gd name="csX2174" fmla="*/ 296691 w 1619476"/>
                                    <a:gd name="csY2174" fmla="*/ 254050 h 693081"/>
                                    <a:gd name="csX2175" fmla="*/ 306124 w 1619476"/>
                                    <a:gd name="csY2175" fmla="*/ 249848 h 693081"/>
                                    <a:gd name="csX2176" fmla="*/ 311989 w 1619476"/>
                                    <a:gd name="csY2176" fmla="*/ 247537 h 693081"/>
                                    <a:gd name="csX2177" fmla="*/ 317816 w 1619476"/>
                                    <a:gd name="csY2177" fmla="*/ 246674 h 693081"/>
                                    <a:gd name="csX2178" fmla="*/ 321828 w 1619476"/>
                                    <a:gd name="csY2178" fmla="*/ 244846 h 693081"/>
                                    <a:gd name="csX2179" fmla="*/ 325091 w 1619476"/>
                                    <a:gd name="csY2179" fmla="*/ 248019 h 693081"/>
                                    <a:gd name="csX2180" fmla="*/ 325650 w 1619476"/>
                                    <a:gd name="csY2180" fmla="*/ 252615 h 693081"/>
                                    <a:gd name="csX2181" fmla="*/ 325002 w 1619476"/>
                                    <a:gd name="csY2181" fmla="*/ 259915 h 693081"/>
                                    <a:gd name="csX2182" fmla="*/ 323974 w 1619476"/>
                                    <a:gd name="csY2182" fmla="*/ 266885 h 693081"/>
                                    <a:gd name="csX2183" fmla="*/ 300664 w 1619476"/>
                                    <a:gd name="csY2183" fmla="*/ 335201 h 693081"/>
                                    <a:gd name="csX2184" fmla="*/ 289466 w 1619476"/>
                                    <a:gd name="csY2184" fmla="*/ 363843 h 693081"/>
                                    <a:gd name="csX2185" fmla="*/ 290063 w 1619476"/>
                                    <a:gd name="csY2185" fmla="*/ 377681 h 693081"/>
                                    <a:gd name="csX2186" fmla="*/ 313652 w 1619476"/>
                                    <a:gd name="csY2186" fmla="*/ 382582 h 693081"/>
                                    <a:gd name="csX2187" fmla="*/ 313817 w 1619476"/>
                                    <a:gd name="csY2187" fmla="*/ 235209 h 693081"/>
                                    <a:gd name="csX2188" fmla="*/ 312802 w 1619476"/>
                                    <a:gd name="csY2188" fmla="*/ 236225 h 693081"/>
                                    <a:gd name="csX2189" fmla="*/ 311799 w 1619476"/>
                                    <a:gd name="csY2189" fmla="*/ 235209 h 693081"/>
                                    <a:gd name="csX2190" fmla="*/ 312802 w 1619476"/>
                                    <a:gd name="csY2190" fmla="*/ 234194 h 693081"/>
                                    <a:gd name="csX2191" fmla="*/ 313817 w 1619476"/>
                                    <a:gd name="csY2191" fmla="*/ 235209 h 693081"/>
                                    <a:gd name="csX2192" fmla="*/ 59645 w 1619476"/>
                                    <a:gd name="csY2192" fmla="*/ 496983 h 693081"/>
                                    <a:gd name="csX2193" fmla="*/ 66552 w 1619476"/>
                                    <a:gd name="csY2193" fmla="*/ 495929 h 693081"/>
                                    <a:gd name="csX2194" fmla="*/ 64355 w 1619476"/>
                                    <a:gd name="csY2194" fmla="*/ 497478 h 693081"/>
                                    <a:gd name="csX2195" fmla="*/ 42112 w 1619476"/>
                                    <a:gd name="csY2195" fmla="*/ 498824 h 693081"/>
                                    <a:gd name="csX2196" fmla="*/ 59645 w 1619476"/>
                                    <a:gd name="csY2196" fmla="*/ 496983 h 693081"/>
                                    <a:gd name="csX2197" fmla="*/ 88338 w 1619476"/>
                                    <a:gd name="csY2197" fmla="*/ 491549 h 693081"/>
                                    <a:gd name="csX2198" fmla="*/ 111902 w 1619476"/>
                                    <a:gd name="csY2198" fmla="*/ 475591 h 693081"/>
                                    <a:gd name="csX2199" fmla="*/ 112321 w 1619476"/>
                                    <a:gd name="csY2199" fmla="*/ 475388 h 693081"/>
                                    <a:gd name="csX2200" fmla="*/ 109413 w 1619476"/>
                                    <a:gd name="csY2200" fmla="*/ 481761 h 693081"/>
                                    <a:gd name="csX2201" fmla="*/ 90560 w 1619476"/>
                                    <a:gd name="csY2201" fmla="*/ 494101 h 693081"/>
                                    <a:gd name="csX2202" fmla="*/ 84796 w 1619476"/>
                                    <a:gd name="csY2202" fmla="*/ 495510 h 693081"/>
                                    <a:gd name="csX2203" fmla="*/ 69574 w 1619476"/>
                                    <a:gd name="csY2203" fmla="*/ 496970 h 693081"/>
                                    <a:gd name="csX2204" fmla="*/ 88338 w 1619476"/>
                                    <a:gd name="csY2204" fmla="*/ 491549 h 693081"/>
                                    <a:gd name="csX2205" fmla="*/ 118262 w 1619476"/>
                                    <a:gd name="csY2205" fmla="*/ 472887 h 693081"/>
                                    <a:gd name="csX2206" fmla="*/ 120548 w 1619476"/>
                                    <a:gd name="csY2206" fmla="*/ 466006 h 693081"/>
                                    <a:gd name="csX2207" fmla="*/ 122439 w 1619476"/>
                                    <a:gd name="csY2207" fmla="*/ 456814 h 693081"/>
                                    <a:gd name="csX2208" fmla="*/ 125867 w 1619476"/>
                                    <a:gd name="csY2208" fmla="*/ 439522 h 693081"/>
                                    <a:gd name="csX2209" fmla="*/ 128889 w 1619476"/>
                                    <a:gd name="csY2209" fmla="*/ 404380 h 693081"/>
                                    <a:gd name="csX2210" fmla="*/ 129206 w 1619476"/>
                                    <a:gd name="csY2210" fmla="*/ 400724 h 693081"/>
                                    <a:gd name="csX2211" fmla="*/ 130565 w 1619476"/>
                                    <a:gd name="csY2211" fmla="*/ 397296 h 693081"/>
                                    <a:gd name="csX2212" fmla="*/ 132025 w 1619476"/>
                                    <a:gd name="csY2212" fmla="*/ 395620 h 693081"/>
                                    <a:gd name="csX2213" fmla="*/ 130146 w 1619476"/>
                                    <a:gd name="csY2213" fmla="*/ 417305 h 693081"/>
                                    <a:gd name="csX2214" fmla="*/ 129371 w 1619476"/>
                                    <a:gd name="csY2214" fmla="*/ 426585 h 693081"/>
                                    <a:gd name="csX2215" fmla="*/ 129105 w 1619476"/>
                                    <a:gd name="csY2215" fmla="*/ 432006 h 693081"/>
                                    <a:gd name="csX2216" fmla="*/ 127848 w 1619476"/>
                                    <a:gd name="csY2216" fmla="*/ 445667 h 693081"/>
                                    <a:gd name="csX2217" fmla="*/ 128102 w 1619476"/>
                                    <a:gd name="csY2217" fmla="*/ 446607 h 693081"/>
                                    <a:gd name="csX2218" fmla="*/ 128889 w 1619476"/>
                                    <a:gd name="csY2218" fmla="*/ 444639 h 693081"/>
                                    <a:gd name="csX2219" fmla="*/ 129841 w 1619476"/>
                                    <a:gd name="csY2219" fmla="*/ 437745 h 693081"/>
                                    <a:gd name="csX2220" fmla="*/ 130819 w 1619476"/>
                                    <a:gd name="csY2220" fmla="*/ 426852 h 693081"/>
                                    <a:gd name="csX2221" fmla="*/ 131238 w 1619476"/>
                                    <a:gd name="csY2221" fmla="*/ 422320 h 693081"/>
                                    <a:gd name="csX2222" fmla="*/ 131517 w 1619476"/>
                                    <a:gd name="csY2222" fmla="*/ 420136 h 693081"/>
                                    <a:gd name="csX2223" fmla="*/ 132342 w 1619476"/>
                                    <a:gd name="csY2223" fmla="*/ 413445 h 693081"/>
                                    <a:gd name="csX2224" fmla="*/ 136405 w 1619476"/>
                                    <a:gd name="csY2224" fmla="*/ 395620 h 693081"/>
                                    <a:gd name="csX2225" fmla="*/ 138487 w 1619476"/>
                                    <a:gd name="csY2225" fmla="*/ 390618 h 693081"/>
                                    <a:gd name="csX2226" fmla="*/ 138703 w 1619476"/>
                                    <a:gd name="csY2226" fmla="*/ 390415 h 693081"/>
                                    <a:gd name="csX2227" fmla="*/ 135668 w 1619476"/>
                                    <a:gd name="csY2227" fmla="*/ 406894 h 693081"/>
                                    <a:gd name="csX2228" fmla="*/ 125042 w 1619476"/>
                                    <a:gd name="csY2228" fmla="*/ 474029 h 693081"/>
                                    <a:gd name="csX2229" fmla="*/ 113666 w 1619476"/>
                                    <a:gd name="csY2229" fmla="*/ 491118 h 693081"/>
                                    <a:gd name="csX2230" fmla="*/ 105440 w 1619476"/>
                                    <a:gd name="csY2230" fmla="*/ 497174 h 693081"/>
                                    <a:gd name="csX2231" fmla="*/ 70513 w 1619476"/>
                                    <a:gd name="csY2231" fmla="*/ 502493 h 693081"/>
                                    <a:gd name="csX2232" fmla="*/ 97720 w 1619476"/>
                                    <a:gd name="csY2232" fmla="*/ 495409 h 693081"/>
                                    <a:gd name="csX2233" fmla="*/ 104652 w 1619476"/>
                                    <a:gd name="csY2233" fmla="*/ 491397 h 693081"/>
                                    <a:gd name="csX2234" fmla="*/ 105935 w 1619476"/>
                                    <a:gd name="csY2234" fmla="*/ 490293 h 693081"/>
                                    <a:gd name="csX2235" fmla="*/ 107420 w 1619476"/>
                                    <a:gd name="csY2235" fmla="*/ 488922 h 693081"/>
                                    <a:gd name="csX2236" fmla="*/ 118262 w 1619476"/>
                                    <a:gd name="csY2236" fmla="*/ 472887 h 693081"/>
                                    <a:gd name="csX2237" fmla="*/ 129739 w 1619476"/>
                                    <a:gd name="csY2237" fmla="*/ 381972 h 693081"/>
                                    <a:gd name="csX2238" fmla="*/ 130260 w 1619476"/>
                                    <a:gd name="csY2238" fmla="*/ 376335 h 693081"/>
                                    <a:gd name="csX2239" fmla="*/ 130260 w 1619476"/>
                                    <a:gd name="csY2239" fmla="*/ 376120 h 693081"/>
                                    <a:gd name="csX2240" fmla="*/ 130463 w 1619476"/>
                                    <a:gd name="csY2240" fmla="*/ 376120 h 693081"/>
                                    <a:gd name="csX2241" fmla="*/ 131199 w 1619476"/>
                                    <a:gd name="csY2241" fmla="*/ 382798 h 693081"/>
                                    <a:gd name="csX2242" fmla="*/ 131720 w 1619476"/>
                                    <a:gd name="csY2242" fmla="*/ 390199 h 693081"/>
                                    <a:gd name="csX2243" fmla="*/ 130146 w 1619476"/>
                                    <a:gd name="csY2243" fmla="*/ 393640 h 693081"/>
                                    <a:gd name="csX2244" fmla="*/ 129739 w 1619476"/>
                                    <a:gd name="csY2244" fmla="*/ 390923 h 693081"/>
                                    <a:gd name="csX2245" fmla="*/ 129739 w 1619476"/>
                                    <a:gd name="csY2245" fmla="*/ 381972 h 693081"/>
                                    <a:gd name="csX2246" fmla="*/ 129739 w 1619476"/>
                                    <a:gd name="csY2246" fmla="*/ 369759 h 693081"/>
                                    <a:gd name="csX2247" fmla="*/ 133383 w 1619476"/>
                                    <a:gd name="csY2247" fmla="*/ 370178 h 693081"/>
                                    <a:gd name="csX2248" fmla="*/ 133586 w 1619476"/>
                                    <a:gd name="csY2248" fmla="*/ 370914 h 693081"/>
                                    <a:gd name="csX2249" fmla="*/ 134627 w 1619476"/>
                                    <a:gd name="csY2249" fmla="*/ 371232 h 693081"/>
                                    <a:gd name="csX2250" fmla="*/ 136087 w 1619476"/>
                                    <a:gd name="csY2250" fmla="*/ 372997 h 693081"/>
                                    <a:gd name="csX2251" fmla="*/ 140988 w 1619476"/>
                                    <a:gd name="csY2251" fmla="*/ 375180 h 693081"/>
                                    <a:gd name="csX2252" fmla="*/ 141508 w 1619476"/>
                                    <a:gd name="csY2252" fmla="*/ 376755 h 693081"/>
                                    <a:gd name="csX2253" fmla="*/ 137243 w 1619476"/>
                                    <a:gd name="csY2253" fmla="*/ 377694 h 693081"/>
                                    <a:gd name="csX2254" fmla="*/ 134005 w 1619476"/>
                                    <a:gd name="csY2254" fmla="*/ 374977 h 693081"/>
                                    <a:gd name="csX2255" fmla="*/ 129511 w 1619476"/>
                                    <a:gd name="csY2255" fmla="*/ 370483 h 693081"/>
                                    <a:gd name="csX2256" fmla="*/ 129739 w 1619476"/>
                                    <a:gd name="csY2256" fmla="*/ 369759 h 693081"/>
                                    <a:gd name="csX2257" fmla="*/ 145584 w 1619476"/>
                                    <a:gd name="csY2257" fmla="*/ 380398 h 693081"/>
                                    <a:gd name="csX2258" fmla="*/ 147869 w 1619476"/>
                                    <a:gd name="csY2258" fmla="*/ 383217 h 693081"/>
                                    <a:gd name="csX2259" fmla="*/ 150167 w 1619476"/>
                                    <a:gd name="csY2259" fmla="*/ 384359 h 693081"/>
                                    <a:gd name="csX2260" fmla="*/ 153405 w 1619476"/>
                                    <a:gd name="csY2260" fmla="*/ 384461 h 693081"/>
                                    <a:gd name="csX2261" fmla="*/ 153405 w 1619476"/>
                                    <a:gd name="csY2261" fmla="*/ 388638 h 693081"/>
                                    <a:gd name="csX2262" fmla="*/ 147983 w 1619476"/>
                                    <a:gd name="csY2262" fmla="*/ 391240 h 693081"/>
                                    <a:gd name="csX2263" fmla="*/ 146104 w 1619476"/>
                                    <a:gd name="csY2263" fmla="*/ 388536 h 693081"/>
                                    <a:gd name="csX2264" fmla="*/ 139744 w 1619476"/>
                                    <a:gd name="csY2264" fmla="*/ 381236 h 693081"/>
                                    <a:gd name="csX2265" fmla="*/ 139744 w 1619476"/>
                                    <a:gd name="csY2265" fmla="*/ 381211 h 693081"/>
                                    <a:gd name="csX2266" fmla="*/ 140137 w 1619476"/>
                                    <a:gd name="csY2266" fmla="*/ 381135 h 693081"/>
                                    <a:gd name="csX2267" fmla="*/ 145584 w 1619476"/>
                                    <a:gd name="csY2267" fmla="*/ 380398 h 693081"/>
                                    <a:gd name="csX2268" fmla="*/ 142448 w 1619476"/>
                                    <a:gd name="csY2268" fmla="*/ 291452 h 693081"/>
                                    <a:gd name="csX2269" fmla="*/ 158724 w 1619476"/>
                                    <a:gd name="csY2269" fmla="*/ 290830 h 693081"/>
                                    <a:gd name="csX2270" fmla="*/ 164666 w 1619476"/>
                                    <a:gd name="csY2270" fmla="*/ 291985 h 693081"/>
                                    <a:gd name="csX2271" fmla="*/ 174670 w 1619476"/>
                                    <a:gd name="csY2271" fmla="*/ 299907 h 693081"/>
                                    <a:gd name="csX2272" fmla="*/ 176854 w 1619476"/>
                                    <a:gd name="csY2272" fmla="*/ 302510 h 693081"/>
                                    <a:gd name="csX2273" fmla="*/ 178111 w 1619476"/>
                                    <a:gd name="csY2273" fmla="*/ 298549 h 693081"/>
                                    <a:gd name="csX2274" fmla="*/ 169871 w 1619476"/>
                                    <a:gd name="csY2274" fmla="*/ 284990 h 693081"/>
                                    <a:gd name="csX2275" fmla="*/ 172690 w 1619476"/>
                                    <a:gd name="csY2275" fmla="*/ 283644 h 693081"/>
                                    <a:gd name="csX2276" fmla="*/ 181551 w 1619476"/>
                                    <a:gd name="csY2276" fmla="*/ 281663 h 693081"/>
                                    <a:gd name="csX2277" fmla="*/ 180726 w 1619476"/>
                                    <a:gd name="csY2277" fmla="*/ 278642 h 693081"/>
                                    <a:gd name="csX2278" fmla="*/ 182085 w 1619476"/>
                                    <a:gd name="csY2278" fmla="*/ 275925 h 693081"/>
                                    <a:gd name="csX2279" fmla="*/ 184154 w 1619476"/>
                                    <a:gd name="csY2279" fmla="*/ 275506 h 693081"/>
                                    <a:gd name="csX2280" fmla="*/ 190629 w 1619476"/>
                                    <a:gd name="csY2280" fmla="*/ 251524 h 693081"/>
                                    <a:gd name="csX2281" fmla="*/ 192076 w 1619476"/>
                                    <a:gd name="csY2281" fmla="*/ 244757 h 693081"/>
                                    <a:gd name="csX2282" fmla="*/ 195631 w 1619476"/>
                                    <a:gd name="csY2282" fmla="*/ 244541 h 693081"/>
                                    <a:gd name="csX2283" fmla="*/ 199059 w 1619476"/>
                                    <a:gd name="csY2283" fmla="*/ 244541 h 693081"/>
                                    <a:gd name="csX2284" fmla="*/ 198437 w 1619476"/>
                                    <a:gd name="csY2284" fmla="*/ 249746 h 693081"/>
                                    <a:gd name="csX2285" fmla="*/ 196672 w 1619476"/>
                                    <a:gd name="csY2285" fmla="*/ 265184 h 693081"/>
                                    <a:gd name="csX2286" fmla="*/ 194692 w 1619476"/>
                                    <a:gd name="csY2286" fmla="*/ 300542 h 693081"/>
                                    <a:gd name="csX2287" fmla="*/ 191150 w 1619476"/>
                                    <a:gd name="csY2287" fmla="*/ 329412 h 693081"/>
                                    <a:gd name="csX2288" fmla="*/ 191213 w 1619476"/>
                                    <a:gd name="csY2288" fmla="*/ 329425 h 693081"/>
                                    <a:gd name="csX2289" fmla="*/ 191099 w 1619476"/>
                                    <a:gd name="csY2289" fmla="*/ 330098 h 693081"/>
                                    <a:gd name="csX2290" fmla="*/ 191200 w 1619476"/>
                                    <a:gd name="csY2290" fmla="*/ 330275 h 693081"/>
                                    <a:gd name="csX2291" fmla="*/ 191226 w 1619476"/>
                                    <a:gd name="csY2291" fmla="*/ 330275 h 693081"/>
                                    <a:gd name="csX2292" fmla="*/ 191378 w 1619476"/>
                                    <a:gd name="csY2292" fmla="*/ 330148 h 693081"/>
                                    <a:gd name="csX2293" fmla="*/ 191492 w 1619476"/>
                                    <a:gd name="csY2293" fmla="*/ 329488 h 693081"/>
                                    <a:gd name="csX2294" fmla="*/ 195530 w 1619476"/>
                                    <a:gd name="csY2294" fmla="*/ 308566 h 693081"/>
                                    <a:gd name="csX2295" fmla="*/ 196152 w 1619476"/>
                                    <a:gd name="csY2295" fmla="*/ 305430 h 693081"/>
                                    <a:gd name="csX2296" fmla="*/ 197078 w 1619476"/>
                                    <a:gd name="csY2296" fmla="*/ 307207 h 693081"/>
                                    <a:gd name="csX2297" fmla="*/ 201154 w 1619476"/>
                                    <a:gd name="csY2297" fmla="*/ 322010 h 693081"/>
                                    <a:gd name="csX2298" fmla="*/ 202512 w 1619476"/>
                                    <a:gd name="csY2298" fmla="*/ 344850 h 693081"/>
                                    <a:gd name="csX2299" fmla="*/ 200532 w 1619476"/>
                                    <a:gd name="csY2299" fmla="*/ 360796 h 693081"/>
                                    <a:gd name="csX2300" fmla="*/ 197193 w 1619476"/>
                                    <a:gd name="csY2300" fmla="*/ 369543 h 693081"/>
                                    <a:gd name="csX2301" fmla="*/ 192292 w 1619476"/>
                                    <a:gd name="csY2301" fmla="*/ 382899 h 693081"/>
                                    <a:gd name="csX2302" fmla="*/ 190210 w 1619476"/>
                                    <a:gd name="csY2302" fmla="*/ 397702 h 693081"/>
                                    <a:gd name="csX2303" fmla="*/ 190286 w 1619476"/>
                                    <a:gd name="csY2303" fmla="*/ 397677 h 693081"/>
                                    <a:gd name="csX2304" fmla="*/ 190223 w 1619476"/>
                                    <a:gd name="csY2304" fmla="*/ 397893 h 693081"/>
                                    <a:gd name="csX2305" fmla="*/ 190286 w 1619476"/>
                                    <a:gd name="csY2305" fmla="*/ 398045 h 693081"/>
                                    <a:gd name="csX2306" fmla="*/ 190210 w 1619476"/>
                                    <a:gd name="csY2306" fmla="*/ 398020 h 693081"/>
                                    <a:gd name="csX2307" fmla="*/ 184573 w 1619476"/>
                                    <a:gd name="csY2307" fmla="*/ 444943 h 693081"/>
                                    <a:gd name="csX2308" fmla="*/ 184053 w 1619476"/>
                                    <a:gd name="csY2308" fmla="*/ 456192 h 693081"/>
                                    <a:gd name="csX2309" fmla="*/ 189169 w 1619476"/>
                                    <a:gd name="csY2309" fmla="*/ 464126 h 693081"/>
                                    <a:gd name="csX2310" fmla="*/ 241400 w 1619476"/>
                                    <a:gd name="csY2310" fmla="*/ 474550 h 693081"/>
                                    <a:gd name="csX2311" fmla="*/ 231294 w 1619476"/>
                                    <a:gd name="csY2311" fmla="*/ 475388 h 693081"/>
                                    <a:gd name="csX2312" fmla="*/ 231294 w 1619476"/>
                                    <a:gd name="csY2312" fmla="*/ 475426 h 693081"/>
                                    <a:gd name="csX2313" fmla="*/ 231053 w 1619476"/>
                                    <a:gd name="csY2313" fmla="*/ 475400 h 693081"/>
                                    <a:gd name="csX2314" fmla="*/ 230888 w 1619476"/>
                                    <a:gd name="csY2314" fmla="*/ 475413 h 693081"/>
                                    <a:gd name="csX2315" fmla="*/ 230748 w 1619476"/>
                                    <a:gd name="csY2315" fmla="*/ 475629 h 693081"/>
                                    <a:gd name="csX2316" fmla="*/ 230951 w 1619476"/>
                                    <a:gd name="csY2316" fmla="*/ 475756 h 693081"/>
                                    <a:gd name="csX2317" fmla="*/ 231053 w 1619476"/>
                                    <a:gd name="csY2317" fmla="*/ 475756 h 693081"/>
                                    <a:gd name="csX2318" fmla="*/ 231205 w 1619476"/>
                                    <a:gd name="csY2318" fmla="*/ 475781 h 693081"/>
                                    <a:gd name="csX2319" fmla="*/ 231180 w 1619476"/>
                                    <a:gd name="csY2319" fmla="*/ 475806 h 693081"/>
                                    <a:gd name="csX2320" fmla="*/ 243482 w 1619476"/>
                                    <a:gd name="csY2320" fmla="*/ 476949 h 693081"/>
                                    <a:gd name="csX2321" fmla="*/ 232741 w 1619476"/>
                                    <a:gd name="csY2321" fmla="*/ 478092 h 693081"/>
                                    <a:gd name="csX2322" fmla="*/ 232386 w 1619476"/>
                                    <a:gd name="csY2322" fmla="*/ 478092 h 693081"/>
                                    <a:gd name="csX2323" fmla="*/ 232272 w 1619476"/>
                                    <a:gd name="csY2323" fmla="*/ 478193 h 693081"/>
                                    <a:gd name="csX2324" fmla="*/ 232386 w 1619476"/>
                                    <a:gd name="csY2324" fmla="*/ 478308 h 693081"/>
                                    <a:gd name="csX2325" fmla="*/ 232741 w 1619476"/>
                                    <a:gd name="csY2325" fmla="*/ 478308 h 693081"/>
                                    <a:gd name="csX2326" fmla="*/ 235877 w 1619476"/>
                                    <a:gd name="csY2326" fmla="*/ 480605 h 693081"/>
                                    <a:gd name="csX2327" fmla="*/ 233579 w 1619476"/>
                                    <a:gd name="csY2327" fmla="*/ 481329 h 693081"/>
                                    <a:gd name="csX2328" fmla="*/ 219093 w 1619476"/>
                                    <a:gd name="csY2328" fmla="*/ 480504 h 693081"/>
                                    <a:gd name="csX2329" fmla="*/ 191353 w 1619476"/>
                                    <a:gd name="csY2329" fmla="*/ 479450 h 693081"/>
                                    <a:gd name="csX2330" fmla="*/ 177273 w 1619476"/>
                                    <a:gd name="csY2330" fmla="*/ 479666 h 693081"/>
                                    <a:gd name="csX2331" fmla="*/ 175089 w 1619476"/>
                                    <a:gd name="csY2331" fmla="*/ 479666 h 693081"/>
                                    <a:gd name="csX2332" fmla="*/ 172791 w 1619476"/>
                                    <a:gd name="csY2332" fmla="*/ 479869 h 693081"/>
                                    <a:gd name="csX2333" fmla="*/ 171433 w 1619476"/>
                                    <a:gd name="csY2333" fmla="*/ 474867 h 693081"/>
                                    <a:gd name="csX2334" fmla="*/ 173109 w 1619476"/>
                                    <a:gd name="csY2334" fmla="*/ 473927 h 693081"/>
                                    <a:gd name="csX2335" fmla="*/ 173528 w 1619476"/>
                                    <a:gd name="csY2335" fmla="*/ 475908 h 693081"/>
                                    <a:gd name="csX2336" fmla="*/ 176130 w 1619476"/>
                                    <a:gd name="csY2336" fmla="*/ 477470 h 693081"/>
                                    <a:gd name="csX2337" fmla="*/ 183011 w 1619476"/>
                                    <a:gd name="csY2337" fmla="*/ 475908 h 693081"/>
                                    <a:gd name="csX2338" fmla="*/ 207502 w 1619476"/>
                                    <a:gd name="csY2338" fmla="*/ 477355 h 693081"/>
                                    <a:gd name="csX2339" fmla="*/ 207502 w 1619476"/>
                                    <a:gd name="csY2339" fmla="*/ 477317 h 693081"/>
                                    <a:gd name="csX2340" fmla="*/ 207705 w 1619476"/>
                                    <a:gd name="csY2340" fmla="*/ 477355 h 693081"/>
                                    <a:gd name="csX2341" fmla="*/ 207781 w 1619476"/>
                                    <a:gd name="csY2341" fmla="*/ 477355 h 693081"/>
                                    <a:gd name="csX2342" fmla="*/ 207997 w 1619476"/>
                                    <a:gd name="csY2342" fmla="*/ 477127 h 693081"/>
                                    <a:gd name="csX2343" fmla="*/ 207768 w 1619476"/>
                                    <a:gd name="csY2343" fmla="*/ 476924 h 693081"/>
                                    <a:gd name="csX2344" fmla="*/ 207718 w 1619476"/>
                                    <a:gd name="csY2344" fmla="*/ 476924 h 693081"/>
                                    <a:gd name="csX2345" fmla="*/ 207591 w 1619476"/>
                                    <a:gd name="csY2345" fmla="*/ 476898 h 693081"/>
                                    <a:gd name="csX2346" fmla="*/ 207565 w 1619476"/>
                                    <a:gd name="csY2346" fmla="*/ 476924 h 693081"/>
                                    <a:gd name="csX2347" fmla="*/ 184154 w 1619476"/>
                                    <a:gd name="csY2347" fmla="*/ 473927 h 693081"/>
                                    <a:gd name="csX2348" fmla="*/ 177793 w 1619476"/>
                                    <a:gd name="csY2348" fmla="*/ 473090 h 693081"/>
                                    <a:gd name="csX2349" fmla="*/ 178631 w 1619476"/>
                                    <a:gd name="csY2349" fmla="*/ 469014 h 693081"/>
                                    <a:gd name="csX2350" fmla="*/ 178682 w 1619476"/>
                                    <a:gd name="csY2350" fmla="*/ 468189 h 693081"/>
                                    <a:gd name="csX2351" fmla="*/ 178530 w 1619476"/>
                                    <a:gd name="csY2351" fmla="*/ 467148 h 693081"/>
                                    <a:gd name="csX2352" fmla="*/ 178111 w 1619476"/>
                                    <a:gd name="csY2352" fmla="*/ 457766 h 693081"/>
                                    <a:gd name="csX2353" fmla="*/ 180206 w 1619476"/>
                                    <a:gd name="csY2353" fmla="*/ 414080 h 693081"/>
                                    <a:gd name="csX2354" fmla="*/ 181653 w 1619476"/>
                                    <a:gd name="csY2354" fmla="*/ 397499 h 693081"/>
                                    <a:gd name="csX2355" fmla="*/ 184052 w 1619476"/>
                                    <a:gd name="csY2355" fmla="*/ 388942 h 693081"/>
                                    <a:gd name="csX2356" fmla="*/ 185411 w 1619476"/>
                                    <a:gd name="csY2356" fmla="*/ 384689 h 693081"/>
                                    <a:gd name="csX2357" fmla="*/ 190210 w 1619476"/>
                                    <a:gd name="csY2357" fmla="*/ 356314 h 693081"/>
                                    <a:gd name="csX2358" fmla="*/ 187709 w 1619476"/>
                                    <a:gd name="csY2358" fmla="*/ 328167 h 693081"/>
                                    <a:gd name="csX2359" fmla="*/ 186757 w 1619476"/>
                                    <a:gd name="csY2359" fmla="*/ 326492 h 693081"/>
                                    <a:gd name="csX2360" fmla="*/ 178936 w 1619476"/>
                                    <a:gd name="csY2360" fmla="*/ 311790 h 693081"/>
                                    <a:gd name="csX2361" fmla="*/ 175813 w 1619476"/>
                                    <a:gd name="csY2361" fmla="*/ 306470 h 693081"/>
                                    <a:gd name="csX2362" fmla="*/ 171331 w 1619476"/>
                                    <a:gd name="csY2362" fmla="*/ 300846 h 693081"/>
                                    <a:gd name="csX2363" fmla="*/ 166646 w 1619476"/>
                                    <a:gd name="csY2363" fmla="*/ 295324 h 693081"/>
                                    <a:gd name="csX2364" fmla="*/ 158292 w 1619476"/>
                                    <a:gd name="csY2364" fmla="*/ 293229 h 693081"/>
                                    <a:gd name="csX2365" fmla="*/ 148809 w 1619476"/>
                                    <a:gd name="csY2365" fmla="*/ 291045 h 693081"/>
                                    <a:gd name="csX2366" fmla="*/ 145368 w 1619476"/>
                                    <a:gd name="csY2366" fmla="*/ 291248 h 693081"/>
                                    <a:gd name="csX2367" fmla="*/ 142448 w 1619476"/>
                                    <a:gd name="csY2367" fmla="*/ 291451 h 693081"/>
                                    <a:gd name="csX2368" fmla="*/ 145901 w 1619476"/>
                                    <a:gd name="csY2368" fmla="*/ 120364 h 693081"/>
                                    <a:gd name="csX2369" fmla="*/ 143908 w 1619476"/>
                                    <a:gd name="csY2369" fmla="*/ 115146 h 693081"/>
                                    <a:gd name="csX2370" fmla="*/ 145990 w 1619476"/>
                                    <a:gd name="csY2370" fmla="*/ 113381 h 693081"/>
                                    <a:gd name="csX2371" fmla="*/ 146206 w 1619476"/>
                                    <a:gd name="csY2371" fmla="*/ 112124 h 693081"/>
                                    <a:gd name="csX2372" fmla="*/ 148187 w 1619476"/>
                                    <a:gd name="csY2372" fmla="*/ 110664 h 693081"/>
                                    <a:gd name="csX2373" fmla="*/ 148910 w 1619476"/>
                                    <a:gd name="csY2373" fmla="*/ 113686 h 693081"/>
                                    <a:gd name="csX2374" fmla="*/ 145901 w 1619476"/>
                                    <a:gd name="csY2374" fmla="*/ 120364 h 693081"/>
                                    <a:gd name="csX2375" fmla="*/ 144327 w 1619476"/>
                                    <a:gd name="csY2375" fmla="*/ 123804 h 693081"/>
                                    <a:gd name="csX2376" fmla="*/ 144543 w 1619476"/>
                                    <a:gd name="csY2376" fmla="*/ 122763 h 693081"/>
                                    <a:gd name="csX2377" fmla="*/ 143908 w 1619476"/>
                                    <a:gd name="csY2377" fmla="*/ 120465 h 693081"/>
                                    <a:gd name="csX2378" fmla="*/ 145482 w 1619476"/>
                                    <a:gd name="csY2378" fmla="*/ 122763 h 693081"/>
                                    <a:gd name="csX2379" fmla="*/ 144327 w 1619476"/>
                                    <a:gd name="csY2379" fmla="*/ 123804 h 693081"/>
                                    <a:gd name="csX2380" fmla="*/ 138804 w 1619476"/>
                                    <a:gd name="csY2380" fmla="*/ 98260 h 693081"/>
                                    <a:gd name="csX2381" fmla="*/ 141204 w 1619476"/>
                                    <a:gd name="csY2381" fmla="*/ 80334 h 693081"/>
                                    <a:gd name="csX2382" fmla="*/ 142029 w 1619476"/>
                                    <a:gd name="csY2382" fmla="*/ 80537 h 693081"/>
                                    <a:gd name="csX2383" fmla="*/ 143286 w 1619476"/>
                                    <a:gd name="csY2383" fmla="*/ 82099 h 693081"/>
                                    <a:gd name="csX2384" fmla="*/ 149228 w 1619476"/>
                                    <a:gd name="csY2384" fmla="*/ 88777 h 693081"/>
                                    <a:gd name="csX2385" fmla="*/ 151843 w 1619476"/>
                                    <a:gd name="csY2385" fmla="*/ 99403 h 693081"/>
                                    <a:gd name="csX2386" fmla="*/ 152363 w 1619476"/>
                                    <a:gd name="csY2386" fmla="*/ 102844 h 693081"/>
                                    <a:gd name="csX2387" fmla="*/ 151322 w 1619476"/>
                                    <a:gd name="csY2387" fmla="*/ 102958 h 693081"/>
                                    <a:gd name="csX2388" fmla="*/ 150370 w 1619476"/>
                                    <a:gd name="csY2388" fmla="*/ 108379 h 693081"/>
                                    <a:gd name="csX2389" fmla="*/ 149228 w 1619476"/>
                                    <a:gd name="csY2389" fmla="*/ 102640 h 693081"/>
                                    <a:gd name="csX2390" fmla="*/ 148085 w 1619476"/>
                                    <a:gd name="csY2390" fmla="*/ 88980 h 693081"/>
                                    <a:gd name="csX2391" fmla="*/ 145051 w 1619476"/>
                                    <a:gd name="csY2391" fmla="*/ 85120 h 693081"/>
                                    <a:gd name="csX2392" fmla="*/ 142651 w 1619476"/>
                                    <a:gd name="csY2392" fmla="*/ 83457 h 693081"/>
                                    <a:gd name="csX2393" fmla="*/ 143387 w 1619476"/>
                                    <a:gd name="csY2393" fmla="*/ 86060 h 693081"/>
                                    <a:gd name="csX2394" fmla="*/ 144758 w 1619476"/>
                                    <a:gd name="csY2394" fmla="*/ 90021 h 693081"/>
                                    <a:gd name="csX2395" fmla="*/ 145584 w 1619476"/>
                                    <a:gd name="csY2395" fmla="*/ 92420 h 693081"/>
                                    <a:gd name="csX2396" fmla="*/ 144644 w 1619476"/>
                                    <a:gd name="csY2396" fmla="*/ 99301 h 693081"/>
                                    <a:gd name="csX2397" fmla="*/ 143819 w 1619476"/>
                                    <a:gd name="csY2397" fmla="*/ 98159 h 693081"/>
                                    <a:gd name="csX2398" fmla="*/ 140810 w 1619476"/>
                                    <a:gd name="csY2398" fmla="*/ 93195 h 693081"/>
                                    <a:gd name="csX2399" fmla="*/ 140721 w 1619476"/>
                                    <a:gd name="csY2399" fmla="*/ 92560 h 693081"/>
                                    <a:gd name="csX2400" fmla="*/ 140556 w 1619476"/>
                                    <a:gd name="csY2400" fmla="*/ 92433 h 693081"/>
                                    <a:gd name="csX2401" fmla="*/ 140429 w 1619476"/>
                                    <a:gd name="csY2401" fmla="*/ 92585 h 693081"/>
                                    <a:gd name="csX2402" fmla="*/ 140543 w 1619476"/>
                                    <a:gd name="csY2402" fmla="*/ 93360 h 693081"/>
                                    <a:gd name="csX2403" fmla="*/ 140467 w 1619476"/>
                                    <a:gd name="csY2403" fmla="*/ 93360 h 693081"/>
                                    <a:gd name="csX2404" fmla="*/ 144543 w 1619476"/>
                                    <a:gd name="csY2404" fmla="*/ 107020 h 693081"/>
                                    <a:gd name="csX2405" fmla="*/ 146523 w 1619476"/>
                                    <a:gd name="csY2405" fmla="*/ 108684 h 693081"/>
                                    <a:gd name="csX2406" fmla="*/ 144758 w 1619476"/>
                                    <a:gd name="csY2406" fmla="*/ 110144 h 693081"/>
                                    <a:gd name="csX2407" fmla="*/ 143908 w 1619476"/>
                                    <a:gd name="csY2407" fmla="*/ 108785 h 693081"/>
                                    <a:gd name="csX2408" fmla="*/ 138804 w 1619476"/>
                                    <a:gd name="csY2408" fmla="*/ 98260 h 693081"/>
                                    <a:gd name="csX2409" fmla="*/ 161949 w 1619476"/>
                                    <a:gd name="csY2409" fmla="*/ 130063 h 693081"/>
                                    <a:gd name="csX2410" fmla="*/ 155068 w 1619476"/>
                                    <a:gd name="csY2410" fmla="*/ 128603 h 693081"/>
                                    <a:gd name="csX2411" fmla="*/ 151526 w 1619476"/>
                                    <a:gd name="csY2411" fmla="*/ 126102 h 693081"/>
                                    <a:gd name="csX2412" fmla="*/ 150370 w 1619476"/>
                                    <a:gd name="csY2412" fmla="*/ 122446 h 693081"/>
                                    <a:gd name="csX2413" fmla="*/ 150142 w 1619476"/>
                                    <a:gd name="csY2413" fmla="*/ 121887 h 693081"/>
                                    <a:gd name="csX2414" fmla="*/ 150485 w 1619476"/>
                                    <a:gd name="csY2414" fmla="*/ 122357 h 693081"/>
                                    <a:gd name="csX2415" fmla="*/ 152770 w 1619476"/>
                                    <a:gd name="csY2415" fmla="*/ 124122 h 693081"/>
                                    <a:gd name="csX2416" fmla="*/ 161949 w 1619476"/>
                                    <a:gd name="csY2416" fmla="*/ 130063 h 693081"/>
                                    <a:gd name="csX2417" fmla="*/ 157150 w 1619476"/>
                                    <a:gd name="csY2417" fmla="*/ 112543 h 693081"/>
                                    <a:gd name="csX2418" fmla="*/ 159562 w 1619476"/>
                                    <a:gd name="csY2418" fmla="*/ 111299 h 693081"/>
                                    <a:gd name="csX2419" fmla="*/ 162685 w 1619476"/>
                                    <a:gd name="csY2419" fmla="*/ 111299 h 693081"/>
                                    <a:gd name="csX2420" fmla="*/ 164983 w 1619476"/>
                                    <a:gd name="csY2420" fmla="*/ 112746 h 693081"/>
                                    <a:gd name="csX2421" fmla="*/ 163193 w 1619476"/>
                                    <a:gd name="csY2421" fmla="*/ 112848 h 693081"/>
                                    <a:gd name="csX2422" fmla="*/ 157772 w 1619476"/>
                                    <a:gd name="csY2422" fmla="*/ 114105 h 693081"/>
                                    <a:gd name="csX2423" fmla="*/ 156007 w 1619476"/>
                                    <a:gd name="csY2423" fmla="*/ 114625 h 693081"/>
                                    <a:gd name="csX2424" fmla="*/ 155271 w 1619476"/>
                                    <a:gd name="csY2424" fmla="*/ 114105 h 693081"/>
                                    <a:gd name="csX2425" fmla="*/ 157150 w 1619476"/>
                                    <a:gd name="csY2425" fmla="*/ 112543 h 693081"/>
                                    <a:gd name="csX2426" fmla="*/ 158089 w 1619476"/>
                                    <a:gd name="csY2426" fmla="*/ 103999 h 693081"/>
                                    <a:gd name="csX2427" fmla="*/ 164031 w 1619476"/>
                                    <a:gd name="csY2427" fmla="*/ 103364 h 693081"/>
                                    <a:gd name="csX2428" fmla="*/ 170811 w 1619476"/>
                                    <a:gd name="csY2428" fmla="*/ 106500 h 693081"/>
                                    <a:gd name="csX2429" fmla="*/ 172169 w 1619476"/>
                                    <a:gd name="csY2429" fmla="*/ 108379 h 693081"/>
                                    <a:gd name="csX2430" fmla="*/ 170595 w 1619476"/>
                                    <a:gd name="csY2430" fmla="*/ 107643 h 693081"/>
                                    <a:gd name="csX2431" fmla="*/ 157467 w 1619476"/>
                                    <a:gd name="csY2431" fmla="*/ 104723 h 693081"/>
                                    <a:gd name="csX2432" fmla="*/ 155690 w 1619476"/>
                                    <a:gd name="csY2432" fmla="*/ 104621 h 693081"/>
                                    <a:gd name="csX2433" fmla="*/ 158089 w 1619476"/>
                                    <a:gd name="csY2433" fmla="*/ 103999 h 693081"/>
                                    <a:gd name="csX2434" fmla="*/ 165186 w 1619476"/>
                                    <a:gd name="csY2434" fmla="*/ 97943 h 693081"/>
                                    <a:gd name="csX2435" fmla="*/ 165707 w 1619476"/>
                                    <a:gd name="csY2435" fmla="*/ 93982 h 693081"/>
                                    <a:gd name="csX2436" fmla="*/ 167472 w 1619476"/>
                                    <a:gd name="csY2436" fmla="*/ 89399 h 693081"/>
                                    <a:gd name="csX2437" fmla="*/ 168932 w 1619476"/>
                                    <a:gd name="csY2437" fmla="*/ 84498 h 693081"/>
                                    <a:gd name="csX2438" fmla="*/ 171331 w 1619476"/>
                                    <a:gd name="csY2438" fmla="*/ 78658 h 693081"/>
                                    <a:gd name="csX2439" fmla="*/ 171331 w 1619476"/>
                                    <a:gd name="csY2439" fmla="*/ 78442 h 693081"/>
                                    <a:gd name="csX2440" fmla="*/ 172690 w 1619476"/>
                                    <a:gd name="csY2440" fmla="*/ 80220 h 693081"/>
                                    <a:gd name="csX2441" fmla="*/ 173109 w 1619476"/>
                                    <a:gd name="csY2441" fmla="*/ 83241 h 693081"/>
                                    <a:gd name="csX2442" fmla="*/ 171027 w 1619476"/>
                                    <a:gd name="csY2442" fmla="*/ 91583 h 693081"/>
                                    <a:gd name="csX2443" fmla="*/ 168627 w 1619476"/>
                                    <a:gd name="csY2443" fmla="*/ 97626 h 693081"/>
                                    <a:gd name="csX2444" fmla="*/ 164755 w 1619476"/>
                                    <a:gd name="csY2444" fmla="*/ 100660 h 693081"/>
                                    <a:gd name="csX2445" fmla="*/ 165186 w 1619476"/>
                                    <a:gd name="csY2445" fmla="*/ 97943 h 693081"/>
                                    <a:gd name="csX2446" fmla="*/ 157937 w 1619476"/>
                                    <a:gd name="csY2446" fmla="*/ 117444 h 693081"/>
                                    <a:gd name="csX2447" fmla="*/ 159435 w 1619476"/>
                                    <a:gd name="csY2447" fmla="*/ 119805 h 693081"/>
                                    <a:gd name="csX2448" fmla="*/ 162266 w 1619476"/>
                                    <a:gd name="csY2448" fmla="*/ 116606 h 693081"/>
                                    <a:gd name="csX2449" fmla="*/ 162685 w 1619476"/>
                                    <a:gd name="csY2449" fmla="*/ 116301 h 693081"/>
                                    <a:gd name="csX2450" fmla="*/ 163409 w 1619476"/>
                                    <a:gd name="csY2450" fmla="*/ 120148 h 693081"/>
                                    <a:gd name="csX2451" fmla="*/ 158204 w 1619476"/>
                                    <a:gd name="csY2451" fmla="*/ 120148 h 693081"/>
                                    <a:gd name="csX2452" fmla="*/ 157353 w 1619476"/>
                                    <a:gd name="csY2452" fmla="*/ 117545 h 693081"/>
                                    <a:gd name="csX2453" fmla="*/ 157937 w 1619476"/>
                                    <a:gd name="csY2453" fmla="*/ 117444 h 693081"/>
                                    <a:gd name="csX2454" fmla="*/ 160882 w 1619476"/>
                                    <a:gd name="csY2454" fmla="*/ 117977 h 693081"/>
                                    <a:gd name="csX2455" fmla="*/ 159854 w 1619476"/>
                                    <a:gd name="csY2455" fmla="*/ 118650 h 693081"/>
                                    <a:gd name="csX2456" fmla="*/ 158838 w 1619476"/>
                                    <a:gd name="csY2456" fmla="*/ 117977 h 693081"/>
                                    <a:gd name="csX2457" fmla="*/ 159854 w 1619476"/>
                                    <a:gd name="csY2457" fmla="*/ 117304 h 693081"/>
                                    <a:gd name="csX2458" fmla="*/ 160882 w 1619476"/>
                                    <a:gd name="csY2458" fmla="*/ 117977 h 693081"/>
                                    <a:gd name="csX2459" fmla="*/ 157353 w 1619476"/>
                                    <a:gd name="csY2459" fmla="*/ 116301 h 693081"/>
                                    <a:gd name="csX2460" fmla="*/ 158724 w 1619476"/>
                                    <a:gd name="csY2460" fmla="*/ 115057 h 693081"/>
                                    <a:gd name="csX2461" fmla="*/ 161632 w 1619476"/>
                                    <a:gd name="csY2461" fmla="*/ 114308 h 693081"/>
                                    <a:gd name="csX2462" fmla="*/ 164234 w 1619476"/>
                                    <a:gd name="csY2462" fmla="*/ 114943 h 693081"/>
                                    <a:gd name="csX2463" fmla="*/ 162266 w 1619476"/>
                                    <a:gd name="csY2463" fmla="*/ 115260 h 693081"/>
                                    <a:gd name="csX2464" fmla="*/ 157353 w 1619476"/>
                                    <a:gd name="csY2464" fmla="*/ 116301 h 693081"/>
                                    <a:gd name="csX2465" fmla="*/ 175292 w 1619476"/>
                                    <a:gd name="csY2465" fmla="*/ 118701 h 693081"/>
                                    <a:gd name="csX2466" fmla="*/ 179990 w 1619476"/>
                                    <a:gd name="csY2466" fmla="*/ 123284 h 693081"/>
                                    <a:gd name="csX2467" fmla="*/ 184573 w 1619476"/>
                                    <a:gd name="csY2467" fmla="*/ 127143 h 693081"/>
                                    <a:gd name="csX2468" fmla="*/ 185513 w 1619476"/>
                                    <a:gd name="csY2468" fmla="*/ 127867 h 693081"/>
                                    <a:gd name="csX2469" fmla="*/ 186452 w 1619476"/>
                                    <a:gd name="csY2469" fmla="*/ 128819 h 693081"/>
                                    <a:gd name="csX2470" fmla="*/ 189994 w 1619476"/>
                                    <a:gd name="csY2470" fmla="*/ 130266 h 693081"/>
                                    <a:gd name="csX2471" fmla="*/ 190210 w 1619476"/>
                                    <a:gd name="csY2471" fmla="*/ 132767 h 693081"/>
                                    <a:gd name="csX2472" fmla="*/ 187392 w 1619476"/>
                                    <a:gd name="csY2472" fmla="*/ 131422 h 693081"/>
                                    <a:gd name="csX2473" fmla="*/ 186757 w 1619476"/>
                                    <a:gd name="csY2473" fmla="*/ 131523 h 693081"/>
                                    <a:gd name="csX2474" fmla="*/ 184472 w 1619476"/>
                                    <a:gd name="csY2474" fmla="*/ 129759 h 693081"/>
                                    <a:gd name="csX2475" fmla="*/ 182085 w 1619476"/>
                                    <a:gd name="csY2475" fmla="*/ 130165 h 693081"/>
                                    <a:gd name="csX2476" fmla="*/ 183012 w 1619476"/>
                                    <a:gd name="csY2476" fmla="*/ 133910 h 693081"/>
                                    <a:gd name="csX2477" fmla="*/ 187506 w 1619476"/>
                                    <a:gd name="csY2477" fmla="*/ 136944 h 693081"/>
                                    <a:gd name="csX2478" fmla="*/ 188534 w 1619476"/>
                                    <a:gd name="csY2478" fmla="*/ 139649 h 693081"/>
                                    <a:gd name="csX2479" fmla="*/ 184472 w 1619476"/>
                                    <a:gd name="csY2479" fmla="*/ 143089 h 693081"/>
                                    <a:gd name="csX2480" fmla="*/ 178936 w 1619476"/>
                                    <a:gd name="csY2480" fmla="*/ 143292 h 693081"/>
                                    <a:gd name="csX2481" fmla="*/ 174150 w 1619476"/>
                                    <a:gd name="csY2481" fmla="*/ 141845 h 693081"/>
                                    <a:gd name="csX2482" fmla="*/ 173007 w 1619476"/>
                                    <a:gd name="csY2482" fmla="*/ 143825 h 693081"/>
                                    <a:gd name="csX2483" fmla="*/ 167789 w 1619476"/>
                                    <a:gd name="csY2483" fmla="*/ 143394 h 693081"/>
                                    <a:gd name="csX2484" fmla="*/ 159245 w 1619476"/>
                                    <a:gd name="csY2484" fmla="*/ 142683 h 693081"/>
                                    <a:gd name="csX2485" fmla="*/ 152160 w 1619476"/>
                                    <a:gd name="csY2485" fmla="*/ 138087 h 693081"/>
                                    <a:gd name="csX2486" fmla="*/ 149647 w 1619476"/>
                                    <a:gd name="csY2486" fmla="*/ 132971 h 693081"/>
                                    <a:gd name="csX2487" fmla="*/ 148606 w 1619476"/>
                                    <a:gd name="csY2487" fmla="*/ 127232 h 693081"/>
                                    <a:gd name="csX2488" fmla="*/ 150485 w 1619476"/>
                                    <a:gd name="csY2488" fmla="*/ 130165 h 693081"/>
                                    <a:gd name="csX2489" fmla="*/ 152364 w 1619476"/>
                                    <a:gd name="csY2489" fmla="*/ 133402 h 693081"/>
                                    <a:gd name="csX2490" fmla="*/ 159448 w 1619476"/>
                                    <a:gd name="csY2490" fmla="*/ 139763 h 693081"/>
                                    <a:gd name="csX2491" fmla="*/ 172690 w 1619476"/>
                                    <a:gd name="csY2491" fmla="*/ 141324 h 693081"/>
                                    <a:gd name="csX2492" fmla="*/ 173426 w 1619476"/>
                                    <a:gd name="csY2492" fmla="*/ 140271 h 693081"/>
                                    <a:gd name="csX2493" fmla="*/ 169249 w 1619476"/>
                                    <a:gd name="csY2493" fmla="*/ 136944 h 693081"/>
                                    <a:gd name="csX2494" fmla="*/ 172169 w 1619476"/>
                                    <a:gd name="csY2494" fmla="*/ 136944 h 693081"/>
                                    <a:gd name="csX2495" fmla="*/ 179253 w 1619476"/>
                                    <a:gd name="csY2495" fmla="*/ 141528 h 693081"/>
                                    <a:gd name="csX2496" fmla="*/ 183011 w 1619476"/>
                                    <a:gd name="csY2496" fmla="*/ 141324 h 693081"/>
                                    <a:gd name="csX2497" fmla="*/ 181234 w 1619476"/>
                                    <a:gd name="csY2497" fmla="*/ 140588 h 693081"/>
                                    <a:gd name="csX2498" fmla="*/ 179165 w 1619476"/>
                                    <a:gd name="csY2498" fmla="*/ 139026 h 693081"/>
                                    <a:gd name="csX2499" fmla="*/ 178212 w 1619476"/>
                                    <a:gd name="csY2499" fmla="*/ 136525 h 693081"/>
                                    <a:gd name="csX2500" fmla="*/ 180510 w 1619476"/>
                                    <a:gd name="csY2500" fmla="*/ 135891 h 693081"/>
                                    <a:gd name="csX2501" fmla="*/ 183012 w 1619476"/>
                                    <a:gd name="csY2501" fmla="*/ 136119 h 693081"/>
                                    <a:gd name="csX2502" fmla="*/ 181653 w 1619476"/>
                                    <a:gd name="csY2502" fmla="*/ 135484 h 693081"/>
                                    <a:gd name="csX2503" fmla="*/ 178631 w 1619476"/>
                                    <a:gd name="csY2503" fmla="*/ 132666 h 693081"/>
                                    <a:gd name="csX2504" fmla="*/ 177997 w 1619476"/>
                                    <a:gd name="csY2504" fmla="*/ 129644 h 693081"/>
                                    <a:gd name="csX2505" fmla="*/ 180092 w 1619476"/>
                                    <a:gd name="csY2505" fmla="*/ 128819 h 693081"/>
                                    <a:gd name="csX2506" fmla="*/ 180206 w 1619476"/>
                                    <a:gd name="csY2506" fmla="*/ 126001 h 693081"/>
                                    <a:gd name="csX2507" fmla="*/ 171230 w 1619476"/>
                                    <a:gd name="csY2507" fmla="*/ 117748 h 693081"/>
                                    <a:gd name="csX2508" fmla="*/ 170392 w 1619476"/>
                                    <a:gd name="csY2508" fmla="*/ 115577 h 693081"/>
                                    <a:gd name="csX2509" fmla="*/ 170493 w 1619476"/>
                                    <a:gd name="csY2509" fmla="*/ 115463 h 693081"/>
                                    <a:gd name="csX2510" fmla="*/ 175292 w 1619476"/>
                                    <a:gd name="csY2510" fmla="*/ 118701 h 693081"/>
                                    <a:gd name="csX2511" fmla="*/ 178835 w 1619476"/>
                                    <a:gd name="csY2511" fmla="*/ 117939 h 693081"/>
                                    <a:gd name="csX2512" fmla="*/ 178733 w 1619476"/>
                                    <a:gd name="csY2512" fmla="*/ 118167 h 693081"/>
                                    <a:gd name="csX2513" fmla="*/ 181348 w 1619476"/>
                                    <a:gd name="csY2513" fmla="*/ 120465 h 693081"/>
                                    <a:gd name="csX2514" fmla="*/ 185513 w 1619476"/>
                                    <a:gd name="csY2514" fmla="*/ 125467 h 693081"/>
                                    <a:gd name="csX2515" fmla="*/ 186033 w 1619476"/>
                                    <a:gd name="csY2515" fmla="*/ 126724 h 693081"/>
                                    <a:gd name="csX2516" fmla="*/ 182707 w 1619476"/>
                                    <a:gd name="csY2516" fmla="*/ 123703 h 693081"/>
                                    <a:gd name="csX2517" fmla="*/ 178530 w 1619476"/>
                                    <a:gd name="csY2517" fmla="*/ 118383 h 693081"/>
                                    <a:gd name="csX2518" fmla="*/ 178098 w 1619476"/>
                                    <a:gd name="csY2518" fmla="*/ 117888 h 693081"/>
                                    <a:gd name="csX2519" fmla="*/ 178834 w 1619476"/>
                                    <a:gd name="csY2519" fmla="*/ 117939 h 693081"/>
                                    <a:gd name="csX2520" fmla="*/ 192914 w 1619476"/>
                                    <a:gd name="csY2520" fmla="*/ 134951 h 693081"/>
                                    <a:gd name="csX2521" fmla="*/ 193333 w 1619476"/>
                                    <a:gd name="csY2521" fmla="*/ 135573 h 693081"/>
                                    <a:gd name="csX2522" fmla="*/ 189575 w 1619476"/>
                                    <a:gd name="csY2522" fmla="*/ 142784 h 693081"/>
                                    <a:gd name="csX2523" fmla="*/ 189575 w 1619476"/>
                                    <a:gd name="csY2523" fmla="*/ 141845 h 693081"/>
                                    <a:gd name="csX2524" fmla="*/ 192698 w 1619476"/>
                                    <a:gd name="csY2524" fmla="*/ 136424 h 693081"/>
                                    <a:gd name="csX2525" fmla="*/ 192914 w 1619476"/>
                                    <a:gd name="csY2525" fmla="*/ 134951 h 693081"/>
                                    <a:gd name="csX2526" fmla="*/ 182910 w 1619476"/>
                                    <a:gd name="csY2526" fmla="*/ 168747 h 693081"/>
                                    <a:gd name="csX2527" fmla="*/ 191657 w 1619476"/>
                                    <a:gd name="csY2527" fmla="*/ 178117 h 693081"/>
                                    <a:gd name="csX2528" fmla="*/ 202715 w 1619476"/>
                                    <a:gd name="csY2528" fmla="*/ 201274 h 693081"/>
                                    <a:gd name="csX2529" fmla="*/ 204798 w 1619476"/>
                                    <a:gd name="csY2529" fmla="*/ 212738 h 693081"/>
                                    <a:gd name="csX2530" fmla="*/ 202093 w 1619476"/>
                                    <a:gd name="csY2530" fmla="*/ 225358 h 693081"/>
                                    <a:gd name="csX2531" fmla="*/ 201357 w 1619476"/>
                                    <a:gd name="csY2531" fmla="*/ 228176 h 693081"/>
                                    <a:gd name="csX2532" fmla="*/ 199275 w 1619476"/>
                                    <a:gd name="csY2532" fmla="*/ 225980 h 693081"/>
                                    <a:gd name="csX2533" fmla="*/ 199275 w 1619476"/>
                                    <a:gd name="csY2533" fmla="*/ 221917 h 693081"/>
                                    <a:gd name="csX2534" fmla="*/ 198234 w 1619476"/>
                                    <a:gd name="csY2534" fmla="*/ 207533 h 693081"/>
                                    <a:gd name="csX2535" fmla="*/ 191657 w 1619476"/>
                                    <a:gd name="csY2535" fmla="*/ 191777 h 693081"/>
                                    <a:gd name="csX2536" fmla="*/ 189474 w 1619476"/>
                                    <a:gd name="csY2536" fmla="*/ 188972 h 693081"/>
                                    <a:gd name="csX2537" fmla="*/ 190312 w 1619476"/>
                                    <a:gd name="csY2537" fmla="*/ 191155 h 693081"/>
                                    <a:gd name="csX2538" fmla="*/ 196990 w 1619476"/>
                                    <a:gd name="csY2538" fmla="*/ 218680 h 693081"/>
                                    <a:gd name="csX2539" fmla="*/ 196571 w 1619476"/>
                                    <a:gd name="csY2539" fmla="*/ 222133 h 693081"/>
                                    <a:gd name="csX2540" fmla="*/ 193447 w 1619476"/>
                                    <a:gd name="csY2540" fmla="*/ 220559 h 693081"/>
                                    <a:gd name="csX2541" fmla="*/ 188534 w 1619476"/>
                                    <a:gd name="csY2541" fmla="*/ 214617 h 693081"/>
                                    <a:gd name="csX2542" fmla="*/ 188509 w 1619476"/>
                                    <a:gd name="csY2542" fmla="*/ 214642 h 693081"/>
                                    <a:gd name="csX2543" fmla="*/ 188471 w 1619476"/>
                                    <a:gd name="csY2543" fmla="*/ 214452 h 693081"/>
                                    <a:gd name="csX2544" fmla="*/ 188369 w 1619476"/>
                                    <a:gd name="csY2544" fmla="*/ 214388 h 693081"/>
                                    <a:gd name="csX2545" fmla="*/ 188306 w 1619476"/>
                                    <a:gd name="csY2545" fmla="*/ 214464 h 693081"/>
                                    <a:gd name="csX2546" fmla="*/ 188331 w 1619476"/>
                                    <a:gd name="csY2546" fmla="*/ 214630 h 693081"/>
                                    <a:gd name="csX2547" fmla="*/ 188331 w 1619476"/>
                                    <a:gd name="csY2547" fmla="*/ 214617 h 693081"/>
                                    <a:gd name="csX2548" fmla="*/ 186871 w 1619476"/>
                                    <a:gd name="csY2548" fmla="*/ 223999 h 693081"/>
                                    <a:gd name="csX2549" fmla="*/ 184256 w 1619476"/>
                                    <a:gd name="csY2549" fmla="*/ 223059 h 693081"/>
                                    <a:gd name="csX2550" fmla="*/ 181450 w 1619476"/>
                                    <a:gd name="csY2550" fmla="*/ 222234 h 693081"/>
                                    <a:gd name="csX2551" fmla="*/ 178631 w 1619476"/>
                                    <a:gd name="csY2551" fmla="*/ 219619 h 693081"/>
                                    <a:gd name="csX2552" fmla="*/ 177489 w 1619476"/>
                                    <a:gd name="csY2552" fmla="*/ 218578 h 693081"/>
                                    <a:gd name="csX2553" fmla="*/ 177171 w 1619476"/>
                                    <a:gd name="csY2553" fmla="*/ 217321 h 693081"/>
                                    <a:gd name="csX2554" fmla="*/ 174467 w 1619476"/>
                                    <a:gd name="csY2554" fmla="*/ 213677 h 693081"/>
                                    <a:gd name="csX2555" fmla="*/ 174467 w 1619476"/>
                                    <a:gd name="csY2555" fmla="*/ 211697 h 693081"/>
                                    <a:gd name="csX2556" fmla="*/ 172791 w 1619476"/>
                                    <a:gd name="csY2556" fmla="*/ 208371 h 693081"/>
                                    <a:gd name="csX2557" fmla="*/ 171534 w 1619476"/>
                                    <a:gd name="csY2557" fmla="*/ 212217 h 693081"/>
                                    <a:gd name="csX2558" fmla="*/ 170595 w 1619476"/>
                                    <a:gd name="csY2558" fmla="*/ 219200 h 693081"/>
                                    <a:gd name="csX2559" fmla="*/ 171027 w 1619476"/>
                                    <a:gd name="csY2559" fmla="*/ 222958 h 693081"/>
                                    <a:gd name="csX2560" fmla="*/ 174772 w 1619476"/>
                                    <a:gd name="csY2560" fmla="*/ 223796 h 693081"/>
                                    <a:gd name="csX2561" fmla="*/ 182288 w 1619476"/>
                                    <a:gd name="csY2561" fmla="*/ 226081 h 693081"/>
                                    <a:gd name="csX2562" fmla="*/ 199275 w 1619476"/>
                                    <a:gd name="csY2562" fmla="*/ 230474 h 693081"/>
                                    <a:gd name="csX2563" fmla="*/ 208251 w 1619476"/>
                                    <a:gd name="csY2563" fmla="*/ 231820 h 693081"/>
                                    <a:gd name="csX2564" fmla="*/ 219601 w 1619476"/>
                                    <a:gd name="csY2564" fmla="*/ 231616 h 693081"/>
                                    <a:gd name="csX2565" fmla="*/ 224299 w 1619476"/>
                                    <a:gd name="csY2565" fmla="*/ 228684 h 693081"/>
                                    <a:gd name="csX2566" fmla="*/ 229313 w 1619476"/>
                                    <a:gd name="csY2566" fmla="*/ 225980 h 693081"/>
                                    <a:gd name="csX2567" fmla="*/ 226698 w 1619476"/>
                                    <a:gd name="csY2567" fmla="*/ 230575 h 693081"/>
                                    <a:gd name="csX2568" fmla="*/ 226749 w 1619476"/>
                                    <a:gd name="csY2568" fmla="*/ 230613 h 693081"/>
                                    <a:gd name="csX2569" fmla="*/ 226216 w 1619476"/>
                                    <a:gd name="csY2569" fmla="*/ 230817 h 693081"/>
                                    <a:gd name="csX2570" fmla="*/ 226114 w 1619476"/>
                                    <a:gd name="csY2570" fmla="*/ 230956 h 693081"/>
                                    <a:gd name="csX2571" fmla="*/ 226228 w 1619476"/>
                                    <a:gd name="csY2571" fmla="*/ 231045 h 693081"/>
                                    <a:gd name="csX2572" fmla="*/ 226241 w 1619476"/>
                                    <a:gd name="csY2572" fmla="*/ 231045 h 693081"/>
                                    <a:gd name="csX2573" fmla="*/ 226812 w 1619476"/>
                                    <a:gd name="csY2573" fmla="*/ 230829 h 693081"/>
                                    <a:gd name="csX2574" fmla="*/ 226800 w 1619476"/>
                                    <a:gd name="csY2574" fmla="*/ 230880 h 693081"/>
                                    <a:gd name="csX2575" fmla="*/ 231916 w 1619476"/>
                                    <a:gd name="csY2575" fmla="*/ 229115 h 693081"/>
                                    <a:gd name="csX2576" fmla="*/ 235141 w 1619476"/>
                                    <a:gd name="csY2576" fmla="*/ 228176 h 693081"/>
                                    <a:gd name="csX2577" fmla="*/ 233262 w 1619476"/>
                                    <a:gd name="csY2577" fmla="*/ 231198 h 693081"/>
                                    <a:gd name="csX2578" fmla="*/ 230583 w 1619476"/>
                                    <a:gd name="csY2578" fmla="*/ 233178 h 693081"/>
                                    <a:gd name="csX2579" fmla="*/ 230545 w 1619476"/>
                                    <a:gd name="csY2579" fmla="*/ 233191 h 693081"/>
                                    <a:gd name="csX2580" fmla="*/ 230113 w 1619476"/>
                                    <a:gd name="csY2580" fmla="*/ 233470 h 693081"/>
                                    <a:gd name="csX2581" fmla="*/ 230126 w 1619476"/>
                                    <a:gd name="csY2581" fmla="*/ 233622 h 693081"/>
                                    <a:gd name="csX2582" fmla="*/ 230202 w 1619476"/>
                                    <a:gd name="csY2582" fmla="*/ 233635 h 693081"/>
                                    <a:gd name="csX2583" fmla="*/ 230278 w 1619476"/>
                                    <a:gd name="csY2583" fmla="*/ 233597 h 693081"/>
                                    <a:gd name="csX2584" fmla="*/ 230697 w 1619476"/>
                                    <a:gd name="csY2584" fmla="*/ 233305 h 693081"/>
                                    <a:gd name="csX2585" fmla="*/ 230773 w 1619476"/>
                                    <a:gd name="csY2585" fmla="*/ 233381 h 693081"/>
                                    <a:gd name="csX2586" fmla="*/ 240778 w 1619476"/>
                                    <a:gd name="csY2586" fmla="*/ 232239 h 693081"/>
                                    <a:gd name="csX2587" fmla="*/ 242657 w 1619476"/>
                                    <a:gd name="csY2587" fmla="*/ 234321 h 693081"/>
                                    <a:gd name="csX2588" fmla="*/ 238061 w 1619476"/>
                                    <a:gd name="csY2588" fmla="*/ 235362 h 693081"/>
                                    <a:gd name="csX2589" fmla="*/ 230583 w 1619476"/>
                                    <a:gd name="csY2589" fmla="*/ 238028 h 693081"/>
                                    <a:gd name="csX2590" fmla="*/ 230367 w 1619476"/>
                                    <a:gd name="csY2590" fmla="*/ 238066 h 693081"/>
                                    <a:gd name="csX2591" fmla="*/ 230227 w 1619476"/>
                                    <a:gd name="csY2591" fmla="*/ 238256 h 693081"/>
                                    <a:gd name="csX2592" fmla="*/ 230405 w 1619476"/>
                                    <a:gd name="csY2592" fmla="*/ 238396 h 693081"/>
                                    <a:gd name="csX2593" fmla="*/ 230431 w 1619476"/>
                                    <a:gd name="csY2593" fmla="*/ 238396 h 693081"/>
                                    <a:gd name="csX2594" fmla="*/ 230659 w 1619476"/>
                                    <a:gd name="csY2594" fmla="*/ 238333 h 693081"/>
                                    <a:gd name="csX2595" fmla="*/ 230659 w 1619476"/>
                                    <a:gd name="csY2595" fmla="*/ 238396 h 693081"/>
                                    <a:gd name="csX2596" fmla="*/ 240575 w 1619476"/>
                                    <a:gd name="csY2596" fmla="*/ 243081 h 693081"/>
                                    <a:gd name="csX2597" fmla="*/ 241082 w 1619476"/>
                                    <a:gd name="csY2597" fmla="*/ 244960 h 693081"/>
                                    <a:gd name="csX2598" fmla="*/ 233059 w 1619476"/>
                                    <a:gd name="csY2598" fmla="*/ 241824 h 693081"/>
                                    <a:gd name="csX2599" fmla="*/ 228158 w 1619476"/>
                                    <a:gd name="csY2599" fmla="*/ 241202 h 693081"/>
                                    <a:gd name="csX2600" fmla="*/ 228679 w 1619476"/>
                                    <a:gd name="csY2600" fmla="*/ 241722 h 693081"/>
                                    <a:gd name="csX2601" fmla="*/ 233478 w 1619476"/>
                                    <a:gd name="csY2601" fmla="*/ 244541 h 693081"/>
                                    <a:gd name="csX2602" fmla="*/ 235458 w 1619476"/>
                                    <a:gd name="csY2602" fmla="*/ 246940 h 693081"/>
                                    <a:gd name="csX2603" fmla="*/ 233795 w 1619476"/>
                                    <a:gd name="csY2603" fmla="*/ 248184 h 693081"/>
                                    <a:gd name="csX2604" fmla="*/ 228475 w 1619476"/>
                                    <a:gd name="csY2604" fmla="*/ 244439 h 693081"/>
                                    <a:gd name="csX2605" fmla="*/ 216478 w 1619476"/>
                                    <a:gd name="csY2605" fmla="*/ 242040 h 693081"/>
                                    <a:gd name="csX2606" fmla="*/ 196774 w 1619476"/>
                                    <a:gd name="csY2606" fmla="*/ 242243 h 693081"/>
                                    <a:gd name="csX2607" fmla="*/ 181145 w 1619476"/>
                                    <a:gd name="csY2607" fmla="*/ 240999 h 693081"/>
                                    <a:gd name="csX2608" fmla="*/ 164348 w 1619476"/>
                                    <a:gd name="csY2608" fmla="*/ 239640 h 693081"/>
                                    <a:gd name="csX2609" fmla="*/ 157670 w 1619476"/>
                                    <a:gd name="csY2609" fmla="*/ 239335 h 693081"/>
                                    <a:gd name="csX2610" fmla="*/ 152985 w 1619476"/>
                                    <a:gd name="csY2610" fmla="*/ 225154 h 693081"/>
                                    <a:gd name="csX2611" fmla="*/ 150992 w 1619476"/>
                                    <a:gd name="csY2611" fmla="*/ 206479 h 693081"/>
                                    <a:gd name="csX2612" fmla="*/ 153303 w 1619476"/>
                                    <a:gd name="csY2612" fmla="*/ 212839 h 693081"/>
                                    <a:gd name="csX2613" fmla="*/ 156528 w 1619476"/>
                                    <a:gd name="csY2613" fmla="*/ 217753 h 693081"/>
                                    <a:gd name="csX2614" fmla="*/ 156845 w 1619476"/>
                                    <a:gd name="csY2614" fmla="*/ 225040 h 693081"/>
                                    <a:gd name="csX2615" fmla="*/ 162571 w 1619476"/>
                                    <a:gd name="csY2615" fmla="*/ 236415 h 693081"/>
                                    <a:gd name="csX2616" fmla="*/ 163815 w 1619476"/>
                                    <a:gd name="csY2616" fmla="*/ 236301 h 693081"/>
                                    <a:gd name="csX2617" fmla="*/ 165491 w 1619476"/>
                                    <a:gd name="csY2617" fmla="*/ 237038 h 693081"/>
                                    <a:gd name="csX2618" fmla="*/ 171661 w 1619476"/>
                                    <a:gd name="csY2618" fmla="*/ 237038 h 693081"/>
                                    <a:gd name="csX2619" fmla="*/ 178631 w 1619476"/>
                                    <a:gd name="csY2619" fmla="*/ 237977 h 693081"/>
                                    <a:gd name="csX2620" fmla="*/ 184471 w 1619476"/>
                                    <a:gd name="csY2620" fmla="*/ 238916 h 693081"/>
                                    <a:gd name="csX2621" fmla="*/ 209495 w 1619476"/>
                                    <a:gd name="csY2621" fmla="*/ 241418 h 693081"/>
                                    <a:gd name="csX2622" fmla="*/ 209482 w 1619476"/>
                                    <a:gd name="csY2622" fmla="*/ 241367 h 693081"/>
                                    <a:gd name="csX2623" fmla="*/ 210206 w 1619476"/>
                                    <a:gd name="csY2623" fmla="*/ 241583 h 693081"/>
                                    <a:gd name="csX2624" fmla="*/ 210269 w 1619476"/>
                                    <a:gd name="csY2624" fmla="*/ 241583 h 693081"/>
                                    <a:gd name="csX2625" fmla="*/ 210434 w 1619476"/>
                                    <a:gd name="csY2625" fmla="*/ 241481 h 693081"/>
                                    <a:gd name="csX2626" fmla="*/ 210346 w 1619476"/>
                                    <a:gd name="csY2626" fmla="*/ 241253 h 693081"/>
                                    <a:gd name="csX2627" fmla="*/ 209558 w 1619476"/>
                                    <a:gd name="csY2627" fmla="*/ 241037 h 693081"/>
                                    <a:gd name="csX2628" fmla="*/ 209609 w 1619476"/>
                                    <a:gd name="csY2628" fmla="*/ 240999 h 693081"/>
                                    <a:gd name="csX2629" fmla="*/ 200316 w 1619476"/>
                                    <a:gd name="csY2629" fmla="*/ 238396 h 693081"/>
                                    <a:gd name="csX2630" fmla="*/ 192394 w 1619476"/>
                                    <a:gd name="csY2630" fmla="*/ 236936 h 693081"/>
                                    <a:gd name="csX2631" fmla="*/ 187392 w 1619476"/>
                                    <a:gd name="csY2631" fmla="*/ 235362 h 693081"/>
                                    <a:gd name="csX2632" fmla="*/ 185830 w 1619476"/>
                                    <a:gd name="csY2632" fmla="*/ 234841 h 693081"/>
                                    <a:gd name="csX2633" fmla="*/ 172474 w 1619476"/>
                                    <a:gd name="csY2633" fmla="*/ 232658 h 693081"/>
                                    <a:gd name="csX2634" fmla="*/ 165605 w 1619476"/>
                                    <a:gd name="csY2634" fmla="*/ 228684 h 693081"/>
                                    <a:gd name="csX2635" fmla="*/ 164755 w 1619476"/>
                                    <a:gd name="csY2635" fmla="*/ 228481 h 693081"/>
                                    <a:gd name="csX2636" fmla="*/ 161225 w 1619476"/>
                                    <a:gd name="csY2636" fmla="*/ 223694 h 693081"/>
                                    <a:gd name="csX2637" fmla="*/ 161949 w 1619476"/>
                                    <a:gd name="csY2637" fmla="*/ 217016 h 693081"/>
                                    <a:gd name="csX2638" fmla="*/ 165605 w 1619476"/>
                                    <a:gd name="csY2638" fmla="*/ 215455 h 693081"/>
                                    <a:gd name="csX2639" fmla="*/ 170912 w 1619476"/>
                                    <a:gd name="csY2639" fmla="*/ 207215 h 693081"/>
                                    <a:gd name="csX2640" fmla="*/ 170912 w 1619476"/>
                                    <a:gd name="csY2640" fmla="*/ 203559 h 693081"/>
                                    <a:gd name="csX2641" fmla="*/ 174251 w 1619476"/>
                                    <a:gd name="csY2641" fmla="*/ 204917 h 693081"/>
                                    <a:gd name="csX2642" fmla="*/ 176029 w 1619476"/>
                                    <a:gd name="csY2642" fmla="*/ 209310 h 693081"/>
                                    <a:gd name="csX2643" fmla="*/ 176029 w 1619476"/>
                                    <a:gd name="csY2643" fmla="*/ 209285 h 693081"/>
                                    <a:gd name="csX2644" fmla="*/ 176143 w 1619476"/>
                                    <a:gd name="csY2644" fmla="*/ 209513 h 693081"/>
                                    <a:gd name="csX2645" fmla="*/ 176321 w 1619476"/>
                                    <a:gd name="csY2645" fmla="*/ 209602 h 693081"/>
                                    <a:gd name="csX2646" fmla="*/ 176448 w 1619476"/>
                                    <a:gd name="csY2646" fmla="*/ 209564 h 693081"/>
                                    <a:gd name="csX2647" fmla="*/ 176499 w 1619476"/>
                                    <a:gd name="csY2647" fmla="*/ 209259 h 693081"/>
                                    <a:gd name="csX2648" fmla="*/ 176435 w 1619476"/>
                                    <a:gd name="csY2648" fmla="*/ 209120 h 693081"/>
                                    <a:gd name="csX2649" fmla="*/ 175508 w 1619476"/>
                                    <a:gd name="csY2649" fmla="*/ 204092 h 693081"/>
                                    <a:gd name="csX2650" fmla="*/ 175089 w 1619476"/>
                                    <a:gd name="csY2650" fmla="*/ 199395 h 693081"/>
                                    <a:gd name="csX2651" fmla="*/ 173832 w 1619476"/>
                                    <a:gd name="csY2651" fmla="*/ 197414 h 693081"/>
                                    <a:gd name="csX2652" fmla="*/ 172169 w 1619476"/>
                                    <a:gd name="csY2652" fmla="*/ 195954 h 693081"/>
                                    <a:gd name="csX2653" fmla="*/ 172271 w 1619476"/>
                                    <a:gd name="csY2653" fmla="*/ 191574 h 693081"/>
                                    <a:gd name="csX2654" fmla="*/ 171230 w 1619476"/>
                                    <a:gd name="csY2654" fmla="*/ 188756 h 693081"/>
                                    <a:gd name="csX2655" fmla="*/ 169351 w 1619476"/>
                                    <a:gd name="csY2655" fmla="*/ 186991 h 693081"/>
                                    <a:gd name="csX2656" fmla="*/ 169046 w 1619476"/>
                                    <a:gd name="csY2656" fmla="*/ 184896 h 693081"/>
                                    <a:gd name="csX2657" fmla="*/ 167891 w 1619476"/>
                                    <a:gd name="csY2657" fmla="*/ 180211 h 693081"/>
                                    <a:gd name="csX2658" fmla="*/ 169148 w 1619476"/>
                                    <a:gd name="csY2658" fmla="*/ 180427 h 693081"/>
                                    <a:gd name="csX2659" fmla="*/ 173211 w 1619476"/>
                                    <a:gd name="csY2659" fmla="*/ 187296 h 693081"/>
                                    <a:gd name="csX2660" fmla="*/ 175293 w 1619476"/>
                                    <a:gd name="csY2660" fmla="*/ 192095 h 693081"/>
                                    <a:gd name="csX2661" fmla="*/ 176448 w 1619476"/>
                                    <a:gd name="csY2661" fmla="*/ 192399 h 693081"/>
                                    <a:gd name="csX2662" fmla="*/ 176029 w 1619476"/>
                                    <a:gd name="csY2662" fmla="*/ 188451 h 693081"/>
                                    <a:gd name="csX2663" fmla="*/ 176854 w 1619476"/>
                                    <a:gd name="csY2663" fmla="*/ 180427 h 693081"/>
                                    <a:gd name="csX2664" fmla="*/ 175508 w 1619476"/>
                                    <a:gd name="csY2664" fmla="*/ 173749 h 693081"/>
                                    <a:gd name="csX2665" fmla="*/ 176753 w 1619476"/>
                                    <a:gd name="csY2665" fmla="*/ 169572 h 693081"/>
                                    <a:gd name="csX2666" fmla="*/ 174670 w 1619476"/>
                                    <a:gd name="csY2666" fmla="*/ 162894 h 693081"/>
                                    <a:gd name="csX2667" fmla="*/ 174670 w 1619476"/>
                                    <a:gd name="csY2667" fmla="*/ 160507 h 693081"/>
                                    <a:gd name="csX2668" fmla="*/ 174670 w 1619476"/>
                                    <a:gd name="csY2668" fmla="*/ 149551 h 693081"/>
                                    <a:gd name="csX2669" fmla="*/ 175292 w 1619476"/>
                                    <a:gd name="csY2669" fmla="*/ 151430 h 693081"/>
                                    <a:gd name="csX2670" fmla="*/ 182910 w 1619476"/>
                                    <a:gd name="csY2670" fmla="*/ 168747 h 693081"/>
                                    <a:gd name="csX2671" fmla="*/ 205737 w 1619476"/>
                                    <a:gd name="csY2671" fmla="*/ 223999 h 693081"/>
                                    <a:gd name="csX2672" fmla="*/ 207413 w 1619476"/>
                                    <a:gd name="csY2672" fmla="*/ 211900 h 693081"/>
                                    <a:gd name="csX2673" fmla="*/ 207197 w 1619476"/>
                                    <a:gd name="csY2673" fmla="*/ 210973 h 693081"/>
                                    <a:gd name="csX2674" fmla="*/ 207616 w 1619476"/>
                                    <a:gd name="csY2674" fmla="*/ 211900 h 693081"/>
                                    <a:gd name="csX2675" fmla="*/ 210231 w 1619476"/>
                                    <a:gd name="csY2675" fmla="*/ 216090 h 693081"/>
                                    <a:gd name="csX2676" fmla="*/ 212618 w 1619476"/>
                                    <a:gd name="csY2676" fmla="*/ 220457 h 693081"/>
                                    <a:gd name="csX2677" fmla="*/ 209089 w 1619476"/>
                                    <a:gd name="csY2677" fmla="*/ 223377 h 693081"/>
                                    <a:gd name="csX2678" fmla="*/ 205953 w 1619476"/>
                                    <a:gd name="csY2678" fmla="*/ 225878 h 693081"/>
                                    <a:gd name="csX2679" fmla="*/ 205737 w 1619476"/>
                                    <a:gd name="csY2679" fmla="*/ 223999 h 693081"/>
                                    <a:gd name="csX2680" fmla="*/ 218357 w 1619476"/>
                                    <a:gd name="csY2680" fmla="*/ 229535 h 693081"/>
                                    <a:gd name="csX2681" fmla="*/ 216478 w 1619476"/>
                                    <a:gd name="csY2681" fmla="*/ 230157 h 693081"/>
                                    <a:gd name="csX2682" fmla="*/ 204391 w 1619476"/>
                                    <a:gd name="csY2682" fmla="*/ 229535 h 693081"/>
                                    <a:gd name="csX2683" fmla="*/ 206055 w 1619476"/>
                                    <a:gd name="csY2683" fmla="*/ 228176 h 693081"/>
                                    <a:gd name="csX2684" fmla="*/ 213659 w 1619476"/>
                                    <a:gd name="csY2684" fmla="*/ 223377 h 693081"/>
                                    <a:gd name="csX2685" fmla="*/ 213875 w 1619476"/>
                                    <a:gd name="csY2685" fmla="*/ 223174 h 693081"/>
                                    <a:gd name="csX2686" fmla="*/ 218357 w 1619476"/>
                                    <a:gd name="csY2686" fmla="*/ 229535 h 693081"/>
                                    <a:gd name="csX2687" fmla="*/ 215234 w 1619476"/>
                                    <a:gd name="csY2687" fmla="*/ 176555 h 693081"/>
                                    <a:gd name="csX2688" fmla="*/ 226597 w 1619476"/>
                                    <a:gd name="csY2688" fmla="*/ 167909 h 693081"/>
                                    <a:gd name="csX2689" fmla="*/ 238658 w 1619476"/>
                                    <a:gd name="csY2689" fmla="*/ 161320 h 693081"/>
                                    <a:gd name="csX2690" fmla="*/ 240499 w 1619476"/>
                                    <a:gd name="csY2690" fmla="*/ 160317 h 693081"/>
                                    <a:gd name="csX2691" fmla="*/ 236080 w 1619476"/>
                                    <a:gd name="csY2691" fmla="*/ 164050 h 693081"/>
                                    <a:gd name="csX2692" fmla="*/ 227435 w 1619476"/>
                                    <a:gd name="csY2692" fmla="*/ 169991 h 693081"/>
                                    <a:gd name="csX2693" fmla="*/ 222115 w 1619476"/>
                                    <a:gd name="csY2693" fmla="*/ 174067 h 693081"/>
                                    <a:gd name="csX2694" fmla="*/ 218154 w 1619476"/>
                                    <a:gd name="csY2694" fmla="*/ 178637 h 693081"/>
                                    <a:gd name="csX2695" fmla="*/ 214599 w 1619476"/>
                                    <a:gd name="csY2695" fmla="*/ 191574 h 693081"/>
                                    <a:gd name="csX2696" fmla="*/ 223994 w 1619476"/>
                                    <a:gd name="csY2696" fmla="*/ 221511 h 693081"/>
                                    <a:gd name="csX2697" fmla="*/ 225759 w 1619476"/>
                                    <a:gd name="csY2697" fmla="*/ 225357 h 693081"/>
                                    <a:gd name="csX2698" fmla="*/ 223994 w 1619476"/>
                                    <a:gd name="csY2698" fmla="*/ 224837 h 693081"/>
                                    <a:gd name="csX2699" fmla="*/ 216580 w 1619476"/>
                                    <a:gd name="csY2699" fmla="*/ 211900 h 693081"/>
                                    <a:gd name="csX2700" fmla="*/ 210968 w 1619476"/>
                                    <a:gd name="csY2700" fmla="*/ 194291 h 693081"/>
                                    <a:gd name="csX2701" fmla="*/ 215234 w 1619476"/>
                                    <a:gd name="csY2701" fmla="*/ 176555 h 693081"/>
                                    <a:gd name="csX2702" fmla="*/ 245056 w 1619476"/>
                                    <a:gd name="csY2702" fmla="*/ 158464 h 693081"/>
                                    <a:gd name="csX2703" fmla="*/ 252014 w 1619476"/>
                                    <a:gd name="csY2703" fmla="*/ 155493 h 693081"/>
                                    <a:gd name="csX2704" fmla="*/ 243533 w 1619476"/>
                                    <a:gd name="csY2704" fmla="*/ 160267 h 693081"/>
                                    <a:gd name="csX2705" fmla="*/ 240029 w 1619476"/>
                                    <a:gd name="csY2705" fmla="*/ 162349 h 693081"/>
                                    <a:gd name="csX2706" fmla="*/ 241603 w 1619476"/>
                                    <a:gd name="csY2706" fmla="*/ 160812 h 693081"/>
                                    <a:gd name="csX2707" fmla="*/ 245056 w 1619476"/>
                                    <a:gd name="csY2707" fmla="*/ 158464 h 693081"/>
                                    <a:gd name="csX2708" fmla="*/ 235369 w 1619476"/>
                                    <a:gd name="csY2708" fmla="*/ 211430 h 693081"/>
                                    <a:gd name="csX2709" fmla="*/ 235369 w 1619476"/>
                                    <a:gd name="csY2709" fmla="*/ 226399 h 693081"/>
                                    <a:gd name="csX2710" fmla="*/ 235357 w 1619476"/>
                                    <a:gd name="csY2710" fmla="*/ 226297 h 693081"/>
                                    <a:gd name="csX2711" fmla="*/ 232538 w 1619476"/>
                                    <a:gd name="csY2711" fmla="*/ 224837 h 693081"/>
                                    <a:gd name="csX2712" fmla="*/ 231091 w 1619476"/>
                                    <a:gd name="csY2712" fmla="*/ 224837 h 693081"/>
                                    <a:gd name="csX2713" fmla="*/ 228996 w 1619476"/>
                                    <a:gd name="csY2713" fmla="*/ 221511 h 693081"/>
                                    <a:gd name="csX2714" fmla="*/ 227219 w 1619476"/>
                                    <a:gd name="csY2714" fmla="*/ 217854 h 693081"/>
                                    <a:gd name="csX2715" fmla="*/ 226279 w 1619476"/>
                                    <a:gd name="csY2715" fmla="*/ 216293 h 693081"/>
                                    <a:gd name="csX2716" fmla="*/ 228679 w 1619476"/>
                                    <a:gd name="csY2716" fmla="*/ 214719 h 693081"/>
                                    <a:gd name="csX2717" fmla="*/ 231294 w 1619476"/>
                                    <a:gd name="csY2717" fmla="*/ 213360 h 693081"/>
                                    <a:gd name="csX2718" fmla="*/ 235369 w 1619476"/>
                                    <a:gd name="csY2718" fmla="*/ 211430 h 693081"/>
                                    <a:gd name="csX2719" fmla="*/ 223791 w 1619476"/>
                                    <a:gd name="csY2719" fmla="*/ 205336 h 693081"/>
                                    <a:gd name="csX2720" fmla="*/ 231383 w 1619476"/>
                                    <a:gd name="csY2720" fmla="*/ 202213 h 693081"/>
                                    <a:gd name="csX2721" fmla="*/ 233795 w 1619476"/>
                                    <a:gd name="csY2721" fmla="*/ 199598 h 693081"/>
                                    <a:gd name="csX2722" fmla="*/ 234722 w 1619476"/>
                                    <a:gd name="csY2722" fmla="*/ 201172 h 693081"/>
                                    <a:gd name="csX2723" fmla="*/ 235369 w 1619476"/>
                                    <a:gd name="csY2723" fmla="*/ 201540 h 693081"/>
                                    <a:gd name="csX2724" fmla="*/ 235369 w 1619476"/>
                                    <a:gd name="csY2724" fmla="*/ 209297 h 693081"/>
                                    <a:gd name="csX2725" fmla="*/ 233478 w 1619476"/>
                                    <a:gd name="csY2725" fmla="*/ 210034 h 693081"/>
                                    <a:gd name="csX2726" fmla="*/ 227841 w 1619476"/>
                                    <a:gd name="csY2726" fmla="*/ 212738 h 693081"/>
                                    <a:gd name="csX2727" fmla="*/ 225022 w 1619476"/>
                                    <a:gd name="csY2727" fmla="*/ 214211 h 693081"/>
                                    <a:gd name="csX2728" fmla="*/ 224197 w 1619476"/>
                                    <a:gd name="csY2728" fmla="*/ 212217 h 693081"/>
                                    <a:gd name="csX2729" fmla="*/ 223473 w 1619476"/>
                                    <a:gd name="csY2729" fmla="*/ 210135 h 693081"/>
                                    <a:gd name="csX2730" fmla="*/ 222001 w 1619476"/>
                                    <a:gd name="csY2730" fmla="*/ 205958 h 693081"/>
                                    <a:gd name="csX2731" fmla="*/ 223791 w 1619476"/>
                                    <a:gd name="csY2731" fmla="*/ 205336 h 693081"/>
                                    <a:gd name="csX2732" fmla="*/ 240499 w 1619476"/>
                                    <a:gd name="csY2732" fmla="*/ 200855 h 693081"/>
                                    <a:gd name="csX2733" fmla="*/ 246402 w 1619476"/>
                                    <a:gd name="csY2733" fmla="*/ 200855 h 693081"/>
                                    <a:gd name="csX2734" fmla="*/ 246199 w 1619476"/>
                                    <a:gd name="csY2734" fmla="*/ 202112 h 693081"/>
                                    <a:gd name="csX2735" fmla="*/ 248446 w 1619476"/>
                                    <a:gd name="csY2735" fmla="*/ 200855 h 693081"/>
                                    <a:gd name="csX2736" fmla="*/ 251912 w 1619476"/>
                                    <a:gd name="csY2736" fmla="*/ 200855 h 693081"/>
                                    <a:gd name="csX2737" fmla="*/ 251633 w 1619476"/>
                                    <a:gd name="csY2737" fmla="*/ 202315 h 693081"/>
                                    <a:gd name="csX2738" fmla="*/ 254121 w 1619476"/>
                                    <a:gd name="csY2738" fmla="*/ 201071 h 693081"/>
                                    <a:gd name="csX2739" fmla="*/ 254286 w 1619476"/>
                                    <a:gd name="csY2739" fmla="*/ 200855 h 693081"/>
                                    <a:gd name="csX2740" fmla="*/ 256013 w 1619476"/>
                                    <a:gd name="csY2740" fmla="*/ 200855 h 693081"/>
                                    <a:gd name="csX2741" fmla="*/ 255899 w 1619476"/>
                                    <a:gd name="csY2741" fmla="*/ 201159 h 693081"/>
                                    <a:gd name="csX2742" fmla="*/ 254845 w 1619476"/>
                                    <a:gd name="csY2742" fmla="*/ 203153 h 693081"/>
                                    <a:gd name="csX2743" fmla="*/ 259758 w 1619476"/>
                                    <a:gd name="csY2743" fmla="*/ 201274 h 693081"/>
                                    <a:gd name="csX2744" fmla="*/ 260507 w 1619476"/>
                                    <a:gd name="csY2744" fmla="*/ 200855 h 693081"/>
                                    <a:gd name="csX2745" fmla="*/ 458982 w 1619476"/>
                                    <a:gd name="csY2745" fmla="*/ 200855 h 693081"/>
                                    <a:gd name="csX2746" fmla="*/ 459719 w 1619476"/>
                                    <a:gd name="csY2746" fmla="*/ 201274 h 693081"/>
                                    <a:gd name="csX2747" fmla="*/ 464619 w 1619476"/>
                                    <a:gd name="csY2747" fmla="*/ 203153 h 693081"/>
                                    <a:gd name="csX2748" fmla="*/ 463578 w 1619476"/>
                                    <a:gd name="csY2748" fmla="*/ 201159 h 693081"/>
                                    <a:gd name="csX2749" fmla="*/ 463451 w 1619476"/>
                                    <a:gd name="csY2749" fmla="*/ 200855 h 693081"/>
                                    <a:gd name="csX2750" fmla="*/ 465191 w 1619476"/>
                                    <a:gd name="csY2750" fmla="*/ 200855 h 693081"/>
                                    <a:gd name="csX2751" fmla="*/ 465343 w 1619476"/>
                                    <a:gd name="csY2751" fmla="*/ 201058 h 693081"/>
                                    <a:gd name="csX2752" fmla="*/ 467857 w 1619476"/>
                                    <a:gd name="csY2752" fmla="*/ 202315 h 693081"/>
                                    <a:gd name="csX2753" fmla="*/ 467565 w 1619476"/>
                                    <a:gd name="csY2753" fmla="*/ 200855 h 693081"/>
                                    <a:gd name="csX2754" fmla="*/ 471031 w 1619476"/>
                                    <a:gd name="csY2754" fmla="*/ 200855 h 693081"/>
                                    <a:gd name="csX2755" fmla="*/ 473265 w 1619476"/>
                                    <a:gd name="csY2755" fmla="*/ 202112 h 693081"/>
                                    <a:gd name="csX2756" fmla="*/ 473075 w 1619476"/>
                                    <a:gd name="csY2756" fmla="*/ 200855 h 693081"/>
                                    <a:gd name="csX2757" fmla="*/ 478686 w 1619476"/>
                                    <a:gd name="csY2757" fmla="*/ 200855 h 693081"/>
                                    <a:gd name="csX2758" fmla="*/ 478686 w 1619476"/>
                                    <a:gd name="csY2758" fmla="*/ 228735 h 693081"/>
                                    <a:gd name="csX2759" fmla="*/ 477747 w 1619476"/>
                                    <a:gd name="csY2759" fmla="*/ 230982 h 693081"/>
                                    <a:gd name="csX2760" fmla="*/ 474750 w 1619476"/>
                                    <a:gd name="csY2760" fmla="*/ 232455 h 693081"/>
                                    <a:gd name="csX2761" fmla="*/ 473379 w 1619476"/>
                                    <a:gd name="csY2761" fmla="*/ 235578 h 693081"/>
                                    <a:gd name="csX2762" fmla="*/ 473900 w 1619476"/>
                                    <a:gd name="csY2762" fmla="*/ 237241 h 693081"/>
                                    <a:gd name="csX2763" fmla="*/ 473684 w 1619476"/>
                                    <a:gd name="csY2763" fmla="*/ 241722 h 693081"/>
                                    <a:gd name="csX2764" fmla="*/ 474839 w 1619476"/>
                                    <a:gd name="csY2764" fmla="*/ 243297 h 693081"/>
                                    <a:gd name="csX2765" fmla="*/ 475576 w 1619476"/>
                                    <a:gd name="csY2765" fmla="*/ 241519 h 693081"/>
                                    <a:gd name="csX2766" fmla="*/ 478686 w 1619476"/>
                                    <a:gd name="csY2766" fmla="*/ 238371 h 693081"/>
                                    <a:gd name="csX2767" fmla="*/ 478686 w 1619476"/>
                                    <a:gd name="csY2767" fmla="*/ 241164 h 693081"/>
                                    <a:gd name="csX2768" fmla="*/ 475042 w 1619476"/>
                                    <a:gd name="csY2768" fmla="*/ 244744 h 693081"/>
                                    <a:gd name="csX2769" fmla="*/ 475258 w 1619476"/>
                                    <a:gd name="csY2769" fmla="*/ 246001 h 693081"/>
                                    <a:gd name="csX2770" fmla="*/ 474750 w 1619476"/>
                                    <a:gd name="csY2770" fmla="*/ 252362 h 693081"/>
                                    <a:gd name="csX2771" fmla="*/ 478686 w 1619476"/>
                                    <a:gd name="csY2771" fmla="*/ 255142 h 693081"/>
                                    <a:gd name="csX2772" fmla="*/ 478686 w 1619476"/>
                                    <a:gd name="csY2772" fmla="*/ 285371 h 693081"/>
                                    <a:gd name="csX2773" fmla="*/ 460468 w 1619476"/>
                                    <a:gd name="csY2773" fmla="*/ 388079 h 693081"/>
                                    <a:gd name="csX2774" fmla="*/ 413582 w 1619476"/>
                                    <a:gd name="csY2774" fmla="*/ 382861 h 693081"/>
                                    <a:gd name="csX2775" fmla="*/ 376230 w 1619476"/>
                                    <a:gd name="csY2775" fmla="*/ 381160 h 693081"/>
                                    <a:gd name="csX2776" fmla="*/ 331795 w 1619476"/>
                                    <a:gd name="csY2776" fmla="*/ 384639 h 693081"/>
                                    <a:gd name="csX2777" fmla="*/ 313728 w 1619476"/>
                                    <a:gd name="csY2777" fmla="*/ 385274 h 693081"/>
                                    <a:gd name="csX2778" fmla="*/ 258755 w 1619476"/>
                                    <a:gd name="csY2778" fmla="*/ 388194 h 693081"/>
                                    <a:gd name="csX2779" fmla="*/ 240498 w 1619476"/>
                                    <a:gd name="csY2779" fmla="*/ 285371 h 693081"/>
                                    <a:gd name="csX2780" fmla="*/ 240498 w 1619476"/>
                                    <a:gd name="csY2780" fmla="*/ 255218 h 693081"/>
                                    <a:gd name="csX2781" fmla="*/ 244739 w 1619476"/>
                                    <a:gd name="csY2781" fmla="*/ 252362 h 693081"/>
                                    <a:gd name="csX2782" fmla="*/ 244218 w 1619476"/>
                                    <a:gd name="csY2782" fmla="*/ 246001 h 693081"/>
                                    <a:gd name="csX2783" fmla="*/ 244421 w 1619476"/>
                                    <a:gd name="csY2783" fmla="*/ 244757 h 693081"/>
                                    <a:gd name="csX2784" fmla="*/ 240498 w 1619476"/>
                                    <a:gd name="csY2784" fmla="*/ 240936 h 693081"/>
                                    <a:gd name="csX2785" fmla="*/ 240498 w 1619476"/>
                                    <a:gd name="csY2785" fmla="*/ 238295 h 693081"/>
                                    <a:gd name="csX2786" fmla="*/ 240574 w 1619476"/>
                                    <a:gd name="csY2786" fmla="*/ 238295 h 693081"/>
                                    <a:gd name="csX2787" fmla="*/ 243901 w 1619476"/>
                                    <a:gd name="csY2787" fmla="*/ 241507 h 693081"/>
                                    <a:gd name="csX2788" fmla="*/ 244637 w 1619476"/>
                                    <a:gd name="csY2788" fmla="*/ 243297 h 693081"/>
                                    <a:gd name="csX2789" fmla="*/ 245780 w 1619476"/>
                                    <a:gd name="csY2789" fmla="*/ 241723 h 693081"/>
                                    <a:gd name="csX2790" fmla="*/ 245577 w 1619476"/>
                                    <a:gd name="csY2790" fmla="*/ 237241 h 693081"/>
                                    <a:gd name="csX2791" fmla="*/ 246084 w 1619476"/>
                                    <a:gd name="csY2791" fmla="*/ 235578 h 693081"/>
                                    <a:gd name="csX2792" fmla="*/ 244739 w 1619476"/>
                                    <a:gd name="csY2792" fmla="*/ 232442 h 693081"/>
                                    <a:gd name="csX2793" fmla="*/ 241717 w 1619476"/>
                                    <a:gd name="csY2793" fmla="*/ 230995 h 693081"/>
                                    <a:gd name="csX2794" fmla="*/ 240663 w 1619476"/>
                                    <a:gd name="csY2794" fmla="*/ 228481 h 693081"/>
                                    <a:gd name="csX2795" fmla="*/ 240498 w 1619476"/>
                                    <a:gd name="csY2795" fmla="*/ 228379 h 693081"/>
                                    <a:gd name="csX2796" fmla="*/ 240498 w 1619476"/>
                                    <a:gd name="csY2796" fmla="*/ 200855 h 693081"/>
                                    <a:gd name="csX2797" fmla="*/ 240499 w 1619476"/>
                                    <a:gd name="csY2797" fmla="*/ 200855 h 693081"/>
                                    <a:gd name="csX2798" fmla="*/ 244015 w 1619476"/>
                                    <a:gd name="csY2798" fmla="*/ 187093 h 693081"/>
                                    <a:gd name="csX2799" fmla="*/ 244955 w 1619476"/>
                                    <a:gd name="csY2799" fmla="*/ 186458 h 693081"/>
                                    <a:gd name="csX2800" fmla="*/ 246085 w 1619476"/>
                                    <a:gd name="csY2800" fmla="*/ 186674 h 693081"/>
                                    <a:gd name="csX2801" fmla="*/ 248180 w 1619476"/>
                                    <a:gd name="csY2801" fmla="*/ 189695 h 693081"/>
                                    <a:gd name="csX2802" fmla="*/ 247139 w 1619476"/>
                                    <a:gd name="csY2802" fmla="*/ 189175 h 693081"/>
                                    <a:gd name="csX2803" fmla="*/ 244637 w 1619476"/>
                                    <a:gd name="csY2803" fmla="*/ 189276 h 693081"/>
                                    <a:gd name="csX2804" fmla="*/ 242847 w 1619476"/>
                                    <a:gd name="csY2804" fmla="*/ 190635 h 693081"/>
                                    <a:gd name="csX2805" fmla="*/ 244015 w 1619476"/>
                                    <a:gd name="csY2805" fmla="*/ 187093 h 693081"/>
                                    <a:gd name="csX2806" fmla="*/ 250465 w 1619476"/>
                                    <a:gd name="csY2806" fmla="*/ 186267 h 693081"/>
                                    <a:gd name="csX2807" fmla="*/ 252864 w 1619476"/>
                                    <a:gd name="csY2807" fmla="*/ 185112 h 693081"/>
                                    <a:gd name="csX2808" fmla="*/ 255480 w 1619476"/>
                                    <a:gd name="csY2808" fmla="*/ 187512 h 693081"/>
                                    <a:gd name="csX2809" fmla="*/ 255378 w 1619476"/>
                                    <a:gd name="csY2809" fmla="*/ 189492 h 693081"/>
                                    <a:gd name="csX2810" fmla="*/ 251417 w 1619476"/>
                                    <a:gd name="csY2810" fmla="*/ 187296 h 693081"/>
                                    <a:gd name="csX2811" fmla="*/ 249640 w 1619476"/>
                                    <a:gd name="csY2811" fmla="*/ 188235 h 693081"/>
                                    <a:gd name="csX2812" fmla="*/ 250465 w 1619476"/>
                                    <a:gd name="csY2812" fmla="*/ 186267 h 693081"/>
                                    <a:gd name="csX2813" fmla="*/ 258501 w 1619476"/>
                                    <a:gd name="csY2813" fmla="*/ 188350 h 693081"/>
                                    <a:gd name="csX2814" fmla="*/ 259339 w 1619476"/>
                                    <a:gd name="csY2814" fmla="*/ 188235 h 693081"/>
                                    <a:gd name="csX2815" fmla="*/ 259860 w 1619476"/>
                                    <a:gd name="csY2815" fmla="*/ 190952 h 693081"/>
                                    <a:gd name="csX2816" fmla="*/ 257663 w 1619476"/>
                                    <a:gd name="csY2816" fmla="*/ 188870 h 693081"/>
                                    <a:gd name="csX2817" fmla="*/ 258501 w 1619476"/>
                                    <a:gd name="csY2817" fmla="*/ 188350 h 693081"/>
                                    <a:gd name="csX2818" fmla="*/ 460138 w 1619476"/>
                                    <a:gd name="csY2818" fmla="*/ 188235 h 693081"/>
                                    <a:gd name="csX2819" fmla="*/ 460976 w 1619476"/>
                                    <a:gd name="csY2819" fmla="*/ 188350 h 693081"/>
                                    <a:gd name="csX2820" fmla="*/ 461814 w 1619476"/>
                                    <a:gd name="csY2820" fmla="*/ 188870 h 693081"/>
                                    <a:gd name="csX2821" fmla="*/ 459617 w 1619476"/>
                                    <a:gd name="csY2821" fmla="*/ 190952 h 693081"/>
                                    <a:gd name="csX2822" fmla="*/ 460138 w 1619476"/>
                                    <a:gd name="csY2822" fmla="*/ 188235 h 693081"/>
                                    <a:gd name="csX2823" fmla="*/ 463985 w 1619476"/>
                                    <a:gd name="csY2823" fmla="*/ 187512 h 693081"/>
                                    <a:gd name="csX2824" fmla="*/ 466600 w 1619476"/>
                                    <a:gd name="csY2824" fmla="*/ 185112 h 693081"/>
                                    <a:gd name="csX2825" fmla="*/ 468999 w 1619476"/>
                                    <a:gd name="csY2825" fmla="*/ 186255 h 693081"/>
                                    <a:gd name="csX2826" fmla="*/ 469837 w 1619476"/>
                                    <a:gd name="csY2826" fmla="*/ 188235 h 693081"/>
                                    <a:gd name="csX2827" fmla="*/ 468073 w 1619476"/>
                                    <a:gd name="csY2827" fmla="*/ 187296 h 693081"/>
                                    <a:gd name="csX2828" fmla="*/ 464099 w 1619476"/>
                                    <a:gd name="csY2828" fmla="*/ 189492 h 693081"/>
                                    <a:gd name="csX2829" fmla="*/ 463985 w 1619476"/>
                                    <a:gd name="csY2829" fmla="*/ 187512 h 693081"/>
                                    <a:gd name="csX2830" fmla="*/ 473379 w 1619476"/>
                                    <a:gd name="csY2830" fmla="*/ 186661 h 693081"/>
                                    <a:gd name="csX2831" fmla="*/ 474535 w 1619476"/>
                                    <a:gd name="csY2831" fmla="*/ 186471 h 693081"/>
                                    <a:gd name="csX2832" fmla="*/ 475474 w 1619476"/>
                                    <a:gd name="csY2832" fmla="*/ 187093 h 693081"/>
                                    <a:gd name="csX2833" fmla="*/ 476617 w 1619476"/>
                                    <a:gd name="csY2833" fmla="*/ 190635 h 693081"/>
                                    <a:gd name="csX2834" fmla="*/ 474840 w 1619476"/>
                                    <a:gd name="csY2834" fmla="*/ 189276 h 693081"/>
                                    <a:gd name="csX2835" fmla="*/ 472326 w 1619476"/>
                                    <a:gd name="csY2835" fmla="*/ 189175 h 693081"/>
                                    <a:gd name="csX2836" fmla="*/ 471297 w 1619476"/>
                                    <a:gd name="csY2836" fmla="*/ 189695 h 693081"/>
                                    <a:gd name="csX2837" fmla="*/ 473380 w 1619476"/>
                                    <a:gd name="csY2837" fmla="*/ 186661 h 693081"/>
                                    <a:gd name="csX2838" fmla="*/ 488703 w 1619476"/>
                                    <a:gd name="csY2838" fmla="*/ 233381 h 693081"/>
                                    <a:gd name="csX2839" fmla="*/ 488780 w 1619476"/>
                                    <a:gd name="csY2839" fmla="*/ 233305 h 693081"/>
                                    <a:gd name="csX2840" fmla="*/ 489198 w 1619476"/>
                                    <a:gd name="csY2840" fmla="*/ 233597 h 693081"/>
                                    <a:gd name="csX2841" fmla="*/ 489275 w 1619476"/>
                                    <a:gd name="csY2841" fmla="*/ 233635 h 693081"/>
                                    <a:gd name="csX2842" fmla="*/ 489338 w 1619476"/>
                                    <a:gd name="csY2842" fmla="*/ 233623 h 693081"/>
                                    <a:gd name="csX2843" fmla="*/ 489364 w 1619476"/>
                                    <a:gd name="csY2843" fmla="*/ 233470 h 693081"/>
                                    <a:gd name="csX2844" fmla="*/ 488919 w 1619476"/>
                                    <a:gd name="csY2844" fmla="*/ 233191 h 693081"/>
                                    <a:gd name="csX2845" fmla="*/ 488907 w 1619476"/>
                                    <a:gd name="csY2845" fmla="*/ 233191 h 693081"/>
                                    <a:gd name="csX2846" fmla="*/ 486202 w 1619476"/>
                                    <a:gd name="csY2846" fmla="*/ 231198 h 693081"/>
                                    <a:gd name="csX2847" fmla="*/ 484323 w 1619476"/>
                                    <a:gd name="csY2847" fmla="*/ 228176 h 693081"/>
                                    <a:gd name="csX2848" fmla="*/ 487561 w 1619476"/>
                                    <a:gd name="csY2848" fmla="*/ 229116 h 693081"/>
                                    <a:gd name="csX2849" fmla="*/ 492665 w 1619476"/>
                                    <a:gd name="csY2849" fmla="*/ 230880 h 693081"/>
                                    <a:gd name="csX2850" fmla="*/ 492652 w 1619476"/>
                                    <a:gd name="csY2850" fmla="*/ 230830 h 693081"/>
                                    <a:gd name="csX2851" fmla="*/ 493223 w 1619476"/>
                                    <a:gd name="csY2851" fmla="*/ 231045 h 693081"/>
                                    <a:gd name="csX2852" fmla="*/ 493248 w 1619476"/>
                                    <a:gd name="csY2852" fmla="*/ 231045 h 693081"/>
                                    <a:gd name="csX2853" fmla="*/ 493350 w 1619476"/>
                                    <a:gd name="csY2853" fmla="*/ 230956 h 693081"/>
                                    <a:gd name="csX2854" fmla="*/ 493261 w 1619476"/>
                                    <a:gd name="csY2854" fmla="*/ 230817 h 693081"/>
                                    <a:gd name="csX2855" fmla="*/ 492715 w 1619476"/>
                                    <a:gd name="csY2855" fmla="*/ 230614 h 693081"/>
                                    <a:gd name="csX2856" fmla="*/ 492766 w 1619476"/>
                                    <a:gd name="csY2856" fmla="*/ 230576 h 693081"/>
                                    <a:gd name="csX2857" fmla="*/ 490163 w 1619476"/>
                                    <a:gd name="csY2857" fmla="*/ 225980 h 693081"/>
                                    <a:gd name="csX2858" fmla="*/ 495166 w 1619476"/>
                                    <a:gd name="csY2858" fmla="*/ 228684 h 693081"/>
                                    <a:gd name="csX2859" fmla="*/ 499863 w 1619476"/>
                                    <a:gd name="csY2859" fmla="*/ 231617 h 693081"/>
                                    <a:gd name="csX2860" fmla="*/ 511226 w 1619476"/>
                                    <a:gd name="csY2860" fmla="*/ 231820 h 693081"/>
                                    <a:gd name="csX2861" fmla="*/ 520202 w 1619476"/>
                                    <a:gd name="csY2861" fmla="*/ 230474 h 693081"/>
                                    <a:gd name="csX2862" fmla="*/ 537189 w 1619476"/>
                                    <a:gd name="csY2862" fmla="*/ 226094 h 693081"/>
                                    <a:gd name="csX2863" fmla="*/ 544692 w 1619476"/>
                                    <a:gd name="csY2863" fmla="*/ 223783 h 693081"/>
                                    <a:gd name="csX2864" fmla="*/ 548450 w 1619476"/>
                                    <a:gd name="csY2864" fmla="*/ 222958 h 693081"/>
                                    <a:gd name="csX2865" fmla="*/ 548869 w 1619476"/>
                                    <a:gd name="csY2865" fmla="*/ 219200 h 693081"/>
                                    <a:gd name="csX2866" fmla="*/ 547930 w 1619476"/>
                                    <a:gd name="csY2866" fmla="*/ 212217 h 693081"/>
                                    <a:gd name="csX2867" fmla="*/ 546686 w 1619476"/>
                                    <a:gd name="csY2867" fmla="*/ 208358 h 693081"/>
                                    <a:gd name="csX2868" fmla="*/ 545022 w 1619476"/>
                                    <a:gd name="csY2868" fmla="*/ 211697 h 693081"/>
                                    <a:gd name="csX2869" fmla="*/ 545022 w 1619476"/>
                                    <a:gd name="csY2869" fmla="*/ 213678 h 693081"/>
                                    <a:gd name="csX2870" fmla="*/ 542305 w 1619476"/>
                                    <a:gd name="csY2870" fmla="*/ 217334 h 693081"/>
                                    <a:gd name="csX2871" fmla="*/ 541988 w 1619476"/>
                                    <a:gd name="csY2871" fmla="*/ 218578 h 693081"/>
                                    <a:gd name="csX2872" fmla="*/ 540833 w 1619476"/>
                                    <a:gd name="csY2872" fmla="*/ 219619 h 693081"/>
                                    <a:gd name="csX2873" fmla="*/ 538027 w 1619476"/>
                                    <a:gd name="csY2873" fmla="*/ 222222 h 693081"/>
                                    <a:gd name="csX2874" fmla="*/ 535208 w 1619476"/>
                                    <a:gd name="csY2874" fmla="*/ 223060 h 693081"/>
                                    <a:gd name="csX2875" fmla="*/ 532606 w 1619476"/>
                                    <a:gd name="csY2875" fmla="*/ 224012 h 693081"/>
                                    <a:gd name="csX2876" fmla="*/ 531146 w 1619476"/>
                                    <a:gd name="csY2876" fmla="*/ 214604 h 693081"/>
                                    <a:gd name="csX2877" fmla="*/ 531133 w 1619476"/>
                                    <a:gd name="csY2877" fmla="*/ 214617 h 693081"/>
                                    <a:gd name="csX2878" fmla="*/ 531171 w 1619476"/>
                                    <a:gd name="csY2878" fmla="*/ 214465 h 693081"/>
                                    <a:gd name="csX2879" fmla="*/ 531108 w 1619476"/>
                                    <a:gd name="csY2879" fmla="*/ 214388 h 693081"/>
                                    <a:gd name="csX2880" fmla="*/ 531006 w 1619476"/>
                                    <a:gd name="csY2880" fmla="*/ 214452 h 693081"/>
                                    <a:gd name="csX2881" fmla="*/ 530968 w 1619476"/>
                                    <a:gd name="csY2881" fmla="*/ 214630 h 693081"/>
                                    <a:gd name="csX2882" fmla="*/ 530943 w 1619476"/>
                                    <a:gd name="csY2882" fmla="*/ 214604 h 693081"/>
                                    <a:gd name="csX2883" fmla="*/ 526029 w 1619476"/>
                                    <a:gd name="csY2883" fmla="*/ 220559 h 693081"/>
                                    <a:gd name="csX2884" fmla="*/ 522906 w 1619476"/>
                                    <a:gd name="csY2884" fmla="*/ 222120 h 693081"/>
                                    <a:gd name="csX2885" fmla="*/ 522487 w 1619476"/>
                                    <a:gd name="csY2885" fmla="*/ 218692 h 693081"/>
                                    <a:gd name="csX2886" fmla="*/ 529153 w 1619476"/>
                                    <a:gd name="csY2886" fmla="*/ 191155 h 693081"/>
                                    <a:gd name="csX2887" fmla="*/ 530003 w 1619476"/>
                                    <a:gd name="csY2887" fmla="*/ 188972 h 693081"/>
                                    <a:gd name="csX2888" fmla="*/ 527807 w 1619476"/>
                                    <a:gd name="csY2888" fmla="*/ 191790 h 693081"/>
                                    <a:gd name="csX2889" fmla="*/ 521230 w 1619476"/>
                                    <a:gd name="csY2889" fmla="*/ 207520 h 693081"/>
                                    <a:gd name="csX2890" fmla="*/ 520202 w 1619476"/>
                                    <a:gd name="csY2890" fmla="*/ 221904 h 693081"/>
                                    <a:gd name="csX2891" fmla="*/ 520202 w 1619476"/>
                                    <a:gd name="csY2891" fmla="*/ 225980 h 693081"/>
                                    <a:gd name="csX2892" fmla="*/ 518120 w 1619476"/>
                                    <a:gd name="csY2892" fmla="*/ 228176 h 693081"/>
                                    <a:gd name="csX2893" fmla="*/ 517371 w 1619476"/>
                                    <a:gd name="csY2893" fmla="*/ 225358 h 693081"/>
                                    <a:gd name="csX2894" fmla="*/ 514666 w 1619476"/>
                                    <a:gd name="csY2894" fmla="*/ 212738 h 693081"/>
                                    <a:gd name="csX2895" fmla="*/ 516749 w 1619476"/>
                                    <a:gd name="csY2895" fmla="*/ 201274 h 693081"/>
                                    <a:gd name="csX2896" fmla="*/ 527807 w 1619476"/>
                                    <a:gd name="csY2896" fmla="*/ 178117 h 693081"/>
                                    <a:gd name="csX2897" fmla="*/ 536554 w 1619476"/>
                                    <a:gd name="csY2897" fmla="*/ 168747 h 693081"/>
                                    <a:gd name="csX2898" fmla="*/ 544184 w 1619476"/>
                                    <a:gd name="csY2898" fmla="*/ 151418 h 693081"/>
                                    <a:gd name="csX2899" fmla="*/ 544807 w 1619476"/>
                                    <a:gd name="csY2899" fmla="*/ 149551 h 693081"/>
                                    <a:gd name="csX2900" fmla="*/ 544807 w 1619476"/>
                                    <a:gd name="csY2900" fmla="*/ 160508 h 693081"/>
                                    <a:gd name="csX2901" fmla="*/ 544807 w 1619476"/>
                                    <a:gd name="csY2901" fmla="*/ 162907 h 693081"/>
                                    <a:gd name="csX2902" fmla="*/ 542712 w 1619476"/>
                                    <a:gd name="csY2902" fmla="*/ 169572 h 693081"/>
                                    <a:gd name="csX2903" fmla="*/ 543956 w 1619476"/>
                                    <a:gd name="csY2903" fmla="*/ 173749 h 693081"/>
                                    <a:gd name="csX2904" fmla="*/ 542610 w 1619476"/>
                                    <a:gd name="csY2904" fmla="*/ 180415 h 693081"/>
                                    <a:gd name="csX2905" fmla="*/ 543448 w 1619476"/>
                                    <a:gd name="csY2905" fmla="*/ 188451 h 693081"/>
                                    <a:gd name="csX2906" fmla="*/ 543029 w 1619476"/>
                                    <a:gd name="csY2906" fmla="*/ 192399 h 693081"/>
                                    <a:gd name="csX2907" fmla="*/ 544185 w 1619476"/>
                                    <a:gd name="csY2907" fmla="*/ 192095 h 693081"/>
                                    <a:gd name="csX2908" fmla="*/ 546267 w 1619476"/>
                                    <a:gd name="csY2908" fmla="*/ 187296 h 693081"/>
                                    <a:gd name="csX2909" fmla="*/ 550317 w 1619476"/>
                                    <a:gd name="csY2909" fmla="*/ 180415 h 693081"/>
                                    <a:gd name="csX2910" fmla="*/ 551574 w 1619476"/>
                                    <a:gd name="csY2910" fmla="*/ 180211 h 693081"/>
                                    <a:gd name="csX2911" fmla="*/ 550431 w 1619476"/>
                                    <a:gd name="csY2911" fmla="*/ 184896 h 693081"/>
                                    <a:gd name="csX2912" fmla="*/ 550114 w 1619476"/>
                                    <a:gd name="csY2912" fmla="*/ 186978 h 693081"/>
                                    <a:gd name="csX2913" fmla="*/ 548235 w 1619476"/>
                                    <a:gd name="csY2913" fmla="*/ 188768 h 693081"/>
                                    <a:gd name="csX2914" fmla="*/ 547206 w 1619476"/>
                                    <a:gd name="csY2914" fmla="*/ 191574 h 693081"/>
                                    <a:gd name="csX2915" fmla="*/ 547295 w 1619476"/>
                                    <a:gd name="csY2915" fmla="*/ 195954 h 693081"/>
                                    <a:gd name="csX2916" fmla="*/ 545645 w 1619476"/>
                                    <a:gd name="csY2916" fmla="*/ 197414 h 693081"/>
                                    <a:gd name="csX2917" fmla="*/ 544388 w 1619476"/>
                                    <a:gd name="csY2917" fmla="*/ 199395 h 693081"/>
                                    <a:gd name="csX2918" fmla="*/ 543956 w 1619476"/>
                                    <a:gd name="csY2918" fmla="*/ 204092 h 693081"/>
                                    <a:gd name="csX2919" fmla="*/ 543042 w 1619476"/>
                                    <a:gd name="csY2919" fmla="*/ 209132 h 693081"/>
                                    <a:gd name="csX2920" fmla="*/ 542978 w 1619476"/>
                                    <a:gd name="csY2920" fmla="*/ 209259 h 693081"/>
                                    <a:gd name="csX2921" fmla="*/ 543017 w 1619476"/>
                                    <a:gd name="csY2921" fmla="*/ 209564 h 693081"/>
                                    <a:gd name="csX2922" fmla="*/ 543156 w 1619476"/>
                                    <a:gd name="csY2922" fmla="*/ 209602 h 693081"/>
                                    <a:gd name="csX2923" fmla="*/ 543321 w 1619476"/>
                                    <a:gd name="csY2923" fmla="*/ 209513 h 693081"/>
                                    <a:gd name="csX2924" fmla="*/ 543436 w 1619476"/>
                                    <a:gd name="csY2924" fmla="*/ 209297 h 693081"/>
                                    <a:gd name="csX2925" fmla="*/ 543448 w 1619476"/>
                                    <a:gd name="csY2925" fmla="*/ 209310 h 693081"/>
                                    <a:gd name="csX2926" fmla="*/ 545226 w 1619476"/>
                                    <a:gd name="csY2926" fmla="*/ 204930 h 693081"/>
                                    <a:gd name="csX2927" fmla="*/ 548552 w 1619476"/>
                                    <a:gd name="csY2927" fmla="*/ 203572 h 693081"/>
                                    <a:gd name="csX2928" fmla="*/ 548552 w 1619476"/>
                                    <a:gd name="csY2928" fmla="*/ 207203 h 693081"/>
                                    <a:gd name="csX2929" fmla="*/ 553872 w 1619476"/>
                                    <a:gd name="csY2929" fmla="*/ 215442 h 693081"/>
                                    <a:gd name="csX2930" fmla="*/ 557528 w 1619476"/>
                                    <a:gd name="csY2930" fmla="*/ 217029 h 693081"/>
                                    <a:gd name="csX2931" fmla="*/ 558252 w 1619476"/>
                                    <a:gd name="csY2931" fmla="*/ 223695 h 693081"/>
                                    <a:gd name="csX2932" fmla="*/ 554710 w 1619476"/>
                                    <a:gd name="csY2932" fmla="*/ 228481 h 693081"/>
                                    <a:gd name="csX2933" fmla="*/ 553872 w 1619476"/>
                                    <a:gd name="csY2933" fmla="*/ 228684 h 693081"/>
                                    <a:gd name="csX2934" fmla="*/ 546990 w 1619476"/>
                                    <a:gd name="csY2934" fmla="*/ 232658 h 693081"/>
                                    <a:gd name="csX2935" fmla="*/ 533647 w 1619476"/>
                                    <a:gd name="csY2935" fmla="*/ 234841 h 693081"/>
                                    <a:gd name="csX2936" fmla="*/ 532085 w 1619476"/>
                                    <a:gd name="csY2936" fmla="*/ 235362 h 693081"/>
                                    <a:gd name="csX2937" fmla="*/ 527071 w 1619476"/>
                                    <a:gd name="csY2937" fmla="*/ 236923 h 693081"/>
                                    <a:gd name="csX2938" fmla="*/ 519161 w 1619476"/>
                                    <a:gd name="csY2938" fmla="*/ 238396 h 693081"/>
                                    <a:gd name="csX2939" fmla="*/ 509880 w 1619476"/>
                                    <a:gd name="csY2939" fmla="*/ 240999 h 693081"/>
                                    <a:gd name="csX2940" fmla="*/ 509918 w 1619476"/>
                                    <a:gd name="csY2940" fmla="*/ 241037 h 693081"/>
                                    <a:gd name="csX2941" fmla="*/ 509131 w 1619476"/>
                                    <a:gd name="csY2941" fmla="*/ 241253 h 693081"/>
                                    <a:gd name="csX2942" fmla="*/ 509030 w 1619476"/>
                                    <a:gd name="csY2942" fmla="*/ 241481 h 693081"/>
                                    <a:gd name="csX2943" fmla="*/ 509195 w 1619476"/>
                                    <a:gd name="csY2943" fmla="*/ 241583 h 693081"/>
                                    <a:gd name="csX2944" fmla="*/ 509271 w 1619476"/>
                                    <a:gd name="csY2944" fmla="*/ 241583 h 693081"/>
                                    <a:gd name="csX2945" fmla="*/ 509982 w 1619476"/>
                                    <a:gd name="csY2945" fmla="*/ 241367 h 693081"/>
                                    <a:gd name="csX2946" fmla="*/ 509982 w 1619476"/>
                                    <a:gd name="csY2946" fmla="*/ 241418 h 693081"/>
                                    <a:gd name="csX2947" fmla="*/ 535006 w 1619476"/>
                                    <a:gd name="csY2947" fmla="*/ 238917 h 693081"/>
                                    <a:gd name="csX2948" fmla="*/ 540833 w 1619476"/>
                                    <a:gd name="csY2948" fmla="*/ 237977 h 693081"/>
                                    <a:gd name="csX2949" fmla="*/ 547828 w 1619476"/>
                                    <a:gd name="csY2949" fmla="*/ 237025 h 693081"/>
                                    <a:gd name="csX2950" fmla="*/ 553973 w 1619476"/>
                                    <a:gd name="csY2950" fmla="*/ 237025 h 693081"/>
                                    <a:gd name="csX2951" fmla="*/ 555649 w 1619476"/>
                                    <a:gd name="csY2951" fmla="*/ 236301 h 693081"/>
                                    <a:gd name="csX2952" fmla="*/ 556893 w 1619476"/>
                                    <a:gd name="csY2952" fmla="*/ 236403 h 693081"/>
                                    <a:gd name="csX2953" fmla="*/ 562632 w 1619476"/>
                                    <a:gd name="csY2953" fmla="*/ 225053 h 693081"/>
                                    <a:gd name="csX2954" fmla="*/ 562949 w 1619476"/>
                                    <a:gd name="csY2954" fmla="*/ 217753 h 693081"/>
                                    <a:gd name="csX2955" fmla="*/ 566174 w 1619476"/>
                                    <a:gd name="csY2955" fmla="*/ 212840 h 693081"/>
                                    <a:gd name="csX2956" fmla="*/ 568472 w 1619476"/>
                                    <a:gd name="csY2956" fmla="*/ 206479 h 693081"/>
                                    <a:gd name="csX2957" fmla="*/ 566504 w 1619476"/>
                                    <a:gd name="csY2957" fmla="*/ 225154 h 693081"/>
                                    <a:gd name="csX2958" fmla="*/ 561807 w 1619476"/>
                                    <a:gd name="csY2958" fmla="*/ 239336 h 693081"/>
                                    <a:gd name="csX2959" fmla="*/ 555128 w 1619476"/>
                                    <a:gd name="csY2959" fmla="*/ 239640 h 693081"/>
                                    <a:gd name="csX2960" fmla="*/ 538332 w 1619476"/>
                                    <a:gd name="csY2960" fmla="*/ 240999 h 693081"/>
                                    <a:gd name="csX2961" fmla="*/ 522690 w 1619476"/>
                                    <a:gd name="csY2961" fmla="*/ 242243 h 693081"/>
                                    <a:gd name="csX2962" fmla="*/ 502999 w 1619476"/>
                                    <a:gd name="csY2962" fmla="*/ 242040 h 693081"/>
                                    <a:gd name="csX2963" fmla="*/ 491001 w 1619476"/>
                                    <a:gd name="csY2963" fmla="*/ 244427 h 693081"/>
                                    <a:gd name="csX2964" fmla="*/ 485682 w 1619476"/>
                                    <a:gd name="csY2964" fmla="*/ 248184 h 693081"/>
                                    <a:gd name="csX2965" fmla="*/ 484019 w 1619476"/>
                                    <a:gd name="csY2965" fmla="*/ 246940 h 693081"/>
                                    <a:gd name="csX2966" fmla="*/ 485999 w 1619476"/>
                                    <a:gd name="csY2966" fmla="*/ 244541 h 693081"/>
                                    <a:gd name="csX2967" fmla="*/ 490785 w 1619476"/>
                                    <a:gd name="csY2967" fmla="*/ 241722 h 693081"/>
                                    <a:gd name="csX2968" fmla="*/ 491319 w 1619476"/>
                                    <a:gd name="csY2968" fmla="*/ 241202 h 693081"/>
                                    <a:gd name="csX2969" fmla="*/ 486405 w 1619476"/>
                                    <a:gd name="csY2969" fmla="*/ 241837 h 693081"/>
                                    <a:gd name="csX2970" fmla="*/ 478382 w 1619476"/>
                                    <a:gd name="csY2970" fmla="*/ 244960 h 693081"/>
                                    <a:gd name="csX2971" fmla="*/ 478902 w 1619476"/>
                                    <a:gd name="csY2971" fmla="*/ 243081 h 693081"/>
                                    <a:gd name="csX2972" fmla="*/ 488818 w 1619476"/>
                                    <a:gd name="csY2972" fmla="*/ 238396 h 693081"/>
                                    <a:gd name="csX2973" fmla="*/ 488818 w 1619476"/>
                                    <a:gd name="csY2973" fmla="*/ 238333 h 693081"/>
                                    <a:gd name="csX2974" fmla="*/ 489046 w 1619476"/>
                                    <a:gd name="csY2974" fmla="*/ 238396 h 693081"/>
                                    <a:gd name="csX2975" fmla="*/ 489072 w 1619476"/>
                                    <a:gd name="csY2975" fmla="*/ 238396 h 693081"/>
                                    <a:gd name="csX2976" fmla="*/ 489237 w 1619476"/>
                                    <a:gd name="csY2976" fmla="*/ 238257 h 693081"/>
                                    <a:gd name="csX2977" fmla="*/ 489097 w 1619476"/>
                                    <a:gd name="csY2977" fmla="*/ 238066 h 693081"/>
                                    <a:gd name="csX2978" fmla="*/ 488894 w 1619476"/>
                                    <a:gd name="csY2978" fmla="*/ 238028 h 693081"/>
                                    <a:gd name="csX2979" fmla="*/ 481403 w 1619476"/>
                                    <a:gd name="csY2979" fmla="*/ 235362 h 693081"/>
                                    <a:gd name="csX2980" fmla="*/ 476820 w 1619476"/>
                                    <a:gd name="csY2980" fmla="*/ 234321 h 693081"/>
                                    <a:gd name="csX2981" fmla="*/ 478686 w 1619476"/>
                                    <a:gd name="csY2981" fmla="*/ 232239 h 693081"/>
                                    <a:gd name="csX2982" fmla="*/ 488703 w 1619476"/>
                                    <a:gd name="csY2982" fmla="*/ 233381 h 693081"/>
                                    <a:gd name="csX2983" fmla="*/ 483816 w 1619476"/>
                                    <a:gd name="csY2983" fmla="*/ 211164 h 693081"/>
                                    <a:gd name="csX2984" fmla="*/ 488196 w 1619476"/>
                                    <a:gd name="csY2984" fmla="*/ 213360 h 693081"/>
                                    <a:gd name="csX2985" fmla="*/ 490785 w 1619476"/>
                                    <a:gd name="csY2985" fmla="*/ 214719 h 693081"/>
                                    <a:gd name="csX2986" fmla="*/ 493185 w 1619476"/>
                                    <a:gd name="csY2986" fmla="*/ 216280 h 693081"/>
                                    <a:gd name="csX2987" fmla="*/ 492258 w 1619476"/>
                                    <a:gd name="csY2987" fmla="*/ 217854 h 693081"/>
                                    <a:gd name="csX2988" fmla="*/ 490481 w 1619476"/>
                                    <a:gd name="csY2988" fmla="*/ 221498 h 693081"/>
                                    <a:gd name="csX2989" fmla="*/ 488386 w 1619476"/>
                                    <a:gd name="csY2989" fmla="*/ 224837 h 693081"/>
                                    <a:gd name="csX2990" fmla="*/ 486939 w 1619476"/>
                                    <a:gd name="csY2990" fmla="*/ 224837 h 693081"/>
                                    <a:gd name="csX2991" fmla="*/ 484108 w 1619476"/>
                                    <a:gd name="csY2991" fmla="*/ 226297 h 693081"/>
                                    <a:gd name="csX2992" fmla="*/ 483917 w 1619476"/>
                                    <a:gd name="csY2992" fmla="*/ 227237 h 693081"/>
                                    <a:gd name="csX2993" fmla="*/ 483816 w 1619476"/>
                                    <a:gd name="csY2993" fmla="*/ 227237 h 693081"/>
                                    <a:gd name="csX2994" fmla="*/ 483816 w 1619476"/>
                                    <a:gd name="csY2994" fmla="*/ 211164 h 693081"/>
                                    <a:gd name="csX2995" fmla="*/ 483816 w 1619476"/>
                                    <a:gd name="csY2995" fmla="*/ 211164 h 693081"/>
                                    <a:gd name="csX2996" fmla="*/ 483816 w 1619476"/>
                                    <a:gd name="csY2996" fmla="*/ 201705 h 693081"/>
                                    <a:gd name="csX2997" fmla="*/ 484742 w 1619476"/>
                                    <a:gd name="csY2997" fmla="*/ 201159 h 693081"/>
                                    <a:gd name="csX2998" fmla="*/ 485682 w 1619476"/>
                                    <a:gd name="csY2998" fmla="*/ 199598 h 693081"/>
                                    <a:gd name="csX2999" fmla="*/ 488081 w 1619476"/>
                                    <a:gd name="csY2999" fmla="*/ 202213 h 693081"/>
                                    <a:gd name="csX3000" fmla="*/ 495686 w 1619476"/>
                                    <a:gd name="csY3000" fmla="*/ 205336 h 693081"/>
                                    <a:gd name="csX3001" fmla="*/ 497464 w 1619476"/>
                                    <a:gd name="csY3001" fmla="*/ 205971 h 693081"/>
                                    <a:gd name="csX3002" fmla="*/ 496016 w 1619476"/>
                                    <a:gd name="csY3002" fmla="*/ 210135 h 693081"/>
                                    <a:gd name="csX3003" fmla="*/ 495280 w 1619476"/>
                                    <a:gd name="csY3003" fmla="*/ 212217 h 693081"/>
                                    <a:gd name="csX3004" fmla="*/ 494442 w 1619476"/>
                                    <a:gd name="csY3004" fmla="*/ 214198 h 693081"/>
                                    <a:gd name="csX3005" fmla="*/ 491624 w 1619476"/>
                                    <a:gd name="csY3005" fmla="*/ 212738 h 693081"/>
                                    <a:gd name="csX3006" fmla="*/ 485999 w 1619476"/>
                                    <a:gd name="csY3006" fmla="*/ 210034 h 693081"/>
                                    <a:gd name="csX3007" fmla="*/ 483816 w 1619476"/>
                                    <a:gd name="csY3007" fmla="*/ 209107 h 693081"/>
                                    <a:gd name="csX3008" fmla="*/ 483816 w 1619476"/>
                                    <a:gd name="csY3008" fmla="*/ 201705 h 693081"/>
                                    <a:gd name="csX3009" fmla="*/ 483816 w 1619476"/>
                                    <a:gd name="csY3009" fmla="*/ 201705 h 693081"/>
                                    <a:gd name="csX3010" fmla="*/ 504865 w 1619476"/>
                                    <a:gd name="csY3010" fmla="*/ 191574 h 693081"/>
                                    <a:gd name="csX3011" fmla="*/ 501323 w 1619476"/>
                                    <a:gd name="csY3011" fmla="*/ 178637 h 693081"/>
                                    <a:gd name="csX3012" fmla="*/ 497362 w 1619476"/>
                                    <a:gd name="csY3012" fmla="*/ 174067 h 693081"/>
                                    <a:gd name="csX3013" fmla="*/ 492043 w 1619476"/>
                                    <a:gd name="csY3013" fmla="*/ 169992 h 693081"/>
                                    <a:gd name="csX3014" fmla="*/ 483384 w 1619476"/>
                                    <a:gd name="csY3014" fmla="*/ 164050 h 693081"/>
                                    <a:gd name="csX3015" fmla="*/ 478978 w 1619476"/>
                                    <a:gd name="csY3015" fmla="*/ 160317 h 693081"/>
                                    <a:gd name="csX3016" fmla="*/ 480819 w 1619476"/>
                                    <a:gd name="csY3016" fmla="*/ 161320 h 693081"/>
                                    <a:gd name="csX3017" fmla="*/ 492868 w 1619476"/>
                                    <a:gd name="csY3017" fmla="*/ 167909 h 693081"/>
                                    <a:gd name="csX3018" fmla="*/ 504243 w 1619476"/>
                                    <a:gd name="csY3018" fmla="*/ 176555 h 693081"/>
                                    <a:gd name="csX3019" fmla="*/ 508509 w 1619476"/>
                                    <a:gd name="csY3019" fmla="*/ 194278 h 693081"/>
                                    <a:gd name="csX3020" fmla="*/ 502885 w 1619476"/>
                                    <a:gd name="csY3020" fmla="*/ 211900 h 693081"/>
                                    <a:gd name="csX3021" fmla="*/ 495470 w 1619476"/>
                                    <a:gd name="csY3021" fmla="*/ 224837 h 693081"/>
                                    <a:gd name="csX3022" fmla="*/ 493706 w 1619476"/>
                                    <a:gd name="csY3022" fmla="*/ 225358 h 693081"/>
                                    <a:gd name="csX3023" fmla="*/ 495470 w 1619476"/>
                                    <a:gd name="csY3023" fmla="*/ 221498 h 693081"/>
                                    <a:gd name="csX3024" fmla="*/ 504865 w 1619476"/>
                                    <a:gd name="csY3024" fmla="*/ 191574 h 693081"/>
                                    <a:gd name="csX3025" fmla="*/ 475931 w 1619476"/>
                                    <a:gd name="csY3025" fmla="*/ 160279 h 693081"/>
                                    <a:gd name="csX3026" fmla="*/ 467463 w 1619476"/>
                                    <a:gd name="csY3026" fmla="*/ 155480 h 693081"/>
                                    <a:gd name="csX3027" fmla="*/ 474408 w 1619476"/>
                                    <a:gd name="csY3027" fmla="*/ 158464 h 693081"/>
                                    <a:gd name="csX3028" fmla="*/ 477861 w 1619476"/>
                                    <a:gd name="csY3028" fmla="*/ 160812 h 693081"/>
                                    <a:gd name="csX3029" fmla="*/ 479448 w 1619476"/>
                                    <a:gd name="csY3029" fmla="*/ 162349 h 693081"/>
                                    <a:gd name="csX3030" fmla="*/ 475931 w 1619476"/>
                                    <a:gd name="csY3030" fmla="*/ 160279 h 693081"/>
                                    <a:gd name="csX3031" fmla="*/ 515073 w 1619476"/>
                                    <a:gd name="csY3031" fmla="*/ 229522 h 693081"/>
                                    <a:gd name="csX3032" fmla="*/ 502999 w 1619476"/>
                                    <a:gd name="csY3032" fmla="*/ 230144 h 693081"/>
                                    <a:gd name="csX3033" fmla="*/ 501107 w 1619476"/>
                                    <a:gd name="csY3033" fmla="*/ 229522 h 693081"/>
                                    <a:gd name="csX3034" fmla="*/ 505589 w 1619476"/>
                                    <a:gd name="csY3034" fmla="*/ 223174 h 693081"/>
                                    <a:gd name="csX3035" fmla="*/ 505805 w 1619476"/>
                                    <a:gd name="csY3035" fmla="*/ 223390 h 693081"/>
                                    <a:gd name="csX3036" fmla="*/ 513422 w 1619476"/>
                                    <a:gd name="csY3036" fmla="*/ 228176 h 693081"/>
                                    <a:gd name="csX3037" fmla="*/ 515073 w 1619476"/>
                                    <a:gd name="csY3037" fmla="*/ 229522 h 693081"/>
                                    <a:gd name="csX3038" fmla="*/ 512267 w 1619476"/>
                                    <a:gd name="csY3038" fmla="*/ 210973 h 693081"/>
                                    <a:gd name="csX3039" fmla="*/ 512064 w 1619476"/>
                                    <a:gd name="csY3039" fmla="*/ 211900 h 693081"/>
                                    <a:gd name="csX3040" fmla="*/ 513740 w 1619476"/>
                                    <a:gd name="csY3040" fmla="*/ 224012 h 693081"/>
                                    <a:gd name="csX3041" fmla="*/ 513524 w 1619476"/>
                                    <a:gd name="csY3041" fmla="*/ 225878 h 693081"/>
                                    <a:gd name="csX3042" fmla="*/ 510401 w 1619476"/>
                                    <a:gd name="csY3042" fmla="*/ 223390 h 693081"/>
                                    <a:gd name="csX3043" fmla="*/ 506846 w 1619476"/>
                                    <a:gd name="csY3043" fmla="*/ 220457 h 693081"/>
                                    <a:gd name="csX3044" fmla="*/ 509245 w 1619476"/>
                                    <a:gd name="csY3044" fmla="*/ 216077 h 693081"/>
                                    <a:gd name="csX3045" fmla="*/ 511861 w 1619476"/>
                                    <a:gd name="csY3045" fmla="*/ 211900 h 693081"/>
                                    <a:gd name="csX3046" fmla="*/ 512267 w 1619476"/>
                                    <a:gd name="csY3046" fmla="*/ 210973 h 693081"/>
                                    <a:gd name="csX3047" fmla="*/ 540528 w 1619476"/>
                                    <a:gd name="csY3047" fmla="*/ 143292 h 693081"/>
                                    <a:gd name="csX3048" fmla="*/ 535005 w 1619476"/>
                                    <a:gd name="csY3048" fmla="*/ 143089 h 693081"/>
                                    <a:gd name="csX3049" fmla="*/ 530943 w 1619476"/>
                                    <a:gd name="csY3049" fmla="*/ 139649 h 693081"/>
                                    <a:gd name="csX3050" fmla="*/ 531984 w 1619476"/>
                                    <a:gd name="csY3050" fmla="*/ 136932 h 693081"/>
                                    <a:gd name="csX3051" fmla="*/ 536453 w 1619476"/>
                                    <a:gd name="csY3051" fmla="*/ 133910 h 693081"/>
                                    <a:gd name="csX3052" fmla="*/ 537392 w 1619476"/>
                                    <a:gd name="csY3052" fmla="*/ 130152 h 693081"/>
                                    <a:gd name="csX3053" fmla="*/ 535005 w 1619476"/>
                                    <a:gd name="csY3053" fmla="*/ 129746 h 693081"/>
                                    <a:gd name="csX3054" fmla="*/ 532707 w 1619476"/>
                                    <a:gd name="csY3054" fmla="*/ 131523 h 693081"/>
                                    <a:gd name="csX3055" fmla="*/ 532085 w 1619476"/>
                                    <a:gd name="csY3055" fmla="*/ 131422 h 693081"/>
                                    <a:gd name="csX3056" fmla="*/ 529267 w 1619476"/>
                                    <a:gd name="csY3056" fmla="*/ 132768 h 693081"/>
                                    <a:gd name="csX3057" fmla="*/ 529470 w 1619476"/>
                                    <a:gd name="csY3057" fmla="*/ 130254 h 693081"/>
                                    <a:gd name="csX3058" fmla="*/ 533025 w 1619476"/>
                                    <a:gd name="csY3058" fmla="*/ 128806 h 693081"/>
                                    <a:gd name="csX3059" fmla="*/ 533964 w 1619476"/>
                                    <a:gd name="csY3059" fmla="*/ 127867 h 693081"/>
                                    <a:gd name="csX3060" fmla="*/ 534891 w 1619476"/>
                                    <a:gd name="csY3060" fmla="*/ 127143 h 693081"/>
                                    <a:gd name="csX3061" fmla="*/ 539487 w 1619476"/>
                                    <a:gd name="csY3061" fmla="*/ 123284 h 693081"/>
                                    <a:gd name="csX3062" fmla="*/ 544185 w 1619476"/>
                                    <a:gd name="csY3062" fmla="*/ 118701 h 693081"/>
                                    <a:gd name="csX3063" fmla="*/ 548971 w 1619476"/>
                                    <a:gd name="csY3063" fmla="*/ 115451 h 693081"/>
                                    <a:gd name="csX3064" fmla="*/ 549085 w 1619476"/>
                                    <a:gd name="csY3064" fmla="*/ 115565 h 693081"/>
                                    <a:gd name="csX3065" fmla="*/ 548235 w 1619476"/>
                                    <a:gd name="csY3065" fmla="*/ 117749 h 693081"/>
                                    <a:gd name="csX3066" fmla="*/ 539284 w 1619476"/>
                                    <a:gd name="csY3066" fmla="*/ 126001 h 693081"/>
                                    <a:gd name="csX3067" fmla="*/ 539386 w 1619476"/>
                                    <a:gd name="csY3067" fmla="*/ 128807 h 693081"/>
                                    <a:gd name="csX3068" fmla="*/ 541468 w 1619476"/>
                                    <a:gd name="csY3068" fmla="*/ 129632 h 693081"/>
                                    <a:gd name="csX3069" fmla="*/ 540833 w 1619476"/>
                                    <a:gd name="csY3069" fmla="*/ 132666 h 693081"/>
                                    <a:gd name="csX3070" fmla="*/ 537811 w 1619476"/>
                                    <a:gd name="csY3070" fmla="*/ 135485 h 693081"/>
                                    <a:gd name="csX3071" fmla="*/ 536453 w 1619476"/>
                                    <a:gd name="csY3071" fmla="*/ 136107 h 693081"/>
                                    <a:gd name="csX3072" fmla="*/ 538967 w 1619476"/>
                                    <a:gd name="csY3072" fmla="*/ 135891 h 693081"/>
                                    <a:gd name="csX3073" fmla="*/ 541252 w 1619476"/>
                                    <a:gd name="csY3073" fmla="*/ 136513 h 693081"/>
                                    <a:gd name="csX3074" fmla="*/ 540325 w 1619476"/>
                                    <a:gd name="csY3074" fmla="*/ 139027 h 693081"/>
                                    <a:gd name="csX3075" fmla="*/ 538230 w 1619476"/>
                                    <a:gd name="csY3075" fmla="*/ 140588 h 693081"/>
                                    <a:gd name="csX3076" fmla="*/ 536453 w 1619476"/>
                                    <a:gd name="csY3076" fmla="*/ 141325 h 693081"/>
                                    <a:gd name="csX3077" fmla="*/ 540211 w 1619476"/>
                                    <a:gd name="csY3077" fmla="*/ 141528 h 693081"/>
                                    <a:gd name="csX3078" fmla="*/ 547295 w 1619476"/>
                                    <a:gd name="csY3078" fmla="*/ 136932 h 693081"/>
                                    <a:gd name="csX3079" fmla="*/ 550228 w 1619476"/>
                                    <a:gd name="csY3079" fmla="*/ 136932 h 693081"/>
                                    <a:gd name="csX3080" fmla="*/ 546051 w 1619476"/>
                                    <a:gd name="csY3080" fmla="*/ 140271 h 693081"/>
                                    <a:gd name="csX3081" fmla="*/ 546787 w 1619476"/>
                                    <a:gd name="csY3081" fmla="*/ 141325 h 693081"/>
                                    <a:gd name="csX3082" fmla="*/ 560029 w 1619476"/>
                                    <a:gd name="csY3082" fmla="*/ 139763 h 693081"/>
                                    <a:gd name="csX3083" fmla="*/ 567113 w 1619476"/>
                                    <a:gd name="csY3083" fmla="*/ 133402 h 693081"/>
                                    <a:gd name="csX3084" fmla="*/ 568992 w 1619476"/>
                                    <a:gd name="csY3084" fmla="*/ 130152 h 693081"/>
                                    <a:gd name="csX3085" fmla="*/ 570871 w 1619476"/>
                                    <a:gd name="csY3085" fmla="*/ 127232 h 693081"/>
                                    <a:gd name="csX3086" fmla="*/ 569818 w 1619476"/>
                                    <a:gd name="csY3086" fmla="*/ 132971 h 693081"/>
                                    <a:gd name="csX3087" fmla="*/ 567329 w 1619476"/>
                                    <a:gd name="csY3087" fmla="*/ 138087 h 693081"/>
                                    <a:gd name="csX3088" fmla="*/ 560232 w 1619476"/>
                                    <a:gd name="csY3088" fmla="*/ 142670 h 693081"/>
                                    <a:gd name="csX3089" fmla="*/ 551688 w 1619476"/>
                                    <a:gd name="csY3089" fmla="*/ 143407 h 693081"/>
                                    <a:gd name="csX3090" fmla="*/ 546470 w 1619476"/>
                                    <a:gd name="csY3090" fmla="*/ 143813 h 693081"/>
                                    <a:gd name="csX3091" fmla="*/ 545327 w 1619476"/>
                                    <a:gd name="csY3091" fmla="*/ 141845 h 693081"/>
                                    <a:gd name="csX3092" fmla="*/ 540528 w 1619476"/>
                                    <a:gd name="csY3092" fmla="*/ 143292 h 693081"/>
                                    <a:gd name="csX3093" fmla="*/ 529889 w 1619476"/>
                                    <a:gd name="csY3093" fmla="*/ 142784 h 693081"/>
                                    <a:gd name="csX3094" fmla="*/ 526144 w 1619476"/>
                                    <a:gd name="csY3094" fmla="*/ 135573 h 693081"/>
                                    <a:gd name="csX3095" fmla="*/ 526563 w 1619476"/>
                                    <a:gd name="csY3095" fmla="*/ 134951 h 693081"/>
                                    <a:gd name="csX3096" fmla="*/ 526766 w 1619476"/>
                                    <a:gd name="csY3096" fmla="*/ 136424 h 693081"/>
                                    <a:gd name="csX3097" fmla="*/ 529889 w 1619476"/>
                                    <a:gd name="csY3097" fmla="*/ 141845 h 693081"/>
                                    <a:gd name="csX3098" fmla="*/ 529889 w 1619476"/>
                                    <a:gd name="csY3098" fmla="*/ 142784 h 693081"/>
                                    <a:gd name="csX3099" fmla="*/ 533964 w 1619476"/>
                                    <a:gd name="csY3099" fmla="*/ 125467 h 693081"/>
                                    <a:gd name="csX3100" fmla="*/ 538129 w 1619476"/>
                                    <a:gd name="csY3100" fmla="*/ 120465 h 693081"/>
                                    <a:gd name="csX3101" fmla="*/ 540744 w 1619476"/>
                                    <a:gd name="csY3101" fmla="*/ 118167 h 693081"/>
                                    <a:gd name="csX3102" fmla="*/ 540630 w 1619476"/>
                                    <a:gd name="csY3102" fmla="*/ 117939 h 693081"/>
                                    <a:gd name="csX3103" fmla="*/ 541391 w 1619476"/>
                                    <a:gd name="csY3103" fmla="*/ 117875 h 693081"/>
                                    <a:gd name="csX3104" fmla="*/ 540934 w 1619476"/>
                                    <a:gd name="csY3104" fmla="*/ 118383 h 693081"/>
                                    <a:gd name="csX3105" fmla="*/ 536770 w 1619476"/>
                                    <a:gd name="csY3105" fmla="*/ 123703 h 693081"/>
                                    <a:gd name="csX3106" fmla="*/ 533444 w 1619476"/>
                                    <a:gd name="csY3106" fmla="*/ 126724 h 693081"/>
                                    <a:gd name="csX3107" fmla="*/ 533964 w 1619476"/>
                                    <a:gd name="csY3107" fmla="*/ 125467 h 693081"/>
                                    <a:gd name="csX3108" fmla="*/ 546787 w 1619476"/>
                                    <a:gd name="csY3108" fmla="*/ 80207 h 693081"/>
                                    <a:gd name="csX3109" fmla="*/ 548146 w 1619476"/>
                                    <a:gd name="csY3109" fmla="*/ 78442 h 693081"/>
                                    <a:gd name="csX3110" fmla="*/ 548146 w 1619476"/>
                                    <a:gd name="csY3110" fmla="*/ 78658 h 693081"/>
                                    <a:gd name="csX3111" fmla="*/ 550533 w 1619476"/>
                                    <a:gd name="csY3111" fmla="*/ 84498 h 693081"/>
                                    <a:gd name="csX3112" fmla="*/ 551993 w 1619476"/>
                                    <a:gd name="csY3112" fmla="*/ 89399 h 693081"/>
                                    <a:gd name="csX3113" fmla="*/ 553770 w 1619476"/>
                                    <a:gd name="csY3113" fmla="*/ 93982 h 693081"/>
                                    <a:gd name="csX3114" fmla="*/ 554290 w 1619476"/>
                                    <a:gd name="csY3114" fmla="*/ 97943 h 693081"/>
                                    <a:gd name="csX3115" fmla="*/ 554709 w 1619476"/>
                                    <a:gd name="csY3115" fmla="*/ 100647 h 693081"/>
                                    <a:gd name="csX3116" fmla="*/ 550850 w 1619476"/>
                                    <a:gd name="csY3116" fmla="*/ 97626 h 693081"/>
                                    <a:gd name="csX3117" fmla="*/ 548450 w 1619476"/>
                                    <a:gd name="csY3117" fmla="*/ 91583 h 693081"/>
                                    <a:gd name="csX3118" fmla="*/ 546368 w 1619476"/>
                                    <a:gd name="csY3118" fmla="*/ 83241 h 693081"/>
                                    <a:gd name="csX3119" fmla="*/ 546787 w 1619476"/>
                                    <a:gd name="csY3119" fmla="*/ 80207 h 693081"/>
                                    <a:gd name="csX3120" fmla="*/ 561388 w 1619476"/>
                                    <a:gd name="csY3120" fmla="*/ 103999 h 693081"/>
                                    <a:gd name="csX3121" fmla="*/ 563774 w 1619476"/>
                                    <a:gd name="csY3121" fmla="*/ 104621 h 693081"/>
                                    <a:gd name="csX3122" fmla="*/ 562010 w 1619476"/>
                                    <a:gd name="csY3122" fmla="*/ 104723 h 693081"/>
                                    <a:gd name="csX3123" fmla="*/ 548869 w 1619476"/>
                                    <a:gd name="csY3123" fmla="*/ 107643 h 693081"/>
                                    <a:gd name="csX3124" fmla="*/ 547295 w 1619476"/>
                                    <a:gd name="csY3124" fmla="*/ 108366 h 693081"/>
                                    <a:gd name="csX3125" fmla="*/ 548666 w 1619476"/>
                                    <a:gd name="csY3125" fmla="*/ 106500 h 693081"/>
                                    <a:gd name="csX3126" fmla="*/ 555446 w 1619476"/>
                                    <a:gd name="csY3126" fmla="*/ 103364 h 693081"/>
                                    <a:gd name="csX3127" fmla="*/ 561388 w 1619476"/>
                                    <a:gd name="csY3127" fmla="*/ 103999 h 693081"/>
                                    <a:gd name="csX3128" fmla="*/ 564193 w 1619476"/>
                                    <a:gd name="csY3128" fmla="*/ 114105 h 693081"/>
                                    <a:gd name="csX3129" fmla="*/ 563470 w 1619476"/>
                                    <a:gd name="csY3129" fmla="*/ 114625 h 693081"/>
                                    <a:gd name="csX3130" fmla="*/ 561692 w 1619476"/>
                                    <a:gd name="csY3130" fmla="*/ 114105 h 693081"/>
                                    <a:gd name="csX3131" fmla="*/ 556271 w 1619476"/>
                                    <a:gd name="csY3131" fmla="*/ 112861 h 693081"/>
                                    <a:gd name="csX3132" fmla="*/ 554506 w 1619476"/>
                                    <a:gd name="csY3132" fmla="*/ 112746 h 693081"/>
                                    <a:gd name="csX3133" fmla="*/ 556792 w 1619476"/>
                                    <a:gd name="csY3133" fmla="*/ 111299 h 693081"/>
                                    <a:gd name="csX3134" fmla="*/ 559928 w 1619476"/>
                                    <a:gd name="csY3134" fmla="*/ 111299 h 693081"/>
                                    <a:gd name="csX3135" fmla="*/ 562314 w 1619476"/>
                                    <a:gd name="csY3135" fmla="*/ 112543 h 693081"/>
                                    <a:gd name="csX3136" fmla="*/ 564193 w 1619476"/>
                                    <a:gd name="csY3136" fmla="*/ 114105 h 693081"/>
                                    <a:gd name="csX3137" fmla="*/ 556792 w 1619476"/>
                                    <a:gd name="csY3137" fmla="*/ 116288 h 693081"/>
                                    <a:gd name="csX3138" fmla="*/ 557211 w 1619476"/>
                                    <a:gd name="csY3138" fmla="*/ 116606 h 693081"/>
                                    <a:gd name="csX3139" fmla="*/ 560054 w 1619476"/>
                                    <a:gd name="csY3139" fmla="*/ 119792 h 693081"/>
                                    <a:gd name="csX3140" fmla="*/ 561540 w 1619476"/>
                                    <a:gd name="csY3140" fmla="*/ 117444 h 693081"/>
                                    <a:gd name="csX3141" fmla="*/ 562111 w 1619476"/>
                                    <a:gd name="csY3141" fmla="*/ 117545 h 693081"/>
                                    <a:gd name="csX3142" fmla="*/ 561273 w 1619476"/>
                                    <a:gd name="csY3142" fmla="*/ 120148 h 693081"/>
                                    <a:gd name="csX3143" fmla="*/ 556068 w 1619476"/>
                                    <a:gd name="csY3143" fmla="*/ 120148 h 693081"/>
                                    <a:gd name="csX3144" fmla="*/ 556792 w 1619476"/>
                                    <a:gd name="csY3144" fmla="*/ 116288 h 693081"/>
                                    <a:gd name="csX3145" fmla="*/ 560651 w 1619476"/>
                                    <a:gd name="csY3145" fmla="*/ 117977 h 693081"/>
                                    <a:gd name="csX3146" fmla="*/ 559610 w 1619476"/>
                                    <a:gd name="csY3146" fmla="*/ 118663 h 693081"/>
                                    <a:gd name="csX3147" fmla="*/ 558582 w 1619476"/>
                                    <a:gd name="csY3147" fmla="*/ 117977 h 693081"/>
                                    <a:gd name="csX3148" fmla="*/ 559610 w 1619476"/>
                                    <a:gd name="csY3148" fmla="*/ 117291 h 693081"/>
                                    <a:gd name="csX3149" fmla="*/ 560651 w 1619476"/>
                                    <a:gd name="csY3149" fmla="*/ 117977 h 693081"/>
                                    <a:gd name="csX3150" fmla="*/ 557211 w 1619476"/>
                                    <a:gd name="csY3150" fmla="*/ 115247 h 693081"/>
                                    <a:gd name="csX3151" fmla="*/ 555230 w 1619476"/>
                                    <a:gd name="csY3151" fmla="*/ 114943 h 693081"/>
                                    <a:gd name="csX3152" fmla="*/ 557833 w 1619476"/>
                                    <a:gd name="csY3152" fmla="*/ 114308 h 693081"/>
                                    <a:gd name="csX3153" fmla="*/ 560753 w 1619476"/>
                                    <a:gd name="csY3153" fmla="*/ 115044 h 693081"/>
                                    <a:gd name="csX3154" fmla="*/ 562111 w 1619476"/>
                                    <a:gd name="csY3154" fmla="*/ 116288 h 693081"/>
                                    <a:gd name="csX3155" fmla="*/ 557211 w 1619476"/>
                                    <a:gd name="csY3155" fmla="*/ 115247 h 693081"/>
                                    <a:gd name="csX3156" fmla="*/ 566694 w 1619476"/>
                                    <a:gd name="csY3156" fmla="*/ 124122 h 693081"/>
                                    <a:gd name="csX3157" fmla="*/ 568992 w 1619476"/>
                                    <a:gd name="csY3157" fmla="*/ 122344 h 693081"/>
                                    <a:gd name="csX3158" fmla="*/ 569322 w 1619476"/>
                                    <a:gd name="csY3158" fmla="*/ 121887 h 693081"/>
                                    <a:gd name="csX3159" fmla="*/ 569094 w 1619476"/>
                                    <a:gd name="csY3159" fmla="*/ 122446 h 693081"/>
                                    <a:gd name="csX3160" fmla="*/ 567951 w 1619476"/>
                                    <a:gd name="csY3160" fmla="*/ 126102 h 693081"/>
                                    <a:gd name="csX3161" fmla="*/ 564396 w 1619476"/>
                                    <a:gd name="csY3161" fmla="*/ 128591 h 693081"/>
                                    <a:gd name="csX3162" fmla="*/ 557528 w 1619476"/>
                                    <a:gd name="csY3162" fmla="*/ 130051 h 693081"/>
                                    <a:gd name="csX3163" fmla="*/ 566694 w 1619476"/>
                                    <a:gd name="csY3163" fmla="*/ 124122 h 693081"/>
                                    <a:gd name="csX3164" fmla="*/ 567634 w 1619476"/>
                                    <a:gd name="csY3164" fmla="*/ 99403 h 693081"/>
                                    <a:gd name="csX3165" fmla="*/ 570249 w 1619476"/>
                                    <a:gd name="csY3165" fmla="*/ 88777 h 693081"/>
                                    <a:gd name="csX3166" fmla="*/ 576178 w 1619476"/>
                                    <a:gd name="csY3166" fmla="*/ 82099 h 693081"/>
                                    <a:gd name="csX3167" fmla="*/ 577435 w 1619476"/>
                                    <a:gd name="csY3167" fmla="*/ 80525 h 693081"/>
                                    <a:gd name="csX3168" fmla="*/ 578273 w 1619476"/>
                                    <a:gd name="csY3168" fmla="*/ 80321 h 693081"/>
                                    <a:gd name="csX3169" fmla="*/ 580673 w 1619476"/>
                                    <a:gd name="csY3169" fmla="*/ 98260 h 693081"/>
                                    <a:gd name="csX3170" fmla="*/ 575569 w 1619476"/>
                                    <a:gd name="csY3170" fmla="*/ 108785 h 693081"/>
                                    <a:gd name="csX3171" fmla="*/ 574718 w 1619476"/>
                                    <a:gd name="csY3171" fmla="*/ 110144 h 693081"/>
                                    <a:gd name="csX3172" fmla="*/ 572953 w 1619476"/>
                                    <a:gd name="csY3172" fmla="*/ 108684 h 693081"/>
                                    <a:gd name="csX3173" fmla="*/ 574934 w 1619476"/>
                                    <a:gd name="csY3173" fmla="*/ 107021 h 693081"/>
                                    <a:gd name="csX3174" fmla="*/ 578997 w 1619476"/>
                                    <a:gd name="csY3174" fmla="*/ 93360 h 693081"/>
                                    <a:gd name="csX3175" fmla="*/ 578921 w 1619476"/>
                                    <a:gd name="csY3175" fmla="*/ 93347 h 693081"/>
                                    <a:gd name="csX3176" fmla="*/ 579048 w 1619476"/>
                                    <a:gd name="csY3176" fmla="*/ 92586 h 693081"/>
                                    <a:gd name="csX3177" fmla="*/ 578921 w 1619476"/>
                                    <a:gd name="csY3177" fmla="*/ 92433 h 693081"/>
                                    <a:gd name="csX3178" fmla="*/ 578743 w 1619476"/>
                                    <a:gd name="csY3178" fmla="*/ 92560 h 693081"/>
                                    <a:gd name="csX3179" fmla="*/ 578667 w 1619476"/>
                                    <a:gd name="csY3179" fmla="*/ 93182 h 693081"/>
                                    <a:gd name="csX3180" fmla="*/ 575671 w 1619476"/>
                                    <a:gd name="csY3180" fmla="*/ 98159 h 693081"/>
                                    <a:gd name="csX3181" fmla="*/ 574833 w 1619476"/>
                                    <a:gd name="csY3181" fmla="*/ 99302 h 693081"/>
                                    <a:gd name="csX3182" fmla="*/ 573906 w 1619476"/>
                                    <a:gd name="csY3182" fmla="*/ 92420 h 693081"/>
                                    <a:gd name="csX3183" fmla="*/ 574718 w 1619476"/>
                                    <a:gd name="csY3183" fmla="*/ 90021 h 693081"/>
                                    <a:gd name="csX3184" fmla="*/ 576077 w 1619476"/>
                                    <a:gd name="csY3184" fmla="*/ 86060 h 693081"/>
                                    <a:gd name="csX3185" fmla="*/ 576813 w 1619476"/>
                                    <a:gd name="csY3185" fmla="*/ 83457 h 693081"/>
                                    <a:gd name="csX3186" fmla="*/ 574414 w 1619476"/>
                                    <a:gd name="csY3186" fmla="*/ 85120 h 693081"/>
                                    <a:gd name="csX3187" fmla="*/ 571392 w 1619476"/>
                                    <a:gd name="csY3187" fmla="*/ 88980 h 693081"/>
                                    <a:gd name="csX3188" fmla="*/ 570249 w 1619476"/>
                                    <a:gd name="csY3188" fmla="*/ 102641 h 693081"/>
                                    <a:gd name="csX3189" fmla="*/ 569094 w 1619476"/>
                                    <a:gd name="csY3189" fmla="*/ 108366 h 693081"/>
                                    <a:gd name="csX3190" fmla="*/ 568167 w 1619476"/>
                                    <a:gd name="csY3190" fmla="*/ 102958 h 693081"/>
                                    <a:gd name="csX3191" fmla="*/ 567113 w 1619476"/>
                                    <a:gd name="csY3191" fmla="*/ 102844 h 693081"/>
                                    <a:gd name="csX3192" fmla="*/ 567634 w 1619476"/>
                                    <a:gd name="csY3192" fmla="*/ 99403 h 693081"/>
                                    <a:gd name="csX3193" fmla="*/ 574934 w 1619476"/>
                                    <a:gd name="csY3193" fmla="*/ 122751 h 693081"/>
                                    <a:gd name="csX3194" fmla="*/ 575150 w 1619476"/>
                                    <a:gd name="csY3194" fmla="*/ 123792 h 693081"/>
                                    <a:gd name="csX3195" fmla="*/ 573995 w 1619476"/>
                                    <a:gd name="csY3195" fmla="*/ 122751 h 693081"/>
                                    <a:gd name="csX3196" fmla="*/ 575569 w 1619476"/>
                                    <a:gd name="csY3196" fmla="*/ 120478 h 693081"/>
                                    <a:gd name="csX3197" fmla="*/ 574934 w 1619476"/>
                                    <a:gd name="csY3197" fmla="*/ 122751 h 693081"/>
                                    <a:gd name="csX3198" fmla="*/ 573576 w 1619476"/>
                                    <a:gd name="csY3198" fmla="*/ 120364 h 693081"/>
                                    <a:gd name="csX3199" fmla="*/ 570554 w 1619476"/>
                                    <a:gd name="csY3199" fmla="*/ 113686 h 693081"/>
                                    <a:gd name="csX3200" fmla="*/ 571290 w 1619476"/>
                                    <a:gd name="csY3200" fmla="*/ 110664 h 693081"/>
                                    <a:gd name="csX3201" fmla="*/ 573271 w 1619476"/>
                                    <a:gd name="csY3201" fmla="*/ 112124 h 693081"/>
                                    <a:gd name="csX3202" fmla="*/ 573474 w 1619476"/>
                                    <a:gd name="csY3202" fmla="*/ 113381 h 693081"/>
                                    <a:gd name="csX3203" fmla="*/ 575569 w 1619476"/>
                                    <a:gd name="csY3203" fmla="*/ 115146 h 693081"/>
                                    <a:gd name="csX3204" fmla="*/ 573576 w 1619476"/>
                                    <a:gd name="csY3204" fmla="*/ 120364 h 693081"/>
                                    <a:gd name="csX3205" fmla="*/ 577016 w 1619476"/>
                                    <a:gd name="csY3205" fmla="*/ 291452 h 693081"/>
                                    <a:gd name="csX3206" fmla="*/ 574096 w 1619476"/>
                                    <a:gd name="csY3206" fmla="*/ 291261 h 693081"/>
                                    <a:gd name="csX3207" fmla="*/ 570656 w 1619476"/>
                                    <a:gd name="csY3207" fmla="*/ 291045 h 693081"/>
                                    <a:gd name="csX3208" fmla="*/ 561172 w 1619476"/>
                                    <a:gd name="csY3208" fmla="*/ 293229 h 693081"/>
                                    <a:gd name="csX3209" fmla="*/ 552830 w 1619476"/>
                                    <a:gd name="csY3209" fmla="*/ 295324 h 693081"/>
                                    <a:gd name="csX3210" fmla="*/ 548146 w 1619476"/>
                                    <a:gd name="csY3210" fmla="*/ 300847 h 693081"/>
                                    <a:gd name="csX3211" fmla="*/ 543651 w 1619476"/>
                                    <a:gd name="csY3211" fmla="*/ 306471 h 693081"/>
                                    <a:gd name="csX3212" fmla="*/ 540528 w 1619476"/>
                                    <a:gd name="csY3212" fmla="*/ 311790 h 693081"/>
                                    <a:gd name="csX3213" fmla="*/ 532707 w 1619476"/>
                                    <a:gd name="csY3213" fmla="*/ 326492 h 693081"/>
                                    <a:gd name="csX3214" fmla="*/ 531768 w 1619476"/>
                                    <a:gd name="csY3214" fmla="*/ 328155 h 693081"/>
                                    <a:gd name="csX3215" fmla="*/ 529267 w 1619476"/>
                                    <a:gd name="csY3215" fmla="*/ 356314 h 693081"/>
                                    <a:gd name="csX3216" fmla="*/ 534066 w 1619476"/>
                                    <a:gd name="csY3216" fmla="*/ 384677 h 693081"/>
                                    <a:gd name="csX3217" fmla="*/ 535412 w 1619476"/>
                                    <a:gd name="csY3217" fmla="*/ 388942 h 693081"/>
                                    <a:gd name="csX3218" fmla="*/ 537811 w 1619476"/>
                                    <a:gd name="csY3218" fmla="*/ 397499 h 693081"/>
                                    <a:gd name="csX3219" fmla="*/ 539284 w 1619476"/>
                                    <a:gd name="csY3219" fmla="*/ 414080 h 693081"/>
                                    <a:gd name="csX3220" fmla="*/ 541366 w 1619476"/>
                                    <a:gd name="csY3220" fmla="*/ 457753 h 693081"/>
                                    <a:gd name="csX3221" fmla="*/ 540934 w 1619476"/>
                                    <a:gd name="csY3221" fmla="*/ 467148 h 693081"/>
                                    <a:gd name="csX3222" fmla="*/ 540795 w 1619476"/>
                                    <a:gd name="csY3222" fmla="*/ 468189 h 693081"/>
                                    <a:gd name="csX3223" fmla="*/ 540833 w 1619476"/>
                                    <a:gd name="csY3223" fmla="*/ 469027 h 693081"/>
                                    <a:gd name="csX3224" fmla="*/ 541683 w 1619476"/>
                                    <a:gd name="csY3224" fmla="*/ 473090 h 693081"/>
                                    <a:gd name="csX3225" fmla="*/ 535323 w 1619476"/>
                                    <a:gd name="csY3225" fmla="*/ 473928 h 693081"/>
                                    <a:gd name="csX3226" fmla="*/ 511911 w 1619476"/>
                                    <a:gd name="csY3226" fmla="*/ 476924 h 693081"/>
                                    <a:gd name="csX3227" fmla="*/ 511899 w 1619476"/>
                                    <a:gd name="csY3227" fmla="*/ 476898 h 693081"/>
                                    <a:gd name="csX3228" fmla="*/ 511759 w 1619476"/>
                                    <a:gd name="csY3228" fmla="*/ 476924 h 693081"/>
                                    <a:gd name="csX3229" fmla="*/ 511708 w 1619476"/>
                                    <a:gd name="csY3229" fmla="*/ 476924 h 693081"/>
                                    <a:gd name="csX3230" fmla="*/ 511480 w 1619476"/>
                                    <a:gd name="csY3230" fmla="*/ 477127 h 693081"/>
                                    <a:gd name="csX3231" fmla="*/ 511695 w 1619476"/>
                                    <a:gd name="csY3231" fmla="*/ 477356 h 693081"/>
                                    <a:gd name="csX3232" fmla="*/ 511759 w 1619476"/>
                                    <a:gd name="csY3232" fmla="*/ 477356 h 693081"/>
                                    <a:gd name="csX3233" fmla="*/ 511962 w 1619476"/>
                                    <a:gd name="csY3233" fmla="*/ 477317 h 693081"/>
                                    <a:gd name="csX3234" fmla="*/ 511962 w 1619476"/>
                                    <a:gd name="csY3234" fmla="*/ 477356 h 693081"/>
                                    <a:gd name="csX3235" fmla="*/ 536452 w 1619476"/>
                                    <a:gd name="csY3235" fmla="*/ 475908 h 693081"/>
                                    <a:gd name="csX3236" fmla="*/ 543346 w 1619476"/>
                                    <a:gd name="csY3236" fmla="*/ 477470 h 693081"/>
                                    <a:gd name="csX3237" fmla="*/ 545949 w 1619476"/>
                                    <a:gd name="csY3237" fmla="*/ 475908 h 693081"/>
                                    <a:gd name="csX3238" fmla="*/ 546368 w 1619476"/>
                                    <a:gd name="csY3238" fmla="*/ 473928 h 693081"/>
                                    <a:gd name="csX3239" fmla="*/ 548044 w 1619476"/>
                                    <a:gd name="csY3239" fmla="*/ 474867 h 693081"/>
                                    <a:gd name="csX3240" fmla="*/ 546685 w 1619476"/>
                                    <a:gd name="csY3240" fmla="*/ 479869 h 693081"/>
                                    <a:gd name="csX3241" fmla="*/ 544387 w 1619476"/>
                                    <a:gd name="csY3241" fmla="*/ 479666 h 693081"/>
                                    <a:gd name="csX3242" fmla="*/ 542191 w 1619476"/>
                                    <a:gd name="csY3242" fmla="*/ 479666 h 693081"/>
                                    <a:gd name="csX3243" fmla="*/ 528111 w 1619476"/>
                                    <a:gd name="csY3243" fmla="*/ 479450 h 693081"/>
                                    <a:gd name="csX3244" fmla="*/ 500383 w 1619476"/>
                                    <a:gd name="csY3244" fmla="*/ 480504 h 693081"/>
                                    <a:gd name="csX3245" fmla="*/ 485897 w 1619476"/>
                                    <a:gd name="csY3245" fmla="*/ 481317 h 693081"/>
                                    <a:gd name="csX3246" fmla="*/ 483599 w 1619476"/>
                                    <a:gd name="csY3246" fmla="*/ 480606 h 693081"/>
                                    <a:gd name="csX3247" fmla="*/ 486710 w 1619476"/>
                                    <a:gd name="csY3247" fmla="*/ 478308 h 693081"/>
                                    <a:gd name="csX3248" fmla="*/ 487091 w 1619476"/>
                                    <a:gd name="csY3248" fmla="*/ 478308 h 693081"/>
                                    <a:gd name="csX3249" fmla="*/ 487205 w 1619476"/>
                                    <a:gd name="csY3249" fmla="*/ 478194 h 693081"/>
                                    <a:gd name="csX3250" fmla="*/ 487091 w 1619476"/>
                                    <a:gd name="csY3250" fmla="*/ 478092 h 693081"/>
                                    <a:gd name="csX3251" fmla="*/ 486710 w 1619476"/>
                                    <a:gd name="csY3251" fmla="*/ 478092 h 693081"/>
                                    <a:gd name="csX3252" fmla="*/ 475995 w 1619476"/>
                                    <a:gd name="csY3252" fmla="*/ 476949 h 693081"/>
                                    <a:gd name="csX3253" fmla="*/ 488297 w 1619476"/>
                                    <a:gd name="csY3253" fmla="*/ 475807 h 693081"/>
                                    <a:gd name="csX3254" fmla="*/ 488271 w 1619476"/>
                                    <a:gd name="csY3254" fmla="*/ 475781 h 693081"/>
                                    <a:gd name="csX3255" fmla="*/ 488411 w 1619476"/>
                                    <a:gd name="csY3255" fmla="*/ 475756 h 693081"/>
                                    <a:gd name="csX3256" fmla="*/ 488513 w 1619476"/>
                                    <a:gd name="csY3256" fmla="*/ 475756 h 693081"/>
                                    <a:gd name="csX3257" fmla="*/ 488716 w 1619476"/>
                                    <a:gd name="csY3257" fmla="*/ 475629 h 693081"/>
                                    <a:gd name="csX3258" fmla="*/ 488576 w 1619476"/>
                                    <a:gd name="csY3258" fmla="*/ 475413 h 693081"/>
                                    <a:gd name="csX3259" fmla="*/ 488411 w 1619476"/>
                                    <a:gd name="csY3259" fmla="*/ 475400 h 693081"/>
                                    <a:gd name="csX3260" fmla="*/ 488170 w 1619476"/>
                                    <a:gd name="csY3260" fmla="*/ 475426 h 693081"/>
                                    <a:gd name="csX3261" fmla="*/ 488195 w 1619476"/>
                                    <a:gd name="csY3261" fmla="*/ 475388 h 693081"/>
                                    <a:gd name="csX3262" fmla="*/ 478064 w 1619476"/>
                                    <a:gd name="csY3262" fmla="*/ 474550 h 693081"/>
                                    <a:gd name="csX3263" fmla="*/ 530320 w 1619476"/>
                                    <a:gd name="csY3263" fmla="*/ 464114 h 693081"/>
                                    <a:gd name="csX3264" fmla="*/ 535411 w 1619476"/>
                                    <a:gd name="csY3264" fmla="*/ 456192 h 693081"/>
                                    <a:gd name="csX3265" fmla="*/ 534891 w 1619476"/>
                                    <a:gd name="csY3265" fmla="*/ 444943 h 693081"/>
                                    <a:gd name="csX3266" fmla="*/ 529267 w 1619476"/>
                                    <a:gd name="csY3266" fmla="*/ 398020 h 693081"/>
                                    <a:gd name="csX3267" fmla="*/ 529190 w 1619476"/>
                                    <a:gd name="csY3267" fmla="*/ 398045 h 693081"/>
                                    <a:gd name="csX3268" fmla="*/ 529254 w 1619476"/>
                                    <a:gd name="csY3268" fmla="*/ 397893 h 693081"/>
                                    <a:gd name="csX3269" fmla="*/ 529190 w 1619476"/>
                                    <a:gd name="csY3269" fmla="*/ 397677 h 693081"/>
                                    <a:gd name="csX3270" fmla="*/ 529267 w 1619476"/>
                                    <a:gd name="csY3270" fmla="*/ 397703 h 693081"/>
                                    <a:gd name="csX3271" fmla="*/ 527184 w 1619476"/>
                                    <a:gd name="csY3271" fmla="*/ 382899 h 693081"/>
                                    <a:gd name="csX3272" fmla="*/ 522284 w 1619476"/>
                                    <a:gd name="csY3272" fmla="*/ 369556 h 693081"/>
                                    <a:gd name="csX3273" fmla="*/ 518945 w 1619476"/>
                                    <a:gd name="csY3273" fmla="*/ 360809 h 693081"/>
                                    <a:gd name="csX3274" fmla="*/ 516964 w 1619476"/>
                                    <a:gd name="csY3274" fmla="*/ 344838 h 693081"/>
                                    <a:gd name="csX3275" fmla="*/ 518323 w 1619476"/>
                                    <a:gd name="csY3275" fmla="*/ 322011 h 693081"/>
                                    <a:gd name="csX3276" fmla="*/ 522373 w 1619476"/>
                                    <a:gd name="csY3276" fmla="*/ 307207 h 693081"/>
                                    <a:gd name="csX3277" fmla="*/ 523325 w 1619476"/>
                                    <a:gd name="csY3277" fmla="*/ 305430 h 693081"/>
                                    <a:gd name="csX3278" fmla="*/ 523947 w 1619476"/>
                                    <a:gd name="csY3278" fmla="*/ 308566 h 693081"/>
                                    <a:gd name="csX3279" fmla="*/ 527984 w 1619476"/>
                                    <a:gd name="csY3279" fmla="*/ 329488 h 693081"/>
                                    <a:gd name="csX3280" fmla="*/ 528098 w 1619476"/>
                                    <a:gd name="csY3280" fmla="*/ 330149 h 693081"/>
                                    <a:gd name="csX3281" fmla="*/ 528238 w 1619476"/>
                                    <a:gd name="csY3281" fmla="*/ 330276 h 693081"/>
                                    <a:gd name="csX3282" fmla="*/ 528263 w 1619476"/>
                                    <a:gd name="csY3282" fmla="*/ 330276 h 693081"/>
                                    <a:gd name="csX3283" fmla="*/ 528378 w 1619476"/>
                                    <a:gd name="csY3283" fmla="*/ 330098 h 693081"/>
                                    <a:gd name="csX3284" fmla="*/ 528251 w 1619476"/>
                                    <a:gd name="csY3284" fmla="*/ 329412 h 693081"/>
                                    <a:gd name="csX3285" fmla="*/ 528327 w 1619476"/>
                                    <a:gd name="csY3285" fmla="*/ 329412 h 693081"/>
                                    <a:gd name="csX3286" fmla="*/ 524785 w 1619476"/>
                                    <a:gd name="csY3286" fmla="*/ 300529 h 693081"/>
                                    <a:gd name="csX3287" fmla="*/ 522804 w 1619476"/>
                                    <a:gd name="csY3287" fmla="*/ 265184 h 693081"/>
                                    <a:gd name="csX3288" fmla="*/ 521027 w 1619476"/>
                                    <a:gd name="csY3288" fmla="*/ 249746 h 693081"/>
                                    <a:gd name="csX3289" fmla="*/ 520405 w 1619476"/>
                                    <a:gd name="csY3289" fmla="*/ 244541 h 693081"/>
                                    <a:gd name="csX3290" fmla="*/ 523845 w 1619476"/>
                                    <a:gd name="csY3290" fmla="*/ 244541 h 693081"/>
                                    <a:gd name="csX3291" fmla="*/ 527387 w 1619476"/>
                                    <a:gd name="csY3291" fmla="*/ 244744 h 693081"/>
                                    <a:gd name="csX3292" fmla="*/ 528835 w 1619476"/>
                                    <a:gd name="csY3292" fmla="*/ 251524 h 693081"/>
                                    <a:gd name="csX3293" fmla="*/ 535322 w 1619476"/>
                                    <a:gd name="csY3293" fmla="*/ 275506 h 693081"/>
                                    <a:gd name="csX3294" fmla="*/ 537392 w 1619476"/>
                                    <a:gd name="csY3294" fmla="*/ 275925 h 693081"/>
                                    <a:gd name="csX3295" fmla="*/ 538750 w 1619476"/>
                                    <a:gd name="csY3295" fmla="*/ 278629 h 693081"/>
                                    <a:gd name="csX3296" fmla="*/ 537925 w 1619476"/>
                                    <a:gd name="csY3296" fmla="*/ 281663 h 693081"/>
                                    <a:gd name="csX3297" fmla="*/ 546787 w 1619476"/>
                                    <a:gd name="csY3297" fmla="*/ 283644 h 693081"/>
                                    <a:gd name="csX3298" fmla="*/ 549592 w 1619476"/>
                                    <a:gd name="csY3298" fmla="*/ 284990 h 693081"/>
                                    <a:gd name="csX3299" fmla="*/ 541365 w 1619476"/>
                                    <a:gd name="csY3299" fmla="*/ 298549 h 693081"/>
                                    <a:gd name="csX3300" fmla="*/ 542610 w 1619476"/>
                                    <a:gd name="csY3300" fmla="*/ 302510 h 693081"/>
                                    <a:gd name="csX3301" fmla="*/ 544806 w 1619476"/>
                                    <a:gd name="csY3301" fmla="*/ 299907 h 693081"/>
                                    <a:gd name="csX3302" fmla="*/ 554810 w 1619476"/>
                                    <a:gd name="csY3302" fmla="*/ 291985 h 693081"/>
                                    <a:gd name="csX3303" fmla="*/ 560752 w 1619476"/>
                                    <a:gd name="csY3303" fmla="*/ 290830 h 693081"/>
                                    <a:gd name="csX3304" fmla="*/ 577016 w 1619476"/>
                                    <a:gd name="csY3304" fmla="*/ 291452 h 693081"/>
                                    <a:gd name="csX3305" fmla="*/ 579352 w 1619476"/>
                                    <a:gd name="csY3305" fmla="*/ 381134 h 693081"/>
                                    <a:gd name="csX3306" fmla="*/ 579733 w 1619476"/>
                                    <a:gd name="csY3306" fmla="*/ 381211 h 693081"/>
                                    <a:gd name="csX3307" fmla="*/ 579733 w 1619476"/>
                                    <a:gd name="csY3307" fmla="*/ 381236 h 693081"/>
                                    <a:gd name="csX3308" fmla="*/ 573372 w 1619476"/>
                                    <a:gd name="csY3308" fmla="*/ 388536 h 693081"/>
                                    <a:gd name="csX3309" fmla="*/ 571493 w 1619476"/>
                                    <a:gd name="csY3309" fmla="*/ 391240 h 693081"/>
                                    <a:gd name="csX3310" fmla="*/ 566072 w 1619476"/>
                                    <a:gd name="csY3310" fmla="*/ 388638 h 693081"/>
                                    <a:gd name="csX3311" fmla="*/ 566072 w 1619476"/>
                                    <a:gd name="csY3311" fmla="*/ 384461 h 693081"/>
                                    <a:gd name="csX3312" fmla="*/ 569310 w 1619476"/>
                                    <a:gd name="csY3312" fmla="*/ 384359 h 693081"/>
                                    <a:gd name="csX3313" fmla="*/ 571595 w 1619476"/>
                                    <a:gd name="csY3313" fmla="*/ 383216 h 693081"/>
                                    <a:gd name="csX3314" fmla="*/ 573906 w 1619476"/>
                                    <a:gd name="csY3314" fmla="*/ 380398 h 693081"/>
                                    <a:gd name="csX3315" fmla="*/ 579352 w 1619476"/>
                                    <a:gd name="csY3315" fmla="*/ 381134 h 693081"/>
                                    <a:gd name="csX3316" fmla="*/ 579733 w 1619476"/>
                                    <a:gd name="csY3316" fmla="*/ 380804 h 693081"/>
                                    <a:gd name="csX3317" fmla="*/ 579733 w 1619476"/>
                                    <a:gd name="csY3317" fmla="*/ 380817 h 693081"/>
                                    <a:gd name="csX3318" fmla="*/ 579695 w 1619476"/>
                                    <a:gd name="csY3318" fmla="*/ 380804 h 693081"/>
                                    <a:gd name="csX3319" fmla="*/ 579733 w 1619476"/>
                                    <a:gd name="csY3319" fmla="*/ 380804 h 693081"/>
                                    <a:gd name="csX3320" fmla="*/ 578476 w 1619476"/>
                                    <a:gd name="csY3320" fmla="*/ 375180 h 693081"/>
                                    <a:gd name="csX3321" fmla="*/ 583390 w 1619476"/>
                                    <a:gd name="csY3321" fmla="*/ 372996 h 693081"/>
                                    <a:gd name="csX3322" fmla="*/ 584837 w 1619476"/>
                                    <a:gd name="csY3322" fmla="*/ 371219 h 693081"/>
                                    <a:gd name="csX3323" fmla="*/ 585878 w 1619476"/>
                                    <a:gd name="csY3323" fmla="*/ 370914 h 693081"/>
                                    <a:gd name="csX3324" fmla="*/ 586094 w 1619476"/>
                                    <a:gd name="csY3324" fmla="*/ 370178 h 693081"/>
                                    <a:gd name="csX3325" fmla="*/ 589750 w 1619476"/>
                                    <a:gd name="csY3325" fmla="*/ 369759 h 693081"/>
                                    <a:gd name="csX3326" fmla="*/ 589953 w 1619476"/>
                                    <a:gd name="csY3326" fmla="*/ 370495 h 693081"/>
                                    <a:gd name="csX3327" fmla="*/ 585472 w 1619476"/>
                                    <a:gd name="csY3327" fmla="*/ 374977 h 693081"/>
                                    <a:gd name="csX3328" fmla="*/ 582234 w 1619476"/>
                                    <a:gd name="csY3328" fmla="*/ 377694 h 693081"/>
                                    <a:gd name="csX3329" fmla="*/ 577956 w 1619476"/>
                                    <a:gd name="csY3329" fmla="*/ 376754 h 693081"/>
                                    <a:gd name="csX3330" fmla="*/ 578476 w 1619476"/>
                                    <a:gd name="csY3330" fmla="*/ 375180 h 693081"/>
                                    <a:gd name="csX3331" fmla="*/ 589750 w 1619476"/>
                                    <a:gd name="csY3331" fmla="*/ 381972 h 693081"/>
                                    <a:gd name="csX3332" fmla="*/ 589750 w 1619476"/>
                                    <a:gd name="csY3332" fmla="*/ 390923 h 693081"/>
                                    <a:gd name="csX3333" fmla="*/ 589319 w 1619476"/>
                                    <a:gd name="csY3333" fmla="*/ 393627 h 693081"/>
                                    <a:gd name="csX3334" fmla="*/ 587770 w 1619476"/>
                                    <a:gd name="csY3334" fmla="*/ 390199 h 693081"/>
                                    <a:gd name="csX3335" fmla="*/ 588277 w 1619476"/>
                                    <a:gd name="csY3335" fmla="*/ 382798 h 693081"/>
                                    <a:gd name="csX3336" fmla="*/ 589014 w 1619476"/>
                                    <a:gd name="csY3336" fmla="*/ 376120 h 693081"/>
                                    <a:gd name="csX3337" fmla="*/ 589217 w 1619476"/>
                                    <a:gd name="csY3337" fmla="*/ 376120 h 693081"/>
                                    <a:gd name="csX3338" fmla="*/ 589217 w 1619476"/>
                                    <a:gd name="csY3338" fmla="*/ 376335 h 693081"/>
                                    <a:gd name="csX3339" fmla="*/ 589750 w 1619476"/>
                                    <a:gd name="csY3339" fmla="*/ 381972 h 693081"/>
                                    <a:gd name="csX3340" fmla="*/ 590575 w 1619476"/>
                                    <a:gd name="csY3340" fmla="*/ 404380 h 693081"/>
                                    <a:gd name="csX3341" fmla="*/ 593597 w 1619476"/>
                                    <a:gd name="csY3341" fmla="*/ 439522 h 693081"/>
                                    <a:gd name="csX3342" fmla="*/ 597050 w 1619476"/>
                                    <a:gd name="csY3342" fmla="*/ 456814 h 693081"/>
                                    <a:gd name="csX3343" fmla="*/ 598917 w 1619476"/>
                                    <a:gd name="csY3343" fmla="*/ 465993 h 693081"/>
                                    <a:gd name="csX3344" fmla="*/ 601202 w 1619476"/>
                                    <a:gd name="csY3344" fmla="*/ 472874 h 693081"/>
                                    <a:gd name="csX3345" fmla="*/ 612057 w 1619476"/>
                                    <a:gd name="csY3345" fmla="*/ 488921 h 693081"/>
                                    <a:gd name="csX3346" fmla="*/ 613542 w 1619476"/>
                                    <a:gd name="csY3346" fmla="*/ 490292 h 693081"/>
                                    <a:gd name="csX3347" fmla="*/ 614825 w 1619476"/>
                                    <a:gd name="csY3347" fmla="*/ 491397 h 693081"/>
                                    <a:gd name="csX3348" fmla="*/ 621744 w 1619476"/>
                                    <a:gd name="csY3348" fmla="*/ 495409 h 693081"/>
                                    <a:gd name="csX3349" fmla="*/ 648964 w 1619476"/>
                                    <a:gd name="csY3349" fmla="*/ 502493 h 693081"/>
                                    <a:gd name="csX3350" fmla="*/ 614037 w 1619476"/>
                                    <a:gd name="csY3350" fmla="*/ 497173 h 693081"/>
                                    <a:gd name="csX3351" fmla="*/ 605798 w 1619476"/>
                                    <a:gd name="csY3351" fmla="*/ 491118 h 693081"/>
                                    <a:gd name="csX3352" fmla="*/ 594435 w 1619476"/>
                                    <a:gd name="csY3352" fmla="*/ 474029 h 693081"/>
                                    <a:gd name="csX3353" fmla="*/ 583796 w 1619476"/>
                                    <a:gd name="csY3353" fmla="*/ 406881 h 693081"/>
                                    <a:gd name="csX3354" fmla="*/ 580774 w 1619476"/>
                                    <a:gd name="csY3354" fmla="*/ 390415 h 693081"/>
                                    <a:gd name="csX3355" fmla="*/ 580977 w 1619476"/>
                                    <a:gd name="csY3355" fmla="*/ 390618 h 693081"/>
                                    <a:gd name="csX3356" fmla="*/ 583072 w 1619476"/>
                                    <a:gd name="csY3356" fmla="*/ 395620 h 693081"/>
                                    <a:gd name="csX3357" fmla="*/ 587135 w 1619476"/>
                                    <a:gd name="csY3357" fmla="*/ 413445 h 693081"/>
                                    <a:gd name="csX3358" fmla="*/ 587947 w 1619476"/>
                                    <a:gd name="csY3358" fmla="*/ 420136 h 693081"/>
                                    <a:gd name="csX3359" fmla="*/ 588227 w 1619476"/>
                                    <a:gd name="csY3359" fmla="*/ 422307 h 693081"/>
                                    <a:gd name="csX3360" fmla="*/ 588658 w 1619476"/>
                                    <a:gd name="csY3360" fmla="*/ 426852 h 693081"/>
                                    <a:gd name="csX3361" fmla="*/ 589636 w 1619476"/>
                                    <a:gd name="csY3361" fmla="*/ 437745 h 693081"/>
                                    <a:gd name="csX3362" fmla="*/ 590575 w 1619476"/>
                                    <a:gd name="csY3362" fmla="*/ 444639 h 693081"/>
                                    <a:gd name="csX3363" fmla="*/ 591363 w 1619476"/>
                                    <a:gd name="csY3363" fmla="*/ 446606 h 693081"/>
                                    <a:gd name="csX3364" fmla="*/ 591616 w 1619476"/>
                                    <a:gd name="csY3364" fmla="*/ 445667 h 693081"/>
                                    <a:gd name="csX3365" fmla="*/ 590372 w 1619476"/>
                                    <a:gd name="csY3365" fmla="*/ 432019 h 693081"/>
                                    <a:gd name="csX3366" fmla="*/ 590106 w 1619476"/>
                                    <a:gd name="csY3366" fmla="*/ 426585 h 693081"/>
                                    <a:gd name="csX3367" fmla="*/ 589318 w 1619476"/>
                                    <a:gd name="csY3367" fmla="*/ 417305 h 693081"/>
                                    <a:gd name="csX3368" fmla="*/ 587440 w 1619476"/>
                                    <a:gd name="csY3368" fmla="*/ 395620 h 693081"/>
                                    <a:gd name="csX3369" fmla="*/ 588912 w 1619476"/>
                                    <a:gd name="csY3369" fmla="*/ 397296 h 693081"/>
                                    <a:gd name="csX3370" fmla="*/ 590258 w 1619476"/>
                                    <a:gd name="csY3370" fmla="*/ 400724 h 693081"/>
                                    <a:gd name="csX3371" fmla="*/ 590575 w 1619476"/>
                                    <a:gd name="csY3371" fmla="*/ 404380 h 693081"/>
                                    <a:gd name="csX3372" fmla="*/ 607575 w 1619476"/>
                                    <a:gd name="csY3372" fmla="*/ 475604 h 693081"/>
                                    <a:gd name="csX3373" fmla="*/ 631139 w 1619476"/>
                                    <a:gd name="csY3373" fmla="*/ 491549 h 693081"/>
                                    <a:gd name="csX3374" fmla="*/ 649903 w 1619476"/>
                                    <a:gd name="csY3374" fmla="*/ 496971 h 693081"/>
                                    <a:gd name="csX3375" fmla="*/ 634681 w 1619476"/>
                                    <a:gd name="csY3375" fmla="*/ 495498 h 693081"/>
                                    <a:gd name="csX3376" fmla="*/ 628904 w 1619476"/>
                                    <a:gd name="csY3376" fmla="*/ 494089 h 693081"/>
                                    <a:gd name="csX3377" fmla="*/ 610064 w 1619476"/>
                                    <a:gd name="csY3377" fmla="*/ 481761 h 693081"/>
                                    <a:gd name="csX3378" fmla="*/ 607156 w 1619476"/>
                                    <a:gd name="csY3378" fmla="*/ 475388 h 693081"/>
                                    <a:gd name="csX3379" fmla="*/ 607575 w 1619476"/>
                                    <a:gd name="csY3379" fmla="*/ 475604 h 693081"/>
                                    <a:gd name="csX3380" fmla="*/ 652925 w 1619476"/>
                                    <a:gd name="csY3380" fmla="*/ 495929 h 693081"/>
                                    <a:gd name="csX3381" fmla="*/ 659844 w 1619476"/>
                                    <a:gd name="csY3381" fmla="*/ 496983 h 693081"/>
                                    <a:gd name="csX3382" fmla="*/ 677365 w 1619476"/>
                                    <a:gd name="csY3382" fmla="*/ 498824 h 693081"/>
                                    <a:gd name="csX3383" fmla="*/ 655109 w 1619476"/>
                                    <a:gd name="csY3383" fmla="*/ 497478 h 693081"/>
                                    <a:gd name="csX3384" fmla="*/ 652925 w 1619476"/>
                                    <a:gd name="csY3384" fmla="*/ 495929 h 693081"/>
                                    <a:gd name="csX3385" fmla="*/ 597050 w 1619476"/>
                                    <a:gd name="csY3385" fmla="*/ 492895 h 693081"/>
                                    <a:gd name="csX3386" fmla="*/ 580571 w 1619476"/>
                                    <a:gd name="csY3386" fmla="*/ 491651 h 693081"/>
                                    <a:gd name="csX3387" fmla="*/ 577334 w 1619476"/>
                                    <a:gd name="csY3387" fmla="*/ 491435 h 693081"/>
                                    <a:gd name="csX3388" fmla="*/ 577334 w 1619476"/>
                                    <a:gd name="csY3388" fmla="*/ 489772 h 693081"/>
                                    <a:gd name="csX3389" fmla="*/ 576178 w 1619476"/>
                                    <a:gd name="csY3389" fmla="*/ 485913 h 693081"/>
                                    <a:gd name="csX3390" fmla="*/ 580457 w 1619476"/>
                                    <a:gd name="csY3390" fmla="*/ 485697 h 693081"/>
                                    <a:gd name="csX3391" fmla="*/ 593394 w 1619476"/>
                                    <a:gd name="csY3391" fmla="*/ 486547 h 693081"/>
                                    <a:gd name="csX3392" fmla="*/ 597876 w 1619476"/>
                                    <a:gd name="csY3392" fmla="*/ 486852 h 693081"/>
                                    <a:gd name="csX3393" fmla="*/ 600681 w 1619476"/>
                                    <a:gd name="csY3393" fmla="*/ 490394 h 693081"/>
                                    <a:gd name="csX3394" fmla="*/ 603513 w 1619476"/>
                                    <a:gd name="csY3394" fmla="*/ 493631 h 693081"/>
                                    <a:gd name="csX3395" fmla="*/ 597050 w 1619476"/>
                                    <a:gd name="csY3395" fmla="*/ 492895 h 693081"/>
                                    <a:gd name="csX3396" fmla="*/ 574718 w 1619476"/>
                                    <a:gd name="csY3396" fmla="*/ 478930 h 693081"/>
                                    <a:gd name="csX3397" fmla="*/ 573994 w 1619476"/>
                                    <a:gd name="csY3397" fmla="*/ 475591 h 693081"/>
                                    <a:gd name="csX3398" fmla="*/ 571912 w 1619476"/>
                                    <a:gd name="csY3398" fmla="*/ 465383 h 693081"/>
                                    <a:gd name="csX3399" fmla="*/ 569627 w 1619476"/>
                                    <a:gd name="csY3399" fmla="*/ 451520 h 693081"/>
                                    <a:gd name="csX3400" fmla="*/ 567532 w 1619476"/>
                                    <a:gd name="csY3400" fmla="*/ 427728 h 693081"/>
                                    <a:gd name="csX3401" fmla="*/ 566910 w 1619476"/>
                                    <a:gd name="csY3401" fmla="*/ 406881 h 693081"/>
                                    <a:gd name="csX3402" fmla="*/ 570249 w 1619476"/>
                                    <a:gd name="csY3402" fmla="*/ 400838 h 693081"/>
                                    <a:gd name="csX3403" fmla="*/ 571595 w 1619476"/>
                                    <a:gd name="csY3403" fmla="*/ 397182 h 693081"/>
                                    <a:gd name="csX3404" fmla="*/ 573271 w 1619476"/>
                                    <a:gd name="csY3404" fmla="*/ 396560 h 693081"/>
                                    <a:gd name="csX3405" fmla="*/ 574832 w 1619476"/>
                                    <a:gd name="csY3405" fmla="*/ 395100 h 693081"/>
                                    <a:gd name="csX3406" fmla="*/ 575048 w 1619476"/>
                                    <a:gd name="csY3406" fmla="*/ 395303 h 693081"/>
                                    <a:gd name="csX3407" fmla="*/ 582348 w 1619476"/>
                                    <a:gd name="csY3407" fmla="*/ 417000 h 693081"/>
                                    <a:gd name="csX3408" fmla="*/ 584316 w 1619476"/>
                                    <a:gd name="csY3408" fmla="*/ 439624 h 693081"/>
                                    <a:gd name="csX3409" fmla="*/ 593698 w 1619476"/>
                                    <a:gd name="csY3409" fmla="*/ 479450 h 693081"/>
                                    <a:gd name="csX3410" fmla="*/ 591832 w 1619476"/>
                                    <a:gd name="csY3410" fmla="*/ 479755 h 693081"/>
                                    <a:gd name="csX3411" fmla="*/ 589636 w 1619476"/>
                                    <a:gd name="csY3411" fmla="*/ 479552 h 693081"/>
                                    <a:gd name="csX3412" fmla="*/ 576292 w 1619476"/>
                                    <a:gd name="csY3412" fmla="*/ 478727 h 693081"/>
                                    <a:gd name="csX3413" fmla="*/ 574718 w 1619476"/>
                                    <a:gd name="csY3413" fmla="*/ 478930 h 693081"/>
                                    <a:gd name="csX3414" fmla="*/ 564612 w 1619476"/>
                                    <a:gd name="csY3414" fmla="*/ 426699 h 693081"/>
                                    <a:gd name="csX3415" fmla="*/ 563965 w 1619476"/>
                                    <a:gd name="csY3415" fmla="*/ 431765 h 693081"/>
                                    <a:gd name="csX3416" fmla="*/ 563152 w 1619476"/>
                                    <a:gd name="csY3416" fmla="*/ 431600 h 693081"/>
                                    <a:gd name="csX3417" fmla="*/ 562416 w 1619476"/>
                                    <a:gd name="csY3417" fmla="*/ 426484 h 693081"/>
                                    <a:gd name="csX3418" fmla="*/ 561489 w 1619476"/>
                                    <a:gd name="csY3418" fmla="*/ 419704 h 693081"/>
                                    <a:gd name="csX3419" fmla="*/ 560753 w 1619476"/>
                                    <a:gd name="csY3419" fmla="*/ 412722 h 693081"/>
                                    <a:gd name="csX3420" fmla="*/ 558874 w 1619476"/>
                                    <a:gd name="csY3420" fmla="*/ 398959 h 693081"/>
                                    <a:gd name="csX3421" fmla="*/ 564828 w 1619476"/>
                                    <a:gd name="csY3421" fmla="*/ 392802 h 693081"/>
                                    <a:gd name="csX3422" fmla="*/ 567329 w 1619476"/>
                                    <a:gd name="csY3422" fmla="*/ 393424 h 693081"/>
                                    <a:gd name="csX3423" fmla="*/ 569716 w 1619476"/>
                                    <a:gd name="csY3423" fmla="*/ 394478 h 693081"/>
                                    <a:gd name="csX3424" fmla="*/ 565552 w 1619476"/>
                                    <a:gd name="csY3424" fmla="*/ 401156 h 693081"/>
                                    <a:gd name="csX3425" fmla="*/ 564714 w 1619476"/>
                                    <a:gd name="csY3425" fmla="*/ 402920 h 693081"/>
                                    <a:gd name="csX3426" fmla="*/ 564079 w 1619476"/>
                                    <a:gd name="csY3426" fmla="*/ 407300 h 693081"/>
                                    <a:gd name="csX3427" fmla="*/ 564612 w 1619476"/>
                                    <a:gd name="csY3427" fmla="*/ 426700 h 693081"/>
                                    <a:gd name="csX3428" fmla="*/ 572953 w 1619476"/>
                                    <a:gd name="csY3428" fmla="*/ 492476 h 693081"/>
                                    <a:gd name="csX3429" fmla="*/ 571493 w 1619476"/>
                                    <a:gd name="csY3429" fmla="*/ 495409 h 693081"/>
                                    <a:gd name="csX3430" fmla="*/ 570135 w 1619476"/>
                                    <a:gd name="csY3430" fmla="*/ 498329 h 693081"/>
                                    <a:gd name="csX3431" fmla="*/ 559077 w 1619476"/>
                                    <a:gd name="csY3431" fmla="*/ 498735 h 693081"/>
                                    <a:gd name="csX3432" fmla="*/ 549390 w 1619476"/>
                                    <a:gd name="csY3432" fmla="*/ 497275 h 693081"/>
                                    <a:gd name="csX3433" fmla="*/ 553046 w 1619476"/>
                                    <a:gd name="csY3433" fmla="*/ 496133 h 693081"/>
                                    <a:gd name="csX3434" fmla="*/ 546051 w 1619476"/>
                                    <a:gd name="csY3434" fmla="*/ 495828 h 693081"/>
                                    <a:gd name="csX3435" fmla="*/ 532504 w 1619476"/>
                                    <a:gd name="csY3435" fmla="*/ 496970 h 693081"/>
                                    <a:gd name="csX3436" fmla="*/ 518945 w 1619476"/>
                                    <a:gd name="csY3436" fmla="*/ 498532 h 693081"/>
                                    <a:gd name="csX3437" fmla="*/ 508928 w 1619476"/>
                                    <a:gd name="csY3437" fmla="*/ 498837 h 693081"/>
                                    <a:gd name="csX3438" fmla="*/ 496524 w 1619476"/>
                                    <a:gd name="csY3438" fmla="*/ 500195 h 693081"/>
                                    <a:gd name="csX3439" fmla="*/ 487040 w 1619476"/>
                                    <a:gd name="csY3439" fmla="*/ 500398 h 693081"/>
                                    <a:gd name="csX3440" fmla="*/ 485161 w 1619476"/>
                                    <a:gd name="csY3440" fmla="*/ 499890 h 693081"/>
                                    <a:gd name="csX3441" fmla="*/ 492563 w 1619476"/>
                                    <a:gd name="csY3441" fmla="*/ 498215 h 693081"/>
                                    <a:gd name="csX3442" fmla="*/ 497984 w 1619476"/>
                                    <a:gd name="csY3442" fmla="*/ 498012 h 693081"/>
                                    <a:gd name="csX3443" fmla="*/ 500384 w 1619476"/>
                                    <a:gd name="csY3443" fmla="*/ 497389 h 693081"/>
                                    <a:gd name="csX3444" fmla="*/ 498302 w 1619476"/>
                                    <a:gd name="csY3444" fmla="*/ 496348 h 693081"/>
                                    <a:gd name="csX3445" fmla="*/ 490595 w 1619476"/>
                                    <a:gd name="csY3445" fmla="*/ 495929 h 693081"/>
                                    <a:gd name="csX3446" fmla="*/ 489440 w 1619476"/>
                                    <a:gd name="csY3446" fmla="*/ 495409 h 693081"/>
                                    <a:gd name="csX3447" fmla="*/ 490900 w 1619476"/>
                                    <a:gd name="csY3447" fmla="*/ 494673 h 693081"/>
                                    <a:gd name="csX3448" fmla="*/ 495686 w 1619476"/>
                                    <a:gd name="csY3448" fmla="*/ 493314 h 693081"/>
                                    <a:gd name="csX3449" fmla="*/ 492563 w 1619476"/>
                                    <a:gd name="csY3449" fmla="*/ 492794 h 693081"/>
                                    <a:gd name="csX3450" fmla="*/ 488386 w 1619476"/>
                                    <a:gd name="csY3450" fmla="*/ 491651 h 693081"/>
                                    <a:gd name="csX3451" fmla="*/ 491103 w 1619476"/>
                                    <a:gd name="csY3451" fmla="*/ 491029 h 693081"/>
                                    <a:gd name="csX3452" fmla="*/ 527286 w 1619476"/>
                                    <a:gd name="csY3452" fmla="*/ 489048 h 693081"/>
                                    <a:gd name="csX3453" fmla="*/ 539601 w 1619476"/>
                                    <a:gd name="csY3453" fmla="*/ 487271 h 693081"/>
                                    <a:gd name="csX3454" fmla="*/ 549707 w 1619476"/>
                                    <a:gd name="csY3454" fmla="*/ 481317 h 693081"/>
                                    <a:gd name="csX3455" fmla="*/ 551992 w 1619476"/>
                                    <a:gd name="csY3455" fmla="*/ 479755 h 693081"/>
                                    <a:gd name="csX3456" fmla="*/ 550012 w 1619476"/>
                                    <a:gd name="csY3456" fmla="*/ 484656 h 693081"/>
                                    <a:gd name="csX3457" fmla="*/ 544489 w 1619476"/>
                                    <a:gd name="csY3457" fmla="*/ 488211 h 693081"/>
                                    <a:gd name="csX3458" fmla="*/ 544476 w 1619476"/>
                                    <a:gd name="csY3458" fmla="*/ 488249 h 693081"/>
                                    <a:gd name="csX3459" fmla="*/ 544438 w 1619476"/>
                                    <a:gd name="csY3459" fmla="*/ 488211 h 693081"/>
                                    <a:gd name="csX3460" fmla="*/ 544070 w 1619476"/>
                                    <a:gd name="csY3460" fmla="*/ 488211 h 693081"/>
                                    <a:gd name="csX3461" fmla="*/ 543816 w 1619476"/>
                                    <a:gd name="csY3461" fmla="*/ 488337 h 693081"/>
                                    <a:gd name="csX3462" fmla="*/ 543969 w 1619476"/>
                                    <a:gd name="csY3462" fmla="*/ 488604 h 693081"/>
                                    <a:gd name="csX3463" fmla="*/ 544311 w 1619476"/>
                                    <a:gd name="csY3463" fmla="*/ 488629 h 693081"/>
                                    <a:gd name="csX3464" fmla="*/ 544388 w 1619476"/>
                                    <a:gd name="csY3464" fmla="*/ 488629 h 693081"/>
                                    <a:gd name="csX3465" fmla="*/ 552196 w 1619476"/>
                                    <a:gd name="csY3465" fmla="*/ 488845 h 693081"/>
                                    <a:gd name="csX3466" fmla="*/ 555014 w 1619476"/>
                                    <a:gd name="csY3466" fmla="*/ 486852 h 693081"/>
                                    <a:gd name="csX3467" fmla="*/ 553770 w 1619476"/>
                                    <a:gd name="csY3467" fmla="*/ 478409 h 693081"/>
                                    <a:gd name="csX3468" fmla="*/ 553567 w 1619476"/>
                                    <a:gd name="csY3468" fmla="*/ 476949 h 693081"/>
                                    <a:gd name="csX3469" fmla="*/ 551472 w 1619476"/>
                                    <a:gd name="csY3469" fmla="*/ 475908 h 693081"/>
                                    <a:gd name="csX3470" fmla="*/ 551383 w 1619476"/>
                                    <a:gd name="csY3470" fmla="*/ 473928 h 693081"/>
                                    <a:gd name="csX3471" fmla="*/ 545530 w 1619476"/>
                                    <a:gd name="csY3471" fmla="*/ 430038 h 693081"/>
                                    <a:gd name="csX3472" fmla="*/ 542928 w 1619476"/>
                                    <a:gd name="csY3472" fmla="*/ 409586 h 693081"/>
                                    <a:gd name="csX3473" fmla="*/ 540833 w 1619476"/>
                                    <a:gd name="csY3473" fmla="*/ 396154 h 693081"/>
                                    <a:gd name="csX3474" fmla="*/ 536986 w 1619476"/>
                                    <a:gd name="csY3474" fmla="*/ 383420 h 693081"/>
                                    <a:gd name="csX3475" fmla="*/ 533025 w 1619476"/>
                                    <a:gd name="csY3475" fmla="*/ 363817 h 693081"/>
                                    <a:gd name="csX3476" fmla="*/ 532809 w 1619476"/>
                                    <a:gd name="csY3476" fmla="*/ 356213 h 693081"/>
                                    <a:gd name="csX3477" fmla="*/ 532288 w 1619476"/>
                                    <a:gd name="csY3477" fmla="*/ 351731 h 693081"/>
                                    <a:gd name="csX3478" fmla="*/ 532606 w 1619476"/>
                                    <a:gd name="csY3478" fmla="*/ 339530 h 693081"/>
                                    <a:gd name="csX3479" fmla="*/ 540833 w 1619476"/>
                                    <a:gd name="csY3479" fmla="*/ 317846 h 693081"/>
                                    <a:gd name="csX3480" fmla="*/ 552107 w 1619476"/>
                                    <a:gd name="csY3480" fmla="*/ 299272 h 693081"/>
                                    <a:gd name="csX3481" fmla="*/ 557629 w 1619476"/>
                                    <a:gd name="csY3481" fmla="*/ 296987 h 693081"/>
                                    <a:gd name="csX3482" fmla="*/ 563673 w 1619476"/>
                                    <a:gd name="csY3482" fmla="*/ 295641 h 693081"/>
                                    <a:gd name="csX3483" fmla="*/ 574718 w 1619476"/>
                                    <a:gd name="csY3483" fmla="*/ 293648 h 693081"/>
                                    <a:gd name="csX3484" fmla="*/ 575772 w 1619476"/>
                                    <a:gd name="csY3484" fmla="*/ 294067 h 693081"/>
                                    <a:gd name="csX3485" fmla="*/ 568992 w 1619476"/>
                                    <a:gd name="csY3485" fmla="*/ 295426 h 693081"/>
                                    <a:gd name="csX3486" fmla="*/ 562416 w 1619476"/>
                                    <a:gd name="csY3486" fmla="*/ 298231 h 693081"/>
                                    <a:gd name="csX3487" fmla="*/ 554709 w 1619476"/>
                                    <a:gd name="csY3487" fmla="*/ 302002 h 693081"/>
                                    <a:gd name="csX3488" fmla="*/ 551789 w 1619476"/>
                                    <a:gd name="csY3488" fmla="*/ 305950 h 693081"/>
                                    <a:gd name="csX3489" fmla="*/ 547104 w 1619476"/>
                                    <a:gd name="csY3489" fmla="*/ 313352 h 693081"/>
                                    <a:gd name="csX3490" fmla="*/ 544489 w 1619476"/>
                                    <a:gd name="csY3490" fmla="*/ 322950 h 693081"/>
                                    <a:gd name="csX3491" fmla="*/ 540211 w 1619476"/>
                                    <a:gd name="csY3491" fmla="*/ 331088 h 693081"/>
                                    <a:gd name="csX3492" fmla="*/ 539601 w 1619476"/>
                                    <a:gd name="csY3492" fmla="*/ 337855 h 693081"/>
                                    <a:gd name="csX3493" fmla="*/ 540744 w 1619476"/>
                                    <a:gd name="csY3493" fmla="*/ 353915 h 693081"/>
                                    <a:gd name="csX3494" fmla="*/ 541772 w 1619476"/>
                                    <a:gd name="csY3494" fmla="*/ 361215 h 693081"/>
                                    <a:gd name="csX3495" fmla="*/ 540744 w 1619476"/>
                                    <a:gd name="csY3495" fmla="*/ 358701 h 693081"/>
                                    <a:gd name="csX3496" fmla="*/ 536872 w 1619476"/>
                                    <a:gd name="csY3496" fmla="*/ 340368 h 693081"/>
                                    <a:gd name="csX3497" fmla="*/ 536554 w 1619476"/>
                                    <a:gd name="csY3497" fmla="*/ 337347 h 693081"/>
                                    <a:gd name="csX3498" fmla="*/ 535729 w 1619476"/>
                                    <a:gd name="csY3498" fmla="*/ 339429 h 693081"/>
                                    <a:gd name="csX3499" fmla="*/ 536148 w 1619476"/>
                                    <a:gd name="csY3499" fmla="*/ 348494 h 693081"/>
                                    <a:gd name="csX3500" fmla="*/ 537621 w 1619476"/>
                                    <a:gd name="csY3500" fmla="*/ 357660 h 693081"/>
                                    <a:gd name="csX3501" fmla="*/ 540934 w 1619476"/>
                                    <a:gd name="csY3501" fmla="*/ 371118 h 693081"/>
                                    <a:gd name="csX3502" fmla="*/ 545530 w 1619476"/>
                                    <a:gd name="csY3502" fmla="*/ 382176 h 693081"/>
                                    <a:gd name="csX3503" fmla="*/ 546685 w 1619476"/>
                                    <a:gd name="csY3503" fmla="*/ 385921 h 693081"/>
                                    <a:gd name="csX3504" fmla="*/ 544692 w 1619476"/>
                                    <a:gd name="csY3504" fmla="*/ 383115 h 693081"/>
                                    <a:gd name="csX3505" fmla="*/ 541150 w 1619476"/>
                                    <a:gd name="csY3505" fmla="*/ 377059 h 693081"/>
                                    <a:gd name="csX3506" fmla="*/ 539385 w 1619476"/>
                                    <a:gd name="csY3506" fmla="*/ 374038 h 693081"/>
                                    <a:gd name="csX3507" fmla="*/ 538966 w 1619476"/>
                                    <a:gd name="csY3507" fmla="*/ 375294 h 693081"/>
                                    <a:gd name="csX3508" fmla="*/ 540629 w 1619476"/>
                                    <a:gd name="csY3508" fmla="*/ 379243 h 693081"/>
                                    <a:gd name="csX3509" fmla="*/ 542712 w 1619476"/>
                                    <a:gd name="csY3509" fmla="*/ 384677 h 693081"/>
                                    <a:gd name="csX3510" fmla="*/ 545746 w 1619476"/>
                                    <a:gd name="csY3510" fmla="*/ 399366 h 693081"/>
                                    <a:gd name="csX3511" fmla="*/ 547930 w 1619476"/>
                                    <a:gd name="csY3511" fmla="*/ 415959 h 693081"/>
                                    <a:gd name="csX3512" fmla="*/ 548869 w 1619476"/>
                                    <a:gd name="csY3512" fmla="*/ 424186 h 693081"/>
                                    <a:gd name="csX3513" fmla="*/ 550634 w 1619476"/>
                                    <a:gd name="csY3513" fmla="*/ 427106 h 693081"/>
                                    <a:gd name="csX3514" fmla="*/ 551573 w 1619476"/>
                                    <a:gd name="csY3514" fmla="*/ 435866 h 693081"/>
                                    <a:gd name="csX3515" fmla="*/ 552830 w 1619476"/>
                                    <a:gd name="csY3515" fmla="*/ 449006 h 693081"/>
                                    <a:gd name="csX3516" fmla="*/ 553465 w 1619476"/>
                                    <a:gd name="csY3516" fmla="*/ 457652 h 693081"/>
                                    <a:gd name="csX3517" fmla="*/ 554811 w 1619476"/>
                                    <a:gd name="csY3517" fmla="*/ 462146 h 693081"/>
                                    <a:gd name="csX3518" fmla="*/ 556169 w 1619476"/>
                                    <a:gd name="csY3518" fmla="*/ 468507 h 693081"/>
                                    <a:gd name="csX3519" fmla="*/ 556474 w 1619476"/>
                                    <a:gd name="csY3519" fmla="*/ 467047 h 693081"/>
                                    <a:gd name="csX3520" fmla="*/ 554912 w 1619476"/>
                                    <a:gd name="csY3520" fmla="*/ 453284 h 693081"/>
                                    <a:gd name="csX3521" fmla="*/ 553363 w 1619476"/>
                                    <a:gd name="csY3521" fmla="*/ 420326 h 693081"/>
                                    <a:gd name="csX3522" fmla="*/ 552932 w 1619476"/>
                                    <a:gd name="csY3522" fmla="*/ 413141 h 693081"/>
                                    <a:gd name="csX3523" fmla="*/ 550113 w 1619476"/>
                                    <a:gd name="csY3523" fmla="*/ 387901 h 693081"/>
                                    <a:gd name="csX3524" fmla="*/ 549390 w 1619476"/>
                                    <a:gd name="csY3524" fmla="*/ 385299 h 693081"/>
                                    <a:gd name="csX3525" fmla="*/ 550634 w 1619476"/>
                                    <a:gd name="csY3525" fmla="*/ 387482 h 693081"/>
                                    <a:gd name="csX3526" fmla="*/ 551472 w 1619476"/>
                                    <a:gd name="csY3526" fmla="*/ 390098 h 693081"/>
                                    <a:gd name="csX3527" fmla="*/ 555128 w 1619476"/>
                                    <a:gd name="csY3527" fmla="*/ 403339 h 693081"/>
                                    <a:gd name="csX3528" fmla="*/ 556474 w 1619476"/>
                                    <a:gd name="csY3528" fmla="*/ 418447 h 693081"/>
                                    <a:gd name="csX3529" fmla="*/ 557629 w 1619476"/>
                                    <a:gd name="csY3529" fmla="*/ 442125 h 693081"/>
                                    <a:gd name="csX3530" fmla="*/ 559711 w 1619476"/>
                                    <a:gd name="csY3530" fmla="*/ 460267 h 693081"/>
                                    <a:gd name="csX3531" fmla="*/ 562530 w 1619476"/>
                                    <a:gd name="csY3531" fmla="*/ 480390 h 693081"/>
                                    <a:gd name="csX3532" fmla="*/ 560549 w 1619476"/>
                                    <a:gd name="csY3532" fmla="*/ 494266 h 693081"/>
                                    <a:gd name="csX3533" fmla="*/ 556893 w 1619476"/>
                                    <a:gd name="csY3533" fmla="*/ 495714 h 693081"/>
                                    <a:gd name="csX3534" fmla="*/ 554709 w 1619476"/>
                                    <a:gd name="csY3534" fmla="*/ 496450 h 693081"/>
                                    <a:gd name="csX3535" fmla="*/ 560143 w 1619476"/>
                                    <a:gd name="csY3535" fmla="*/ 496869 h 693081"/>
                                    <a:gd name="csX3536" fmla="*/ 566072 w 1619476"/>
                                    <a:gd name="csY3536" fmla="*/ 495929 h 693081"/>
                                    <a:gd name="csX3537" fmla="*/ 567227 w 1619476"/>
                                    <a:gd name="csY3537" fmla="*/ 491435 h 693081"/>
                                    <a:gd name="csX3538" fmla="*/ 562415 w 1619476"/>
                                    <a:gd name="csY3538" fmla="*/ 468392 h 693081"/>
                                    <a:gd name="csX3539" fmla="*/ 560651 w 1619476"/>
                                    <a:gd name="csY3539" fmla="*/ 450047 h 693081"/>
                                    <a:gd name="csX3540" fmla="*/ 559927 w 1619476"/>
                                    <a:gd name="csY3540" fmla="*/ 438900 h 693081"/>
                                    <a:gd name="csX3541" fmla="*/ 568167 w 1619476"/>
                                    <a:gd name="csY3541" fmla="*/ 482688 h 693081"/>
                                    <a:gd name="csX3542" fmla="*/ 569309 w 1619476"/>
                                    <a:gd name="csY3542" fmla="*/ 483831 h 693081"/>
                                    <a:gd name="csX3543" fmla="*/ 568890 w 1619476"/>
                                    <a:gd name="csY3543" fmla="*/ 481850 h 693081"/>
                                    <a:gd name="csX3544" fmla="*/ 565958 w 1619476"/>
                                    <a:gd name="csY3544" fmla="*/ 465269 h 693081"/>
                                    <a:gd name="csX3545" fmla="*/ 565437 w 1619476"/>
                                    <a:gd name="csY3545" fmla="*/ 461829 h 693081"/>
                                    <a:gd name="csX3546" fmla="*/ 566808 w 1619476"/>
                                    <a:gd name="csY3546" fmla="*/ 456725 h 693081"/>
                                    <a:gd name="csX3547" fmla="*/ 568167 w 1619476"/>
                                    <a:gd name="csY3547" fmla="*/ 456509 h 693081"/>
                                    <a:gd name="csX3548" fmla="*/ 568776 w 1619476"/>
                                    <a:gd name="csY3548" fmla="*/ 460470 h 693081"/>
                                    <a:gd name="csX3549" fmla="*/ 571696 w 1619476"/>
                                    <a:gd name="csY3549" fmla="*/ 480707 h 693081"/>
                                    <a:gd name="csX3550" fmla="*/ 572953 w 1619476"/>
                                    <a:gd name="csY3550" fmla="*/ 492476 h 693081"/>
                                    <a:gd name="csX3551" fmla="*/ 440916 w 1619476"/>
                                    <a:gd name="csY3551" fmla="*/ 425785 h 693081"/>
                                    <a:gd name="csX3552" fmla="*/ 399642 w 1619476"/>
                                    <a:gd name="csY3552" fmla="*/ 428477 h 693081"/>
                                    <a:gd name="csX3553" fmla="*/ 378897 w 1619476"/>
                                    <a:gd name="csY3553" fmla="*/ 426281 h 693081"/>
                                    <a:gd name="csX3554" fmla="*/ 359713 w 1619476"/>
                                    <a:gd name="csY3554" fmla="*/ 422091 h 693081"/>
                                    <a:gd name="csX3555" fmla="*/ 359611 w 1619476"/>
                                    <a:gd name="csY3555" fmla="*/ 422091 h 693081"/>
                                    <a:gd name="csX3556" fmla="*/ 340644 w 1619476"/>
                                    <a:gd name="csY3556" fmla="*/ 426293 h 693081"/>
                                    <a:gd name="csX3557" fmla="*/ 320330 w 1619476"/>
                                    <a:gd name="csY3557" fmla="*/ 428477 h 693081"/>
                                    <a:gd name="csX3558" fmla="*/ 278370 w 1619476"/>
                                    <a:gd name="csY3558" fmla="*/ 425938 h 693081"/>
                                    <a:gd name="csX3559" fmla="*/ 268303 w 1619476"/>
                                    <a:gd name="csY3559" fmla="*/ 408761 h 693081"/>
                                    <a:gd name="csX3560" fmla="*/ 315595 w 1619476"/>
                                    <a:gd name="csY3560" fmla="*/ 407808 h 693081"/>
                                    <a:gd name="csX3561" fmla="*/ 339400 w 1619476"/>
                                    <a:gd name="csY3561" fmla="*/ 405650 h 693081"/>
                                    <a:gd name="csX3562" fmla="*/ 359612 w 1619476"/>
                                    <a:gd name="csY3562" fmla="*/ 401410 h 693081"/>
                                    <a:gd name="csX3563" fmla="*/ 359713 w 1619476"/>
                                    <a:gd name="csY3563" fmla="*/ 401410 h 693081"/>
                                    <a:gd name="csX3564" fmla="*/ 379963 w 1619476"/>
                                    <a:gd name="csY3564" fmla="*/ 405663 h 693081"/>
                                    <a:gd name="csX3565" fmla="*/ 403844 w 1619476"/>
                                    <a:gd name="csY3565" fmla="*/ 407808 h 693081"/>
                                    <a:gd name="csX3566" fmla="*/ 450933 w 1619476"/>
                                    <a:gd name="csY3566" fmla="*/ 408646 h 693081"/>
                                    <a:gd name="csX3567" fmla="*/ 440916 w 1619476"/>
                                    <a:gd name="csY3567" fmla="*/ 425786 h 693081"/>
                                    <a:gd name="csX3568" fmla="*/ 179888 w 1619476"/>
                                    <a:gd name="csY3568" fmla="*/ 487271 h 693081"/>
                                    <a:gd name="csX3569" fmla="*/ 192191 w 1619476"/>
                                    <a:gd name="csY3569" fmla="*/ 489048 h 693081"/>
                                    <a:gd name="csX3570" fmla="*/ 228361 w 1619476"/>
                                    <a:gd name="csY3570" fmla="*/ 491029 h 693081"/>
                                    <a:gd name="csX3571" fmla="*/ 231091 w 1619476"/>
                                    <a:gd name="csY3571" fmla="*/ 491651 h 693081"/>
                                    <a:gd name="csX3572" fmla="*/ 226901 w 1619476"/>
                                    <a:gd name="csY3572" fmla="*/ 492794 h 693081"/>
                                    <a:gd name="csX3573" fmla="*/ 223791 w 1619476"/>
                                    <a:gd name="csY3573" fmla="*/ 493327 h 693081"/>
                                    <a:gd name="csX3574" fmla="*/ 228564 w 1619476"/>
                                    <a:gd name="csY3574" fmla="*/ 494673 h 693081"/>
                                    <a:gd name="csX3575" fmla="*/ 230037 w 1619476"/>
                                    <a:gd name="csY3575" fmla="*/ 495409 h 693081"/>
                                    <a:gd name="csX3576" fmla="*/ 228882 w 1619476"/>
                                    <a:gd name="csY3576" fmla="*/ 495929 h 693081"/>
                                    <a:gd name="csX3577" fmla="*/ 221175 w 1619476"/>
                                    <a:gd name="csY3577" fmla="*/ 496348 h 693081"/>
                                    <a:gd name="csX3578" fmla="*/ 219093 w 1619476"/>
                                    <a:gd name="csY3578" fmla="*/ 497389 h 693081"/>
                                    <a:gd name="csX3579" fmla="*/ 221480 w 1619476"/>
                                    <a:gd name="csY3579" fmla="*/ 498012 h 693081"/>
                                    <a:gd name="csX3580" fmla="*/ 226901 w 1619476"/>
                                    <a:gd name="csY3580" fmla="*/ 498215 h 693081"/>
                                    <a:gd name="csX3581" fmla="*/ 234303 w 1619476"/>
                                    <a:gd name="csY3581" fmla="*/ 499890 h 693081"/>
                                    <a:gd name="csX3582" fmla="*/ 232437 w 1619476"/>
                                    <a:gd name="csY3582" fmla="*/ 500411 h 693081"/>
                                    <a:gd name="csX3583" fmla="*/ 222953 w 1619476"/>
                                    <a:gd name="csY3583" fmla="*/ 500208 h 693081"/>
                                    <a:gd name="csX3584" fmla="*/ 210536 w 1619476"/>
                                    <a:gd name="csY3584" fmla="*/ 498837 h 693081"/>
                                    <a:gd name="csX3585" fmla="*/ 200532 w 1619476"/>
                                    <a:gd name="csY3585" fmla="*/ 498532 h 693081"/>
                                    <a:gd name="csX3586" fmla="*/ 186973 w 1619476"/>
                                    <a:gd name="csY3586" fmla="*/ 496970 h 693081"/>
                                    <a:gd name="csX3587" fmla="*/ 173426 w 1619476"/>
                                    <a:gd name="csY3587" fmla="*/ 495815 h 693081"/>
                                    <a:gd name="csX3588" fmla="*/ 166443 w 1619476"/>
                                    <a:gd name="csY3588" fmla="*/ 496133 h 693081"/>
                                    <a:gd name="csX3589" fmla="*/ 170087 w 1619476"/>
                                    <a:gd name="csY3589" fmla="*/ 497275 h 693081"/>
                                    <a:gd name="csX3590" fmla="*/ 160387 w 1619476"/>
                                    <a:gd name="csY3590" fmla="*/ 498748 h 693081"/>
                                    <a:gd name="csX3591" fmla="*/ 149329 w 1619476"/>
                                    <a:gd name="csY3591" fmla="*/ 498329 h 693081"/>
                                    <a:gd name="csX3592" fmla="*/ 147984 w 1619476"/>
                                    <a:gd name="csY3592" fmla="*/ 495409 h 693081"/>
                                    <a:gd name="csX3593" fmla="*/ 146524 w 1619476"/>
                                    <a:gd name="csY3593" fmla="*/ 492476 h 693081"/>
                                    <a:gd name="csX3594" fmla="*/ 147780 w 1619476"/>
                                    <a:gd name="csY3594" fmla="*/ 480695 h 693081"/>
                                    <a:gd name="csX3595" fmla="*/ 150688 w 1619476"/>
                                    <a:gd name="csY3595" fmla="*/ 460470 h 693081"/>
                                    <a:gd name="csX3596" fmla="*/ 151323 w 1619476"/>
                                    <a:gd name="csY3596" fmla="*/ 456509 h 693081"/>
                                    <a:gd name="csX3597" fmla="*/ 152668 w 1619476"/>
                                    <a:gd name="csY3597" fmla="*/ 456725 h 693081"/>
                                    <a:gd name="csX3598" fmla="*/ 154027 w 1619476"/>
                                    <a:gd name="csY3598" fmla="*/ 461829 h 693081"/>
                                    <a:gd name="csX3599" fmla="*/ 153506 w 1619476"/>
                                    <a:gd name="csY3599" fmla="*/ 465269 h 693081"/>
                                    <a:gd name="csX3600" fmla="*/ 150586 w 1619476"/>
                                    <a:gd name="csY3600" fmla="*/ 481850 h 693081"/>
                                    <a:gd name="csX3601" fmla="*/ 150167 w 1619476"/>
                                    <a:gd name="csY3601" fmla="*/ 483831 h 693081"/>
                                    <a:gd name="csX3602" fmla="*/ 151323 w 1619476"/>
                                    <a:gd name="csY3602" fmla="*/ 482688 h 693081"/>
                                    <a:gd name="csX3603" fmla="*/ 159562 w 1619476"/>
                                    <a:gd name="csY3603" fmla="*/ 438900 h 693081"/>
                                    <a:gd name="csX3604" fmla="*/ 158826 w 1619476"/>
                                    <a:gd name="csY3604" fmla="*/ 450047 h 693081"/>
                                    <a:gd name="csX3605" fmla="*/ 157048 w 1619476"/>
                                    <a:gd name="csY3605" fmla="*/ 468392 h 693081"/>
                                    <a:gd name="csX3606" fmla="*/ 152262 w 1619476"/>
                                    <a:gd name="csY3606" fmla="*/ 491435 h 693081"/>
                                    <a:gd name="csX3607" fmla="*/ 153405 w 1619476"/>
                                    <a:gd name="csY3607" fmla="*/ 495929 h 693081"/>
                                    <a:gd name="csX3608" fmla="*/ 159346 w 1619476"/>
                                    <a:gd name="csY3608" fmla="*/ 496856 h 693081"/>
                                    <a:gd name="csX3609" fmla="*/ 164755 w 1619476"/>
                                    <a:gd name="csY3609" fmla="*/ 496450 h 693081"/>
                                    <a:gd name="csX3610" fmla="*/ 162571 w 1619476"/>
                                    <a:gd name="csY3610" fmla="*/ 495714 h 693081"/>
                                    <a:gd name="csX3611" fmla="*/ 158928 w 1619476"/>
                                    <a:gd name="csY3611" fmla="*/ 494266 h 693081"/>
                                    <a:gd name="csX3612" fmla="*/ 156947 w 1619476"/>
                                    <a:gd name="csY3612" fmla="*/ 480390 h 693081"/>
                                    <a:gd name="csX3613" fmla="*/ 159765 w 1619476"/>
                                    <a:gd name="csY3613" fmla="*/ 460267 h 693081"/>
                                    <a:gd name="csX3614" fmla="*/ 161848 w 1619476"/>
                                    <a:gd name="csY3614" fmla="*/ 442112 h 693081"/>
                                    <a:gd name="csX3615" fmla="*/ 162990 w 1619476"/>
                                    <a:gd name="csY3615" fmla="*/ 418447 h 693081"/>
                                    <a:gd name="csX3616" fmla="*/ 164349 w 1619476"/>
                                    <a:gd name="csY3616" fmla="*/ 403339 h 693081"/>
                                    <a:gd name="csX3617" fmla="*/ 168005 w 1619476"/>
                                    <a:gd name="csY3617" fmla="*/ 390098 h 693081"/>
                                    <a:gd name="csX3618" fmla="*/ 168830 w 1619476"/>
                                    <a:gd name="csY3618" fmla="*/ 387495 h 693081"/>
                                    <a:gd name="csX3619" fmla="*/ 170087 w 1619476"/>
                                    <a:gd name="csY3619" fmla="*/ 385299 h 693081"/>
                                    <a:gd name="csX3620" fmla="*/ 169351 w 1619476"/>
                                    <a:gd name="csY3620" fmla="*/ 387901 h 693081"/>
                                    <a:gd name="csX3621" fmla="*/ 166532 w 1619476"/>
                                    <a:gd name="csY3621" fmla="*/ 413141 h 693081"/>
                                    <a:gd name="csX3622" fmla="*/ 166126 w 1619476"/>
                                    <a:gd name="csY3622" fmla="*/ 420339 h 693081"/>
                                    <a:gd name="csX3623" fmla="*/ 164552 w 1619476"/>
                                    <a:gd name="csY3623" fmla="*/ 453285 h 693081"/>
                                    <a:gd name="csX3624" fmla="*/ 162990 w 1619476"/>
                                    <a:gd name="csY3624" fmla="*/ 467047 h 693081"/>
                                    <a:gd name="csX3625" fmla="*/ 163308 w 1619476"/>
                                    <a:gd name="csY3625" fmla="*/ 468507 h 693081"/>
                                    <a:gd name="csX3626" fmla="*/ 164666 w 1619476"/>
                                    <a:gd name="csY3626" fmla="*/ 462146 h 693081"/>
                                    <a:gd name="csX3627" fmla="*/ 166025 w 1619476"/>
                                    <a:gd name="csY3627" fmla="*/ 457665 h 693081"/>
                                    <a:gd name="csX3628" fmla="*/ 166647 w 1619476"/>
                                    <a:gd name="csY3628" fmla="*/ 449006 h 693081"/>
                                    <a:gd name="csX3629" fmla="*/ 167891 w 1619476"/>
                                    <a:gd name="csY3629" fmla="*/ 435879 h 693081"/>
                                    <a:gd name="csX3630" fmla="*/ 168830 w 1619476"/>
                                    <a:gd name="csY3630" fmla="*/ 427106 h 693081"/>
                                    <a:gd name="csX3631" fmla="*/ 170595 w 1619476"/>
                                    <a:gd name="csY3631" fmla="*/ 424186 h 693081"/>
                                    <a:gd name="csX3632" fmla="*/ 171535 w 1619476"/>
                                    <a:gd name="csY3632" fmla="*/ 415959 h 693081"/>
                                    <a:gd name="csX3633" fmla="*/ 173731 w 1619476"/>
                                    <a:gd name="csY3633" fmla="*/ 399378 h 693081"/>
                                    <a:gd name="csX3634" fmla="*/ 176753 w 1619476"/>
                                    <a:gd name="csY3634" fmla="*/ 384689 h 693081"/>
                                    <a:gd name="csX3635" fmla="*/ 178847 w 1619476"/>
                                    <a:gd name="csY3635" fmla="*/ 379256 h 693081"/>
                                    <a:gd name="csX3636" fmla="*/ 180511 w 1619476"/>
                                    <a:gd name="csY3636" fmla="*/ 375294 h 693081"/>
                                    <a:gd name="csX3637" fmla="*/ 180092 w 1619476"/>
                                    <a:gd name="csY3637" fmla="*/ 374038 h 693081"/>
                                    <a:gd name="csX3638" fmla="*/ 178314 w 1619476"/>
                                    <a:gd name="csY3638" fmla="*/ 377059 h 693081"/>
                                    <a:gd name="csX3639" fmla="*/ 174772 w 1619476"/>
                                    <a:gd name="csY3639" fmla="*/ 383115 h 693081"/>
                                    <a:gd name="csX3640" fmla="*/ 172792 w 1619476"/>
                                    <a:gd name="csY3640" fmla="*/ 385933 h 693081"/>
                                    <a:gd name="csX3641" fmla="*/ 173934 w 1619476"/>
                                    <a:gd name="csY3641" fmla="*/ 382176 h 693081"/>
                                    <a:gd name="csX3642" fmla="*/ 178530 w 1619476"/>
                                    <a:gd name="csY3642" fmla="*/ 371118 h 693081"/>
                                    <a:gd name="csX3643" fmla="*/ 181869 w 1619476"/>
                                    <a:gd name="csY3643" fmla="*/ 357673 h 693081"/>
                                    <a:gd name="csX3644" fmla="*/ 183316 w 1619476"/>
                                    <a:gd name="csY3644" fmla="*/ 348494 h 693081"/>
                                    <a:gd name="csX3645" fmla="*/ 183748 w 1619476"/>
                                    <a:gd name="csY3645" fmla="*/ 339429 h 693081"/>
                                    <a:gd name="csX3646" fmla="*/ 182910 w 1619476"/>
                                    <a:gd name="csY3646" fmla="*/ 337347 h 693081"/>
                                    <a:gd name="csX3647" fmla="*/ 182593 w 1619476"/>
                                    <a:gd name="csY3647" fmla="*/ 340368 h 693081"/>
                                    <a:gd name="csX3648" fmla="*/ 178733 w 1619476"/>
                                    <a:gd name="csY3648" fmla="*/ 358714 h 693081"/>
                                    <a:gd name="csX3649" fmla="*/ 177692 w 1619476"/>
                                    <a:gd name="csY3649" fmla="*/ 361215 h 693081"/>
                                    <a:gd name="csX3650" fmla="*/ 178733 w 1619476"/>
                                    <a:gd name="csY3650" fmla="*/ 353915 h 693081"/>
                                    <a:gd name="csX3651" fmla="*/ 179889 w 1619476"/>
                                    <a:gd name="csY3651" fmla="*/ 337855 h 693081"/>
                                    <a:gd name="csX3652" fmla="*/ 179254 w 1619476"/>
                                    <a:gd name="csY3652" fmla="*/ 331088 h 693081"/>
                                    <a:gd name="csX3653" fmla="*/ 174988 w 1619476"/>
                                    <a:gd name="csY3653" fmla="*/ 322950 h 693081"/>
                                    <a:gd name="csX3654" fmla="*/ 172385 w 1619476"/>
                                    <a:gd name="csY3654" fmla="*/ 313352 h 693081"/>
                                    <a:gd name="csX3655" fmla="*/ 167688 w 1619476"/>
                                    <a:gd name="csY3655" fmla="*/ 305950 h 693081"/>
                                    <a:gd name="csX3656" fmla="*/ 164755 w 1619476"/>
                                    <a:gd name="csY3656" fmla="*/ 301989 h 693081"/>
                                    <a:gd name="csX3657" fmla="*/ 157049 w 1619476"/>
                                    <a:gd name="csY3657" fmla="*/ 298231 h 693081"/>
                                    <a:gd name="csX3658" fmla="*/ 150485 w 1619476"/>
                                    <a:gd name="csY3658" fmla="*/ 295426 h 693081"/>
                                    <a:gd name="csX3659" fmla="*/ 143693 w 1619476"/>
                                    <a:gd name="csY3659" fmla="*/ 294067 h 693081"/>
                                    <a:gd name="csX3660" fmla="*/ 144759 w 1619476"/>
                                    <a:gd name="csY3660" fmla="*/ 293661 h 693081"/>
                                    <a:gd name="csX3661" fmla="*/ 155792 w 1619476"/>
                                    <a:gd name="csY3661" fmla="*/ 295629 h 693081"/>
                                    <a:gd name="csX3662" fmla="*/ 161848 w 1619476"/>
                                    <a:gd name="csY3662" fmla="*/ 296987 h 693081"/>
                                    <a:gd name="csX3663" fmla="*/ 167370 w 1619476"/>
                                    <a:gd name="csY3663" fmla="*/ 299272 h 693081"/>
                                    <a:gd name="csX3664" fmla="*/ 178632 w 1619476"/>
                                    <a:gd name="csY3664" fmla="*/ 317846 h 693081"/>
                                    <a:gd name="csX3665" fmla="*/ 186871 w 1619476"/>
                                    <a:gd name="csY3665" fmla="*/ 339530 h 693081"/>
                                    <a:gd name="csX3666" fmla="*/ 187189 w 1619476"/>
                                    <a:gd name="csY3666" fmla="*/ 351718 h 693081"/>
                                    <a:gd name="csX3667" fmla="*/ 186668 w 1619476"/>
                                    <a:gd name="csY3667" fmla="*/ 356213 h 693081"/>
                                    <a:gd name="csX3668" fmla="*/ 186452 w 1619476"/>
                                    <a:gd name="csY3668" fmla="*/ 363817 h 693081"/>
                                    <a:gd name="csX3669" fmla="*/ 182491 w 1619476"/>
                                    <a:gd name="csY3669" fmla="*/ 383420 h 693081"/>
                                    <a:gd name="csX3670" fmla="*/ 178632 w 1619476"/>
                                    <a:gd name="csY3670" fmla="*/ 396153 h 693081"/>
                                    <a:gd name="csX3671" fmla="*/ 176550 w 1619476"/>
                                    <a:gd name="csY3671" fmla="*/ 409598 h 693081"/>
                                    <a:gd name="csX3672" fmla="*/ 173934 w 1619476"/>
                                    <a:gd name="csY3672" fmla="*/ 430038 h 693081"/>
                                    <a:gd name="csX3673" fmla="*/ 168107 w 1619476"/>
                                    <a:gd name="csY3673" fmla="*/ 473928 h 693081"/>
                                    <a:gd name="csX3674" fmla="*/ 168005 w 1619476"/>
                                    <a:gd name="csY3674" fmla="*/ 475908 h 693081"/>
                                    <a:gd name="csX3675" fmla="*/ 165923 w 1619476"/>
                                    <a:gd name="csY3675" fmla="*/ 476949 h 693081"/>
                                    <a:gd name="csX3676" fmla="*/ 165707 w 1619476"/>
                                    <a:gd name="csY3676" fmla="*/ 478422 h 693081"/>
                                    <a:gd name="csX3677" fmla="*/ 164450 w 1619476"/>
                                    <a:gd name="csY3677" fmla="*/ 486852 h 693081"/>
                                    <a:gd name="csX3678" fmla="*/ 167269 w 1619476"/>
                                    <a:gd name="csY3678" fmla="*/ 488845 h 693081"/>
                                    <a:gd name="csX3679" fmla="*/ 175090 w 1619476"/>
                                    <a:gd name="csY3679" fmla="*/ 488629 h 693081"/>
                                    <a:gd name="csX3680" fmla="*/ 175166 w 1619476"/>
                                    <a:gd name="csY3680" fmla="*/ 488629 h 693081"/>
                                    <a:gd name="csX3681" fmla="*/ 175509 w 1619476"/>
                                    <a:gd name="csY3681" fmla="*/ 488604 h 693081"/>
                                    <a:gd name="csX3682" fmla="*/ 175661 w 1619476"/>
                                    <a:gd name="csY3682" fmla="*/ 488337 h 693081"/>
                                    <a:gd name="csX3683" fmla="*/ 175407 w 1619476"/>
                                    <a:gd name="csY3683" fmla="*/ 488210 h 693081"/>
                                    <a:gd name="csX3684" fmla="*/ 175026 w 1619476"/>
                                    <a:gd name="csY3684" fmla="*/ 488210 h 693081"/>
                                    <a:gd name="csX3685" fmla="*/ 175001 w 1619476"/>
                                    <a:gd name="csY3685" fmla="*/ 488249 h 693081"/>
                                    <a:gd name="csX3686" fmla="*/ 174988 w 1619476"/>
                                    <a:gd name="csY3686" fmla="*/ 488210 h 693081"/>
                                    <a:gd name="csX3687" fmla="*/ 169453 w 1619476"/>
                                    <a:gd name="csY3687" fmla="*/ 484656 h 693081"/>
                                    <a:gd name="csX3688" fmla="*/ 167472 w 1619476"/>
                                    <a:gd name="csY3688" fmla="*/ 479768 h 693081"/>
                                    <a:gd name="csX3689" fmla="*/ 169770 w 1619476"/>
                                    <a:gd name="csY3689" fmla="*/ 481329 h 693081"/>
                                    <a:gd name="csX3690" fmla="*/ 179889 w 1619476"/>
                                    <a:gd name="csY3690" fmla="*/ 487271 h 693081"/>
                                    <a:gd name="csX3691" fmla="*/ 155385 w 1619476"/>
                                    <a:gd name="csY3691" fmla="*/ 407300 h 693081"/>
                                    <a:gd name="csX3692" fmla="*/ 154750 w 1619476"/>
                                    <a:gd name="csY3692" fmla="*/ 402920 h 693081"/>
                                    <a:gd name="csX3693" fmla="*/ 153925 w 1619476"/>
                                    <a:gd name="csY3693" fmla="*/ 401156 h 693081"/>
                                    <a:gd name="csX3694" fmla="*/ 149748 w 1619476"/>
                                    <a:gd name="csY3694" fmla="*/ 394478 h 693081"/>
                                    <a:gd name="csX3695" fmla="*/ 152160 w 1619476"/>
                                    <a:gd name="csY3695" fmla="*/ 393437 h 693081"/>
                                    <a:gd name="csX3696" fmla="*/ 154649 w 1619476"/>
                                    <a:gd name="csY3696" fmla="*/ 392814 h 693081"/>
                                    <a:gd name="csX3697" fmla="*/ 160603 w 1619476"/>
                                    <a:gd name="csY3697" fmla="*/ 398959 h 693081"/>
                                    <a:gd name="csX3698" fmla="*/ 158724 w 1619476"/>
                                    <a:gd name="csY3698" fmla="*/ 412721 h 693081"/>
                                    <a:gd name="csX3699" fmla="*/ 157988 w 1619476"/>
                                    <a:gd name="csY3699" fmla="*/ 419704 h 693081"/>
                                    <a:gd name="csX3700" fmla="*/ 157048 w 1619476"/>
                                    <a:gd name="csY3700" fmla="*/ 426484 h 693081"/>
                                    <a:gd name="csX3701" fmla="*/ 156325 w 1619476"/>
                                    <a:gd name="csY3701" fmla="*/ 431600 h 693081"/>
                                    <a:gd name="csX3702" fmla="*/ 155512 w 1619476"/>
                                    <a:gd name="csY3702" fmla="*/ 431765 h 693081"/>
                                    <a:gd name="csX3703" fmla="*/ 154865 w 1619476"/>
                                    <a:gd name="csY3703" fmla="*/ 426699 h 693081"/>
                                    <a:gd name="csX3704" fmla="*/ 155385 w 1619476"/>
                                    <a:gd name="csY3704" fmla="*/ 407300 h 693081"/>
                                    <a:gd name="csX3705" fmla="*/ 145482 w 1619476"/>
                                    <a:gd name="csY3705" fmla="*/ 475591 h 693081"/>
                                    <a:gd name="csX3706" fmla="*/ 144759 w 1619476"/>
                                    <a:gd name="csY3706" fmla="*/ 478930 h 693081"/>
                                    <a:gd name="csX3707" fmla="*/ 143172 w 1619476"/>
                                    <a:gd name="csY3707" fmla="*/ 478727 h 693081"/>
                                    <a:gd name="csX3708" fmla="*/ 129841 w 1619476"/>
                                    <a:gd name="csY3708" fmla="*/ 479565 h 693081"/>
                                    <a:gd name="csX3709" fmla="*/ 127645 w 1619476"/>
                                    <a:gd name="csY3709" fmla="*/ 479768 h 693081"/>
                                    <a:gd name="csX3710" fmla="*/ 125766 w 1619476"/>
                                    <a:gd name="csY3710" fmla="*/ 479450 h 693081"/>
                                    <a:gd name="csX3711" fmla="*/ 135148 w 1619476"/>
                                    <a:gd name="csY3711" fmla="*/ 439624 h 693081"/>
                                    <a:gd name="csX3712" fmla="*/ 137141 w 1619476"/>
                                    <a:gd name="csY3712" fmla="*/ 417000 h 693081"/>
                                    <a:gd name="csX3713" fmla="*/ 144441 w 1619476"/>
                                    <a:gd name="csY3713" fmla="*/ 395303 h 693081"/>
                                    <a:gd name="csX3714" fmla="*/ 144644 w 1619476"/>
                                    <a:gd name="csY3714" fmla="*/ 395100 h 693081"/>
                                    <a:gd name="csX3715" fmla="*/ 146206 w 1619476"/>
                                    <a:gd name="csY3715" fmla="*/ 396560 h 693081"/>
                                    <a:gd name="csX3716" fmla="*/ 147869 w 1619476"/>
                                    <a:gd name="csY3716" fmla="*/ 397182 h 693081"/>
                                    <a:gd name="csX3717" fmla="*/ 149228 w 1619476"/>
                                    <a:gd name="csY3717" fmla="*/ 400838 h 693081"/>
                                    <a:gd name="csX3718" fmla="*/ 152567 w 1619476"/>
                                    <a:gd name="csY3718" fmla="*/ 406894 h 693081"/>
                                    <a:gd name="csX3719" fmla="*/ 151945 w 1619476"/>
                                    <a:gd name="csY3719" fmla="*/ 427728 h 693081"/>
                                    <a:gd name="csX3720" fmla="*/ 149850 w 1619476"/>
                                    <a:gd name="csY3720" fmla="*/ 451520 h 693081"/>
                                    <a:gd name="csX3721" fmla="*/ 147564 w 1619476"/>
                                    <a:gd name="csY3721" fmla="*/ 465384 h 693081"/>
                                    <a:gd name="csX3722" fmla="*/ 145482 w 1619476"/>
                                    <a:gd name="csY3722" fmla="*/ 475591 h 693081"/>
                                    <a:gd name="csX3723" fmla="*/ 142143 w 1619476"/>
                                    <a:gd name="csY3723" fmla="*/ 489772 h 693081"/>
                                    <a:gd name="csX3724" fmla="*/ 142143 w 1619476"/>
                                    <a:gd name="csY3724" fmla="*/ 491435 h 693081"/>
                                    <a:gd name="csX3725" fmla="*/ 138906 w 1619476"/>
                                    <a:gd name="csY3725" fmla="*/ 491651 h 693081"/>
                                    <a:gd name="csX3726" fmla="*/ 122439 w 1619476"/>
                                    <a:gd name="csY3726" fmla="*/ 492908 h 693081"/>
                                    <a:gd name="csX3727" fmla="*/ 115977 w 1619476"/>
                                    <a:gd name="csY3727" fmla="*/ 493632 h 693081"/>
                                    <a:gd name="csX3728" fmla="*/ 118783 w 1619476"/>
                                    <a:gd name="csY3728" fmla="*/ 490394 h 693081"/>
                                    <a:gd name="csX3729" fmla="*/ 121601 w 1619476"/>
                                    <a:gd name="csY3729" fmla="*/ 486852 h 693081"/>
                                    <a:gd name="csX3730" fmla="*/ 126083 w 1619476"/>
                                    <a:gd name="csY3730" fmla="*/ 486547 h 693081"/>
                                    <a:gd name="csX3731" fmla="*/ 139020 w 1619476"/>
                                    <a:gd name="csY3731" fmla="*/ 485697 h 693081"/>
                                    <a:gd name="csX3732" fmla="*/ 143286 w 1619476"/>
                                    <a:gd name="csY3732" fmla="*/ 485925 h 693081"/>
                                    <a:gd name="csX3733" fmla="*/ 142143 w 1619476"/>
                                    <a:gd name="csY3733" fmla="*/ 489772 h 693081"/>
                                    <a:gd name="csX3734" fmla="*/ 15451 w 1619476"/>
                                    <a:gd name="csY3734" fmla="*/ 504690 h 693081"/>
                                    <a:gd name="csX3735" fmla="*/ 24325 w 1619476"/>
                                    <a:gd name="csY3735" fmla="*/ 505312 h 693081"/>
                                    <a:gd name="csX3736" fmla="*/ 50999 w 1619476"/>
                                    <a:gd name="csY3736" fmla="*/ 506035 h 693081"/>
                                    <a:gd name="csX3737" fmla="*/ 102418 w 1619476"/>
                                    <a:gd name="csY3737" fmla="*/ 501554 h 693081"/>
                                    <a:gd name="csX3738" fmla="*/ 106900 w 1619476"/>
                                    <a:gd name="csY3738" fmla="*/ 499586 h 693081"/>
                                    <a:gd name="csX3739" fmla="*/ 111483 w 1619476"/>
                                    <a:gd name="csY3739" fmla="*/ 499472 h 693081"/>
                                    <a:gd name="csX3740" fmla="*/ 140061 w 1619476"/>
                                    <a:gd name="csY3740" fmla="*/ 498418 h 693081"/>
                                    <a:gd name="csX3741" fmla="*/ 142969 w 1619476"/>
                                    <a:gd name="csY3741" fmla="*/ 498418 h 693081"/>
                                    <a:gd name="csX3742" fmla="*/ 145787 w 1619476"/>
                                    <a:gd name="csY3742" fmla="*/ 500309 h 693081"/>
                                    <a:gd name="csX3743" fmla="*/ 149431 w 1619476"/>
                                    <a:gd name="csY3743" fmla="*/ 501033 h 693081"/>
                                    <a:gd name="csX3744" fmla="*/ 166443 w 1619476"/>
                                    <a:gd name="csY3744" fmla="*/ 501033 h 693081"/>
                                    <a:gd name="csX3745" fmla="*/ 195212 w 1619476"/>
                                    <a:gd name="csY3745" fmla="*/ 502607 h 693081"/>
                                    <a:gd name="csX3746" fmla="*/ 217938 w 1619476"/>
                                    <a:gd name="csY3746" fmla="*/ 503953 h 693081"/>
                                    <a:gd name="csX3747" fmla="*/ 224197 w 1619476"/>
                                    <a:gd name="csY3747" fmla="*/ 504994 h 693081"/>
                                    <a:gd name="csX3748" fmla="*/ 229834 w 1619476"/>
                                    <a:gd name="csY3748" fmla="*/ 504372 h 693081"/>
                                    <a:gd name="csX3749" fmla="*/ 235763 w 1619476"/>
                                    <a:gd name="csY3749" fmla="*/ 504055 h 693081"/>
                                    <a:gd name="csX3750" fmla="*/ 237337 w 1619476"/>
                                    <a:gd name="csY3750" fmla="*/ 503331 h 693081"/>
                                    <a:gd name="csX3751" fmla="*/ 241603 w 1619476"/>
                                    <a:gd name="csY3751" fmla="*/ 503750 h 693081"/>
                                    <a:gd name="csX3752" fmla="*/ 243596 w 1619476"/>
                                    <a:gd name="csY3752" fmla="*/ 504474 h 693081"/>
                                    <a:gd name="csX3753" fmla="*/ 241717 w 1619476"/>
                                    <a:gd name="csY3753" fmla="*/ 501236 h 693081"/>
                                    <a:gd name="csX3754" fmla="*/ 240778 w 1619476"/>
                                    <a:gd name="csY3754" fmla="*/ 500513 h 693081"/>
                                    <a:gd name="csX3755" fmla="*/ 242847 w 1619476"/>
                                    <a:gd name="csY3755" fmla="*/ 499586 h 693081"/>
                                    <a:gd name="csX3756" fmla="*/ 248598 w 1619476"/>
                                    <a:gd name="csY3756" fmla="*/ 499992 h 693081"/>
                                    <a:gd name="csX3757" fmla="*/ 246402 w 1619476"/>
                                    <a:gd name="csY3757" fmla="*/ 497592 h 693081"/>
                                    <a:gd name="csX3758" fmla="*/ 241501 w 1619476"/>
                                    <a:gd name="csY3758" fmla="*/ 496247 h 693081"/>
                                    <a:gd name="csX3759" fmla="*/ 242657 w 1619476"/>
                                    <a:gd name="csY3759" fmla="*/ 495409 h 693081"/>
                                    <a:gd name="csX3760" fmla="*/ 246719 w 1619476"/>
                                    <a:gd name="csY3760" fmla="*/ 495510 h 693081"/>
                                    <a:gd name="csX3761" fmla="*/ 243063 w 1619476"/>
                                    <a:gd name="csY3761" fmla="*/ 493327 h 693081"/>
                                    <a:gd name="csX3762" fmla="*/ 242022 w 1619476"/>
                                    <a:gd name="csY3762" fmla="*/ 493225 h 693081"/>
                                    <a:gd name="csX3763" fmla="*/ 240879 w 1619476"/>
                                    <a:gd name="csY3763" fmla="*/ 492273 h 693081"/>
                                    <a:gd name="csX3764" fmla="*/ 233173 w 1619476"/>
                                    <a:gd name="csY3764" fmla="*/ 488934 h 693081"/>
                                    <a:gd name="csX3765" fmla="*/ 223473 w 1619476"/>
                                    <a:gd name="csY3765" fmla="*/ 488528 h 693081"/>
                                    <a:gd name="csX3766" fmla="*/ 216389 w 1619476"/>
                                    <a:gd name="csY3766" fmla="*/ 486966 h 693081"/>
                                    <a:gd name="csX3767" fmla="*/ 205737 w 1619476"/>
                                    <a:gd name="csY3767" fmla="*/ 487690 h 693081"/>
                                    <a:gd name="csX3768" fmla="*/ 201471 w 1619476"/>
                                    <a:gd name="csY3768" fmla="*/ 487271 h 693081"/>
                                    <a:gd name="csX3769" fmla="*/ 190629 w 1619476"/>
                                    <a:gd name="csY3769" fmla="*/ 486230 h 693081"/>
                                    <a:gd name="csX3770" fmla="*/ 177895 w 1619476"/>
                                    <a:gd name="csY3770" fmla="*/ 484567 h 693081"/>
                                    <a:gd name="csX3771" fmla="*/ 173426 w 1619476"/>
                                    <a:gd name="csY3771" fmla="*/ 482573 h 693081"/>
                                    <a:gd name="csX3772" fmla="*/ 175927 w 1619476"/>
                                    <a:gd name="csY3772" fmla="*/ 482053 h 693081"/>
                                    <a:gd name="csX3773" fmla="*/ 179063 w 1619476"/>
                                    <a:gd name="csY3773" fmla="*/ 482269 h 693081"/>
                                    <a:gd name="csX3774" fmla="*/ 190108 w 1619476"/>
                                    <a:gd name="csY3774" fmla="*/ 481634 h 693081"/>
                                    <a:gd name="csX3775" fmla="*/ 200951 w 1619476"/>
                                    <a:gd name="csY3775" fmla="*/ 481850 h 693081"/>
                                    <a:gd name="csX3776" fmla="*/ 228158 w 1619476"/>
                                    <a:gd name="csY3776" fmla="*/ 484033 h 693081"/>
                                    <a:gd name="csX3777" fmla="*/ 233579 w 1619476"/>
                                    <a:gd name="csY3777" fmla="*/ 484249 h 693081"/>
                                    <a:gd name="csX3778" fmla="*/ 235979 w 1619476"/>
                                    <a:gd name="csY3778" fmla="*/ 483513 h 693081"/>
                                    <a:gd name="csX3779" fmla="*/ 247862 w 1619476"/>
                                    <a:gd name="csY3779" fmla="*/ 484655 h 693081"/>
                                    <a:gd name="csX3780" fmla="*/ 251925 w 1619476"/>
                                    <a:gd name="csY3780" fmla="*/ 482992 h 693081"/>
                                    <a:gd name="csX3781" fmla="*/ 256102 w 1619476"/>
                                    <a:gd name="csY3781" fmla="*/ 483411 h 693081"/>
                                    <a:gd name="csX3782" fmla="*/ 253804 w 1619476"/>
                                    <a:gd name="csY3782" fmla="*/ 481329 h 693081"/>
                                    <a:gd name="csX3783" fmla="*/ 255568 w 1619476"/>
                                    <a:gd name="csY3783" fmla="*/ 480809 h 693081"/>
                                    <a:gd name="csX3784" fmla="*/ 257244 w 1619476"/>
                                    <a:gd name="csY3784" fmla="*/ 480390 h 693081"/>
                                    <a:gd name="csX3785" fmla="*/ 263084 w 1619476"/>
                                    <a:gd name="csY3785" fmla="*/ 480694 h 693081"/>
                                    <a:gd name="csX3786" fmla="*/ 262780 w 1619476"/>
                                    <a:gd name="csY3786" fmla="*/ 480187 h 693081"/>
                                    <a:gd name="csX3787" fmla="*/ 258819 w 1619476"/>
                                    <a:gd name="csY3787" fmla="*/ 477686 h 693081"/>
                                    <a:gd name="csX3788" fmla="*/ 257359 w 1619476"/>
                                    <a:gd name="csY3788" fmla="*/ 477584 h 693081"/>
                                    <a:gd name="csX3789" fmla="*/ 256724 w 1619476"/>
                                    <a:gd name="csY3789" fmla="*/ 476314 h 693081"/>
                                    <a:gd name="csX3790" fmla="*/ 258717 w 1619476"/>
                                    <a:gd name="csY3790" fmla="*/ 476530 h 693081"/>
                                    <a:gd name="csX3791" fmla="*/ 257041 w 1619476"/>
                                    <a:gd name="csY3791" fmla="*/ 474969 h 693081"/>
                                    <a:gd name="csX3792" fmla="*/ 252356 w 1619476"/>
                                    <a:gd name="csY3792" fmla="*/ 472569 h 693081"/>
                                    <a:gd name="csX3793" fmla="*/ 245577 w 1619476"/>
                                    <a:gd name="csY3793" fmla="*/ 470385 h 693081"/>
                                    <a:gd name="csX3794" fmla="*/ 239419 w 1619476"/>
                                    <a:gd name="csY3794" fmla="*/ 471020 h 693081"/>
                                    <a:gd name="csX3795" fmla="*/ 233579 w 1619476"/>
                                    <a:gd name="csY3795" fmla="*/ 470487 h 693081"/>
                                    <a:gd name="csX3796" fmla="*/ 221378 w 1619476"/>
                                    <a:gd name="csY3796" fmla="*/ 469014 h 693081"/>
                                    <a:gd name="csX3797" fmla="*/ 190108 w 1619476"/>
                                    <a:gd name="csY3797" fmla="*/ 462349 h 693081"/>
                                    <a:gd name="csX3798" fmla="*/ 186452 w 1619476"/>
                                    <a:gd name="csY3798" fmla="*/ 448587 h 693081"/>
                                    <a:gd name="csX3799" fmla="*/ 188953 w 1619476"/>
                                    <a:gd name="csY3799" fmla="*/ 426585 h 693081"/>
                                    <a:gd name="csX3800" fmla="*/ 189791 w 1619476"/>
                                    <a:gd name="csY3800" fmla="*/ 419082 h 693081"/>
                                    <a:gd name="csX3801" fmla="*/ 190832 w 1619476"/>
                                    <a:gd name="csY3801" fmla="*/ 412087 h 693081"/>
                                    <a:gd name="csX3802" fmla="*/ 191873 w 1619476"/>
                                    <a:gd name="csY3802" fmla="*/ 405625 h 693081"/>
                                    <a:gd name="csX3803" fmla="*/ 195936 w 1619476"/>
                                    <a:gd name="csY3803" fmla="*/ 379459 h 693081"/>
                                    <a:gd name="csX3804" fmla="*/ 200951 w 1619476"/>
                                    <a:gd name="csY3804" fmla="*/ 368515 h 693081"/>
                                    <a:gd name="csX3805" fmla="*/ 201750 w 1619476"/>
                                    <a:gd name="csY3805" fmla="*/ 366509 h 693081"/>
                                    <a:gd name="csX3806" fmla="*/ 202411 w 1619476"/>
                                    <a:gd name="csY3806" fmla="*/ 364655 h 693081"/>
                                    <a:gd name="csX3807" fmla="*/ 204480 w 1619476"/>
                                    <a:gd name="csY3807" fmla="*/ 357787 h 693081"/>
                                    <a:gd name="csX3808" fmla="*/ 205635 w 1619476"/>
                                    <a:gd name="csY3808" fmla="*/ 350995 h 693081"/>
                                    <a:gd name="csX3809" fmla="*/ 204290 w 1619476"/>
                                    <a:gd name="csY3809" fmla="*/ 319928 h 693081"/>
                                    <a:gd name="csX3810" fmla="*/ 199059 w 1619476"/>
                                    <a:gd name="csY3810" fmla="*/ 304389 h 693081"/>
                                    <a:gd name="csX3811" fmla="*/ 197078 w 1619476"/>
                                    <a:gd name="csY3811" fmla="*/ 301481 h 693081"/>
                                    <a:gd name="csX3812" fmla="*/ 197612 w 1619476"/>
                                    <a:gd name="csY3812" fmla="*/ 296784 h 693081"/>
                                    <a:gd name="csX3813" fmla="*/ 200316 w 1619476"/>
                                    <a:gd name="csY3813" fmla="*/ 252057 h 693081"/>
                                    <a:gd name="csX3814" fmla="*/ 201357 w 1619476"/>
                                    <a:gd name="csY3814" fmla="*/ 244757 h 693081"/>
                                    <a:gd name="csX3815" fmla="*/ 203350 w 1619476"/>
                                    <a:gd name="csY3815" fmla="*/ 244541 h 693081"/>
                                    <a:gd name="csX3816" fmla="*/ 213240 w 1619476"/>
                                    <a:gd name="csY3816" fmla="*/ 244338 h 693081"/>
                                    <a:gd name="csX3817" fmla="*/ 226901 w 1619476"/>
                                    <a:gd name="csY3817" fmla="*/ 246102 h 693081"/>
                                    <a:gd name="csX3818" fmla="*/ 232538 w 1619476"/>
                                    <a:gd name="csY3818" fmla="*/ 250597 h 693081"/>
                                    <a:gd name="csX3819" fmla="*/ 235357 w 1619476"/>
                                    <a:gd name="csY3819" fmla="*/ 252882 h 693081"/>
                                    <a:gd name="csX3820" fmla="*/ 235369 w 1619476"/>
                                    <a:gd name="csY3820" fmla="*/ 252907 h 693081"/>
                                    <a:gd name="csX3821" fmla="*/ 235369 w 1619476"/>
                                    <a:gd name="csY3821" fmla="*/ 285370 h 693081"/>
                                    <a:gd name="csX3822" fmla="*/ 358228 w 1619476"/>
                                    <a:gd name="csY3822" fmla="*/ 507152 h 693081"/>
                                    <a:gd name="csX3823" fmla="*/ 359586 w 1619476"/>
                                    <a:gd name="csY3823" fmla="*/ 508016 h 693081"/>
                                    <a:gd name="csX3824" fmla="*/ 360944 w 1619476"/>
                                    <a:gd name="csY3824" fmla="*/ 507152 h 693081"/>
                                    <a:gd name="csX3825" fmla="*/ 483815 w 1619476"/>
                                    <a:gd name="csY3825" fmla="*/ 285370 h 693081"/>
                                    <a:gd name="csX3826" fmla="*/ 483815 w 1619476"/>
                                    <a:gd name="csY3826" fmla="*/ 253123 h 693081"/>
                                    <a:gd name="csX3827" fmla="*/ 484107 w 1619476"/>
                                    <a:gd name="csY3827" fmla="*/ 252882 h 693081"/>
                                    <a:gd name="csX3828" fmla="*/ 486939 w 1619476"/>
                                    <a:gd name="csY3828" fmla="*/ 250597 h 693081"/>
                                    <a:gd name="csX3829" fmla="*/ 492563 w 1619476"/>
                                    <a:gd name="csY3829" fmla="*/ 246102 h 693081"/>
                                    <a:gd name="csX3830" fmla="*/ 506224 w 1619476"/>
                                    <a:gd name="csY3830" fmla="*/ 244338 h 693081"/>
                                    <a:gd name="csX3831" fmla="*/ 516126 w 1619476"/>
                                    <a:gd name="csY3831" fmla="*/ 244541 h 693081"/>
                                    <a:gd name="csX3832" fmla="*/ 518120 w 1619476"/>
                                    <a:gd name="csY3832" fmla="*/ 244744 h 693081"/>
                                    <a:gd name="csX3833" fmla="*/ 519161 w 1619476"/>
                                    <a:gd name="csY3833" fmla="*/ 252057 h 693081"/>
                                    <a:gd name="csX3834" fmla="*/ 521865 w 1619476"/>
                                    <a:gd name="csY3834" fmla="*/ 296784 h 693081"/>
                                    <a:gd name="csX3835" fmla="*/ 522373 w 1619476"/>
                                    <a:gd name="csY3835" fmla="*/ 301481 h 693081"/>
                                    <a:gd name="csX3836" fmla="*/ 520405 w 1619476"/>
                                    <a:gd name="csY3836" fmla="*/ 304388 h 693081"/>
                                    <a:gd name="csX3837" fmla="*/ 515187 w 1619476"/>
                                    <a:gd name="csY3837" fmla="*/ 319928 h 693081"/>
                                    <a:gd name="csX3838" fmla="*/ 513841 w 1619476"/>
                                    <a:gd name="csY3838" fmla="*/ 350995 h 693081"/>
                                    <a:gd name="csX3839" fmla="*/ 514984 w 1619476"/>
                                    <a:gd name="csY3839" fmla="*/ 357774 h 693081"/>
                                    <a:gd name="csX3840" fmla="*/ 517066 w 1619476"/>
                                    <a:gd name="csY3840" fmla="*/ 364655 h 693081"/>
                                    <a:gd name="csX3841" fmla="*/ 517726 w 1619476"/>
                                    <a:gd name="csY3841" fmla="*/ 366496 h 693081"/>
                                    <a:gd name="csX3842" fmla="*/ 518526 w 1619476"/>
                                    <a:gd name="csY3842" fmla="*/ 368515 h 693081"/>
                                    <a:gd name="csX3843" fmla="*/ 523541 w 1619476"/>
                                    <a:gd name="csY3843" fmla="*/ 379459 h 693081"/>
                                    <a:gd name="csX3844" fmla="*/ 527604 w 1619476"/>
                                    <a:gd name="csY3844" fmla="*/ 405624 h 693081"/>
                                    <a:gd name="csX3845" fmla="*/ 528645 w 1619476"/>
                                    <a:gd name="csY3845" fmla="*/ 412087 h 693081"/>
                                    <a:gd name="csX3846" fmla="*/ 529686 w 1619476"/>
                                    <a:gd name="csY3846" fmla="*/ 419082 h 693081"/>
                                    <a:gd name="csX3847" fmla="*/ 530511 w 1619476"/>
                                    <a:gd name="csY3847" fmla="*/ 426585 h 693081"/>
                                    <a:gd name="csX3848" fmla="*/ 533025 w 1619476"/>
                                    <a:gd name="csY3848" fmla="*/ 448587 h 693081"/>
                                    <a:gd name="csX3849" fmla="*/ 529368 w 1619476"/>
                                    <a:gd name="csY3849" fmla="*/ 462349 h 693081"/>
                                    <a:gd name="csX3850" fmla="*/ 498086 w 1619476"/>
                                    <a:gd name="csY3850" fmla="*/ 469027 h 693081"/>
                                    <a:gd name="csX3851" fmla="*/ 485898 w 1619476"/>
                                    <a:gd name="csY3851" fmla="*/ 470487 h 693081"/>
                                    <a:gd name="csX3852" fmla="*/ 480045 w 1619476"/>
                                    <a:gd name="csY3852" fmla="*/ 471008 h 693081"/>
                                    <a:gd name="csX3853" fmla="*/ 473900 w 1619476"/>
                                    <a:gd name="csY3853" fmla="*/ 470385 h 693081"/>
                                    <a:gd name="csX3854" fmla="*/ 467133 w 1619476"/>
                                    <a:gd name="csY3854" fmla="*/ 472569 h 693081"/>
                                    <a:gd name="csX3855" fmla="*/ 462436 w 1619476"/>
                                    <a:gd name="csY3855" fmla="*/ 474969 h 693081"/>
                                    <a:gd name="csX3856" fmla="*/ 460772 w 1619476"/>
                                    <a:gd name="csY3856" fmla="*/ 476530 h 693081"/>
                                    <a:gd name="csX3857" fmla="*/ 462753 w 1619476"/>
                                    <a:gd name="csY3857" fmla="*/ 476314 h 693081"/>
                                    <a:gd name="csX3858" fmla="*/ 462118 w 1619476"/>
                                    <a:gd name="csY3858" fmla="*/ 477571 h 693081"/>
                                    <a:gd name="csX3859" fmla="*/ 460658 w 1619476"/>
                                    <a:gd name="csY3859" fmla="*/ 477685 h 693081"/>
                                    <a:gd name="csX3860" fmla="*/ 456697 w 1619476"/>
                                    <a:gd name="csY3860" fmla="*/ 480174 h 693081"/>
                                    <a:gd name="csX3861" fmla="*/ 456380 w 1619476"/>
                                    <a:gd name="csY3861" fmla="*/ 480707 h 693081"/>
                                    <a:gd name="csX3862" fmla="*/ 462220 w 1619476"/>
                                    <a:gd name="csY3862" fmla="*/ 480390 h 693081"/>
                                    <a:gd name="csX3863" fmla="*/ 463896 w 1619476"/>
                                    <a:gd name="csY3863" fmla="*/ 480809 h 693081"/>
                                    <a:gd name="csX3864" fmla="*/ 465660 w 1619476"/>
                                    <a:gd name="csY3864" fmla="*/ 481316 h 693081"/>
                                    <a:gd name="csX3865" fmla="*/ 463375 w 1619476"/>
                                    <a:gd name="csY3865" fmla="*/ 483424 h 693081"/>
                                    <a:gd name="csX3866" fmla="*/ 467539 w 1619476"/>
                                    <a:gd name="csY3866" fmla="*/ 482992 h 693081"/>
                                    <a:gd name="csX3867" fmla="*/ 471602 w 1619476"/>
                                    <a:gd name="csY3867" fmla="*/ 484655 h 693081"/>
                                    <a:gd name="csX3868" fmla="*/ 483498 w 1619476"/>
                                    <a:gd name="csY3868" fmla="*/ 483513 h 693081"/>
                                    <a:gd name="csX3869" fmla="*/ 485898 w 1619476"/>
                                    <a:gd name="csY3869" fmla="*/ 484249 h 693081"/>
                                    <a:gd name="csX3870" fmla="*/ 491319 w 1619476"/>
                                    <a:gd name="csY3870" fmla="*/ 484033 h 693081"/>
                                    <a:gd name="csX3871" fmla="*/ 518526 w 1619476"/>
                                    <a:gd name="csY3871" fmla="*/ 481850 h 693081"/>
                                    <a:gd name="csX3872" fmla="*/ 529368 w 1619476"/>
                                    <a:gd name="csY3872" fmla="*/ 481634 h 693081"/>
                                    <a:gd name="csX3873" fmla="*/ 540427 w 1619476"/>
                                    <a:gd name="csY3873" fmla="*/ 482269 h 693081"/>
                                    <a:gd name="csX3874" fmla="*/ 543550 w 1619476"/>
                                    <a:gd name="csY3874" fmla="*/ 482066 h 693081"/>
                                    <a:gd name="csX3875" fmla="*/ 546051 w 1619476"/>
                                    <a:gd name="csY3875" fmla="*/ 482573 h 693081"/>
                                    <a:gd name="csX3876" fmla="*/ 541569 w 1619476"/>
                                    <a:gd name="csY3876" fmla="*/ 484554 h 693081"/>
                                    <a:gd name="csX3877" fmla="*/ 528835 w 1619476"/>
                                    <a:gd name="csY3877" fmla="*/ 486230 h 693081"/>
                                    <a:gd name="csX3878" fmla="*/ 518006 w 1619476"/>
                                    <a:gd name="csY3878" fmla="*/ 487271 h 693081"/>
                                    <a:gd name="csX3879" fmla="*/ 513740 w 1619476"/>
                                    <a:gd name="csY3879" fmla="*/ 487690 h 693081"/>
                                    <a:gd name="csX3880" fmla="*/ 503101 w 1619476"/>
                                    <a:gd name="csY3880" fmla="*/ 486953 h 693081"/>
                                    <a:gd name="csX3881" fmla="*/ 496016 w 1619476"/>
                                    <a:gd name="csY3881" fmla="*/ 488528 h 693081"/>
                                    <a:gd name="csX3882" fmla="*/ 486304 w 1619476"/>
                                    <a:gd name="csY3882" fmla="*/ 488934 h 693081"/>
                                    <a:gd name="csX3883" fmla="*/ 478597 w 1619476"/>
                                    <a:gd name="csY3883" fmla="*/ 492273 h 693081"/>
                                    <a:gd name="csX3884" fmla="*/ 477442 w 1619476"/>
                                    <a:gd name="csY3884" fmla="*/ 493225 h 693081"/>
                                    <a:gd name="csX3885" fmla="*/ 476401 w 1619476"/>
                                    <a:gd name="csY3885" fmla="*/ 493314 h 693081"/>
                                    <a:gd name="csX3886" fmla="*/ 472757 w 1619476"/>
                                    <a:gd name="csY3886" fmla="*/ 495510 h 693081"/>
                                    <a:gd name="csX3887" fmla="*/ 476820 w 1619476"/>
                                    <a:gd name="csY3887" fmla="*/ 495409 h 693081"/>
                                    <a:gd name="csX3888" fmla="*/ 477963 w 1619476"/>
                                    <a:gd name="csY3888" fmla="*/ 496247 h 693081"/>
                                    <a:gd name="csX3889" fmla="*/ 473062 w 1619476"/>
                                    <a:gd name="csY3889" fmla="*/ 497592 h 693081"/>
                                    <a:gd name="csX3890" fmla="*/ 470879 w 1619476"/>
                                    <a:gd name="csY3890" fmla="*/ 499992 h 693081"/>
                                    <a:gd name="csX3891" fmla="*/ 476617 w 1619476"/>
                                    <a:gd name="csY3891" fmla="*/ 499573 h 693081"/>
                                    <a:gd name="csX3892" fmla="*/ 478686 w 1619476"/>
                                    <a:gd name="csY3892" fmla="*/ 500500 h 693081"/>
                                    <a:gd name="csX3893" fmla="*/ 477747 w 1619476"/>
                                    <a:gd name="csY3893" fmla="*/ 501236 h 693081"/>
                                    <a:gd name="csX3894" fmla="*/ 475881 w 1619476"/>
                                    <a:gd name="csY3894" fmla="*/ 504474 h 693081"/>
                                    <a:gd name="csX3895" fmla="*/ 477861 w 1619476"/>
                                    <a:gd name="csY3895" fmla="*/ 503750 h 693081"/>
                                    <a:gd name="csX3896" fmla="*/ 482140 w 1619476"/>
                                    <a:gd name="csY3896" fmla="*/ 503331 h 693081"/>
                                    <a:gd name="csX3897" fmla="*/ 483701 w 1619476"/>
                                    <a:gd name="csY3897" fmla="*/ 504055 h 693081"/>
                                    <a:gd name="csX3898" fmla="*/ 489656 w 1619476"/>
                                    <a:gd name="csY3898" fmla="*/ 504372 h 693081"/>
                                    <a:gd name="csX3899" fmla="*/ 495280 w 1619476"/>
                                    <a:gd name="csY3899" fmla="*/ 504994 h 693081"/>
                                    <a:gd name="csX3900" fmla="*/ 501526 w 1619476"/>
                                    <a:gd name="csY3900" fmla="*/ 503953 h 693081"/>
                                    <a:gd name="csX3901" fmla="*/ 524265 w 1619476"/>
                                    <a:gd name="csY3901" fmla="*/ 502607 h 693081"/>
                                    <a:gd name="csX3902" fmla="*/ 553046 w 1619476"/>
                                    <a:gd name="csY3902" fmla="*/ 501033 h 693081"/>
                                    <a:gd name="csX3903" fmla="*/ 570034 w 1619476"/>
                                    <a:gd name="csY3903" fmla="*/ 501033 h 693081"/>
                                    <a:gd name="csX3904" fmla="*/ 573690 w 1619476"/>
                                    <a:gd name="csY3904" fmla="*/ 500297 h 693081"/>
                                    <a:gd name="csX3905" fmla="*/ 576496 w 1619476"/>
                                    <a:gd name="csY3905" fmla="*/ 498418 h 693081"/>
                                    <a:gd name="csX3906" fmla="*/ 579416 w 1619476"/>
                                    <a:gd name="csY3906" fmla="*/ 498418 h 693081"/>
                                    <a:gd name="csX3907" fmla="*/ 607981 w 1619476"/>
                                    <a:gd name="csY3907" fmla="*/ 499471 h 693081"/>
                                    <a:gd name="csX3908" fmla="*/ 612577 w 1619476"/>
                                    <a:gd name="csY3908" fmla="*/ 499573 h 693081"/>
                                    <a:gd name="csX3909" fmla="*/ 617059 w 1619476"/>
                                    <a:gd name="csY3909" fmla="*/ 501541 h 693081"/>
                                    <a:gd name="csX3910" fmla="*/ 668465 w 1619476"/>
                                    <a:gd name="csY3910" fmla="*/ 506035 h 693081"/>
                                    <a:gd name="csX3911" fmla="*/ 695164 w 1619476"/>
                                    <a:gd name="csY3911" fmla="*/ 505312 h 693081"/>
                                    <a:gd name="csX3912" fmla="*/ 704026 w 1619476"/>
                                    <a:gd name="csY3912" fmla="*/ 504689 h 693081"/>
                                    <a:gd name="csX3913" fmla="*/ 710272 w 1619476"/>
                                    <a:gd name="csY3913" fmla="*/ 500297 h 693081"/>
                                    <a:gd name="csX3914" fmla="*/ 704432 w 1619476"/>
                                    <a:gd name="csY3914" fmla="*/ 498215 h 693081"/>
                                    <a:gd name="csX3915" fmla="*/ 684716 w 1619476"/>
                                    <a:gd name="csY3915" fmla="*/ 495092 h 693081"/>
                                    <a:gd name="csX3916" fmla="*/ 660542 w 1619476"/>
                                    <a:gd name="csY3916" fmla="*/ 493835 h 693081"/>
                                    <a:gd name="csX3917" fmla="*/ 652925 w 1619476"/>
                                    <a:gd name="csY3917" fmla="*/ 493225 h 693081"/>
                                    <a:gd name="csX3918" fmla="*/ 613301 w 1619476"/>
                                    <a:gd name="csY3918" fmla="*/ 475070 h 693081"/>
                                    <a:gd name="csX3919" fmla="*/ 608197 w 1619476"/>
                                    <a:gd name="csY3919" fmla="*/ 457550 h 693081"/>
                                    <a:gd name="csX3920" fmla="*/ 606737 w 1619476"/>
                                    <a:gd name="csY3920" fmla="*/ 446924 h 693081"/>
                                    <a:gd name="csX3921" fmla="*/ 606318 w 1619476"/>
                                    <a:gd name="csY3921" fmla="*/ 424300 h 693081"/>
                                    <a:gd name="csX3922" fmla="*/ 606420 w 1619476"/>
                                    <a:gd name="csY3922" fmla="*/ 420022 h 693081"/>
                                    <a:gd name="csX3923" fmla="*/ 606407 w 1619476"/>
                                    <a:gd name="csY3923" fmla="*/ 418143 h 693081"/>
                                    <a:gd name="csX3924" fmla="*/ 606318 w 1619476"/>
                                    <a:gd name="csY3924" fmla="*/ 415108 h 693081"/>
                                    <a:gd name="csX3925" fmla="*/ 606001 w 1619476"/>
                                    <a:gd name="csY3925" fmla="*/ 405320 h 693081"/>
                                    <a:gd name="csX3926" fmla="*/ 607461 w 1619476"/>
                                    <a:gd name="csY3926" fmla="*/ 373314 h 693081"/>
                                    <a:gd name="csX3927" fmla="*/ 609022 w 1619476"/>
                                    <a:gd name="csY3927" fmla="*/ 361939 h 693081"/>
                                    <a:gd name="csX3928" fmla="*/ 609454 w 1619476"/>
                                    <a:gd name="csY3928" fmla="*/ 341092 h 693081"/>
                                    <a:gd name="csX3929" fmla="*/ 608400 w 1619476"/>
                                    <a:gd name="csY3929" fmla="*/ 330885 h 693081"/>
                                    <a:gd name="csX3930" fmla="*/ 607042 w 1619476"/>
                                    <a:gd name="csY3930" fmla="*/ 323051 h 693081"/>
                                    <a:gd name="csX3931" fmla="*/ 599437 w 1619476"/>
                                    <a:gd name="csY3931" fmla="*/ 298549 h 693081"/>
                                    <a:gd name="csX3932" fmla="*/ 591413 w 1619476"/>
                                    <a:gd name="csY3932" fmla="*/ 273741 h 693081"/>
                                    <a:gd name="csX3933" fmla="*/ 586716 w 1619476"/>
                                    <a:gd name="csY3933" fmla="*/ 261337 h 693081"/>
                                    <a:gd name="csX3934" fmla="*/ 578578 w 1619476"/>
                                    <a:gd name="csY3934" fmla="*/ 235882 h 693081"/>
                                    <a:gd name="csX3935" fmla="*/ 574833 w 1619476"/>
                                    <a:gd name="csY3935" fmla="*/ 222755 h 693081"/>
                                    <a:gd name="csX3936" fmla="*/ 575353 w 1619476"/>
                                    <a:gd name="csY3936" fmla="*/ 214719 h 693081"/>
                                    <a:gd name="csX3937" fmla="*/ 576178 w 1619476"/>
                                    <a:gd name="csY3937" fmla="*/ 196691 h 693081"/>
                                    <a:gd name="csX3938" fmla="*/ 572953 w 1619476"/>
                                    <a:gd name="csY3938" fmla="*/ 173216 h 693081"/>
                                    <a:gd name="csX3939" fmla="*/ 572014 w 1619476"/>
                                    <a:gd name="csY3939" fmla="*/ 161244 h 693081"/>
                                    <a:gd name="csX3940" fmla="*/ 573576 w 1619476"/>
                                    <a:gd name="csY3940" fmla="*/ 148510 h 693081"/>
                                    <a:gd name="csX3941" fmla="*/ 573576 w 1619476"/>
                                    <a:gd name="csY3941" fmla="*/ 144448 h 693081"/>
                                    <a:gd name="csX3942" fmla="*/ 575569 w 1619476"/>
                                    <a:gd name="csY3942" fmla="*/ 136310 h 693081"/>
                                    <a:gd name="csX3943" fmla="*/ 577232 w 1619476"/>
                                    <a:gd name="csY3943" fmla="*/ 127664 h 693081"/>
                                    <a:gd name="csX3944" fmla="*/ 577854 w 1619476"/>
                                    <a:gd name="csY3944" fmla="*/ 111299 h 693081"/>
                                    <a:gd name="csX3945" fmla="*/ 577334 w 1619476"/>
                                    <a:gd name="csY3945" fmla="*/ 110042 h 693081"/>
                                    <a:gd name="csX3946" fmla="*/ 579936 w 1619476"/>
                                    <a:gd name="csY3946" fmla="*/ 105878 h 693081"/>
                                    <a:gd name="csX3947" fmla="*/ 582970 w 1619476"/>
                                    <a:gd name="csY3947" fmla="*/ 95023 h 693081"/>
                                    <a:gd name="csX3948" fmla="*/ 580571 w 1619476"/>
                                    <a:gd name="csY3948" fmla="*/ 80004 h 693081"/>
                                    <a:gd name="csX3949" fmla="*/ 576711 w 1619476"/>
                                    <a:gd name="csY3949" fmla="*/ 78138 h 693081"/>
                                    <a:gd name="csX3950" fmla="*/ 575455 w 1619476"/>
                                    <a:gd name="csY3950" fmla="*/ 79801 h 693081"/>
                                    <a:gd name="csX3951" fmla="*/ 566593 w 1619476"/>
                                    <a:gd name="csY3951" fmla="*/ 91583 h 693081"/>
                                    <a:gd name="csX3952" fmla="*/ 564828 w 1619476"/>
                                    <a:gd name="csY3952" fmla="*/ 101066 h 693081"/>
                                    <a:gd name="csX3953" fmla="*/ 564396 w 1619476"/>
                                    <a:gd name="csY3953" fmla="*/ 102412 h 693081"/>
                                    <a:gd name="csX3954" fmla="*/ 561387 w 1619476"/>
                                    <a:gd name="csY3954" fmla="*/ 100863 h 693081"/>
                                    <a:gd name="csX3955" fmla="*/ 551256 w 1619476"/>
                                    <a:gd name="csY3955" fmla="*/ 81363 h 693081"/>
                                    <a:gd name="csX3956" fmla="*/ 548869 w 1619476"/>
                                    <a:gd name="csY3956" fmla="*/ 76259 h 693081"/>
                                    <a:gd name="csX3957" fmla="*/ 548768 w 1619476"/>
                                    <a:gd name="csY3957" fmla="*/ 76145 h 693081"/>
                                    <a:gd name="csX3958" fmla="*/ 546990 w 1619476"/>
                                    <a:gd name="csY3958" fmla="*/ 76360 h 693081"/>
                                    <a:gd name="csX3959" fmla="*/ 542509 w 1619476"/>
                                    <a:gd name="csY3959" fmla="*/ 85019 h 693081"/>
                                    <a:gd name="csX3960" fmla="*/ 545530 w 1619476"/>
                                    <a:gd name="csY3960" fmla="*/ 101181 h 693081"/>
                                    <a:gd name="csX3961" fmla="*/ 545530 w 1619476"/>
                                    <a:gd name="csY3961" fmla="*/ 107427 h 693081"/>
                                    <a:gd name="csX3962" fmla="*/ 543448 w 1619476"/>
                                    <a:gd name="csY3962" fmla="*/ 109623 h 693081"/>
                                    <a:gd name="csX3963" fmla="*/ 541049 w 1619476"/>
                                    <a:gd name="csY3963" fmla="*/ 109623 h 693081"/>
                                    <a:gd name="csX3964" fmla="*/ 537392 w 1619476"/>
                                    <a:gd name="csY3964" fmla="*/ 113686 h 693081"/>
                                    <a:gd name="csX3965" fmla="*/ 537291 w 1619476"/>
                                    <a:gd name="csY3965" fmla="*/ 114943 h 693081"/>
                                    <a:gd name="csX3966" fmla="*/ 535323 w 1619476"/>
                                    <a:gd name="csY3966" fmla="*/ 115248 h 693081"/>
                                    <a:gd name="csX3967" fmla="*/ 537392 w 1619476"/>
                                    <a:gd name="csY3967" fmla="*/ 116720 h 693081"/>
                                    <a:gd name="csX3968" fmla="*/ 535831 w 1619476"/>
                                    <a:gd name="csY3968" fmla="*/ 119945 h 693081"/>
                                    <a:gd name="csX3969" fmla="*/ 528226 w 1619476"/>
                                    <a:gd name="csY3969" fmla="*/ 128489 h 693081"/>
                                    <a:gd name="csX3970" fmla="*/ 524785 w 1619476"/>
                                    <a:gd name="csY3970" fmla="*/ 131320 h 693081"/>
                                    <a:gd name="csX3971" fmla="*/ 524988 w 1619476"/>
                                    <a:gd name="csY3971" fmla="*/ 132463 h 693081"/>
                                    <a:gd name="csX3972" fmla="*/ 524366 w 1619476"/>
                                    <a:gd name="csY3972" fmla="*/ 136424 h 693081"/>
                                    <a:gd name="csX3973" fmla="*/ 531146 w 1619476"/>
                                    <a:gd name="csY3973" fmla="*/ 144867 h 693081"/>
                                    <a:gd name="csX3974" fmla="*/ 532923 w 1619476"/>
                                    <a:gd name="csY3974" fmla="*/ 144333 h 693081"/>
                                    <a:gd name="csX3975" fmla="*/ 535729 w 1619476"/>
                                    <a:gd name="csY3975" fmla="*/ 145603 h 693081"/>
                                    <a:gd name="csX3976" fmla="*/ 539386 w 1619476"/>
                                    <a:gd name="csY3976" fmla="*/ 146009 h 693081"/>
                                    <a:gd name="csX3977" fmla="*/ 541569 w 1619476"/>
                                    <a:gd name="csY3977" fmla="*/ 145489 h 693081"/>
                                    <a:gd name="csX3978" fmla="*/ 541569 w 1619476"/>
                                    <a:gd name="csY3978" fmla="*/ 149145 h 693081"/>
                                    <a:gd name="csX3979" fmla="*/ 537811 w 1619476"/>
                                    <a:gd name="csY3979" fmla="*/ 159670 h 693081"/>
                                    <a:gd name="csX3980" fmla="*/ 533545 w 1619476"/>
                                    <a:gd name="csY3980" fmla="*/ 168214 h 693081"/>
                                    <a:gd name="csX3981" fmla="*/ 526245 w 1619476"/>
                                    <a:gd name="csY3981" fmla="*/ 175628 h 693081"/>
                                    <a:gd name="csX3982" fmla="*/ 523325 w 1619476"/>
                                    <a:gd name="csY3982" fmla="*/ 179996 h 693081"/>
                                    <a:gd name="csX3983" fmla="*/ 520926 w 1619476"/>
                                    <a:gd name="csY3983" fmla="*/ 184490 h 693081"/>
                                    <a:gd name="csX3984" fmla="*/ 520291 w 1619476"/>
                                    <a:gd name="csY3984" fmla="*/ 181151 h 693081"/>
                                    <a:gd name="csX3985" fmla="*/ 512991 w 1619476"/>
                                    <a:gd name="csY3985" fmla="*/ 169369 h 693081"/>
                                    <a:gd name="csX3986" fmla="*/ 460976 w 1619476"/>
                                    <a:gd name="csY3986" fmla="*/ 144867 h 693081"/>
                                    <a:gd name="csX3987" fmla="*/ 449918 w 1619476"/>
                                    <a:gd name="csY3987" fmla="*/ 144232 h 693081"/>
                                    <a:gd name="csX3988" fmla="*/ 453155 w 1619476"/>
                                    <a:gd name="csY3988" fmla="*/ 153627 h 693081"/>
                                    <a:gd name="csX3989" fmla="*/ 464200 w 1619476"/>
                                    <a:gd name="csY3989" fmla="*/ 159467 h 693081"/>
                                    <a:gd name="csX3990" fmla="*/ 495064 w 1619476"/>
                                    <a:gd name="csY3990" fmla="*/ 179171 h 693081"/>
                                    <a:gd name="csX3991" fmla="*/ 500904 w 1619476"/>
                                    <a:gd name="csY3991" fmla="*/ 195015 h 693081"/>
                                    <a:gd name="csX3992" fmla="*/ 498721 w 1619476"/>
                                    <a:gd name="csY3992" fmla="*/ 201896 h 693081"/>
                                    <a:gd name="csX3993" fmla="*/ 497984 w 1619476"/>
                                    <a:gd name="csY3993" fmla="*/ 204194 h 693081"/>
                                    <a:gd name="csX3994" fmla="*/ 492982 w 1619476"/>
                                    <a:gd name="csY3994" fmla="*/ 202417 h 693081"/>
                                    <a:gd name="csX3995" fmla="*/ 488488 w 1619476"/>
                                    <a:gd name="csY3995" fmla="*/ 200119 h 693081"/>
                                    <a:gd name="csX3996" fmla="*/ 486202 w 1619476"/>
                                    <a:gd name="csY3996" fmla="*/ 197313 h 693081"/>
                                    <a:gd name="csX3997" fmla="*/ 484425 w 1619476"/>
                                    <a:gd name="csY3997" fmla="*/ 195434 h 693081"/>
                                    <a:gd name="csX3998" fmla="*/ 482038 w 1619476"/>
                                    <a:gd name="csY3998" fmla="*/ 193758 h 693081"/>
                                    <a:gd name="csX3999" fmla="*/ 480578 w 1619476"/>
                                    <a:gd name="csY3999" fmla="*/ 191892 h 693081"/>
                                    <a:gd name="csX4000" fmla="*/ 478496 w 1619476"/>
                                    <a:gd name="csY4000" fmla="*/ 190851 h 693081"/>
                                    <a:gd name="csX4001" fmla="*/ 478179 w 1619476"/>
                                    <a:gd name="csY4001" fmla="*/ 187918 h 693081"/>
                                    <a:gd name="csX4002" fmla="*/ 472542 w 1619476"/>
                                    <a:gd name="csY4002" fmla="*/ 185214 h 693081"/>
                                    <a:gd name="csX4003" fmla="*/ 471501 w 1619476"/>
                                    <a:gd name="csY4003" fmla="*/ 186039 h 693081"/>
                                    <a:gd name="csX4004" fmla="*/ 470142 w 1619476"/>
                                    <a:gd name="csY4004" fmla="*/ 184274 h 693081"/>
                                    <a:gd name="csX4005" fmla="*/ 463896 w 1619476"/>
                                    <a:gd name="csY4005" fmla="*/ 183957 h 693081"/>
                                    <a:gd name="csX4006" fmla="*/ 462321 w 1619476"/>
                                    <a:gd name="csY4006" fmla="*/ 186775 h 693081"/>
                                    <a:gd name="csX4007" fmla="*/ 460874 w 1619476"/>
                                    <a:gd name="csY4007" fmla="*/ 186039 h 693081"/>
                                    <a:gd name="csX4008" fmla="*/ 457218 w 1619476"/>
                                    <a:gd name="csY4008" fmla="*/ 189175 h 693081"/>
                                    <a:gd name="csX4009" fmla="*/ 457319 w 1619476"/>
                                    <a:gd name="csY4009" fmla="*/ 191359 h 693081"/>
                                    <a:gd name="csX4010" fmla="*/ 454818 w 1619476"/>
                                    <a:gd name="csY4010" fmla="*/ 191155 h 693081"/>
                                    <a:gd name="csX4011" fmla="*/ 453269 w 1619476"/>
                                    <a:gd name="csY4011" fmla="*/ 194177 h 693081"/>
                                    <a:gd name="csX4012" fmla="*/ 453676 w 1619476"/>
                                    <a:gd name="csY4012" fmla="*/ 195726 h 693081"/>
                                    <a:gd name="csX4013" fmla="*/ 265814 w 1619476"/>
                                    <a:gd name="csY4013" fmla="*/ 195726 h 693081"/>
                                    <a:gd name="csX4014" fmla="*/ 266221 w 1619476"/>
                                    <a:gd name="csY4014" fmla="*/ 194190 h 693081"/>
                                    <a:gd name="csX4015" fmla="*/ 264659 w 1619476"/>
                                    <a:gd name="csY4015" fmla="*/ 191156 h 693081"/>
                                    <a:gd name="csX4016" fmla="*/ 262145 w 1619476"/>
                                    <a:gd name="csY4016" fmla="*/ 191359 h 693081"/>
                                    <a:gd name="csX4017" fmla="*/ 262247 w 1619476"/>
                                    <a:gd name="csY4017" fmla="*/ 189175 h 693081"/>
                                    <a:gd name="csX4018" fmla="*/ 258603 w 1619476"/>
                                    <a:gd name="csY4018" fmla="*/ 186052 h 693081"/>
                                    <a:gd name="csX4019" fmla="*/ 257143 w 1619476"/>
                                    <a:gd name="csY4019" fmla="*/ 186788 h 693081"/>
                                    <a:gd name="csX4020" fmla="*/ 255569 w 1619476"/>
                                    <a:gd name="csY4020" fmla="*/ 183957 h 693081"/>
                                    <a:gd name="csX4021" fmla="*/ 249322 w 1619476"/>
                                    <a:gd name="csY4021" fmla="*/ 184274 h 693081"/>
                                    <a:gd name="csX4022" fmla="*/ 247964 w 1619476"/>
                                    <a:gd name="csY4022" fmla="*/ 186052 h 693081"/>
                                    <a:gd name="csX4023" fmla="*/ 246936 w 1619476"/>
                                    <a:gd name="csY4023" fmla="*/ 185214 h 693081"/>
                                    <a:gd name="csX4024" fmla="*/ 241299 w 1619476"/>
                                    <a:gd name="csY4024" fmla="*/ 187931 h 693081"/>
                                    <a:gd name="csX4025" fmla="*/ 240981 w 1619476"/>
                                    <a:gd name="csY4025" fmla="*/ 190851 h 693081"/>
                                    <a:gd name="csX4026" fmla="*/ 238899 w 1619476"/>
                                    <a:gd name="csY4026" fmla="*/ 191892 h 693081"/>
                                    <a:gd name="csX4027" fmla="*/ 237439 w 1619476"/>
                                    <a:gd name="csY4027" fmla="*/ 193771 h 693081"/>
                                    <a:gd name="csX4028" fmla="*/ 235039 w 1619476"/>
                                    <a:gd name="csY4028" fmla="*/ 195434 h 693081"/>
                                    <a:gd name="csX4029" fmla="*/ 233262 w 1619476"/>
                                    <a:gd name="csY4029" fmla="*/ 197313 h 693081"/>
                                    <a:gd name="csX4030" fmla="*/ 230977 w 1619476"/>
                                    <a:gd name="csY4030" fmla="*/ 200131 h 693081"/>
                                    <a:gd name="csX4031" fmla="*/ 226495 w 1619476"/>
                                    <a:gd name="csY4031" fmla="*/ 202416 h 693081"/>
                                    <a:gd name="csX4032" fmla="*/ 221480 w 1619476"/>
                                    <a:gd name="csY4032" fmla="*/ 204194 h 693081"/>
                                    <a:gd name="csX4033" fmla="*/ 220757 w 1619476"/>
                                    <a:gd name="csY4033" fmla="*/ 201909 h 693081"/>
                                    <a:gd name="csX4034" fmla="*/ 218573 w 1619476"/>
                                    <a:gd name="csY4034" fmla="*/ 195015 h 693081"/>
                                    <a:gd name="csX4035" fmla="*/ 224413 w 1619476"/>
                                    <a:gd name="csY4035" fmla="*/ 179170 h 693081"/>
                                    <a:gd name="csX4036" fmla="*/ 255264 w 1619476"/>
                                    <a:gd name="csY4036" fmla="*/ 159467 h 693081"/>
                                    <a:gd name="csX4037" fmla="*/ 266322 w 1619476"/>
                                    <a:gd name="csY4037" fmla="*/ 153627 h 693081"/>
                                    <a:gd name="csX4038" fmla="*/ 269547 w 1619476"/>
                                    <a:gd name="csY4038" fmla="*/ 144244 h 693081"/>
                                    <a:gd name="csX4039" fmla="*/ 258501 w 1619476"/>
                                    <a:gd name="csY4039" fmla="*/ 144867 h 693081"/>
                                    <a:gd name="csX4040" fmla="*/ 206474 w 1619476"/>
                                    <a:gd name="csY4040" fmla="*/ 169369 h 693081"/>
                                    <a:gd name="csX4041" fmla="*/ 199174 w 1619476"/>
                                    <a:gd name="csY4041" fmla="*/ 181151 h 693081"/>
                                    <a:gd name="csX4042" fmla="*/ 198551 w 1619476"/>
                                    <a:gd name="csY4042" fmla="*/ 184490 h 693081"/>
                                    <a:gd name="csX4043" fmla="*/ 196152 w 1619476"/>
                                    <a:gd name="csY4043" fmla="*/ 179996 h 693081"/>
                                    <a:gd name="csX4044" fmla="*/ 193232 w 1619476"/>
                                    <a:gd name="csY4044" fmla="*/ 175628 h 693081"/>
                                    <a:gd name="csX4045" fmla="*/ 185932 w 1619476"/>
                                    <a:gd name="csY4045" fmla="*/ 168214 h 693081"/>
                                    <a:gd name="csX4046" fmla="*/ 181653 w 1619476"/>
                                    <a:gd name="csY4046" fmla="*/ 159670 h 693081"/>
                                    <a:gd name="csX4047" fmla="*/ 177895 w 1619476"/>
                                    <a:gd name="csY4047" fmla="*/ 149132 h 693081"/>
                                    <a:gd name="csX4048" fmla="*/ 177895 w 1619476"/>
                                    <a:gd name="csY4048" fmla="*/ 145489 h 693081"/>
                                    <a:gd name="csX4049" fmla="*/ 180092 w 1619476"/>
                                    <a:gd name="csY4049" fmla="*/ 146009 h 693081"/>
                                    <a:gd name="csX4050" fmla="*/ 183748 w 1619476"/>
                                    <a:gd name="csY4050" fmla="*/ 145603 h 693081"/>
                                    <a:gd name="csX4051" fmla="*/ 186554 w 1619476"/>
                                    <a:gd name="csY4051" fmla="*/ 144346 h 693081"/>
                                    <a:gd name="csX4052" fmla="*/ 188331 w 1619476"/>
                                    <a:gd name="csY4052" fmla="*/ 144867 h 693081"/>
                                    <a:gd name="csX4053" fmla="*/ 195111 w 1619476"/>
                                    <a:gd name="csY4053" fmla="*/ 136424 h 693081"/>
                                    <a:gd name="csX4054" fmla="*/ 194489 w 1619476"/>
                                    <a:gd name="csY4054" fmla="*/ 132463 h 693081"/>
                                    <a:gd name="csX4055" fmla="*/ 194692 w 1619476"/>
                                    <a:gd name="csY4055" fmla="*/ 131307 h 693081"/>
                                    <a:gd name="csX4056" fmla="*/ 191251 w 1619476"/>
                                    <a:gd name="csY4056" fmla="*/ 128489 h 693081"/>
                                    <a:gd name="csX4057" fmla="*/ 183634 w 1619476"/>
                                    <a:gd name="csY4057" fmla="*/ 119945 h 693081"/>
                                    <a:gd name="csX4058" fmla="*/ 182085 w 1619476"/>
                                    <a:gd name="csY4058" fmla="*/ 116720 h 693081"/>
                                    <a:gd name="csX4059" fmla="*/ 184154 w 1619476"/>
                                    <a:gd name="csY4059" fmla="*/ 115260 h 693081"/>
                                    <a:gd name="csX4060" fmla="*/ 182174 w 1619476"/>
                                    <a:gd name="csY4060" fmla="*/ 114943 h 693081"/>
                                    <a:gd name="csX4061" fmla="*/ 182085 w 1619476"/>
                                    <a:gd name="csY4061" fmla="*/ 113686 h 693081"/>
                                    <a:gd name="csX4062" fmla="*/ 178428 w 1619476"/>
                                    <a:gd name="csY4062" fmla="*/ 109623 h 693081"/>
                                    <a:gd name="csX4063" fmla="*/ 176029 w 1619476"/>
                                    <a:gd name="csY4063" fmla="*/ 109623 h 693081"/>
                                    <a:gd name="csX4064" fmla="*/ 173934 w 1619476"/>
                                    <a:gd name="csY4064" fmla="*/ 107440 h 693081"/>
                                    <a:gd name="csX4065" fmla="*/ 173934 w 1619476"/>
                                    <a:gd name="csY4065" fmla="*/ 101181 h 693081"/>
                                    <a:gd name="csX4066" fmla="*/ 176955 w 1619476"/>
                                    <a:gd name="csY4066" fmla="*/ 85019 h 693081"/>
                                    <a:gd name="csX4067" fmla="*/ 172474 w 1619476"/>
                                    <a:gd name="csY4067" fmla="*/ 76360 h 693081"/>
                                    <a:gd name="csX4068" fmla="*/ 170709 w 1619476"/>
                                    <a:gd name="csY4068" fmla="*/ 76144 h 693081"/>
                                    <a:gd name="csX4069" fmla="*/ 170595 w 1619476"/>
                                    <a:gd name="csY4069" fmla="*/ 76259 h 693081"/>
                                    <a:gd name="csX4070" fmla="*/ 168208 w 1619476"/>
                                    <a:gd name="csY4070" fmla="*/ 81375 h 693081"/>
                                    <a:gd name="csX4071" fmla="*/ 158089 w 1619476"/>
                                    <a:gd name="csY4071" fmla="*/ 100876 h 693081"/>
                                    <a:gd name="csX4072" fmla="*/ 155068 w 1619476"/>
                                    <a:gd name="csY4072" fmla="*/ 102425 h 693081"/>
                                    <a:gd name="csX4073" fmla="*/ 154649 w 1619476"/>
                                    <a:gd name="csY4073" fmla="*/ 101079 h 693081"/>
                                    <a:gd name="csX4074" fmla="*/ 152884 w 1619476"/>
                                    <a:gd name="csY4074" fmla="*/ 91583 h 693081"/>
                                    <a:gd name="csX4075" fmla="*/ 144022 w 1619476"/>
                                    <a:gd name="csY4075" fmla="*/ 79814 h 693081"/>
                                    <a:gd name="csX4076" fmla="*/ 142765 w 1619476"/>
                                    <a:gd name="csY4076" fmla="*/ 78138 h 693081"/>
                                    <a:gd name="csX4077" fmla="*/ 138906 w 1619476"/>
                                    <a:gd name="csY4077" fmla="*/ 80017 h 693081"/>
                                    <a:gd name="csX4078" fmla="*/ 136506 w 1619476"/>
                                    <a:gd name="csY4078" fmla="*/ 95023 h 693081"/>
                                    <a:gd name="csX4079" fmla="*/ 139528 w 1619476"/>
                                    <a:gd name="csY4079" fmla="*/ 105878 h 693081"/>
                                    <a:gd name="csX4080" fmla="*/ 142143 w 1619476"/>
                                    <a:gd name="csY4080" fmla="*/ 110042 h 693081"/>
                                    <a:gd name="csX4081" fmla="*/ 141610 w 1619476"/>
                                    <a:gd name="csY4081" fmla="*/ 111299 h 693081"/>
                                    <a:gd name="csX4082" fmla="*/ 142232 w 1619476"/>
                                    <a:gd name="csY4082" fmla="*/ 127651 h 693081"/>
                                    <a:gd name="csX4083" fmla="*/ 143908 w 1619476"/>
                                    <a:gd name="csY4083" fmla="*/ 136310 h 693081"/>
                                    <a:gd name="csX4084" fmla="*/ 145901 w 1619476"/>
                                    <a:gd name="csY4084" fmla="*/ 144460 h 693081"/>
                                    <a:gd name="csX4085" fmla="*/ 145901 w 1619476"/>
                                    <a:gd name="csY4085" fmla="*/ 148510 h 693081"/>
                                    <a:gd name="csX4086" fmla="*/ 147463 w 1619476"/>
                                    <a:gd name="csY4086" fmla="*/ 161231 h 693081"/>
                                    <a:gd name="csX4087" fmla="*/ 146523 w 1619476"/>
                                    <a:gd name="csY4087" fmla="*/ 173229 h 693081"/>
                                    <a:gd name="csX4088" fmla="*/ 143286 w 1619476"/>
                                    <a:gd name="csY4088" fmla="*/ 196691 h 693081"/>
                                    <a:gd name="csX4089" fmla="*/ 144124 w 1619476"/>
                                    <a:gd name="csY4089" fmla="*/ 214719 h 693081"/>
                                    <a:gd name="csX4090" fmla="*/ 144644 w 1619476"/>
                                    <a:gd name="csY4090" fmla="*/ 222755 h 693081"/>
                                    <a:gd name="csX4091" fmla="*/ 140886 w 1619476"/>
                                    <a:gd name="csY4091" fmla="*/ 235882 h 693081"/>
                                    <a:gd name="csX4092" fmla="*/ 132761 w 1619476"/>
                                    <a:gd name="csY4092" fmla="*/ 261325 h 693081"/>
                                    <a:gd name="csX4093" fmla="*/ 128063 w 1619476"/>
                                    <a:gd name="csY4093" fmla="*/ 273728 h 693081"/>
                                    <a:gd name="csX4094" fmla="*/ 120027 w 1619476"/>
                                    <a:gd name="csY4094" fmla="*/ 298549 h 693081"/>
                                    <a:gd name="csX4095" fmla="*/ 112422 w 1619476"/>
                                    <a:gd name="csY4095" fmla="*/ 323051 h 693081"/>
                                    <a:gd name="csX4096" fmla="*/ 111064 w 1619476"/>
                                    <a:gd name="csY4096" fmla="*/ 330872 h 693081"/>
                                    <a:gd name="csX4097" fmla="*/ 110023 w 1619476"/>
                                    <a:gd name="csY4097" fmla="*/ 341092 h 693081"/>
                                    <a:gd name="csX4098" fmla="*/ 110442 w 1619476"/>
                                    <a:gd name="csY4098" fmla="*/ 361939 h 693081"/>
                                    <a:gd name="csX4099" fmla="*/ 112003 w 1619476"/>
                                    <a:gd name="csY4099" fmla="*/ 373314 h 693081"/>
                                    <a:gd name="csX4100" fmla="*/ 113463 w 1619476"/>
                                    <a:gd name="csY4100" fmla="*/ 405320 h 693081"/>
                                    <a:gd name="csX4101" fmla="*/ 113146 w 1619476"/>
                                    <a:gd name="csY4101" fmla="*/ 415121 h 693081"/>
                                    <a:gd name="csX4102" fmla="*/ 113057 w 1619476"/>
                                    <a:gd name="csY4102" fmla="*/ 418143 h 693081"/>
                                    <a:gd name="csX4103" fmla="*/ 113044 w 1619476"/>
                                    <a:gd name="csY4103" fmla="*/ 420022 h 693081"/>
                                    <a:gd name="csX4104" fmla="*/ 113146 w 1619476"/>
                                    <a:gd name="csY4104" fmla="*/ 424287 h 693081"/>
                                    <a:gd name="csX4105" fmla="*/ 112740 w 1619476"/>
                                    <a:gd name="csY4105" fmla="*/ 446924 h 693081"/>
                                    <a:gd name="csX4106" fmla="*/ 111280 w 1619476"/>
                                    <a:gd name="csY4106" fmla="*/ 457550 h 693081"/>
                                    <a:gd name="csX4107" fmla="*/ 106176 w 1619476"/>
                                    <a:gd name="csY4107" fmla="*/ 475070 h 693081"/>
                                    <a:gd name="csX4108" fmla="*/ 66552 w 1619476"/>
                                    <a:gd name="csY4108" fmla="*/ 493225 h 693081"/>
                                    <a:gd name="csX4109" fmla="*/ 58934 w 1619476"/>
                                    <a:gd name="csY4109" fmla="*/ 493835 h 693081"/>
                                    <a:gd name="csX4110" fmla="*/ 34749 w 1619476"/>
                                    <a:gd name="csY4110" fmla="*/ 495092 h 693081"/>
                                    <a:gd name="csX4111" fmla="*/ 15032 w 1619476"/>
                                    <a:gd name="csY4111" fmla="*/ 498215 h 693081"/>
                                    <a:gd name="csX4112" fmla="*/ 9205 w 1619476"/>
                                    <a:gd name="csY4112" fmla="*/ 500309 h 693081"/>
                                    <a:gd name="csX4113" fmla="*/ 15451 w 1619476"/>
                                    <a:gd name="csY4113" fmla="*/ 504689 h 693081"/>
                                    <a:gd name="csX4114" fmla="*/ 460747 w 1619476"/>
                                    <a:gd name="csY4114" fmla="*/ 476023 h 693081"/>
                                    <a:gd name="csX4115" fmla="*/ 453422 w 1619476"/>
                                    <a:gd name="csY4115" fmla="*/ 480530 h 693081"/>
                                    <a:gd name="csX4116" fmla="*/ 450832 w 1619476"/>
                                    <a:gd name="csY4116" fmla="*/ 482332 h 693081"/>
                                    <a:gd name="csX4117" fmla="*/ 438974 w 1619476"/>
                                    <a:gd name="csY4117" fmla="*/ 485735 h 693081"/>
                                    <a:gd name="csX4118" fmla="*/ 370390 w 1619476"/>
                                    <a:gd name="csY4118" fmla="*/ 507203 h 693081"/>
                                    <a:gd name="csX4119" fmla="*/ 360945 w 1619476"/>
                                    <a:gd name="csY4119" fmla="*/ 508346 h 693081"/>
                                    <a:gd name="csX4120" fmla="*/ 413353 w 1619476"/>
                                    <a:gd name="csY4120" fmla="*/ 477216 h 693081"/>
                                    <a:gd name="csX4121" fmla="*/ 426582 w 1619476"/>
                                    <a:gd name="csY4121" fmla="*/ 477013 h 693081"/>
                                    <a:gd name="csX4122" fmla="*/ 433438 w 1619476"/>
                                    <a:gd name="csY4122" fmla="*/ 476810 h 693081"/>
                                    <a:gd name="csX4123" fmla="*/ 460747 w 1619476"/>
                                    <a:gd name="csY4123" fmla="*/ 476022 h 693081"/>
                                    <a:gd name="csX4124" fmla="*/ 719413 w 1619476"/>
                                    <a:gd name="csY4124" fmla="*/ 506200 h 693081"/>
                                    <a:gd name="csX4125" fmla="*/ 717293 w 1619476"/>
                                    <a:gd name="csY4125" fmla="*/ 509209 h 693081"/>
                                    <a:gd name="csX4126" fmla="*/ 587109 w 1619476"/>
                                    <a:gd name="csY4126" fmla="*/ 519734 h 693081"/>
                                    <a:gd name="csX4127" fmla="*/ 519161 w 1619476"/>
                                    <a:gd name="csY4127" fmla="*/ 523251 h 693081"/>
                                    <a:gd name="csX4128" fmla="*/ 473798 w 1619476"/>
                                    <a:gd name="csY4128" fmla="*/ 525054 h 693081"/>
                                    <a:gd name="csX4129" fmla="*/ 402676 w 1619476"/>
                                    <a:gd name="csY4129" fmla="*/ 524635 h 693081"/>
                                    <a:gd name="csX4130" fmla="*/ 359789 w 1619476"/>
                                    <a:gd name="csY4130" fmla="*/ 524622 h 693081"/>
                                    <a:gd name="csX4131" fmla="*/ 359777 w 1619476"/>
                                    <a:gd name="csY4131" fmla="*/ 524597 h 693081"/>
                                    <a:gd name="csX4132" fmla="*/ 359777 w 1619476"/>
                                    <a:gd name="csY4132" fmla="*/ 524635 h 693081"/>
                                    <a:gd name="csX4133" fmla="*/ 316890 w 1619476"/>
                                    <a:gd name="csY4133" fmla="*/ 524635 h 693081"/>
                                    <a:gd name="csX4134" fmla="*/ 245767 w 1619476"/>
                                    <a:gd name="csY4134" fmla="*/ 525054 h 693081"/>
                                    <a:gd name="csX4135" fmla="*/ 200392 w 1619476"/>
                                    <a:gd name="csY4135" fmla="*/ 523251 h 693081"/>
                                    <a:gd name="csX4136" fmla="*/ 132469 w 1619476"/>
                                    <a:gd name="csY4136" fmla="*/ 519734 h 693081"/>
                                    <a:gd name="csX4137" fmla="*/ 2273 w 1619476"/>
                                    <a:gd name="csY4137" fmla="*/ 509209 h 693081"/>
                                    <a:gd name="csX4138" fmla="*/ 165 w 1619476"/>
                                    <a:gd name="csY4138" fmla="*/ 506200 h 693081"/>
                                    <a:gd name="csX4139" fmla="*/ 2298 w 1619476"/>
                                    <a:gd name="csY4139" fmla="*/ 503179 h 693081"/>
                                    <a:gd name="csX4140" fmla="*/ 8760 w 1619476"/>
                                    <a:gd name="csY4140" fmla="*/ 500360 h 693081"/>
                                    <a:gd name="csX4141" fmla="*/ 9281 w 1619476"/>
                                    <a:gd name="csY4141" fmla="*/ 503458 h 693081"/>
                                    <a:gd name="csX4142" fmla="*/ 9332 w 1619476"/>
                                    <a:gd name="csY4142" fmla="*/ 503509 h 693081"/>
                                    <a:gd name="csX4143" fmla="*/ 8925 w 1619476"/>
                                    <a:gd name="csY4143" fmla="*/ 504512 h 693081"/>
                                    <a:gd name="csX4144" fmla="*/ 11668 w 1619476"/>
                                    <a:gd name="csY4144" fmla="*/ 506378 h 693081"/>
                                    <a:gd name="csX4145" fmla="*/ 10449 w 1619476"/>
                                    <a:gd name="csY4145" fmla="*/ 506404 h 693081"/>
                                    <a:gd name="csX4146" fmla="*/ 12239 w 1619476"/>
                                    <a:gd name="csY4146" fmla="*/ 506607 h 693081"/>
                                    <a:gd name="csX4147" fmla="*/ 25709 w 1619476"/>
                                    <a:gd name="csY4147" fmla="*/ 507572 h 693081"/>
                                    <a:gd name="csX4148" fmla="*/ 30775 w 1619476"/>
                                    <a:gd name="csY4148" fmla="*/ 507178 h 693081"/>
                                    <a:gd name="csX4149" fmla="*/ 58985 w 1619476"/>
                                    <a:gd name="csY4149" fmla="*/ 507495 h 693081"/>
                                    <a:gd name="csX4150" fmla="*/ 107268 w 1619476"/>
                                    <a:gd name="csY4150" fmla="*/ 509806 h 693081"/>
                                    <a:gd name="csX4151" fmla="*/ 108855 w 1619476"/>
                                    <a:gd name="csY4151" fmla="*/ 507495 h 693081"/>
                                    <a:gd name="csX4152" fmla="*/ 114796 w 1619476"/>
                                    <a:gd name="csY4152" fmla="*/ 507902 h 693081"/>
                                    <a:gd name="csX4153" fmla="*/ 134843 w 1619476"/>
                                    <a:gd name="csY4153" fmla="*/ 510111 h 693081"/>
                                    <a:gd name="csX4154" fmla="*/ 133256 w 1619476"/>
                                    <a:gd name="csY4154" fmla="*/ 508714 h 693081"/>
                                    <a:gd name="csX4155" fmla="*/ 138525 w 1619476"/>
                                    <a:gd name="csY4155" fmla="*/ 507495 h 693081"/>
                                    <a:gd name="csX4156" fmla="*/ 158191 w 1619476"/>
                                    <a:gd name="csY4156" fmla="*/ 510504 h 693081"/>
                                    <a:gd name="csX4157" fmla="*/ 167815 w 1619476"/>
                                    <a:gd name="csY4157" fmla="*/ 509806 h 693081"/>
                                    <a:gd name="csX4158" fmla="*/ 177044 w 1619476"/>
                                    <a:gd name="csY4158" fmla="*/ 509806 h 693081"/>
                                    <a:gd name="csX4159" fmla="*/ 179431 w 1619476"/>
                                    <a:gd name="csY4159" fmla="*/ 509806 h 693081"/>
                                    <a:gd name="csX4160" fmla="*/ 181666 w 1619476"/>
                                    <a:gd name="csY4160" fmla="*/ 508410 h 693081"/>
                                    <a:gd name="csX4161" fmla="*/ 185627 w 1619476"/>
                                    <a:gd name="csY4161" fmla="*/ 508410 h 693081"/>
                                    <a:gd name="csX4162" fmla="*/ 212669 w 1619476"/>
                                    <a:gd name="csY4162" fmla="*/ 509514 h 693081"/>
                                    <a:gd name="csX4163" fmla="*/ 259098 w 1619476"/>
                                    <a:gd name="csY4163" fmla="*/ 509108 h 693081"/>
                                    <a:gd name="csX4164" fmla="*/ 274130 w 1619476"/>
                                    <a:gd name="csY4164" fmla="*/ 508714 h 693081"/>
                                    <a:gd name="csX4165" fmla="*/ 302353 w 1619476"/>
                                    <a:gd name="csY4165" fmla="*/ 512713 h 693081"/>
                                    <a:gd name="csX4166" fmla="*/ 301693 w 1619476"/>
                                    <a:gd name="csY4166" fmla="*/ 512015 h 693081"/>
                                    <a:gd name="csX4167" fmla="*/ 298659 w 1619476"/>
                                    <a:gd name="csY4167" fmla="*/ 509514 h 693081"/>
                                    <a:gd name="csX4168" fmla="*/ 341799 w 1619476"/>
                                    <a:gd name="csY4168" fmla="*/ 514224 h 693081"/>
                                    <a:gd name="csX4169" fmla="*/ 359700 w 1619476"/>
                                    <a:gd name="csY4169" fmla="*/ 516281 h 693081"/>
                                    <a:gd name="csX4170" fmla="*/ 377767 w 1619476"/>
                                    <a:gd name="csY4170" fmla="*/ 514224 h 693081"/>
                                    <a:gd name="csX4171" fmla="*/ 420895 w 1619476"/>
                                    <a:gd name="csY4171" fmla="*/ 509514 h 693081"/>
                                    <a:gd name="csX4172" fmla="*/ 417873 w 1619476"/>
                                    <a:gd name="csY4172" fmla="*/ 512015 h 693081"/>
                                    <a:gd name="csX4173" fmla="*/ 417213 w 1619476"/>
                                    <a:gd name="csY4173" fmla="*/ 512713 h 693081"/>
                                    <a:gd name="csX4174" fmla="*/ 445436 w 1619476"/>
                                    <a:gd name="csY4174" fmla="*/ 508714 h 693081"/>
                                    <a:gd name="csX4175" fmla="*/ 460468 w 1619476"/>
                                    <a:gd name="csY4175" fmla="*/ 509108 h 693081"/>
                                    <a:gd name="csX4176" fmla="*/ 506909 w 1619476"/>
                                    <a:gd name="csY4176" fmla="*/ 509514 h 693081"/>
                                    <a:gd name="csX4177" fmla="*/ 533952 w 1619476"/>
                                    <a:gd name="csY4177" fmla="*/ 508410 h 693081"/>
                                    <a:gd name="csX4178" fmla="*/ 537900 w 1619476"/>
                                    <a:gd name="csY4178" fmla="*/ 508410 h 693081"/>
                                    <a:gd name="csX4179" fmla="*/ 540147 w 1619476"/>
                                    <a:gd name="csY4179" fmla="*/ 509806 h 693081"/>
                                    <a:gd name="csX4180" fmla="*/ 542522 w 1619476"/>
                                    <a:gd name="csY4180" fmla="*/ 509806 h 693081"/>
                                    <a:gd name="csX4181" fmla="*/ 551751 w 1619476"/>
                                    <a:gd name="csY4181" fmla="*/ 509806 h 693081"/>
                                    <a:gd name="csX4182" fmla="*/ 561388 w 1619476"/>
                                    <a:gd name="csY4182" fmla="*/ 510504 h 693081"/>
                                    <a:gd name="csX4183" fmla="*/ 581041 w 1619476"/>
                                    <a:gd name="csY4183" fmla="*/ 507495 h 693081"/>
                                    <a:gd name="csX4184" fmla="*/ 586310 w 1619476"/>
                                    <a:gd name="csY4184" fmla="*/ 508714 h 693081"/>
                                    <a:gd name="csX4185" fmla="*/ 584735 w 1619476"/>
                                    <a:gd name="csY4185" fmla="*/ 510111 h 693081"/>
                                    <a:gd name="csX4186" fmla="*/ 604782 w 1619476"/>
                                    <a:gd name="csY4186" fmla="*/ 507902 h 693081"/>
                                    <a:gd name="csX4187" fmla="*/ 610724 w 1619476"/>
                                    <a:gd name="csY4187" fmla="*/ 507495 h 693081"/>
                                    <a:gd name="csX4188" fmla="*/ 612298 w 1619476"/>
                                    <a:gd name="csY4188" fmla="*/ 509806 h 693081"/>
                                    <a:gd name="csX4189" fmla="*/ 660568 w 1619476"/>
                                    <a:gd name="csY4189" fmla="*/ 507495 h 693081"/>
                                    <a:gd name="csX4190" fmla="*/ 688804 w 1619476"/>
                                    <a:gd name="csY4190" fmla="*/ 507178 h 693081"/>
                                    <a:gd name="csX4191" fmla="*/ 693857 w 1619476"/>
                                    <a:gd name="csY4191" fmla="*/ 507572 h 693081"/>
                                    <a:gd name="csX4192" fmla="*/ 707340 w 1619476"/>
                                    <a:gd name="csY4192" fmla="*/ 506607 h 693081"/>
                                    <a:gd name="csX4193" fmla="*/ 709130 w 1619476"/>
                                    <a:gd name="csY4193" fmla="*/ 506404 h 693081"/>
                                    <a:gd name="csX4194" fmla="*/ 707898 w 1619476"/>
                                    <a:gd name="csY4194" fmla="*/ 506378 h 693081"/>
                                    <a:gd name="csX4195" fmla="*/ 710641 w 1619476"/>
                                    <a:gd name="csY4195" fmla="*/ 504512 h 693081"/>
                                    <a:gd name="csX4196" fmla="*/ 710234 w 1619476"/>
                                    <a:gd name="csY4196" fmla="*/ 503509 h 693081"/>
                                    <a:gd name="csX4197" fmla="*/ 710285 w 1619476"/>
                                    <a:gd name="csY4197" fmla="*/ 503458 h 693081"/>
                                    <a:gd name="csX4198" fmla="*/ 710806 w 1619476"/>
                                    <a:gd name="csY4198" fmla="*/ 500360 h 693081"/>
                                    <a:gd name="csX4199" fmla="*/ 717281 w 1619476"/>
                                    <a:gd name="csY4199" fmla="*/ 503179 h 693081"/>
                                    <a:gd name="csX4200" fmla="*/ 719414 w 1619476"/>
                                    <a:gd name="csY4200" fmla="*/ 506200 h 693081"/>
                                    <a:gd name="csX4201" fmla="*/ 306225 w 1619476"/>
                                    <a:gd name="csY4201" fmla="*/ 477216 h 693081"/>
                                    <a:gd name="csX4202" fmla="*/ 358634 w 1619476"/>
                                    <a:gd name="csY4202" fmla="*/ 508346 h 693081"/>
                                    <a:gd name="csX4203" fmla="*/ 349188 w 1619476"/>
                                    <a:gd name="csY4203" fmla="*/ 507203 h 693081"/>
                                    <a:gd name="csX4204" fmla="*/ 280605 w 1619476"/>
                                    <a:gd name="csY4204" fmla="*/ 485735 h 693081"/>
                                    <a:gd name="csX4205" fmla="*/ 268734 w 1619476"/>
                                    <a:gd name="csY4205" fmla="*/ 482332 h 693081"/>
                                    <a:gd name="csX4206" fmla="*/ 266144 w 1619476"/>
                                    <a:gd name="csY4206" fmla="*/ 480530 h 693081"/>
                                    <a:gd name="csX4207" fmla="*/ 258819 w 1619476"/>
                                    <a:gd name="csY4207" fmla="*/ 476023 h 693081"/>
                                    <a:gd name="csX4208" fmla="*/ 286140 w 1619476"/>
                                    <a:gd name="csY4208" fmla="*/ 476797 h 693081"/>
                                    <a:gd name="csX4209" fmla="*/ 292996 w 1619476"/>
                                    <a:gd name="csY4209" fmla="*/ 477000 h 693081"/>
                                    <a:gd name="csX4210" fmla="*/ 306225 w 1619476"/>
                                    <a:gd name="csY4210" fmla="*/ 477216 h 693081"/>
                                    <a:gd name="csX4211" fmla="*/ 688804 w 1619476"/>
                                    <a:gd name="csY4211" fmla="*/ 673797 h 693081"/>
                                    <a:gd name="csX4212" fmla="*/ 695152 w 1619476"/>
                                    <a:gd name="csY4212" fmla="*/ 656429 h 693081"/>
                                    <a:gd name="csX4213" fmla="*/ 701614 w 1619476"/>
                                    <a:gd name="csY4213" fmla="*/ 673797 h 693081"/>
                                    <a:gd name="csX4214" fmla="*/ 688804 w 1619476"/>
                                    <a:gd name="csY4214" fmla="*/ 673797 h 693081"/>
                                    <a:gd name="csX4215" fmla="*/ 690251 w 1619476"/>
                                    <a:gd name="csY4215" fmla="*/ 645498 h 693081"/>
                                    <a:gd name="csX4216" fmla="*/ 672007 w 1619476"/>
                                    <a:gd name="csY4216" fmla="*/ 692282 h 693081"/>
                                    <a:gd name="csX4217" fmla="*/ 682075 w 1619476"/>
                                    <a:gd name="csY4217" fmla="*/ 692282 h 693081"/>
                                    <a:gd name="csX4218" fmla="*/ 685934 w 1619476"/>
                                    <a:gd name="csY4218" fmla="*/ 681706 h 693081"/>
                                    <a:gd name="csX4219" fmla="*/ 704635 w 1619476"/>
                                    <a:gd name="csY4219" fmla="*/ 681706 h 693081"/>
                                    <a:gd name="csX4220" fmla="*/ 708673 w 1619476"/>
                                    <a:gd name="csY4220" fmla="*/ 692282 h 693081"/>
                                    <a:gd name="csX4221" fmla="*/ 718995 w 1619476"/>
                                    <a:gd name="csY4221" fmla="*/ 692282 h 693081"/>
                                    <a:gd name="csX4222" fmla="*/ 700255 w 1619476"/>
                                    <a:gd name="csY4222" fmla="*/ 645498 h 693081"/>
                                    <a:gd name="csX4223" fmla="*/ 690251 w 1619476"/>
                                    <a:gd name="csY4223" fmla="*/ 645498 h 693081"/>
                                    <a:gd name="csX4224" fmla="*/ 658143 w 1619476"/>
                                    <a:gd name="csY4224" fmla="*/ 645498 h 693081"/>
                                    <a:gd name="csX4225" fmla="*/ 667551 w 1619476"/>
                                    <a:gd name="csY4225" fmla="*/ 645498 h 693081"/>
                                    <a:gd name="csX4226" fmla="*/ 667551 w 1619476"/>
                                    <a:gd name="csY4226" fmla="*/ 692295 h 693081"/>
                                    <a:gd name="csX4227" fmla="*/ 658143 w 1619476"/>
                                    <a:gd name="csY4227" fmla="*/ 692295 h 693081"/>
                                    <a:gd name="csX4228" fmla="*/ 658143 w 1619476"/>
                                    <a:gd name="csY4228" fmla="*/ 645498 h 693081"/>
                                    <a:gd name="csX4229" fmla="*/ 658143 w 1619476"/>
                                    <a:gd name="csY4229" fmla="*/ 645498 h 693081"/>
                                    <a:gd name="csX4230" fmla="*/ 628155 w 1619476"/>
                                    <a:gd name="csY4230" fmla="*/ 684398 h 693081"/>
                                    <a:gd name="csX4231" fmla="*/ 651693 w 1619476"/>
                                    <a:gd name="csY4231" fmla="*/ 684398 h 693081"/>
                                    <a:gd name="csX4232" fmla="*/ 651693 w 1619476"/>
                                    <a:gd name="csY4232" fmla="*/ 692295 h 693081"/>
                                    <a:gd name="csX4233" fmla="*/ 618748 w 1619476"/>
                                    <a:gd name="csY4233" fmla="*/ 692295 h 693081"/>
                                    <a:gd name="csX4234" fmla="*/ 618748 w 1619476"/>
                                    <a:gd name="csY4234" fmla="*/ 645498 h 693081"/>
                                    <a:gd name="csX4235" fmla="*/ 628155 w 1619476"/>
                                    <a:gd name="csY4235" fmla="*/ 645498 h 693081"/>
                                    <a:gd name="csX4236" fmla="*/ 628155 w 1619476"/>
                                    <a:gd name="csY4236" fmla="*/ 684398 h 693081"/>
                                    <a:gd name="csX4237" fmla="*/ 583504 w 1619476"/>
                                    <a:gd name="csY4237" fmla="*/ 673797 h 693081"/>
                                    <a:gd name="csX4238" fmla="*/ 589852 w 1619476"/>
                                    <a:gd name="csY4238" fmla="*/ 656429 h 693081"/>
                                    <a:gd name="csX4239" fmla="*/ 596327 w 1619476"/>
                                    <a:gd name="csY4239" fmla="*/ 673797 h 693081"/>
                                    <a:gd name="csX4240" fmla="*/ 583504 w 1619476"/>
                                    <a:gd name="csY4240" fmla="*/ 673797 h 693081"/>
                                    <a:gd name="csX4241" fmla="*/ 584951 w 1619476"/>
                                    <a:gd name="csY4241" fmla="*/ 645498 h 693081"/>
                                    <a:gd name="csX4242" fmla="*/ 566720 w 1619476"/>
                                    <a:gd name="csY4242" fmla="*/ 692282 h 693081"/>
                                    <a:gd name="csX4243" fmla="*/ 576788 w 1619476"/>
                                    <a:gd name="csY4243" fmla="*/ 692282 h 693081"/>
                                    <a:gd name="csX4244" fmla="*/ 580635 w 1619476"/>
                                    <a:gd name="csY4244" fmla="*/ 681706 h 693081"/>
                                    <a:gd name="csX4245" fmla="*/ 599336 w 1619476"/>
                                    <a:gd name="csY4245" fmla="*/ 681706 h 693081"/>
                                    <a:gd name="csX4246" fmla="*/ 603398 w 1619476"/>
                                    <a:gd name="csY4246" fmla="*/ 692282 h 693081"/>
                                    <a:gd name="csX4247" fmla="*/ 613720 w 1619476"/>
                                    <a:gd name="csY4247" fmla="*/ 692282 h 693081"/>
                                    <a:gd name="csX4248" fmla="*/ 594956 w 1619476"/>
                                    <a:gd name="csY4248" fmla="*/ 645498 h 693081"/>
                                    <a:gd name="csX4249" fmla="*/ 584951 w 1619476"/>
                                    <a:gd name="csY4249" fmla="*/ 645498 h 693081"/>
                                    <a:gd name="csX4250" fmla="*/ 540769 w 1619476"/>
                                    <a:gd name="csY4250" fmla="*/ 665316 h 693081"/>
                                    <a:gd name="csX4251" fmla="*/ 533774 w 1619476"/>
                                    <a:gd name="csY4251" fmla="*/ 665316 h 693081"/>
                                    <a:gd name="csX4252" fmla="*/ 533774 w 1619476"/>
                                    <a:gd name="csY4252" fmla="*/ 653407 h 693081"/>
                                    <a:gd name="csX4253" fmla="*/ 541163 w 1619476"/>
                                    <a:gd name="csY4253" fmla="*/ 653407 h 693081"/>
                                    <a:gd name="csX4254" fmla="*/ 550431 w 1619476"/>
                                    <a:gd name="csY4254" fmla="*/ 654449 h 693081"/>
                                    <a:gd name="csX4255" fmla="*/ 552869 w 1619476"/>
                                    <a:gd name="csY4255" fmla="*/ 659222 h 693081"/>
                                    <a:gd name="csX4256" fmla="*/ 549263 w 1619476"/>
                                    <a:gd name="csY4256" fmla="*/ 664707 h 693081"/>
                                    <a:gd name="csX4257" fmla="*/ 540769 w 1619476"/>
                                    <a:gd name="csY4257" fmla="*/ 665316 h 693081"/>
                                    <a:gd name="csX4258" fmla="*/ 550253 w 1619476"/>
                                    <a:gd name="csY4258" fmla="*/ 671702 h 693081"/>
                                    <a:gd name="csX4259" fmla="*/ 550253 w 1619476"/>
                                    <a:gd name="csY4259" fmla="*/ 671575 h 693081"/>
                                    <a:gd name="csX4260" fmla="*/ 555471 w 1619476"/>
                                    <a:gd name="csY4260" fmla="*/ 670128 h 693081"/>
                                    <a:gd name="csX4261" fmla="*/ 562594 w 1619476"/>
                                    <a:gd name="csY4261" fmla="*/ 658651 h 693081"/>
                                    <a:gd name="csX4262" fmla="*/ 554951 w 1619476"/>
                                    <a:gd name="csY4262" fmla="*/ 646666 h 693081"/>
                                    <a:gd name="csX4263" fmla="*/ 544235 w 1619476"/>
                                    <a:gd name="csY4263" fmla="*/ 645511 h 693081"/>
                                    <a:gd name="csX4264" fmla="*/ 524366 w 1619476"/>
                                    <a:gd name="csY4264" fmla="*/ 645511 h 693081"/>
                                    <a:gd name="csX4265" fmla="*/ 524366 w 1619476"/>
                                    <a:gd name="csY4265" fmla="*/ 692307 h 693081"/>
                                    <a:gd name="csX4266" fmla="*/ 533774 w 1619476"/>
                                    <a:gd name="csY4266" fmla="*/ 692307 h 693081"/>
                                    <a:gd name="csX4267" fmla="*/ 533774 w 1619476"/>
                                    <a:gd name="csY4267" fmla="*/ 672743 h 693081"/>
                                    <a:gd name="csX4268" fmla="*/ 535666 w 1619476"/>
                                    <a:gd name="csY4268" fmla="*/ 672743 h 693081"/>
                                    <a:gd name="csX4269" fmla="*/ 548273 w 1619476"/>
                                    <a:gd name="csY4269" fmla="*/ 682113 h 693081"/>
                                    <a:gd name="csX4270" fmla="*/ 555090 w 1619476"/>
                                    <a:gd name="csY4270" fmla="*/ 692307 h 693081"/>
                                    <a:gd name="csX4271" fmla="*/ 566390 w 1619476"/>
                                    <a:gd name="csY4271" fmla="*/ 692307 h 693081"/>
                                    <a:gd name="csX4272" fmla="*/ 560702 w 1619476"/>
                                    <a:gd name="csY4272" fmla="*/ 683154 h 693081"/>
                                    <a:gd name="csX4273" fmla="*/ 550253 w 1619476"/>
                                    <a:gd name="csY4273" fmla="*/ 671702 h 693081"/>
                                    <a:gd name="csX4274" fmla="*/ 480972 w 1619476"/>
                                    <a:gd name="csY4274" fmla="*/ 645511 h 693081"/>
                                    <a:gd name="csX4275" fmla="*/ 518094 w 1619476"/>
                                    <a:gd name="csY4275" fmla="*/ 645511 h 693081"/>
                                    <a:gd name="csX4276" fmla="*/ 518094 w 1619476"/>
                                    <a:gd name="csY4276" fmla="*/ 653408 h 693081"/>
                                    <a:gd name="csX4277" fmla="*/ 504243 w 1619476"/>
                                    <a:gd name="csY4277" fmla="*/ 653408 h 693081"/>
                                    <a:gd name="csX4278" fmla="*/ 504243 w 1619476"/>
                                    <a:gd name="csY4278" fmla="*/ 692307 h 693081"/>
                                    <a:gd name="csX4279" fmla="*/ 494823 w 1619476"/>
                                    <a:gd name="csY4279" fmla="*/ 692307 h 693081"/>
                                    <a:gd name="csX4280" fmla="*/ 494823 w 1619476"/>
                                    <a:gd name="csY4280" fmla="*/ 653408 h 693081"/>
                                    <a:gd name="csX4281" fmla="*/ 480972 w 1619476"/>
                                    <a:gd name="csY4281" fmla="*/ 653408 h 693081"/>
                                    <a:gd name="csX4282" fmla="*/ 480972 w 1619476"/>
                                    <a:gd name="csY4282" fmla="*/ 645511 h 693081"/>
                                    <a:gd name="csX4283" fmla="*/ 480972 w 1619476"/>
                                    <a:gd name="csY4283" fmla="*/ 645511 h 693081"/>
                                    <a:gd name="csX4284" fmla="*/ 476706 w 1619476"/>
                                    <a:gd name="csY4284" fmla="*/ 678710 h 693081"/>
                                    <a:gd name="csX4285" fmla="*/ 469063 w 1619476"/>
                                    <a:gd name="csY4285" fmla="*/ 690987 h 693081"/>
                                    <a:gd name="csX4286" fmla="*/ 458018 w 1619476"/>
                                    <a:gd name="csY4286" fmla="*/ 693082 h 693081"/>
                                    <a:gd name="csX4287" fmla="*/ 438745 w 1619476"/>
                                    <a:gd name="csY4287" fmla="*/ 677072 h 693081"/>
                                    <a:gd name="csX4288" fmla="*/ 447899 w 1619476"/>
                                    <a:gd name="csY4288" fmla="*/ 676222 h 693081"/>
                                    <a:gd name="csX4289" fmla="*/ 458094 w 1619476"/>
                                    <a:gd name="csY4289" fmla="*/ 685172 h 693081"/>
                                    <a:gd name="csX4290" fmla="*/ 467311 w 1619476"/>
                                    <a:gd name="csY4290" fmla="*/ 678710 h 693081"/>
                                    <a:gd name="csX4291" fmla="*/ 455402 w 1619476"/>
                                    <a:gd name="csY4291" fmla="*/ 671842 h 693081"/>
                                    <a:gd name="csX4292" fmla="*/ 440446 w 1619476"/>
                                    <a:gd name="csY4292" fmla="*/ 657788 h 693081"/>
                                    <a:gd name="csX4293" fmla="*/ 457510 w 1619476"/>
                                    <a:gd name="csY4293" fmla="*/ 644711 h 693081"/>
                                    <a:gd name="csX4294" fmla="*/ 475411 w 1619476"/>
                                    <a:gd name="csY4294" fmla="*/ 658905 h 693081"/>
                                    <a:gd name="csX4295" fmla="*/ 465940 w 1619476"/>
                                    <a:gd name="csY4295" fmla="*/ 659286 h 693081"/>
                                    <a:gd name="csX4296" fmla="*/ 457370 w 1619476"/>
                                    <a:gd name="csY4296" fmla="*/ 652494 h 693081"/>
                                    <a:gd name="csX4297" fmla="*/ 449460 w 1619476"/>
                                    <a:gd name="csY4297" fmla="*/ 657127 h 693081"/>
                                    <a:gd name="csX4298" fmla="*/ 459922 w 1619476"/>
                                    <a:gd name="csY4298" fmla="*/ 663209 h 693081"/>
                                    <a:gd name="csX4299" fmla="*/ 476706 w 1619476"/>
                                    <a:gd name="csY4299" fmla="*/ 678710 h 693081"/>
                                    <a:gd name="csX4300" fmla="*/ 421555 w 1619476"/>
                                    <a:gd name="csY4300" fmla="*/ 645498 h 693081"/>
                                    <a:gd name="csX4301" fmla="*/ 430975 w 1619476"/>
                                    <a:gd name="csY4301" fmla="*/ 645498 h 693081"/>
                                    <a:gd name="csX4302" fmla="*/ 430975 w 1619476"/>
                                    <a:gd name="csY4302" fmla="*/ 670077 h 693081"/>
                                    <a:gd name="csX4303" fmla="*/ 428373 w 1619476"/>
                                    <a:gd name="csY4303" fmla="*/ 686620 h 693081"/>
                                    <a:gd name="csX4304" fmla="*/ 412795 w 1619476"/>
                                    <a:gd name="csY4304" fmla="*/ 693082 h 693081"/>
                                    <a:gd name="csX4305" fmla="*/ 393662 w 1619476"/>
                                    <a:gd name="csY4305" fmla="*/ 670471 h 693081"/>
                                    <a:gd name="csX4306" fmla="*/ 393662 w 1619476"/>
                                    <a:gd name="csY4306" fmla="*/ 645498 h 693081"/>
                                    <a:gd name="csX4307" fmla="*/ 403070 w 1619476"/>
                                    <a:gd name="csY4307" fmla="*/ 645498 h 693081"/>
                                    <a:gd name="csX4308" fmla="*/ 403070 w 1619476"/>
                                    <a:gd name="csY4308" fmla="*/ 670801 h 693081"/>
                                    <a:gd name="csX4309" fmla="*/ 404238 w 1619476"/>
                                    <a:gd name="csY4309" fmla="*/ 680856 h 693081"/>
                                    <a:gd name="csX4310" fmla="*/ 412541 w 1619476"/>
                                    <a:gd name="csY4310" fmla="*/ 684982 h 693081"/>
                                    <a:gd name="csX4311" fmla="*/ 421555 w 1619476"/>
                                    <a:gd name="csY4311" fmla="*/ 671334 h 693081"/>
                                    <a:gd name="csX4312" fmla="*/ 421555 w 1619476"/>
                                    <a:gd name="csY4312" fmla="*/ 645498 h 693081"/>
                                    <a:gd name="csX4313" fmla="*/ 421555 w 1619476"/>
                                    <a:gd name="csY4313" fmla="*/ 645498 h 693081"/>
                                    <a:gd name="csX4314" fmla="*/ 361694 w 1619476"/>
                                    <a:gd name="csY4314" fmla="*/ 673797 h 693081"/>
                                    <a:gd name="csX4315" fmla="*/ 368029 w 1619476"/>
                                    <a:gd name="csY4315" fmla="*/ 656429 h 693081"/>
                                    <a:gd name="csX4316" fmla="*/ 374491 w 1619476"/>
                                    <a:gd name="csY4316" fmla="*/ 673797 h 693081"/>
                                    <a:gd name="csX4317" fmla="*/ 361694 w 1619476"/>
                                    <a:gd name="csY4317" fmla="*/ 673797 h 693081"/>
                                    <a:gd name="csX4318" fmla="*/ 363128 w 1619476"/>
                                    <a:gd name="csY4318" fmla="*/ 645498 h 693081"/>
                                    <a:gd name="csX4319" fmla="*/ 344897 w 1619476"/>
                                    <a:gd name="csY4319" fmla="*/ 692282 h 693081"/>
                                    <a:gd name="csX4320" fmla="*/ 354965 w 1619476"/>
                                    <a:gd name="csY4320" fmla="*/ 692282 h 693081"/>
                                    <a:gd name="csX4321" fmla="*/ 358812 w 1619476"/>
                                    <a:gd name="csY4321" fmla="*/ 681706 h 693081"/>
                                    <a:gd name="csX4322" fmla="*/ 377513 w 1619476"/>
                                    <a:gd name="csY4322" fmla="*/ 681706 h 693081"/>
                                    <a:gd name="csX4323" fmla="*/ 381563 w 1619476"/>
                                    <a:gd name="csY4323" fmla="*/ 692282 h 693081"/>
                                    <a:gd name="csX4324" fmla="*/ 391872 w 1619476"/>
                                    <a:gd name="csY4324" fmla="*/ 692282 h 693081"/>
                                    <a:gd name="csX4325" fmla="*/ 373120 w 1619476"/>
                                    <a:gd name="csY4325" fmla="*/ 645498 h 693081"/>
                                    <a:gd name="csX4326" fmla="*/ 363128 w 1619476"/>
                                    <a:gd name="csY4326" fmla="*/ 645498 h 693081"/>
                                    <a:gd name="csX4327" fmla="*/ 312878 w 1619476"/>
                                    <a:gd name="csY4327" fmla="*/ 645498 h 693081"/>
                                    <a:gd name="csX4328" fmla="*/ 321638 w 1619476"/>
                                    <a:gd name="csY4328" fmla="*/ 645498 h 693081"/>
                                    <a:gd name="csX4329" fmla="*/ 321638 w 1619476"/>
                                    <a:gd name="csY4329" fmla="*/ 692295 h 693081"/>
                                    <a:gd name="csX4330" fmla="*/ 312154 w 1619476"/>
                                    <a:gd name="csY4330" fmla="*/ 692295 h 693081"/>
                                    <a:gd name="csX4331" fmla="*/ 293453 w 1619476"/>
                                    <a:gd name="csY4331" fmla="*/ 661774 h 693081"/>
                                    <a:gd name="csX4332" fmla="*/ 293326 w 1619476"/>
                                    <a:gd name="csY4332" fmla="*/ 661774 h 693081"/>
                                    <a:gd name="csX4333" fmla="*/ 293326 w 1619476"/>
                                    <a:gd name="csY4333" fmla="*/ 692295 h 693081"/>
                                    <a:gd name="csX4334" fmla="*/ 284566 w 1619476"/>
                                    <a:gd name="csY4334" fmla="*/ 692295 h 693081"/>
                                    <a:gd name="csX4335" fmla="*/ 284566 w 1619476"/>
                                    <a:gd name="csY4335" fmla="*/ 645498 h 693081"/>
                                    <a:gd name="csX4336" fmla="*/ 293707 w 1619476"/>
                                    <a:gd name="csY4336" fmla="*/ 645498 h 693081"/>
                                    <a:gd name="csX4337" fmla="*/ 312726 w 1619476"/>
                                    <a:gd name="csY4337" fmla="*/ 676742 h 693081"/>
                                    <a:gd name="csX4338" fmla="*/ 312878 w 1619476"/>
                                    <a:gd name="csY4338" fmla="*/ 676742 h 693081"/>
                                    <a:gd name="csX4339" fmla="*/ 312878 w 1619476"/>
                                    <a:gd name="csY4339" fmla="*/ 645498 h 693081"/>
                                    <a:gd name="csX4340" fmla="*/ 253588 w 1619476"/>
                                    <a:gd name="csY4340" fmla="*/ 665316 h 693081"/>
                                    <a:gd name="csX4341" fmla="*/ 246593 w 1619476"/>
                                    <a:gd name="csY4341" fmla="*/ 665316 h 693081"/>
                                    <a:gd name="csX4342" fmla="*/ 246593 w 1619476"/>
                                    <a:gd name="csY4342" fmla="*/ 653407 h 693081"/>
                                    <a:gd name="csX4343" fmla="*/ 253982 w 1619476"/>
                                    <a:gd name="csY4343" fmla="*/ 653407 h 693081"/>
                                    <a:gd name="csX4344" fmla="*/ 263250 w 1619476"/>
                                    <a:gd name="csY4344" fmla="*/ 654449 h 693081"/>
                                    <a:gd name="csX4345" fmla="*/ 265687 w 1619476"/>
                                    <a:gd name="csY4345" fmla="*/ 659222 h 693081"/>
                                    <a:gd name="csX4346" fmla="*/ 262082 w 1619476"/>
                                    <a:gd name="csY4346" fmla="*/ 664707 h 693081"/>
                                    <a:gd name="csX4347" fmla="*/ 253588 w 1619476"/>
                                    <a:gd name="csY4347" fmla="*/ 665316 h 693081"/>
                                    <a:gd name="csX4348" fmla="*/ 263059 w 1619476"/>
                                    <a:gd name="csY4348" fmla="*/ 671702 h 693081"/>
                                    <a:gd name="csX4349" fmla="*/ 263059 w 1619476"/>
                                    <a:gd name="csY4349" fmla="*/ 671575 h 693081"/>
                                    <a:gd name="csX4350" fmla="*/ 268303 w 1619476"/>
                                    <a:gd name="csY4350" fmla="*/ 670128 h 693081"/>
                                    <a:gd name="csX4351" fmla="*/ 275412 w 1619476"/>
                                    <a:gd name="csY4351" fmla="*/ 658651 h 693081"/>
                                    <a:gd name="csX4352" fmla="*/ 267769 w 1619476"/>
                                    <a:gd name="csY4352" fmla="*/ 646666 h 693081"/>
                                    <a:gd name="csX4353" fmla="*/ 257041 w 1619476"/>
                                    <a:gd name="csY4353" fmla="*/ 645511 h 693081"/>
                                    <a:gd name="csX4354" fmla="*/ 237185 w 1619476"/>
                                    <a:gd name="csY4354" fmla="*/ 645511 h 693081"/>
                                    <a:gd name="csX4355" fmla="*/ 237185 w 1619476"/>
                                    <a:gd name="csY4355" fmla="*/ 692307 h 693081"/>
                                    <a:gd name="csX4356" fmla="*/ 246593 w 1619476"/>
                                    <a:gd name="csY4356" fmla="*/ 692307 h 693081"/>
                                    <a:gd name="csX4357" fmla="*/ 246593 w 1619476"/>
                                    <a:gd name="csY4357" fmla="*/ 672743 h 693081"/>
                                    <a:gd name="csX4358" fmla="*/ 248484 w 1619476"/>
                                    <a:gd name="csY4358" fmla="*/ 672743 h 693081"/>
                                    <a:gd name="csX4359" fmla="*/ 261091 w 1619476"/>
                                    <a:gd name="csY4359" fmla="*/ 682113 h 693081"/>
                                    <a:gd name="csX4360" fmla="*/ 267896 w 1619476"/>
                                    <a:gd name="csY4360" fmla="*/ 692307 h 693081"/>
                                    <a:gd name="csX4361" fmla="*/ 279208 w 1619476"/>
                                    <a:gd name="csY4361" fmla="*/ 692307 h 693081"/>
                                    <a:gd name="csX4362" fmla="*/ 273520 w 1619476"/>
                                    <a:gd name="csY4362" fmla="*/ 683154 h 693081"/>
                                    <a:gd name="csX4363" fmla="*/ 263059 w 1619476"/>
                                    <a:gd name="csY4363" fmla="*/ 671702 h 693081"/>
                                    <a:gd name="csX4364" fmla="*/ 202995 w 1619476"/>
                                    <a:gd name="csY4364" fmla="*/ 684398 h 693081"/>
                                    <a:gd name="csX4365" fmla="*/ 229148 w 1619476"/>
                                    <a:gd name="csY4365" fmla="*/ 684398 h 693081"/>
                                    <a:gd name="csX4366" fmla="*/ 229148 w 1619476"/>
                                    <a:gd name="csY4366" fmla="*/ 692295 h 693081"/>
                                    <a:gd name="csX4367" fmla="*/ 193587 w 1619476"/>
                                    <a:gd name="csY4367" fmla="*/ 692295 h 693081"/>
                                    <a:gd name="csX4368" fmla="*/ 193587 w 1619476"/>
                                    <a:gd name="csY4368" fmla="*/ 645498 h 693081"/>
                                    <a:gd name="csX4369" fmla="*/ 228298 w 1619476"/>
                                    <a:gd name="csY4369" fmla="*/ 645498 h 693081"/>
                                    <a:gd name="csX4370" fmla="*/ 228298 w 1619476"/>
                                    <a:gd name="csY4370" fmla="*/ 653408 h 693081"/>
                                    <a:gd name="csX4371" fmla="*/ 202995 w 1619476"/>
                                    <a:gd name="csY4371" fmla="*/ 653408 h 693081"/>
                                    <a:gd name="csX4372" fmla="*/ 202995 w 1619476"/>
                                    <a:gd name="csY4372" fmla="*/ 663805 h 693081"/>
                                    <a:gd name="csX4373" fmla="*/ 226533 w 1619476"/>
                                    <a:gd name="csY4373" fmla="*/ 663805 h 693081"/>
                                    <a:gd name="csX4374" fmla="*/ 226533 w 1619476"/>
                                    <a:gd name="csY4374" fmla="*/ 671702 h 693081"/>
                                    <a:gd name="csX4375" fmla="*/ 202995 w 1619476"/>
                                    <a:gd name="csY4375" fmla="*/ 671702 h 693081"/>
                                    <a:gd name="csX4376" fmla="*/ 202995 w 1619476"/>
                                    <a:gd name="csY4376" fmla="*/ 684398 h 693081"/>
                                    <a:gd name="csX4377" fmla="*/ 202995 w 1619476"/>
                                    <a:gd name="csY4377" fmla="*/ 684398 h 693081"/>
                                    <a:gd name="csX4378" fmla="*/ 150193 w 1619476"/>
                                    <a:gd name="csY4378" fmla="*/ 645511 h 693081"/>
                                    <a:gd name="csX4379" fmla="*/ 187315 w 1619476"/>
                                    <a:gd name="csY4379" fmla="*/ 645511 h 693081"/>
                                    <a:gd name="csX4380" fmla="*/ 187315 w 1619476"/>
                                    <a:gd name="csY4380" fmla="*/ 653408 h 693081"/>
                                    <a:gd name="csX4381" fmla="*/ 173451 w 1619476"/>
                                    <a:gd name="csY4381" fmla="*/ 653408 h 693081"/>
                                    <a:gd name="csX4382" fmla="*/ 173451 w 1619476"/>
                                    <a:gd name="csY4382" fmla="*/ 692307 h 693081"/>
                                    <a:gd name="csX4383" fmla="*/ 164044 w 1619476"/>
                                    <a:gd name="csY4383" fmla="*/ 692307 h 693081"/>
                                    <a:gd name="csX4384" fmla="*/ 164044 w 1619476"/>
                                    <a:gd name="csY4384" fmla="*/ 653408 h 693081"/>
                                    <a:gd name="csX4385" fmla="*/ 150193 w 1619476"/>
                                    <a:gd name="csY4385" fmla="*/ 653408 h 693081"/>
                                    <a:gd name="csX4386" fmla="*/ 150193 w 1619476"/>
                                    <a:gd name="csY4386" fmla="*/ 645511 h 693081"/>
                                    <a:gd name="csX4387" fmla="*/ 145927 w 1619476"/>
                                    <a:gd name="csY4387" fmla="*/ 678710 h 693081"/>
                                    <a:gd name="csX4388" fmla="*/ 138297 w 1619476"/>
                                    <a:gd name="csY4388" fmla="*/ 690987 h 693081"/>
                                    <a:gd name="csX4389" fmla="*/ 127251 w 1619476"/>
                                    <a:gd name="csY4389" fmla="*/ 693082 h 693081"/>
                                    <a:gd name="csX4390" fmla="*/ 107966 w 1619476"/>
                                    <a:gd name="csY4390" fmla="*/ 677072 h 693081"/>
                                    <a:gd name="csX4391" fmla="*/ 117120 w 1619476"/>
                                    <a:gd name="csY4391" fmla="*/ 676222 h 693081"/>
                                    <a:gd name="csX4392" fmla="*/ 127315 w 1619476"/>
                                    <a:gd name="csY4392" fmla="*/ 685172 h 693081"/>
                                    <a:gd name="csX4393" fmla="*/ 136532 w 1619476"/>
                                    <a:gd name="csY4393" fmla="*/ 678710 h 693081"/>
                                    <a:gd name="csX4394" fmla="*/ 124623 w 1619476"/>
                                    <a:gd name="csY4394" fmla="*/ 671842 h 693081"/>
                                    <a:gd name="csX4395" fmla="*/ 109667 w 1619476"/>
                                    <a:gd name="csY4395" fmla="*/ 657788 h 693081"/>
                                    <a:gd name="csX4396" fmla="*/ 126731 w 1619476"/>
                                    <a:gd name="csY4396" fmla="*/ 644711 h 693081"/>
                                    <a:gd name="csX4397" fmla="*/ 144632 w 1619476"/>
                                    <a:gd name="csY4397" fmla="*/ 658905 h 693081"/>
                                    <a:gd name="csX4398" fmla="*/ 135161 w 1619476"/>
                                    <a:gd name="csY4398" fmla="*/ 659286 h 693081"/>
                                    <a:gd name="csX4399" fmla="*/ 126591 w 1619476"/>
                                    <a:gd name="csY4399" fmla="*/ 652494 h 693081"/>
                                    <a:gd name="csX4400" fmla="*/ 118694 w 1619476"/>
                                    <a:gd name="csY4400" fmla="*/ 657127 h 693081"/>
                                    <a:gd name="csX4401" fmla="*/ 129143 w 1619476"/>
                                    <a:gd name="csY4401" fmla="*/ 663209 h 693081"/>
                                    <a:gd name="csX4402" fmla="*/ 145927 w 1619476"/>
                                    <a:gd name="csY4402" fmla="*/ 678710 h 693081"/>
                                    <a:gd name="csX4403" fmla="*/ 75871 w 1619476"/>
                                    <a:gd name="csY4403" fmla="*/ 684398 h 693081"/>
                                    <a:gd name="csX4404" fmla="*/ 102024 w 1619476"/>
                                    <a:gd name="csY4404" fmla="*/ 684398 h 693081"/>
                                    <a:gd name="csX4405" fmla="*/ 102024 w 1619476"/>
                                    <a:gd name="csY4405" fmla="*/ 692295 h 693081"/>
                                    <a:gd name="csX4406" fmla="*/ 66463 w 1619476"/>
                                    <a:gd name="csY4406" fmla="*/ 692295 h 693081"/>
                                    <a:gd name="csX4407" fmla="*/ 66463 w 1619476"/>
                                    <a:gd name="csY4407" fmla="*/ 645498 h 693081"/>
                                    <a:gd name="csX4408" fmla="*/ 101174 w 1619476"/>
                                    <a:gd name="csY4408" fmla="*/ 645498 h 693081"/>
                                    <a:gd name="csX4409" fmla="*/ 101174 w 1619476"/>
                                    <a:gd name="csY4409" fmla="*/ 653408 h 693081"/>
                                    <a:gd name="csX4410" fmla="*/ 75871 w 1619476"/>
                                    <a:gd name="csY4410" fmla="*/ 653408 h 693081"/>
                                    <a:gd name="csX4411" fmla="*/ 75871 w 1619476"/>
                                    <a:gd name="csY4411" fmla="*/ 663805 h 693081"/>
                                    <a:gd name="csX4412" fmla="*/ 99409 w 1619476"/>
                                    <a:gd name="csY4412" fmla="*/ 663805 h 693081"/>
                                    <a:gd name="csX4413" fmla="*/ 99409 w 1619476"/>
                                    <a:gd name="csY4413" fmla="*/ 671702 h 693081"/>
                                    <a:gd name="csX4414" fmla="*/ 75871 w 1619476"/>
                                    <a:gd name="csY4414" fmla="*/ 671702 h 693081"/>
                                    <a:gd name="csX4415" fmla="*/ 75871 w 1619476"/>
                                    <a:gd name="csY4415" fmla="*/ 684398 h 693081"/>
                                    <a:gd name="csX4416" fmla="*/ 75871 w 1619476"/>
                                    <a:gd name="csY4416" fmla="*/ 684398 h 693081"/>
                                    <a:gd name="csX4417" fmla="*/ 51901 w 1619476"/>
                                    <a:gd name="csY4417" fmla="*/ 645498 h 693081"/>
                                    <a:gd name="csX4418" fmla="*/ 61435 w 1619476"/>
                                    <a:gd name="csY4418" fmla="*/ 645498 h 693081"/>
                                    <a:gd name="csX4419" fmla="*/ 50060 w 1619476"/>
                                    <a:gd name="csY4419" fmla="*/ 692295 h 693081"/>
                                    <a:gd name="csX4420" fmla="*/ 40005 w 1619476"/>
                                    <a:gd name="csY4420" fmla="*/ 692295 h 693081"/>
                                    <a:gd name="csX4421" fmla="*/ 30775 w 1619476"/>
                                    <a:gd name="csY4421" fmla="*/ 657343 h 693081"/>
                                    <a:gd name="csX4422" fmla="*/ 30648 w 1619476"/>
                                    <a:gd name="csY4422" fmla="*/ 657343 h 693081"/>
                                    <a:gd name="csX4423" fmla="*/ 21431 w 1619476"/>
                                    <a:gd name="csY4423" fmla="*/ 692295 h 693081"/>
                                    <a:gd name="csX4424" fmla="*/ 11172 w 1619476"/>
                                    <a:gd name="csY4424" fmla="*/ 692295 h 693081"/>
                                    <a:gd name="csX4425" fmla="*/ 0 w 1619476"/>
                                    <a:gd name="csY4425" fmla="*/ 645498 h 693081"/>
                                    <a:gd name="csX4426" fmla="*/ 9674 w 1619476"/>
                                    <a:gd name="csY4426" fmla="*/ 645498 h 693081"/>
                                    <a:gd name="csX4427" fmla="*/ 16657 w 1619476"/>
                                    <a:gd name="csY4427" fmla="*/ 677669 h 693081"/>
                                    <a:gd name="csX4428" fmla="*/ 16784 w 1619476"/>
                                    <a:gd name="csY4428" fmla="*/ 677669 h 693081"/>
                                    <a:gd name="csX4429" fmla="*/ 25290 w 1619476"/>
                                    <a:gd name="csY4429" fmla="*/ 645498 h 693081"/>
                                    <a:gd name="csX4430" fmla="*/ 36526 w 1619476"/>
                                    <a:gd name="csY4430" fmla="*/ 645498 h 693081"/>
                                    <a:gd name="csX4431" fmla="*/ 44702 w 1619476"/>
                                    <a:gd name="csY4431" fmla="*/ 678190 h 693081"/>
                                    <a:gd name="csX4432" fmla="*/ 44829 w 1619476"/>
                                    <a:gd name="csY4432" fmla="*/ 678190 h 693081"/>
                                    <a:gd name="csX4433" fmla="*/ 51901 w 1619476"/>
                                    <a:gd name="csY4433" fmla="*/ 645498 h 693081"/>
                                    <a:gd name="csX4434" fmla="*/ 620931 w 1619476"/>
                                    <a:gd name="csY4434" fmla="*/ 575595 h 693081"/>
                                    <a:gd name="csX4435" fmla="*/ 620931 w 1619476"/>
                                    <a:gd name="csY4435" fmla="*/ 586704 h 693081"/>
                                    <a:gd name="csX4436" fmla="*/ 640546 w 1619476"/>
                                    <a:gd name="csY4436" fmla="*/ 586704 h 693081"/>
                                    <a:gd name="csX4437" fmla="*/ 640546 w 1619476"/>
                                    <a:gd name="csY4437" fmla="*/ 594614 h 693081"/>
                                    <a:gd name="csX4438" fmla="*/ 620931 w 1619476"/>
                                    <a:gd name="csY4438" fmla="*/ 594614 h 693081"/>
                                    <a:gd name="csX4439" fmla="*/ 620931 w 1619476"/>
                                    <a:gd name="csY4439" fmla="*/ 614482 h 693081"/>
                                    <a:gd name="csX4440" fmla="*/ 611524 w 1619476"/>
                                    <a:gd name="csY4440" fmla="*/ 614482 h 693081"/>
                                    <a:gd name="csX4441" fmla="*/ 611524 w 1619476"/>
                                    <a:gd name="csY4441" fmla="*/ 567699 h 693081"/>
                                    <a:gd name="csX4442" fmla="*/ 643619 w 1619476"/>
                                    <a:gd name="csY4442" fmla="*/ 567699 h 693081"/>
                                    <a:gd name="csX4443" fmla="*/ 643619 w 1619476"/>
                                    <a:gd name="csY4443" fmla="*/ 575595 h 693081"/>
                                    <a:gd name="csX4444" fmla="*/ 620931 w 1619476"/>
                                    <a:gd name="csY4444" fmla="*/ 575595 h 693081"/>
                                    <a:gd name="csX4445" fmla="*/ 620931 w 1619476"/>
                                    <a:gd name="csY4445" fmla="*/ 575595 h 693081"/>
                                    <a:gd name="csX4446" fmla="*/ 570681 w 1619476"/>
                                    <a:gd name="csY4446" fmla="*/ 601279 h 693081"/>
                                    <a:gd name="csX4447" fmla="*/ 568320 w 1619476"/>
                                    <a:gd name="csY4447" fmla="*/ 591097 h 693081"/>
                                    <a:gd name="csX4448" fmla="*/ 581269 w 1619476"/>
                                    <a:gd name="csY4448" fmla="*/ 575011 h 693081"/>
                                    <a:gd name="csX4449" fmla="*/ 594143 w 1619476"/>
                                    <a:gd name="csY4449" fmla="*/ 590957 h 693081"/>
                                    <a:gd name="csX4450" fmla="*/ 581269 w 1619476"/>
                                    <a:gd name="csY4450" fmla="*/ 607170 h 693081"/>
                                    <a:gd name="csX4451" fmla="*/ 570681 w 1619476"/>
                                    <a:gd name="csY4451" fmla="*/ 601279 h 693081"/>
                                    <a:gd name="csX4452" fmla="*/ 603881 w 1619476"/>
                                    <a:gd name="csY4452" fmla="*/ 591160 h 693081"/>
                                    <a:gd name="csX4453" fmla="*/ 581206 w 1619476"/>
                                    <a:gd name="csY4453" fmla="*/ 566911 h 693081"/>
                                    <a:gd name="csX4454" fmla="*/ 558582 w 1619476"/>
                                    <a:gd name="csY4454" fmla="*/ 591351 h 693081"/>
                                    <a:gd name="csX4455" fmla="*/ 581320 w 1619476"/>
                                    <a:gd name="csY4455" fmla="*/ 615282 h 693081"/>
                                    <a:gd name="csX4456" fmla="*/ 603881 w 1619476"/>
                                    <a:gd name="csY4456" fmla="*/ 591160 h 693081"/>
                                    <a:gd name="csX4457" fmla="*/ 536237 w 1619476"/>
                                    <a:gd name="csY4457" fmla="*/ 575595 h 693081"/>
                                    <a:gd name="csX4458" fmla="*/ 522373 w 1619476"/>
                                    <a:gd name="csY4458" fmla="*/ 575595 h 693081"/>
                                    <a:gd name="csX4459" fmla="*/ 522373 w 1619476"/>
                                    <a:gd name="csY4459" fmla="*/ 614495 h 693081"/>
                                    <a:gd name="csX4460" fmla="*/ 512965 w 1619476"/>
                                    <a:gd name="csY4460" fmla="*/ 614495 h 693081"/>
                                    <a:gd name="csX4461" fmla="*/ 512965 w 1619476"/>
                                    <a:gd name="csY4461" fmla="*/ 575595 h 693081"/>
                                    <a:gd name="csX4462" fmla="*/ 499101 w 1619476"/>
                                    <a:gd name="csY4462" fmla="*/ 575595 h 693081"/>
                                    <a:gd name="csX4463" fmla="*/ 499101 w 1619476"/>
                                    <a:gd name="csY4463" fmla="*/ 567698 h 693081"/>
                                    <a:gd name="csX4464" fmla="*/ 536237 w 1619476"/>
                                    <a:gd name="csY4464" fmla="*/ 567698 h 693081"/>
                                    <a:gd name="csX4465" fmla="*/ 536237 w 1619476"/>
                                    <a:gd name="csY4465" fmla="*/ 575595 h 693081"/>
                                    <a:gd name="csX4466" fmla="*/ 536237 w 1619476"/>
                                    <a:gd name="csY4466" fmla="*/ 575595 h 693081"/>
                                    <a:gd name="csX4467" fmla="*/ 464340 w 1619476"/>
                                    <a:gd name="csY4467" fmla="*/ 614482 h 693081"/>
                                    <a:gd name="csX4468" fmla="*/ 455580 w 1619476"/>
                                    <a:gd name="csY4468" fmla="*/ 614482 h 693081"/>
                                    <a:gd name="csX4469" fmla="*/ 455580 w 1619476"/>
                                    <a:gd name="csY4469" fmla="*/ 567698 h 693081"/>
                                    <a:gd name="csX4470" fmla="*/ 464734 w 1619476"/>
                                    <a:gd name="csY4470" fmla="*/ 567698 h 693081"/>
                                    <a:gd name="csX4471" fmla="*/ 483739 w 1619476"/>
                                    <a:gd name="csY4471" fmla="*/ 598917 h 693081"/>
                                    <a:gd name="csX4472" fmla="*/ 483879 w 1619476"/>
                                    <a:gd name="csY4472" fmla="*/ 598917 h 693081"/>
                                    <a:gd name="csX4473" fmla="*/ 483879 w 1619476"/>
                                    <a:gd name="csY4473" fmla="*/ 567698 h 693081"/>
                                    <a:gd name="csX4474" fmla="*/ 492639 w 1619476"/>
                                    <a:gd name="csY4474" fmla="*/ 567698 h 693081"/>
                                    <a:gd name="csX4475" fmla="*/ 492639 w 1619476"/>
                                    <a:gd name="csY4475" fmla="*/ 614482 h 693081"/>
                                    <a:gd name="csX4476" fmla="*/ 483155 w 1619476"/>
                                    <a:gd name="csY4476" fmla="*/ 614482 h 693081"/>
                                    <a:gd name="csX4477" fmla="*/ 464467 w 1619476"/>
                                    <a:gd name="csY4477" fmla="*/ 583974 h 693081"/>
                                    <a:gd name="csX4478" fmla="*/ 464340 w 1619476"/>
                                    <a:gd name="csY4478" fmla="*/ 583974 h 693081"/>
                                    <a:gd name="csX4479" fmla="*/ 464340 w 1619476"/>
                                    <a:gd name="csY4479" fmla="*/ 614482 h 693081"/>
                                    <a:gd name="csX4480" fmla="*/ 421199 w 1619476"/>
                                    <a:gd name="csY4480" fmla="*/ 575595 h 693081"/>
                                    <a:gd name="csX4481" fmla="*/ 421199 w 1619476"/>
                                    <a:gd name="csY4481" fmla="*/ 585993 h 693081"/>
                                    <a:gd name="csX4482" fmla="*/ 444725 w 1619476"/>
                                    <a:gd name="csY4482" fmla="*/ 585993 h 693081"/>
                                    <a:gd name="csX4483" fmla="*/ 444725 w 1619476"/>
                                    <a:gd name="csY4483" fmla="*/ 593903 h 693081"/>
                                    <a:gd name="csX4484" fmla="*/ 421199 w 1619476"/>
                                    <a:gd name="csY4484" fmla="*/ 593903 h 693081"/>
                                    <a:gd name="csX4485" fmla="*/ 421199 w 1619476"/>
                                    <a:gd name="csY4485" fmla="*/ 606586 h 693081"/>
                                    <a:gd name="csX4486" fmla="*/ 447340 w 1619476"/>
                                    <a:gd name="csY4486" fmla="*/ 606586 h 693081"/>
                                    <a:gd name="csX4487" fmla="*/ 447340 w 1619476"/>
                                    <a:gd name="csY4487" fmla="*/ 614482 h 693081"/>
                                    <a:gd name="csX4488" fmla="*/ 411792 w 1619476"/>
                                    <a:gd name="csY4488" fmla="*/ 614482 h 693081"/>
                                    <a:gd name="csX4489" fmla="*/ 411792 w 1619476"/>
                                    <a:gd name="csY4489" fmla="*/ 567699 h 693081"/>
                                    <a:gd name="csX4490" fmla="*/ 446477 w 1619476"/>
                                    <a:gd name="csY4490" fmla="*/ 567699 h 693081"/>
                                    <a:gd name="csX4491" fmla="*/ 446477 w 1619476"/>
                                    <a:gd name="csY4491" fmla="*/ 575595 h 693081"/>
                                    <a:gd name="csX4492" fmla="*/ 421199 w 1619476"/>
                                    <a:gd name="csY4492" fmla="*/ 575595 h 693081"/>
                                    <a:gd name="csX4493" fmla="*/ 421199 w 1619476"/>
                                    <a:gd name="csY4493" fmla="*/ 575595 h 693081"/>
                                    <a:gd name="csX4494" fmla="*/ 393484 w 1619476"/>
                                    <a:gd name="csY4494" fmla="*/ 614482 h 693081"/>
                                    <a:gd name="csX4495" fmla="*/ 393484 w 1619476"/>
                                    <a:gd name="csY4495" fmla="*/ 577639 h 693081"/>
                                    <a:gd name="csX4496" fmla="*/ 393357 w 1619476"/>
                                    <a:gd name="csY4496" fmla="*/ 577639 h 693081"/>
                                    <a:gd name="csX4497" fmla="*/ 384267 w 1619476"/>
                                    <a:gd name="csY4497" fmla="*/ 614482 h 693081"/>
                                    <a:gd name="csX4498" fmla="*/ 375189 w 1619476"/>
                                    <a:gd name="csY4498" fmla="*/ 614482 h 693081"/>
                                    <a:gd name="csX4499" fmla="*/ 365972 w 1619476"/>
                                    <a:gd name="csY4499" fmla="*/ 577639 h 693081"/>
                                    <a:gd name="csX4500" fmla="*/ 365832 w 1619476"/>
                                    <a:gd name="csY4500" fmla="*/ 577639 h 693081"/>
                                    <a:gd name="csX4501" fmla="*/ 365832 w 1619476"/>
                                    <a:gd name="csY4501" fmla="*/ 614482 h 693081"/>
                                    <a:gd name="csX4502" fmla="*/ 357085 w 1619476"/>
                                    <a:gd name="csY4502" fmla="*/ 614482 h 693081"/>
                                    <a:gd name="csX4503" fmla="*/ 357085 w 1619476"/>
                                    <a:gd name="csY4503" fmla="*/ 567698 h 693081"/>
                                    <a:gd name="csX4504" fmla="*/ 371203 w 1619476"/>
                                    <a:gd name="csY4504" fmla="*/ 567698 h 693081"/>
                                    <a:gd name="csX4505" fmla="*/ 379620 w 1619476"/>
                                    <a:gd name="csY4505" fmla="*/ 599603 h 693081"/>
                                    <a:gd name="csX4506" fmla="*/ 379773 w 1619476"/>
                                    <a:gd name="csY4506" fmla="*/ 599603 h 693081"/>
                                    <a:gd name="csX4507" fmla="*/ 388063 w 1619476"/>
                                    <a:gd name="csY4507" fmla="*/ 567698 h 693081"/>
                                    <a:gd name="csX4508" fmla="*/ 402244 w 1619476"/>
                                    <a:gd name="csY4508" fmla="*/ 567698 h 693081"/>
                                    <a:gd name="csX4509" fmla="*/ 402244 w 1619476"/>
                                    <a:gd name="csY4509" fmla="*/ 614482 h 693081"/>
                                    <a:gd name="csX4510" fmla="*/ 393484 w 1619476"/>
                                    <a:gd name="csY4510" fmla="*/ 614482 h 693081"/>
                                    <a:gd name="csX4511" fmla="*/ 393484 w 1619476"/>
                                    <a:gd name="csY4511" fmla="*/ 614482 h 693081"/>
                                    <a:gd name="csX4512" fmla="*/ 347411 w 1619476"/>
                                    <a:gd name="csY4512" fmla="*/ 614482 h 693081"/>
                                    <a:gd name="csX4513" fmla="*/ 337940 w 1619476"/>
                                    <a:gd name="csY4513" fmla="*/ 614482 h 693081"/>
                                    <a:gd name="csX4514" fmla="*/ 319239 w 1619476"/>
                                    <a:gd name="csY4514" fmla="*/ 583974 h 693081"/>
                                    <a:gd name="csX4515" fmla="*/ 319112 w 1619476"/>
                                    <a:gd name="csY4515" fmla="*/ 583974 h 693081"/>
                                    <a:gd name="csX4516" fmla="*/ 319112 w 1619476"/>
                                    <a:gd name="csY4516" fmla="*/ 614482 h 693081"/>
                                    <a:gd name="csX4517" fmla="*/ 310351 w 1619476"/>
                                    <a:gd name="csY4517" fmla="*/ 614482 h 693081"/>
                                    <a:gd name="csX4518" fmla="*/ 310351 w 1619476"/>
                                    <a:gd name="csY4518" fmla="*/ 567698 h 693081"/>
                                    <a:gd name="csX4519" fmla="*/ 319505 w 1619476"/>
                                    <a:gd name="csY4519" fmla="*/ 567698 h 693081"/>
                                    <a:gd name="csX4520" fmla="*/ 338524 w 1619476"/>
                                    <a:gd name="csY4520" fmla="*/ 598917 h 693081"/>
                                    <a:gd name="csX4521" fmla="*/ 338651 w 1619476"/>
                                    <a:gd name="csY4521" fmla="*/ 598917 h 693081"/>
                                    <a:gd name="csX4522" fmla="*/ 338651 w 1619476"/>
                                    <a:gd name="csY4522" fmla="*/ 567698 h 693081"/>
                                    <a:gd name="csX4523" fmla="*/ 347411 w 1619476"/>
                                    <a:gd name="csY4523" fmla="*/ 567698 h 693081"/>
                                    <a:gd name="csX4524" fmla="*/ 347411 w 1619476"/>
                                    <a:gd name="csY4524" fmla="*/ 614482 h 693081"/>
                                    <a:gd name="csX4525" fmla="*/ 279373 w 1619476"/>
                                    <a:gd name="csY4525" fmla="*/ 587504 h 693081"/>
                                    <a:gd name="csX4526" fmla="*/ 272378 w 1619476"/>
                                    <a:gd name="csY4526" fmla="*/ 587504 h 693081"/>
                                    <a:gd name="csX4527" fmla="*/ 272378 w 1619476"/>
                                    <a:gd name="csY4527" fmla="*/ 575595 h 693081"/>
                                    <a:gd name="csX4528" fmla="*/ 279767 w 1619476"/>
                                    <a:gd name="csY4528" fmla="*/ 575595 h 693081"/>
                                    <a:gd name="csX4529" fmla="*/ 289048 w 1619476"/>
                                    <a:gd name="csY4529" fmla="*/ 576649 h 693081"/>
                                    <a:gd name="csX4530" fmla="*/ 291460 w 1619476"/>
                                    <a:gd name="csY4530" fmla="*/ 581410 h 693081"/>
                                    <a:gd name="csX4531" fmla="*/ 287867 w 1619476"/>
                                    <a:gd name="csY4531" fmla="*/ 586907 h 693081"/>
                                    <a:gd name="csX4532" fmla="*/ 279373 w 1619476"/>
                                    <a:gd name="csY4532" fmla="*/ 587504 h 693081"/>
                                    <a:gd name="csX4533" fmla="*/ 293682 w 1619476"/>
                                    <a:gd name="csY4533" fmla="*/ 614495 h 693081"/>
                                    <a:gd name="csX4534" fmla="*/ 304994 w 1619476"/>
                                    <a:gd name="csY4534" fmla="*/ 614495 h 693081"/>
                                    <a:gd name="csX4535" fmla="*/ 299306 w 1619476"/>
                                    <a:gd name="csY4535" fmla="*/ 605341 h 693081"/>
                                    <a:gd name="csX4536" fmla="*/ 288844 w 1619476"/>
                                    <a:gd name="csY4536" fmla="*/ 593915 h 693081"/>
                                    <a:gd name="csX4537" fmla="*/ 288844 w 1619476"/>
                                    <a:gd name="csY4537" fmla="*/ 593763 h 693081"/>
                                    <a:gd name="csX4538" fmla="*/ 294075 w 1619476"/>
                                    <a:gd name="csY4538" fmla="*/ 592328 h 693081"/>
                                    <a:gd name="csX4539" fmla="*/ 301198 w 1619476"/>
                                    <a:gd name="csY4539" fmla="*/ 580839 h 693081"/>
                                    <a:gd name="csX4540" fmla="*/ 293555 w 1619476"/>
                                    <a:gd name="csY4540" fmla="*/ 568866 h 693081"/>
                                    <a:gd name="csX4541" fmla="*/ 282839 w 1619476"/>
                                    <a:gd name="csY4541" fmla="*/ 567698 h 693081"/>
                                    <a:gd name="csX4542" fmla="*/ 262970 w 1619476"/>
                                    <a:gd name="csY4542" fmla="*/ 567698 h 693081"/>
                                    <a:gd name="csX4543" fmla="*/ 262970 w 1619476"/>
                                    <a:gd name="csY4543" fmla="*/ 614495 h 693081"/>
                                    <a:gd name="csX4544" fmla="*/ 272378 w 1619476"/>
                                    <a:gd name="csY4544" fmla="*/ 614495 h 693081"/>
                                    <a:gd name="csX4545" fmla="*/ 272378 w 1619476"/>
                                    <a:gd name="csY4545" fmla="*/ 594944 h 693081"/>
                                    <a:gd name="csX4546" fmla="*/ 274270 w 1619476"/>
                                    <a:gd name="csY4546" fmla="*/ 594944 h 693081"/>
                                    <a:gd name="csX4547" fmla="*/ 286877 w 1619476"/>
                                    <a:gd name="csY4547" fmla="*/ 604313 h 693081"/>
                                    <a:gd name="csX4548" fmla="*/ 293682 w 1619476"/>
                                    <a:gd name="csY4548" fmla="*/ 614495 h 693081"/>
                                    <a:gd name="csX4549" fmla="*/ 293682 w 1619476"/>
                                    <a:gd name="csY4549" fmla="*/ 614495 h 693081"/>
                                    <a:gd name="csX4550" fmla="*/ 228780 w 1619476"/>
                                    <a:gd name="csY4550" fmla="*/ 575595 h 693081"/>
                                    <a:gd name="csX4551" fmla="*/ 228780 w 1619476"/>
                                    <a:gd name="csY4551" fmla="*/ 585993 h 693081"/>
                                    <a:gd name="csX4552" fmla="*/ 252306 w 1619476"/>
                                    <a:gd name="csY4552" fmla="*/ 585993 h 693081"/>
                                    <a:gd name="csX4553" fmla="*/ 252306 w 1619476"/>
                                    <a:gd name="csY4553" fmla="*/ 593903 h 693081"/>
                                    <a:gd name="csX4554" fmla="*/ 228780 w 1619476"/>
                                    <a:gd name="csY4554" fmla="*/ 593903 h 693081"/>
                                    <a:gd name="csX4555" fmla="*/ 228780 w 1619476"/>
                                    <a:gd name="csY4555" fmla="*/ 606586 h 693081"/>
                                    <a:gd name="csX4556" fmla="*/ 254934 w 1619476"/>
                                    <a:gd name="csY4556" fmla="*/ 606586 h 693081"/>
                                    <a:gd name="csX4557" fmla="*/ 254934 w 1619476"/>
                                    <a:gd name="csY4557" fmla="*/ 614482 h 693081"/>
                                    <a:gd name="csX4558" fmla="*/ 219372 w 1619476"/>
                                    <a:gd name="csY4558" fmla="*/ 614482 h 693081"/>
                                    <a:gd name="csX4559" fmla="*/ 219372 w 1619476"/>
                                    <a:gd name="csY4559" fmla="*/ 567699 h 693081"/>
                                    <a:gd name="csX4560" fmla="*/ 254083 w 1619476"/>
                                    <a:gd name="csY4560" fmla="*/ 567699 h 693081"/>
                                    <a:gd name="csX4561" fmla="*/ 254083 w 1619476"/>
                                    <a:gd name="csY4561" fmla="*/ 575595 h 693081"/>
                                    <a:gd name="csX4562" fmla="*/ 228780 w 1619476"/>
                                    <a:gd name="csY4562" fmla="*/ 575595 h 693081"/>
                                    <a:gd name="csX4563" fmla="*/ 228780 w 1619476"/>
                                    <a:gd name="csY4563" fmla="*/ 575595 h 693081"/>
                                    <a:gd name="csX4564" fmla="*/ 197675 w 1619476"/>
                                    <a:gd name="csY4564" fmla="*/ 614482 h 693081"/>
                                    <a:gd name="csX4565" fmla="*/ 187544 w 1619476"/>
                                    <a:gd name="csY4565" fmla="*/ 614482 h 693081"/>
                                    <a:gd name="csX4566" fmla="*/ 170874 w 1619476"/>
                                    <a:gd name="csY4566" fmla="*/ 567698 h 693081"/>
                                    <a:gd name="csX4567" fmla="*/ 181132 w 1619476"/>
                                    <a:gd name="csY4567" fmla="*/ 567698 h 693081"/>
                                    <a:gd name="csX4568" fmla="*/ 192838 w 1619476"/>
                                    <a:gd name="csY4568" fmla="*/ 602333 h 693081"/>
                                    <a:gd name="csX4569" fmla="*/ 192978 w 1619476"/>
                                    <a:gd name="csY4569" fmla="*/ 602333 h 693081"/>
                                    <a:gd name="csX4570" fmla="*/ 204417 w 1619476"/>
                                    <a:gd name="csY4570" fmla="*/ 567698 h 693081"/>
                                    <a:gd name="csX4571" fmla="*/ 214408 w 1619476"/>
                                    <a:gd name="csY4571" fmla="*/ 567698 h 693081"/>
                                    <a:gd name="csX4572" fmla="*/ 197675 w 1619476"/>
                                    <a:gd name="csY4572" fmla="*/ 614482 h 693081"/>
                                    <a:gd name="csX4573" fmla="*/ 197675 w 1619476"/>
                                    <a:gd name="csY4573" fmla="*/ 614482 h 693081"/>
                                    <a:gd name="csX4574" fmla="*/ 148796 w 1619476"/>
                                    <a:gd name="csY4574" fmla="*/ 607170 h 693081"/>
                                    <a:gd name="csX4575" fmla="*/ 138208 w 1619476"/>
                                    <a:gd name="csY4575" fmla="*/ 601279 h 693081"/>
                                    <a:gd name="csX4576" fmla="*/ 135834 w 1619476"/>
                                    <a:gd name="csY4576" fmla="*/ 591097 h 693081"/>
                                    <a:gd name="csX4577" fmla="*/ 148796 w 1619476"/>
                                    <a:gd name="csY4577" fmla="*/ 575011 h 693081"/>
                                    <a:gd name="csX4578" fmla="*/ 161670 w 1619476"/>
                                    <a:gd name="csY4578" fmla="*/ 590957 h 693081"/>
                                    <a:gd name="csX4579" fmla="*/ 148796 w 1619476"/>
                                    <a:gd name="csY4579" fmla="*/ 607170 h 693081"/>
                                    <a:gd name="csX4580" fmla="*/ 171407 w 1619476"/>
                                    <a:gd name="csY4580" fmla="*/ 591160 h 693081"/>
                                    <a:gd name="csX4581" fmla="*/ 148720 w 1619476"/>
                                    <a:gd name="csY4581" fmla="*/ 566911 h 693081"/>
                                    <a:gd name="csX4582" fmla="*/ 126108 w 1619476"/>
                                    <a:gd name="csY4582" fmla="*/ 591351 h 693081"/>
                                    <a:gd name="csX4583" fmla="*/ 148834 w 1619476"/>
                                    <a:gd name="csY4583" fmla="*/ 615282 h 693081"/>
                                    <a:gd name="csX4584" fmla="*/ 171407 w 1619476"/>
                                    <a:gd name="csY4584" fmla="*/ 591160 h 693081"/>
                                    <a:gd name="csX4585" fmla="*/ 87475 w 1619476"/>
                                    <a:gd name="csY4585" fmla="*/ 580242 h 693081"/>
                                    <a:gd name="csX4586" fmla="*/ 84923 w 1619476"/>
                                    <a:gd name="csY4586" fmla="*/ 590564 h 693081"/>
                                    <a:gd name="csX4587" fmla="*/ 98330 w 1619476"/>
                                    <a:gd name="csY4587" fmla="*/ 607170 h 693081"/>
                                    <a:gd name="csX4588" fmla="*/ 109363 w 1619476"/>
                                    <a:gd name="csY4588" fmla="*/ 603183 h 693081"/>
                                    <a:gd name="csX4589" fmla="*/ 109363 w 1619476"/>
                                    <a:gd name="csY4589" fmla="*/ 597292 h 693081"/>
                                    <a:gd name="csX4590" fmla="*/ 98584 w 1619476"/>
                                    <a:gd name="csY4590" fmla="*/ 597292 h 693081"/>
                                    <a:gd name="csX4591" fmla="*/ 98584 w 1619476"/>
                                    <a:gd name="csY4591" fmla="*/ 589396 h 693081"/>
                                    <a:gd name="csX4592" fmla="*/ 118910 w 1619476"/>
                                    <a:gd name="csY4592" fmla="*/ 589396 h 693081"/>
                                    <a:gd name="csX4593" fmla="*/ 118910 w 1619476"/>
                                    <a:gd name="csY4593" fmla="*/ 608020 h 693081"/>
                                    <a:gd name="csX4594" fmla="*/ 98914 w 1619476"/>
                                    <a:gd name="csY4594" fmla="*/ 615282 h 693081"/>
                                    <a:gd name="csX4595" fmla="*/ 75185 w 1619476"/>
                                    <a:gd name="csY4595" fmla="*/ 590957 h 693081"/>
                                    <a:gd name="csX4596" fmla="*/ 98381 w 1619476"/>
                                    <a:gd name="csY4596" fmla="*/ 566899 h 693081"/>
                                    <a:gd name="csX4597" fmla="*/ 118326 w 1619476"/>
                                    <a:gd name="csY4597" fmla="*/ 580636 h 693081"/>
                                    <a:gd name="csX4598" fmla="*/ 108918 w 1619476"/>
                                    <a:gd name="csY4598" fmla="*/ 582400 h 693081"/>
                                    <a:gd name="csX4599" fmla="*/ 98457 w 1619476"/>
                                    <a:gd name="csY4599" fmla="*/ 575011 h 693081"/>
                                    <a:gd name="csX4600" fmla="*/ 87475 w 1619476"/>
                                    <a:gd name="csY4600" fmla="*/ 580242 h 693081"/>
                                    <a:gd name="csX4601" fmla="*/ 1401438 w 1619476"/>
                                    <a:gd name="csY4601" fmla="*/ 279124 h 693081"/>
                                    <a:gd name="csX4602" fmla="*/ 1402466 w 1619476"/>
                                    <a:gd name="csY4602" fmla="*/ 291604 h 693081"/>
                                    <a:gd name="csX4603" fmla="*/ 1402466 w 1619476"/>
                                    <a:gd name="csY4603" fmla="*/ 335176 h 693081"/>
                                    <a:gd name="csX4604" fmla="*/ 1383917 w 1619476"/>
                                    <a:gd name="csY4604" fmla="*/ 335176 h 693081"/>
                                    <a:gd name="csX4605" fmla="*/ 1383917 w 1619476"/>
                                    <a:gd name="csY4605" fmla="*/ 299387 h 693081"/>
                                    <a:gd name="csX4606" fmla="*/ 1382711 w 1619476"/>
                                    <a:gd name="csY4606" fmla="*/ 284698 h 693081"/>
                                    <a:gd name="csX4607" fmla="*/ 1378864 w 1619476"/>
                                    <a:gd name="csY4607" fmla="*/ 279518 h 693081"/>
                                    <a:gd name="csX4608" fmla="*/ 1372427 w 1619476"/>
                                    <a:gd name="csY4608" fmla="*/ 277664 h 693081"/>
                                    <a:gd name="csX4609" fmla="*/ 1363782 w 1619476"/>
                                    <a:gd name="csY4609" fmla="*/ 280305 h 693081"/>
                                    <a:gd name="csX4610" fmla="*/ 1358525 w 1619476"/>
                                    <a:gd name="csY4610" fmla="*/ 287300 h 693081"/>
                                    <a:gd name="csX4611" fmla="*/ 1357103 w 1619476"/>
                                    <a:gd name="csY4611" fmla="*/ 303411 h 693081"/>
                                    <a:gd name="csX4612" fmla="*/ 1357103 w 1619476"/>
                                    <a:gd name="csY4612" fmla="*/ 335176 h 693081"/>
                                    <a:gd name="csX4613" fmla="*/ 1338555 w 1619476"/>
                                    <a:gd name="csY4613" fmla="*/ 335176 h 693081"/>
                                    <a:gd name="csX4614" fmla="*/ 1338555 w 1619476"/>
                                    <a:gd name="csY4614" fmla="*/ 265057 h 693081"/>
                                    <a:gd name="csX4615" fmla="*/ 1355783 w 1619476"/>
                                    <a:gd name="csY4615" fmla="*/ 265057 h 693081"/>
                                    <a:gd name="csX4616" fmla="*/ 1355783 w 1619476"/>
                                    <a:gd name="csY4616" fmla="*/ 275354 h 693081"/>
                                    <a:gd name="csX4617" fmla="*/ 1378890 w 1619476"/>
                                    <a:gd name="csY4617" fmla="*/ 263483 h 693081"/>
                                    <a:gd name="csX4618" fmla="*/ 1390126 w 1619476"/>
                                    <a:gd name="csY4618" fmla="*/ 265692 h 693081"/>
                                    <a:gd name="csX4619" fmla="*/ 1397807 w 1619476"/>
                                    <a:gd name="csY4619" fmla="*/ 271329 h 693081"/>
                                    <a:gd name="csX4620" fmla="*/ 1401438 w 1619476"/>
                                    <a:gd name="csY4620" fmla="*/ 279124 h 693081"/>
                                    <a:gd name="csX4621" fmla="*/ 1300162 w 1619476"/>
                                    <a:gd name="csY4621" fmla="*/ 316094 h 693081"/>
                                    <a:gd name="csX4622" fmla="*/ 1287987 w 1619476"/>
                                    <a:gd name="csY4622" fmla="*/ 321629 h 693081"/>
                                    <a:gd name="csX4623" fmla="*/ 1275761 w 1619476"/>
                                    <a:gd name="csY4623" fmla="*/ 316094 h 693081"/>
                                    <a:gd name="csX4624" fmla="*/ 1270822 w 1619476"/>
                                    <a:gd name="csY4624" fmla="*/ 300110 h 693081"/>
                                    <a:gd name="csX4625" fmla="*/ 1275761 w 1619476"/>
                                    <a:gd name="csY4625" fmla="*/ 284139 h 693081"/>
                                    <a:gd name="csX4626" fmla="*/ 1287987 w 1619476"/>
                                    <a:gd name="csY4626" fmla="*/ 278591 h 693081"/>
                                    <a:gd name="csX4627" fmla="*/ 1300162 w 1619476"/>
                                    <a:gd name="csY4627" fmla="*/ 284139 h 693081"/>
                                    <a:gd name="csX4628" fmla="*/ 1305088 w 1619476"/>
                                    <a:gd name="csY4628" fmla="*/ 299983 h 693081"/>
                                    <a:gd name="csX4629" fmla="*/ 1300162 w 1619476"/>
                                    <a:gd name="csY4629" fmla="*/ 316094 h 693081"/>
                                    <a:gd name="csX4630" fmla="*/ 1287911 w 1619476"/>
                                    <a:gd name="csY4630" fmla="*/ 263470 h 693081"/>
                                    <a:gd name="csX4631" fmla="*/ 1269273 w 1619476"/>
                                    <a:gd name="csY4631" fmla="*/ 268028 h 693081"/>
                                    <a:gd name="csX4632" fmla="*/ 1256349 w 1619476"/>
                                    <a:gd name="csY4632" fmla="*/ 281232 h 693081"/>
                                    <a:gd name="csX4633" fmla="*/ 1251803 w 1619476"/>
                                    <a:gd name="csY4633" fmla="*/ 299133 h 693081"/>
                                    <a:gd name="csX4634" fmla="*/ 1256349 w 1619476"/>
                                    <a:gd name="csY4634" fmla="*/ 319623 h 693081"/>
                                    <a:gd name="csX4635" fmla="*/ 1269667 w 1619476"/>
                                    <a:gd name="csY4635" fmla="*/ 332395 h 693081"/>
                                    <a:gd name="csX4636" fmla="*/ 1288050 w 1619476"/>
                                    <a:gd name="csY4636" fmla="*/ 336750 h 693081"/>
                                    <a:gd name="csX4637" fmla="*/ 1313899 w 1619476"/>
                                    <a:gd name="csY4637" fmla="*/ 326289 h 693081"/>
                                    <a:gd name="csX4638" fmla="*/ 1324170 w 1619476"/>
                                    <a:gd name="csY4638" fmla="*/ 299920 h 693081"/>
                                    <a:gd name="csX4639" fmla="*/ 1314001 w 1619476"/>
                                    <a:gd name="csY4639" fmla="*/ 273805 h 693081"/>
                                    <a:gd name="csX4640" fmla="*/ 1287911 w 1619476"/>
                                    <a:gd name="csY4640" fmla="*/ 263470 h 693081"/>
                                    <a:gd name="csX4641" fmla="*/ 1218540 w 1619476"/>
                                    <a:gd name="csY4641" fmla="*/ 265057 h 693081"/>
                                    <a:gd name="csX4642" fmla="*/ 1237102 w 1619476"/>
                                    <a:gd name="csY4642" fmla="*/ 265057 h 693081"/>
                                    <a:gd name="csX4643" fmla="*/ 1237102 w 1619476"/>
                                    <a:gd name="csY4643" fmla="*/ 335163 h 693081"/>
                                    <a:gd name="csX4644" fmla="*/ 1218540 w 1619476"/>
                                    <a:gd name="csY4644" fmla="*/ 335163 h 693081"/>
                                    <a:gd name="csX4645" fmla="*/ 1218540 w 1619476"/>
                                    <a:gd name="csY4645" fmla="*/ 265057 h 693081"/>
                                    <a:gd name="csX4646" fmla="*/ 1218540 w 1619476"/>
                                    <a:gd name="csY4646" fmla="*/ 238383 h 693081"/>
                                    <a:gd name="csX4647" fmla="*/ 1237102 w 1619476"/>
                                    <a:gd name="csY4647" fmla="*/ 238383 h 693081"/>
                                    <a:gd name="csX4648" fmla="*/ 1237102 w 1619476"/>
                                    <a:gd name="csY4648" fmla="*/ 255548 h 693081"/>
                                    <a:gd name="csX4649" fmla="*/ 1218540 w 1619476"/>
                                    <a:gd name="csY4649" fmla="*/ 255548 h 693081"/>
                                    <a:gd name="csX4650" fmla="*/ 1218540 w 1619476"/>
                                    <a:gd name="csY4650" fmla="*/ 238383 h 693081"/>
                                    <a:gd name="csX4651" fmla="*/ 1205590 w 1619476"/>
                                    <a:gd name="csY4651" fmla="*/ 319585 h 693081"/>
                                    <a:gd name="csX4652" fmla="*/ 1207177 w 1619476"/>
                                    <a:gd name="csY4652" fmla="*/ 333982 h 693081"/>
                                    <a:gd name="csX4653" fmla="*/ 1192514 w 1619476"/>
                                    <a:gd name="csY4653" fmla="*/ 336763 h 693081"/>
                                    <a:gd name="csX4654" fmla="*/ 1183474 w 1619476"/>
                                    <a:gd name="csY4654" fmla="*/ 335074 h 693081"/>
                                    <a:gd name="csX4655" fmla="*/ 1177558 w 1619476"/>
                                    <a:gd name="csY4655" fmla="*/ 330720 h 693081"/>
                                    <a:gd name="csX4656" fmla="*/ 1174955 w 1619476"/>
                                    <a:gd name="csY4656" fmla="*/ 323483 h 693081"/>
                                    <a:gd name="csX4657" fmla="*/ 1174359 w 1619476"/>
                                    <a:gd name="csY4657" fmla="*/ 310406 h 693081"/>
                                    <a:gd name="csX4658" fmla="*/ 1174359 w 1619476"/>
                                    <a:gd name="csY4658" fmla="*/ 279848 h 693081"/>
                                    <a:gd name="csX4659" fmla="*/ 1165840 w 1619476"/>
                                    <a:gd name="csY4659" fmla="*/ 279848 h 693081"/>
                                    <a:gd name="csX4660" fmla="*/ 1165840 w 1619476"/>
                                    <a:gd name="csY4660" fmla="*/ 265057 h 693081"/>
                                    <a:gd name="csX4661" fmla="*/ 1174359 w 1619476"/>
                                    <a:gd name="csY4661" fmla="*/ 265057 h 693081"/>
                                    <a:gd name="csX4662" fmla="*/ 1174359 w 1619476"/>
                                    <a:gd name="csY4662" fmla="*/ 251130 h 693081"/>
                                    <a:gd name="csX4663" fmla="*/ 1192983 w 1619476"/>
                                    <a:gd name="csY4663" fmla="*/ 240301 h 693081"/>
                                    <a:gd name="csX4664" fmla="*/ 1192983 w 1619476"/>
                                    <a:gd name="csY4664" fmla="*/ 265057 h 693081"/>
                                    <a:gd name="csX4665" fmla="*/ 1205654 w 1619476"/>
                                    <a:gd name="csY4665" fmla="*/ 265057 h 693081"/>
                                    <a:gd name="csX4666" fmla="*/ 1205654 w 1619476"/>
                                    <a:gd name="csY4666" fmla="*/ 279848 h 693081"/>
                                    <a:gd name="csX4667" fmla="*/ 1192983 w 1619476"/>
                                    <a:gd name="csY4667" fmla="*/ 279848 h 693081"/>
                                    <a:gd name="csX4668" fmla="*/ 1192983 w 1619476"/>
                                    <a:gd name="csY4668" fmla="*/ 308109 h 693081"/>
                                    <a:gd name="csX4669" fmla="*/ 1193352 w 1619476"/>
                                    <a:gd name="csY4669" fmla="*/ 318100 h 693081"/>
                                    <a:gd name="csX4670" fmla="*/ 1195002 w 1619476"/>
                                    <a:gd name="csY4670" fmla="*/ 320449 h 693081"/>
                                    <a:gd name="csX4671" fmla="*/ 1198138 w 1619476"/>
                                    <a:gd name="csY4671" fmla="*/ 321363 h 693081"/>
                                    <a:gd name="csX4672" fmla="*/ 1205590 w 1619476"/>
                                    <a:gd name="csY4672" fmla="*/ 319586 h 693081"/>
                                    <a:gd name="csX4673" fmla="*/ 1137007 w 1619476"/>
                                    <a:gd name="csY4673" fmla="*/ 305201 h 693081"/>
                                    <a:gd name="csX4674" fmla="*/ 1136271 w 1619476"/>
                                    <a:gd name="csY4674" fmla="*/ 314241 h 693081"/>
                                    <a:gd name="csX4675" fmla="*/ 1131853 w 1619476"/>
                                    <a:gd name="csY4675" fmla="*/ 320385 h 693081"/>
                                    <a:gd name="csX4676" fmla="*/ 1122280 w 1619476"/>
                                    <a:gd name="csY4676" fmla="*/ 323686 h 693081"/>
                                    <a:gd name="csX4677" fmla="*/ 1114891 w 1619476"/>
                                    <a:gd name="csY4677" fmla="*/ 320842 h 693081"/>
                                    <a:gd name="csX4678" fmla="*/ 1111971 w 1619476"/>
                                    <a:gd name="csY4678" fmla="*/ 314114 h 693081"/>
                                    <a:gd name="csX4679" fmla="*/ 1115602 w 1619476"/>
                                    <a:gd name="csY4679" fmla="*/ 307575 h 693081"/>
                                    <a:gd name="csX4680" fmla="*/ 1125708 w 1619476"/>
                                    <a:gd name="csY4680" fmla="*/ 304338 h 693081"/>
                                    <a:gd name="csX4681" fmla="*/ 1137007 w 1619476"/>
                                    <a:gd name="csY4681" fmla="*/ 301494 h 693081"/>
                                    <a:gd name="csX4682" fmla="*/ 1137007 w 1619476"/>
                                    <a:gd name="csY4682" fmla="*/ 305201 h 693081"/>
                                    <a:gd name="csX4683" fmla="*/ 1137007 w 1619476"/>
                                    <a:gd name="csY4683" fmla="*/ 305201 h 693081"/>
                                    <a:gd name="csX4684" fmla="*/ 1155023 w 1619476"/>
                                    <a:gd name="csY4684" fmla="*/ 312120 h 693081"/>
                                    <a:gd name="csX4685" fmla="*/ 1155213 w 1619476"/>
                                    <a:gd name="csY4685" fmla="*/ 290474 h 693081"/>
                                    <a:gd name="csX4686" fmla="*/ 1152737 w 1619476"/>
                                    <a:gd name="csY4686" fmla="*/ 273868 h 693081"/>
                                    <a:gd name="csX4687" fmla="*/ 1144193 w 1619476"/>
                                    <a:gd name="csY4687" fmla="*/ 266416 h 693081"/>
                                    <a:gd name="csX4688" fmla="*/ 1125708 w 1619476"/>
                                    <a:gd name="csY4688" fmla="*/ 263470 h 693081"/>
                                    <a:gd name="csX4689" fmla="*/ 1105115 w 1619476"/>
                                    <a:gd name="csY4689" fmla="*/ 268358 h 693081"/>
                                    <a:gd name="csX4690" fmla="*/ 1095339 w 1619476"/>
                                    <a:gd name="csY4690" fmla="*/ 283403 h 693081"/>
                                    <a:gd name="csX4691" fmla="*/ 1112187 w 1619476"/>
                                    <a:gd name="csY4691" fmla="*/ 286437 h 693081"/>
                                    <a:gd name="csX4692" fmla="*/ 1116668 w 1619476"/>
                                    <a:gd name="csY4692" fmla="*/ 279606 h 693081"/>
                                    <a:gd name="csX4693" fmla="*/ 1124387 w 1619476"/>
                                    <a:gd name="csY4693" fmla="*/ 277664 h 693081"/>
                                    <a:gd name="csX4694" fmla="*/ 1134354 w 1619476"/>
                                    <a:gd name="csY4694" fmla="*/ 279949 h 693081"/>
                                    <a:gd name="csX4695" fmla="*/ 1137007 w 1619476"/>
                                    <a:gd name="csY4695" fmla="*/ 287567 h 693081"/>
                                    <a:gd name="csX4696" fmla="*/ 1137007 w 1619476"/>
                                    <a:gd name="csY4696" fmla="*/ 289420 h 693081"/>
                                    <a:gd name="csX4697" fmla="*/ 1118979 w 1619476"/>
                                    <a:gd name="csY4697" fmla="*/ 293978 h 693081"/>
                                    <a:gd name="csX4698" fmla="*/ 1104226 w 1619476"/>
                                    <a:gd name="csY4698" fmla="*/ 298295 h 693081"/>
                                    <a:gd name="csX4699" fmla="*/ 1096253 w 1619476"/>
                                    <a:gd name="csY4699" fmla="*/ 305430 h 693081"/>
                                    <a:gd name="csX4700" fmla="*/ 1093435 w 1619476"/>
                                    <a:gd name="csY4700" fmla="*/ 316031 h 693081"/>
                                    <a:gd name="csX4701" fmla="*/ 1099656 w 1619476"/>
                                    <a:gd name="csY4701" fmla="*/ 330872 h 693081"/>
                                    <a:gd name="csX4702" fmla="*/ 1116732 w 1619476"/>
                                    <a:gd name="csY4702" fmla="*/ 336763 h 693081"/>
                                    <a:gd name="csX4703" fmla="*/ 1128285 w 1619476"/>
                                    <a:gd name="csY4703" fmla="*/ 334440 h 693081"/>
                                    <a:gd name="csX4704" fmla="*/ 1138454 w 1619476"/>
                                    <a:gd name="csY4704" fmla="*/ 327520 h 693081"/>
                                    <a:gd name="csX4705" fmla="*/ 1139102 w 1619476"/>
                                    <a:gd name="csY4705" fmla="*/ 329691 h 693081"/>
                                    <a:gd name="csX4706" fmla="*/ 1140892 w 1619476"/>
                                    <a:gd name="csY4706" fmla="*/ 335176 h 693081"/>
                                    <a:gd name="csX4707" fmla="*/ 1159237 w 1619476"/>
                                    <a:gd name="csY4707" fmla="*/ 335176 h 693081"/>
                                    <a:gd name="csX4708" fmla="*/ 1155911 w 1619476"/>
                                    <a:gd name="csY4708" fmla="*/ 325756 h 693081"/>
                                    <a:gd name="csX4709" fmla="*/ 1155022 w 1619476"/>
                                    <a:gd name="csY4709" fmla="*/ 312120 h 693081"/>
                                    <a:gd name="csX4710" fmla="*/ 1066951 w 1619476"/>
                                    <a:gd name="csY4710" fmla="*/ 308299 h 693081"/>
                                    <a:gd name="csX4711" fmla="*/ 1085170 w 1619476"/>
                                    <a:gd name="csY4711" fmla="*/ 311409 h 693081"/>
                                    <a:gd name="csX4712" fmla="*/ 1074277 w 1619476"/>
                                    <a:gd name="csY4712" fmla="*/ 330352 h 693081"/>
                                    <a:gd name="csX4713" fmla="*/ 1052694 w 1619476"/>
                                    <a:gd name="csY4713" fmla="*/ 336763 h 693081"/>
                                    <a:gd name="csX4714" fmla="*/ 1028178 w 1619476"/>
                                    <a:gd name="csY4714" fmla="*/ 327051 h 693081"/>
                                    <a:gd name="csX4715" fmla="*/ 1019012 w 1619476"/>
                                    <a:gd name="csY4715" fmla="*/ 300186 h 693081"/>
                                    <a:gd name="csX4716" fmla="*/ 1028191 w 1619476"/>
                                    <a:gd name="csY4716" fmla="*/ 273145 h 693081"/>
                                    <a:gd name="csX4717" fmla="*/ 1053024 w 1619476"/>
                                    <a:gd name="csY4717" fmla="*/ 263470 h 693081"/>
                                    <a:gd name="csX4718" fmla="*/ 1073388 w 1619476"/>
                                    <a:gd name="csY4718" fmla="*/ 268980 h 693081"/>
                                    <a:gd name="csX4719" fmla="*/ 1084243 w 1619476"/>
                                    <a:gd name="csY4719" fmla="*/ 285789 h 693081"/>
                                    <a:gd name="csX4720" fmla="*/ 1065961 w 1619476"/>
                                    <a:gd name="csY4720" fmla="*/ 289090 h 693081"/>
                                    <a:gd name="csX4721" fmla="*/ 1061771 w 1619476"/>
                                    <a:gd name="csY4721" fmla="*/ 280838 h 693081"/>
                                    <a:gd name="csX4722" fmla="*/ 1053291 w 1619476"/>
                                    <a:gd name="csY4722" fmla="*/ 278071 h 693081"/>
                                    <a:gd name="csX4723" fmla="*/ 1042232 w 1619476"/>
                                    <a:gd name="csY4723" fmla="*/ 282844 h 693081"/>
                                    <a:gd name="csX4724" fmla="*/ 1038094 w 1619476"/>
                                    <a:gd name="csY4724" fmla="*/ 298866 h 693081"/>
                                    <a:gd name="csX4725" fmla="*/ 1042296 w 1619476"/>
                                    <a:gd name="csY4725" fmla="*/ 316488 h 693081"/>
                                    <a:gd name="csX4726" fmla="*/ 1053545 w 1619476"/>
                                    <a:gd name="csY4726" fmla="*/ 321630 h 693081"/>
                                    <a:gd name="csX4727" fmla="*/ 1062203 w 1619476"/>
                                    <a:gd name="csY4727" fmla="*/ 318633 h 693081"/>
                                    <a:gd name="csX4728" fmla="*/ 1066951 w 1619476"/>
                                    <a:gd name="csY4728" fmla="*/ 308299 h 693081"/>
                                    <a:gd name="csX4729" fmla="*/ 985355 w 1619476"/>
                                    <a:gd name="csY4729" fmla="*/ 265057 h 693081"/>
                                    <a:gd name="csX4730" fmla="*/ 1003903 w 1619476"/>
                                    <a:gd name="csY4730" fmla="*/ 265057 h 693081"/>
                                    <a:gd name="csX4731" fmla="*/ 1003903 w 1619476"/>
                                    <a:gd name="csY4731" fmla="*/ 335176 h 693081"/>
                                    <a:gd name="csX4732" fmla="*/ 986675 w 1619476"/>
                                    <a:gd name="csY4732" fmla="*/ 335176 h 693081"/>
                                    <a:gd name="csX4733" fmla="*/ 986675 w 1619476"/>
                                    <a:gd name="csY4733" fmla="*/ 324676 h 693081"/>
                                    <a:gd name="csX4734" fmla="*/ 976594 w 1619476"/>
                                    <a:gd name="csY4734" fmla="*/ 333513 h 693081"/>
                                    <a:gd name="csX4735" fmla="*/ 963429 w 1619476"/>
                                    <a:gd name="csY4735" fmla="*/ 336750 h 693081"/>
                                    <a:gd name="csX4736" fmla="*/ 950746 w 1619476"/>
                                    <a:gd name="csY4736" fmla="*/ 333652 h 693081"/>
                                    <a:gd name="csX4737" fmla="*/ 942633 w 1619476"/>
                                    <a:gd name="csY4737" fmla="*/ 324930 h 693081"/>
                                    <a:gd name="csX4738" fmla="*/ 940119 w 1619476"/>
                                    <a:gd name="csY4738" fmla="*/ 309416 h 693081"/>
                                    <a:gd name="csX4739" fmla="*/ 940119 w 1619476"/>
                                    <a:gd name="csY4739" fmla="*/ 265057 h 693081"/>
                                    <a:gd name="csX4740" fmla="*/ 958668 w 1619476"/>
                                    <a:gd name="csY4740" fmla="*/ 265057 h 693081"/>
                                    <a:gd name="csX4741" fmla="*/ 958668 w 1619476"/>
                                    <a:gd name="csY4741" fmla="*/ 297279 h 693081"/>
                                    <a:gd name="csX4742" fmla="*/ 959696 w 1619476"/>
                                    <a:gd name="csY4742" fmla="*/ 315396 h 693081"/>
                                    <a:gd name="csX4743" fmla="*/ 963429 w 1619476"/>
                                    <a:gd name="csY4743" fmla="*/ 320677 h 693081"/>
                                    <a:gd name="csX4744" fmla="*/ 970310 w 1619476"/>
                                    <a:gd name="csY4744" fmla="*/ 322632 h 693081"/>
                                    <a:gd name="csX4745" fmla="*/ 978816 w 1619476"/>
                                    <a:gd name="csY4745" fmla="*/ 320017 h 693081"/>
                                    <a:gd name="csX4746" fmla="*/ 983971 w 1619476"/>
                                    <a:gd name="csY4746" fmla="*/ 313542 h 693081"/>
                                    <a:gd name="csX4747" fmla="*/ 985355 w 1619476"/>
                                    <a:gd name="csY4747" fmla="*/ 294638 h 693081"/>
                                    <a:gd name="csX4748" fmla="*/ 985355 w 1619476"/>
                                    <a:gd name="csY4748" fmla="*/ 265057 h 693081"/>
                                    <a:gd name="csX4749" fmla="*/ 899264 w 1619476"/>
                                    <a:gd name="csY4749" fmla="*/ 316653 h 693081"/>
                                    <a:gd name="csX4750" fmla="*/ 888358 w 1619476"/>
                                    <a:gd name="csY4750" fmla="*/ 322099 h 693081"/>
                                    <a:gd name="csX4751" fmla="*/ 875827 w 1619476"/>
                                    <a:gd name="csY4751" fmla="*/ 314837 h 693081"/>
                                    <a:gd name="csX4752" fmla="*/ 872729 w 1619476"/>
                                    <a:gd name="csY4752" fmla="*/ 298599 h 693081"/>
                                    <a:gd name="csX4753" fmla="*/ 877173 w 1619476"/>
                                    <a:gd name="csY4753" fmla="*/ 282907 h 693081"/>
                                    <a:gd name="csX4754" fmla="*/ 888244 w 1619476"/>
                                    <a:gd name="csY4754" fmla="*/ 277664 h 693081"/>
                                    <a:gd name="csX4755" fmla="*/ 899391 w 1619476"/>
                                    <a:gd name="csY4755" fmla="*/ 282984 h 693081"/>
                                    <a:gd name="csX4756" fmla="*/ 903745 w 1619476"/>
                                    <a:gd name="csY4756" fmla="*/ 300377 h 693081"/>
                                    <a:gd name="csX4757" fmla="*/ 899264 w 1619476"/>
                                    <a:gd name="csY4757" fmla="*/ 316653 h 693081"/>
                                    <a:gd name="csX4758" fmla="*/ 903682 w 1619476"/>
                                    <a:gd name="csY4758" fmla="*/ 273246 h 693081"/>
                                    <a:gd name="csX4759" fmla="*/ 883356 w 1619476"/>
                                    <a:gd name="csY4759" fmla="*/ 263470 h 693081"/>
                                    <a:gd name="csX4760" fmla="*/ 862153 w 1619476"/>
                                    <a:gd name="csY4760" fmla="*/ 272751 h 693081"/>
                                    <a:gd name="csX4761" fmla="*/ 853774 w 1619476"/>
                                    <a:gd name="csY4761" fmla="*/ 299844 h 693081"/>
                                    <a:gd name="csX4762" fmla="*/ 862395 w 1619476"/>
                                    <a:gd name="csY4762" fmla="*/ 327013 h 693081"/>
                                    <a:gd name="csX4763" fmla="*/ 883089 w 1619476"/>
                                    <a:gd name="csY4763" fmla="*/ 336763 h 693081"/>
                                    <a:gd name="csX4764" fmla="*/ 894871 w 1619476"/>
                                    <a:gd name="csY4764" fmla="*/ 333817 h 693081"/>
                                    <a:gd name="csX4765" fmla="*/ 905002 w 1619476"/>
                                    <a:gd name="csY4765" fmla="*/ 324867 h 693081"/>
                                    <a:gd name="csX4766" fmla="*/ 905002 w 1619476"/>
                                    <a:gd name="csY4766" fmla="*/ 335176 h 693081"/>
                                    <a:gd name="csX4767" fmla="*/ 922230 w 1619476"/>
                                    <a:gd name="csY4767" fmla="*/ 335176 h 693081"/>
                                    <a:gd name="csX4768" fmla="*/ 922230 w 1619476"/>
                                    <a:gd name="csY4768" fmla="*/ 238384 h 693081"/>
                                    <a:gd name="csX4769" fmla="*/ 903682 w 1619476"/>
                                    <a:gd name="csY4769" fmla="*/ 238384 h 693081"/>
                                    <a:gd name="csX4770" fmla="*/ 903682 w 1619476"/>
                                    <a:gd name="csY4770" fmla="*/ 273246 h 693081"/>
                                    <a:gd name="csX4771" fmla="*/ 903682 w 1619476"/>
                                    <a:gd name="csY4771" fmla="*/ 273246 h 693081"/>
                                    <a:gd name="csX4772" fmla="*/ 787413 w 1619476"/>
                                    <a:gd name="csY4772" fmla="*/ 318862 h 693081"/>
                                    <a:gd name="csX4773" fmla="*/ 841485 w 1619476"/>
                                    <a:gd name="csY4773" fmla="*/ 318862 h 693081"/>
                                    <a:gd name="csX4774" fmla="*/ 841485 w 1619476"/>
                                    <a:gd name="csY4774" fmla="*/ 335176 h 693081"/>
                                    <a:gd name="csX4775" fmla="*/ 767886 w 1619476"/>
                                    <a:gd name="csY4775" fmla="*/ 335176 h 693081"/>
                                    <a:gd name="csX4776" fmla="*/ 767886 w 1619476"/>
                                    <a:gd name="csY4776" fmla="*/ 238383 h 693081"/>
                                    <a:gd name="csX4777" fmla="*/ 839644 w 1619476"/>
                                    <a:gd name="csY4777" fmla="*/ 238383 h 693081"/>
                                    <a:gd name="csX4778" fmla="*/ 839644 w 1619476"/>
                                    <a:gd name="csY4778" fmla="*/ 254761 h 693081"/>
                                    <a:gd name="csX4779" fmla="*/ 787413 w 1619476"/>
                                    <a:gd name="csY4779" fmla="*/ 254761 h 693081"/>
                                    <a:gd name="csX4780" fmla="*/ 787413 w 1619476"/>
                                    <a:gd name="csY4780" fmla="*/ 276217 h 693081"/>
                                    <a:gd name="csX4781" fmla="*/ 836013 w 1619476"/>
                                    <a:gd name="csY4781" fmla="*/ 276217 h 693081"/>
                                    <a:gd name="csX4782" fmla="*/ 836013 w 1619476"/>
                                    <a:gd name="csY4782" fmla="*/ 292518 h 693081"/>
                                    <a:gd name="csX4783" fmla="*/ 787413 w 1619476"/>
                                    <a:gd name="csY4783" fmla="*/ 292518 h 693081"/>
                                    <a:gd name="csX4784" fmla="*/ 787413 w 1619476"/>
                                    <a:gd name="csY4784" fmla="*/ 318862 h 693081"/>
                                    <a:gd name="csX4785" fmla="*/ 1600789 w 1619476"/>
                                    <a:gd name="csY4785" fmla="*/ 96343 h 693081"/>
                                    <a:gd name="csX4786" fmla="*/ 1600789 w 1619476"/>
                                    <a:gd name="csY4786" fmla="*/ 102818 h 693081"/>
                                    <a:gd name="csX4787" fmla="*/ 1614449 w 1619476"/>
                                    <a:gd name="csY4787" fmla="*/ 102818 h 693081"/>
                                    <a:gd name="csX4788" fmla="*/ 1614449 w 1619476"/>
                                    <a:gd name="csY4788" fmla="*/ 112061 h 693081"/>
                                    <a:gd name="csX4789" fmla="*/ 1600789 w 1619476"/>
                                    <a:gd name="csY4789" fmla="*/ 112061 h 693081"/>
                                    <a:gd name="csX4790" fmla="*/ 1600789 w 1619476"/>
                                    <a:gd name="csY4790" fmla="*/ 172924 h 693081"/>
                                    <a:gd name="csX4791" fmla="*/ 1588969 w 1619476"/>
                                    <a:gd name="csY4791" fmla="*/ 172924 h 693081"/>
                                    <a:gd name="csX4792" fmla="*/ 1588969 w 1619476"/>
                                    <a:gd name="csY4792" fmla="*/ 112061 h 693081"/>
                                    <a:gd name="csX4793" fmla="*/ 1578469 w 1619476"/>
                                    <a:gd name="csY4793" fmla="*/ 112061 h 693081"/>
                                    <a:gd name="csX4794" fmla="*/ 1578469 w 1619476"/>
                                    <a:gd name="csY4794" fmla="*/ 102818 h 693081"/>
                                    <a:gd name="csX4795" fmla="*/ 1588969 w 1619476"/>
                                    <a:gd name="csY4795" fmla="*/ 102818 h 693081"/>
                                    <a:gd name="csX4796" fmla="*/ 1588969 w 1619476"/>
                                    <a:gd name="csY4796" fmla="*/ 95353 h 693081"/>
                                    <a:gd name="csX4797" fmla="*/ 1590226 w 1619476"/>
                                    <a:gd name="csY4797" fmla="*/ 84854 h 693081"/>
                                    <a:gd name="csX4798" fmla="*/ 1596256 w 1619476"/>
                                    <a:gd name="csY4798" fmla="*/ 77363 h 693081"/>
                                    <a:gd name="csX4799" fmla="*/ 1608381 w 1619476"/>
                                    <a:gd name="csY4799" fmla="*/ 74481 h 693081"/>
                                    <a:gd name="csX4800" fmla="*/ 1619477 w 1619476"/>
                                    <a:gd name="csY4800" fmla="*/ 75675 h 693081"/>
                                    <a:gd name="csX4801" fmla="*/ 1617687 w 1619476"/>
                                    <a:gd name="csY4801" fmla="*/ 86034 h 693081"/>
                                    <a:gd name="csX4802" fmla="*/ 1610691 w 1619476"/>
                                    <a:gd name="csY4802" fmla="*/ 85387 h 693081"/>
                                    <a:gd name="csX4803" fmla="*/ 1603036 w 1619476"/>
                                    <a:gd name="csY4803" fmla="*/ 87698 h 693081"/>
                                    <a:gd name="csX4804" fmla="*/ 1600789 w 1619476"/>
                                    <a:gd name="csY4804" fmla="*/ 96343 h 693081"/>
                                    <a:gd name="csX4805" fmla="*/ 1554106 w 1619476"/>
                                    <a:gd name="csY4805" fmla="*/ 157994 h 693081"/>
                                    <a:gd name="csX4806" fmla="*/ 1539391 w 1619476"/>
                                    <a:gd name="csY4806" fmla="*/ 164735 h 693081"/>
                                    <a:gd name="csX4807" fmla="*/ 1524601 w 1619476"/>
                                    <a:gd name="csY4807" fmla="*/ 158045 h 693081"/>
                                    <a:gd name="csX4808" fmla="*/ 1518735 w 1619476"/>
                                    <a:gd name="csY4808" fmla="*/ 137871 h 693081"/>
                                    <a:gd name="csX4809" fmla="*/ 1524601 w 1619476"/>
                                    <a:gd name="csY4809" fmla="*/ 117736 h 693081"/>
                                    <a:gd name="csX4810" fmla="*/ 1539391 w 1619476"/>
                                    <a:gd name="csY4810" fmla="*/ 111058 h 693081"/>
                                    <a:gd name="csX4811" fmla="*/ 1554068 w 1619476"/>
                                    <a:gd name="csY4811" fmla="*/ 117761 h 693081"/>
                                    <a:gd name="csX4812" fmla="*/ 1559997 w 1619476"/>
                                    <a:gd name="csY4812" fmla="*/ 137465 h 693081"/>
                                    <a:gd name="csX4813" fmla="*/ 1554106 w 1619476"/>
                                    <a:gd name="csY4813" fmla="*/ 157994 h 693081"/>
                                    <a:gd name="csX4814" fmla="*/ 1539391 w 1619476"/>
                                    <a:gd name="csY4814" fmla="*/ 101219 h 693081"/>
                                    <a:gd name="csX4815" fmla="*/ 1517338 w 1619476"/>
                                    <a:gd name="csY4815" fmla="*/ 109014 h 693081"/>
                                    <a:gd name="csX4816" fmla="*/ 1506521 w 1619476"/>
                                    <a:gd name="csY4816" fmla="*/ 137871 h 693081"/>
                                    <a:gd name="csX4817" fmla="*/ 1515586 w 1619476"/>
                                    <a:gd name="csY4817" fmla="*/ 165066 h 693081"/>
                                    <a:gd name="csX4818" fmla="*/ 1539391 w 1619476"/>
                                    <a:gd name="csY4818" fmla="*/ 174511 h 693081"/>
                                    <a:gd name="csX4819" fmla="*/ 1556328 w 1619476"/>
                                    <a:gd name="csY4819" fmla="*/ 170207 h 693081"/>
                                    <a:gd name="csX4820" fmla="*/ 1568135 w 1619476"/>
                                    <a:gd name="csY4820" fmla="*/ 158172 h 693081"/>
                                    <a:gd name="csX4821" fmla="*/ 1572210 w 1619476"/>
                                    <a:gd name="csY4821" fmla="*/ 136881 h 693081"/>
                                    <a:gd name="csX4822" fmla="*/ 1563018 w 1619476"/>
                                    <a:gd name="csY4822" fmla="*/ 110702 h 693081"/>
                                    <a:gd name="csX4823" fmla="*/ 1539391 w 1619476"/>
                                    <a:gd name="csY4823" fmla="*/ 101219 h 693081"/>
                                    <a:gd name="csX4824" fmla="*/ 1461756 w 1619476"/>
                                    <a:gd name="csY4824" fmla="*/ 162298 h 693081"/>
                                    <a:gd name="csX4825" fmla="*/ 1463457 w 1619476"/>
                                    <a:gd name="csY4825" fmla="*/ 172784 h 693081"/>
                                    <a:gd name="csX4826" fmla="*/ 1454481 w 1619476"/>
                                    <a:gd name="csY4826" fmla="*/ 173851 h 693081"/>
                                    <a:gd name="csX4827" fmla="*/ 1444451 w 1619476"/>
                                    <a:gd name="csY4827" fmla="*/ 171807 h 693081"/>
                                    <a:gd name="csX4828" fmla="*/ 1439436 w 1619476"/>
                                    <a:gd name="csY4828" fmla="*/ 166424 h 693081"/>
                                    <a:gd name="csX4829" fmla="*/ 1437976 w 1619476"/>
                                    <a:gd name="csY4829" fmla="*/ 152382 h 693081"/>
                                    <a:gd name="csX4830" fmla="*/ 1437976 w 1619476"/>
                                    <a:gd name="csY4830" fmla="*/ 112061 h 693081"/>
                                    <a:gd name="csX4831" fmla="*/ 1429267 w 1619476"/>
                                    <a:gd name="csY4831" fmla="*/ 112061 h 693081"/>
                                    <a:gd name="csX4832" fmla="*/ 1429267 w 1619476"/>
                                    <a:gd name="csY4832" fmla="*/ 102818 h 693081"/>
                                    <a:gd name="csX4833" fmla="*/ 1437976 w 1619476"/>
                                    <a:gd name="csY4833" fmla="*/ 102818 h 693081"/>
                                    <a:gd name="csX4834" fmla="*/ 1437976 w 1619476"/>
                                    <a:gd name="csY4834" fmla="*/ 85450 h 693081"/>
                                    <a:gd name="csX4835" fmla="*/ 1449796 w 1619476"/>
                                    <a:gd name="csY4835" fmla="*/ 78315 h 693081"/>
                                    <a:gd name="csX4836" fmla="*/ 1449796 w 1619476"/>
                                    <a:gd name="csY4836" fmla="*/ 102818 h 693081"/>
                                    <a:gd name="csX4837" fmla="*/ 1461756 w 1619476"/>
                                    <a:gd name="csY4837" fmla="*/ 102818 h 693081"/>
                                    <a:gd name="csX4838" fmla="*/ 1461756 w 1619476"/>
                                    <a:gd name="csY4838" fmla="*/ 112061 h 693081"/>
                                    <a:gd name="csX4839" fmla="*/ 1449796 w 1619476"/>
                                    <a:gd name="csY4839" fmla="*/ 112061 h 693081"/>
                                    <a:gd name="csX4840" fmla="*/ 1449796 w 1619476"/>
                                    <a:gd name="csY4840" fmla="*/ 153055 h 693081"/>
                                    <a:gd name="csX4841" fmla="*/ 1450431 w 1619476"/>
                                    <a:gd name="csY4841" fmla="*/ 159594 h 693081"/>
                                    <a:gd name="csX4842" fmla="*/ 1452475 w 1619476"/>
                                    <a:gd name="csY4842" fmla="*/ 161892 h 693081"/>
                                    <a:gd name="csX4843" fmla="*/ 1456538 w 1619476"/>
                                    <a:gd name="csY4843" fmla="*/ 162755 h 693081"/>
                                    <a:gd name="csX4844" fmla="*/ 1461756 w 1619476"/>
                                    <a:gd name="csY4844" fmla="*/ 162298 h 693081"/>
                                    <a:gd name="csX4845" fmla="*/ 1416914 w 1619476"/>
                                    <a:gd name="csY4845" fmla="*/ 118256 h 693081"/>
                                    <a:gd name="csX4846" fmla="*/ 1417574 w 1619476"/>
                                    <a:gd name="csY4846" fmla="*/ 129809 h 693081"/>
                                    <a:gd name="csX4847" fmla="*/ 1417574 w 1619476"/>
                                    <a:gd name="csY4847" fmla="*/ 172924 h 693081"/>
                                    <a:gd name="csX4848" fmla="*/ 1405703 w 1619476"/>
                                    <a:gd name="csY4848" fmla="*/ 172924 h 693081"/>
                                    <a:gd name="csX4849" fmla="*/ 1405703 w 1619476"/>
                                    <a:gd name="csY4849" fmla="*/ 130279 h 693081"/>
                                    <a:gd name="csX4850" fmla="*/ 1404307 w 1619476"/>
                                    <a:gd name="csY4850" fmla="*/ 119412 h 693081"/>
                                    <a:gd name="csX4851" fmla="*/ 1399393 w 1619476"/>
                                    <a:gd name="csY4851" fmla="*/ 113673 h 693081"/>
                                    <a:gd name="csX4852" fmla="*/ 1391103 w 1619476"/>
                                    <a:gd name="csY4852" fmla="*/ 111528 h 693081"/>
                                    <a:gd name="csX4853" fmla="*/ 1378001 w 1619476"/>
                                    <a:gd name="csY4853" fmla="*/ 116339 h 693081"/>
                                    <a:gd name="csX4854" fmla="*/ 1372491 w 1619476"/>
                                    <a:gd name="csY4854" fmla="*/ 134634 h 693081"/>
                                    <a:gd name="csX4855" fmla="*/ 1372491 w 1619476"/>
                                    <a:gd name="csY4855" fmla="*/ 172924 h 693081"/>
                                    <a:gd name="csX4856" fmla="*/ 1360608 w 1619476"/>
                                    <a:gd name="csY4856" fmla="*/ 172924 h 693081"/>
                                    <a:gd name="csX4857" fmla="*/ 1360608 w 1619476"/>
                                    <a:gd name="csY4857" fmla="*/ 102818 h 693081"/>
                                    <a:gd name="csX4858" fmla="*/ 1371310 w 1619476"/>
                                    <a:gd name="csY4858" fmla="*/ 102818 h 693081"/>
                                    <a:gd name="csX4859" fmla="*/ 1371310 w 1619476"/>
                                    <a:gd name="csY4859" fmla="*/ 112772 h 693081"/>
                                    <a:gd name="csX4860" fmla="*/ 1393617 w 1619476"/>
                                    <a:gd name="csY4860" fmla="*/ 101231 h 693081"/>
                                    <a:gd name="csX4861" fmla="*/ 1405259 w 1619476"/>
                                    <a:gd name="csY4861" fmla="*/ 103504 h 693081"/>
                                    <a:gd name="csX4862" fmla="*/ 1413220 w 1619476"/>
                                    <a:gd name="csY4862" fmla="*/ 109471 h 693081"/>
                                    <a:gd name="csX4863" fmla="*/ 1416914 w 1619476"/>
                                    <a:gd name="csY4863" fmla="*/ 118256 h 693081"/>
                                    <a:gd name="csX4864" fmla="*/ 1300556 w 1619476"/>
                                    <a:gd name="csY4864" fmla="*/ 116479 h 693081"/>
                                    <a:gd name="csX4865" fmla="*/ 1314331 w 1619476"/>
                                    <a:gd name="csY4865" fmla="*/ 110994 h 693081"/>
                                    <a:gd name="csX4866" fmla="*/ 1329058 w 1619476"/>
                                    <a:gd name="csY4866" fmla="*/ 117863 h 693081"/>
                                    <a:gd name="csX4867" fmla="*/ 1333539 w 1619476"/>
                                    <a:gd name="csY4867" fmla="*/ 131130 h 693081"/>
                                    <a:gd name="csX4868" fmla="*/ 1294385 w 1619476"/>
                                    <a:gd name="csY4868" fmla="*/ 131130 h 693081"/>
                                    <a:gd name="csX4869" fmla="*/ 1300556 w 1619476"/>
                                    <a:gd name="csY4869" fmla="*/ 116479 h 693081"/>
                                    <a:gd name="csX4870" fmla="*/ 1333400 w 1619476"/>
                                    <a:gd name="csY4870" fmla="*/ 150351 h 693081"/>
                                    <a:gd name="csX4871" fmla="*/ 1326087 w 1619476"/>
                                    <a:gd name="csY4871" fmla="*/ 161308 h 693081"/>
                                    <a:gd name="csX4872" fmla="*/ 1314927 w 1619476"/>
                                    <a:gd name="csY4872" fmla="*/ 164735 h 693081"/>
                                    <a:gd name="csX4873" fmla="*/ 1300264 w 1619476"/>
                                    <a:gd name="csY4873" fmla="*/ 158603 h 693081"/>
                                    <a:gd name="csX4874" fmla="*/ 1293725 w 1619476"/>
                                    <a:gd name="csY4874" fmla="*/ 140906 h 693081"/>
                                    <a:gd name="csX4875" fmla="*/ 1346020 w 1619476"/>
                                    <a:gd name="csY4875" fmla="*/ 140906 h 693081"/>
                                    <a:gd name="csX4876" fmla="*/ 1346070 w 1619476"/>
                                    <a:gd name="csY4876" fmla="*/ 137732 h 693081"/>
                                    <a:gd name="csX4877" fmla="*/ 1337171 w 1619476"/>
                                    <a:gd name="csY4877" fmla="*/ 110804 h 693081"/>
                                    <a:gd name="csX4878" fmla="*/ 1314191 w 1619476"/>
                                    <a:gd name="csY4878" fmla="*/ 101231 h 693081"/>
                                    <a:gd name="csX4879" fmla="*/ 1290564 w 1619476"/>
                                    <a:gd name="csY4879" fmla="*/ 110994 h 693081"/>
                                    <a:gd name="csX4880" fmla="*/ 1281448 w 1619476"/>
                                    <a:gd name="csY4880" fmla="*/ 138455 h 693081"/>
                                    <a:gd name="csX4881" fmla="*/ 1290462 w 1619476"/>
                                    <a:gd name="csY4881" fmla="*/ 165027 h 693081"/>
                                    <a:gd name="csX4882" fmla="*/ 1314864 w 1619476"/>
                                    <a:gd name="csY4882" fmla="*/ 174511 h 693081"/>
                                    <a:gd name="csX4883" fmla="*/ 1334924 w 1619476"/>
                                    <a:gd name="csY4883" fmla="*/ 168557 h 693081"/>
                                    <a:gd name="csX4884" fmla="*/ 1345690 w 1619476"/>
                                    <a:gd name="csY4884" fmla="*/ 151862 h 693081"/>
                                    <a:gd name="csX4885" fmla="*/ 1333400 w 1619476"/>
                                    <a:gd name="csY4885" fmla="*/ 150351 h 693081"/>
                                    <a:gd name="csX4886" fmla="*/ 1333400 w 1619476"/>
                                    <a:gd name="csY4886" fmla="*/ 150351 h 693081"/>
                                    <a:gd name="csX4887" fmla="*/ 1250623 w 1619476"/>
                                    <a:gd name="csY4887" fmla="*/ 113445 h 693081"/>
                                    <a:gd name="csX4888" fmla="*/ 1243488 w 1619476"/>
                                    <a:gd name="csY4888" fmla="*/ 111528 h 693081"/>
                                    <a:gd name="csX4889" fmla="*/ 1231211 w 1619476"/>
                                    <a:gd name="csY4889" fmla="*/ 116441 h 693081"/>
                                    <a:gd name="csX4890" fmla="*/ 1226323 w 1619476"/>
                                    <a:gd name="csY4890" fmla="*/ 132196 h 693081"/>
                                    <a:gd name="csX4891" fmla="*/ 1226323 w 1619476"/>
                                    <a:gd name="csY4891" fmla="*/ 172924 h 693081"/>
                                    <a:gd name="csX4892" fmla="*/ 1214440 w 1619476"/>
                                    <a:gd name="csY4892" fmla="*/ 172924 h 693081"/>
                                    <a:gd name="csX4893" fmla="*/ 1214440 w 1619476"/>
                                    <a:gd name="csY4893" fmla="*/ 127372 h 693081"/>
                                    <a:gd name="csX4894" fmla="*/ 1211532 w 1619476"/>
                                    <a:gd name="csY4894" fmla="*/ 115476 h 693081"/>
                                    <a:gd name="csX4895" fmla="*/ 1202023 w 1619476"/>
                                    <a:gd name="csY4895" fmla="*/ 111528 h 693081"/>
                                    <a:gd name="csX4896" fmla="*/ 1192755 w 1619476"/>
                                    <a:gd name="csY4896" fmla="*/ 114168 h 693081"/>
                                    <a:gd name="csX4897" fmla="*/ 1186585 w 1619476"/>
                                    <a:gd name="csY4897" fmla="*/ 121887 h 693081"/>
                                    <a:gd name="csX4898" fmla="*/ 1184668 w 1619476"/>
                                    <a:gd name="csY4898" fmla="*/ 136551 h 693081"/>
                                    <a:gd name="csX4899" fmla="*/ 1184668 w 1619476"/>
                                    <a:gd name="csY4899" fmla="*/ 172924 h 693081"/>
                                    <a:gd name="csX4900" fmla="*/ 1172785 w 1619476"/>
                                    <a:gd name="csY4900" fmla="*/ 172924 h 693081"/>
                                    <a:gd name="csX4901" fmla="*/ 1172785 w 1619476"/>
                                    <a:gd name="csY4901" fmla="*/ 102818 h 693081"/>
                                    <a:gd name="csX4902" fmla="*/ 1183411 w 1619476"/>
                                    <a:gd name="csY4902" fmla="*/ 102818 h 693081"/>
                                    <a:gd name="csX4903" fmla="*/ 1183411 w 1619476"/>
                                    <a:gd name="csY4903" fmla="*/ 112645 h 693081"/>
                                    <a:gd name="csX4904" fmla="*/ 1192197 w 1619476"/>
                                    <a:gd name="csY4904" fmla="*/ 104367 h 693081"/>
                                    <a:gd name="csX4905" fmla="*/ 1204664 w 1619476"/>
                                    <a:gd name="csY4905" fmla="*/ 101231 h 693081"/>
                                    <a:gd name="csX4906" fmla="*/ 1217436 w 1619476"/>
                                    <a:gd name="csY4906" fmla="*/ 104469 h 693081"/>
                                    <a:gd name="csX4907" fmla="*/ 1224470 w 1619476"/>
                                    <a:gd name="csY4907" fmla="*/ 113508 h 693081"/>
                                    <a:gd name="csX4908" fmla="*/ 1246129 w 1619476"/>
                                    <a:gd name="csY4908" fmla="*/ 101231 h 693081"/>
                                    <a:gd name="csX4909" fmla="*/ 1262176 w 1619476"/>
                                    <a:gd name="csY4909" fmla="*/ 106995 h 693081"/>
                                    <a:gd name="csX4910" fmla="*/ 1267788 w 1619476"/>
                                    <a:gd name="csY4910" fmla="*/ 124795 h 693081"/>
                                    <a:gd name="csX4911" fmla="*/ 1267788 w 1619476"/>
                                    <a:gd name="csY4911" fmla="*/ 172924 h 693081"/>
                                    <a:gd name="csX4912" fmla="*/ 1255956 w 1619476"/>
                                    <a:gd name="csY4912" fmla="*/ 172924 h 693081"/>
                                    <a:gd name="csX4913" fmla="*/ 1255956 w 1619476"/>
                                    <a:gd name="csY4913" fmla="*/ 128756 h 693081"/>
                                    <a:gd name="csX4914" fmla="*/ 1254813 w 1619476"/>
                                    <a:gd name="csY4914" fmla="*/ 118485 h 693081"/>
                                    <a:gd name="csX4915" fmla="*/ 1250623 w 1619476"/>
                                    <a:gd name="csY4915" fmla="*/ 113445 h 693081"/>
                                    <a:gd name="csX4916" fmla="*/ 1161155 w 1619476"/>
                                    <a:gd name="csY4916" fmla="*/ 162298 h 693081"/>
                                    <a:gd name="csX4917" fmla="*/ 1162881 w 1619476"/>
                                    <a:gd name="csY4917" fmla="*/ 172784 h 693081"/>
                                    <a:gd name="csX4918" fmla="*/ 1153905 w 1619476"/>
                                    <a:gd name="csY4918" fmla="*/ 173851 h 693081"/>
                                    <a:gd name="csX4919" fmla="*/ 1143863 w 1619476"/>
                                    <a:gd name="csY4919" fmla="*/ 171807 h 693081"/>
                                    <a:gd name="csX4920" fmla="*/ 1138848 w 1619476"/>
                                    <a:gd name="csY4920" fmla="*/ 166424 h 693081"/>
                                    <a:gd name="csX4921" fmla="*/ 1137401 w 1619476"/>
                                    <a:gd name="csY4921" fmla="*/ 152382 h 693081"/>
                                    <a:gd name="csX4922" fmla="*/ 1137401 w 1619476"/>
                                    <a:gd name="csY4922" fmla="*/ 112061 h 693081"/>
                                    <a:gd name="csX4923" fmla="*/ 1128666 w 1619476"/>
                                    <a:gd name="csY4923" fmla="*/ 112061 h 693081"/>
                                    <a:gd name="csX4924" fmla="*/ 1128666 w 1619476"/>
                                    <a:gd name="csY4924" fmla="*/ 102818 h 693081"/>
                                    <a:gd name="csX4925" fmla="*/ 1137401 w 1619476"/>
                                    <a:gd name="csY4925" fmla="*/ 102818 h 693081"/>
                                    <a:gd name="csX4926" fmla="*/ 1137401 w 1619476"/>
                                    <a:gd name="csY4926" fmla="*/ 85450 h 693081"/>
                                    <a:gd name="csX4927" fmla="*/ 1149208 w 1619476"/>
                                    <a:gd name="csY4927" fmla="*/ 78315 h 693081"/>
                                    <a:gd name="csX4928" fmla="*/ 1149208 w 1619476"/>
                                    <a:gd name="csY4928" fmla="*/ 102818 h 693081"/>
                                    <a:gd name="csX4929" fmla="*/ 1161155 w 1619476"/>
                                    <a:gd name="csY4929" fmla="*/ 102818 h 693081"/>
                                    <a:gd name="csX4930" fmla="*/ 1161155 w 1619476"/>
                                    <a:gd name="csY4930" fmla="*/ 112061 h 693081"/>
                                    <a:gd name="csX4931" fmla="*/ 1149208 w 1619476"/>
                                    <a:gd name="csY4931" fmla="*/ 112061 h 693081"/>
                                    <a:gd name="csX4932" fmla="*/ 1149208 w 1619476"/>
                                    <a:gd name="csY4932" fmla="*/ 153055 h 693081"/>
                                    <a:gd name="csX4933" fmla="*/ 1149843 w 1619476"/>
                                    <a:gd name="csY4933" fmla="*/ 159594 h 693081"/>
                                    <a:gd name="csX4934" fmla="*/ 1151887 w 1619476"/>
                                    <a:gd name="csY4934" fmla="*/ 161892 h 693081"/>
                                    <a:gd name="csX4935" fmla="*/ 1155937 w 1619476"/>
                                    <a:gd name="csY4935" fmla="*/ 162755 h 693081"/>
                                    <a:gd name="csX4936" fmla="*/ 1161155 w 1619476"/>
                                    <a:gd name="csY4936" fmla="*/ 162298 h 693081"/>
                                    <a:gd name="csX4937" fmla="*/ 1101941 w 1619476"/>
                                    <a:gd name="csY4937" fmla="*/ 172924 h 693081"/>
                                    <a:gd name="csX4938" fmla="*/ 1090058 w 1619476"/>
                                    <a:gd name="csY4938" fmla="*/ 172924 h 693081"/>
                                    <a:gd name="csX4939" fmla="*/ 1090058 w 1619476"/>
                                    <a:gd name="csY4939" fmla="*/ 102818 h 693081"/>
                                    <a:gd name="csX4940" fmla="*/ 1100761 w 1619476"/>
                                    <a:gd name="csY4940" fmla="*/ 102818 h 693081"/>
                                    <a:gd name="csX4941" fmla="*/ 1100761 w 1619476"/>
                                    <a:gd name="csY4941" fmla="*/ 113445 h 693081"/>
                                    <a:gd name="csX4942" fmla="*/ 1108315 w 1619476"/>
                                    <a:gd name="csY4942" fmla="*/ 103605 h 693081"/>
                                    <a:gd name="csX4943" fmla="*/ 1115932 w 1619476"/>
                                    <a:gd name="csY4943" fmla="*/ 101231 h 693081"/>
                                    <a:gd name="csX4944" fmla="*/ 1128158 w 1619476"/>
                                    <a:gd name="csY4944" fmla="*/ 105053 h 693081"/>
                                    <a:gd name="csX4945" fmla="*/ 1124057 w 1619476"/>
                                    <a:gd name="csY4945" fmla="*/ 116085 h 693081"/>
                                    <a:gd name="csX4946" fmla="*/ 1115348 w 1619476"/>
                                    <a:gd name="csY4946" fmla="*/ 113508 h 693081"/>
                                    <a:gd name="csX4947" fmla="*/ 1108340 w 1619476"/>
                                    <a:gd name="csY4947" fmla="*/ 115857 h 693081"/>
                                    <a:gd name="csX4948" fmla="*/ 1103922 w 1619476"/>
                                    <a:gd name="csY4948" fmla="*/ 122357 h 693081"/>
                                    <a:gd name="csX4949" fmla="*/ 1101941 w 1619476"/>
                                    <a:gd name="csY4949" fmla="*/ 136208 h 693081"/>
                                    <a:gd name="csX4950" fmla="*/ 1101941 w 1619476"/>
                                    <a:gd name="csY4950" fmla="*/ 172924 h 693081"/>
                                    <a:gd name="csX4951" fmla="*/ 1023645 w 1619476"/>
                                    <a:gd name="csY4951" fmla="*/ 154109 h 693081"/>
                                    <a:gd name="csX4952" fmla="*/ 1025296 w 1619476"/>
                                    <a:gd name="csY4952" fmla="*/ 148472 h 693081"/>
                                    <a:gd name="csX4953" fmla="*/ 1029993 w 1619476"/>
                                    <a:gd name="csY4953" fmla="*/ 144600 h 693081"/>
                                    <a:gd name="csX4954" fmla="*/ 1040353 w 1619476"/>
                                    <a:gd name="csY4954" fmla="*/ 142226 h 693081"/>
                                    <a:gd name="csX4955" fmla="*/ 1059753 w 1619476"/>
                                    <a:gd name="csY4955" fmla="*/ 137732 h 693081"/>
                                    <a:gd name="csX4956" fmla="*/ 1059753 w 1619476"/>
                                    <a:gd name="csY4956" fmla="*/ 142086 h 693081"/>
                                    <a:gd name="csX4957" fmla="*/ 1057836 w 1619476"/>
                                    <a:gd name="csY4957" fmla="*/ 153982 h 693081"/>
                                    <a:gd name="csX4958" fmla="*/ 1049977 w 1619476"/>
                                    <a:gd name="csY4958" fmla="*/ 162196 h 693081"/>
                                    <a:gd name="csX4959" fmla="*/ 1037763 w 1619476"/>
                                    <a:gd name="csY4959" fmla="*/ 165205 h 693081"/>
                                    <a:gd name="csX4960" fmla="*/ 1027251 w 1619476"/>
                                    <a:gd name="csY4960" fmla="*/ 162031 h 693081"/>
                                    <a:gd name="csX4961" fmla="*/ 1023646 w 1619476"/>
                                    <a:gd name="csY4961" fmla="*/ 154109 h 693081"/>
                                    <a:gd name="csX4962" fmla="*/ 1048034 w 1619476"/>
                                    <a:gd name="csY4962" fmla="*/ 172201 h 693081"/>
                                    <a:gd name="csX4963" fmla="*/ 1060743 w 1619476"/>
                                    <a:gd name="csY4963" fmla="*/ 164278 h 693081"/>
                                    <a:gd name="csX4964" fmla="*/ 1063117 w 1619476"/>
                                    <a:gd name="csY4964" fmla="*/ 172924 h 693081"/>
                                    <a:gd name="csX4965" fmla="*/ 1075546 w 1619476"/>
                                    <a:gd name="csY4965" fmla="*/ 172924 h 693081"/>
                                    <a:gd name="csX4966" fmla="*/ 1072538 w 1619476"/>
                                    <a:gd name="csY4966" fmla="*/ 164507 h 693081"/>
                                    <a:gd name="csX4967" fmla="*/ 1071776 w 1619476"/>
                                    <a:gd name="csY4967" fmla="*/ 143546 h 693081"/>
                                    <a:gd name="csX4968" fmla="*/ 1071776 w 1619476"/>
                                    <a:gd name="csY4968" fmla="*/ 127702 h 693081"/>
                                    <a:gd name="csX4969" fmla="*/ 1071179 w 1619476"/>
                                    <a:gd name="csY4969" fmla="*/ 116733 h 693081"/>
                                    <a:gd name="csX4970" fmla="*/ 1067484 w 1619476"/>
                                    <a:gd name="csY4970" fmla="*/ 108658 h 693081"/>
                                    <a:gd name="csX4971" fmla="*/ 1059219 w 1619476"/>
                                    <a:gd name="csY4971" fmla="*/ 103339 h 693081"/>
                                    <a:gd name="csX4972" fmla="*/ 1044632 w 1619476"/>
                                    <a:gd name="csY4972" fmla="*/ 101219 h 693081"/>
                                    <a:gd name="csX4973" fmla="*/ 1028724 w 1619476"/>
                                    <a:gd name="csY4973" fmla="*/ 103707 h 693081"/>
                                    <a:gd name="csX4974" fmla="*/ 1018237 w 1619476"/>
                                    <a:gd name="csY4974" fmla="*/ 110766 h 693081"/>
                                    <a:gd name="csX4975" fmla="*/ 1013019 w 1619476"/>
                                    <a:gd name="csY4975" fmla="*/ 122814 h 693081"/>
                                    <a:gd name="csX4976" fmla="*/ 1024636 w 1619476"/>
                                    <a:gd name="csY4976" fmla="*/ 124401 h 693081"/>
                                    <a:gd name="csX4977" fmla="*/ 1030539 w 1619476"/>
                                    <a:gd name="csY4977" fmla="*/ 114003 h 693081"/>
                                    <a:gd name="csX4978" fmla="*/ 1042918 w 1619476"/>
                                    <a:gd name="csY4978" fmla="*/ 111058 h 693081"/>
                                    <a:gd name="csX4979" fmla="*/ 1056452 w 1619476"/>
                                    <a:gd name="csY4979" fmla="*/ 115082 h 693081"/>
                                    <a:gd name="csX4980" fmla="*/ 1059816 w 1619476"/>
                                    <a:gd name="csY4980" fmla="*/ 125328 h 693081"/>
                                    <a:gd name="csX4981" fmla="*/ 1059752 w 1619476"/>
                                    <a:gd name="csY4981" fmla="*/ 128426 h 693081"/>
                                    <a:gd name="csX4982" fmla="*/ 1038550 w 1619476"/>
                                    <a:gd name="csY4982" fmla="*/ 132514 h 693081"/>
                                    <a:gd name="csX4983" fmla="*/ 1028000 w 1619476"/>
                                    <a:gd name="csY4983" fmla="*/ 134304 h 693081"/>
                                    <a:gd name="csX4984" fmla="*/ 1019443 w 1619476"/>
                                    <a:gd name="csY4984" fmla="*/ 138201 h 693081"/>
                                    <a:gd name="csX4985" fmla="*/ 1013311 w 1619476"/>
                                    <a:gd name="csY4985" fmla="*/ 145032 h 693081"/>
                                    <a:gd name="csX4986" fmla="*/ 1010962 w 1619476"/>
                                    <a:gd name="csY4986" fmla="*/ 154439 h 693081"/>
                                    <a:gd name="csX4987" fmla="*/ 1017170 w 1619476"/>
                                    <a:gd name="csY4987" fmla="*/ 168862 h 693081"/>
                                    <a:gd name="csX4988" fmla="*/ 1034932 w 1619476"/>
                                    <a:gd name="csY4988" fmla="*/ 174511 h 693081"/>
                                    <a:gd name="csX4989" fmla="*/ 1048034 w 1619476"/>
                                    <a:gd name="csY4989" fmla="*/ 172201 h 693081"/>
                                    <a:gd name="csX4990" fmla="*/ 956395 w 1619476"/>
                                    <a:gd name="csY4990" fmla="*/ 117634 h 693081"/>
                                    <a:gd name="csX4991" fmla="*/ 969840 w 1619476"/>
                                    <a:gd name="csY4991" fmla="*/ 110525 h 693081"/>
                                    <a:gd name="csX4992" fmla="*/ 983006 w 1619476"/>
                                    <a:gd name="csY4992" fmla="*/ 117203 h 693081"/>
                                    <a:gd name="csX4993" fmla="*/ 988516 w 1619476"/>
                                    <a:gd name="csY4993" fmla="*/ 137274 h 693081"/>
                                    <a:gd name="csX4994" fmla="*/ 982879 w 1619476"/>
                                    <a:gd name="csY4994" fmla="*/ 158032 h 693081"/>
                                    <a:gd name="csX4995" fmla="*/ 969307 w 1619476"/>
                                    <a:gd name="csY4995" fmla="*/ 164735 h 693081"/>
                                    <a:gd name="csX4996" fmla="*/ 956040 w 1619476"/>
                                    <a:gd name="csY4996" fmla="*/ 158261 h 693081"/>
                                    <a:gd name="csX4997" fmla="*/ 950555 w 1619476"/>
                                    <a:gd name="csY4997" fmla="*/ 138265 h 693081"/>
                                    <a:gd name="csX4998" fmla="*/ 956395 w 1619476"/>
                                    <a:gd name="csY4998" fmla="*/ 117634 h 693081"/>
                                    <a:gd name="csX4999" fmla="*/ 951685 w 1619476"/>
                                    <a:gd name="csY4999" fmla="*/ 165662 h 693081"/>
                                    <a:gd name="csX5000" fmla="*/ 959442 w 1619476"/>
                                    <a:gd name="csY5000" fmla="*/ 171997 h 693081"/>
                                    <a:gd name="csX5001" fmla="*/ 970094 w 1619476"/>
                                    <a:gd name="csY5001" fmla="*/ 174511 h 693081"/>
                                    <a:gd name="csX5002" fmla="*/ 985583 w 1619476"/>
                                    <a:gd name="csY5002" fmla="*/ 169915 h 693081"/>
                                    <a:gd name="csX5003" fmla="*/ 996806 w 1619476"/>
                                    <a:gd name="csY5003" fmla="*/ 156712 h 693081"/>
                                    <a:gd name="csX5004" fmla="*/ 1000666 w 1619476"/>
                                    <a:gd name="csY5004" fmla="*/ 137338 h 693081"/>
                                    <a:gd name="csX5005" fmla="*/ 997175 w 1619476"/>
                                    <a:gd name="csY5005" fmla="*/ 118891 h 693081"/>
                                    <a:gd name="csX5006" fmla="*/ 986802 w 1619476"/>
                                    <a:gd name="csY5006" fmla="*/ 105840 h 693081"/>
                                    <a:gd name="csX5007" fmla="*/ 970945 w 1619476"/>
                                    <a:gd name="csY5007" fmla="*/ 101219 h 693081"/>
                                    <a:gd name="csX5008" fmla="*/ 959264 w 1619476"/>
                                    <a:gd name="csY5008" fmla="*/ 103897 h 693081"/>
                                    <a:gd name="csX5009" fmla="*/ 950631 w 1619476"/>
                                    <a:gd name="csY5009" fmla="*/ 111921 h 693081"/>
                                    <a:gd name="csX5010" fmla="*/ 950631 w 1619476"/>
                                    <a:gd name="csY5010" fmla="*/ 102806 h 693081"/>
                                    <a:gd name="csX5011" fmla="*/ 939802 w 1619476"/>
                                    <a:gd name="csY5011" fmla="*/ 102806 h 693081"/>
                                    <a:gd name="csX5012" fmla="*/ 939802 w 1619476"/>
                                    <a:gd name="csY5012" fmla="*/ 199788 h 693081"/>
                                    <a:gd name="csX5013" fmla="*/ 951685 w 1619476"/>
                                    <a:gd name="csY5013" fmla="*/ 199788 h 693081"/>
                                    <a:gd name="csX5014" fmla="*/ 951685 w 1619476"/>
                                    <a:gd name="csY5014" fmla="*/ 165662 h 693081"/>
                                    <a:gd name="csX5015" fmla="*/ 873580 w 1619476"/>
                                    <a:gd name="csY5015" fmla="*/ 131130 h 693081"/>
                                    <a:gd name="csX5016" fmla="*/ 879763 w 1619476"/>
                                    <a:gd name="csY5016" fmla="*/ 116479 h 693081"/>
                                    <a:gd name="csX5017" fmla="*/ 893512 w 1619476"/>
                                    <a:gd name="csY5017" fmla="*/ 110994 h 693081"/>
                                    <a:gd name="csX5018" fmla="*/ 908240 w 1619476"/>
                                    <a:gd name="csY5018" fmla="*/ 117863 h 693081"/>
                                    <a:gd name="csX5019" fmla="*/ 912721 w 1619476"/>
                                    <a:gd name="csY5019" fmla="*/ 131130 h 693081"/>
                                    <a:gd name="csX5020" fmla="*/ 873580 w 1619476"/>
                                    <a:gd name="csY5020" fmla="*/ 131130 h 693081"/>
                                    <a:gd name="csX5021" fmla="*/ 873580 w 1619476"/>
                                    <a:gd name="csY5021" fmla="*/ 131130 h 693081"/>
                                    <a:gd name="csX5022" fmla="*/ 893398 w 1619476"/>
                                    <a:gd name="csY5022" fmla="*/ 101231 h 693081"/>
                                    <a:gd name="csX5023" fmla="*/ 869746 w 1619476"/>
                                    <a:gd name="csY5023" fmla="*/ 110994 h 693081"/>
                                    <a:gd name="csX5024" fmla="*/ 860630 w 1619476"/>
                                    <a:gd name="csY5024" fmla="*/ 138455 h 693081"/>
                                    <a:gd name="csX5025" fmla="*/ 869657 w 1619476"/>
                                    <a:gd name="csY5025" fmla="*/ 165027 h 693081"/>
                                    <a:gd name="csX5026" fmla="*/ 894046 w 1619476"/>
                                    <a:gd name="csY5026" fmla="*/ 174511 h 693081"/>
                                    <a:gd name="csX5027" fmla="*/ 914105 w 1619476"/>
                                    <a:gd name="csY5027" fmla="*/ 168557 h 693081"/>
                                    <a:gd name="csX5028" fmla="*/ 924871 w 1619476"/>
                                    <a:gd name="csY5028" fmla="*/ 151862 h 693081"/>
                                    <a:gd name="csX5029" fmla="*/ 912594 w 1619476"/>
                                    <a:gd name="csY5029" fmla="*/ 150351 h 693081"/>
                                    <a:gd name="csX5030" fmla="*/ 905256 w 1619476"/>
                                    <a:gd name="csY5030" fmla="*/ 161308 h 693081"/>
                                    <a:gd name="csX5031" fmla="*/ 894109 w 1619476"/>
                                    <a:gd name="csY5031" fmla="*/ 164735 h 693081"/>
                                    <a:gd name="csX5032" fmla="*/ 879458 w 1619476"/>
                                    <a:gd name="csY5032" fmla="*/ 158603 h 693081"/>
                                    <a:gd name="csX5033" fmla="*/ 872920 w 1619476"/>
                                    <a:gd name="csY5033" fmla="*/ 140906 h 693081"/>
                                    <a:gd name="csX5034" fmla="*/ 925201 w 1619476"/>
                                    <a:gd name="csY5034" fmla="*/ 140906 h 693081"/>
                                    <a:gd name="csX5035" fmla="*/ 925277 w 1619476"/>
                                    <a:gd name="csY5035" fmla="*/ 137732 h 693081"/>
                                    <a:gd name="csX5036" fmla="*/ 916365 w 1619476"/>
                                    <a:gd name="csY5036" fmla="*/ 110804 h 693081"/>
                                    <a:gd name="csX5037" fmla="*/ 893398 w 1619476"/>
                                    <a:gd name="csY5037" fmla="*/ 101231 h 693081"/>
                                    <a:gd name="csX5038" fmla="*/ 832750 w 1619476"/>
                                    <a:gd name="csY5038" fmla="*/ 142454 h 693081"/>
                                    <a:gd name="csX5039" fmla="*/ 825653 w 1619476"/>
                                    <a:gd name="csY5039" fmla="*/ 154706 h 693081"/>
                                    <a:gd name="csX5040" fmla="*/ 816969 w 1619476"/>
                                    <a:gd name="csY5040" fmla="*/ 159721 h 693081"/>
                                    <a:gd name="csX5041" fmla="*/ 801950 w 1619476"/>
                                    <a:gd name="csY5041" fmla="*/ 161498 h 693081"/>
                                    <a:gd name="csX5042" fmla="*/ 781281 w 1619476"/>
                                    <a:gd name="csY5042" fmla="*/ 161498 h 693081"/>
                                    <a:gd name="csX5043" fmla="*/ 781281 w 1619476"/>
                                    <a:gd name="csY5043" fmla="*/ 87558 h 693081"/>
                                    <a:gd name="csX5044" fmla="*/ 801619 w 1619476"/>
                                    <a:gd name="csY5044" fmla="*/ 87558 h 693081"/>
                                    <a:gd name="csX5045" fmla="*/ 818188 w 1619476"/>
                                    <a:gd name="csY5045" fmla="*/ 89551 h 693081"/>
                                    <a:gd name="csX5046" fmla="*/ 830300 w 1619476"/>
                                    <a:gd name="csY5046" fmla="*/ 100470 h 693081"/>
                                    <a:gd name="csX5047" fmla="*/ 835289 w 1619476"/>
                                    <a:gd name="csY5047" fmla="*/ 123804 h 693081"/>
                                    <a:gd name="csX5048" fmla="*/ 832750 w 1619476"/>
                                    <a:gd name="csY5048" fmla="*/ 142454 h 693081"/>
                                    <a:gd name="csX5049" fmla="*/ 833245 w 1619476"/>
                                    <a:gd name="csY5049" fmla="*/ 84460 h 693081"/>
                                    <a:gd name="csX5050" fmla="*/ 819051 w 1619476"/>
                                    <a:gd name="csY5050" fmla="*/ 77528 h 693081"/>
                                    <a:gd name="csX5051" fmla="*/ 801823 w 1619476"/>
                                    <a:gd name="csY5051" fmla="*/ 76144 h 693081"/>
                                    <a:gd name="csX5052" fmla="*/ 768483 w 1619476"/>
                                    <a:gd name="csY5052" fmla="*/ 76144 h 693081"/>
                                    <a:gd name="csX5053" fmla="*/ 768483 w 1619476"/>
                                    <a:gd name="csY5053" fmla="*/ 172924 h 693081"/>
                                    <a:gd name="csX5054" fmla="*/ 803397 w 1619476"/>
                                    <a:gd name="csY5054" fmla="*/ 172924 h 693081"/>
                                    <a:gd name="csX5055" fmla="*/ 818949 w 1619476"/>
                                    <a:gd name="csY5055" fmla="*/ 171274 h 693081"/>
                                    <a:gd name="csX5056" fmla="*/ 830503 w 1619476"/>
                                    <a:gd name="csY5056" fmla="*/ 166411 h 693081"/>
                                    <a:gd name="csX5057" fmla="*/ 839314 w 1619476"/>
                                    <a:gd name="csY5057" fmla="*/ 157638 h 693081"/>
                                    <a:gd name="csX5058" fmla="*/ 845915 w 1619476"/>
                                    <a:gd name="csY5058" fmla="*/ 143546 h 693081"/>
                                    <a:gd name="csX5059" fmla="*/ 848493 w 1619476"/>
                                    <a:gd name="csY5059" fmla="*/ 124007 h 693081"/>
                                    <a:gd name="csX5060" fmla="*/ 844684 w 1619476"/>
                                    <a:gd name="csY5060" fmla="*/ 101003 h 693081"/>
                                    <a:gd name="csX5061" fmla="*/ 833245 w 1619476"/>
                                    <a:gd name="csY5061" fmla="*/ 84460 h 69308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 ang="0">
                                      <a:pos x="csX406" y="csY406"/>
                                    </a:cxn>
                                    <a:cxn ang="0">
                                      <a:pos x="csX407" y="csY407"/>
                                    </a:cxn>
                                    <a:cxn ang="0">
                                      <a:pos x="csX408" y="csY408"/>
                                    </a:cxn>
                                    <a:cxn ang="0">
                                      <a:pos x="csX409" y="csY409"/>
                                    </a:cxn>
                                    <a:cxn ang="0">
                                      <a:pos x="csX410" y="csY410"/>
                                    </a:cxn>
                                    <a:cxn ang="0">
                                      <a:pos x="csX411" y="csY411"/>
                                    </a:cxn>
                                    <a:cxn ang="0">
                                      <a:pos x="csX412" y="csY412"/>
                                    </a:cxn>
                                    <a:cxn ang="0">
                                      <a:pos x="csX413" y="csY413"/>
                                    </a:cxn>
                                    <a:cxn ang="0">
                                      <a:pos x="csX414" y="csY414"/>
                                    </a:cxn>
                                    <a:cxn ang="0">
                                      <a:pos x="csX415" y="csY415"/>
                                    </a:cxn>
                                    <a:cxn ang="0">
                                      <a:pos x="csX416" y="csY416"/>
                                    </a:cxn>
                                    <a:cxn ang="0">
                                      <a:pos x="csX417" y="csY417"/>
                                    </a:cxn>
                                    <a:cxn ang="0">
                                      <a:pos x="csX418" y="csY418"/>
                                    </a:cxn>
                                    <a:cxn ang="0">
                                      <a:pos x="csX419" y="csY419"/>
                                    </a:cxn>
                                    <a:cxn ang="0">
                                      <a:pos x="csX420" y="csY420"/>
                                    </a:cxn>
                                    <a:cxn ang="0">
                                      <a:pos x="csX421" y="csY421"/>
                                    </a:cxn>
                                    <a:cxn ang="0">
                                      <a:pos x="csX422" y="csY422"/>
                                    </a:cxn>
                                    <a:cxn ang="0">
                                      <a:pos x="csX423" y="csY423"/>
                                    </a:cxn>
                                    <a:cxn ang="0">
                                      <a:pos x="csX424" y="csY424"/>
                                    </a:cxn>
                                    <a:cxn ang="0">
                                      <a:pos x="csX425" y="csY425"/>
                                    </a:cxn>
                                    <a:cxn ang="0">
                                      <a:pos x="csX426" y="csY426"/>
                                    </a:cxn>
                                    <a:cxn ang="0">
                                      <a:pos x="csX427" y="csY427"/>
                                    </a:cxn>
                                    <a:cxn ang="0">
                                      <a:pos x="csX428" y="csY428"/>
                                    </a:cxn>
                                    <a:cxn ang="0">
                                      <a:pos x="csX429" y="csY429"/>
                                    </a:cxn>
                                    <a:cxn ang="0">
                                      <a:pos x="csX430" y="csY430"/>
                                    </a:cxn>
                                    <a:cxn ang="0">
                                      <a:pos x="csX431" y="csY431"/>
                                    </a:cxn>
                                    <a:cxn ang="0">
                                      <a:pos x="csX432" y="csY432"/>
                                    </a:cxn>
                                    <a:cxn ang="0">
                                      <a:pos x="csX433" y="csY433"/>
                                    </a:cxn>
                                    <a:cxn ang="0">
                                      <a:pos x="csX434" y="csY434"/>
                                    </a:cxn>
                                    <a:cxn ang="0">
                                      <a:pos x="csX435" y="csY435"/>
                                    </a:cxn>
                                    <a:cxn ang="0">
                                      <a:pos x="csX436" y="csY436"/>
                                    </a:cxn>
                                    <a:cxn ang="0">
                                      <a:pos x="csX437" y="csY437"/>
                                    </a:cxn>
                                    <a:cxn ang="0">
                                      <a:pos x="csX438" y="csY438"/>
                                    </a:cxn>
                                    <a:cxn ang="0">
                                      <a:pos x="csX439" y="csY439"/>
                                    </a:cxn>
                                    <a:cxn ang="0">
                                      <a:pos x="csX440" y="csY440"/>
                                    </a:cxn>
                                    <a:cxn ang="0">
                                      <a:pos x="csX441" y="csY441"/>
                                    </a:cxn>
                                    <a:cxn ang="0">
                                      <a:pos x="csX442" y="csY442"/>
                                    </a:cxn>
                                    <a:cxn ang="0">
                                      <a:pos x="csX443" y="csY443"/>
                                    </a:cxn>
                                    <a:cxn ang="0">
                                      <a:pos x="csX444" y="csY444"/>
                                    </a:cxn>
                                    <a:cxn ang="0">
                                      <a:pos x="csX445" y="csY445"/>
                                    </a:cxn>
                                    <a:cxn ang="0">
                                      <a:pos x="csX446" y="csY446"/>
                                    </a:cxn>
                                    <a:cxn ang="0">
                                      <a:pos x="csX447" y="csY447"/>
                                    </a:cxn>
                                    <a:cxn ang="0">
                                      <a:pos x="csX448" y="csY448"/>
                                    </a:cxn>
                                    <a:cxn ang="0">
                                      <a:pos x="csX449" y="csY449"/>
                                    </a:cxn>
                                    <a:cxn ang="0">
                                      <a:pos x="csX450" y="csY450"/>
                                    </a:cxn>
                                    <a:cxn ang="0">
                                      <a:pos x="csX451" y="csY451"/>
                                    </a:cxn>
                                    <a:cxn ang="0">
                                      <a:pos x="csX452" y="csY452"/>
                                    </a:cxn>
                                    <a:cxn ang="0">
                                      <a:pos x="csX453" y="csY453"/>
                                    </a:cxn>
                                    <a:cxn ang="0">
                                      <a:pos x="csX454" y="csY454"/>
                                    </a:cxn>
                                    <a:cxn ang="0">
                                      <a:pos x="csX455" y="csY455"/>
                                    </a:cxn>
                                    <a:cxn ang="0">
                                      <a:pos x="csX456" y="csY456"/>
                                    </a:cxn>
                                    <a:cxn ang="0">
                                      <a:pos x="csX457" y="csY457"/>
                                    </a:cxn>
                                    <a:cxn ang="0">
                                      <a:pos x="csX458" y="csY458"/>
                                    </a:cxn>
                                    <a:cxn ang="0">
                                      <a:pos x="csX459" y="csY459"/>
                                    </a:cxn>
                                    <a:cxn ang="0">
                                      <a:pos x="csX460" y="csY460"/>
                                    </a:cxn>
                                    <a:cxn ang="0">
                                      <a:pos x="csX461" y="csY461"/>
                                    </a:cxn>
                                    <a:cxn ang="0">
                                      <a:pos x="csX462" y="csY462"/>
                                    </a:cxn>
                                    <a:cxn ang="0">
                                      <a:pos x="csX463" y="csY463"/>
                                    </a:cxn>
                                    <a:cxn ang="0">
                                      <a:pos x="csX464" y="csY464"/>
                                    </a:cxn>
                                    <a:cxn ang="0">
                                      <a:pos x="csX465" y="csY465"/>
                                    </a:cxn>
                                    <a:cxn ang="0">
                                      <a:pos x="csX466" y="csY466"/>
                                    </a:cxn>
                                    <a:cxn ang="0">
                                      <a:pos x="csX467" y="csY467"/>
                                    </a:cxn>
                                    <a:cxn ang="0">
                                      <a:pos x="csX468" y="csY468"/>
                                    </a:cxn>
                                    <a:cxn ang="0">
                                      <a:pos x="csX469" y="csY469"/>
                                    </a:cxn>
                                    <a:cxn ang="0">
                                      <a:pos x="csX470" y="csY470"/>
                                    </a:cxn>
                                    <a:cxn ang="0">
                                      <a:pos x="csX471" y="csY471"/>
                                    </a:cxn>
                                    <a:cxn ang="0">
                                      <a:pos x="csX472" y="csY472"/>
                                    </a:cxn>
                                    <a:cxn ang="0">
                                      <a:pos x="csX473" y="csY473"/>
                                    </a:cxn>
                                    <a:cxn ang="0">
                                      <a:pos x="csX474" y="csY474"/>
                                    </a:cxn>
                                    <a:cxn ang="0">
                                      <a:pos x="csX475" y="csY475"/>
                                    </a:cxn>
                                    <a:cxn ang="0">
                                      <a:pos x="csX476" y="csY476"/>
                                    </a:cxn>
                                    <a:cxn ang="0">
                                      <a:pos x="csX477" y="csY477"/>
                                    </a:cxn>
                                    <a:cxn ang="0">
                                      <a:pos x="csX478" y="csY478"/>
                                    </a:cxn>
                                    <a:cxn ang="0">
                                      <a:pos x="csX479" y="csY479"/>
                                    </a:cxn>
                                    <a:cxn ang="0">
                                      <a:pos x="csX480" y="csY480"/>
                                    </a:cxn>
                                    <a:cxn ang="0">
                                      <a:pos x="csX481" y="csY481"/>
                                    </a:cxn>
                                    <a:cxn ang="0">
                                      <a:pos x="csX482" y="csY482"/>
                                    </a:cxn>
                                    <a:cxn ang="0">
                                      <a:pos x="csX483" y="csY483"/>
                                    </a:cxn>
                                    <a:cxn ang="0">
                                      <a:pos x="csX484" y="csY484"/>
                                    </a:cxn>
                                    <a:cxn ang="0">
                                      <a:pos x="csX485" y="csY485"/>
                                    </a:cxn>
                                    <a:cxn ang="0">
                                      <a:pos x="csX486" y="csY486"/>
                                    </a:cxn>
                                    <a:cxn ang="0">
                                      <a:pos x="csX487" y="csY487"/>
                                    </a:cxn>
                                    <a:cxn ang="0">
                                      <a:pos x="csX488" y="csY488"/>
                                    </a:cxn>
                                    <a:cxn ang="0">
                                      <a:pos x="csX489" y="csY489"/>
                                    </a:cxn>
                                    <a:cxn ang="0">
                                      <a:pos x="csX490" y="csY490"/>
                                    </a:cxn>
                                    <a:cxn ang="0">
                                      <a:pos x="csX491" y="csY491"/>
                                    </a:cxn>
                                    <a:cxn ang="0">
                                      <a:pos x="csX492" y="csY492"/>
                                    </a:cxn>
                                    <a:cxn ang="0">
                                      <a:pos x="csX493" y="csY493"/>
                                    </a:cxn>
                                    <a:cxn ang="0">
                                      <a:pos x="csX494" y="csY494"/>
                                    </a:cxn>
                                    <a:cxn ang="0">
                                      <a:pos x="csX495" y="csY495"/>
                                    </a:cxn>
                                    <a:cxn ang="0">
                                      <a:pos x="csX496" y="csY496"/>
                                    </a:cxn>
                                    <a:cxn ang="0">
                                      <a:pos x="csX497" y="csY497"/>
                                    </a:cxn>
                                    <a:cxn ang="0">
                                      <a:pos x="csX498" y="csY498"/>
                                    </a:cxn>
                                    <a:cxn ang="0">
                                      <a:pos x="csX499" y="csY499"/>
                                    </a:cxn>
                                    <a:cxn ang="0">
                                      <a:pos x="csX500" y="csY500"/>
                                    </a:cxn>
                                    <a:cxn ang="0">
                                      <a:pos x="csX501" y="csY501"/>
                                    </a:cxn>
                                    <a:cxn ang="0">
                                      <a:pos x="csX502" y="csY502"/>
                                    </a:cxn>
                                    <a:cxn ang="0">
                                      <a:pos x="csX503" y="csY503"/>
                                    </a:cxn>
                                    <a:cxn ang="0">
                                      <a:pos x="csX504" y="csY504"/>
                                    </a:cxn>
                                    <a:cxn ang="0">
                                      <a:pos x="csX505" y="csY505"/>
                                    </a:cxn>
                                    <a:cxn ang="0">
                                      <a:pos x="csX506" y="csY506"/>
                                    </a:cxn>
                                    <a:cxn ang="0">
                                      <a:pos x="csX507" y="csY507"/>
                                    </a:cxn>
                                    <a:cxn ang="0">
                                      <a:pos x="csX508" y="csY508"/>
                                    </a:cxn>
                                    <a:cxn ang="0">
                                      <a:pos x="csX509" y="csY509"/>
                                    </a:cxn>
                                    <a:cxn ang="0">
                                      <a:pos x="csX510" y="csY510"/>
                                    </a:cxn>
                                    <a:cxn ang="0">
                                      <a:pos x="csX511" y="csY511"/>
                                    </a:cxn>
                                    <a:cxn ang="0">
                                      <a:pos x="csX512" y="csY512"/>
                                    </a:cxn>
                                    <a:cxn ang="0">
                                      <a:pos x="csX513" y="csY513"/>
                                    </a:cxn>
                                    <a:cxn ang="0">
                                      <a:pos x="csX514" y="csY514"/>
                                    </a:cxn>
                                    <a:cxn ang="0">
                                      <a:pos x="csX515" y="csY515"/>
                                    </a:cxn>
                                    <a:cxn ang="0">
                                      <a:pos x="csX516" y="csY516"/>
                                    </a:cxn>
                                    <a:cxn ang="0">
                                      <a:pos x="csX517" y="csY517"/>
                                    </a:cxn>
                                    <a:cxn ang="0">
                                      <a:pos x="csX518" y="csY518"/>
                                    </a:cxn>
                                    <a:cxn ang="0">
                                      <a:pos x="csX519" y="csY519"/>
                                    </a:cxn>
                                    <a:cxn ang="0">
                                      <a:pos x="csX520" y="csY520"/>
                                    </a:cxn>
                                    <a:cxn ang="0">
                                      <a:pos x="csX521" y="csY521"/>
                                    </a:cxn>
                                    <a:cxn ang="0">
                                      <a:pos x="csX522" y="csY522"/>
                                    </a:cxn>
                                    <a:cxn ang="0">
                                      <a:pos x="csX523" y="csY523"/>
                                    </a:cxn>
                                    <a:cxn ang="0">
                                      <a:pos x="csX524" y="csY524"/>
                                    </a:cxn>
                                    <a:cxn ang="0">
                                      <a:pos x="csX525" y="csY525"/>
                                    </a:cxn>
                                    <a:cxn ang="0">
                                      <a:pos x="csX526" y="csY526"/>
                                    </a:cxn>
                                    <a:cxn ang="0">
                                      <a:pos x="csX527" y="csY527"/>
                                    </a:cxn>
                                    <a:cxn ang="0">
                                      <a:pos x="csX528" y="csY528"/>
                                    </a:cxn>
                                    <a:cxn ang="0">
                                      <a:pos x="csX529" y="csY529"/>
                                    </a:cxn>
                                    <a:cxn ang="0">
                                      <a:pos x="csX530" y="csY530"/>
                                    </a:cxn>
                                    <a:cxn ang="0">
                                      <a:pos x="csX531" y="csY531"/>
                                    </a:cxn>
                                    <a:cxn ang="0">
                                      <a:pos x="csX532" y="csY532"/>
                                    </a:cxn>
                                    <a:cxn ang="0">
                                      <a:pos x="csX533" y="csY533"/>
                                    </a:cxn>
                                    <a:cxn ang="0">
                                      <a:pos x="csX534" y="csY534"/>
                                    </a:cxn>
                                    <a:cxn ang="0">
                                      <a:pos x="csX535" y="csY535"/>
                                    </a:cxn>
                                    <a:cxn ang="0">
                                      <a:pos x="csX536" y="csY536"/>
                                    </a:cxn>
                                    <a:cxn ang="0">
                                      <a:pos x="csX537" y="csY537"/>
                                    </a:cxn>
                                    <a:cxn ang="0">
                                      <a:pos x="csX538" y="csY538"/>
                                    </a:cxn>
                                    <a:cxn ang="0">
                                      <a:pos x="csX539" y="csY539"/>
                                    </a:cxn>
                                    <a:cxn ang="0">
                                      <a:pos x="csX540" y="csY540"/>
                                    </a:cxn>
                                    <a:cxn ang="0">
                                      <a:pos x="csX541" y="csY541"/>
                                    </a:cxn>
                                    <a:cxn ang="0">
                                      <a:pos x="csX542" y="csY542"/>
                                    </a:cxn>
                                    <a:cxn ang="0">
                                      <a:pos x="csX543" y="csY543"/>
                                    </a:cxn>
                                    <a:cxn ang="0">
                                      <a:pos x="csX544" y="csY544"/>
                                    </a:cxn>
                                    <a:cxn ang="0">
                                      <a:pos x="csX545" y="csY545"/>
                                    </a:cxn>
                                    <a:cxn ang="0">
                                      <a:pos x="csX546" y="csY546"/>
                                    </a:cxn>
                                    <a:cxn ang="0">
                                      <a:pos x="csX547" y="csY547"/>
                                    </a:cxn>
                                    <a:cxn ang="0">
                                      <a:pos x="csX548" y="csY548"/>
                                    </a:cxn>
                                    <a:cxn ang="0">
                                      <a:pos x="csX549" y="csY549"/>
                                    </a:cxn>
                                    <a:cxn ang="0">
                                      <a:pos x="csX550" y="csY550"/>
                                    </a:cxn>
                                    <a:cxn ang="0">
                                      <a:pos x="csX551" y="csY551"/>
                                    </a:cxn>
                                    <a:cxn ang="0">
                                      <a:pos x="csX552" y="csY552"/>
                                    </a:cxn>
                                    <a:cxn ang="0">
                                      <a:pos x="csX553" y="csY553"/>
                                    </a:cxn>
                                    <a:cxn ang="0">
                                      <a:pos x="csX554" y="csY554"/>
                                    </a:cxn>
                                    <a:cxn ang="0">
                                      <a:pos x="csX555" y="csY555"/>
                                    </a:cxn>
                                    <a:cxn ang="0">
                                      <a:pos x="csX556" y="csY556"/>
                                    </a:cxn>
                                    <a:cxn ang="0">
                                      <a:pos x="csX557" y="csY557"/>
                                    </a:cxn>
                                    <a:cxn ang="0">
                                      <a:pos x="csX558" y="csY558"/>
                                    </a:cxn>
                                    <a:cxn ang="0">
                                      <a:pos x="csX559" y="csY559"/>
                                    </a:cxn>
                                    <a:cxn ang="0">
                                      <a:pos x="csX560" y="csY560"/>
                                    </a:cxn>
                                    <a:cxn ang="0">
                                      <a:pos x="csX561" y="csY561"/>
                                    </a:cxn>
                                    <a:cxn ang="0">
                                      <a:pos x="csX562" y="csY562"/>
                                    </a:cxn>
                                    <a:cxn ang="0">
                                      <a:pos x="csX563" y="csY563"/>
                                    </a:cxn>
                                    <a:cxn ang="0">
                                      <a:pos x="csX564" y="csY564"/>
                                    </a:cxn>
                                    <a:cxn ang="0">
                                      <a:pos x="csX565" y="csY565"/>
                                    </a:cxn>
                                    <a:cxn ang="0">
                                      <a:pos x="csX566" y="csY566"/>
                                    </a:cxn>
                                    <a:cxn ang="0">
                                      <a:pos x="csX567" y="csY567"/>
                                    </a:cxn>
                                    <a:cxn ang="0">
                                      <a:pos x="csX568" y="csY568"/>
                                    </a:cxn>
                                    <a:cxn ang="0">
                                      <a:pos x="csX569" y="csY569"/>
                                    </a:cxn>
                                    <a:cxn ang="0">
                                      <a:pos x="csX570" y="csY570"/>
                                    </a:cxn>
                                    <a:cxn ang="0">
                                      <a:pos x="csX571" y="csY571"/>
                                    </a:cxn>
                                    <a:cxn ang="0">
                                      <a:pos x="csX572" y="csY572"/>
                                    </a:cxn>
                                    <a:cxn ang="0">
                                      <a:pos x="csX573" y="csY573"/>
                                    </a:cxn>
                                    <a:cxn ang="0">
                                      <a:pos x="csX574" y="csY574"/>
                                    </a:cxn>
                                    <a:cxn ang="0">
                                      <a:pos x="csX575" y="csY575"/>
                                    </a:cxn>
                                    <a:cxn ang="0">
                                      <a:pos x="csX576" y="csY576"/>
                                    </a:cxn>
                                    <a:cxn ang="0">
                                      <a:pos x="csX577" y="csY577"/>
                                    </a:cxn>
                                    <a:cxn ang="0">
                                      <a:pos x="csX578" y="csY578"/>
                                    </a:cxn>
                                    <a:cxn ang="0">
                                      <a:pos x="csX579" y="csY579"/>
                                    </a:cxn>
                                    <a:cxn ang="0">
                                      <a:pos x="csX580" y="csY580"/>
                                    </a:cxn>
                                    <a:cxn ang="0">
                                      <a:pos x="csX581" y="csY581"/>
                                    </a:cxn>
                                    <a:cxn ang="0">
                                      <a:pos x="csX582" y="csY582"/>
                                    </a:cxn>
                                    <a:cxn ang="0">
                                      <a:pos x="csX583" y="csY583"/>
                                    </a:cxn>
                                    <a:cxn ang="0">
                                      <a:pos x="csX584" y="csY584"/>
                                    </a:cxn>
                                    <a:cxn ang="0">
                                      <a:pos x="csX585" y="csY585"/>
                                    </a:cxn>
                                    <a:cxn ang="0">
                                      <a:pos x="csX586" y="csY586"/>
                                    </a:cxn>
                                    <a:cxn ang="0">
                                      <a:pos x="csX587" y="csY587"/>
                                    </a:cxn>
                                    <a:cxn ang="0">
                                      <a:pos x="csX588" y="csY588"/>
                                    </a:cxn>
                                    <a:cxn ang="0">
                                      <a:pos x="csX589" y="csY589"/>
                                    </a:cxn>
                                    <a:cxn ang="0">
                                      <a:pos x="csX590" y="csY590"/>
                                    </a:cxn>
                                    <a:cxn ang="0">
                                      <a:pos x="csX591" y="csY591"/>
                                    </a:cxn>
                                    <a:cxn ang="0">
                                      <a:pos x="csX592" y="csY592"/>
                                    </a:cxn>
                                    <a:cxn ang="0">
                                      <a:pos x="csX593" y="csY593"/>
                                    </a:cxn>
                                    <a:cxn ang="0">
                                      <a:pos x="csX594" y="csY594"/>
                                    </a:cxn>
                                    <a:cxn ang="0">
                                      <a:pos x="csX595" y="csY595"/>
                                    </a:cxn>
                                    <a:cxn ang="0">
                                      <a:pos x="csX596" y="csY596"/>
                                    </a:cxn>
                                    <a:cxn ang="0">
                                      <a:pos x="csX597" y="csY597"/>
                                    </a:cxn>
                                    <a:cxn ang="0">
                                      <a:pos x="csX598" y="csY598"/>
                                    </a:cxn>
                                    <a:cxn ang="0">
                                      <a:pos x="csX599" y="csY599"/>
                                    </a:cxn>
                                    <a:cxn ang="0">
                                      <a:pos x="csX600" y="csY600"/>
                                    </a:cxn>
                                    <a:cxn ang="0">
                                      <a:pos x="csX601" y="csY601"/>
                                    </a:cxn>
                                    <a:cxn ang="0">
                                      <a:pos x="csX602" y="csY602"/>
                                    </a:cxn>
                                    <a:cxn ang="0">
                                      <a:pos x="csX603" y="csY603"/>
                                    </a:cxn>
                                    <a:cxn ang="0">
                                      <a:pos x="csX604" y="csY604"/>
                                    </a:cxn>
                                    <a:cxn ang="0">
                                      <a:pos x="csX605" y="csY605"/>
                                    </a:cxn>
                                    <a:cxn ang="0">
                                      <a:pos x="csX606" y="csY606"/>
                                    </a:cxn>
                                    <a:cxn ang="0">
                                      <a:pos x="csX607" y="csY607"/>
                                    </a:cxn>
                                    <a:cxn ang="0">
                                      <a:pos x="csX608" y="csY608"/>
                                    </a:cxn>
                                    <a:cxn ang="0">
                                      <a:pos x="csX609" y="csY609"/>
                                    </a:cxn>
                                    <a:cxn ang="0">
                                      <a:pos x="csX610" y="csY610"/>
                                    </a:cxn>
                                    <a:cxn ang="0">
                                      <a:pos x="csX611" y="csY611"/>
                                    </a:cxn>
                                    <a:cxn ang="0">
                                      <a:pos x="csX612" y="csY612"/>
                                    </a:cxn>
                                    <a:cxn ang="0">
                                      <a:pos x="csX613" y="csY613"/>
                                    </a:cxn>
                                    <a:cxn ang="0">
                                      <a:pos x="csX614" y="csY614"/>
                                    </a:cxn>
                                    <a:cxn ang="0">
                                      <a:pos x="csX615" y="csY615"/>
                                    </a:cxn>
                                    <a:cxn ang="0">
                                      <a:pos x="csX616" y="csY616"/>
                                    </a:cxn>
                                    <a:cxn ang="0">
                                      <a:pos x="csX617" y="csY617"/>
                                    </a:cxn>
                                    <a:cxn ang="0">
                                      <a:pos x="csX618" y="csY618"/>
                                    </a:cxn>
                                    <a:cxn ang="0">
                                      <a:pos x="csX619" y="csY619"/>
                                    </a:cxn>
                                    <a:cxn ang="0">
                                      <a:pos x="csX620" y="csY620"/>
                                    </a:cxn>
                                    <a:cxn ang="0">
                                      <a:pos x="csX621" y="csY621"/>
                                    </a:cxn>
                                    <a:cxn ang="0">
                                      <a:pos x="csX622" y="csY622"/>
                                    </a:cxn>
                                    <a:cxn ang="0">
                                      <a:pos x="csX623" y="csY623"/>
                                    </a:cxn>
                                    <a:cxn ang="0">
                                      <a:pos x="csX624" y="csY624"/>
                                    </a:cxn>
                                    <a:cxn ang="0">
                                      <a:pos x="csX625" y="csY625"/>
                                    </a:cxn>
                                    <a:cxn ang="0">
                                      <a:pos x="csX626" y="csY626"/>
                                    </a:cxn>
                                    <a:cxn ang="0">
                                      <a:pos x="csX627" y="csY627"/>
                                    </a:cxn>
                                    <a:cxn ang="0">
                                      <a:pos x="csX628" y="csY628"/>
                                    </a:cxn>
                                    <a:cxn ang="0">
                                      <a:pos x="csX629" y="csY629"/>
                                    </a:cxn>
                                    <a:cxn ang="0">
                                      <a:pos x="csX630" y="csY630"/>
                                    </a:cxn>
                                    <a:cxn ang="0">
                                      <a:pos x="csX631" y="csY631"/>
                                    </a:cxn>
                                    <a:cxn ang="0">
                                      <a:pos x="csX632" y="csY632"/>
                                    </a:cxn>
                                    <a:cxn ang="0">
                                      <a:pos x="csX633" y="csY633"/>
                                    </a:cxn>
                                    <a:cxn ang="0">
                                      <a:pos x="csX634" y="csY634"/>
                                    </a:cxn>
                                    <a:cxn ang="0">
                                      <a:pos x="csX635" y="csY635"/>
                                    </a:cxn>
                                    <a:cxn ang="0">
                                      <a:pos x="csX636" y="csY636"/>
                                    </a:cxn>
                                    <a:cxn ang="0">
                                      <a:pos x="csX637" y="csY637"/>
                                    </a:cxn>
                                    <a:cxn ang="0">
                                      <a:pos x="csX638" y="csY638"/>
                                    </a:cxn>
                                    <a:cxn ang="0">
                                      <a:pos x="csX639" y="csY639"/>
                                    </a:cxn>
                                    <a:cxn ang="0">
                                      <a:pos x="csX640" y="csY640"/>
                                    </a:cxn>
                                    <a:cxn ang="0">
                                      <a:pos x="csX641" y="csY641"/>
                                    </a:cxn>
                                    <a:cxn ang="0">
                                      <a:pos x="csX642" y="csY642"/>
                                    </a:cxn>
                                    <a:cxn ang="0">
                                      <a:pos x="csX643" y="csY643"/>
                                    </a:cxn>
                                    <a:cxn ang="0">
                                      <a:pos x="csX644" y="csY644"/>
                                    </a:cxn>
                                    <a:cxn ang="0">
                                      <a:pos x="csX645" y="csY645"/>
                                    </a:cxn>
                                    <a:cxn ang="0">
                                      <a:pos x="csX646" y="csY646"/>
                                    </a:cxn>
                                    <a:cxn ang="0">
                                      <a:pos x="csX647" y="csY647"/>
                                    </a:cxn>
                                    <a:cxn ang="0">
                                      <a:pos x="csX648" y="csY648"/>
                                    </a:cxn>
                                    <a:cxn ang="0">
                                      <a:pos x="csX649" y="csY649"/>
                                    </a:cxn>
                                    <a:cxn ang="0">
                                      <a:pos x="csX650" y="csY650"/>
                                    </a:cxn>
                                    <a:cxn ang="0">
                                      <a:pos x="csX651" y="csY651"/>
                                    </a:cxn>
                                    <a:cxn ang="0">
                                      <a:pos x="csX652" y="csY652"/>
                                    </a:cxn>
                                    <a:cxn ang="0">
                                      <a:pos x="csX653" y="csY653"/>
                                    </a:cxn>
                                    <a:cxn ang="0">
                                      <a:pos x="csX654" y="csY654"/>
                                    </a:cxn>
                                    <a:cxn ang="0">
                                      <a:pos x="csX655" y="csY655"/>
                                    </a:cxn>
                                    <a:cxn ang="0">
                                      <a:pos x="csX656" y="csY656"/>
                                    </a:cxn>
                                    <a:cxn ang="0">
                                      <a:pos x="csX657" y="csY657"/>
                                    </a:cxn>
                                    <a:cxn ang="0">
                                      <a:pos x="csX658" y="csY658"/>
                                    </a:cxn>
                                    <a:cxn ang="0">
                                      <a:pos x="csX659" y="csY659"/>
                                    </a:cxn>
                                    <a:cxn ang="0">
                                      <a:pos x="csX660" y="csY660"/>
                                    </a:cxn>
                                    <a:cxn ang="0">
                                      <a:pos x="csX661" y="csY661"/>
                                    </a:cxn>
                                    <a:cxn ang="0">
                                      <a:pos x="csX662" y="csY662"/>
                                    </a:cxn>
                                    <a:cxn ang="0">
                                      <a:pos x="csX663" y="csY663"/>
                                    </a:cxn>
                                    <a:cxn ang="0">
                                      <a:pos x="csX664" y="csY664"/>
                                    </a:cxn>
                                    <a:cxn ang="0">
                                      <a:pos x="csX665" y="csY665"/>
                                    </a:cxn>
                                    <a:cxn ang="0">
                                      <a:pos x="csX666" y="csY666"/>
                                    </a:cxn>
                                    <a:cxn ang="0">
                                      <a:pos x="csX667" y="csY667"/>
                                    </a:cxn>
                                    <a:cxn ang="0">
                                      <a:pos x="csX668" y="csY668"/>
                                    </a:cxn>
                                    <a:cxn ang="0">
                                      <a:pos x="csX669" y="csY669"/>
                                    </a:cxn>
                                    <a:cxn ang="0">
                                      <a:pos x="csX670" y="csY670"/>
                                    </a:cxn>
                                    <a:cxn ang="0">
                                      <a:pos x="csX671" y="csY671"/>
                                    </a:cxn>
                                    <a:cxn ang="0">
                                      <a:pos x="csX672" y="csY672"/>
                                    </a:cxn>
                                    <a:cxn ang="0">
                                      <a:pos x="csX673" y="csY673"/>
                                    </a:cxn>
                                    <a:cxn ang="0">
                                      <a:pos x="csX674" y="csY674"/>
                                    </a:cxn>
                                    <a:cxn ang="0">
                                      <a:pos x="csX675" y="csY675"/>
                                    </a:cxn>
                                    <a:cxn ang="0">
                                      <a:pos x="csX676" y="csY676"/>
                                    </a:cxn>
                                    <a:cxn ang="0">
                                      <a:pos x="csX677" y="csY677"/>
                                    </a:cxn>
                                    <a:cxn ang="0">
                                      <a:pos x="csX678" y="csY678"/>
                                    </a:cxn>
                                    <a:cxn ang="0">
                                      <a:pos x="csX679" y="csY679"/>
                                    </a:cxn>
                                    <a:cxn ang="0">
                                      <a:pos x="csX680" y="csY680"/>
                                    </a:cxn>
                                    <a:cxn ang="0">
                                      <a:pos x="csX681" y="csY681"/>
                                    </a:cxn>
                                    <a:cxn ang="0">
                                      <a:pos x="csX682" y="csY682"/>
                                    </a:cxn>
                                    <a:cxn ang="0">
                                      <a:pos x="csX683" y="csY683"/>
                                    </a:cxn>
                                    <a:cxn ang="0">
                                      <a:pos x="csX684" y="csY684"/>
                                    </a:cxn>
                                    <a:cxn ang="0">
                                      <a:pos x="csX685" y="csY685"/>
                                    </a:cxn>
                                    <a:cxn ang="0">
                                      <a:pos x="csX686" y="csY686"/>
                                    </a:cxn>
                                    <a:cxn ang="0">
                                      <a:pos x="csX687" y="csY687"/>
                                    </a:cxn>
                                    <a:cxn ang="0">
                                      <a:pos x="csX688" y="csY688"/>
                                    </a:cxn>
                                    <a:cxn ang="0">
                                      <a:pos x="csX689" y="csY689"/>
                                    </a:cxn>
                                    <a:cxn ang="0">
                                      <a:pos x="csX690" y="csY690"/>
                                    </a:cxn>
                                    <a:cxn ang="0">
                                      <a:pos x="csX691" y="csY691"/>
                                    </a:cxn>
                                    <a:cxn ang="0">
                                      <a:pos x="csX692" y="csY692"/>
                                    </a:cxn>
                                    <a:cxn ang="0">
                                      <a:pos x="csX693" y="csY693"/>
                                    </a:cxn>
                                    <a:cxn ang="0">
                                      <a:pos x="csX694" y="csY694"/>
                                    </a:cxn>
                                    <a:cxn ang="0">
                                      <a:pos x="csX695" y="csY695"/>
                                    </a:cxn>
                                    <a:cxn ang="0">
                                      <a:pos x="csX696" y="csY696"/>
                                    </a:cxn>
                                    <a:cxn ang="0">
                                      <a:pos x="csX697" y="csY697"/>
                                    </a:cxn>
                                    <a:cxn ang="0">
                                      <a:pos x="csX698" y="csY698"/>
                                    </a:cxn>
                                    <a:cxn ang="0">
                                      <a:pos x="csX699" y="csY699"/>
                                    </a:cxn>
                                    <a:cxn ang="0">
                                      <a:pos x="csX700" y="csY700"/>
                                    </a:cxn>
                                    <a:cxn ang="0">
                                      <a:pos x="csX701" y="csY701"/>
                                    </a:cxn>
                                    <a:cxn ang="0">
                                      <a:pos x="csX702" y="csY702"/>
                                    </a:cxn>
                                    <a:cxn ang="0">
                                      <a:pos x="csX703" y="csY703"/>
                                    </a:cxn>
                                    <a:cxn ang="0">
                                      <a:pos x="csX704" y="csY704"/>
                                    </a:cxn>
                                    <a:cxn ang="0">
                                      <a:pos x="csX705" y="csY705"/>
                                    </a:cxn>
                                    <a:cxn ang="0">
                                      <a:pos x="csX706" y="csY706"/>
                                    </a:cxn>
                                    <a:cxn ang="0">
                                      <a:pos x="csX707" y="csY707"/>
                                    </a:cxn>
                                    <a:cxn ang="0">
                                      <a:pos x="csX708" y="csY708"/>
                                    </a:cxn>
                                    <a:cxn ang="0">
                                      <a:pos x="csX709" y="csY709"/>
                                    </a:cxn>
                                    <a:cxn ang="0">
                                      <a:pos x="csX710" y="csY710"/>
                                    </a:cxn>
                                    <a:cxn ang="0">
                                      <a:pos x="csX711" y="csY711"/>
                                    </a:cxn>
                                    <a:cxn ang="0">
                                      <a:pos x="csX712" y="csY712"/>
                                    </a:cxn>
                                    <a:cxn ang="0">
                                      <a:pos x="csX713" y="csY713"/>
                                    </a:cxn>
                                    <a:cxn ang="0">
                                      <a:pos x="csX714" y="csY714"/>
                                    </a:cxn>
                                    <a:cxn ang="0">
                                      <a:pos x="csX715" y="csY715"/>
                                    </a:cxn>
                                    <a:cxn ang="0">
                                      <a:pos x="csX716" y="csY716"/>
                                    </a:cxn>
                                    <a:cxn ang="0">
                                      <a:pos x="csX717" y="csY717"/>
                                    </a:cxn>
                                    <a:cxn ang="0">
                                      <a:pos x="csX718" y="csY718"/>
                                    </a:cxn>
                                    <a:cxn ang="0">
                                      <a:pos x="csX719" y="csY719"/>
                                    </a:cxn>
                                    <a:cxn ang="0">
                                      <a:pos x="csX720" y="csY720"/>
                                    </a:cxn>
                                    <a:cxn ang="0">
                                      <a:pos x="csX721" y="csY721"/>
                                    </a:cxn>
                                    <a:cxn ang="0">
                                      <a:pos x="csX722" y="csY722"/>
                                    </a:cxn>
                                    <a:cxn ang="0">
                                      <a:pos x="csX723" y="csY723"/>
                                    </a:cxn>
                                    <a:cxn ang="0">
                                      <a:pos x="csX724" y="csY724"/>
                                    </a:cxn>
                                    <a:cxn ang="0">
                                      <a:pos x="csX725" y="csY725"/>
                                    </a:cxn>
                                    <a:cxn ang="0">
                                      <a:pos x="csX726" y="csY726"/>
                                    </a:cxn>
                                    <a:cxn ang="0">
                                      <a:pos x="csX727" y="csY727"/>
                                    </a:cxn>
                                    <a:cxn ang="0">
                                      <a:pos x="csX728" y="csY728"/>
                                    </a:cxn>
                                    <a:cxn ang="0">
                                      <a:pos x="csX729" y="csY729"/>
                                    </a:cxn>
                                    <a:cxn ang="0">
                                      <a:pos x="csX730" y="csY730"/>
                                    </a:cxn>
                                    <a:cxn ang="0">
                                      <a:pos x="csX731" y="csY731"/>
                                    </a:cxn>
                                    <a:cxn ang="0">
                                      <a:pos x="csX732" y="csY732"/>
                                    </a:cxn>
                                    <a:cxn ang="0">
                                      <a:pos x="csX733" y="csY733"/>
                                    </a:cxn>
                                    <a:cxn ang="0">
                                      <a:pos x="csX734" y="csY734"/>
                                    </a:cxn>
                                    <a:cxn ang="0">
                                      <a:pos x="csX735" y="csY735"/>
                                    </a:cxn>
                                    <a:cxn ang="0">
                                      <a:pos x="csX736" y="csY736"/>
                                    </a:cxn>
                                    <a:cxn ang="0">
                                      <a:pos x="csX737" y="csY737"/>
                                    </a:cxn>
                                    <a:cxn ang="0">
                                      <a:pos x="csX738" y="csY738"/>
                                    </a:cxn>
                                    <a:cxn ang="0">
                                      <a:pos x="csX739" y="csY739"/>
                                    </a:cxn>
                                    <a:cxn ang="0">
                                      <a:pos x="csX740" y="csY740"/>
                                    </a:cxn>
                                    <a:cxn ang="0">
                                      <a:pos x="csX741" y="csY741"/>
                                    </a:cxn>
                                    <a:cxn ang="0">
                                      <a:pos x="csX742" y="csY742"/>
                                    </a:cxn>
                                    <a:cxn ang="0">
                                      <a:pos x="csX743" y="csY743"/>
                                    </a:cxn>
                                    <a:cxn ang="0">
                                      <a:pos x="csX744" y="csY744"/>
                                    </a:cxn>
                                    <a:cxn ang="0">
                                      <a:pos x="csX745" y="csY745"/>
                                    </a:cxn>
                                    <a:cxn ang="0">
                                      <a:pos x="csX746" y="csY746"/>
                                    </a:cxn>
                                    <a:cxn ang="0">
                                      <a:pos x="csX747" y="csY747"/>
                                    </a:cxn>
                                    <a:cxn ang="0">
                                      <a:pos x="csX748" y="csY748"/>
                                    </a:cxn>
                                    <a:cxn ang="0">
                                      <a:pos x="csX749" y="csY749"/>
                                    </a:cxn>
                                    <a:cxn ang="0">
                                      <a:pos x="csX750" y="csY750"/>
                                    </a:cxn>
                                    <a:cxn ang="0">
                                      <a:pos x="csX751" y="csY751"/>
                                    </a:cxn>
                                    <a:cxn ang="0">
                                      <a:pos x="csX752" y="csY752"/>
                                    </a:cxn>
                                    <a:cxn ang="0">
                                      <a:pos x="csX753" y="csY753"/>
                                    </a:cxn>
                                    <a:cxn ang="0">
                                      <a:pos x="csX754" y="csY754"/>
                                    </a:cxn>
                                    <a:cxn ang="0">
                                      <a:pos x="csX755" y="csY755"/>
                                    </a:cxn>
                                    <a:cxn ang="0">
                                      <a:pos x="csX756" y="csY756"/>
                                    </a:cxn>
                                    <a:cxn ang="0">
                                      <a:pos x="csX757" y="csY757"/>
                                    </a:cxn>
                                    <a:cxn ang="0">
                                      <a:pos x="csX758" y="csY758"/>
                                    </a:cxn>
                                    <a:cxn ang="0">
                                      <a:pos x="csX759" y="csY759"/>
                                    </a:cxn>
                                    <a:cxn ang="0">
                                      <a:pos x="csX760" y="csY760"/>
                                    </a:cxn>
                                    <a:cxn ang="0">
                                      <a:pos x="csX761" y="csY761"/>
                                    </a:cxn>
                                    <a:cxn ang="0">
                                      <a:pos x="csX762" y="csY762"/>
                                    </a:cxn>
                                    <a:cxn ang="0">
                                      <a:pos x="csX763" y="csY763"/>
                                    </a:cxn>
                                    <a:cxn ang="0">
                                      <a:pos x="csX764" y="csY764"/>
                                    </a:cxn>
                                    <a:cxn ang="0">
                                      <a:pos x="csX765" y="csY765"/>
                                    </a:cxn>
                                    <a:cxn ang="0">
                                      <a:pos x="csX766" y="csY766"/>
                                    </a:cxn>
                                    <a:cxn ang="0">
                                      <a:pos x="csX767" y="csY767"/>
                                    </a:cxn>
                                    <a:cxn ang="0">
                                      <a:pos x="csX768" y="csY768"/>
                                    </a:cxn>
                                    <a:cxn ang="0">
                                      <a:pos x="csX769" y="csY769"/>
                                    </a:cxn>
                                    <a:cxn ang="0">
                                      <a:pos x="csX770" y="csY770"/>
                                    </a:cxn>
                                    <a:cxn ang="0">
                                      <a:pos x="csX771" y="csY771"/>
                                    </a:cxn>
                                    <a:cxn ang="0">
                                      <a:pos x="csX772" y="csY772"/>
                                    </a:cxn>
                                    <a:cxn ang="0">
                                      <a:pos x="csX773" y="csY773"/>
                                    </a:cxn>
                                    <a:cxn ang="0">
                                      <a:pos x="csX774" y="csY774"/>
                                    </a:cxn>
                                    <a:cxn ang="0">
                                      <a:pos x="csX775" y="csY775"/>
                                    </a:cxn>
                                    <a:cxn ang="0">
                                      <a:pos x="csX776" y="csY776"/>
                                    </a:cxn>
                                    <a:cxn ang="0">
                                      <a:pos x="csX777" y="csY777"/>
                                    </a:cxn>
                                    <a:cxn ang="0">
                                      <a:pos x="csX778" y="csY778"/>
                                    </a:cxn>
                                    <a:cxn ang="0">
                                      <a:pos x="csX779" y="csY779"/>
                                    </a:cxn>
                                    <a:cxn ang="0">
                                      <a:pos x="csX780" y="csY780"/>
                                    </a:cxn>
                                    <a:cxn ang="0">
                                      <a:pos x="csX781" y="csY781"/>
                                    </a:cxn>
                                    <a:cxn ang="0">
                                      <a:pos x="csX782" y="csY782"/>
                                    </a:cxn>
                                    <a:cxn ang="0">
                                      <a:pos x="csX783" y="csY783"/>
                                    </a:cxn>
                                    <a:cxn ang="0">
                                      <a:pos x="csX784" y="csY784"/>
                                    </a:cxn>
                                    <a:cxn ang="0">
                                      <a:pos x="csX785" y="csY785"/>
                                    </a:cxn>
                                    <a:cxn ang="0">
                                      <a:pos x="csX786" y="csY786"/>
                                    </a:cxn>
                                    <a:cxn ang="0">
                                      <a:pos x="csX787" y="csY787"/>
                                    </a:cxn>
                                    <a:cxn ang="0">
                                      <a:pos x="csX788" y="csY788"/>
                                    </a:cxn>
                                    <a:cxn ang="0">
                                      <a:pos x="csX789" y="csY789"/>
                                    </a:cxn>
                                    <a:cxn ang="0">
                                      <a:pos x="csX790" y="csY790"/>
                                    </a:cxn>
                                    <a:cxn ang="0">
                                      <a:pos x="csX791" y="csY791"/>
                                    </a:cxn>
                                    <a:cxn ang="0">
                                      <a:pos x="csX792" y="csY792"/>
                                    </a:cxn>
                                    <a:cxn ang="0">
                                      <a:pos x="csX793" y="csY793"/>
                                    </a:cxn>
                                    <a:cxn ang="0">
                                      <a:pos x="csX794" y="csY794"/>
                                    </a:cxn>
                                    <a:cxn ang="0">
                                      <a:pos x="csX795" y="csY795"/>
                                    </a:cxn>
                                    <a:cxn ang="0">
                                      <a:pos x="csX796" y="csY796"/>
                                    </a:cxn>
                                    <a:cxn ang="0">
                                      <a:pos x="csX797" y="csY797"/>
                                    </a:cxn>
                                    <a:cxn ang="0">
                                      <a:pos x="csX798" y="csY798"/>
                                    </a:cxn>
                                    <a:cxn ang="0">
                                      <a:pos x="csX799" y="csY799"/>
                                    </a:cxn>
                                    <a:cxn ang="0">
                                      <a:pos x="csX800" y="csY800"/>
                                    </a:cxn>
                                    <a:cxn ang="0">
                                      <a:pos x="csX801" y="csY801"/>
                                    </a:cxn>
                                    <a:cxn ang="0">
                                      <a:pos x="csX802" y="csY802"/>
                                    </a:cxn>
                                    <a:cxn ang="0">
                                      <a:pos x="csX803" y="csY803"/>
                                    </a:cxn>
                                    <a:cxn ang="0">
                                      <a:pos x="csX804" y="csY804"/>
                                    </a:cxn>
                                    <a:cxn ang="0">
                                      <a:pos x="csX805" y="csY805"/>
                                    </a:cxn>
                                    <a:cxn ang="0">
                                      <a:pos x="csX806" y="csY806"/>
                                    </a:cxn>
                                    <a:cxn ang="0">
                                      <a:pos x="csX807" y="csY807"/>
                                    </a:cxn>
                                    <a:cxn ang="0">
                                      <a:pos x="csX808" y="csY808"/>
                                    </a:cxn>
                                    <a:cxn ang="0">
                                      <a:pos x="csX809" y="csY809"/>
                                    </a:cxn>
                                    <a:cxn ang="0">
                                      <a:pos x="csX810" y="csY810"/>
                                    </a:cxn>
                                    <a:cxn ang="0">
                                      <a:pos x="csX811" y="csY811"/>
                                    </a:cxn>
                                    <a:cxn ang="0">
                                      <a:pos x="csX812" y="csY812"/>
                                    </a:cxn>
                                    <a:cxn ang="0">
                                      <a:pos x="csX813" y="csY813"/>
                                    </a:cxn>
                                    <a:cxn ang="0">
                                      <a:pos x="csX814" y="csY814"/>
                                    </a:cxn>
                                    <a:cxn ang="0">
                                      <a:pos x="csX815" y="csY815"/>
                                    </a:cxn>
                                    <a:cxn ang="0">
                                      <a:pos x="csX816" y="csY816"/>
                                    </a:cxn>
                                    <a:cxn ang="0">
                                      <a:pos x="csX817" y="csY817"/>
                                    </a:cxn>
                                    <a:cxn ang="0">
                                      <a:pos x="csX818" y="csY818"/>
                                    </a:cxn>
                                    <a:cxn ang="0">
                                      <a:pos x="csX819" y="csY819"/>
                                    </a:cxn>
                                    <a:cxn ang="0">
                                      <a:pos x="csX820" y="csY820"/>
                                    </a:cxn>
                                    <a:cxn ang="0">
                                      <a:pos x="csX821" y="csY821"/>
                                    </a:cxn>
                                    <a:cxn ang="0">
                                      <a:pos x="csX822" y="csY822"/>
                                    </a:cxn>
                                    <a:cxn ang="0">
                                      <a:pos x="csX823" y="csY823"/>
                                    </a:cxn>
                                    <a:cxn ang="0">
                                      <a:pos x="csX824" y="csY824"/>
                                    </a:cxn>
                                    <a:cxn ang="0">
                                      <a:pos x="csX825" y="csY825"/>
                                    </a:cxn>
                                    <a:cxn ang="0">
                                      <a:pos x="csX826" y="csY826"/>
                                    </a:cxn>
                                    <a:cxn ang="0">
                                      <a:pos x="csX827" y="csY827"/>
                                    </a:cxn>
                                    <a:cxn ang="0">
                                      <a:pos x="csX828" y="csY828"/>
                                    </a:cxn>
                                    <a:cxn ang="0">
                                      <a:pos x="csX829" y="csY829"/>
                                    </a:cxn>
                                    <a:cxn ang="0">
                                      <a:pos x="csX830" y="csY830"/>
                                    </a:cxn>
                                    <a:cxn ang="0">
                                      <a:pos x="csX831" y="csY831"/>
                                    </a:cxn>
                                    <a:cxn ang="0">
                                      <a:pos x="csX832" y="csY832"/>
                                    </a:cxn>
                                    <a:cxn ang="0">
                                      <a:pos x="csX833" y="csY833"/>
                                    </a:cxn>
                                    <a:cxn ang="0">
                                      <a:pos x="csX834" y="csY834"/>
                                    </a:cxn>
                                    <a:cxn ang="0">
                                      <a:pos x="csX835" y="csY835"/>
                                    </a:cxn>
                                    <a:cxn ang="0">
                                      <a:pos x="csX836" y="csY836"/>
                                    </a:cxn>
                                    <a:cxn ang="0">
                                      <a:pos x="csX837" y="csY837"/>
                                    </a:cxn>
                                    <a:cxn ang="0">
                                      <a:pos x="csX838" y="csY838"/>
                                    </a:cxn>
                                    <a:cxn ang="0">
                                      <a:pos x="csX839" y="csY839"/>
                                    </a:cxn>
                                    <a:cxn ang="0">
                                      <a:pos x="csX840" y="csY840"/>
                                    </a:cxn>
                                    <a:cxn ang="0">
                                      <a:pos x="csX841" y="csY841"/>
                                    </a:cxn>
                                    <a:cxn ang="0">
                                      <a:pos x="csX842" y="csY842"/>
                                    </a:cxn>
                                    <a:cxn ang="0">
                                      <a:pos x="csX843" y="csY843"/>
                                    </a:cxn>
                                    <a:cxn ang="0">
                                      <a:pos x="csX844" y="csY844"/>
                                    </a:cxn>
                                    <a:cxn ang="0">
                                      <a:pos x="csX845" y="csY845"/>
                                    </a:cxn>
                                    <a:cxn ang="0">
                                      <a:pos x="csX846" y="csY846"/>
                                    </a:cxn>
                                    <a:cxn ang="0">
                                      <a:pos x="csX847" y="csY847"/>
                                    </a:cxn>
                                    <a:cxn ang="0">
                                      <a:pos x="csX848" y="csY848"/>
                                    </a:cxn>
                                    <a:cxn ang="0">
                                      <a:pos x="csX849" y="csY849"/>
                                    </a:cxn>
                                    <a:cxn ang="0">
                                      <a:pos x="csX850" y="csY850"/>
                                    </a:cxn>
                                    <a:cxn ang="0">
                                      <a:pos x="csX851" y="csY851"/>
                                    </a:cxn>
                                    <a:cxn ang="0">
                                      <a:pos x="csX852" y="csY852"/>
                                    </a:cxn>
                                    <a:cxn ang="0">
                                      <a:pos x="csX853" y="csY853"/>
                                    </a:cxn>
                                    <a:cxn ang="0">
                                      <a:pos x="csX854" y="csY854"/>
                                    </a:cxn>
                                    <a:cxn ang="0">
                                      <a:pos x="csX855" y="csY855"/>
                                    </a:cxn>
                                    <a:cxn ang="0">
                                      <a:pos x="csX856" y="csY856"/>
                                    </a:cxn>
                                    <a:cxn ang="0">
                                      <a:pos x="csX857" y="csY857"/>
                                    </a:cxn>
                                    <a:cxn ang="0">
                                      <a:pos x="csX858" y="csY858"/>
                                    </a:cxn>
                                    <a:cxn ang="0">
                                      <a:pos x="csX859" y="csY859"/>
                                    </a:cxn>
                                    <a:cxn ang="0">
                                      <a:pos x="csX860" y="csY860"/>
                                    </a:cxn>
                                    <a:cxn ang="0">
                                      <a:pos x="csX861" y="csY861"/>
                                    </a:cxn>
                                    <a:cxn ang="0">
                                      <a:pos x="csX862" y="csY862"/>
                                    </a:cxn>
                                    <a:cxn ang="0">
                                      <a:pos x="csX863" y="csY863"/>
                                    </a:cxn>
                                    <a:cxn ang="0">
                                      <a:pos x="csX864" y="csY864"/>
                                    </a:cxn>
                                    <a:cxn ang="0">
                                      <a:pos x="csX865" y="csY865"/>
                                    </a:cxn>
                                    <a:cxn ang="0">
                                      <a:pos x="csX866" y="csY866"/>
                                    </a:cxn>
                                    <a:cxn ang="0">
                                      <a:pos x="csX867" y="csY867"/>
                                    </a:cxn>
                                    <a:cxn ang="0">
                                      <a:pos x="csX868" y="csY868"/>
                                    </a:cxn>
                                    <a:cxn ang="0">
                                      <a:pos x="csX869" y="csY869"/>
                                    </a:cxn>
                                    <a:cxn ang="0">
                                      <a:pos x="csX870" y="csY870"/>
                                    </a:cxn>
                                    <a:cxn ang="0">
                                      <a:pos x="csX871" y="csY871"/>
                                    </a:cxn>
                                    <a:cxn ang="0">
                                      <a:pos x="csX872" y="csY872"/>
                                    </a:cxn>
                                    <a:cxn ang="0">
                                      <a:pos x="csX873" y="csY873"/>
                                    </a:cxn>
                                    <a:cxn ang="0">
                                      <a:pos x="csX874" y="csY874"/>
                                    </a:cxn>
                                    <a:cxn ang="0">
                                      <a:pos x="csX875" y="csY875"/>
                                    </a:cxn>
                                    <a:cxn ang="0">
                                      <a:pos x="csX876" y="csY876"/>
                                    </a:cxn>
                                    <a:cxn ang="0">
                                      <a:pos x="csX877" y="csY877"/>
                                    </a:cxn>
                                    <a:cxn ang="0">
                                      <a:pos x="csX878" y="csY878"/>
                                    </a:cxn>
                                    <a:cxn ang="0">
                                      <a:pos x="csX879" y="csY879"/>
                                    </a:cxn>
                                    <a:cxn ang="0">
                                      <a:pos x="csX880" y="csY880"/>
                                    </a:cxn>
                                    <a:cxn ang="0">
                                      <a:pos x="csX881" y="csY881"/>
                                    </a:cxn>
                                    <a:cxn ang="0">
                                      <a:pos x="csX882" y="csY882"/>
                                    </a:cxn>
                                    <a:cxn ang="0">
                                      <a:pos x="csX883" y="csY883"/>
                                    </a:cxn>
                                    <a:cxn ang="0">
                                      <a:pos x="csX884" y="csY884"/>
                                    </a:cxn>
                                    <a:cxn ang="0">
                                      <a:pos x="csX885" y="csY885"/>
                                    </a:cxn>
                                    <a:cxn ang="0">
                                      <a:pos x="csX886" y="csY886"/>
                                    </a:cxn>
                                    <a:cxn ang="0">
                                      <a:pos x="csX887" y="csY887"/>
                                    </a:cxn>
                                    <a:cxn ang="0">
                                      <a:pos x="csX888" y="csY888"/>
                                    </a:cxn>
                                    <a:cxn ang="0">
                                      <a:pos x="csX889" y="csY889"/>
                                    </a:cxn>
                                    <a:cxn ang="0">
                                      <a:pos x="csX890" y="csY890"/>
                                    </a:cxn>
                                    <a:cxn ang="0">
                                      <a:pos x="csX891" y="csY891"/>
                                    </a:cxn>
                                    <a:cxn ang="0">
                                      <a:pos x="csX892" y="csY892"/>
                                    </a:cxn>
                                    <a:cxn ang="0">
                                      <a:pos x="csX893" y="csY893"/>
                                    </a:cxn>
                                    <a:cxn ang="0">
                                      <a:pos x="csX894" y="csY894"/>
                                    </a:cxn>
                                    <a:cxn ang="0">
                                      <a:pos x="csX895" y="csY895"/>
                                    </a:cxn>
                                    <a:cxn ang="0">
                                      <a:pos x="csX896" y="csY896"/>
                                    </a:cxn>
                                    <a:cxn ang="0">
                                      <a:pos x="csX897" y="csY897"/>
                                    </a:cxn>
                                    <a:cxn ang="0">
                                      <a:pos x="csX898" y="csY898"/>
                                    </a:cxn>
                                    <a:cxn ang="0">
                                      <a:pos x="csX899" y="csY899"/>
                                    </a:cxn>
                                    <a:cxn ang="0">
                                      <a:pos x="csX900" y="csY900"/>
                                    </a:cxn>
                                    <a:cxn ang="0">
                                      <a:pos x="csX901" y="csY901"/>
                                    </a:cxn>
                                    <a:cxn ang="0">
                                      <a:pos x="csX902" y="csY902"/>
                                    </a:cxn>
                                    <a:cxn ang="0">
                                      <a:pos x="csX903" y="csY903"/>
                                    </a:cxn>
                                    <a:cxn ang="0">
                                      <a:pos x="csX904" y="csY904"/>
                                    </a:cxn>
                                    <a:cxn ang="0">
                                      <a:pos x="csX905" y="csY905"/>
                                    </a:cxn>
                                    <a:cxn ang="0">
                                      <a:pos x="csX906" y="csY906"/>
                                    </a:cxn>
                                    <a:cxn ang="0">
                                      <a:pos x="csX907" y="csY907"/>
                                    </a:cxn>
                                    <a:cxn ang="0">
                                      <a:pos x="csX908" y="csY908"/>
                                    </a:cxn>
                                    <a:cxn ang="0">
                                      <a:pos x="csX909" y="csY909"/>
                                    </a:cxn>
                                    <a:cxn ang="0">
                                      <a:pos x="csX910" y="csY910"/>
                                    </a:cxn>
                                    <a:cxn ang="0">
                                      <a:pos x="csX911" y="csY911"/>
                                    </a:cxn>
                                    <a:cxn ang="0">
                                      <a:pos x="csX912" y="csY912"/>
                                    </a:cxn>
                                    <a:cxn ang="0">
                                      <a:pos x="csX913" y="csY913"/>
                                    </a:cxn>
                                    <a:cxn ang="0">
                                      <a:pos x="csX914" y="csY914"/>
                                    </a:cxn>
                                    <a:cxn ang="0">
                                      <a:pos x="csX915" y="csY915"/>
                                    </a:cxn>
                                    <a:cxn ang="0">
                                      <a:pos x="csX916" y="csY916"/>
                                    </a:cxn>
                                    <a:cxn ang="0">
                                      <a:pos x="csX917" y="csY917"/>
                                    </a:cxn>
                                    <a:cxn ang="0">
                                      <a:pos x="csX918" y="csY918"/>
                                    </a:cxn>
                                    <a:cxn ang="0">
                                      <a:pos x="csX919" y="csY919"/>
                                    </a:cxn>
                                    <a:cxn ang="0">
                                      <a:pos x="csX920" y="csY920"/>
                                    </a:cxn>
                                    <a:cxn ang="0">
                                      <a:pos x="csX921" y="csY921"/>
                                    </a:cxn>
                                    <a:cxn ang="0">
                                      <a:pos x="csX922" y="csY922"/>
                                    </a:cxn>
                                    <a:cxn ang="0">
                                      <a:pos x="csX923" y="csY923"/>
                                    </a:cxn>
                                    <a:cxn ang="0">
                                      <a:pos x="csX924" y="csY924"/>
                                    </a:cxn>
                                    <a:cxn ang="0">
                                      <a:pos x="csX925" y="csY925"/>
                                    </a:cxn>
                                    <a:cxn ang="0">
                                      <a:pos x="csX926" y="csY926"/>
                                    </a:cxn>
                                    <a:cxn ang="0">
                                      <a:pos x="csX927" y="csY927"/>
                                    </a:cxn>
                                    <a:cxn ang="0">
                                      <a:pos x="csX928" y="csY928"/>
                                    </a:cxn>
                                    <a:cxn ang="0">
                                      <a:pos x="csX929" y="csY929"/>
                                    </a:cxn>
                                    <a:cxn ang="0">
                                      <a:pos x="csX930" y="csY930"/>
                                    </a:cxn>
                                    <a:cxn ang="0">
                                      <a:pos x="csX931" y="csY931"/>
                                    </a:cxn>
                                    <a:cxn ang="0">
                                      <a:pos x="csX932" y="csY932"/>
                                    </a:cxn>
                                    <a:cxn ang="0">
                                      <a:pos x="csX933" y="csY933"/>
                                    </a:cxn>
                                    <a:cxn ang="0">
                                      <a:pos x="csX934" y="csY934"/>
                                    </a:cxn>
                                    <a:cxn ang="0">
                                      <a:pos x="csX935" y="csY935"/>
                                    </a:cxn>
                                    <a:cxn ang="0">
                                      <a:pos x="csX936" y="csY936"/>
                                    </a:cxn>
                                    <a:cxn ang="0">
                                      <a:pos x="csX937" y="csY937"/>
                                    </a:cxn>
                                    <a:cxn ang="0">
                                      <a:pos x="csX938" y="csY938"/>
                                    </a:cxn>
                                    <a:cxn ang="0">
                                      <a:pos x="csX939" y="csY939"/>
                                    </a:cxn>
                                    <a:cxn ang="0">
                                      <a:pos x="csX940" y="csY940"/>
                                    </a:cxn>
                                    <a:cxn ang="0">
                                      <a:pos x="csX941" y="csY941"/>
                                    </a:cxn>
                                    <a:cxn ang="0">
                                      <a:pos x="csX942" y="csY942"/>
                                    </a:cxn>
                                    <a:cxn ang="0">
                                      <a:pos x="csX943" y="csY943"/>
                                    </a:cxn>
                                    <a:cxn ang="0">
                                      <a:pos x="csX944" y="csY944"/>
                                    </a:cxn>
                                    <a:cxn ang="0">
                                      <a:pos x="csX945" y="csY945"/>
                                    </a:cxn>
                                    <a:cxn ang="0">
                                      <a:pos x="csX946" y="csY946"/>
                                    </a:cxn>
                                    <a:cxn ang="0">
                                      <a:pos x="csX947" y="csY947"/>
                                    </a:cxn>
                                    <a:cxn ang="0">
                                      <a:pos x="csX948" y="csY948"/>
                                    </a:cxn>
                                    <a:cxn ang="0">
                                      <a:pos x="csX949" y="csY949"/>
                                    </a:cxn>
                                    <a:cxn ang="0">
                                      <a:pos x="csX950" y="csY950"/>
                                    </a:cxn>
                                    <a:cxn ang="0">
                                      <a:pos x="csX951" y="csY951"/>
                                    </a:cxn>
                                    <a:cxn ang="0">
                                      <a:pos x="csX952" y="csY952"/>
                                    </a:cxn>
                                    <a:cxn ang="0">
                                      <a:pos x="csX953" y="csY953"/>
                                    </a:cxn>
                                    <a:cxn ang="0">
                                      <a:pos x="csX954" y="csY954"/>
                                    </a:cxn>
                                    <a:cxn ang="0">
                                      <a:pos x="csX955" y="csY955"/>
                                    </a:cxn>
                                    <a:cxn ang="0">
                                      <a:pos x="csX956" y="csY956"/>
                                    </a:cxn>
                                    <a:cxn ang="0">
                                      <a:pos x="csX957" y="csY957"/>
                                    </a:cxn>
                                    <a:cxn ang="0">
                                      <a:pos x="csX958" y="csY958"/>
                                    </a:cxn>
                                    <a:cxn ang="0">
                                      <a:pos x="csX959" y="csY959"/>
                                    </a:cxn>
                                    <a:cxn ang="0">
                                      <a:pos x="csX960" y="csY960"/>
                                    </a:cxn>
                                    <a:cxn ang="0">
                                      <a:pos x="csX961" y="csY961"/>
                                    </a:cxn>
                                    <a:cxn ang="0">
                                      <a:pos x="csX962" y="csY962"/>
                                    </a:cxn>
                                    <a:cxn ang="0">
                                      <a:pos x="csX963" y="csY963"/>
                                    </a:cxn>
                                    <a:cxn ang="0">
                                      <a:pos x="csX964" y="csY964"/>
                                    </a:cxn>
                                    <a:cxn ang="0">
                                      <a:pos x="csX965" y="csY965"/>
                                    </a:cxn>
                                    <a:cxn ang="0">
                                      <a:pos x="csX966" y="csY966"/>
                                    </a:cxn>
                                    <a:cxn ang="0">
                                      <a:pos x="csX967" y="csY967"/>
                                    </a:cxn>
                                    <a:cxn ang="0">
                                      <a:pos x="csX968" y="csY968"/>
                                    </a:cxn>
                                    <a:cxn ang="0">
                                      <a:pos x="csX969" y="csY969"/>
                                    </a:cxn>
                                    <a:cxn ang="0">
                                      <a:pos x="csX970" y="csY970"/>
                                    </a:cxn>
                                    <a:cxn ang="0">
                                      <a:pos x="csX971" y="csY971"/>
                                    </a:cxn>
                                    <a:cxn ang="0">
                                      <a:pos x="csX972" y="csY972"/>
                                    </a:cxn>
                                    <a:cxn ang="0">
                                      <a:pos x="csX973" y="csY973"/>
                                    </a:cxn>
                                    <a:cxn ang="0">
                                      <a:pos x="csX974" y="csY974"/>
                                    </a:cxn>
                                    <a:cxn ang="0">
                                      <a:pos x="csX975" y="csY975"/>
                                    </a:cxn>
                                    <a:cxn ang="0">
                                      <a:pos x="csX976" y="csY976"/>
                                    </a:cxn>
                                    <a:cxn ang="0">
                                      <a:pos x="csX977" y="csY977"/>
                                    </a:cxn>
                                    <a:cxn ang="0">
                                      <a:pos x="csX978" y="csY978"/>
                                    </a:cxn>
                                    <a:cxn ang="0">
                                      <a:pos x="csX979" y="csY979"/>
                                    </a:cxn>
                                    <a:cxn ang="0">
                                      <a:pos x="csX980" y="csY980"/>
                                    </a:cxn>
                                    <a:cxn ang="0">
                                      <a:pos x="csX981" y="csY981"/>
                                    </a:cxn>
                                    <a:cxn ang="0">
                                      <a:pos x="csX982" y="csY982"/>
                                    </a:cxn>
                                    <a:cxn ang="0">
                                      <a:pos x="csX983" y="csY983"/>
                                    </a:cxn>
                                    <a:cxn ang="0">
                                      <a:pos x="csX984" y="csY984"/>
                                    </a:cxn>
                                    <a:cxn ang="0">
                                      <a:pos x="csX985" y="csY985"/>
                                    </a:cxn>
                                    <a:cxn ang="0">
                                      <a:pos x="csX986" y="csY986"/>
                                    </a:cxn>
                                    <a:cxn ang="0">
                                      <a:pos x="csX987" y="csY987"/>
                                    </a:cxn>
                                    <a:cxn ang="0">
                                      <a:pos x="csX988" y="csY988"/>
                                    </a:cxn>
                                    <a:cxn ang="0">
                                      <a:pos x="csX989" y="csY989"/>
                                    </a:cxn>
                                    <a:cxn ang="0">
                                      <a:pos x="csX990" y="csY990"/>
                                    </a:cxn>
                                    <a:cxn ang="0">
                                      <a:pos x="csX991" y="csY991"/>
                                    </a:cxn>
                                    <a:cxn ang="0">
                                      <a:pos x="csX992" y="csY992"/>
                                    </a:cxn>
                                    <a:cxn ang="0">
                                      <a:pos x="csX993" y="csY993"/>
                                    </a:cxn>
                                    <a:cxn ang="0">
                                      <a:pos x="csX994" y="csY994"/>
                                    </a:cxn>
                                    <a:cxn ang="0">
                                      <a:pos x="csX995" y="csY995"/>
                                    </a:cxn>
                                    <a:cxn ang="0">
                                      <a:pos x="csX996" y="csY996"/>
                                    </a:cxn>
                                    <a:cxn ang="0">
                                      <a:pos x="csX997" y="csY997"/>
                                    </a:cxn>
                                    <a:cxn ang="0">
                                      <a:pos x="csX998" y="csY998"/>
                                    </a:cxn>
                                    <a:cxn ang="0">
                                      <a:pos x="csX999" y="csY999"/>
                                    </a:cxn>
                                    <a:cxn ang="0">
                                      <a:pos x="csX1000" y="csY1000"/>
                                    </a:cxn>
                                    <a:cxn ang="0">
                                      <a:pos x="csX1001" y="csY1001"/>
                                    </a:cxn>
                                    <a:cxn ang="0">
                                      <a:pos x="csX1002" y="csY1002"/>
                                    </a:cxn>
                                    <a:cxn ang="0">
                                      <a:pos x="csX1003" y="csY1003"/>
                                    </a:cxn>
                                    <a:cxn ang="0">
                                      <a:pos x="csX1004" y="csY1004"/>
                                    </a:cxn>
                                    <a:cxn ang="0">
                                      <a:pos x="csX1005" y="csY1005"/>
                                    </a:cxn>
                                    <a:cxn ang="0">
                                      <a:pos x="csX1006" y="csY1006"/>
                                    </a:cxn>
                                    <a:cxn ang="0">
                                      <a:pos x="csX1007" y="csY1007"/>
                                    </a:cxn>
                                    <a:cxn ang="0">
                                      <a:pos x="csX1008" y="csY1008"/>
                                    </a:cxn>
                                    <a:cxn ang="0">
                                      <a:pos x="csX1009" y="csY1009"/>
                                    </a:cxn>
                                    <a:cxn ang="0">
                                      <a:pos x="csX1010" y="csY1010"/>
                                    </a:cxn>
                                    <a:cxn ang="0">
                                      <a:pos x="csX1011" y="csY1011"/>
                                    </a:cxn>
                                    <a:cxn ang="0">
                                      <a:pos x="csX1012" y="csY1012"/>
                                    </a:cxn>
                                    <a:cxn ang="0">
                                      <a:pos x="csX1013" y="csY1013"/>
                                    </a:cxn>
                                    <a:cxn ang="0">
                                      <a:pos x="csX1014" y="csY1014"/>
                                    </a:cxn>
                                    <a:cxn ang="0">
                                      <a:pos x="csX1015" y="csY1015"/>
                                    </a:cxn>
                                    <a:cxn ang="0">
                                      <a:pos x="csX1016" y="csY1016"/>
                                    </a:cxn>
                                    <a:cxn ang="0">
                                      <a:pos x="csX1017" y="csY1017"/>
                                    </a:cxn>
                                    <a:cxn ang="0">
                                      <a:pos x="csX1018" y="csY1018"/>
                                    </a:cxn>
                                    <a:cxn ang="0">
                                      <a:pos x="csX1019" y="csY1019"/>
                                    </a:cxn>
                                    <a:cxn ang="0">
                                      <a:pos x="csX1020" y="csY1020"/>
                                    </a:cxn>
                                    <a:cxn ang="0">
                                      <a:pos x="csX1021" y="csY1021"/>
                                    </a:cxn>
                                    <a:cxn ang="0">
                                      <a:pos x="csX1022" y="csY1022"/>
                                    </a:cxn>
                                    <a:cxn ang="0">
                                      <a:pos x="csX1023" y="csY1023"/>
                                    </a:cxn>
                                    <a:cxn ang="0">
                                      <a:pos x="csX1024" y="csY1024"/>
                                    </a:cxn>
                                    <a:cxn ang="0">
                                      <a:pos x="csX1025" y="csY1025"/>
                                    </a:cxn>
                                    <a:cxn ang="0">
                                      <a:pos x="csX1026" y="csY1026"/>
                                    </a:cxn>
                                    <a:cxn ang="0">
                                      <a:pos x="csX1027" y="csY1027"/>
                                    </a:cxn>
                                    <a:cxn ang="0">
                                      <a:pos x="csX1028" y="csY1028"/>
                                    </a:cxn>
                                    <a:cxn ang="0">
                                      <a:pos x="csX1029" y="csY1029"/>
                                    </a:cxn>
                                    <a:cxn ang="0">
                                      <a:pos x="csX1030" y="csY1030"/>
                                    </a:cxn>
                                    <a:cxn ang="0">
                                      <a:pos x="csX1031" y="csY1031"/>
                                    </a:cxn>
                                    <a:cxn ang="0">
                                      <a:pos x="csX1032" y="csY1032"/>
                                    </a:cxn>
                                    <a:cxn ang="0">
                                      <a:pos x="csX1033" y="csY1033"/>
                                    </a:cxn>
                                    <a:cxn ang="0">
                                      <a:pos x="csX1034" y="csY1034"/>
                                    </a:cxn>
                                    <a:cxn ang="0">
                                      <a:pos x="csX1035" y="csY1035"/>
                                    </a:cxn>
                                    <a:cxn ang="0">
                                      <a:pos x="csX1036" y="csY1036"/>
                                    </a:cxn>
                                    <a:cxn ang="0">
                                      <a:pos x="csX1037" y="csY1037"/>
                                    </a:cxn>
                                    <a:cxn ang="0">
                                      <a:pos x="csX1038" y="csY1038"/>
                                    </a:cxn>
                                    <a:cxn ang="0">
                                      <a:pos x="csX1039" y="csY1039"/>
                                    </a:cxn>
                                    <a:cxn ang="0">
                                      <a:pos x="csX1040" y="csY1040"/>
                                    </a:cxn>
                                    <a:cxn ang="0">
                                      <a:pos x="csX1041" y="csY1041"/>
                                    </a:cxn>
                                    <a:cxn ang="0">
                                      <a:pos x="csX1042" y="csY1042"/>
                                    </a:cxn>
                                    <a:cxn ang="0">
                                      <a:pos x="csX1043" y="csY1043"/>
                                    </a:cxn>
                                    <a:cxn ang="0">
                                      <a:pos x="csX1044" y="csY1044"/>
                                    </a:cxn>
                                    <a:cxn ang="0">
                                      <a:pos x="csX1045" y="csY1045"/>
                                    </a:cxn>
                                    <a:cxn ang="0">
                                      <a:pos x="csX1046" y="csY1046"/>
                                    </a:cxn>
                                    <a:cxn ang="0">
                                      <a:pos x="csX1047" y="csY1047"/>
                                    </a:cxn>
                                    <a:cxn ang="0">
                                      <a:pos x="csX1048" y="csY1048"/>
                                    </a:cxn>
                                    <a:cxn ang="0">
                                      <a:pos x="csX1049" y="csY1049"/>
                                    </a:cxn>
                                    <a:cxn ang="0">
                                      <a:pos x="csX1050" y="csY1050"/>
                                    </a:cxn>
                                    <a:cxn ang="0">
                                      <a:pos x="csX1051" y="csY1051"/>
                                    </a:cxn>
                                    <a:cxn ang="0">
                                      <a:pos x="csX1052" y="csY1052"/>
                                    </a:cxn>
                                    <a:cxn ang="0">
                                      <a:pos x="csX1053" y="csY1053"/>
                                    </a:cxn>
                                    <a:cxn ang="0">
                                      <a:pos x="csX1054" y="csY1054"/>
                                    </a:cxn>
                                    <a:cxn ang="0">
                                      <a:pos x="csX1055" y="csY1055"/>
                                    </a:cxn>
                                    <a:cxn ang="0">
                                      <a:pos x="csX1056" y="csY1056"/>
                                    </a:cxn>
                                    <a:cxn ang="0">
                                      <a:pos x="csX1057" y="csY1057"/>
                                    </a:cxn>
                                    <a:cxn ang="0">
                                      <a:pos x="csX1058" y="csY1058"/>
                                    </a:cxn>
                                    <a:cxn ang="0">
                                      <a:pos x="csX1059" y="csY1059"/>
                                    </a:cxn>
                                    <a:cxn ang="0">
                                      <a:pos x="csX1060" y="csY1060"/>
                                    </a:cxn>
                                    <a:cxn ang="0">
                                      <a:pos x="csX1061" y="csY1061"/>
                                    </a:cxn>
                                    <a:cxn ang="0">
                                      <a:pos x="csX1062" y="csY1062"/>
                                    </a:cxn>
                                    <a:cxn ang="0">
                                      <a:pos x="csX1063" y="csY1063"/>
                                    </a:cxn>
                                    <a:cxn ang="0">
                                      <a:pos x="csX1064" y="csY1064"/>
                                    </a:cxn>
                                    <a:cxn ang="0">
                                      <a:pos x="csX1065" y="csY1065"/>
                                    </a:cxn>
                                    <a:cxn ang="0">
                                      <a:pos x="csX1066" y="csY1066"/>
                                    </a:cxn>
                                    <a:cxn ang="0">
                                      <a:pos x="csX1067" y="csY1067"/>
                                    </a:cxn>
                                    <a:cxn ang="0">
                                      <a:pos x="csX1068" y="csY1068"/>
                                    </a:cxn>
                                    <a:cxn ang="0">
                                      <a:pos x="csX1069" y="csY1069"/>
                                    </a:cxn>
                                    <a:cxn ang="0">
                                      <a:pos x="csX1070" y="csY1070"/>
                                    </a:cxn>
                                    <a:cxn ang="0">
                                      <a:pos x="csX1071" y="csY1071"/>
                                    </a:cxn>
                                    <a:cxn ang="0">
                                      <a:pos x="csX1072" y="csY1072"/>
                                    </a:cxn>
                                    <a:cxn ang="0">
                                      <a:pos x="csX1073" y="csY1073"/>
                                    </a:cxn>
                                    <a:cxn ang="0">
                                      <a:pos x="csX1074" y="csY1074"/>
                                    </a:cxn>
                                    <a:cxn ang="0">
                                      <a:pos x="csX1075" y="csY1075"/>
                                    </a:cxn>
                                    <a:cxn ang="0">
                                      <a:pos x="csX1076" y="csY1076"/>
                                    </a:cxn>
                                    <a:cxn ang="0">
                                      <a:pos x="csX1077" y="csY1077"/>
                                    </a:cxn>
                                    <a:cxn ang="0">
                                      <a:pos x="csX1078" y="csY1078"/>
                                    </a:cxn>
                                    <a:cxn ang="0">
                                      <a:pos x="csX1079" y="csY1079"/>
                                    </a:cxn>
                                    <a:cxn ang="0">
                                      <a:pos x="csX1080" y="csY1080"/>
                                    </a:cxn>
                                    <a:cxn ang="0">
                                      <a:pos x="csX1081" y="csY1081"/>
                                    </a:cxn>
                                    <a:cxn ang="0">
                                      <a:pos x="csX1082" y="csY1082"/>
                                    </a:cxn>
                                    <a:cxn ang="0">
                                      <a:pos x="csX1083" y="csY1083"/>
                                    </a:cxn>
                                    <a:cxn ang="0">
                                      <a:pos x="csX1084" y="csY1084"/>
                                    </a:cxn>
                                    <a:cxn ang="0">
                                      <a:pos x="csX1085" y="csY1085"/>
                                    </a:cxn>
                                    <a:cxn ang="0">
                                      <a:pos x="csX1086" y="csY1086"/>
                                    </a:cxn>
                                    <a:cxn ang="0">
                                      <a:pos x="csX1087" y="csY1087"/>
                                    </a:cxn>
                                    <a:cxn ang="0">
                                      <a:pos x="csX1088" y="csY1088"/>
                                    </a:cxn>
                                    <a:cxn ang="0">
                                      <a:pos x="csX1089" y="csY1089"/>
                                    </a:cxn>
                                    <a:cxn ang="0">
                                      <a:pos x="csX1090" y="csY1090"/>
                                    </a:cxn>
                                    <a:cxn ang="0">
                                      <a:pos x="csX1091" y="csY1091"/>
                                    </a:cxn>
                                    <a:cxn ang="0">
                                      <a:pos x="csX1092" y="csY1092"/>
                                    </a:cxn>
                                    <a:cxn ang="0">
                                      <a:pos x="csX1093" y="csY1093"/>
                                    </a:cxn>
                                    <a:cxn ang="0">
                                      <a:pos x="csX1094" y="csY1094"/>
                                    </a:cxn>
                                    <a:cxn ang="0">
                                      <a:pos x="csX1095" y="csY1095"/>
                                    </a:cxn>
                                    <a:cxn ang="0">
                                      <a:pos x="csX1096" y="csY1096"/>
                                    </a:cxn>
                                    <a:cxn ang="0">
                                      <a:pos x="csX1097" y="csY1097"/>
                                    </a:cxn>
                                    <a:cxn ang="0">
                                      <a:pos x="csX1098" y="csY1098"/>
                                    </a:cxn>
                                    <a:cxn ang="0">
                                      <a:pos x="csX1099" y="csY1099"/>
                                    </a:cxn>
                                    <a:cxn ang="0">
                                      <a:pos x="csX1100" y="csY1100"/>
                                    </a:cxn>
                                    <a:cxn ang="0">
                                      <a:pos x="csX1101" y="csY1101"/>
                                    </a:cxn>
                                    <a:cxn ang="0">
                                      <a:pos x="csX1102" y="csY1102"/>
                                    </a:cxn>
                                    <a:cxn ang="0">
                                      <a:pos x="csX1103" y="csY1103"/>
                                    </a:cxn>
                                    <a:cxn ang="0">
                                      <a:pos x="csX1104" y="csY1104"/>
                                    </a:cxn>
                                    <a:cxn ang="0">
                                      <a:pos x="csX1105" y="csY1105"/>
                                    </a:cxn>
                                    <a:cxn ang="0">
                                      <a:pos x="csX1106" y="csY1106"/>
                                    </a:cxn>
                                    <a:cxn ang="0">
                                      <a:pos x="csX1107" y="csY1107"/>
                                    </a:cxn>
                                    <a:cxn ang="0">
                                      <a:pos x="csX1108" y="csY1108"/>
                                    </a:cxn>
                                    <a:cxn ang="0">
                                      <a:pos x="csX1109" y="csY1109"/>
                                    </a:cxn>
                                    <a:cxn ang="0">
                                      <a:pos x="csX1110" y="csY1110"/>
                                    </a:cxn>
                                    <a:cxn ang="0">
                                      <a:pos x="csX1111" y="csY1111"/>
                                    </a:cxn>
                                    <a:cxn ang="0">
                                      <a:pos x="csX1112" y="csY1112"/>
                                    </a:cxn>
                                    <a:cxn ang="0">
                                      <a:pos x="csX1113" y="csY1113"/>
                                    </a:cxn>
                                    <a:cxn ang="0">
                                      <a:pos x="csX1114" y="csY1114"/>
                                    </a:cxn>
                                    <a:cxn ang="0">
                                      <a:pos x="csX1115" y="csY1115"/>
                                    </a:cxn>
                                    <a:cxn ang="0">
                                      <a:pos x="csX1116" y="csY1116"/>
                                    </a:cxn>
                                    <a:cxn ang="0">
                                      <a:pos x="csX1117" y="csY1117"/>
                                    </a:cxn>
                                    <a:cxn ang="0">
                                      <a:pos x="csX1118" y="csY1118"/>
                                    </a:cxn>
                                    <a:cxn ang="0">
                                      <a:pos x="csX1119" y="csY1119"/>
                                    </a:cxn>
                                    <a:cxn ang="0">
                                      <a:pos x="csX1120" y="csY1120"/>
                                    </a:cxn>
                                    <a:cxn ang="0">
                                      <a:pos x="csX1121" y="csY1121"/>
                                    </a:cxn>
                                    <a:cxn ang="0">
                                      <a:pos x="csX1122" y="csY1122"/>
                                    </a:cxn>
                                    <a:cxn ang="0">
                                      <a:pos x="csX1123" y="csY1123"/>
                                    </a:cxn>
                                    <a:cxn ang="0">
                                      <a:pos x="csX1124" y="csY1124"/>
                                    </a:cxn>
                                    <a:cxn ang="0">
                                      <a:pos x="csX1125" y="csY1125"/>
                                    </a:cxn>
                                    <a:cxn ang="0">
                                      <a:pos x="csX1126" y="csY1126"/>
                                    </a:cxn>
                                    <a:cxn ang="0">
                                      <a:pos x="csX1127" y="csY1127"/>
                                    </a:cxn>
                                    <a:cxn ang="0">
                                      <a:pos x="csX1128" y="csY1128"/>
                                    </a:cxn>
                                    <a:cxn ang="0">
                                      <a:pos x="csX1129" y="csY1129"/>
                                    </a:cxn>
                                    <a:cxn ang="0">
                                      <a:pos x="csX1130" y="csY1130"/>
                                    </a:cxn>
                                    <a:cxn ang="0">
                                      <a:pos x="csX1131" y="csY1131"/>
                                    </a:cxn>
                                    <a:cxn ang="0">
                                      <a:pos x="csX1132" y="csY1132"/>
                                    </a:cxn>
                                    <a:cxn ang="0">
                                      <a:pos x="csX1133" y="csY1133"/>
                                    </a:cxn>
                                    <a:cxn ang="0">
                                      <a:pos x="csX1134" y="csY1134"/>
                                    </a:cxn>
                                    <a:cxn ang="0">
                                      <a:pos x="csX1135" y="csY1135"/>
                                    </a:cxn>
                                    <a:cxn ang="0">
                                      <a:pos x="csX1136" y="csY1136"/>
                                    </a:cxn>
                                    <a:cxn ang="0">
                                      <a:pos x="csX1137" y="csY1137"/>
                                    </a:cxn>
                                    <a:cxn ang="0">
                                      <a:pos x="csX1138" y="csY1138"/>
                                    </a:cxn>
                                    <a:cxn ang="0">
                                      <a:pos x="csX1139" y="csY1139"/>
                                    </a:cxn>
                                    <a:cxn ang="0">
                                      <a:pos x="csX1140" y="csY1140"/>
                                    </a:cxn>
                                    <a:cxn ang="0">
                                      <a:pos x="csX1141" y="csY1141"/>
                                    </a:cxn>
                                    <a:cxn ang="0">
                                      <a:pos x="csX1142" y="csY1142"/>
                                    </a:cxn>
                                    <a:cxn ang="0">
                                      <a:pos x="csX1143" y="csY1143"/>
                                    </a:cxn>
                                    <a:cxn ang="0">
                                      <a:pos x="csX1144" y="csY1144"/>
                                    </a:cxn>
                                    <a:cxn ang="0">
                                      <a:pos x="csX1145" y="csY1145"/>
                                    </a:cxn>
                                    <a:cxn ang="0">
                                      <a:pos x="csX1146" y="csY1146"/>
                                    </a:cxn>
                                    <a:cxn ang="0">
                                      <a:pos x="csX1147" y="csY1147"/>
                                    </a:cxn>
                                    <a:cxn ang="0">
                                      <a:pos x="csX1148" y="csY1148"/>
                                    </a:cxn>
                                    <a:cxn ang="0">
                                      <a:pos x="csX1149" y="csY1149"/>
                                    </a:cxn>
                                    <a:cxn ang="0">
                                      <a:pos x="csX1150" y="csY1150"/>
                                    </a:cxn>
                                    <a:cxn ang="0">
                                      <a:pos x="csX1151" y="csY1151"/>
                                    </a:cxn>
                                    <a:cxn ang="0">
                                      <a:pos x="csX1152" y="csY1152"/>
                                    </a:cxn>
                                    <a:cxn ang="0">
                                      <a:pos x="csX1153" y="csY1153"/>
                                    </a:cxn>
                                    <a:cxn ang="0">
                                      <a:pos x="csX1154" y="csY1154"/>
                                    </a:cxn>
                                    <a:cxn ang="0">
                                      <a:pos x="csX1155" y="csY1155"/>
                                    </a:cxn>
                                    <a:cxn ang="0">
                                      <a:pos x="csX1156" y="csY1156"/>
                                    </a:cxn>
                                    <a:cxn ang="0">
                                      <a:pos x="csX1157" y="csY1157"/>
                                    </a:cxn>
                                    <a:cxn ang="0">
                                      <a:pos x="csX1158" y="csY1158"/>
                                    </a:cxn>
                                    <a:cxn ang="0">
                                      <a:pos x="csX1159" y="csY1159"/>
                                    </a:cxn>
                                    <a:cxn ang="0">
                                      <a:pos x="csX1160" y="csY1160"/>
                                    </a:cxn>
                                    <a:cxn ang="0">
                                      <a:pos x="csX1161" y="csY1161"/>
                                    </a:cxn>
                                    <a:cxn ang="0">
                                      <a:pos x="csX1162" y="csY1162"/>
                                    </a:cxn>
                                    <a:cxn ang="0">
                                      <a:pos x="csX1163" y="csY1163"/>
                                    </a:cxn>
                                    <a:cxn ang="0">
                                      <a:pos x="csX1164" y="csY1164"/>
                                    </a:cxn>
                                    <a:cxn ang="0">
                                      <a:pos x="csX1165" y="csY1165"/>
                                    </a:cxn>
                                    <a:cxn ang="0">
                                      <a:pos x="csX1166" y="csY1166"/>
                                    </a:cxn>
                                    <a:cxn ang="0">
                                      <a:pos x="csX1167" y="csY1167"/>
                                    </a:cxn>
                                    <a:cxn ang="0">
                                      <a:pos x="csX1168" y="csY1168"/>
                                    </a:cxn>
                                    <a:cxn ang="0">
                                      <a:pos x="csX1169" y="csY1169"/>
                                    </a:cxn>
                                    <a:cxn ang="0">
                                      <a:pos x="csX1170" y="csY1170"/>
                                    </a:cxn>
                                    <a:cxn ang="0">
                                      <a:pos x="csX1171" y="csY1171"/>
                                    </a:cxn>
                                    <a:cxn ang="0">
                                      <a:pos x="csX1172" y="csY1172"/>
                                    </a:cxn>
                                    <a:cxn ang="0">
                                      <a:pos x="csX1173" y="csY1173"/>
                                    </a:cxn>
                                    <a:cxn ang="0">
                                      <a:pos x="csX1174" y="csY1174"/>
                                    </a:cxn>
                                    <a:cxn ang="0">
                                      <a:pos x="csX1175" y="csY1175"/>
                                    </a:cxn>
                                    <a:cxn ang="0">
                                      <a:pos x="csX1176" y="csY1176"/>
                                    </a:cxn>
                                    <a:cxn ang="0">
                                      <a:pos x="csX1177" y="csY1177"/>
                                    </a:cxn>
                                    <a:cxn ang="0">
                                      <a:pos x="csX1178" y="csY1178"/>
                                    </a:cxn>
                                    <a:cxn ang="0">
                                      <a:pos x="csX1179" y="csY1179"/>
                                    </a:cxn>
                                    <a:cxn ang="0">
                                      <a:pos x="csX1180" y="csY1180"/>
                                    </a:cxn>
                                    <a:cxn ang="0">
                                      <a:pos x="csX1181" y="csY1181"/>
                                    </a:cxn>
                                    <a:cxn ang="0">
                                      <a:pos x="csX1182" y="csY1182"/>
                                    </a:cxn>
                                    <a:cxn ang="0">
                                      <a:pos x="csX1183" y="csY1183"/>
                                    </a:cxn>
                                    <a:cxn ang="0">
                                      <a:pos x="csX1184" y="csY1184"/>
                                    </a:cxn>
                                    <a:cxn ang="0">
                                      <a:pos x="csX1185" y="csY1185"/>
                                    </a:cxn>
                                    <a:cxn ang="0">
                                      <a:pos x="csX1186" y="csY1186"/>
                                    </a:cxn>
                                    <a:cxn ang="0">
                                      <a:pos x="csX1187" y="csY1187"/>
                                    </a:cxn>
                                    <a:cxn ang="0">
                                      <a:pos x="csX1188" y="csY1188"/>
                                    </a:cxn>
                                    <a:cxn ang="0">
                                      <a:pos x="csX1189" y="csY1189"/>
                                    </a:cxn>
                                    <a:cxn ang="0">
                                      <a:pos x="csX1190" y="csY1190"/>
                                    </a:cxn>
                                    <a:cxn ang="0">
                                      <a:pos x="csX1191" y="csY1191"/>
                                    </a:cxn>
                                    <a:cxn ang="0">
                                      <a:pos x="csX1192" y="csY1192"/>
                                    </a:cxn>
                                    <a:cxn ang="0">
                                      <a:pos x="csX1193" y="csY1193"/>
                                    </a:cxn>
                                    <a:cxn ang="0">
                                      <a:pos x="csX1194" y="csY1194"/>
                                    </a:cxn>
                                    <a:cxn ang="0">
                                      <a:pos x="csX1195" y="csY1195"/>
                                    </a:cxn>
                                    <a:cxn ang="0">
                                      <a:pos x="csX1196" y="csY1196"/>
                                    </a:cxn>
                                    <a:cxn ang="0">
                                      <a:pos x="csX1197" y="csY1197"/>
                                    </a:cxn>
                                    <a:cxn ang="0">
                                      <a:pos x="csX1198" y="csY1198"/>
                                    </a:cxn>
                                    <a:cxn ang="0">
                                      <a:pos x="csX1199" y="csY1199"/>
                                    </a:cxn>
                                    <a:cxn ang="0">
                                      <a:pos x="csX1200" y="csY1200"/>
                                    </a:cxn>
                                    <a:cxn ang="0">
                                      <a:pos x="csX1201" y="csY1201"/>
                                    </a:cxn>
                                    <a:cxn ang="0">
                                      <a:pos x="csX1202" y="csY1202"/>
                                    </a:cxn>
                                    <a:cxn ang="0">
                                      <a:pos x="csX1203" y="csY1203"/>
                                    </a:cxn>
                                    <a:cxn ang="0">
                                      <a:pos x="csX1204" y="csY1204"/>
                                    </a:cxn>
                                    <a:cxn ang="0">
                                      <a:pos x="csX1205" y="csY1205"/>
                                    </a:cxn>
                                    <a:cxn ang="0">
                                      <a:pos x="csX1206" y="csY1206"/>
                                    </a:cxn>
                                    <a:cxn ang="0">
                                      <a:pos x="csX1207" y="csY1207"/>
                                    </a:cxn>
                                    <a:cxn ang="0">
                                      <a:pos x="csX1208" y="csY1208"/>
                                    </a:cxn>
                                    <a:cxn ang="0">
                                      <a:pos x="csX1209" y="csY1209"/>
                                    </a:cxn>
                                    <a:cxn ang="0">
                                      <a:pos x="csX1210" y="csY1210"/>
                                    </a:cxn>
                                    <a:cxn ang="0">
                                      <a:pos x="csX1211" y="csY1211"/>
                                    </a:cxn>
                                    <a:cxn ang="0">
                                      <a:pos x="csX1212" y="csY1212"/>
                                    </a:cxn>
                                    <a:cxn ang="0">
                                      <a:pos x="csX1213" y="csY1213"/>
                                    </a:cxn>
                                    <a:cxn ang="0">
                                      <a:pos x="csX1214" y="csY1214"/>
                                    </a:cxn>
                                    <a:cxn ang="0">
                                      <a:pos x="csX1215" y="csY1215"/>
                                    </a:cxn>
                                    <a:cxn ang="0">
                                      <a:pos x="csX1216" y="csY1216"/>
                                    </a:cxn>
                                    <a:cxn ang="0">
                                      <a:pos x="csX1217" y="csY1217"/>
                                    </a:cxn>
                                    <a:cxn ang="0">
                                      <a:pos x="csX1218" y="csY1218"/>
                                    </a:cxn>
                                    <a:cxn ang="0">
                                      <a:pos x="csX1219" y="csY1219"/>
                                    </a:cxn>
                                    <a:cxn ang="0">
                                      <a:pos x="csX1220" y="csY1220"/>
                                    </a:cxn>
                                    <a:cxn ang="0">
                                      <a:pos x="csX1221" y="csY1221"/>
                                    </a:cxn>
                                    <a:cxn ang="0">
                                      <a:pos x="csX1222" y="csY1222"/>
                                    </a:cxn>
                                    <a:cxn ang="0">
                                      <a:pos x="csX1223" y="csY1223"/>
                                    </a:cxn>
                                    <a:cxn ang="0">
                                      <a:pos x="csX1224" y="csY1224"/>
                                    </a:cxn>
                                    <a:cxn ang="0">
                                      <a:pos x="csX1225" y="csY1225"/>
                                    </a:cxn>
                                    <a:cxn ang="0">
                                      <a:pos x="csX1226" y="csY1226"/>
                                    </a:cxn>
                                    <a:cxn ang="0">
                                      <a:pos x="csX1227" y="csY1227"/>
                                    </a:cxn>
                                    <a:cxn ang="0">
                                      <a:pos x="csX1228" y="csY1228"/>
                                    </a:cxn>
                                    <a:cxn ang="0">
                                      <a:pos x="csX1229" y="csY1229"/>
                                    </a:cxn>
                                    <a:cxn ang="0">
                                      <a:pos x="csX1230" y="csY1230"/>
                                    </a:cxn>
                                    <a:cxn ang="0">
                                      <a:pos x="csX1231" y="csY1231"/>
                                    </a:cxn>
                                    <a:cxn ang="0">
                                      <a:pos x="csX1232" y="csY1232"/>
                                    </a:cxn>
                                    <a:cxn ang="0">
                                      <a:pos x="csX1233" y="csY1233"/>
                                    </a:cxn>
                                    <a:cxn ang="0">
                                      <a:pos x="csX1234" y="csY1234"/>
                                    </a:cxn>
                                    <a:cxn ang="0">
                                      <a:pos x="csX1235" y="csY1235"/>
                                    </a:cxn>
                                    <a:cxn ang="0">
                                      <a:pos x="csX1236" y="csY1236"/>
                                    </a:cxn>
                                    <a:cxn ang="0">
                                      <a:pos x="csX1237" y="csY1237"/>
                                    </a:cxn>
                                    <a:cxn ang="0">
                                      <a:pos x="csX1238" y="csY1238"/>
                                    </a:cxn>
                                    <a:cxn ang="0">
                                      <a:pos x="csX1239" y="csY1239"/>
                                    </a:cxn>
                                    <a:cxn ang="0">
                                      <a:pos x="csX1240" y="csY1240"/>
                                    </a:cxn>
                                    <a:cxn ang="0">
                                      <a:pos x="csX1241" y="csY1241"/>
                                    </a:cxn>
                                    <a:cxn ang="0">
                                      <a:pos x="csX1242" y="csY1242"/>
                                    </a:cxn>
                                    <a:cxn ang="0">
                                      <a:pos x="csX1243" y="csY1243"/>
                                    </a:cxn>
                                    <a:cxn ang="0">
                                      <a:pos x="csX1244" y="csY1244"/>
                                    </a:cxn>
                                    <a:cxn ang="0">
                                      <a:pos x="csX1245" y="csY1245"/>
                                    </a:cxn>
                                    <a:cxn ang="0">
                                      <a:pos x="csX1246" y="csY1246"/>
                                    </a:cxn>
                                    <a:cxn ang="0">
                                      <a:pos x="csX1247" y="csY1247"/>
                                    </a:cxn>
                                    <a:cxn ang="0">
                                      <a:pos x="csX1248" y="csY1248"/>
                                    </a:cxn>
                                    <a:cxn ang="0">
                                      <a:pos x="csX1249" y="csY1249"/>
                                    </a:cxn>
                                    <a:cxn ang="0">
                                      <a:pos x="csX1250" y="csY1250"/>
                                    </a:cxn>
                                    <a:cxn ang="0">
                                      <a:pos x="csX1251" y="csY1251"/>
                                    </a:cxn>
                                    <a:cxn ang="0">
                                      <a:pos x="csX1252" y="csY1252"/>
                                    </a:cxn>
                                    <a:cxn ang="0">
                                      <a:pos x="csX1253" y="csY1253"/>
                                    </a:cxn>
                                    <a:cxn ang="0">
                                      <a:pos x="csX1254" y="csY1254"/>
                                    </a:cxn>
                                    <a:cxn ang="0">
                                      <a:pos x="csX1255" y="csY1255"/>
                                    </a:cxn>
                                    <a:cxn ang="0">
                                      <a:pos x="csX1256" y="csY1256"/>
                                    </a:cxn>
                                    <a:cxn ang="0">
                                      <a:pos x="csX1257" y="csY1257"/>
                                    </a:cxn>
                                    <a:cxn ang="0">
                                      <a:pos x="csX1258" y="csY1258"/>
                                    </a:cxn>
                                    <a:cxn ang="0">
                                      <a:pos x="csX1259" y="csY1259"/>
                                    </a:cxn>
                                    <a:cxn ang="0">
                                      <a:pos x="csX1260" y="csY1260"/>
                                    </a:cxn>
                                    <a:cxn ang="0">
                                      <a:pos x="csX1261" y="csY1261"/>
                                    </a:cxn>
                                    <a:cxn ang="0">
                                      <a:pos x="csX1262" y="csY1262"/>
                                    </a:cxn>
                                    <a:cxn ang="0">
                                      <a:pos x="csX1263" y="csY1263"/>
                                    </a:cxn>
                                    <a:cxn ang="0">
                                      <a:pos x="csX1264" y="csY1264"/>
                                    </a:cxn>
                                    <a:cxn ang="0">
                                      <a:pos x="csX1265" y="csY1265"/>
                                    </a:cxn>
                                    <a:cxn ang="0">
                                      <a:pos x="csX1266" y="csY1266"/>
                                    </a:cxn>
                                    <a:cxn ang="0">
                                      <a:pos x="csX1267" y="csY1267"/>
                                    </a:cxn>
                                    <a:cxn ang="0">
                                      <a:pos x="csX1268" y="csY1268"/>
                                    </a:cxn>
                                    <a:cxn ang="0">
                                      <a:pos x="csX1269" y="csY1269"/>
                                    </a:cxn>
                                    <a:cxn ang="0">
                                      <a:pos x="csX1270" y="csY1270"/>
                                    </a:cxn>
                                    <a:cxn ang="0">
                                      <a:pos x="csX1271" y="csY1271"/>
                                    </a:cxn>
                                    <a:cxn ang="0">
                                      <a:pos x="csX1272" y="csY1272"/>
                                    </a:cxn>
                                    <a:cxn ang="0">
                                      <a:pos x="csX1273" y="csY1273"/>
                                    </a:cxn>
                                    <a:cxn ang="0">
                                      <a:pos x="csX1274" y="csY1274"/>
                                    </a:cxn>
                                    <a:cxn ang="0">
                                      <a:pos x="csX1275" y="csY1275"/>
                                    </a:cxn>
                                    <a:cxn ang="0">
                                      <a:pos x="csX1276" y="csY1276"/>
                                    </a:cxn>
                                    <a:cxn ang="0">
                                      <a:pos x="csX1277" y="csY1277"/>
                                    </a:cxn>
                                    <a:cxn ang="0">
                                      <a:pos x="csX1278" y="csY1278"/>
                                    </a:cxn>
                                    <a:cxn ang="0">
                                      <a:pos x="csX1279" y="csY1279"/>
                                    </a:cxn>
                                    <a:cxn ang="0">
                                      <a:pos x="csX1280" y="csY1280"/>
                                    </a:cxn>
                                    <a:cxn ang="0">
                                      <a:pos x="csX1281" y="csY1281"/>
                                    </a:cxn>
                                    <a:cxn ang="0">
                                      <a:pos x="csX1282" y="csY1282"/>
                                    </a:cxn>
                                    <a:cxn ang="0">
                                      <a:pos x="csX1283" y="csY1283"/>
                                    </a:cxn>
                                    <a:cxn ang="0">
                                      <a:pos x="csX1284" y="csY1284"/>
                                    </a:cxn>
                                    <a:cxn ang="0">
                                      <a:pos x="csX1285" y="csY1285"/>
                                    </a:cxn>
                                    <a:cxn ang="0">
                                      <a:pos x="csX1286" y="csY1286"/>
                                    </a:cxn>
                                    <a:cxn ang="0">
                                      <a:pos x="csX1287" y="csY1287"/>
                                    </a:cxn>
                                    <a:cxn ang="0">
                                      <a:pos x="csX1288" y="csY1288"/>
                                    </a:cxn>
                                    <a:cxn ang="0">
                                      <a:pos x="csX1289" y="csY1289"/>
                                    </a:cxn>
                                    <a:cxn ang="0">
                                      <a:pos x="csX1290" y="csY1290"/>
                                    </a:cxn>
                                    <a:cxn ang="0">
                                      <a:pos x="csX1291" y="csY1291"/>
                                    </a:cxn>
                                    <a:cxn ang="0">
                                      <a:pos x="csX1292" y="csY1292"/>
                                    </a:cxn>
                                    <a:cxn ang="0">
                                      <a:pos x="csX1293" y="csY1293"/>
                                    </a:cxn>
                                    <a:cxn ang="0">
                                      <a:pos x="csX1294" y="csY1294"/>
                                    </a:cxn>
                                    <a:cxn ang="0">
                                      <a:pos x="csX1295" y="csY1295"/>
                                    </a:cxn>
                                    <a:cxn ang="0">
                                      <a:pos x="csX1296" y="csY1296"/>
                                    </a:cxn>
                                    <a:cxn ang="0">
                                      <a:pos x="csX1297" y="csY1297"/>
                                    </a:cxn>
                                    <a:cxn ang="0">
                                      <a:pos x="csX1298" y="csY1298"/>
                                    </a:cxn>
                                    <a:cxn ang="0">
                                      <a:pos x="csX1299" y="csY1299"/>
                                    </a:cxn>
                                    <a:cxn ang="0">
                                      <a:pos x="csX1300" y="csY1300"/>
                                    </a:cxn>
                                    <a:cxn ang="0">
                                      <a:pos x="csX1301" y="csY1301"/>
                                    </a:cxn>
                                    <a:cxn ang="0">
                                      <a:pos x="csX1302" y="csY1302"/>
                                    </a:cxn>
                                    <a:cxn ang="0">
                                      <a:pos x="csX1303" y="csY1303"/>
                                    </a:cxn>
                                    <a:cxn ang="0">
                                      <a:pos x="csX1304" y="csY1304"/>
                                    </a:cxn>
                                    <a:cxn ang="0">
                                      <a:pos x="csX1305" y="csY1305"/>
                                    </a:cxn>
                                    <a:cxn ang="0">
                                      <a:pos x="csX1306" y="csY1306"/>
                                    </a:cxn>
                                    <a:cxn ang="0">
                                      <a:pos x="csX1307" y="csY1307"/>
                                    </a:cxn>
                                    <a:cxn ang="0">
                                      <a:pos x="csX1308" y="csY1308"/>
                                    </a:cxn>
                                    <a:cxn ang="0">
                                      <a:pos x="csX1309" y="csY1309"/>
                                    </a:cxn>
                                    <a:cxn ang="0">
                                      <a:pos x="csX1310" y="csY1310"/>
                                    </a:cxn>
                                    <a:cxn ang="0">
                                      <a:pos x="csX1311" y="csY1311"/>
                                    </a:cxn>
                                    <a:cxn ang="0">
                                      <a:pos x="csX1312" y="csY1312"/>
                                    </a:cxn>
                                    <a:cxn ang="0">
                                      <a:pos x="csX1313" y="csY1313"/>
                                    </a:cxn>
                                    <a:cxn ang="0">
                                      <a:pos x="csX1314" y="csY1314"/>
                                    </a:cxn>
                                    <a:cxn ang="0">
                                      <a:pos x="csX1315" y="csY1315"/>
                                    </a:cxn>
                                    <a:cxn ang="0">
                                      <a:pos x="csX1316" y="csY1316"/>
                                    </a:cxn>
                                    <a:cxn ang="0">
                                      <a:pos x="csX1317" y="csY1317"/>
                                    </a:cxn>
                                    <a:cxn ang="0">
                                      <a:pos x="csX1318" y="csY1318"/>
                                    </a:cxn>
                                    <a:cxn ang="0">
                                      <a:pos x="csX1319" y="csY1319"/>
                                    </a:cxn>
                                    <a:cxn ang="0">
                                      <a:pos x="csX1320" y="csY1320"/>
                                    </a:cxn>
                                    <a:cxn ang="0">
                                      <a:pos x="csX1321" y="csY1321"/>
                                    </a:cxn>
                                    <a:cxn ang="0">
                                      <a:pos x="csX1322" y="csY1322"/>
                                    </a:cxn>
                                    <a:cxn ang="0">
                                      <a:pos x="csX1323" y="csY1323"/>
                                    </a:cxn>
                                    <a:cxn ang="0">
                                      <a:pos x="csX1324" y="csY1324"/>
                                    </a:cxn>
                                    <a:cxn ang="0">
                                      <a:pos x="csX1325" y="csY1325"/>
                                    </a:cxn>
                                    <a:cxn ang="0">
                                      <a:pos x="csX1326" y="csY1326"/>
                                    </a:cxn>
                                    <a:cxn ang="0">
                                      <a:pos x="csX1327" y="csY1327"/>
                                    </a:cxn>
                                    <a:cxn ang="0">
                                      <a:pos x="csX1328" y="csY1328"/>
                                    </a:cxn>
                                    <a:cxn ang="0">
                                      <a:pos x="csX1329" y="csY1329"/>
                                    </a:cxn>
                                    <a:cxn ang="0">
                                      <a:pos x="csX1330" y="csY1330"/>
                                    </a:cxn>
                                    <a:cxn ang="0">
                                      <a:pos x="csX1331" y="csY1331"/>
                                    </a:cxn>
                                    <a:cxn ang="0">
                                      <a:pos x="csX1332" y="csY1332"/>
                                    </a:cxn>
                                    <a:cxn ang="0">
                                      <a:pos x="csX1333" y="csY1333"/>
                                    </a:cxn>
                                    <a:cxn ang="0">
                                      <a:pos x="csX1334" y="csY1334"/>
                                    </a:cxn>
                                    <a:cxn ang="0">
                                      <a:pos x="csX1335" y="csY1335"/>
                                    </a:cxn>
                                    <a:cxn ang="0">
                                      <a:pos x="csX1336" y="csY1336"/>
                                    </a:cxn>
                                    <a:cxn ang="0">
                                      <a:pos x="csX1337" y="csY1337"/>
                                    </a:cxn>
                                    <a:cxn ang="0">
                                      <a:pos x="csX1338" y="csY1338"/>
                                    </a:cxn>
                                    <a:cxn ang="0">
                                      <a:pos x="csX1339" y="csY1339"/>
                                    </a:cxn>
                                    <a:cxn ang="0">
                                      <a:pos x="csX1340" y="csY1340"/>
                                    </a:cxn>
                                    <a:cxn ang="0">
                                      <a:pos x="csX1341" y="csY1341"/>
                                    </a:cxn>
                                    <a:cxn ang="0">
                                      <a:pos x="csX1342" y="csY1342"/>
                                    </a:cxn>
                                    <a:cxn ang="0">
                                      <a:pos x="csX1343" y="csY1343"/>
                                    </a:cxn>
                                    <a:cxn ang="0">
                                      <a:pos x="csX1344" y="csY1344"/>
                                    </a:cxn>
                                    <a:cxn ang="0">
                                      <a:pos x="csX1345" y="csY1345"/>
                                    </a:cxn>
                                    <a:cxn ang="0">
                                      <a:pos x="csX1346" y="csY1346"/>
                                    </a:cxn>
                                    <a:cxn ang="0">
                                      <a:pos x="csX1347" y="csY1347"/>
                                    </a:cxn>
                                    <a:cxn ang="0">
                                      <a:pos x="csX1348" y="csY1348"/>
                                    </a:cxn>
                                    <a:cxn ang="0">
                                      <a:pos x="csX1349" y="csY1349"/>
                                    </a:cxn>
                                    <a:cxn ang="0">
                                      <a:pos x="csX1350" y="csY1350"/>
                                    </a:cxn>
                                    <a:cxn ang="0">
                                      <a:pos x="csX1351" y="csY1351"/>
                                    </a:cxn>
                                    <a:cxn ang="0">
                                      <a:pos x="csX1352" y="csY1352"/>
                                    </a:cxn>
                                    <a:cxn ang="0">
                                      <a:pos x="csX1353" y="csY1353"/>
                                    </a:cxn>
                                    <a:cxn ang="0">
                                      <a:pos x="csX1354" y="csY1354"/>
                                    </a:cxn>
                                    <a:cxn ang="0">
                                      <a:pos x="csX1355" y="csY1355"/>
                                    </a:cxn>
                                    <a:cxn ang="0">
                                      <a:pos x="csX1356" y="csY1356"/>
                                    </a:cxn>
                                    <a:cxn ang="0">
                                      <a:pos x="csX1357" y="csY1357"/>
                                    </a:cxn>
                                    <a:cxn ang="0">
                                      <a:pos x="csX1358" y="csY1358"/>
                                    </a:cxn>
                                    <a:cxn ang="0">
                                      <a:pos x="csX1359" y="csY1359"/>
                                    </a:cxn>
                                    <a:cxn ang="0">
                                      <a:pos x="csX1360" y="csY1360"/>
                                    </a:cxn>
                                    <a:cxn ang="0">
                                      <a:pos x="csX1361" y="csY1361"/>
                                    </a:cxn>
                                    <a:cxn ang="0">
                                      <a:pos x="csX1362" y="csY1362"/>
                                    </a:cxn>
                                    <a:cxn ang="0">
                                      <a:pos x="csX1363" y="csY1363"/>
                                    </a:cxn>
                                    <a:cxn ang="0">
                                      <a:pos x="csX1364" y="csY1364"/>
                                    </a:cxn>
                                    <a:cxn ang="0">
                                      <a:pos x="csX1365" y="csY1365"/>
                                    </a:cxn>
                                    <a:cxn ang="0">
                                      <a:pos x="csX1366" y="csY1366"/>
                                    </a:cxn>
                                    <a:cxn ang="0">
                                      <a:pos x="csX1367" y="csY1367"/>
                                    </a:cxn>
                                    <a:cxn ang="0">
                                      <a:pos x="csX1368" y="csY1368"/>
                                    </a:cxn>
                                    <a:cxn ang="0">
                                      <a:pos x="csX1369" y="csY1369"/>
                                    </a:cxn>
                                    <a:cxn ang="0">
                                      <a:pos x="csX1370" y="csY1370"/>
                                    </a:cxn>
                                    <a:cxn ang="0">
                                      <a:pos x="csX1371" y="csY1371"/>
                                    </a:cxn>
                                    <a:cxn ang="0">
                                      <a:pos x="csX1372" y="csY1372"/>
                                    </a:cxn>
                                    <a:cxn ang="0">
                                      <a:pos x="csX1373" y="csY1373"/>
                                    </a:cxn>
                                    <a:cxn ang="0">
                                      <a:pos x="csX1374" y="csY1374"/>
                                    </a:cxn>
                                    <a:cxn ang="0">
                                      <a:pos x="csX1375" y="csY1375"/>
                                    </a:cxn>
                                    <a:cxn ang="0">
                                      <a:pos x="csX1376" y="csY1376"/>
                                    </a:cxn>
                                    <a:cxn ang="0">
                                      <a:pos x="csX1377" y="csY1377"/>
                                    </a:cxn>
                                    <a:cxn ang="0">
                                      <a:pos x="csX1378" y="csY1378"/>
                                    </a:cxn>
                                    <a:cxn ang="0">
                                      <a:pos x="csX1379" y="csY1379"/>
                                    </a:cxn>
                                    <a:cxn ang="0">
                                      <a:pos x="csX1380" y="csY1380"/>
                                    </a:cxn>
                                    <a:cxn ang="0">
                                      <a:pos x="csX1381" y="csY1381"/>
                                    </a:cxn>
                                    <a:cxn ang="0">
                                      <a:pos x="csX1382" y="csY1382"/>
                                    </a:cxn>
                                    <a:cxn ang="0">
                                      <a:pos x="csX1383" y="csY1383"/>
                                    </a:cxn>
                                    <a:cxn ang="0">
                                      <a:pos x="csX1384" y="csY1384"/>
                                    </a:cxn>
                                    <a:cxn ang="0">
                                      <a:pos x="csX1385" y="csY1385"/>
                                    </a:cxn>
                                    <a:cxn ang="0">
                                      <a:pos x="csX1386" y="csY1386"/>
                                    </a:cxn>
                                    <a:cxn ang="0">
                                      <a:pos x="csX1387" y="csY1387"/>
                                    </a:cxn>
                                    <a:cxn ang="0">
                                      <a:pos x="csX1388" y="csY1388"/>
                                    </a:cxn>
                                    <a:cxn ang="0">
                                      <a:pos x="csX1389" y="csY1389"/>
                                    </a:cxn>
                                    <a:cxn ang="0">
                                      <a:pos x="csX1390" y="csY1390"/>
                                    </a:cxn>
                                    <a:cxn ang="0">
                                      <a:pos x="csX1391" y="csY1391"/>
                                    </a:cxn>
                                    <a:cxn ang="0">
                                      <a:pos x="csX1392" y="csY1392"/>
                                    </a:cxn>
                                    <a:cxn ang="0">
                                      <a:pos x="csX1393" y="csY1393"/>
                                    </a:cxn>
                                    <a:cxn ang="0">
                                      <a:pos x="csX1394" y="csY1394"/>
                                    </a:cxn>
                                    <a:cxn ang="0">
                                      <a:pos x="csX1395" y="csY1395"/>
                                    </a:cxn>
                                    <a:cxn ang="0">
                                      <a:pos x="csX1396" y="csY1396"/>
                                    </a:cxn>
                                    <a:cxn ang="0">
                                      <a:pos x="csX1397" y="csY1397"/>
                                    </a:cxn>
                                    <a:cxn ang="0">
                                      <a:pos x="csX1398" y="csY1398"/>
                                    </a:cxn>
                                    <a:cxn ang="0">
                                      <a:pos x="csX1399" y="csY1399"/>
                                    </a:cxn>
                                    <a:cxn ang="0">
                                      <a:pos x="csX1400" y="csY1400"/>
                                    </a:cxn>
                                    <a:cxn ang="0">
                                      <a:pos x="csX1401" y="csY1401"/>
                                    </a:cxn>
                                    <a:cxn ang="0">
                                      <a:pos x="csX1402" y="csY1402"/>
                                    </a:cxn>
                                    <a:cxn ang="0">
                                      <a:pos x="csX1403" y="csY1403"/>
                                    </a:cxn>
                                    <a:cxn ang="0">
                                      <a:pos x="csX1404" y="csY1404"/>
                                    </a:cxn>
                                    <a:cxn ang="0">
                                      <a:pos x="csX1405" y="csY1405"/>
                                    </a:cxn>
                                    <a:cxn ang="0">
                                      <a:pos x="csX1406" y="csY1406"/>
                                    </a:cxn>
                                    <a:cxn ang="0">
                                      <a:pos x="csX1407" y="csY1407"/>
                                    </a:cxn>
                                    <a:cxn ang="0">
                                      <a:pos x="csX1408" y="csY1408"/>
                                    </a:cxn>
                                    <a:cxn ang="0">
                                      <a:pos x="csX1409" y="csY1409"/>
                                    </a:cxn>
                                    <a:cxn ang="0">
                                      <a:pos x="csX1410" y="csY1410"/>
                                    </a:cxn>
                                    <a:cxn ang="0">
                                      <a:pos x="csX1411" y="csY1411"/>
                                    </a:cxn>
                                    <a:cxn ang="0">
                                      <a:pos x="csX1412" y="csY1412"/>
                                    </a:cxn>
                                    <a:cxn ang="0">
                                      <a:pos x="csX1413" y="csY1413"/>
                                    </a:cxn>
                                    <a:cxn ang="0">
                                      <a:pos x="csX1414" y="csY1414"/>
                                    </a:cxn>
                                    <a:cxn ang="0">
                                      <a:pos x="csX1415" y="csY1415"/>
                                    </a:cxn>
                                    <a:cxn ang="0">
                                      <a:pos x="csX1416" y="csY1416"/>
                                    </a:cxn>
                                    <a:cxn ang="0">
                                      <a:pos x="csX1417" y="csY1417"/>
                                    </a:cxn>
                                    <a:cxn ang="0">
                                      <a:pos x="csX1418" y="csY1418"/>
                                    </a:cxn>
                                    <a:cxn ang="0">
                                      <a:pos x="csX1419" y="csY1419"/>
                                    </a:cxn>
                                    <a:cxn ang="0">
                                      <a:pos x="csX1420" y="csY1420"/>
                                    </a:cxn>
                                    <a:cxn ang="0">
                                      <a:pos x="csX1421" y="csY1421"/>
                                    </a:cxn>
                                    <a:cxn ang="0">
                                      <a:pos x="csX1422" y="csY1422"/>
                                    </a:cxn>
                                    <a:cxn ang="0">
                                      <a:pos x="csX1423" y="csY1423"/>
                                    </a:cxn>
                                    <a:cxn ang="0">
                                      <a:pos x="csX1424" y="csY1424"/>
                                    </a:cxn>
                                    <a:cxn ang="0">
                                      <a:pos x="csX1425" y="csY1425"/>
                                    </a:cxn>
                                    <a:cxn ang="0">
                                      <a:pos x="csX1426" y="csY1426"/>
                                    </a:cxn>
                                    <a:cxn ang="0">
                                      <a:pos x="csX1427" y="csY1427"/>
                                    </a:cxn>
                                    <a:cxn ang="0">
                                      <a:pos x="csX1428" y="csY1428"/>
                                    </a:cxn>
                                    <a:cxn ang="0">
                                      <a:pos x="csX1429" y="csY1429"/>
                                    </a:cxn>
                                    <a:cxn ang="0">
                                      <a:pos x="csX1430" y="csY1430"/>
                                    </a:cxn>
                                    <a:cxn ang="0">
                                      <a:pos x="csX1431" y="csY1431"/>
                                    </a:cxn>
                                    <a:cxn ang="0">
                                      <a:pos x="csX1432" y="csY1432"/>
                                    </a:cxn>
                                    <a:cxn ang="0">
                                      <a:pos x="csX1433" y="csY1433"/>
                                    </a:cxn>
                                    <a:cxn ang="0">
                                      <a:pos x="csX1434" y="csY1434"/>
                                    </a:cxn>
                                    <a:cxn ang="0">
                                      <a:pos x="csX1435" y="csY1435"/>
                                    </a:cxn>
                                    <a:cxn ang="0">
                                      <a:pos x="csX1436" y="csY1436"/>
                                    </a:cxn>
                                    <a:cxn ang="0">
                                      <a:pos x="csX1437" y="csY1437"/>
                                    </a:cxn>
                                    <a:cxn ang="0">
                                      <a:pos x="csX1438" y="csY1438"/>
                                    </a:cxn>
                                    <a:cxn ang="0">
                                      <a:pos x="csX1439" y="csY1439"/>
                                    </a:cxn>
                                    <a:cxn ang="0">
                                      <a:pos x="csX1440" y="csY1440"/>
                                    </a:cxn>
                                    <a:cxn ang="0">
                                      <a:pos x="csX1441" y="csY1441"/>
                                    </a:cxn>
                                    <a:cxn ang="0">
                                      <a:pos x="csX1442" y="csY1442"/>
                                    </a:cxn>
                                    <a:cxn ang="0">
                                      <a:pos x="csX1443" y="csY1443"/>
                                    </a:cxn>
                                    <a:cxn ang="0">
                                      <a:pos x="csX1444" y="csY1444"/>
                                    </a:cxn>
                                    <a:cxn ang="0">
                                      <a:pos x="csX1445" y="csY1445"/>
                                    </a:cxn>
                                    <a:cxn ang="0">
                                      <a:pos x="csX1446" y="csY1446"/>
                                    </a:cxn>
                                    <a:cxn ang="0">
                                      <a:pos x="csX1447" y="csY1447"/>
                                    </a:cxn>
                                    <a:cxn ang="0">
                                      <a:pos x="csX1448" y="csY1448"/>
                                    </a:cxn>
                                    <a:cxn ang="0">
                                      <a:pos x="csX1449" y="csY1449"/>
                                    </a:cxn>
                                    <a:cxn ang="0">
                                      <a:pos x="csX1450" y="csY1450"/>
                                    </a:cxn>
                                    <a:cxn ang="0">
                                      <a:pos x="csX1451" y="csY1451"/>
                                    </a:cxn>
                                    <a:cxn ang="0">
                                      <a:pos x="csX1452" y="csY1452"/>
                                    </a:cxn>
                                    <a:cxn ang="0">
                                      <a:pos x="csX1453" y="csY1453"/>
                                    </a:cxn>
                                    <a:cxn ang="0">
                                      <a:pos x="csX1454" y="csY1454"/>
                                    </a:cxn>
                                    <a:cxn ang="0">
                                      <a:pos x="csX1455" y="csY1455"/>
                                    </a:cxn>
                                    <a:cxn ang="0">
                                      <a:pos x="csX1456" y="csY1456"/>
                                    </a:cxn>
                                    <a:cxn ang="0">
                                      <a:pos x="csX1457" y="csY1457"/>
                                    </a:cxn>
                                    <a:cxn ang="0">
                                      <a:pos x="csX1458" y="csY1458"/>
                                    </a:cxn>
                                    <a:cxn ang="0">
                                      <a:pos x="csX1459" y="csY1459"/>
                                    </a:cxn>
                                    <a:cxn ang="0">
                                      <a:pos x="csX1460" y="csY1460"/>
                                    </a:cxn>
                                    <a:cxn ang="0">
                                      <a:pos x="csX1461" y="csY1461"/>
                                    </a:cxn>
                                    <a:cxn ang="0">
                                      <a:pos x="csX1462" y="csY1462"/>
                                    </a:cxn>
                                    <a:cxn ang="0">
                                      <a:pos x="csX1463" y="csY1463"/>
                                    </a:cxn>
                                    <a:cxn ang="0">
                                      <a:pos x="csX1464" y="csY1464"/>
                                    </a:cxn>
                                    <a:cxn ang="0">
                                      <a:pos x="csX1465" y="csY1465"/>
                                    </a:cxn>
                                    <a:cxn ang="0">
                                      <a:pos x="csX1466" y="csY1466"/>
                                    </a:cxn>
                                    <a:cxn ang="0">
                                      <a:pos x="csX1467" y="csY1467"/>
                                    </a:cxn>
                                    <a:cxn ang="0">
                                      <a:pos x="csX1468" y="csY1468"/>
                                    </a:cxn>
                                    <a:cxn ang="0">
                                      <a:pos x="csX1469" y="csY1469"/>
                                    </a:cxn>
                                    <a:cxn ang="0">
                                      <a:pos x="csX1470" y="csY1470"/>
                                    </a:cxn>
                                    <a:cxn ang="0">
                                      <a:pos x="csX1471" y="csY1471"/>
                                    </a:cxn>
                                    <a:cxn ang="0">
                                      <a:pos x="csX1472" y="csY1472"/>
                                    </a:cxn>
                                    <a:cxn ang="0">
                                      <a:pos x="csX1473" y="csY1473"/>
                                    </a:cxn>
                                    <a:cxn ang="0">
                                      <a:pos x="csX1474" y="csY1474"/>
                                    </a:cxn>
                                    <a:cxn ang="0">
                                      <a:pos x="csX1475" y="csY1475"/>
                                    </a:cxn>
                                    <a:cxn ang="0">
                                      <a:pos x="csX1476" y="csY1476"/>
                                    </a:cxn>
                                    <a:cxn ang="0">
                                      <a:pos x="csX1477" y="csY1477"/>
                                    </a:cxn>
                                    <a:cxn ang="0">
                                      <a:pos x="csX1478" y="csY1478"/>
                                    </a:cxn>
                                    <a:cxn ang="0">
                                      <a:pos x="csX1479" y="csY1479"/>
                                    </a:cxn>
                                    <a:cxn ang="0">
                                      <a:pos x="csX1480" y="csY1480"/>
                                    </a:cxn>
                                    <a:cxn ang="0">
                                      <a:pos x="csX1481" y="csY1481"/>
                                    </a:cxn>
                                    <a:cxn ang="0">
                                      <a:pos x="csX1482" y="csY1482"/>
                                    </a:cxn>
                                    <a:cxn ang="0">
                                      <a:pos x="csX1483" y="csY1483"/>
                                    </a:cxn>
                                    <a:cxn ang="0">
                                      <a:pos x="csX1484" y="csY1484"/>
                                    </a:cxn>
                                    <a:cxn ang="0">
                                      <a:pos x="csX1485" y="csY1485"/>
                                    </a:cxn>
                                    <a:cxn ang="0">
                                      <a:pos x="csX1486" y="csY1486"/>
                                    </a:cxn>
                                    <a:cxn ang="0">
                                      <a:pos x="csX1487" y="csY1487"/>
                                    </a:cxn>
                                    <a:cxn ang="0">
                                      <a:pos x="csX1488" y="csY1488"/>
                                    </a:cxn>
                                    <a:cxn ang="0">
                                      <a:pos x="csX1489" y="csY1489"/>
                                    </a:cxn>
                                    <a:cxn ang="0">
                                      <a:pos x="csX1490" y="csY1490"/>
                                    </a:cxn>
                                    <a:cxn ang="0">
                                      <a:pos x="csX1491" y="csY1491"/>
                                    </a:cxn>
                                    <a:cxn ang="0">
                                      <a:pos x="csX1492" y="csY1492"/>
                                    </a:cxn>
                                    <a:cxn ang="0">
                                      <a:pos x="csX1493" y="csY1493"/>
                                    </a:cxn>
                                    <a:cxn ang="0">
                                      <a:pos x="csX1494" y="csY1494"/>
                                    </a:cxn>
                                    <a:cxn ang="0">
                                      <a:pos x="csX1495" y="csY1495"/>
                                    </a:cxn>
                                    <a:cxn ang="0">
                                      <a:pos x="csX1496" y="csY1496"/>
                                    </a:cxn>
                                    <a:cxn ang="0">
                                      <a:pos x="csX1497" y="csY1497"/>
                                    </a:cxn>
                                    <a:cxn ang="0">
                                      <a:pos x="csX1498" y="csY1498"/>
                                    </a:cxn>
                                    <a:cxn ang="0">
                                      <a:pos x="csX1499" y="csY1499"/>
                                    </a:cxn>
                                    <a:cxn ang="0">
                                      <a:pos x="csX1500" y="csY1500"/>
                                    </a:cxn>
                                    <a:cxn ang="0">
                                      <a:pos x="csX1501" y="csY1501"/>
                                    </a:cxn>
                                    <a:cxn ang="0">
                                      <a:pos x="csX1502" y="csY1502"/>
                                    </a:cxn>
                                    <a:cxn ang="0">
                                      <a:pos x="csX1503" y="csY1503"/>
                                    </a:cxn>
                                    <a:cxn ang="0">
                                      <a:pos x="csX1504" y="csY1504"/>
                                    </a:cxn>
                                    <a:cxn ang="0">
                                      <a:pos x="csX1505" y="csY1505"/>
                                    </a:cxn>
                                    <a:cxn ang="0">
                                      <a:pos x="csX1506" y="csY1506"/>
                                    </a:cxn>
                                    <a:cxn ang="0">
                                      <a:pos x="csX1507" y="csY1507"/>
                                    </a:cxn>
                                    <a:cxn ang="0">
                                      <a:pos x="csX1508" y="csY1508"/>
                                    </a:cxn>
                                    <a:cxn ang="0">
                                      <a:pos x="csX1509" y="csY1509"/>
                                    </a:cxn>
                                    <a:cxn ang="0">
                                      <a:pos x="csX1510" y="csY1510"/>
                                    </a:cxn>
                                    <a:cxn ang="0">
                                      <a:pos x="csX1511" y="csY1511"/>
                                    </a:cxn>
                                    <a:cxn ang="0">
                                      <a:pos x="csX1512" y="csY1512"/>
                                    </a:cxn>
                                    <a:cxn ang="0">
                                      <a:pos x="csX1513" y="csY1513"/>
                                    </a:cxn>
                                    <a:cxn ang="0">
                                      <a:pos x="csX1514" y="csY1514"/>
                                    </a:cxn>
                                    <a:cxn ang="0">
                                      <a:pos x="csX1515" y="csY1515"/>
                                    </a:cxn>
                                    <a:cxn ang="0">
                                      <a:pos x="csX1516" y="csY1516"/>
                                    </a:cxn>
                                    <a:cxn ang="0">
                                      <a:pos x="csX1517" y="csY1517"/>
                                    </a:cxn>
                                    <a:cxn ang="0">
                                      <a:pos x="csX1518" y="csY1518"/>
                                    </a:cxn>
                                    <a:cxn ang="0">
                                      <a:pos x="csX1519" y="csY1519"/>
                                    </a:cxn>
                                    <a:cxn ang="0">
                                      <a:pos x="csX1520" y="csY1520"/>
                                    </a:cxn>
                                    <a:cxn ang="0">
                                      <a:pos x="csX1521" y="csY1521"/>
                                    </a:cxn>
                                    <a:cxn ang="0">
                                      <a:pos x="csX1522" y="csY1522"/>
                                    </a:cxn>
                                    <a:cxn ang="0">
                                      <a:pos x="csX1523" y="csY1523"/>
                                    </a:cxn>
                                    <a:cxn ang="0">
                                      <a:pos x="csX1524" y="csY1524"/>
                                    </a:cxn>
                                    <a:cxn ang="0">
                                      <a:pos x="csX1525" y="csY1525"/>
                                    </a:cxn>
                                    <a:cxn ang="0">
                                      <a:pos x="csX1526" y="csY1526"/>
                                    </a:cxn>
                                    <a:cxn ang="0">
                                      <a:pos x="csX1527" y="csY1527"/>
                                    </a:cxn>
                                    <a:cxn ang="0">
                                      <a:pos x="csX1528" y="csY1528"/>
                                    </a:cxn>
                                    <a:cxn ang="0">
                                      <a:pos x="csX1529" y="csY1529"/>
                                    </a:cxn>
                                    <a:cxn ang="0">
                                      <a:pos x="csX1530" y="csY1530"/>
                                    </a:cxn>
                                    <a:cxn ang="0">
                                      <a:pos x="csX1531" y="csY1531"/>
                                    </a:cxn>
                                    <a:cxn ang="0">
                                      <a:pos x="csX1532" y="csY1532"/>
                                    </a:cxn>
                                    <a:cxn ang="0">
                                      <a:pos x="csX1533" y="csY1533"/>
                                    </a:cxn>
                                    <a:cxn ang="0">
                                      <a:pos x="csX1534" y="csY1534"/>
                                    </a:cxn>
                                    <a:cxn ang="0">
                                      <a:pos x="csX1535" y="csY1535"/>
                                    </a:cxn>
                                    <a:cxn ang="0">
                                      <a:pos x="csX1536" y="csY1536"/>
                                    </a:cxn>
                                    <a:cxn ang="0">
                                      <a:pos x="csX1537" y="csY1537"/>
                                    </a:cxn>
                                    <a:cxn ang="0">
                                      <a:pos x="csX1538" y="csY1538"/>
                                    </a:cxn>
                                    <a:cxn ang="0">
                                      <a:pos x="csX1539" y="csY1539"/>
                                    </a:cxn>
                                    <a:cxn ang="0">
                                      <a:pos x="csX1540" y="csY1540"/>
                                    </a:cxn>
                                    <a:cxn ang="0">
                                      <a:pos x="csX1541" y="csY1541"/>
                                    </a:cxn>
                                    <a:cxn ang="0">
                                      <a:pos x="csX1542" y="csY1542"/>
                                    </a:cxn>
                                    <a:cxn ang="0">
                                      <a:pos x="csX1543" y="csY1543"/>
                                    </a:cxn>
                                    <a:cxn ang="0">
                                      <a:pos x="csX1544" y="csY1544"/>
                                    </a:cxn>
                                    <a:cxn ang="0">
                                      <a:pos x="csX1545" y="csY1545"/>
                                    </a:cxn>
                                    <a:cxn ang="0">
                                      <a:pos x="csX1546" y="csY1546"/>
                                    </a:cxn>
                                    <a:cxn ang="0">
                                      <a:pos x="csX1547" y="csY1547"/>
                                    </a:cxn>
                                    <a:cxn ang="0">
                                      <a:pos x="csX1548" y="csY1548"/>
                                    </a:cxn>
                                    <a:cxn ang="0">
                                      <a:pos x="csX1549" y="csY1549"/>
                                    </a:cxn>
                                    <a:cxn ang="0">
                                      <a:pos x="csX1550" y="csY1550"/>
                                    </a:cxn>
                                    <a:cxn ang="0">
                                      <a:pos x="csX1551" y="csY1551"/>
                                    </a:cxn>
                                    <a:cxn ang="0">
                                      <a:pos x="csX1552" y="csY1552"/>
                                    </a:cxn>
                                    <a:cxn ang="0">
                                      <a:pos x="csX1553" y="csY1553"/>
                                    </a:cxn>
                                    <a:cxn ang="0">
                                      <a:pos x="csX1554" y="csY1554"/>
                                    </a:cxn>
                                    <a:cxn ang="0">
                                      <a:pos x="csX1555" y="csY1555"/>
                                    </a:cxn>
                                    <a:cxn ang="0">
                                      <a:pos x="csX1556" y="csY1556"/>
                                    </a:cxn>
                                    <a:cxn ang="0">
                                      <a:pos x="csX1557" y="csY1557"/>
                                    </a:cxn>
                                    <a:cxn ang="0">
                                      <a:pos x="csX1558" y="csY1558"/>
                                    </a:cxn>
                                    <a:cxn ang="0">
                                      <a:pos x="csX1559" y="csY1559"/>
                                    </a:cxn>
                                    <a:cxn ang="0">
                                      <a:pos x="csX1560" y="csY1560"/>
                                    </a:cxn>
                                    <a:cxn ang="0">
                                      <a:pos x="csX1561" y="csY1561"/>
                                    </a:cxn>
                                    <a:cxn ang="0">
                                      <a:pos x="csX1562" y="csY1562"/>
                                    </a:cxn>
                                    <a:cxn ang="0">
                                      <a:pos x="csX1563" y="csY1563"/>
                                    </a:cxn>
                                    <a:cxn ang="0">
                                      <a:pos x="csX1564" y="csY1564"/>
                                    </a:cxn>
                                    <a:cxn ang="0">
                                      <a:pos x="csX1565" y="csY1565"/>
                                    </a:cxn>
                                    <a:cxn ang="0">
                                      <a:pos x="csX1566" y="csY1566"/>
                                    </a:cxn>
                                    <a:cxn ang="0">
                                      <a:pos x="csX1567" y="csY1567"/>
                                    </a:cxn>
                                    <a:cxn ang="0">
                                      <a:pos x="csX1568" y="csY1568"/>
                                    </a:cxn>
                                    <a:cxn ang="0">
                                      <a:pos x="csX1569" y="csY1569"/>
                                    </a:cxn>
                                    <a:cxn ang="0">
                                      <a:pos x="csX1570" y="csY1570"/>
                                    </a:cxn>
                                    <a:cxn ang="0">
                                      <a:pos x="csX1571" y="csY1571"/>
                                    </a:cxn>
                                    <a:cxn ang="0">
                                      <a:pos x="csX1572" y="csY1572"/>
                                    </a:cxn>
                                    <a:cxn ang="0">
                                      <a:pos x="csX1573" y="csY1573"/>
                                    </a:cxn>
                                    <a:cxn ang="0">
                                      <a:pos x="csX1574" y="csY1574"/>
                                    </a:cxn>
                                    <a:cxn ang="0">
                                      <a:pos x="csX1575" y="csY1575"/>
                                    </a:cxn>
                                    <a:cxn ang="0">
                                      <a:pos x="csX1576" y="csY1576"/>
                                    </a:cxn>
                                    <a:cxn ang="0">
                                      <a:pos x="csX1577" y="csY1577"/>
                                    </a:cxn>
                                    <a:cxn ang="0">
                                      <a:pos x="csX1578" y="csY1578"/>
                                    </a:cxn>
                                    <a:cxn ang="0">
                                      <a:pos x="csX1579" y="csY1579"/>
                                    </a:cxn>
                                    <a:cxn ang="0">
                                      <a:pos x="csX1580" y="csY1580"/>
                                    </a:cxn>
                                    <a:cxn ang="0">
                                      <a:pos x="csX1581" y="csY1581"/>
                                    </a:cxn>
                                    <a:cxn ang="0">
                                      <a:pos x="csX1582" y="csY1582"/>
                                    </a:cxn>
                                    <a:cxn ang="0">
                                      <a:pos x="csX1583" y="csY1583"/>
                                    </a:cxn>
                                    <a:cxn ang="0">
                                      <a:pos x="csX1584" y="csY1584"/>
                                    </a:cxn>
                                    <a:cxn ang="0">
                                      <a:pos x="csX1585" y="csY1585"/>
                                    </a:cxn>
                                    <a:cxn ang="0">
                                      <a:pos x="csX1586" y="csY1586"/>
                                    </a:cxn>
                                    <a:cxn ang="0">
                                      <a:pos x="csX1587" y="csY1587"/>
                                    </a:cxn>
                                    <a:cxn ang="0">
                                      <a:pos x="csX1588" y="csY1588"/>
                                    </a:cxn>
                                    <a:cxn ang="0">
                                      <a:pos x="csX1589" y="csY1589"/>
                                    </a:cxn>
                                    <a:cxn ang="0">
                                      <a:pos x="csX1590" y="csY1590"/>
                                    </a:cxn>
                                    <a:cxn ang="0">
                                      <a:pos x="csX1591" y="csY1591"/>
                                    </a:cxn>
                                    <a:cxn ang="0">
                                      <a:pos x="csX1592" y="csY1592"/>
                                    </a:cxn>
                                    <a:cxn ang="0">
                                      <a:pos x="csX1593" y="csY1593"/>
                                    </a:cxn>
                                    <a:cxn ang="0">
                                      <a:pos x="csX1594" y="csY1594"/>
                                    </a:cxn>
                                    <a:cxn ang="0">
                                      <a:pos x="csX1595" y="csY1595"/>
                                    </a:cxn>
                                    <a:cxn ang="0">
                                      <a:pos x="csX1596" y="csY1596"/>
                                    </a:cxn>
                                    <a:cxn ang="0">
                                      <a:pos x="csX1597" y="csY1597"/>
                                    </a:cxn>
                                    <a:cxn ang="0">
                                      <a:pos x="csX1598" y="csY1598"/>
                                    </a:cxn>
                                    <a:cxn ang="0">
                                      <a:pos x="csX1599" y="csY1599"/>
                                    </a:cxn>
                                    <a:cxn ang="0">
                                      <a:pos x="csX1600" y="csY1600"/>
                                    </a:cxn>
                                    <a:cxn ang="0">
                                      <a:pos x="csX1601" y="csY1601"/>
                                    </a:cxn>
                                    <a:cxn ang="0">
                                      <a:pos x="csX1602" y="csY1602"/>
                                    </a:cxn>
                                    <a:cxn ang="0">
                                      <a:pos x="csX1603" y="csY1603"/>
                                    </a:cxn>
                                    <a:cxn ang="0">
                                      <a:pos x="csX1604" y="csY1604"/>
                                    </a:cxn>
                                    <a:cxn ang="0">
                                      <a:pos x="csX1605" y="csY1605"/>
                                    </a:cxn>
                                    <a:cxn ang="0">
                                      <a:pos x="csX1606" y="csY1606"/>
                                    </a:cxn>
                                    <a:cxn ang="0">
                                      <a:pos x="csX1607" y="csY1607"/>
                                    </a:cxn>
                                    <a:cxn ang="0">
                                      <a:pos x="csX1608" y="csY1608"/>
                                    </a:cxn>
                                    <a:cxn ang="0">
                                      <a:pos x="csX1609" y="csY1609"/>
                                    </a:cxn>
                                    <a:cxn ang="0">
                                      <a:pos x="csX1610" y="csY1610"/>
                                    </a:cxn>
                                    <a:cxn ang="0">
                                      <a:pos x="csX1611" y="csY1611"/>
                                    </a:cxn>
                                    <a:cxn ang="0">
                                      <a:pos x="csX1612" y="csY1612"/>
                                    </a:cxn>
                                    <a:cxn ang="0">
                                      <a:pos x="csX1613" y="csY1613"/>
                                    </a:cxn>
                                    <a:cxn ang="0">
                                      <a:pos x="csX1614" y="csY1614"/>
                                    </a:cxn>
                                    <a:cxn ang="0">
                                      <a:pos x="csX1615" y="csY1615"/>
                                    </a:cxn>
                                    <a:cxn ang="0">
                                      <a:pos x="csX1616" y="csY1616"/>
                                    </a:cxn>
                                    <a:cxn ang="0">
                                      <a:pos x="csX1617" y="csY1617"/>
                                    </a:cxn>
                                    <a:cxn ang="0">
                                      <a:pos x="csX1618" y="csY1618"/>
                                    </a:cxn>
                                    <a:cxn ang="0">
                                      <a:pos x="csX1619" y="csY1619"/>
                                    </a:cxn>
                                    <a:cxn ang="0">
                                      <a:pos x="csX1620" y="csY1620"/>
                                    </a:cxn>
                                    <a:cxn ang="0">
                                      <a:pos x="csX1621" y="csY1621"/>
                                    </a:cxn>
                                    <a:cxn ang="0">
                                      <a:pos x="csX1622" y="csY1622"/>
                                    </a:cxn>
                                    <a:cxn ang="0">
                                      <a:pos x="csX1623" y="csY1623"/>
                                    </a:cxn>
                                    <a:cxn ang="0">
                                      <a:pos x="csX1624" y="csY1624"/>
                                    </a:cxn>
                                    <a:cxn ang="0">
                                      <a:pos x="csX1625" y="csY1625"/>
                                    </a:cxn>
                                    <a:cxn ang="0">
                                      <a:pos x="csX1626" y="csY1626"/>
                                    </a:cxn>
                                    <a:cxn ang="0">
                                      <a:pos x="csX1627" y="csY1627"/>
                                    </a:cxn>
                                    <a:cxn ang="0">
                                      <a:pos x="csX1628" y="csY1628"/>
                                    </a:cxn>
                                    <a:cxn ang="0">
                                      <a:pos x="csX1629" y="csY1629"/>
                                    </a:cxn>
                                    <a:cxn ang="0">
                                      <a:pos x="csX1630" y="csY1630"/>
                                    </a:cxn>
                                    <a:cxn ang="0">
                                      <a:pos x="csX1631" y="csY1631"/>
                                    </a:cxn>
                                    <a:cxn ang="0">
                                      <a:pos x="csX1632" y="csY1632"/>
                                    </a:cxn>
                                    <a:cxn ang="0">
                                      <a:pos x="csX1633" y="csY1633"/>
                                    </a:cxn>
                                    <a:cxn ang="0">
                                      <a:pos x="csX1634" y="csY1634"/>
                                    </a:cxn>
                                    <a:cxn ang="0">
                                      <a:pos x="csX1635" y="csY1635"/>
                                    </a:cxn>
                                    <a:cxn ang="0">
                                      <a:pos x="csX1636" y="csY1636"/>
                                    </a:cxn>
                                    <a:cxn ang="0">
                                      <a:pos x="csX1637" y="csY1637"/>
                                    </a:cxn>
                                    <a:cxn ang="0">
                                      <a:pos x="csX1638" y="csY1638"/>
                                    </a:cxn>
                                    <a:cxn ang="0">
                                      <a:pos x="csX1639" y="csY1639"/>
                                    </a:cxn>
                                    <a:cxn ang="0">
                                      <a:pos x="csX1640" y="csY1640"/>
                                    </a:cxn>
                                    <a:cxn ang="0">
                                      <a:pos x="csX1641" y="csY1641"/>
                                    </a:cxn>
                                    <a:cxn ang="0">
                                      <a:pos x="csX1642" y="csY1642"/>
                                    </a:cxn>
                                    <a:cxn ang="0">
                                      <a:pos x="csX1643" y="csY1643"/>
                                    </a:cxn>
                                    <a:cxn ang="0">
                                      <a:pos x="csX1644" y="csY1644"/>
                                    </a:cxn>
                                    <a:cxn ang="0">
                                      <a:pos x="csX1645" y="csY1645"/>
                                    </a:cxn>
                                    <a:cxn ang="0">
                                      <a:pos x="csX1646" y="csY1646"/>
                                    </a:cxn>
                                    <a:cxn ang="0">
                                      <a:pos x="csX1647" y="csY1647"/>
                                    </a:cxn>
                                    <a:cxn ang="0">
                                      <a:pos x="csX1648" y="csY1648"/>
                                    </a:cxn>
                                    <a:cxn ang="0">
                                      <a:pos x="csX1649" y="csY1649"/>
                                    </a:cxn>
                                    <a:cxn ang="0">
                                      <a:pos x="csX1650" y="csY1650"/>
                                    </a:cxn>
                                    <a:cxn ang="0">
                                      <a:pos x="csX1651" y="csY1651"/>
                                    </a:cxn>
                                    <a:cxn ang="0">
                                      <a:pos x="csX1652" y="csY1652"/>
                                    </a:cxn>
                                    <a:cxn ang="0">
                                      <a:pos x="csX1653" y="csY1653"/>
                                    </a:cxn>
                                    <a:cxn ang="0">
                                      <a:pos x="csX1654" y="csY1654"/>
                                    </a:cxn>
                                    <a:cxn ang="0">
                                      <a:pos x="csX1655" y="csY1655"/>
                                    </a:cxn>
                                    <a:cxn ang="0">
                                      <a:pos x="csX1656" y="csY1656"/>
                                    </a:cxn>
                                    <a:cxn ang="0">
                                      <a:pos x="csX1657" y="csY1657"/>
                                    </a:cxn>
                                    <a:cxn ang="0">
                                      <a:pos x="csX1658" y="csY1658"/>
                                    </a:cxn>
                                    <a:cxn ang="0">
                                      <a:pos x="csX1659" y="csY1659"/>
                                    </a:cxn>
                                    <a:cxn ang="0">
                                      <a:pos x="csX1660" y="csY1660"/>
                                    </a:cxn>
                                    <a:cxn ang="0">
                                      <a:pos x="csX1661" y="csY1661"/>
                                    </a:cxn>
                                    <a:cxn ang="0">
                                      <a:pos x="csX1662" y="csY1662"/>
                                    </a:cxn>
                                    <a:cxn ang="0">
                                      <a:pos x="csX1663" y="csY1663"/>
                                    </a:cxn>
                                    <a:cxn ang="0">
                                      <a:pos x="csX1664" y="csY1664"/>
                                    </a:cxn>
                                    <a:cxn ang="0">
                                      <a:pos x="csX1665" y="csY1665"/>
                                    </a:cxn>
                                    <a:cxn ang="0">
                                      <a:pos x="csX1666" y="csY1666"/>
                                    </a:cxn>
                                    <a:cxn ang="0">
                                      <a:pos x="csX1667" y="csY1667"/>
                                    </a:cxn>
                                    <a:cxn ang="0">
                                      <a:pos x="csX1668" y="csY1668"/>
                                    </a:cxn>
                                    <a:cxn ang="0">
                                      <a:pos x="csX1669" y="csY1669"/>
                                    </a:cxn>
                                    <a:cxn ang="0">
                                      <a:pos x="csX1670" y="csY1670"/>
                                    </a:cxn>
                                    <a:cxn ang="0">
                                      <a:pos x="csX1671" y="csY1671"/>
                                    </a:cxn>
                                    <a:cxn ang="0">
                                      <a:pos x="csX1672" y="csY1672"/>
                                    </a:cxn>
                                    <a:cxn ang="0">
                                      <a:pos x="csX1673" y="csY1673"/>
                                    </a:cxn>
                                    <a:cxn ang="0">
                                      <a:pos x="csX1674" y="csY1674"/>
                                    </a:cxn>
                                    <a:cxn ang="0">
                                      <a:pos x="csX1675" y="csY1675"/>
                                    </a:cxn>
                                    <a:cxn ang="0">
                                      <a:pos x="csX1676" y="csY1676"/>
                                    </a:cxn>
                                    <a:cxn ang="0">
                                      <a:pos x="csX1677" y="csY1677"/>
                                    </a:cxn>
                                    <a:cxn ang="0">
                                      <a:pos x="csX1678" y="csY1678"/>
                                    </a:cxn>
                                    <a:cxn ang="0">
                                      <a:pos x="csX1679" y="csY1679"/>
                                    </a:cxn>
                                    <a:cxn ang="0">
                                      <a:pos x="csX1680" y="csY1680"/>
                                    </a:cxn>
                                    <a:cxn ang="0">
                                      <a:pos x="csX1681" y="csY1681"/>
                                    </a:cxn>
                                    <a:cxn ang="0">
                                      <a:pos x="csX1682" y="csY1682"/>
                                    </a:cxn>
                                    <a:cxn ang="0">
                                      <a:pos x="csX1683" y="csY1683"/>
                                    </a:cxn>
                                    <a:cxn ang="0">
                                      <a:pos x="csX1684" y="csY1684"/>
                                    </a:cxn>
                                    <a:cxn ang="0">
                                      <a:pos x="csX1685" y="csY1685"/>
                                    </a:cxn>
                                    <a:cxn ang="0">
                                      <a:pos x="csX1686" y="csY1686"/>
                                    </a:cxn>
                                    <a:cxn ang="0">
                                      <a:pos x="csX1687" y="csY1687"/>
                                    </a:cxn>
                                    <a:cxn ang="0">
                                      <a:pos x="csX1688" y="csY1688"/>
                                    </a:cxn>
                                    <a:cxn ang="0">
                                      <a:pos x="csX1689" y="csY1689"/>
                                    </a:cxn>
                                    <a:cxn ang="0">
                                      <a:pos x="csX1690" y="csY1690"/>
                                    </a:cxn>
                                    <a:cxn ang="0">
                                      <a:pos x="csX1691" y="csY1691"/>
                                    </a:cxn>
                                    <a:cxn ang="0">
                                      <a:pos x="csX1692" y="csY1692"/>
                                    </a:cxn>
                                    <a:cxn ang="0">
                                      <a:pos x="csX1693" y="csY1693"/>
                                    </a:cxn>
                                    <a:cxn ang="0">
                                      <a:pos x="csX1694" y="csY1694"/>
                                    </a:cxn>
                                    <a:cxn ang="0">
                                      <a:pos x="csX1695" y="csY1695"/>
                                    </a:cxn>
                                    <a:cxn ang="0">
                                      <a:pos x="csX1696" y="csY1696"/>
                                    </a:cxn>
                                    <a:cxn ang="0">
                                      <a:pos x="csX1697" y="csY1697"/>
                                    </a:cxn>
                                    <a:cxn ang="0">
                                      <a:pos x="csX1698" y="csY1698"/>
                                    </a:cxn>
                                    <a:cxn ang="0">
                                      <a:pos x="csX1699" y="csY1699"/>
                                    </a:cxn>
                                    <a:cxn ang="0">
                                      <a:pos x="csX1700" y="csY1700"/>
                                    </a:cxn>
                                    <a:cxn ang="0">
                                      <a:pos x="csX1701" y="csY1701"/>
                                    </a:cxn>
                                    <a:cxn ang="0">
                                      <a:pos x="csX1702" y="csY1702"/>
                                    </a:cxn>
                                    <a:cxn ang="0">
                                      <a:pos x="csX1703" y="csY1703"/>
                                    </a:cxn>
                                    <a:cxn ang="0">
                                      <a:pos x="csX1704" y="csY1704"/>
                                    </a:cxn>
                                    <a:cxn ang="0">
                                      <a:pos x="csX1705" y="csY1705"/>
                                    </a:cxn>
                                    <a:cxn ang="0">
                                      <a:pos x="csX1706" y="csY1706"/>
                                    </a:cxn>
                                    <a:cxn ang="0">
                                      <a:pos x="csX1707" y="csY1707"/>
                                    </a:cxn>
                                    <a:cxn ang="0">
                                      <a:pos x="csX1708" y="csY1708"/>
                                    </a:cxn>
                                    <a:cxn ang="0">
                                      <a:pos x="csX1709" y="csY1709"/>
                                    </a:cxn>
                                    <a:cxn ang="0">
                                      <a:pos x="csX1710" y="csY1710"/>
                                    </a:cxn>
                                    <a:cxn ang="0">
                                      <a:pos x="csX1711" y="csY1711"/>
                                    </a:cxn>
                                    <a:cxn ang="0">
                                      <a:pos x="csX1712" y="csY1712"/>
                                    </a:cxn>
                                    <a:cxn ang="0">
                                      <a:pos x="csX1713" y="csY1713"/>
                                    </a:cxn>
                                    <a:cxn ang="0">
                                      <a:pos x="csX1714" y="csY1714"/>
                                    </a:cxn>
                                    <a:cxn ang="0">
                                      <a:pos x="csX1715" y="csY1715"/>
                                    </a:cxn>
                                    <a:cxn ang="0">
                                      <a:pos x="csX1716" y="csY1716"/>
                                    </a:cxn>
                                    <a:cxn ang="0">
                                      <a:pos x="csX1717" y="csY1717"/>
                                    </a:cxn>
                                    <a:cxn ang="0">
                                      <a:pos x="csX1718" y="csY1718"/>
                                    </a:cxn>
                                    <a:cxn ang="0">
                                      <a:pos x="csX1719" y="csY1719"/>
                                    </a:cxn>
                                    <a:cxn ang="0">
                                      <a:pos x="csX1720" y="csY1720"/>
                                    </a:cxn>
                                    <a:cxn ang="0">
                                      <a:pos x="csX1721" y="csY1721"/>
                                    </a:cxn>
                                    <a:cxn ang="0">
                                      <a:pos x="csX1722" y="csY1722"/>
                                    </a:cxn>
                                    <a:cxn ang="0">
                                      <a:pos x="csX1723" y="csY1723"/>
                                    </a:cxn>
                                    <a:cxn ang="0">
                                      <a:pos x="csX1724" y="csY1724"/>
                                    </a:cxn>
                                    <a:cxn ang="0">
                                      <a:pos x="csX1725" y="csY1725"/>
                                    </a:cxn>
                                    <a:cxn ang="0">
                                      <a:pos x="csX1726" y="csY1726"/>
                                    </a:cxn>
                                    <a:cxn ang="0">
                                      <a:pos x="csX1727" y="csY1727"/>
                                    </a:cxn>
                                    <a:cxn ang="0">
                                      <a:pos x="csX1728" y="csY1728"/>
                                    </a:cxn>
                                    <a:cxn ang="0">
                                      <a:pos x="csX1729" y="csY1729"/>
                                    </a:cxn>
                                    <a:cxn ang="0">
                                      <a:pos x="csX1730" y="csY1730"/>
                                    </a:cxn>
                                    <a:cxn ang="0">
                                      <a:pos x="csX1731" y="csY1731"/>
                                    </a:cxn>
                                    <a:cxn ang="0">
                                      <a:pos x="csX1732" y="csY1732"/>
                                    </a:cxn>
                                    <a:cxn ang="0">
                                      <a:pos x="csX1733" y="csY1733"/>
                                    </a:cxn>
                                    <a:cxn ang="0">
                                      <a:pos x="csX1734" y="csY1734"/>
                                    </a:cxn>
                                    <a:cxn ang="0">
                                      <a:pos x="csX1735" y="csY1735"/>
                                    </a:cxn>
                                    <a:cxn ang="0">
                                      <a:pos x="csX1736" y="csY1736"/>
                                    </a:cxn>
                                    <a:cxn ang="0">
                                      <a:pos x="csX1737" y="csY1737"/>
                                    </a:cxn>
                                    <a:cxn ang="0">
                                      <a:pos x="csX1738" y="csY1738"/>
                                    </a:cxn>
                                    <a:cxn ang="0">
                                      <a:pos x="csX1739" y="csY1739"/>
                                    </a:cxn>
                                    <a:cxn ang="0">
                                      <a:pos x="csX1740" y="csY1740"/>
                                    </a:cxn>
                                    <a:cxn ang="0">
                                      <a:pos x="csX1741" y="csY1741"/>
                                    </a:cxn>
                                    <a:cxn ang="0">
                                      <a:pos x="csX1742" y="csY1742"/>
                                    </a:cxn>
                                    <a:cxn ang="0">
                                      <a:pos x="csX1743" y="csY1743"/>
                                    </a:cxn>
                                    <a:cxn ang="0">
                                      <a:pos x="csX1744" y="csY1744"/>
                                    </a:cxn>
                                    <a:cxn ang="0">
                                      <a:pos x="csX1745" y="csY1745"/>
                                    </a:cxn>
                                    <a:cxn ang="0">
                                      <a:pos x="csX1746" y="csY1746"/>
                                    </a:cxn>
                                    <a:cxn ang="0">
                                      <a:pos x="csX1747" y="csY1747"/>
                                    </a:cxn>
                                    <a:cxn ang="0">
                                      <a:pos x="csX1748" y="csY1748"/>
                                    </a:cxn>
                                    <a:cxn ang="0">
                                      <a:pos x="csX1749" y="csY1749"/>
                                    </a:cxn>
                                    <a:cxn ang="0">
                                      <a:pos x="csX1750" y="csY1750"/>
                                    </a:cxn>
                                    <a:cxn ang="0">
                                      <a:pos x="csX1751" y="csY1751"/>
                                    </a:cxn>
                                    <a:cxn ang="0">
                                      <a:pos x="csX1752" y="csY1752"/>
                                    </a:cxn>
                                    <a:cxn ang="0">
                                      <a:pos x="csX1753" y="csY1753"/>
                                    </a:cxn>
                                    <a:cxn ang="0">
                                      <a:pos x="csX1754" y="csY1754"/>
                                    </a:cxn>
                                    <a:cxn ang="0">
                                      <a:pos x="csX1755" y="csY1755"/>
                                    </a:cxn>
                                    <a:cxn ang="0">
                                      <a:pos x="csX1756" y="csY1756"/>
                                    </a:cxn>
                                    <a:cxn ang="0">
                                      <a:pos x="csX1757" y="csY1757"/>
                                    </a:cxn>
                                    <a:cxn ang="0">
                                      <a:pos x="csX1758" y="csY1758"/>
                                    </a:cxn>
                                    <a:cxn ang="0">
                                      <a:pos x="csX1759" y="csY1759"/>
                                    </a:cxn>
                                    <a:cxn ang="0">
                                      <a:pos x="csX1760" y="csY1760"/>
                                    </a:cxn>
                                    <a:cxn ang="0">
                                      <a:pos x="csX1761" y="csY1761"/>
                                    </a:cxn>
                                    <a:cxn ang="0">
                                      <a:pos x="csX1762" y="csY1762"/>
                                    </a:cxn>
                                    <a:cxn ang="0">
                                      <a:pos x="csX1763" y="csY1763"/>
                                    </a:cxn>
                                    <a:cxn ang="0">
                                      <a:pos x="csX1764" y="csY1764"/>
                                    </a:cxn>
                                    <a:cxn ang="0">
                                      <a:pos x="csX1765" y="csY1765"/>
                                    </a:cxn>
                                    <a:cxn ang="0">
                                      <a:pos x="csX1766" y="csY1766"/>
                                    </a:cxn>
                                    <a:cxn ang="0">
                                      <a:pos x="csX1767" y="csY1767"/>
                                    </a:cxn>
                                    <a:cxn ang="0">
                                      <a:pos x="csX1768" y="csY1768"/>
                                    </a:cxn>
                                    <a:cxn ang="0">
                                      <a:pos x="csX1769" y="csY1769"/>
                                    </a:cxn>
                                    <a:cxn ang="0">
                                      <a:pos x="csX1770" y="csY1770"/>
                                    </a:cxn>
                                    <a:cxn ang="0">
                                      <a:pos x="csX1771" y="csY1771"/>
                                    </a:cxn>
                                    <a:cxn ang="0">
                                      <a:pos x="csX1772" y="csY1772"/>
                                    </a:cxn>
                                    <a:cxn ang="0">
                                      <a:pos x="csX1773" y="csY1773"/>
                                    </a:cxn>
                                    <a:cxn ang="0">
                                      <a:pos x="csX1774" y="csY1774"/>
                                    </a:cxn>
                                    <a:cxn ang="0">
                                      <a:pos x="csX1775" y="csY1775"/>
                                    </a:cxn>
                                    <a:cxn ang="0">
                                      <a:pos x="csX1776" y="csY1776"/>
                                    </a:cxn>
                                    <a:cxn ang="0">
                                      <a:pos x="csX1777" y="csY1777"/>
                                    </a:cxn>
                                    <a:cxn ang="0">
                                      <a:pos x="csX1778" y="csY1778"/>
                                    </a:cxn>
                                    <a:cxn ang="0">
                                      <a:pos x="csX1779" y="csY1779"/>
                                    </a:cxn>
                                    <a:cxn ang="0">
                                      <a:pos x="csX1780" y="csY1780"/>
                                    </a:cxn>
                                    <a:cxn ang="0">
                                      <a:pos x="csX1781" y="csY1781"/>
                                    </a:cxn>
                                    <a:cxn ang="0">
                                      <a:pos x="csX1782" y="csY1782"/>
                                    </a:cxn>
                                    <a:cxn ang="0">
                                      <a:pos x="csX1783" y="csY1783"/>
                                    </a:cxn>
                                    <a:cxn ang="0">
                                      <a:pos x="csX1784" y="csY1784"/>
                                    </a:cxn>
                                    <a:cxn ang="0">
                                      <a:pos x="csX1785" y="csY1785"/>
                                    </a:cxn>
                                    <a:cxn ang="0">
                                      <a:pos x="csX1786" y="csY1786"/>
                                    </a:cxn>
                                    <a:cxn ang="0">
                                      <a:pos x="csX1787" y="csY1787"/>
                                    </a:cxn>
                                    <a:cxn ang="0">
                                      <a:pos x="csX1788" y="csY1788"/>
                                    </a:cxn>
                                    <a:cxn ang="0">
                                      <a:pos x="csX1789" y="csY1789"/>
                                    </a:cxn>
                                    <a:cxn ang="0">
                                      <a:pos x="csX1790" y="csY1790"/>
                                    </a:cxn>
                                    <a:cxn ang="0">
                                      <a:pos x="csX1791" y="csY1791"/>
                                    </a:cxn>
                                    <a:cxn ang="0">
                                      <a:pos x="csX1792" y="csY1792"/>
                                    </a:cxn>
                                    <a:cxn ang="0">
                                      <a:pos x="csX1793" y="csY1793"/>
                                    </a:cxn>
                                    <a:cxn ang="0">
                                      <a:pos x="csX1794" y="csY1794"/>
                                    </a:cxn>
                                    <a:cxn ang="0">
                                      <a:pos x="csX1795" y="csY1795"/>
                                    </a:cxn>
                                    <a:cxn ang="0">
                                      <a:pos x="csX1796" y="csY1796"/>
                                    </a:cxn>
                                    <a:cxn ang="0">
                                      <a:pos x="csX1797" y="csY1797"/>
                                    </a:cxn>
                                    <a:cxn ang="0">
                                      <a:pos x="csX1798" y="csY1798"/>
                                    </a:cxn>
                                    <a:cxn ang="0">
                                      <a:pos x="csX1799" y="csY1799"/>
                                    </a:cxn>
                                    <a:cxn ang="0">
                                      <a:pos x="csX1800" y="csY1800"/>
                                    </a:cxn>
                                    <a:cxn ang="0">
                                      <a:pos x="csX1801" y="csY1801"/>
                                    </a:cxn>
                                    <a:cxn ang="0">
                                      <a:pos x="csX1802" y="csY1802"/>
                                    </a:cxn>
                                    <a:cxn ang="0">
                                      <a:pos x="csX1803" y="csY1803"/>
                                    </a:cxn>
                                    <a:cxn ang="0">
                                      <a:pos x="csX1804" y="csY1804"/>
                                    </a:cxn>
                                    <a:cxn ang="0">
                                      <a:pos x="csX1805" y="csY1805"/>
                                    </a:cxn>
                                    <a:cxn ang="0">
                                      <a:pos x="csX1806" y="csY1806"/>
                                    </a:cxn>
                                    <a:cxn ang="0">
                                      <a:pos x="csX1807" y="csY1807"/>
                                    </a:cxn>
                                    <a:cxn ang="0">
                                      <a:pos x="csX1808" y="csY1808"/>
                                    </a:cxn>
                                    <a:cxn ang="0">
                                      <a:pos x="csX1809" y="csY1809"/>
                                    </a:cxn>
                                    <a:cxn ang="0">
                                      <a:pos x="csX1810" y="csY1810"/>
                                    </a:cxn>
                                    <a:cxn ang="0">
                                      <a:pos x="csX1811" y="csY1811"/>
                                    </a:cxn>
                                    <a:cxn ang="0">
                                      <a:pos x="csX1812" y="csY1812"/>
                                    </a:cxn>
                                    <a:cxn ang="0">
                                      <a:pos x="csX1813" y="csY1813"/>
                                    </a:cxn>
                                    <a:cxn ang="0">
                                      <a:pos x="csX1814" y="csY1814"/>
                                    </a:cxn>
                                    <a:cxn ang="0">
                                      <a:pos x="csX1815" y="csY1815"/>
                                    </a:cxn>
                                    <a:cxn ang="0">
                                      <a:pos x="csX1816" y="csY1816"/>
                                    </a:cxn>
                                    <a:cxn ang="0">
                                      <a:pos x="csX1817" y="csY1817"/>
                                    </a:cxn>
                                    <a:cxn ang="0">
                                      <a:pos x="csX1818" y="csY1818"/>
                                    </a:cxn>
                                    <a:cxn ang="0">
                                      <a:pos x="csX1819" y="csY1819"/>
                                    </a:cxn>
                                    <a:cxn ang="0">
                                      <a:pos x="csX1820" y="csY1820"/>
                                    </a:cxn>
                                    <a:cxn ang="0">
                                      <a:pos x="csX1821" y="csY1821"/>
                                    </a:cxn>
                                    <a:cxn ang="0">
                                      <a:pos x="csX1822" y="csY1822"/>
                                    </a:cxn>
                                    <a:cxn ang="0">
                                      <a:pos x="csX1823" y="csY1823"/>
                                    </a:cxn>
                                    <a:cxn ang="0">
                                      <a:pos x="csX1824" y="csY1824"/>
                                    </a:cxn>
                                    <a:cxn ang="0">
                                      <a:pos x="csX1825" y="csY1825"/>
                                    </a:cxn>
                                    <a:cxn ang="0">
                                      <a:pos x="csX1826" y="csY1826"/>
                                    </a:cxn>
                                    <a:cxn ang="0">
                                      <a:pos x="csX1827" y="csY1827"/>
                                    </a:cxn>
                                    <a:cxn ang="0">
                                      <a:pos x="csX1828" y="csY1828"/>
                                    </a:cxn>
                                    <a:cxn ang="0">
                                      <a:pos x="csX1829" y="csY1829"/>
                                    </a:cxn>
                                    <a:cxn ang="0">
                                      <a:pos x="csX1830" y="csY1830"/>
                                    </a:cxn>
                                    <a:cxn ang="0">
                                      <a:pos x="csX1831" y="csY1831"/>
                                    </a:cxn>
                                    <a:cxn ang="0">
                                      <a:pos x="csX1832" y="csY1832"/>
                                    </a:cxn>
                                    <a:cxn ang="0">
                                      <a:pos x="csX1833" y="csY1833"/>
                                    </a:cxn>
                                    <a:cxn ang="0">
                                      <a:pos x="csX1834" y="csY1834"/>
                                    </a:cxn>
                                    <a:cxn ang="0">
                                      <a:pos x="csX1835" y="csY1835"/>
                                    </a:cxn>
                                    <a:cxn ang="0">
                                      <a:pos x="csX1836" y="csY1836"/>
                                    </a:cxn>
                                    <a:cxn ang="0">
                                      <a:pos x="csX1837" y="csY1837"/>
                                    </a:cxn>
                                    <a:cxn ang="0">
                                      <a:pos x="csX1838" y="csY1838"/>
                                    </a:cxn>
                                    <a:cxn ang="0">
                                      <a:pos x="csX1839" y="csY1839"/>
                                    </a:cxn>
                                    <a:cxn ang="0">
                                      <a:pos x="csX1840" y="csY1840"/>
                                    </a:cxn>
                                    <a:cxn ang="0">
                                      <a:pos x="csX1841" y="csY1841"/>
                                    </a:cxn>
                                    <a:cxn ang="0">
                                      <a:pos x="csX1842" y="csY1842"/>
                                    </a:cxn>
                                    <a:cxn ang="0">
                                      <a:pos x="csX1843" y="csY1843"/>
                                    </a:cxn>
                                    <a:cxn ang="0">
                                      <a:pos x="csX1844" y="csY1844"/>
                                    </a:cxn>
                                    <a:cxn ang="0">
                                      <a:pos x="csX1845" y="csY1845"/>
                                    </a:cxn>
                                    <a:cxn ang="0">
                                      <a:pos x="csX1846" y="csY1846"/>
                                    </a:cxn>
                                    <a:cxn ang="0">
                                      <a:pos x="csX1847" y="csY1847"/>
                                    </a:cxn>
                                    <a:cxn ang="0">
                                      <a:pos x="csX1848" y="csY1848"/>
                                    </a:cxn>
                                    <a:cxn ang="0">
                                      <a:pos x="csX1849" y="csY1849"/>
                                    </a:cxn>
                                    <a:cxn ang="0">
                                      <a:pos x="csX1850" y="csY1850"/>
                                    </a:cxn>
                                    <a:cxn ang="0">
                                      <a:pos x="csX1851" y="csY1851"/>
                                    </a:cxn>
                                    <a:cxn ang="0">
                                      <a:pos x="csX1852" y="csY1852"/>
                                    </a:cxn>
                                    <a:cxn ang="0">
                                      <a:pos x="csX1853" y="csY1853"/>
                                    </a:cxn>
                                    <a:cxn ang="0">
                                      <a:pos x="csX1854" y="csY1854"/>
                                    </a:cxn>
                                    <a:cxn ang="0">
                                      <a:pos x="csX1855" y="csY1855"/>
                                    </a:cxn>
                                    <a:cxn ang="0">
                                      <a:pos x="csX1856" y="csY1856"/>
                                    </a:cxn>
                                    <a:cxn ang="0">
                                      <a:pos x="csX1857" y="csY1857"/>
                                    </a:cxn>
                                    <a:cxn ang="0">
                                      <a:pos x="csX1858" y="csY1858"/>
                                    </a:cxn>
                                    <a:cxn ang="0">
                                      <a:pos x="csX1859" y="csY1859"/>
                                    </a:cxn>
                                    <a:cxn ang="0">
                                      <a:pos x="csX1860" y="csY1860"/>
                                    </a:cxn>
                                    <a:cxn ang="0">
                                      <a:pos x="csX1861" y="csY1861"/>
                                    </a:cxn>
                                    <a:cxn ang="0">
                                      <a:pos x="csX1862" y="csY1862"/>
                                    </a:cxn>
                                    <a:cxn ang="0">
                                      <a:pos x="csX1863" y="csY1863"/>
                                    </a:cxn>
                                    <a:cxn ang="0">
                                      <a:pos x="csX1864" y="csY1864"/>
                                    </a:cxn>
                                    <a:cxn ang="0">
                                      <a:pos x="csX1865" y="csY1865"/>
                                    </a:cxn>
                                    <a:cxn ang="0">
                                      <a:pos x="csX1866" y="csY1866"/>
                                    </a:cxn>
                                    <a:cxn ang="0">
                                      <a:pos x="csX1867" y="csY1867"/>
                                    </a:cxn>
                                    <a:cxn ang="0">
                                      <a:pos x="csX1868" y="csY1868"/>
                                    </a:cxn>
                                    <a:cxn ang="0">
                                      <a:pos x="csX1869" y="csY1869"/>
                                    </a:cxn>
                                    <a:cxn ang="0">
                                      <a:pos x="csX1870" y="csY1870"/>
                                    </a:cxn>
                                    <a:cxn ang="0">
                                      <a:pos x="csX1871" y="csY1871"/>
                                    </a:cxn>
                                    <a:cxn ang="0">
                                      <a:pos x="csX1872" y="csY1872"/>
                                    </a:cxn>
                                    <a:cxn ang="0">
                                      <a:pos x="csX1873" y="csY1873"/>
                                    </a:cxn>
                                    <a:cxn ang="0">
                                      <a:pos x="csX1874" y="csY1874"/>
                                    </a:cxn>
                                    <a:cxn ang="0">
                                      <a:pos x="csX1875" y="csY1875"/>
                                    </a:cxn>
                                    <a:cxn ang="0">
                                      <a:pos x="csX1876" y="csY1876"/>
                                    </a:cxn>
                                    <a:cxn ang="0">
                                      <a:pos x="csX1877" y="csY1877"/>
                                    </a:cxn>
                                    <a:cxn ang="0">
                                      <a:pos x="csX1878" y="csY1878"/>
                                    </a:cxn>
                                    <a:cxn ang="0">
                                      <a:pos x="csX1879" y="csY1879"/>
                                    </a:cxn>
                                    <a:cxn ang="0">
                                      <a:pos x="csX1880" y="csY1880"/>
                                    </a:cxn>
                                    <a:cxn ang="0">
                                      <a:pos x="csX1881" y="csY1881"/>
                                    </a:cxn>
                                    <a:cxn ang="0">
                                      <a:pos x="csX1882" y="csY1882"/>
                                    </a:cxn>
                                    <a:cxn ang="0">
                                      <a:pos x="csX1883" y="csY1883"/>
                                    </a:cxn>
                                    <a:cxn ang="0">
                                      <a:pos x="csX1884" y="csY1884"/>
                                    </a:cxn>
                                    <a:cxn ang="0">
                                      <a:pos x="csX1885" y="csY1885"/>
                                    </a:cxn>
                                    <a:cxn ang="0">
                                      <a:pos x="csX1886" y="csY1886"/>
                                    </a:cxn>
                                    <a:cxn ang="0">
                                      <a:pos x="csX1887" y="csY1887"/>
                                    </a:cxn>
                                    <a:cxn ang="0">
                                      <a:pos x="csX1888" y="csY1888"/>
                                    </a:cxn>
                                    <a:cxn ang="0">
                                      <a:pos x="csX1889" y="csY1889"/>
                                    </a:cxn>
                                    <a:cxn ang="0">
                                      <a:pos x="csX1890" y="csY1890"/>
                                    </a:cxn>
                                    <a:cxn ang="0">
                                      <a:pos x="csX1891" y="csY1891"/>
                                    </a:cxn>
                                    <a:cxn ang="0">
                                      <a:pos x="csX1892" y="csY1892"/>
                                    </a:cxn>
                                    <a:cxn ang="0">
                                      <a:pos x="csX1893" y="csY1893"/>
                                    </a:cxn>
                                    <a:cxn ang="0">
                                      <a:pos x="csX1894" y="csY1894"/>
                                    </a:cxn>
                                    <a:cxn ang="0">
                                      <a:pos x="csX1895" y="csY1895"/>
                                    </a:cxn>
                                    <a:cxn ang="0">
                                      <a:pos x="csX1896" y="csY1896"/>
                                    </a:cxn>
                                    <a:cxn ang="0">
                                      <a:pos x="csX1897" y="csY1897"/>
                                    </a:cxn>
                                    <a:cxn ang="0">
                                      <a:pos x="csX1898" y="csY1898"/>
                                    </a:cxn>
                                    <a:cxn ang="0">
                                      <a:pos x="csX1899" y="csY1899"/>
                                    </a:cxn>
                                    <a:cxn ang="0">
                                      <a:pos x="csX1900" y="csY1900"/>
                                    </a:cxn>
                                    <a:cxn ang="0">
                                      <a:pos x="csX1901" y="csY1901"/>
                                    </a:cxn>
                                    <a:cxn ang="0">
                                      <a:pos x="csX1902" y="csY1902"/>
                                    </a:cxn>
                                    <a:cxn ang="0">
                                      <a:pos x="csX1903" y="csY1903"/>
                                    </a:cxn>
                                    <a:cxn ang="0">
                                      <a:pos x="csX1904" y="csY1904"/>
                                    </a:cxn>
                                    <a:cxn ang="0">
                                      <a:pos x="csX1905" y="csY1905"/>
                                    </a:cxn>
                                    <a:cxn ang="0">
                                      <a:pos x="csX1906" y="csY1906"/>
                                    </a:cxn>
                                    <a:cxn ang="0">
                                      <a:pos x="csX1907" y="csY1907"/>
                                    </a:cxn>
                                    <a:cxn ang="0">
                                      <a:pos x="csX1908" y="csY1908"/>
                                    </a:cxn>
                                    <a:cxn ang="0">
                                      <a:pos x="csX1909" y="csY1909"/>
                                    </a:cxn>
                                    <a:cxn ang="0">
                                      <a:pos x="csX1910" y="csY1910"/>
                                    </a:cxn>
                                    <a:cxn ang="0">
                                      <a:pos x="csX1911" y="csY1911"/>
                                    </a:cxn>
                                    <a:cxn ang="0">
                                      <a:pos x="csX1912" y="csY1912"/>
                                    </a:cxn>
                                    <a:cxn ang="0">
                                      <a:pos x="csX1913" y="csY1913"/>
                                    </a:cxn>
                                    <a:cxn ang="0">
                                      <a:pos x="csX1914" y="csY1914"/>
                                    </a:cxn>
                                    <a:cxn ang="0">
                                      <a:pos x="csX1915" y="csY1915"/>
                                    </a:cxn>
                                    <a:cxn ang="0">
                                      <a:pos x="csX1916" y="csY1916"/>
                                    </a:cxn>
                                    <a:cxn ang="0">
                                      <a:pos x="csX1917" y="csY1917"/>
                                    </a:cxn>
                                    <a:cxn ang="0">
                                      <a:pos x="csX1918" y="csY1918"/>
                                    </a:cxn>
                                    <a:cxn ang="0">
                                      <a:pos x="csX1919" y="csY1919"/>
                                    </a:cxn>
                                    <a:cxn ang="0">
                                      <a:pos x="csX1920" y="csY1920"/>
                                    </a:cxn>
                                    <a:cxn ang="0">
                                      <a:pos x="csX1921" y="csY1921"/>
                                    </a:cxn>
                                    <a:cxn ang="0">
                                      <a:pos x="csX1922" y="csY1922"/>
                                    </a:cxn>
                                    <a:cxn ang="0">
                                      <a:pos x="csX1923" y="csY1923"/>
                                    </a:cxn>
                                    <a:cxn ang="0">
                                      <a:pos x="csX1924" y="csY1924"/>
                                    </a:cxn>
                                    <a:cxn ang="0">
                                      <a:pos x="csX1925" y="csY1925"/>
                                    </a:cxn>
                                    <a:cxn ang="0">
                                      <a:pos x="csX1926" y="csY1926"/>
                                    </a:cxn>
                                    <a:cxn ang="0">
                                      <a:pos x="csX1927" y="csY1927"/>
                                    </a:cxn>
                                    <a:cxn ang="0">
                                      <a:pos x="csX1928" y="csY1928"/>
                                    </a:cxn>
                                    <a:cxn ang="0">
                                      <a:pos x="csX1929" y="csY1929"/>
                                    </a:cxn>
                                    <a:cxn ang="0">
                                      <a:pos x="csX1930" y="csY1930"/>
                                    </a:cxn>
                                    <a:cxn ang="0">
                                      <a:pos x="csX1931" y="csY1931"/>
                                    </a:cxn>
                                    <a:cxn ang="0">
                                      <a:pos x="csX1932" y="csY1932"/>
                                    </a:cxn>
                                    <a:cxn ang="0">
                                      <a:pos x="csX1933" y="csY1933"/>
                                    </a:cxn>
                                    <a:cxn ang="0">
                                      <a:pos x="csX1934" y="csY1934"/>
                                    </a:cxn>
                                    <a:cxn ang="0">
                                      <a:pos x="csX1935" y="csY1935"/>
                                    </a:cxn>
                                    <a:cxn ang="0">
                                      <a:pos x="csX1936" y="csY1936"/>
                                    </a:cxn>
                                    <a:cxn ang="0">
                                      <a:pos x="csX1937" y="csY1937"/>
                                    </a:cxn>
                                    <a:cxn ang="0">
                                      <a:pos x="csX1938" y="csY1938"/>
                                    </a:cxn>
                                    <a:cxn ang="0">
                                      <a:pos x="csX1939" y="csY1939"/>
                                    </a:cxn>
                                    <a:cxn ang="0">
                                      <a:pos x="csX1940" y="csY1940"/>
                                    </a:cxn>
                                    <a:cxn ang="0">
                                      <a:pos x="csX1941" y="csY1941"/>
                                    </a:cxn>
                                    <a:cxn ang="0">
                                      <a:pos x="csX1942" y="csY1942"/>
                                    </a:cxn>
                                    <a:cxn ang="0">
                                      <a:pos x="csX1943" y="csY1943"/>
                                    </a:cxn>
                                    <a:cxn ang="0">
                                      <a:pos x="csX1944" y="csY1944"/>
                                    </a:cxn>
                                    <a:cxn ang="0">
                                      <a:pos x="csX1945" y="csY1945"/>
                                    </a:cxn>
                                    <a:cxn ang="0">
                                      <a:pos x="csX1946" y="csY1946"/>
                                    </a:cxn>
                                    <a:cxn ang="0">
                                      <a:pos x="csX1947" y="csY1947"/>
                                    </a:cxn>
                                    <a:cxn ang="0">
                                      <a:pos x="csX1948" y="csY1948"/>
                                    </a:cxn>
                                    <a:cxn ang="0">
                                      <a:pos x="csX1949" y="csY1949"/>
                                    </a:cxn>
                                    <a:cxn ang="0">
                                      <a:pos x="csX1950" y="csY1950"/>
                                    </a:cxn>
                                    <a:cxn ang="0">
                                      <a:pos x="csX1951" y="csY1951"/>
                                    </a:cxn>
                                    <a:cxn ang="0">
                                      <a:pos x="csX1952" y="csY1952"/>
                                    </a:cxn>
                                    <a:cxn ang="0">
                                      <a:pos x="csX1953" y="csY1953"/>
                                    </a:cxn>
                                    <a:cxn ang="0">
                                      <a:pos x="csX1954" y="csY1954"/>
                                    </a:cxn>
                                    <a:cxn ang="0">
                                      <a:pos x="csX1955" y="csY1955"/>
                                    </a:cxn>
                                    <a:cxn ang="0">
                                      <a:pos x="csX1956" y="csY1956"/>
                                    </a:cxn>
                                    <a:cxn ang="0">
                                      <a:pos x="csX1957" y="csY1957"/>
                                    </a:cxn>
                                    <a:cxn ang="0">
                                      <a:pos x="csX1958" y="csY1958"/>
                                    </a:cxn>
                                    <a:cxn ang="0">
                                      <a:pos x="csX1959" y="csY1959"/>
                                    </a:cxn>
                                    <a:cxn ang="0">
                                      <a:pos x="csX1960" y="csY1960"/>
                                    </a:cxn>
                                    <a:cxn ang="0">
                                      <a:pos x="csX1961" y="csY1961"/>
                                    </a:cxn>
                                    <a:cxn ang="0">
                                      <a:pos x="csX1962" y="csY1962"/>
                                    </a:cxn>
                                    <a:cxn ang="0">
                                      <a:pos x="csX1963" y="csY1963"/>
                                    </a:cxn>
                                    <a:cxn ang="0">
                                      <a:pos x="csX1964" y="csY1964"/>
                                    </a:cxn>
                                    <a:cxn ang="0">
                                      <a:pos x="csX1965" y="csY1965"/>
                                    </a:cxn>
                                    <a:cxn ang="0">
                                      <a:pos x="csX1966" y="csY1966"/>
                                    </a:cxn>
                                    <a:cxn ang="0">
                                      <a:pos x="csX1967" y="csY1967"/>
                                    </a:cxn>
                                    <a:cxn ang="0">
                                      <a:pos x="csX1968" y="csY1968"/>
                                    </a:cxn>
                                    <a:cxn ang="0">
                                      <a:pos x="csX1969" y="csY1969"/>
                                    </a:cxn>
                                    <a:cxn ang="0">
                                      <a:pos x="csX1970" y="csY1970"/>
                                    </a:cxn>
                                    <a:cxn ang="0">
                                      <a:pos x="csX1971" y="csY1971"/>
                                    </a:cxn>
                                    <a:cxn ang="0">
                                      <a:pos x="csX1972" y="csY1972"/>
                                    </a:cxn>
                                    <a:cxn ang="0">
                                      <a:pos x="csX1973" y="csY1973"/>
                                    </a:cxn>
                                    <a:cxn ang="0">
                                      <a:pos x="csX1974" y="csY1974"/>
                                    </a:cxn>
                                    <a:cxn ang="0">
                                      <a:pos x="csX1975" y="csY1975"/>
                                    </a:cxn>
                                    <a:cxn ang="0">
                                      <a:pos x="csX1976" y="csY1976"/>
                                    </a:cxn>
                                    <a:cxn ang="0">
                                      <a:pos x="csX1977" y="csY1977"/>
                                    </a:cxn>
                                    <a:cxn ang="0">
                                      <a:pos x="csX1978" y="csY1978"/>
                                    </a:cxn>
                                    <a:cxn ang="0">
                                      <a:pos x="csX1979" y="csY1979"/>
                                    </a:cxn>
                                    <a:cxn ang="0">
                                      <a:pos x="csX1980" y="csY1980"/>
                                    </a:cxn>
                                    <a:cxn ang="0">
                                      <a:pos x="csX1981" y="csY1981"/>
                                    </a:cxn>
                                    <a:cxn ang="0">
                                      <a:pos x="csX1982" y="csY1982"/>
                                    </a:cxn>
                                    <a:cxn ang="0">
                                      <a:pos x="csX1983" y="csY1983"/>
                                    </a:cxn>
                                    <a:cxn ang="0">
                                      <a:pos x="csX1984" y="csY1984"/>
                                    </a:cxn>
                                    <a:cxn ang="0">
                                      <a:pos x="csX1985" y="csY1985"/>
                                    </a:cxn>
                                    <a:cxn ang="0">
                                      <a:pos x="csX1986" y="csY1986"/>
                                    </a:cxn>
                                    <a:cxn ang="0">
                                      <a:pos x="csX1987" y="csY1987"/>
                                    </a:cxn>
                                    <a:cxn ang="0">
                                      <a:pos x="csX1988" y="csY1988"/>
                                    </a:cxn>
                                    <a:cxn ang="0">
                                      <a:pos x="csX1989" y="csY1989"/>
                                    </a:cxn>
                                    <a:cxn ang="0">
                                      <a:pos x="csX1990" y="csY1990"/>
                                    </a:cxn>
                                    <a:cxn ang="0">
                                      <a:pos x="csX1991" y="csY1991"/>
                                    </a:cxn>
                                    <a:cxn ang="0">
                                      <a:pos x="csX1992" y="csY1992"/>
                                    </a:cxn>
                                    <a:cxn ang="0">
                                      <a:pos x="csX1993" y="csY1993"/>
                                    </a:cxn>
                                    <a:cxn ang="0">
                                      <a:pos x="csX1994" y="csY1994"/>
                                    </a:cxn>
                                    <a:cxn ang="0">
                                      <a:pos x="csX1995" y="csY1995"/>
                                    </a:cxn>
                                    <a:cxn ang="0">
                                      <a:pos x="csX1996" y="csY1996"/>
                                    </a:cxn>
                                    <a:cxn ang="0">
                                      <a:pos x="csX1997" y="csY1997"/>
                                    </a:cxn>
                                    <a:cxn ang="0">
                                      <a:pos x="csX1998" y="csY1998"/>
                                    </a:cxn>
                                    <a:cxn ang="0">
                                      <a:pos x="csX1999" y="csY1999"/>
                                    </a:cxn>
                                    <a:cxn ang="0">
                                      <a:pos x="csX2000" y="csY2000"/>
                                    </a:cxn>
                                    <a:cxn ang="0">
                                      <a:pos x="csX2001" y="csY2001"/>
                                    </a:cxn>
                                    <a:cxn ang="0">
                                      <a:pos x="csX2002" y="csY2002"/>
                                    </a:cxn>
                                    <a:cxn ang="0">
                                      <a:pos x="csX2003" y="csY2003"/>
                                    </a:cxn>
                                    <a:cxn ang="0">
                                      <a:pos x="csX2004" y="csY2004"/>
                                    </a:cxn>
                                    <a:cxn ang="0">
                                      <a:pos x="csX2005" y="csY2005"/>
                                    </a:cxn>
                                    <a:cxn ang="0">
                                      <a:pos x="csX2006" y="csY2006"/>
                                    </a:cxn>
                                    <a:cxn ang="0">
                                      <a:pos x="csX2007" y="csY2007"/>
                                    </a:cxn>
                                    <a:cxn ang="0">
                                      <a:pos x="csX2008" y="csY2008"/>
                                    </a:cxn>
                                    <a:cxn ang="0">
                                      <a:pos x="csX2009" y="csY2009"/>
                                    </a:cxn>
                                    <a:cxn ang="0">
                                      <a:pos x="csX2010" y="csY2010"/>
                                    </a:cxn>
                                    <a:cxn ang="0">
                                      <a:pos x="csX2011" y="csY2011"/>
                                    </a:cxn>
                                    <a:cxn ang="0">
                                      <a:pos x="csX2012" y="csY2012"/>
                                    </a:cxn>
                                    <a:cxn ang="0">
                                      <a:pos x="csX2013" y="csY2013"/>
                                    </a:cxn>
                                    <a:cxn ang="0">
                                      <a:pos x="csX2014" y="csY2014"/>
                                    </a:cxn>
                                    <a:cxn ang="0">
                                      <a:pos x="csX2015" y="csY2015"/>
                                    </a:cxn>
                                    <a:cxn ang="0">
                                      <a:pos x="csX2016" y="csY2016"/>
                                    </a:cxn>
                                    <a:cxn ang="0">
                                      <a:pos x="csX2017" y="csY2017"/>
                                    </a:cxn>
                                    <a:cxn ang="0">
                                      <a:pos x="csX2018" y="csY2018"/>
                                    </a:cxn>
                                    <a:cxn ang="0">
                                      <a:pos x="csX2019" y="csY2019"/>
                                    </a:cxn>
                                    <a:cxn ang="0">
                                      <a:pos x="csX2020" y="csY2020"/>
                                    </a:cxn>
                                    <a:cxn ang="0">
                                      <a:pos x="csX2021" y="csY2021"/>
                                    </a:cxn>
                                    <a:cxn ang="0">
                                      <a:pos x="csX2022" y="csY2022"/>
                                    </a:cxn>
                                    <a:cxn ang="0">
                                      <a:pos x="csX2023" y="csY2023"/>
                                    </a:cxn>
                                    <a:cxn ang="0">
                                      <a:pos x="csX2024" y="csY2024"/>
                                    </a:cxn>
                                    <a:cxn ang="0">
                                      <a:pos x="csX2025" y="csY2025"/>
                                    </a:cxn>
                                    <a:cxn ang="0">
                                      <a:pos x="csX2026" y="csY2026"/>
                                    </a:cxn>
                                    <a:cxn ang="0">
                                      <a:pos x="csX2027" y="csY2027"/>
                                    </a:cxn>
                                    <a:cxn ang="0">
                                      <a:pos x="csX2028" y="csY2028"/>
                                    </a:cxn>
                                    <a:cxn ang="0">
                                      <a:pos x="csX2029" y="csY2029"/>
                                    </a:cxn>
                                    <a:cxn ang="0">
                                      <a:pos x="csX2030" y="csY2030"/>
                                    </a:cxn>
                                    <a:cxn ang="0">
                                      <a:pos x="csX2031" y="csY2031"/>
                                    </a:cxn>
                                    <a:cxn ang="0">
                                      <a:pos x="csX2032" y="csY2032"/>
                                    </a:cxn>
                                    <a:cxn ang="0">
                                      <a:pos x="csX2033" y="csY2033"/>
                                    </a:cxn>
                                    <a:cxn ang="0">
                                      <a:pos x="csX2034" y="csY2034"/>
                                    </a:cxn>
                                    <a:cxn ang="0">
                                      <a:pos x="csX2035" y="csY2035"/>
                                    </a:cxn>
                                    <a:cxn ang="0">
                                      <a:pos x="csX2036" y="csY2036"/>
                                    </a:cxn>
                                    <a:cxn ang="0">
                                      <a:pos x="csX2037" y="csY2037"/>
                                    </a:cxn>
                                    <a:cxn ang="0">
                                      <a:pos x="csX2038" y="csY2038"/>
                                    </a:cxn>
                                    <a:cxn ang="0">
                                      <a:pos x="csX2039" y="csY2039"/>
                                    </a:cxn>
                                    <a:cxn ang="0">
                                      <a:pos x="csX2040" y="csY2040"/>
                                    </a:cxn>
                                    <a:cxn ang="0">
                                      <a:pos x="csX2041" y="csY2041"/>
                                    </a:cxn>
                                    <a:cxn ang="0">
                                      <a:pos x="csX2042" y="csY2042"/>
                                    </a:cxn>
                                    <a:cxn ang="0">
                                      <a:pos x="csX2043" y="csY2043"/>
                                    </a:cxn>
                                    <a:cxn ang="0">
                                      <a:pos x="csX2044" y="csY2044"/>
                                    </a:cxn>
                                    <a:cxn ang="0">
                                      <a:pos x="csX2045" y="csY2045"/>
                                    </a:cxn>
                                    <a:cxn ang="0">
                                      <a:pos x="csX2046" y="csY2046"/>
                                    </a:cxn>
                                    <a:cxn ang="0">
                                      <a:pos x="csX2047" y="csY2047"/>
                                    </a:cxn>
                                    <a:cxn ang="0">
                                      <a:pos x="csX2048" y="csY2048"/>
                                    </a:cxn>
                                    <a:cxn ang="0">
                                      <a:pos x="csX2049" y="csY2049"/>
                                    </a:cxn>
                                    <a:cxn ang="0">
                                      <a:pos x="csX2050" y="csY2050"/>
                                    </a:cxn>
                                    <a:cxn ang="0">
                                      <a:pos x="csX2051" y="csY2051"/>
                                    </a:cxn>
                                    <a:cxn ang="0">
                                      <a:pos x="csX2052" y="csY2052"/>
                                    </a:cxn>
                                    <a:cxn ang="0">
                                      <a:pos x="csX2053" y="csY2053"/>
                                    </a:cxn>
                                    <a:cxn ang="0">
                                      <a:pos x="csX2054" y="csY2054"/>
                                    </a:cxn>
                                    <a:cxn ang="0">
                                      <a:pos x="csX2055" y="csY2055"/>
                                    </a:cxn>
                                    <a:cxn ang="0">
                                      <a:pos x="csX2056" y="csY2056"/>
                                    </a:cxn>
                                    <a:cxn ang="0">
                                      <a:pos x="csX2057" y="csY2057"/>
                                    </a:cxn>
                                    <a:cxn ang="0">
                                      <a:pos x="csX2058" y="csY2058"/>
                                    </a:cxn>
                                    <a:cxn ang="0">
                                      <a:pos x="csX2059" y="csY2059"/>
                                    </a:cxn>
                                    <a:cxn ang="0">
                                      <a:pos x="csX2060" y="csY2060"/>
                                    </a:cxn>
                                    <a:cxn ang="0">
                                      <a:pos x="csX2061" y="csY2061"/>
                                    </a:cxn>
                                    <a:cxn ang="0">
                                      <a:pos x="csX2062" y="csY2062"/>
                                    </a:cxn>
                                    <a:cxn ang="0">
                                      <a:pos x="csX2063" y="csY2063"/>
                                    </a:cxn>
                                    <a:cxn ang="0">
                                      <a:pos x="csX2064" y="csY2064"/>
                                    </a:cxn>
                                    <a:cxn ang="0">
                                      <a:pos x="csX2065" y="csY2065"/>
                                    </a:cxn>
                                    <a:cxn ang="0">
                                      <a:pos x="csX2066" y="csY2066"/>
                                    </a:cxn>
                                    <a:cxn ang="0">
                                      <a:pos x="csX2067" y="csY2067"/>
                                    </a:cxn>
                                    <a:cxn ang="0">
                                      <a:pos x="csX2068" y="csY2068"/>
                                    </a:cxn>
                                    <a:cxn ang="0">
                                      <a:pos x="csX2069" y="csY2069"/>
                                    </a:cxn>
                                    <a:cxn ang="0">
                                      <a:pos x="csX2070" y="csY2070"/>
                                    </a:cxn>
                                    <a:cxn ang="0">
                                      <a:pos x="csX2071" y="csY2071"/>
                                    </a:cxn>
                                    <a:cxn ang="0">
                                      <a:pos x="csX2072" y="csY2072"/>
                                    </a:cxn>
                                    <a:cxn ang="0">
                                      <a:pos x="csX2073" y="csY2073"/>
                                    </a:cxn>
                                    <a:cxn ang="0">
                                      <a:pos x="csX2074" y="csY2074"/>
                                    </a:cxn>
                                    <a:cxn ang="0">
                                      <a:pos x="csX2075" y="csY2075"/>
                                    </a:cxn>
                                    <a:cxn ang="0">
                                      <a:pos x="csX2076" y="csY2076"/>
                                    </a:cxn>
                                    <a:cxn ang="0">
                                      <a:pos x="csX2077" y="csY2077"/>
                                    </a:cxn>
                                    <a:cxn ang="0">
                                      <a:pos x="csX2078" y="csY2078"/>
                                    </a:cxn>
                                    <a:cxn ang="0">
                                      <a:pos x="csX2079" y="csY2079"/>
                                    </a:cxn>
                                    <a:cxn ang="0">
                                      <a:pos x="csX2080" y="csY2080"/>
                                    </a:cxn>
                                    <a:cxn ang="0">
                                      <a:pos x="csX2081" y="csY2081"/>
                                    </a:cxn>
                                    <a:cxn ang="0">
                                      <a:pos x="csX2082" y="csY2082"/>
                                    </a:cxn>
                                    <a:cxn ang="0">
                                      <a:pos x="csX2083" y="csY2083"/>
                                    </a:cxn>
                                    <a:cxn ang="0">
                                      <a:pos x="csX2084" y="csY2084"/>
                                    </a:cxn>
                                    <a:cxn ang="0">
                                      <a:pos x="csX2085" y="csY2085"/>
                                    </a:cxn>
                                    <a:cxn ang="0">
                                      <a:pos x="csX2086" y="csY2086"/>
                                    </a:cxn>
                                    <a:cxn ang="0">
                                      <a:pos x="csX2087" y="csY2087"/>
                                    </a:cxn>
                                    <a:cxn ang="0">
                                      <a:pos x="csX2088" y="csY2088"/>
                                    </a:cxn>
                                    <a:cxn ang="0">
                                      <a:pos x="csX2089" y="csY2089"/>
                                    </a:cxn>
                                    <a:cxn ang="0">
                                      <a:pos x="csX2090" y="csY2090"/>
                                    </a:cxn>
                                    <a:cxn ang="0">
                                      <a:pos x="csX2091" y="csY2091"/>
                                    </a:cxn>
                                    <a:cxn ang="0">
                                      <a:pos x="csX2092" y="csY2092"/>
                                    </a:cxn>
                                    <a:cxn ang="0">
                                      <a:pos x="csX2093" y="csY2093"/>
                                    </a:cxn>
                                    <a:cxn ang="0">
                                      <a:pos x="csX2094" y="csY2094"/>
                                    </a:cxn>
                                    <a:cxn ang="0">
                                      <a:pos x="csX2095" y="csY2095"/>
                                    </a:cxn>
                                    <a:cxn ang="0">
                                      <a:pos x="csX2096" y="csY2096"/>
                                    </a:cxn>
                                    <a:cxn ang="0">
                                      <a:pos x="csX2097" y="csY2097"/>
                                    </a:cxn>
                                    <a:cxn ang="0">
                                      <a:pos x="csX2098" y="csY2098"/>
                                    </a:cxn>
                                    <a:cxn ang="0">
                                      <a:pos x="csX2099" y="csY2099"/>
                                    </a:cxn>
                                    <a:cxn ang="0">
                                      <a:pos x="csX2100" y="csY2100"/>
                                    </a:cxn>
                                    <a:cxn ang="0">
                                      <a:pos x="csX2101" y="csY2101"/>
                                    </a:cxn>
                                    <a:cxn ang="0">
                                      <a:pos x="csX2102" y="csY2102"/>
                                    </a:cxn>
                                    <a:cxn ang="0">
                                      <a:pos x="csX2103" y="csY2103"/>
                                    </a:cxn>
                                    <a:cxn ang="0">
                                      <a:pos x="csX2104" y="csY2104"/>
                                    </a:cxn>
                                    <a:cxn ang="0">
                                      <a:pos x="csX2105" y="csY2105"/>
                                    </a:cxn>
                                    <a:cxn ang="0">
                                      <a:pos x="csX2106" y="csY2106"/>
                                    </a:cxn>
                                    <a:cxn ang="0">
                                      <a:pos x="csX2107" y="csY2107"/>
                                    </a:cxn>
                                    <a:cxn ang="0">
                                      <a:pos x="csX2108" y="csY2108"/>
                                    </a:cxn>
                                    <a:cxn ang="0">
                                      <a:pos x="csX2109" y="csY2109"/>
                                    </a:cxn>
                                    <a:cxn ang="0">
                                      <a:pos x="csX2110" y="csY2110"/>
                                    </a:cxn>
                                    <a:cxn ang="0">
                                      <a:pos x="csX2111" y="csY2111"/>
                                    </a:cxn>
                                    <a:cxn ang="0">
                                      <a:pos x="csX2112" y="csY2112"/>
                                    </a:cxn>
                                    <a:cxn ang="0">
                                      <a:pos x="csX2113" y="csY2113"/>
                                    </a:cxn>
                                    <a:cxn ang="0">
                                      <a:pos x="csX2114" y="csY2114"/>
                                    </a:cxn>
                                    <a:cxn ang="0">
                                      <a:pos x="csX2115" y="csY2115"/>
                                    </a:cxn>
                                    <a:cxn ang="0">
                                      <a:pos x="csX2116" y="csY2116"/>
                                    </a:cxn>
                                    <a:cxn ang="0">
                                      <a:pos x="csX2117" y="csY2117"/>
                                    </a:cxn>
                                    <a:cxn ang="0">
                                      <a:pos x="csX2118" y="csY2118"/>
                                    </a:cxn>
                                    <a:cxn ang="0">
                                      <a:pos x="csX2119" y="csY2119"/>
                                    </a:cxn>
                                    <a:cxn ang="0">
                                      <a:pos x="csX2120" y="csY2120"/>
                                    </a:cxn>
                                    <a:cxn ang="0">
                                      <a:pos x="csX2121" y="csY2121"/>
                                    </a:cxn>
                                    <a:cxn ang="0">
                                      <a:pos x="csX2122" y="csY2122"/>
                                    </a:cxn>
                                    <a:cxn ang="0">
                                      <a:pos x="csX2123" y="csY2123"/>
                                    </a:cxn>
                                    <a:cxn ang="0">
                                      <a:pos x="csX2124" y="csY2124"/>
                                    </a:cxn>
                                    <a:cxn ang="0">
                                      <a:pos x="csX2125" y="csY2125"/>
                                    </a:cxn>
                                    <a:cxn ang="0">
                                      <a:pos x="csX2126" y="csY2126"/>
                                    </a:cxn>
                                    <a:cxn ang="0">
                                      <a:pos x="csX2127" y="csY2127"/>
                                    </a:cxn>
                                    <a:cxn ang="0">
                                      <a:pos x="csX2128" y="csY2128"/>
                                    </a:cxn>
                                    <a:cxn ang="0">
                                      <a:pos x="csX2129" y="csY2129"/>
                                    </a:cxn>
                                    <a:cxn ang="0">
                                      <a:pos x="csX2130" y="csY2130"/>
                                    </a:cxn>
                                    <a:cxn ang="0">
                                      <a:pos x="csX2131" y="csY2131"/>
                                    </a:cxn>
                                    <a:cxn ang="0">
                                      <a:pos x="csX2132" y="csY2132"/>
                                    </a:cxn>
                                    <a:cxn ang="0">
                                      <a:pos x="csX2133" y="csY2133"/>
                                    </a:cxn>
                                    <a:cxn ang="0">
                                      <a:pos x="csX2134" y="csY2134"/>
                                    </a:cxn>
                                    <a:cxn ang="0">
                                      <a:pos x="csX2135" y="csY2135"/>
                                    </a:cxn>
                                    <a:cxn ang="0">
                                      <a:pos x="csX2136" y="csY2136"/>
                                    </a:cxn>
                                    <a:cxn ang="0">
                                      <a:pos x="csX2137" y="csY2137"/>
                                    </a:cxn>
                                    <a:cxn ang="0">
                                      <a:pos x="csX2138" y="csY2138"/>
                                    </a:cxn>
                                    <a:cxn ang="0">
                                      <a:pos x="csX2139" y="csY2139"/>
                                    </a:cxn>
                                    <a:cxn ang="0">
                                      <a:pos x="csX2140" y="csY2140"/>
                                    </a:cxn>
                                    <a:cxn ang="0">
                                      <a:pos x="csX2141" y="csY2141"/>
                                    </a:cxn>
                                    <a:cxn ang="0">
                                      <a:pos x="csX2142" y="csY2142"/>
                                    </a:cxn>
                                    <a:cxn ang="0">
                                      <a:pos x="csX2143" y="csY2143"/>
                                    </a:cxn>
                                    <a:cxn ang="0">
                                      <a:pos x="csX2144" y="csY2144"/>
                                    </a:cxn>
                                    <a:cxn ang="0">
                                      <a:pos x="csX2145" y="csY2145"/>
                                    </a:cxn>
                                    <a:cxn ang="0">
                                      <a:pos x="csX2146" y="csY2146"/>
                                    </a:cxn>
                                    <a:cxn ang="0">
                                      <a:pos x="csX2147" y="csY2147"/>
                                    </a:cxn>
                                    <a:cxn ang="0">
                                      <a:pos x="csX2148" y="csY2148"/>
                                    </a:cxn>
                                    <a:cxn ang="0">
                                      <a:pos x="csX2149" y="csY2149"/>
                                    </a:cxn>
                                    <a:cxn ang="0">
                                      <a:pos x="csX2150" y="csY2150"/>
                                    </a:cxn>
                                    <a:cxn ang="0">
                                      <a:pos x="csX2151" y="csY2151"/>
                                    </a:cxn>
                                    <a:cxn ang="0">
                                      <a:pos x="csX2152" y="csY2152"/>
                                    </a:cxn>
                                    <a:cxn ang="0">
                                      <a:pos x="csX2153" y="csY2153"/>
                                    </a:cxn>
                                    <a:cxn ang="0">
                                      <a:pos x="csX2154" y="csY2154"/>
                                    </a:cxn>
                                    <a:cxn ang="0">
                                      <a:pos x="csX2155" y="csY2155"/>
                                    </a:cxn>
                                    <a:cxn ang="0">
                                      <a:pos x="csX2156" y="csY2156"/>
                                    </a:cxn>
                                    <a:cxn ang="0">
                                      <a:pos x="csX2157" y="csY2157"/>
                                    </a:cxn>
                                    <a:cxn ang="0">
                                      <a:pos x="csX2158" y="csY2158"/>
                                    </a:cxn>
                                    <a:cxn ang="0">
                                      <a:pos x="csX2159" y="csY2159"/>
                                    </a:cxn>
                                    <a:cxn ang="0">
                                      <a:pos x="csX2160" y="csY2160"/>
                                    </a:cxn>
                                    <a:cxn ang="0">
                                      <a:pos x="csX2161" y="csY2161"/>
                                    </a:cxn>
                                    <a:cxn ang="0">
                                      <a:pos x="csX2162" y="csY2162"/>
                                    </a:cxn>
                                    <a:cxn ang="0">
                                      <a:pos x="csX2163" y="csY2163"/>
                                    </a:cxn>
                                    <a:cxn ang="0">
                                      <a:pos x="csX2164" y="csY2164"/>
                                    </a:cxn>
                                    <a:cxn ang="0">
                                      <a:pos x="csX2165" y="csY2165"/>
                                    </a:cxn>
                                    <a:cxn ang="0">
                                      <a:pos x="csX2166" y="csY2166"/>
                                    </a:cxn>
                                    <a:cxn ang="0">
                                      <a:pos x="csX2167" y="csY2167"/>
                                    </a:cxn>
                                    <a:cxn ang="0">
                                      <a:pos x="csX2168" y="csY2168"/>
                                    </a:cxn>
                                    <a:cxn ang="0">
                                      <a:pos x="csX2169" y="csY2169"/>
                                    </a:cxn>
                                    <a:cxn ang="0">
                                      <a:pos x="csX2170" y="csY2170"/>
                                    </a:cxn>
                                    <a:cxn ang="0">
                                      <a:pos x="csX2171" y="csY2171"/>
                                    </a:cxn>
                                    <a:cxn ang="0">
                                      <a:pos x="csX2172" y="csY2172"/>
                                    </a:cxn>
                                    <a:cxn ang="0">
                                      <a:pos x="csX2173" y="csY2173"/>
                                    </a:cxn>
                                    <a:cxn ang="0">
                                      <a:pos x="csX2174" y="csY2174"/>
                                    </a:cxn>
                                    <a:cxn ang="0">
                                      <a:pos x="csX2175" y="csY2175"/>
                                    </a:cxn>
                                    <a:cxn ang="0">
                                      <a:pos x="csX2176" y="csY2176"/>
                                    </a:cxn>
                                    <a:cxn ang="0">
                                      <a:pos x="csX2177" y="csY2177"/>
                                    </a:cxn>
                                    <a:cxn ang="0">
                                      <a:pos x="csX2178" y="csY2178"/>
                                    </a:cxn>
                                    <a:cxn ang="0">
                                      <a:pos x="csX2179" y="csY2179"/>
                                    </a:cxn>
                                    <a:cxn ang="0">
                                      <a:pos x="csX2180" y="csY2180"/>
                                    </a:cxn>
                                    <a:cxn ang="0">
                                      <a:pos x="csX2181" y="csY2181"/>
                                    </a:cxn>
                                    <a:cxn ang="0">
                                      <a:pos x="csX2182" y="csY2182"/>
                                    </a:cxn>
                                    <a:cxn ang="0">
                                      <a:pos x="csX2183" y="csY2183"/>
                                    </a:cxn>
                                    <a:cxn ang="0">
                                      <a:pos x="csX2184" y="csY2184"/>
                                    </a:cxn>
                                    <a:cxn ang="0">
                                      <a:pos x="csX2185" y="csY2185"/>
                                    </a:cxn>
                                    <a:cxn ang="0">
                                      <a:pos x="csX2186" y="csY2186"/>
                                    </a:cxn>
                                    <a:cxn ang="0">
                                      <a:pos x="csX2187" y="csY2187"/>
                                    </a:cxn>
                                    <a:cxn ang="0">
                                      <a:pos x="csX2188" y="csY2188"/>
                                    </a:cxn>
                                    <a:cxn ang="0">
                                      <a:pos x="csX2189" y="csY2189"/>
                                    </a:cxn>
                                    <a:cxn ang="0">
                                      <a:pos x="csX2190" y="csY2190"/>
                                    </a:cxn>
                                    <a:cxn ang="0">
                                      <a:pos x="csX2191" y="csY2191"/>
                                    </a:cxn>
                                    <a:cxn ang="0">
                                      <a:pos x="csX2192" y="csY2192"/>
                                    </a:cxn>
                                    <a:cxn ang="0">
                                      <a:pos x="csX2193" y="csY2193"/>
                                    </a:cxn>
                                    <a:cxn ang="0">
                                      <a:pos x="csX2194" y="csY2194"/>
                                    </a:cxn>
                                    <a:cxn ang="0">
                                      <a:pos x="csX2195" y="csY2195"/>
                                    </a:cxn>
                                    <a:cxn ang="0">
                                      <a:pos x="csX2196" y="csY2196"/>
                                    </a:cxn>
                                    <a:cxn ang="0">
                                      <a:pos x="csX2197" y="csY2197"/>
                                    </a:cxn>
                                    <a:cxn ang="0">
                                      <a:pos x="csX2198" y="csY2198"/>
                                    </a:cxn>
                                    <a:cxn ang="0">
                                      <a:pos x="csX2199" y="csY2199"/>
                                    </a:cxn>
                                    <a:cxn ang="0">
                                      <a:pos x="csX2200" y="csY2200"/>
                                    </a:cxn>
                                    <a:cxn ang="0">
                                      <a:pos x="csX2201" y="csY2201"/>
                                    </a:cxn>
                                    <a:cxn ang="0">
                                      <a:pos x="csX2202" y="csY2202"/>
                                    </a:cxn>
                                    <a:cxn ang="0">
                                      <a:pos x="csX2203" y="csY2203"/>
                                    </a:cxn>
                                    <a:cxn ang="0">
                                      <a:pos x="csX2204" y="csY2204"/>
                                    </a:cxn>
                                    <a:cxn ang="0">
                                      <a:pos x="csX2205" y="csY2205"/>
                                    </a:cxn>
                                    <a:cxn ang="0">
                                      <a:pos x="csX2206" y="csY2206"/>
                                    </a:cxn>
                                    <a:cxn ang="0">
                                      <a:pos x="csX2207" y="csY2207"/>
                                    </a:cxn>
                                    <a:cxn ang="0">
                                      <a:pos x="csX2208" y="csY2208"/>
                                    </a:cxn>
                                    <a:cxn ang="0">
                                      <a:pos x="csX2209" y="csY2209"/>
                                    </a:cxn>
                                    <a:cxn ang="0">
                                      <a:pos x="csX2210" y="csY2210"/>
                                    </a:cxn>
                                    <a:cxn ang="0">
                                      <a:pos x="csX2211" y="csY2211"/>
                                    </a:cxn>
                                    <a:cxn ang="0">
                                      <a:pos x="csX2212" y="csY2212"/>
                                    </a:cxn>
                                    <a:cxn ang="0">
                                      <a:pos x="csX2213" y="csY2213"/>
                                    </a:cxn>
                                    <a:cxn ang="0">
                                      <a:pos x="csX2214" y="csY2214"/>
                                    </a:cxn>
                                    <a:cxn ang="0">
                                      <a:pos x="csX2215" y="csY2215"/>
                                    </a:cxn>
                                    <a:cxn ang="0">
                                      <a:pos x="csX2216" y="csY2216"/>
                                    </a:cxn>
                                    <a:cxn ang="0">
                                      <a:pos x="csX2217" y="csY2217"/>
                                    </a:cxn>
                                    <a:cxn ang="0">
                                      <a:pos x="csX2218" y="csY2218"/>
                                    </a:cxn>
                                    <a:cxn ang="0">
                                      <a:pos x="csX2219" y="csY2219"/>
                                    </a:cxn>
                                    <a:cxn ang="0">
                                      <a:pos x="csX2220" y="csY2220"/>
                                    </a:cxn>
                                    <a:cxn ang="0">
                                      <a:pos x="csX2221" y="csY2221"/>
                                    </a:cxn>
                                    <a:cxn ang="0">
                                      <a:pos x="csX2222" y="csY2222"/>
                                    </a:cxn>
                                    <a:cxn ang="0">
                                      <a:pos x="csX2223" y="csY2223"/>
                                    </a:cxn>
                                    <a:cxn ang="0">
                                      <a:pos x="csX2224" y="csY2224"/>
                                    </a:cxn>
                                    <a:cxn ang="0">
                                      <a:pos x="csX2225" y="csY2225"/>
                                    </a:cxn>
                                    <a:cxn ang="0">
                                      <a:pos x="csX2226" y="csY2226"/>
                                    </a:cxn>
                                    <a:cxn ang="0">
                                      <a:pos x="csX2227" y="csY2227"/>
                                    </a:cxn>
                                    <a:cxn ang="0">
                                      <a:pos x="csX2228" y="csY2228"/>
                                    </a:cxn>
                                    <a:cxn ang="0">
                                      <a:pos x="csX2229" y="csY2229"/>
                                    </a:cxn>
                                    <a:cxn ang="0">
                                      <a:pos x="csX2230" y="csY2230"/>
                                    </a:cxn>
                                    <a:cxn ang="0">
                                      <a:pos x="csX2231" y="csY2231"/>
                                    </a:cxn>
                                    <a:cxn ang="0">
                                      <a:pos x="csX2232" y="csY2232"/>
                                    </a:cxn>
                                    <a:cxn ang="0">
                                      <a:pos x="csX2233" y="csY2233"/>
                                    </a:cxn>
                                    <a:cxn ang="0">
                                      <a:pos x="csX2234" y="csY2234"/>
                                    </a:cxn>
                                    <a:cxn ang="0">
                                      <a:pos x="csX2235" y="csY2235"/>
                                    </a:cxn>
                                    <a:cxn ang="0">
                                      <a:pos x="csX2236" y="csY2236"/>
                                    </a:cxn>
                                    <a:cxn ang="0">
                                      <a:pos x="csX2237" y="csY2237"/>
                                    </a:cxn>
                                    <a:cxn ang="0">
                                      <a:pos x="csX2238" y="csY2238"/>
                                    </a:cxn>
                                    <a:cxn ang="0">
                                      <a:pos x="csX2239" y="csY2239"/>
                                    </a:cxn>
                                    <a:cxn ang="0">
                                      <a:pos x="csX2240" y="csY2240"/>
                                    </a:cxn>
                                    <a:cxn ang="0">
                                      <a:pos x="csX2241" y="csY2241"/>
                                    </a:cxn>
                                    <a:cxn ang="0">
                                      <a:pos x="csX2242" y="csY2242"/>
                                    </a:cxn>
                                    <a:cxn ang="0">
                                      <a:pos x="csX2243" y="csY2243"/>
                                    </a:cxn>
                                    <a:cxn ang="0">
                                      <a:pos x="csX2244" y="csY2244"/>
                                    </a:cxn>
                                    <a:cxn ang="0">
                                      <a:pos x="csX2245" y="csY2245"/>
                                    </a:cxn>
                                    <a:cxn ang="0">
                                      <a:pos x="csX2246" y="csY2246"/>
                                    </a:cxn>
                                    <a:cxn ang="0">
                                      <a:pos x="csX2247" y="csY2247"/>
                                    </a:cxn>
                                    <a:cxn ang="0">
                                      <a:pos x="csX2248" y="csY2248"/>
                                    </a:cxn>
                                    <a:cxn ang="0">
                                      <a:pos x="csX2249" y="csY2249"/>
                                    </a:cxn>
                                    <a:cxn ang="0">
                                      <a:pos x="csX2250" y="csY2250"/>
                                    </a:cxn>
                                    <a:cxn ang="0">
                                      <a:pos x="csX2251" y="csY2251"/>
                                    </a:cxn>
                                    <a:cxn ang="0">
                                      <a:pos x="csX2252" y="csY2252"/>
                                    </a:cxn>
                                    <a:cxn ang="0">
                                      <a:pos x="csX2253" y="csY2253"/>
                                    </a:cxn>
                                    <a:cxn ang="0">
                                      <a:pos x="csX2254" y="csY2254"/>
                                    </a:cxn>
                                    <a:cxn ang="0">
                                      <a:pos x="csX2255" y="csY2255"/>
                                    </a:cxn>
                                    <a:cxn ang="0">
                                      <a:pos x="csX2256" y="csY2256"/>
                                    </a:cxn>
                                    <a:cxn ang="0">
                                      <a:pos x="csX2257" y="csY2257"/>
                                    </a:cxn>
                                    <a:cxn ang="0">
                                      <a:pos x="csX2258" y="csY2258"/>
                                    </a:cxn>
                                    <a:cxn ang="0">
                                      <a:pos x="csX2259" y="csY2259"/>
                                    </a:cxn>
                                    <a:cxn ang="0">
                                      <a:pos x="csX2260" y="csY2260"/>
                                    </a:cxn>
                                    <a:cxn ang="0">
                                      <a:pos x="csX2261" y="csY2261"/>
                                    </a:cxn>
                                    <a:cxn ang="0">
                                      <a:pos x="csX2262" y="csY2262"/>
                                    </a:cxn>
                                    <a:cxn ang="0">
                                      <a:pos x="csX2263" y="csY2263"/>
                                    </a:cxn>
                                    <a:cxn ang="0">
                                      <a:pos x="csX2264" y="csY2264"/>
                                    </a:cxn>
                                    <a:cxn ang="0">
                                      <a:pos x="csX2265" y="csY2265"/>
                                    </a:cxn>
                                    <a:cxn ang="0">
                                      <a:pos x="csX2266" y="csY2266"/>
                                    </a:cxn>
                                    <a:cxn ang="0">
                                      <a:pos x="csX2267" y="csY2267"/>
                                    </a:cxn>
                                    <a:cxn ang="0">
                                      <a:pos x="csX2268" y="csY2268"/>
                                    </a:cxn>
                                    <a:cxn ang="0">
                                      <a:pos x="csX2269" y="csY2269"/>
                                    </a:cxn>
                                    <a:cxn ang="0">
                                      <a:pos x="csX2270" y="csY2270"/>
                                    </a:cxn>
                                    <a:cxn ang="0">
                                      <a:pos x="csX2271" y="csY2271"/>
                                    </a:cxn>
                                    <a:cxn ang="0">
                                      <a:pos x="csX2272" y="csY2272"/>
                                    </a:cxn>
                                    <a:cxn ang="0">
                                      <a:pos x="csX2273" y="csY2273"/>
                                    </a:cxn>
                                    <a:cxn ang="0">
                                      <a:pos x="csX2274" y="csY2274"/>
                                    </a:cxn>
                                    <a:cxn ang="0">
                                      <a:pos x="csX2275" y="csY2275"/>
                                    </a:cxn>
                                    <a:cxn ang="0">
                                      <a:pos x="csX2276" y="csY2276"/>
                                    </a:cxn>
                                    <a:cxn ang="0">
                                      <a:pos x="csX2277" y="csY2277"/>
                                    </a:cxn>
                                    <a:cxn ang="0">
                                      <a:pos x="csX2278" y="csY2278"/>
                                    </a:cxn>
                                    <a:cxn ang="0">
                                      <a:pos x="csX2279" y="csY2279"/>
                                    </a:cxn>
                                    <a:cxn ang="0">
                                      <a:pos x="csX2280" y="csY2280"/>
                                    </a:cxn>
                                    <a:cxn ang="0">
                                      <a:pos x="csX2281" y="csY2281"/>
                                    </a:cxn>
                                    <a:cxn ang="0">
                                      <a:pos x="csX2282" y="csY2282"/>
                                    </a:cxn>
                                    <a:cxn ang="0">
                                      <a:pos x="csX2283" y="csY2283"/>
                                    </a:cxn>
                                    <a:cxn ang="0">
                                      <a:pos x="csX2284" y="csY2284"/>
                                    </a:cxn>
                                    <a:cxn ang="0">
                                      <a:pos x="csX2285" y="csY2285"/>
                                    </a:cxn>
                                    <a:cxn ang="0">
                                      <a:pos x="csX2286" y="csY2286"/>
                                    </a:cxn>
                                    <a:cxn ang="0">
                                      <a:pos x="csX2287" y="csY2287"/>
                                    </a:cxn>
                                    <a:cxn ang="0">
                                      <a:pos x="csX2288" y="csY2288"/>
                                    </a:cxn>
                                    <a:cxn ang="0">
                                      <a:pos x="csX2289" y="csY2289"/>
                                    </a:cxn>
                                    <a:cxn ang="0">
                                      <a:pos x="csX2290" y="csY2290"/>
                                    </a:cxn>
                                    <a:cxn ang="0">
                                      <a:pos x="csX2291" y="csY2291"/>
                                    </a:cxn>
                                    <a:cxn ang="0">
                                      <a:pos x="csX2292" y="csY2292"/>
                                    </a:cxn>
                                    <a:cxn ang="0">
                                      <a:pos x="csX2293" y="csY2293"/>
                                    </a:cxn>
                                    <a:cxn ang="0">
                                      <a:pos x="csX2294" y="csY2294"/>
                                    </a:cxn>
                                    <a:cxn ang="0">
                                      <a:pos x="csX2295" y="csY2295"/>
                                    </a:cxn>
                                    <a:cxn ang="0">
                                      <a:pos x="csX2296" y="csY2296"/>
                                    </a:cxn>
                                    <a:cxn ang="0">
                                      <a:pos x="csX2297" y="csY2297"/>
                                    </a:cxn>
                                    <a:cxn ang="0">
                                      <a:pos x="csX2298" y="csY2298"/>
                                    </a:cxn>
                                    <a:cxn ang="0">
                                      <a:pos x="csX2299" y="csY2299"/>
                                    </a:cxn>
                                    <a:cxn ang="0">
                                      <a:pos x="csX2300" y="csY2300"/>
                                    </a:cxn>
                                    <a:cxn ang="0">
                                      <a:pos x="csX2301" y="csY2301"/>
                                    </a:cxn>
                                    <a:cxn ang="0">
                                      <a:pos x="csX2302" y="csY2302"/>
                                    </a:cxn>
                                    <a:cxn ang="0">
                                      <a:pos x="csX2303" y="csY2303"/>
                                    </a:cxn>
                                    <a:cxn ang="0">
                                      <a:pos x="csX2304" y="csY2304"/>
                                    </a:cxn>
                                    <a:cxn ang="0">
                                      <a:pos x="csX2305" y="csY2305"/>
                                    </a:cxn>
                                    <a:cxn ang="0">
                                      <a:pos x="csX2306" y="csY2306"/>
                                    </a:cxn>
                                    <a:cxn ang="0">
                                      <a:pos x="csX2307" y="csY2307"/>
                                    </a:cxn>
                                    <a:cxn ang="0">
                                      <a:pos x="csX2308" y="csY2308"/>
                                    </a:cxn>
                                    <a:cxn ang="0">
                                      <a:pos x="csX2309" y="csY2309"/>
                                    </a:cxn>
                                    <a:cxn ang="0">
                                      <a:pos x="csX2310" y="csY2310"/>
                                    </a:cxn>
                                    <a:cxn ang="0">
                                      <a:pos x="csX2311" y="csY2311"/>
                                    </a:cxn>
                                    <a:cxn ang="0">
                                      <a:pos x="csX2312" y="csY2312"/>
                                    </a:cxn>
                                    <a:cxn ang="0">
                                      <a:pos x="csX2313" y="csY2313"/>
                                    </a:cxn>
                                    <a:cxn ang="0">
                                      <a:pos x="csX2314" y="csY2314"/>
                                    </a:cxn>
                                    <a:cxn ang="0">
                                      <a:pos x="csX2315" y="csY2315"/>
                                    </a:cxn>
                                    <a:cxn ang="0">
                                      <a:pos x="csX2316" y="csY2316"/>
                                    </a:cxn>
                                    <a:cxn ang="0">
                                      <a:pos x="csX2317" y="csY2317"/>
                                    </a:cxn>
                                    <a:cxn ang="0">
                                      <a:pos x="csX2318" y="csY2318"/>
                                    </a:cxn>
                                    <a:cxn ang="0">
                                      <a:pos x="csX2319" y="csY2319"/>
                                    </a:cxn>
                                    <a:cxn ang="0">
                                      <a:pos x="csX2320" y="csY2320"/>
                                    </a:cxn>
                                    <a:cxn ang="0">
                                      <a:pos x="csX2321" y="csY2321"/>
                                    </a:cxn>
                                    <a:cxn ang="0">
                                      <a:pos x="csX2322" y="csY2322"/>
                                    </a:cxn>
                                    <a:cxn ang="0">
                                      <a:pos x="csX2323" y="csY2323"/>
                                    </a:cxn>
                                    <a:cxn ang="0">
                                      <a:pos x="csX2324" y="csY2324"/>
                                    </a:cxn>
                                    <a:cxn ang="0">
                                      <a:pos x="csX2325" y="csY2325"/>
                                    </a:cxn>
                                    <a:cxn ang="0">
                                      <a:pos x="csX2326" y="csY2326"/>
                                    </a:cxn>
                                    <a:cxn ang="0">
                                      <a:pos x="csX2327" y="csY2327"/>
                                    </a:cxn>
                                    <a:cxn ang="0">
                                      <a:pos x="csX2328" y="csY2328"/>
                                    </a:cxn>
                                    <a:cxn ang="0">
                                      <a:pos x="csX2329" y="csY2329"/>
                                    </a:cxn>
                                    <a:cxn ang="0">
                                      <a:pos x="csX2330" y="csY2330"/>
                                    </a:cxn>
                                    <a:cxn ang="0">
                                      <a:pos x="csX2331" y="csY2331"/>
                                    </a:cxn>
                                    <a:cxn ang="0">
                                      <a:pos x="csX2332" y="csY2332"/>
                                    </a:cxn>
                                    <a:cxn ang="0">
                                      <a:pos x="csX2333" y="csY2333"/>
                                    </a:cxn>
                                    <a:cxn ang="0">
                                      <a:pos x="csX2334" y="csY2334"/>
                                    </a:cxn>
                                    <a:cxn ang="0">
                                      <a:pos x="csX2335" y="csY2335"/>
                                    </a:cxn>
                                    <a:cxn ang="0">
                                      <a:pos x="csX2336" y="csY2336"/>
                                    </a:cxn>
                                    <a:cxn ang="0">
                                      <a:pos x="csX2337" y="csY2337"/>
                                    </a:cxn>
                                    <a:cxn ang="0">
                                      <a:pos x="csX2338" y="csY2338"/>
                                    </a:cxn>
                                    <a:cxn ang="0">
                                      <a:pos x="csX2339" y="csY2339"/>
                                    </a:cxn>
                                    <a:cxn ang="0">
                                      <a:pos x="csX2340" y="csY2340"/>
                                    </a:cxn>
                                    <a:cxn ang="0">
                                      <a:pos x="csX2341" y="csY2341"/>
                                    </a:cxn>
                                    <a:cxn ang="0">
                                      <a:pos x="csX2342" y="csY2342"/>
                                    </a:cxn>
                                    <a:cxn ang="0">
                                      <a:pos x="csX2343" y="csY2343"/>
                                    </a:cxn>
                                    <a:cxn ang="0">
                                      <a:pos x="csX2344" y="csY2344"/>
                                    </a:cxn>
                                    <a:cxn ang="0">
                                      <a:pos x="csX2345" y="csY2345"/>
                                    </a:cxn>
                                    <a:cxn ang="0">
                                      <a:pos x="csX2346" y="csY2346"/>
                                    </a:cxn>
                                    <a:cxn ang="0">
                                      <a:pos x="csX2347" y="csY2347"/>
                                    </a:cxn>
                                    <a:cxn ang="0">
                                      <a:pos x="csX2348" y="csY2348"/>
                                    </a:cxn>
                                    <a:cxn ang="0">
                                      <a:pos x="csX2349" y="csY2349"/>
                                    </a:cxn>
                                    <a:cxn ang="0">
                                      <a:pos x="csX2350" y="csY2350"/>
                                    </a:cxn>
                                    <a:cxn ang="0">
                                      <a:pos x="csX2351" y="csY2351"/>
                                    </a:cxn>
                                    <a:cxn ang="0">
                                      <a:pos x="csX2352" y="csY2352"/>
                                    </a:cxn>
                                    <a:cxn ang="0">
                                      <a:pos x="csX2353" y="csY2353"/>
                                    </a:cxn>
                                    <a:cxn ang="0">
                                      <a:pos x="csX2354" y="csY2354"/>
                                    </a:cxn>
                                    <a:cxn ang="0">
                                      <a:pos x="csX2355" y="csY2355"/>
                                    </a:cxn>
                                    <a:cxn ang="0">
                                      <a:pos x="csX2356" y="csY2356"/>
                                    </a:cxn>
                                    <a:cxn ang="0">
                                      <a:pos x="csX2357" y="csY2357"/>
                                    </a:cxn>
                                    <a:cxn ang="0">
                                      <a:pos x="csX2358" y="csY2358"/>
                                    </a:cxn>
                                    <a:cxn ang="0">
                                      <a:pos x="csX2359" y="csY2359"/>
                                    </a:cxn>
                                    <a:cxn ang="0">
                                      <a:pos x="csX2360" y="csY2360"/>
                                    </a:cxn>
                                    <a:cxn ang="0">
                                      <a:pos x="csX2361" y="csY2361"/>
                                    </a:cxn>
                                    <a:cxn ang="0">
                                      <a:pos x="csX2362" y="csY2362"/>
                                    </a:cxn>
                                    <a:cxn ang="0">
                                      <a:pos x="csX2363" y="csY2363"/>
                                    </a:cxn>
                                    <a:cxn ang="0">
                                      <a:pos x="csX2364" y="csY2364"/>
                                    </a:cxn>
                                    <a:cxn ang="0">
                                      <a:pos x="csX2365" y="csY2365"/>
                                    </a:cxn>
                                    <a:cxn ang="0">
                                      <a:pos x="csX2366" y="csY2366"/>
                                    </a:cxn>
                                    <a:cxn ang="0">
                                      <a:pos x="csX2367" y="csY2367"/>
                                    </a:cxn>
                                    <a:cxn ang="0">
                                      <a:pos x="csX2368" y="csY2368"/>
                                    </a:cxn>
                                    <a:cxn ang="0">
                                      <a:pos x="csX2369" y="csY2369"/>
                                    </a:cxn>
                                    <a:cxn ang="0">
                                      <a:pos x="csX2370" y="csY2370"/>
                                    </a:cxn>
                                    <a:cxn ang="0">
                                      <a:pos x="csX2371" y="csY2371"/>
                                    </a:cxn>
                                    <a:cxn ang="0">
                                      <a:pos x="csX2372" y="csY2372"/>
                                    </a:cxn>
                                    <a:cxn ang="0">
                                      <a:pos x="csX2373" y="csY2373"/>
                                    </a:cxn>
                                    <a:cxn ang="0">
                                      <a:pos x="csX2374" y="csY2374"/>
                                    </a:cxn>
                                    <a:cxn ang="0">
                                      <a:pos x="csX2375" y="csY2375"/>
                                    </a:cxn>
                                    <a:cxn ang="0">
                                      <a:pos x="csX2376" y="csY2376"/>
                                    </a:cxn>
                                    <a:cxn ang="0">
                                      <a:pos x="csX2377" y="csY2377"/>
                                    </a:cxn>
                                    <a:cxn ang="0">
                                      <a:pos x="csX2378" y="csY2378"/>
                                    </a:cxn>
                                    <a:cxn ang="0">
                                      <a:pos x="csX2379" y="csY2379"/>
                                    </a:cxn>
                                    <a:cxn ang="0">
                                      <a:pos x="csX2380" y="csY2380"/>
                                    </a:cxn>
                                    <a:cxn ang="0">
                                      <a:pos x="csX2381" y="csY2381"/>
                                    </a:cxn>
                                    <a:cxn ang="0">
                                      <a:pos x="csX2382" y="csY2382"/>
                                    </a:cxn>
                                    <a:cxn ang="0">
                                      <a:pos x="csX2383" y="csY2383"/>
                                    </a:cxn>
                                    <a:cxn ang="0">
                                      <a:pos x="csX2384" y="csY2384"/>
                                    </a:cxn>
                                    <a:cxn ang="0">
                                      <a:pos x="csX2385" y="csY2385"/>
                                    </a:cxn>
                                    <a:cxn ang="0">
                                      <a:pos x="csX2386" y="csY2386"/>
                                    </a:cxn>
                                    <a:cxn ang="0">
                                      <a:pos x="csX2387" y="csY2387"/>
                                    </a:cxn>
                                    <a:cxn ang="0">
                                      <a:pos x="csX2388" y="csY2388"/>
                                    </a:cxn>
                                    <a:cxn ang="0">
                                      <a:pos x="csX2389" y="csY2389"/>
                                    </a:cxn>
                                    <a:cxn ang="0">
                                      <a:pos x="csX2390" y="csY2390"/>
                                    </a:cxn>
                                    <a:cxn ang="0">
                                      <a:pos x="csX2391" y="csY2391"/>
                                    </a:cxn>
                                    <a:cxn ang="0">
                                      <a:pos x="csX2392" y="csY2392"/>
                                    </a:cxn>
                                    <a:cxn ang="0">
                                      <a:pos x="csX2393" y="csY2393"/>
                                    </a:cxn>
                                    <a:cxn ang="0">
                                      <a:pos x="csX2394" y="csY2394"/>
                                    </a:cxn>
                                    <a:cxn ang="0">
                                      <a:pos x="csX2395" y="csY2395"/>
                                    </a:cxn>
                                    <a:cxn ang="0">
                                      <a:pos x="csX2396" y="csY2396"/>
                                    </a:cxn>
                                    <a:cxn ang="0">
                                      <a:pos x="csX2397" y="csY2397"/>
                                    </a:cxn>
                                    <a:cxn ang="0">
                                      <a:pos x="csX2398" y="csY2398"/>
                                    </a:cxn>
                                    <a:cxn ang="0">
                                      <a:pos x="csX2399" y="csY2399"/>
                                    </a:cxn>
                                    <a:cxn ang="0">
                                      <a:pos x="csX2400" y="csY2400"/>
                                    </a:cxn>
                                    <a:cxn ang="0">
                                      <a:pos x="csX2401" y="csY2401"/>
                                    </a:cxn>
                                    <a:cxn ang="0">
                                      <a:pos x="csX2402" y="csY2402"/>
                                    </a:cxn>
                                    <a:cxn ang="0">
                                      <a:pos x="csX2403" y="csY2403"/>
                                    </a:cxn>
                                    <a:cxn ang="0">
                                      <a:pos x="csX2404" y="csY2404"/>
                                    </a:cxn>
                                    <a:cxn ang="0">
                                      <a:pos x="csX2405" y="csY2405"/>
                                    </a:cxn>
                                    <a:cxn ang="0">
                                      <a:pos x="csX2406" y="csY2406"/>
                                    </a:cxn>
                                    <a:cxn ang="0">
                                      <a:pos x="csX2407" y="csY2407"/>
                                    </a:cxn>
                                    <a:cxn ang="0">
                                      <a:pos x="csX2408" y="csY2408"/>
                                    </a:cxn>
                                    <a:cxn ang="0">
                                      <a:pos x="csX2409" y="csY2409"/>
                                    </a:cxn>
                                    <a:cxn ang="0">
                                      <a:pos x="csX2410" y="csY2410"/>
                                    </a:cxn>
                                    <a:cxn ang="0">
                                      <a:pos x="csX2411" y="csY2411"/>
                                    </a:cxn>
                                    <a:cxn ang="0">
                                      <a:pos x="csX2412" y="csY2412"/>
                                    </a:cxn>
                                    <a:cxn ang="0">
                                      <a:pos x="csX2413" y="csY2413"/>
                                    </a:cxn>
                                    <a:cxn ang="0">
                                      <a:pos x="csX2414" y="csY2414"/>
                                    </a:cxn>
                                    <a:cxn ang="0">
                                      <a:pos x="csX2415" y="csY2415"/>
                                    </a:cxn>
                                    <a:cxn ang="0">
                                      <a:pos x="csX2416" y="csY2416"/>
                                    </a:cxn>
                                    <a:cxn ang="0">
                                      <a:pos x="csX2417" y="csY2417"/>
                                    </a:cxn>
                                    <a:cxn ang="0">
                                      <a:pos x="csX2418" y="csY2418"/>
                                    </a:cxn>
                                    <a:cxn ang="0">
                                      <a:pos x="csX2419" y="csY2419"/>
                                    </a:cxn>
                                    <a:cxn ang="0">
                                      <a:pos x="csX2420" y="csY2420"/>
                                    </a:cxn>
                                    <a:cxn ang="0">
                                      <a:pos x="csX2421" y="csY2421"/>
                                    </a:cxn>
                                    <a:cxn ang="0">
                                      <a:pos x="csX2422" y="csY2422"/>
                                    </a:cxn>
                                    <a:cxn ang="0">
                                      <a:pos x="csX2423" y="csY2423"/>
                                    </a:cxn>
                                    <a:cxn ang="0">
                                      <a:pos x="csX2424" y="csY2424"/>
                                    </a:cxn>
                                    <a:cxn ang="0">
                                      <a:pos x="csX2425" y="csY2425"/>
                                    </a:cxn>
                                    <a:cxn ang="0">
                                      <a:pos x="csX2426" y="csY2426"/>
                                    </a:cxn>
                                    <a:cxn ang="0">
                                      <a:pos x="csX2427" y="csY2427"/>
                                    </a:cxn>
                                    <a:cxn ang="0">
                                      <a:pos x="csX2428" y="csY2428"/>
                                    </a:cxn>
                                    <a:cxn ang="0">
                                      <a:pos x="csX2429" y="csY2429"/>
                                    </a:cxn>
                                    <a:cxn ang="0">
                                      <a:pos x="csX2430" y="csY2430"/>
                                    </a:cxn>
                                    <a:cxn ang="0">
                                      <a:pos x="csX2431" y="csY2431"/>
                                    </a:cxn>
                                    <a:cxn ang="0">
                                      <a:pos x="csX2432" y="csY2432"/>
                                    </a:cxn>
                                    <a:cxn ang="0">
                                      <a:pos x="csX2433" y="csY2433"/>
                                    </a:cxn>
                                    <a:cxn ang="0">
                                      <a:pos x="csX2434" y="csY2434"/>
                                    </a:cxn>
                                    <a:cxn ang="0">
                                      <a:pos x="csX2435" y="csY2435"/>
                                    </a:cxn>
                                    <a:cxn ang="0">
                                      <a:pos x="csX2436" y="csY2436"/>
                                    </a:cxn>
                                    <a:cxn ang="0">
                                      <a:pos x="csX2437" y="csY2437"/>
                                    </a:cxn>
                                    <a:cxn ang="0">
                                      <a:pos x="csX2438" y="csY2438"/>
                                    </a:cxn>
                                    <a:cxn ang="0">
                                      <a:pos x="csX2439" y="csY2439"/>
                                    </a:cxn>
                                    <a:cxn ang="0">
                                      <a:pos x="csX2440" y="csY2440"/>
                                    </a:cxn>
                                    <a:cxn ang="0">
                                      <a:pos x="csX2441" y="csY2441"/>
                                    </a:cxn>
                                    <a:cxn ang="0">
                                      <a:pos x="csX2442" y="csY2442"/>
                                    </a:cxn>
                                    <a:cxn ang="0">
                                      <a:pos x="csX2443" y="csY2443"/>
                                    </a:cxn>
                                    <a:cxn ang="0">
                                      <a:pos x="csX2444" y="csY2444"/>
                                    </a:cxn>
                                    <a:cxn ang="0">
                                      <a:pos x="csX2445" y="csY2445"/>
                                    </a:cxn>
                                    <a:cxn ang="0">
                                      <a:pos x="csX2446" y="csY2446"/>
                                    </a:cxn>
                                    <a:cxn ang="0">
                                      <a:pos x="csX2447" y="csY2447"/>
                                    </a:cxn>
                                    <a:cxn ang="0">
                                      <a:pos x="csX2448" y="csY2448"/>
                                    </a:cxn>
                                    <a:cxn ang="0">
                                      <a:pos x="csX2449" y="csY2449"/>
                                    </a:cxn>
                                    <a:cxn ang="0">
                                      <a:pos x="csX2450" y="csY2450"/>
                                    </a:cxn>
                                    <a:cxn ang="0">
                                      <a:pos x="csX2451" y="csY2451"/>
                                    </a:cxn>
                                    <a:cxn ang="0">
                                      <a:pos x="csX2452" y="csY2452"/>
                                    </a:cxn>
                                    <a:cxn ang="0">
                                      <a:pos x="csX2453" y="csY2453"/>
                                    </a:cxn>
                                    <a:cxn ang="0">
                                      <a:pos x="csX2454" y="csY2454"/>
                                    </a:cxn>
                                    <a:cxn ang="0">
                                      <a:pos x="csX2455" y="csY2455"/>
                                    </a:cxn>
                                    <a:cxn ang="0">
                                      <a:pos x="csX2456" y="csY2456"/>
                                    </a:cxn>
                                    <a:cxn ang="0">
                                      <a:pos x="csX2457" y="csY2457"/>
                                    </a:cxn>
                                    <a:cxn ang="0">
                                      <a:pos x="csX2458" y="csY2458"/>
                                    </a:cxn>
                                    <a:cxn ang="0">
                                      <a:pos x="csX2459" y="csY2459"/>
                                    </a:cxn>
                                    <a:cxn ang="0">
                                      <a:pos x="csX2460" y="csY2460"/>
                                    </a:cxn>
                                    <a:cxn ang="0">
                                      <a:pos x="csX2461" y="csY2461"/>
                                    </a:cxn>
                                    <a:cxn ang="0">
                                      <a:pos x="csX2462" y="csY2462"/>
                                    </a:cxn>
                                    <a:cxn ang="0">
                                      <a:pos x="csX2463" y="csY2463"/>
                                    </a:cxn>
                                    <a:cxn ang="0">
                                      <a:pos x="csX2464" y="csY2464"/>
                                    </a:cxn>
                                    <a:cxn ang="0">
                                      <a:pos x="csX2465" y="csY2465"/>
                                    </a:cxn>
                                    <a:cxn ang="0">
                                      <a:pos x="csX2466" y="csY2466"/>
                                    </a:cxn>
                                    <a:cxn ang="0">
                                      <a:pos x="csX2467" y="csY2467"/>
                                    </a:cxn>
                                    <a:cxn ang="0">
                                      <a:pos x="csX2468" y="csY2468"/>
                                    </a:cxn>
                                    <a:cxn ang="0">
                                      <a:pos x="csX2469" y="csY2469"/>
                                    </a:cxn>
                                    <a:cxn ang="0">
                                      <a:pos x="csX2470" y="csY2470"/>
                                    </a:cxn>
                                    <a:cxn ang="0">
                                      <a:pos x="csX2471" y="csY2471"/>
                                    </a:cxn>
                                    <a:cxn ang="0">
                                      <a:pos x="csX2472" y="csY2472"/>
                                    </a:cxn>
                                    <a:cxn ang="0">
                                      <a:pos x="csX2473" y="csY2473"/>
                                    </a:cxn>
                                    <a:cxn ang="0">
                                      <a:pos x="csX2474" y="csY2474"/>
                                    </a:cxn>
                                    <a:cxn ang="0">
                                      <a:pos x="csX2475" y="csY2475"/>
                                    </a:cxn>
                                    <a:cxn ang="0">
                                      <a:pos x="csX2476" y="csY2476"/>
                                    </a:cxn>
                                    <a:cxn ang="0">
                                      <a:pos x="csX2477" y="csY2477"/>
                                    </a:cxn>
                                    <a:cxn ang="0">
                                      <a:pos x="csX2478" y="csY2478"/>
                                    </a:cxn>
                                    <a:cxn ang="0">
                                      <a:pos x="csX2479" y="csY2479"/>
                                    </a:cxn>
                                    <a:cxn ang="0">
                                      <a:pos x="csX2480" y="csY2480"/>
                                    </a:cxn>
                                    <a:cxn ang="0">
                                      <a:pos x="csX2481" y="csY2481"/>
                                    </a:cxn>
                                    <a:cxn ang="0">
                                      <a:pos x="csX2482" y="csY2482"/>
                                    </a:cxn>
                                    <a:cxn ang="0">
                                      <a:pos x="csX2483" y="csY2483"/>
                                    </a:cxn>
                                    <a:cxn ang="0">
                                      <a:pos x="csX2484" y="csY2484"/>
                                    </a:cxn>
                                    <a:cxn ang="0">
                                      <a:pos x="csX2485" y="csY2485"/>
                                    </a:cxn>
                                    <a:cxn ang="0">
                                      <a:pos x="csX2486" y="csY2486"/>
                                    </a:cxn>
                                    <a:cxn ang="0">
                                      <a:pos x="csX2487" y="csY2487"/>
                                    </a:cxn>
                                    <a:cxn ang="0">
                                      <a:pos x="csX2488" y="csY2488"/>
                                    </a:cxn>
                                    <a:cxn ang="0">
                                      <a:pos x="csX2489" y="csY2489"/>
                                    </a:cxn>
                                    <a:cxn ang="0">
                                      <a:pos x="csX2490" y="csY2490"/>
                                    </a:cxn>
                                    <a:cxn ang="0">
                                      <a:pos x="csX2491" y="csY2491"/>
                                    </a:cxn>
                                    <a:cxn ang="0">
                                      <a:pos x="csX2492" y="csY2492"/>
                                    </a:cxn>
                                    <a:cxn ang="0">
                                      <a:pos x="csX2493" y="csY2493"/>
                                    </a:cxn>
                                    <a:cxn ang="0">
                                      <a:pos x="csX2494" y="csY2494"/>
                                    </a:cxn>
                                    <a:cxn ang="0">
                                      <a:pos x="csX2495" y="csY2495"/>
                                    </a:cxn>
                                    <a:cxn ang="0">
                                      <a:pos x="csX2496" y="csY2496"/>
                                    </a:cxn>
                                    <a:cxn ang="0">
                                      <a:pos x="csX2497" y="csY2497"/>
                                    </a:cxn>
                                    <a:cxn ang="0">
                                      <a:pos x="csX2498" y="csY2498"/>
                                    </a:cxn>
                                    <a:cxn ang="0">
                                      <a:pos x="csX2499" y="csY2499"/>
                                    </a:cxn>
                                    <a:cxn ang="0">
                                      <a:pos x="csX2500" y="csY2500"/>
                                    </a:cxn>
                                    <a:cxn ang="0">
                                      <a:pos x="csX2501" y="csY2501"/>
                                    </a:cxn>
                                    <a:cxn ang="0">
                                      <a:pos x="csX2502" y="csY2502"/>
                                    </a:cxn>
                                    <a:cxn ang="0">
                                      <a:pos x="csX2503" y="csY2503"/>
                                    </a:cxn>
                                    <a:cxn ang="0">
                                      <a:pos x="csX2504" y="csY2504"/>
                                    </a:cxn>
                                    <a:cxn ang="0">
                                      <a:pos x="csX2505" y="csY2505"/>
                                    </a:cxn>
                                    <a:cxn ang="0">
                                      <a:pos x="csX2506" y="csY2506"/>
                                    </a:cxn>
                                    <a:cxn ang="0">
                                      <a:pos x="csX2507" y="csY2507"/>
                                    </a:cxn>
                                    <a:cxn ang="0">
                                      <a:pos x="csX2508" y="csY2508"/>
                                    </a:cxn>
                                    <a:cxn ang="0">
                                      <a:pos x="csX2509" y="csY2509"/>
                                    </a:cxn>
                                    <a:cxn ang="0">
                                      <a:pos x="csX2510" y="csY2510"/>
                                    </a:cxn>
                                    <a:cxn ang="0">
                                      <a:pos x="csX2511" y="csY2511"/>
                                    </a:cxn>
                                    <a:cxn ang="0">
                                      <a:pos x="csX2512" y="csY2512"/>
                                    </a:cxn>
                                    <a:cxn ang="0">
                                      <a:pos x="csX2513" y="csY2513"/>
                                    </a:cxn>
                                    <a:cxn ang="0">
                                      <a:pos x="csX2514" y="csY2514"/>
                                    </a:cxn>
                                    <a:cxn ang="0">
                                      <a:pos x="csX2515" y="csY2515"/>
                                    </a:cxn>
                                    <a:cxn ang="0">
                                      <a:pos x="csX2516" y="csY2516"/>
                                    </a:cxn>
                                    <a:cxn ang="0">
                                      <a:pos x="csX2517" y="csY2517"/>
                                    </a:cxn>
                                    <a:cxn ang="0">
                                      <a:pos x="csX2518" y="csY2518"/>
                                    </a:cxn>
                                    <a:cxn ang="0">
                                      <a:pos x="csX2519" y="csY2519"/>
                                    </a:cxn>
                                    <a:cxn ang="0">
                                      <a:pos x="csX2520" y="csY2520"/>
                                    </a:cxn>
                                    <a:cxn ang="0">
                                      <a:pos x="csX2521" y="csY2521"/>
                                    </a:cxn>
                                    <a:cxn ang="0">
                                      <a:pos x="csX2522" y="csY2522"/>
                                    </a:cxn>
                                    <a:cxn ang="0">
                                      <a:pos x="csX2523" y="csY2523"/>
                                    </a:cxn>
                                    <a:cxn ang="0">
                                      <a:pos x="csX2524" y="csY2524"/>
                                    </a:cxn>
                                    <a:cxn ang="0">
                                      <a:pos x="csX2525" y="csY2525"/>
                                    </a:cxn>
                                    <a:cxn ang="0">
                                      <a:pos x="csX2526" y="csY2526"/>
                                    </a:cxn>
                                    <a:cxn ang="0">
                                      <a:pos x="csX2527" y="csY2527"/>
                                    </a:cxn>
                                    <a:cxn ang="0">
                                      <a:pos x="csX2528" y="csY2528"/>
                                    </a:cxn>
                                    <a:cxn ang="0">
                                      <a:pos x="csX2529" y="csY2529"/>
                                    </a:cxn>
                                    <a:cxn ang="0">
                                      <a:pos x="csX2530" y="csY2530"/>
                                    </a:cxn>
                                    <a:cxn ang="0">
                                      <a:pos x="csX2531" y="csY2531"/>
                                    </a:cxn>
                                    <a:cxn ang="0">
                                      <a:pos x="csX2532" y="csY2532"/>
                                    </a:cxn>
                                    <a:cxn ang="0">
                                      <a:pos x="csX2533" y="csY2533"/>
                                    </a:cxn>
                                    <a:cxn ang="0">
                                      <a:pos x="csX2534" y="csY2534"/>
                                    </a:cxn>
                                    <a:cxn ang="0">
                                      <a:pos x="csX2535" y="csY2535"/>
                                    </a:cxn>
                                    <a:cxn ang="0">
                                      <a:pos x="csX2536" y="csY2536"/>
                                    </a:cxn>
                                    <a:cxn ang="0">
                                      <a:pos x="csX2537" y="csY2537"/>
                                    </a:cxn>
                                    <a:cxn ang="0">
                                      <a:pos x="csX2538" y="csY2538"/>
                                    </a:cxn>
                                    <a:cxn ang="0">
                                      <a:pos x="csX2539" y="csY2539"/>
                                    </a:cxn>
                                    <a:cxn ang="0">
                                      <a:pos x="csX2540" y="csY2540"/>
                                    </a:cxn>
                                    <a:cxn ang="0">
                                      <a:pos x="csX2541" y="csY2541"/>
                                    </a:cxn>
                                    <a:cxn ang="0">
                                      <a:pos x="csX2542" y="csY2542"/>
                                    </a:cxn>
                                    <a:cxn ang="0">
                                      <a:pos x="csX2543" y="csY2543"/>
                                    </a:cxn>
                                    <a:cxn ang="0">
                                      <a:pos x="csX2544" y="csY2544"/>
                                    </a:cxn>
                                    <a:cxn ang="0">
                                      <a:pos x="csX2545" y="csY2545"/>
                                    </a:cxn>
                                    <a:cxn ang="0">
                                      <a:pos x="csX2546" y="csY2546"/>
                                    </a:cxn>
                                    <a:cxn ang="0">
                                      <a:pos x="csX2547" y="csY2547"/>
                                    </a:cxn>
                                    <a:cxn ang="0">
                                      <a:pos x="csX2548" y="csY2548"/>
                                    </a:cxn>
                                    <a:cxn ang="0">
                                      <a:pos x="csX2549" y="csY2549"/>
                                    </a:cxn>
                                    <a:cxn ang="0">
                                      <a:pos x="csX2550" y="csY2550"/>
                                    </a:cxn>
                                    <a:cxn ang="0">
                                      <a:pos x="csX2551" y="csY2551"/>
                                    </a:cxn>
                                    <a:cxn ang="0">
                                      <a:pos x="csX2552" y="csY2552"/>
                                    </a:cxn>
                                    <a:cxn ang="0">
                                      <a:pos x="csX2553" y="csY2553"/>
                                    </a:cxn>
                                    <a:cxn ang="0">
                                      <a:pos x="csX2554" y="csY2554"/>
                                    </a:cxn>
                                    <a:cxn ang="0">
                                      <a:pos x="csX2555" y="csY2555"/>
                                    </a:cxn>
                                    <a:cxn ang="0">
                                      <a:pos x="csX2556" y="csY2556"/>
                                    </a:cxn>
                                    <a:cxn ang="0">
                                      <a:pos x="csX2557" y="csY2557"/>
                                    </a:cxn>
                                    <a:cxn ang="0">
                                      <a:pos x="csX2558" y="csY2558"/>
                                    </a:cxn>
                                    <a:cxn ang="0">
                                      <a:pos x="csX2559" y="csY2559"/>
                                    </a:cxn>
                                    <a:cxn ang="0">
                                      <a:pos x="csX2560" y="csY2560"/>
                                    </a:cxn>
                                    <a:cxn ang="0">
                                      <a:pos x="csX2561" y="csY2561"/>
                                    </a:cxn>
                                    <a:cxn ang="0">
                                      <a:pos x="csX2562" y="csY2562"/>
                                    </a:cxn>
                                    <a:cxn ang="0">
                                      <a:pos x="csX2563" y="csY2563"/>
                                    </a:cxn>
                                    <a:cxn ang="0">
                                      <a:pos x="csX2564" y="csY2564"/>
                                    </a:cxn>
                                    <a:cxn ang="0">
                                      <a:pos x="csX2565" y="csY2565"/>
                                    </a:cxn>
                                    <a:cxn ang="0">
                                      <a:pos x="csX2566" y="csY2566"/>
                                    </a:cxn>
                                    <a:cxn ang="0">
                                      <a:pos x="csX2567" y="csY2567"/>
                                    </a:cxn>
                                    <a:cxn ang="0">
                                      <a:pos x="csX2568" y="csY2568"/>
                                    </a:cxn>
                                    <a:cxn ang="0">
                                      <a:pos x="csX2569" y="csY2569"/>
                                    </a:cxn>
                                    <a:cxn ang="0">
                                      <a:pos x="csX2570" y="csY2570"/>
                                    </a:cxn>
                                    <a:cxn ang="0">
                                      <a:pos x="csX2571" y="csY2571"/>
                                    </a:cxn>
                                    <a:cxn ang="0">
                                      <a:pos x="csX2572" y="csY2572"/>
                                    </a:cxn>
                                    <a:cxn ang="0">
                                      <a:pos x="csX2573" y="csY2573"/>
                                    </a:cxn>
                                    <a:cxn ang="0">
                                      <a:pos x="csX2574" y="csY2574"/>
                                    </a:cxn>
                                    <a:cxn ang="0">
                                      <a:pos x="csX2575" y="csY2575"/>
                                    </a:cxn>
                                    <a:cxn ang="0">
                                      <a:pos x="csX2576" y="csY2576"/>
                                    </a:cxn>
                                    <a:cxn ang="0">
                                      <a:pos x="csX2577" y="csY2577"/>
                                    </a:cxn>
                                    <a:cxn ang="0">
                                      <a:pos x="csX2578" y="csY2578"/>
                                    </a:cxn>
                                    <a:cxn ang="0">
                                      <a:pos x="csX2579" y="csY2579"/>
                                    </a:cxn>
                                    <a:cxn ang="0">
                                      <a:pos x="csX2580" y="csY2580"/>
                                    </a:cxn>
                                    <a:cxn ang="0">
                                      <a:pos x="csX2581" y="csY2581"/>
                                    </a:cxn>
                                    <a:cxn ang="0">
                                      <a:pos x="csX2582" y="csY2582"/>
                                    </a:cxn>
                                    <a:cxn ang="0">
                                      <a:pos x="csX2583" y="csY2583"/>
                                    </a:cxn>
                                    <a:cxn ang="0">
                                      <a:pos x="csX2584" y="csY2584"/>
                                    </a:cxn>
                                    <a:cxn ang="0">
                                      <a:pos x="csX2585" y="csY2585"/>
                                    </a:cxn>
                                    <a:cxn ang="0">
                                      <a:pos x="csX2586" y="csY2586"/>
                                    </a:cxn>
                                    <a:cxn ang="0">
                                      <a:pos x="csX2587" y="csY2587"/>
                                    </a:cxn>
                                    <a:cxn ang="0">
                                      <a:pos x="csX2588" y="csY2588"/>
                                    </a:cxn>
                                    <a:cxn ang="0">
                                      <a:pos x="csX2589" y="csY2589"/>
                                    </a:cxn>
                                    <a:cxn ang="0">
                                      <a:pos x="csX2590" y="csY2590"/>
                                    </a:cxn>
                                    <a:cxn ang="0">
                                      <a:pos x="csX2591" y="csY2591"/>
                                    </a:cxn>
                                    <a:cxn ang="0">
                                      <a:pos x="csX2592" y="csY2592"/>
                                    </a:cxn>
                                    <a:cxn ang="0">
                                      <a:pos x="csX2593" y="csY2593"/>
                                    </a:cxn>
                                    <a:cxn ang="0">
                                      <a:pos x="csX2594" y="csY2594"/>
                                    </a:cxn>
                                    <a:cxn ang="0">
                                      <a:pos x="csX2595" y="csY2595"/>
                                    </a:cxn>
                                    <a:cxn ang="0">
                                      <a:pos x="csX2596" y="csY2596"/>
                                    </a:cxn>
                                    <a:cxn ang="0">
                                      <a:pos x="csX2597" y="csY2597"/>
                                    </a:cxn>
                                    <a:cxn ang="0">
                                      <a:pos x="csX2598" y="csY2598"/>
                                    </a:cxn>
                                    <a:cxn ang="0">
                                      <a:pos x="csX2599" y="csY2599"/>
                                    </a:cxn>
                                    <a:cxn ang="0">
                                      <a:pos x="csX2600" y="csY2600"/>
                                    </a:cxn>
                                    <a:cxn ang="0">
                                      <a:pos x="csX2601" y="csY2601"/>
                                    </a:cxn>
                                    <a:cxn ang="0">
                                      <a:pos x="csX2602" y="csY2602"/>
                                    </a:cxn>
                                    <a:cxn ang="0">
                                      <a:pos x="csX2603" y="csY2603"/>
                                    </a:cxn>
                                    <a:cxn ang="0">
                                      <a:pos x="csX2604" y="csY2604"/>
                                    </a:cxn>
                                    <a:cxn ang="0">
                                      <a:pos x="csX2605" y="csY2605"/>
                                    </a:cxn>
                                    <a:cxn ang="0">
                                      <a:pos x="csX2606" y="csY2606"/>
                                    </a:cxn>
                                    <a:cxn ang="0">
                                      <a:pos x="csX2607" y="csY2607"/>
                                    </a:cxn>
                                    <a:cxn ang="0">
                                      <a:pos x="csX2608" y="csY2608"/>
                                    </a:cxn>
                                    <a:cxn ang="0">
                                      <a:pos x="csX2609" y="csY2609"/>
                                    </a:cxn>
                                    <a:cxn ang="0">
                                      <a:pos x="csX2610" y="csY2610"/>
                                    </a:cxn>
                                    <a:cxn ang="0">
                                      <a:pos x="csX2611" y="csY2611"/>
                                    </a:cxn>
                                    <a:cxn ang="0">
                                      <a:pos x="csX2612" y="csY2612"/>
                                    </a:cxn>
                                    <a:cxn ang="0">
                                      <a:pos x="csX2613" y="csY2613"/>
                                    </a:cxn>
                                    <a:cxn ang="0">
                                      <a:pos x="csX2614" y="csY2614"/>
                                    </a:cxn>
                                    <a:cxn ang="0">
                                      <a:pos x="csX2615" y="csY2615"/>
                                    </a:cxn>
                                    <a:cxn ang="0">
                                      <a:pos x="csX2616" y="csY2616"/>
                                    </a:cxn>
                                    <a:cxn ang="0">
                                      <a:pos x="csX2617" y="csY2617"/>
                                    </a:cxn>
                                    <a:cxn ang="0">
                                      <a:pos x="csX2618" y="csY2618"/>
                                    </a:cxn>
                                    <a:cxn ang="0">
                                      <a:pos x="csX2619" y="csY2619"/>
                                    </a:cxn>
                                    <a:cxn ang="0">
                                      <a:pos x="csX2620" y="csY2620"/>
                                    </a:cxn>
                                    <a:cxn ang="0">
                                      <a:pos x="csX2621" y="csY2621"/>
                                    </a:cxn>
                                    <a:cxn ang="0">
                                      <a:pos x="csX2622" y="csY2622"/>
                                    </a:cxn>
                                    <a:cxn ang="0">
                                      <a:pos x="csX2623" y="csY2623"/>
                                    </a:cxn>
                                    <a:cxn ang="0">
                                      <a:pos x="csX2624" y="csY2624"/>
                                    </a:cxn>
                                    <a:cxn ang="0">
                                      <a:pos x="csX2625" y="csY2625"/>
                                    </a:cxn>
                                    <a:cxn ang="0">
                                      <a:pos x="csX2626" y="csY2626"/>
                                    </a:cxn>
                                    <a:cxn ang="0">
                                      <a:pos x="csX2627" y="csY2627"/>
                                    </a:cxn>
                                    <a:cxn ang="0">
                                      <a:pos x="csX2628" y="csY2628"/>
                                    </a:cxn>
                                    <a:cxn ang="0">
                                      <a:pos x="csX2629" y="csY2629"/>
                                    </a:cxn>
                                    <a:cxn ang="0">
                                      <a:pos x="csX2630" y="csY2630"/>
                                    </a:cxn>
                                    <a:cxn ang="0">
                                      <a:pos x="csX2631" y="csY2631"/>
                                    </a:cxn>
                                    <a:cxn ang="0">
                                      <a:pos x="csX2632" y="csY2632"/>
                                    </a:cxn>
                                    <a:cxn ang="0">
                                      <a:pos x="csX2633" y="csY2633"/>
                                    </a:cxn>
                                    <a:cxn ang="0">
                                      <a:pos x="csX2634" y="csY2634"/>
                                    </a:cxn>
                                    <a:cxn ang="0">
                                      <a:pos x="csX2635" y="csY2635"/>
                                    </a:cxn>
                                    <a:cxn ang="0">
                                      <a:pos x="csX2636" y="csY2636"/>
                                    </a:cxn>
                                    <a:cxn ang="0">
                                      <a:pos x="csX2637" y="csY2637"/>
                                    </a:cxn>
                                    <a:cxn ang="0">
                                      <a:pos x="csX2638" y="csY2638"/>
                                    </a:cxn>
                                    <a:cxn ang="0">
                                      <a:pos x="csX2639" y="csY2639"/>
                                    </a:cxn>
                                    <a:cxn ang="0">
                                      <a:pos x="csX2640" y="csY2640"/>
                                    </a:cxn>
                                    <a:cxn ang="0">
                                      <a:pos x="csX2641" y="csY2641"/>
                                    </a:cxn>
                                    <a:cxn ang="0">
                                      <a:pos x="csX2642" y="csY2642"/>
                                    </a:cxn>
                                    <a:cxn ang="0">
                                      <a:pos x="csX2643" y="csY2643"/>
                                    </a:cxn>
                                    <a:cxn ang="0">
                                      <a:pos x="csX2644" y="csY2644"/>
                                    </a:cxn>
                                    <a:cxn ang="0">
                                      <a:pos x="csX2645" y="csY2645"/>
                                    </a:cxn>
                                    <a:cxn ang="0">
                                      <a:pos x="csX2646" y="csY2646"/>
                                    </a:cxn>
                                    <a:cxn ang="0">
                                      <a:pos x="csX2647" y="csY2647"/>
                                    </a:cxn>
                                    <a:cxn ang="0">
                                      <a:pos x="csX2648" y="csY2648"/>
                                    </a:cxn>
                                    <a:cxn ang="0">
                                      <a:pos x="csX2649" y="csY2649"/>
                                    </a:cxn>
                                    <a:cxn ang="0">
                                      <a:pos x="csX2650" y="csY2650"/>
                                    </a:cxn>
                                    <a:cxn ang="0">
                                      <a:pos x="csX2651" y="csY2651"/>
                                    </a:cxn>
                                    <a:cxn ang="0">
                                      <a:pos x="csX2652" y="csY2652"/>
                                    </a:cxn>
                                    <a:cxn ang="0">
                                      <a:pos x="csX2653" y="csY2653"/>
                                    </a:cxn>
                                    <a:cxn ang="0">
                                      <a:pos x="csX2654" y="csY2654"/>
                                    </a:cxn>
                                    <a:cxn ang="0">
                                      <a:pos x="csX2655" y="csY2655"/>
                                    </a:cxn>
                                    <a:cxn ang="0">
                                      <a:pos x="csX2656" y="csY2656"/>
                                    </a:cxn>
                                    <a:cxn ang="0">
                                      <a:pos x="csX2657" y="csY2657"/>
                                    </a:cxn>
                                    <a:cxn ang="0">
                                      <a:pos x="csX2658" y="csY2658"/>
                                    </a:cxn>
                                    <a:cxn ang="0">
                                      <a:pos x="csX2659" y="csY2659"/>
                                    </a:cxn>
                                    <a:cxn ang="0">
                                      <a:pos x="csX2660" y="csY2660"/>
                                    </a:cxn>
                                    <a:cxn ang="0">
                                      <a:pos x="csX2661" y="csY2661"/>
                                    </a:cxn>
                                    <a:cxn ang="0">
                                      <a:pos x="csX2662" y="csY2662"/>
                                    </a:cxn>
                                    <a:cxn ang="0">
                                      <a:pos x="csX2663" y="csY2663"/>
                                    </a:cxn>
                                    <a:cxn ang="0">
                                      <a:pos x="csX2664" y="csY2664"/>
                                    </a:cxn>
                                    <a:cxn ang="0">
                                      <a:pos x="csX2665" y="csY2665"/>
                                    </a:cxn>
                                    <a:cxn ang="0">
                                      <a:pos x="csX2666" y="csY2666"/>
                                    </a:cxn>
                                    <a:cxn ang="0">
                                      <a:pos x="csX2667" y="csY2667"/>
                                    </a:cxn>
                                    <a:cxn ang="0">
                                      <a:pos x="csX2668" y="csY2668"/>
                                    </a:cxn>
                                    <a:cxn ang="0">
                                      <a:pos x="csX2669" y="csY2669"/>
                                    </a:cxn>
                                    <a:cxn ang="0">
                                      <a:pos x="csX2670" y="csY2670"/>
                                    </a:cxn>
                                    <a:cxn ang="0">
                                      <a:pos x="csX2671" y="csY2671"/>
                                    </a:cxn>
                                    <a:cxn ang="0">
                                      <a:pos x="csX2672" y="csY2672"/>
                                    </a:cxn>
                                    <a:cxn ang="0">
                                      <a:pos x="csX2673" y="csY2673"/>
                                    </a:cxn>
                                    <a:cxn ang="0">
                                      <a:pos x="csX2674" y="csY2674"/>
                                    </a:cxn>
                                    <a:cxn ang="0">
                                      <a:pos x="csX2675" y="csY2675"/>
                                    </a:cxn>
                                    <a:cxn ang="0">
                                      <a:pos x="csX2676" y="csY2676"/>
                                    </a:cxn>
                                    <a:cxn ang="0">
                                      <a:pos x="csX2677" y="csY2677"/>
                                    </a:cxn>
                                    <a:cxn ang="0">
                                      <a:pos x="csX2678" y="csY2678"/>
                                    </a:cxn>
                                    <a:cxn ang="0">
                                      <a:pos x="csX2679" y="csY2679"/>
                                    </a:cxn>
                                    <a:cxn ang="0">
                                      <a:pos x="csX2680" y="csY2680"/>
                                    </a:cxn>
                                    <a:cxn ang="0">
                                      <a:pos x="csX2681" y="csY2681"/>
                                    </a:cxn>
                                    <a:cxn ang="0">
                                      <a:pos x="csX2682" y="csY2682"/>
                                    </a:cxn>
                                    <a:cxn ang="0">
                                      <a:pos x="csX2683" y="csY2683"/>
                                    </a:cxn>
                                    <a:cxn ang="0">
                                      <a:pos x="csX2684" y="csY2684"/>
                                    </a:cxn>
                                    <a:cxn ang="0">
                                      <a:pos x="csX2685" y="csY2685"/>
                                    </a:cxn>
                                    <a:cxn ang="0">
                                      <a:pos x="csX2686" y="csY2686"/>
                                    </a:cxn>
                                    <a:cxn ang="0">
                                      <a:pos x="csX2687" y="csY2687"/>
                                    </a:cxn>
                                    <a:cxn ang="0">
                                      <a:pos x="csX2688" y="csY2688"/>
                                    </a:cxn>
                                    <a:cxn ang="0">
                                      <a:pos x="csX2689" y="csY2689"/>
                                    </a:cxn>
                                    <a:cxn ang="0">
                                      <a:pos x="csX2690" y="csY2690"/>
                                    </a:cxn>
                                    <a:cxn ang="0">
                                      <a:pos x="csX2691" y="csY2691"/>
                                    </a:cxn>
                                    <a:cxn ang="0">
                                      <a:pos x="csX2692" y="csY2692"/>
                                    </a:cxn>
                                    <a:cxn ang="0">
                                      <a:pos x="csX2693" y="csY2693"/>
                                    </a:cxn>
                                    <a:cxn ang="0">
                                      <a:pos x="csX2694" y="csY2694"/>
                                    </a:cxn>
                                    <a:cxn ang="0">
                                      <a:pos x="csX2695" y="csY2695"/>
                                    </a:cxn>
                                    <a:cxn ang="0">
                                      <a:pos x="csX2696" y="csY2696"/>
                                    </a:cxn>
                                    <a:cxn ang="0">
                                      <a:pos x="csX2697" y="csY2697"/>
                                    </a:cxn>
                                    <a:cxn ang="0">
                                      <a:pos x="csX2698" y="csY2698"/>
                                    </a:cxn>
                                    <a:cxn ang="0">
                                      <a:pos x="csX2699" y="csY2699"/>
                                    </a:cxn>
                                    <a:cxn ang="0">
                                      <a:pos x="csX2700" y="csY2700"/>
                                    </a:cxn>
                                    <a:cxn ang="0">
                                      <a:pos x="csX2701" y="csY2701"/>
                                    </a:cxn>
                                    <a:cxn ang="0">
                                      <a:pos x="csX2702" y="csY2702"/>
                                    </a:cxn>
                                    <a:cxn ang="0">
                                      <a:pos x="csX2703" y="csY2703"/>
                                    </a:cxn>
                                    <a:cxn ang="0">
                                      <a:pos x="csX2704" y="csY2704"/>
                                    </a:cxn>
                                    <a:cxn ang="0">
                                      <a:pos x="csX2705" y="csY2705"/>
                                    </a:cxn>
                                    <a:cxn ang="0">
                                      <a:pos x="csX2706" y="csY2706"/>
                                    </a:cxn>
                                    <a:cxn ang="0">
                                      <a:pos x="csX2707" y="csY2707"/>
                                    </a:cxn>
                                    <a:cxn ang="0">
                                      <a:pos x="csX2708" y="csY2708"/>
                                    </a:cxn>
                                    <a:cxn ang="0">
                                      <a:pos x="csX2709" y="csY2709"/>
                                    </a:cxn>
                                    <a:cxn ang="0">
                                      <a:pos x="csX2710" y="csY2710"/>
                                    </a:cxn>
                                    <a:cxn ang="0">
                                      <a:pos x="csX2711" y="csY2711"/>
                                    </a:cxn>
                                    <a:cxn ang="0">
                                      <a:pos x="csX2712" y="csY2712"/>
                                    </a:cxn>
                                    <a:cxn ang="0">
                                      <a:pos x="csX2713" y="csY2713"/>
                                    </a:cxn>
                                    <a:cxn ang="0">
                                      <a:pos x="csX2714" y="csY2714"/>
                                    </a:cxn>
                                    <a:cxn ang="0">
                                      <a:pos x="csX2715" y="csY2715"/>
                                    </a:cxn>
                                    <a:cxn ang="0">
                                      <a:pos x="csX2716" y="csY2716"/>
                                    </a:cxn>
                                    <a:cxn ang="0">
                                      <a:pos x="csX2717" y="csY2717"/>
                                    </a:cxn>
                                    <a:cxn ang="0">
                                      <a:pos x="csX2718" y="csY2718"/>
                                    </a:cxn>
                                    <a:cxn ang="0">
                                      <a:pos x="csX2719" y="csY2719"/>
                                    </a:cxn>
                                    <a:cxn ang="0">
                                      <a:pos x="csX2720" y="csY2720"/>
                                    </a:cxn>
                                    <a:cxn ang="0">
                                      <a:pos x="csX2721" y="csY2721"/>
                                    </a:cxn>
                                    <a:cxn ang="0">
                                      <a:pos x="csX2722" y="csY2722"/>
                                    </a:cxn>
                                    <a:cxn ang="0">
                                      <a:pos x="csX2723" y="csY2723"/>
                                    </a:cxn>
                                    <a:cxn ang="0">
                                      <a:pos x="csX2724" y="csY2724"/>
                                    </a:cxn>
                                    <a:cxn ang="0">
                                      <a:pos x="csX2725" y="csY2725"/>
                                    </a:cxn>
                                    <a:cxn ang="0">
                                      <a:pos x="csX2726" y="csY2726"/>
                                    </a:cxn>
                                    <a:cxn ang="0">
                                      <a:pos x="csX2727" y="csY2727"/>
                                    </a:cxn>
                                    <a:cxn ang="0">
                                      <a:pos x="csX2728" y="csY2728"/>
                                    </a:cxn>
                                    <a:cxn ang="0">
                                      <a:pos x="csX2729" y="csY2729"/>
                                    </a:cxn>
                                    <a:cxn ang="0">
                                      <a:pos x="csX2730" y="csY2730"/>
                                    </a:cxn>
                                    <a:cxn ang="0">
                                      <a:pos x="csX2731" y="csY2731"/>
                                    </a:cxn>
                                    <a:cxn ang="0">
                                      <a:pos x="csX2732" y="csY2732"/>
                                    </a:cxn>
                                    <a:cxn ang="0">
                                      <a:pos x="csX2733" y="csY2733"/>
                                    </a:cxn>
                                    <a:cxn ang="0">
                                      <a:pos x="csX2734" y="csY2734"/>
                                    </a:cxn>
                                    <a:cxn ang="0">
                                      <a:pos x="csX2735" y="csY2735"/>
                                    </a:cxn>
                                    <a:cxn ang="0">
                                      <a:pos x="csX2736" y="csY2736"/>
                                    </a:cxn>
                                    <a:cxn ang="0">
                                      <a:pos x="csX2737" y="csY2737"/>
                                    </a:cxn>
                                    <a:cxn ang="0">
                                      <a:pos x="csX2738" y="csY2738"/>
                                    </a:cxn>
                                    <a:cxn ang="0">
                                      <a:pos x="csX2739" y="csY2739"/>
                                    </a:cxn>
                                    <a:cxn ang="0">
                                      <a:pos x="csX2740" y="csY2740"/>
                                    </a:cxn>
                                    <a:cxn ang="0">
                                      <a:pos x="csX2741" y="csY2741"/>
                                    </a:cxn>
                                    <a:cxn ang="0">
                                      <a:pos x="csX2742" y="csY2742"/>
                                    </a:cxn>
                                    <a:cxn ang="0">
                                      <a:pos x="csX2743" y="csY2743"/>
                                    </a:cxn>
                                    <a:cxn ang="0">
                                      <a:pos x="csX2744" y="csY2744"/>
                                    </a:cxn>
                                    <a:cxn ang="0">
                                      <a:pos x="csX2745" y="csY2745"/>
                                    </a:cxn>
                                    <a:cxn ang="0">
                                      <a:pos x="csX2746" y="csY2746"/>
                                    </a:cxn>
                                    <a:cxn ang="0">
                                      <a:pos x="csX2747" y="csY2747"/>
                                    </a:cxn>
                                    <a:cxn ang="0">
                                      <a:pos x="csX2748" y="csY2748"/>
                                    </a:cxn>
                                    <a:cxn ang="0">
                                      <a:pos x="csX2749" y="csY2749"/>
                                    </a:cxn>
                                    <a:cxn ang="0">
                                      <a:pos x="csX2750" y="csY2750"/>
                                    </a:cxn>
                                    <a:cxn ang="0">
                                      <a:pos x="csX2751" y="csY2751"/>
                                    </a:cxn>
                                    <a:cxn ang="0">
                                      <a:pos x="csX2752" y="csY2752"/>
                                    </a:cxn>
                                    <a:cxn ang="0">
                                      <a:pos x="csX2753" y="csY2753"/>
                                    </a:cxn>
                                    <a:cxn ang="0">
                                      <a:pos x="csX2754" y="csY2754"/>
                                    </a:cxn>
                                    <a:cxn ang="0">
                                      <a:pos x="csX2755" y="csY2755"/>
                                    </a:cxn>
                                    <a:cxn ang="0">
                                      <a:pos x="csX2756" y="csY2756"/>
                                    </a:cxn>
                                    <a:cxn ang="0">
                                      <a:pos x="csX2757" y="csY2757"/>
                                    </a:cxn>
                                    <a:cxn ang="0">
                                      <a:pos x="csX2758" y="csY2758"/>
                                    </a:cxn>
                                    <a:cxn ang="0">
                                      <a:pos x="csX2759" y="csY2759"/>
                                    </a:cxn>
                                    <a:cxn ang="0">
                                      <a:pos x="csX2760" y="csY2760"/>
                                    </a:cxn>
                                    <a:cxn ang="0">
                                      <a:pos x="csX2761" y="csY2761"/>
                                    </a:cxn>
                                    <a:cxn ang="0">
                                      <a:pos x="csX2762" y="csY2762"/>
                                    </a:cxn>
                                    <a:cxn ang="0">
                                      <a:pos x="csX2763" y="csY2763"/>
                                    </a:cxn>
                                    <a:cxn ang="0">
                                      <a:pos x="csX2764" y="csY2764"/>
                                    </a:cxn>
                                    <a:cxn ang="0">
                                      <a:pos x="csX2765" y="csY2765"/>
                                    </a:cxn>
                                    <a:cxn ang="0">
                                      <a:pos x="csX2766" y="csY2766"/>
                                    </a:cxn>
                                    <a:cxn ang="0">
                                      <a:pos x="csX2767" y="csY2767"/>
                                    </a:cxn>
                                    <a:cxn ang="0">
                                      <a:pos x="csX2768" y="csY2768"/>
                                    </a:cxn>
                                    <a:cxn ang="0">
                                      <a:pos x="csX2769" y="csY2769"/>
                                    </a:cxn>
                                    <a:cxn ang="0">
                                      <a:pos x="csX2770" y="csY2770"/>
                                    </a:cxn>
                                    <a:cxn ang="0">
                                      <a:pos x="csX2771" y="csY2771"/>
                                    </a:cxn>
                                    <a:cxn ang="0">
                                      <a:pos x="csX2772" y="csY2772"/>
                                    </a:cxn>
                                    <a:cxn ang="0">
                                      <a:pos x="csX2773" y="csY2773"/>
                                    </a:cxn>
                                    <a:cxn ang="0">
                                      <a:pos x="csX2774" y="csY2774"/>
                                    </a:cxn>
                                    <a:cxn ang="0">
                                      <a:pos x="csX2775" y="csY2775"/>
                                    </a:cxn>
                                    <a:cxn ang="0">
                                      <a:pos x="csX2776" y="csY2776"/>
                                    </a:cxn>
                                    <a:cxn ang="0">
                                      <a:pos x="csX2777" y="csY2777"/>
                                    </a:cxn>
                                    <a:cxn ang="0">
                                      <a:pos x="csX2778" y="csY2778"/>
                                    </a:cxn>
                                    <a:cxn ang="0">
                                      <a:pos x="csX2779" y="csY2779"/>
                                    </a:cxn>
                                    <a:cxn ang="0">
                                      <a:pos x="csX2780" y="csY2780"/>
                                    </a:cxn>
                                    <a:cxn ang="0">
                                      <a:pos x="csX2781" y="csY2781"/>
                                    </a:cxn>
                                    <a:cxn ang="0">
                                      <a:pos x="csX2782" y="csY2782"/>
                                    </a:cxn>
                                    <a:cxn ang="0">
                                      <a:pos x="csX2783" y="csY2783"/>
                                    </a:cxn>
                                    <a:cxn ang="0">
                                      <a:pos x="csX2784" y="csY2784"/>
                                    </a:cxn>
                                    <a:cxn ang="0">
                                      <a:pos x="csX2785" y="csY2785"/>
                                    </a:cxn>
                                    <a:cxn ang="0">
                                      <a:pos x="csX2786" y="csY2786"/>
                                    </a:cxn>
                                    <a:cxn ang="0">
                                      <a:pos x="csX2787" y="csY2787"/>
                                    </a:cxn>
                                    <a:cxn ang="0">
                                      <a:pos x="csX2788" y="csY2788"/>
                                    </a:cxn>
                                    <a:cxn ang="0">
                                      <a:pos x="csX2789" y="csY2789"/>
                                    </a:cxn>
                                    <a:cxn ang="0">
                                      <a:pos x="csX2790" y="csY2790"/>
                                    </a:cxn>
                                    <a:cxn ang="0">
                                      <a:pos x="csX2791" y="csY2791"/>
                                    </a:cxn>
                                    <a:cxn ang="0">
                                      <a:pos x="csX2792" y="csY2792"/>
                                    </a:cxn>
                                    <a:cxn ang="0">
                                      <a:pos x="csX2793" y="csY2793"/>
                                    </a:cxn>
                                    <a:cxn ang="0">
                                      <a:pos x="csX2794" y="csY2794"/>
                                    </a:cxn>
                                    <a:cxn ang="0">
                                      <a:pos x="csX2795" y="csY2795"/>
                                    </a:cxn>
                                    <a:cxn ang="0">
                                      <a:pos x="csX2796" y="csY2796"/>
                                    </a:cxn>
                                    <a:cxn ang="0">
                                      <a:pos x="csX2797" y="csY2797"/>
                                    </a:cxn>
                                    <a:cxn ang="0">
                                      <a:pos x="csX2798" y="csY2798"/>
                                    </a:cxn>
                                    <a:cxn ang="0">
                                      <a:pos x="csX2799" y="csY2799"/>
                                    </a:cxn>
                                    <a:cxn ang="0">
                                      <a:pos x="csX2800" y="csY2800"/>
                                    </a:cxn>
                                    <a:cxn ang="0">
                                      <a:pos x="csX2801" y="csY2801"/>
                                    </a:cxn>
                                    <a:cxn ang="0">
                                      <a:pos x="csX2802" y="csY2802"/>
                                    </a:cxn>
                                    <a:cxn ang="0">
                                      <a:pos x="csX2803" y="csY2803"/>
                                    </a:cxn>
                                    <a:cxn ang="0">
                                      <a:pos x="csX2804" y="csY2804"/>
                                    </a:cxn>
                                    <a:cxn ang="0">
                                      <a:pos x="csX2805" y="csY2805"/>
                                    </a:cxn>
                                    <a:cxn ang="0">
                                      <a:pos x="csX2806" y="csY2806"/>
                                    </a:cxn>
                                    <a:cxn ang="0">
                                      <a:pos x="csX2807" y="csY2807"/>
                                    </a:cxn>
                                    <a:cxn ang="0">
                                      <a:pos x="csX2808" y="csY2808"/>
                                    </a:cxn>
                                    <a:cxn ang="0">
                                      <a:pos x="csX2809" y="csY2809"/>
                                    </a:cxn>
                                    <a:cxn ang="0">
                                      <a:pos x="csX2810" y="csY2810"/>
                                    </a:cxn>
                                    <a:cxn ang="0">
                                      <a:pos x="csX2811" y="csY2811"/>
                                    </a:cxn>
                                    <a:cxn ang="0">
                                      <a:pos x="csX2812" y="csY2812"/>
                                    </a:cxn>
                                    <a:cxn ang="0">
                                      <a:pos x="csX2813" y="csY2813"/>
                                    </a:cxn>
                                    <a:cxn ang="0">
                                      <a:pos x="csX2814" y="csY2814"/>
                                    </a:cxn>
                                    <a:cxn ang="0">
                                      <a:pos x="csX2815" y="csY2815"/>
                                    </a:cxn>
                                    <a:cxn ang="0">
                                      <a:pos x="csX2816" y="csY2816"/>
                                    </a:cxn>
                                    <a:cxn ang="0">
                                      <a:pos x="csX2817" y="csY2817"/>
                                    </a:cxn>
                                    <a:cxn ang="0">
                                      <a:pos x="csX2818" y="csY2818"/>
                                    </a:cxn>
                                    <a:cxn ang="0">
                                      <a:pos x="csX2819" y="csY2819"/>
                                    </a:cxn>
                                    <a:cxn ang="0">
                                      <a:pos x="csX2820" y="csY2820"/>
                                    </a:cxn>
                                    <a:cxn ang="0">
                                      <a:pos x="csX2821" y="csY2821"/>
                                    </a:cxn>
                                    <a:cxn ang="0">
                                      <a:pos x="csX2822" y="csY2822"/>
                                    </a:cxn>
                                    <a:cxn ang="0">
                                      <a:pos x="csX2823" y="csY2823"/>
                                    </a:cxn>
                                    <a:cxn ang="0">
                                      <a:pos x="csX2824" y="csY2824"/>
                                    </a:cxn>
                                    <a:cxn ang="0">
                                      <a:pos x="csX2825" y="csY2825"/>
                                    </a:cxn>
                                    <a:cxn ang="0">
                                      <a:pos x="csX2826" y="csY2826"/>
                                    </a:cxn>
                                    <a:cxn ang="0">
                                      <a:pos x="csX2827" y="csY2827"/>
                                    </a:cxn>
                                    <a:cxn ang="0">
                                      <a:pos x="csX2828" y="csY2828"/>
                                    </a:cxn>
                                    <a:cxn ang="0">
                                      <a:pos x="csX2829" y="csY2829"/>
                                    </a:cxn>
                                    <a:cxn ang="0">
                                      <a:pos x="csX2830" y="csY2830"/>
                                    </a:cxn>
                                    <a:cxn ang="0">
                                      <a:pos x="csX2831" y="csY2831"/>
                                    </a:cxn>
                                    <a:cxn ang="0">
                                      <a:pos x="csX2832" y="csY2832"/>
                                    </a:cxn>
                                    <a:cxn ang="0">
                                      <a:pos x="csX2833" y="csY2833"/>
                                    </a:cxn>
                                    <a:cxn ang="0">
                                      <a:pos x="csX2834" y="csY2834"/>
                                    </a:cxn>
                                    <a:cxn ang="0">
                                      <a:pos x="csX2835" y="csY2835"/>
                                    </a:cxn>
                                    <a:cxn ang="0">
                                      <a:pos x="csX2836" y="csY2836"/>
                                    </a:cxn>
                                    <a:cxn ang="0">
                                      <a:pos x="csX2837" y="csY2837"/>
                                    </a:cxn>
                                    <a:cxn ang="0">
                                      <a:pos x="csX2838" y="csY2838"/>
                                    </a:cxn>
                                    <a:cxn ang="0">
                                      <a:pos x="csX2839" y="csY2839"/>
                                    </a:cxn>
                                    <a:cxn ang="0">
                                      <a:pos x="csX2840" y="csY2840"/>
                                    </a:cxn>
                                    <a:cxn ang="0">
                                      <a:pos x="csX2841" y="csY2841"/>
                                    </a:cxn>
                                    <a:cxn ang="0">
                                      <a:pos x="csX2842" y="csY2842"/>
                                    </a:cxn>
                                    <a:cxn ang="0">
                                      <a:pos x="csX2843" y="csY2843"/>
                                    </a:cxn>
                                    <a:cxn ang="0">
                                      <a:pos x="csX2844" y="csY2844"/>
                                    </a:cxn>
                                    <a:cxn ang="0">
                                      <a:pos x="csX2845" y="csY2845"/>
                                    </a:cxn>
                                    <a:cxn ang="0">
                                      <a:pos x="csX2846" y="csY2846"/>
                                    </a:cxn>
                                    <a:cxn ang="0">
                                      <a:pos x="csX2847" y="csY2847"/>
                                    </a:cxn>
                                    <a:cxn ang="0">
                                      <a:pos x="csX2848" y="csY2848"/>
                                    </a:cxn>
                                    <a:cxn ang="0">
                                      <a:pos x="csX2849" y="csY2849"/>
                                    </a:cxn>
                                    <a:cxn ang="0">
                                      <a:pos x="csX2850" y="csY2850"/>
                                    </a:cxn>
                                    <a:cxn ang="0">
                                      <a:pos x="csX2851" y="csY2851"/>
                                    </a:cxn>
                                    <a:cxn ang="0">
                                      <a:pos x="csX2852" y="csY2852"/>
                                    </a:cxn>
                                    <a:cxn ang="0">
                                      <a:pos x="csX2853" y="csY2853"/>
                                    </a:cxn>
                                    <a:cxn ang="0">
                                      <a:pos x="csX2854" y="csY2854"/>
                                    </a:cxn>
                                    <a:cxn ang="0">
                                      <a:pos x="csX2855" y="csY2855"/>
                                    </a:cxn>
                                    <a:cxn ang="0">
                                      <a:pos x="csX2856" y="csY2856"/>
                                    </a:cxn>
                                    <a:cxn ang="0">
                                      <a:pos x="csX2857" y="csY2857"/>
                                    </a:cxn>
                                    <a:cxn ang="0">
                                      <a:pos x="csX2858" y="csY2858"/>
                                    </a:cxn>
                                    <a:cxn ang="0">
                                      <a:pos x="csX2859" y="csY2859"/>
                                    </a:cxn>
                                    <a:cxn ang="0">
                                      <a:pos x="csX2860" y="csY2860"/>
                                    </a:cxn>
                                    <a:cxn ang="0">
                                      <a:pos x="csX2861" y="csY2861"/>
                                    </a:cxn>
                                    <a:cxn ang="0">
                                      <a:pos x="csX2862" y="csY2862"/>
                                    </a:cxn>
                                    <a:cxn ang="0">
                                      <a:pos x="csX2863" y="csY2863"/>
                                    </a:cxn>
                                    <a:cxn ang="0">
                                      <a:pos x="csX2864" y="csY2864"/>
                                    </a:cxn>
                                    <a:cxn ang="0">
                                      <a:pos x="csX2865" y="csY2865"/>
                                    </a:cxn>
                                    <a:cxn ang="0">
                                      <a:pos x="csX2866" y="csY2866"/>
                                    </a:cxn>
                                    <a:cxn ang="0">
                                      <a:pos x="csX2867" y="csY2867"/>
                                    </a:cxn>
                                    <a:cxn ang="0">
                                      <a:pos x="csX2868" y="csY2868"/>
                                    </a:cxn>
                                    <a:cxn ang="0">
                                      <a:pos x="csX2869" y="csY2869"/>
                                    </a:cxn>
                                    <a:cxn ang="0">
                                      <a:pos x="csX2870" y="csY2870"/>
                                    </a:cxn>
                                    <a:cxn ang="0">
                                      <a:pos x="csX2871" y="csY2871"/>
                                    </a:cxn>
                                    <a:cxn ang="0">
                                      <a:pos x="csX2872" y="csY2872"/>
                                    </a:cxn>
                                    <a:cxn ang="0">
                                      <a:pos x="csX2873" y="csY2873"/>
                                    </a:cxn>
                                    <a:cxn ang="0">
                                      <a:pos x="csX2874" y="csY2874"/>
                                    </a:cxn>
                                    <a:cxn ang="0">
                                      <a:pos x="csX2875" y="csY2875"/>
                                    </a:cxn>
                                    <a:cxn ang="0">
                                      <a:pos x="csX2876" y="csY2876"/>
                                    </a:cxn>
                                    <a:cxn ang="0">
                                      <a:pos x="csX2877" y="csY2877"/>
                                    </a:cxn>
                                    <a:cxn ang="0">
                                      <a:pos x="csX2878" y="csY2878"/>
                                    </a:cxn>
                                    <a:cxn ang="0">
                                      <a:pos x="csX2879" y="csY2879"/>
                                    </a:cxn>
                                    <a:cxn ang="0">
                                      <a:pos x="csX2880" y="csY2880"/>
                                    </a:cxn>
                                    <a:cxn ang="0">
                                      <a:pos x="csX2881" y="csY2881"/>
                                    </a:cxn>
                                    <a:cxn ang="0">
                                      <a:pos x="csX2882" y="csY2882"/>
                                    </a:cxn>
                                    <a:cxn ang="0">
                                      <a:pos x="csX2883" y="csY2883"/>
                                    </a:cxn>
                                    <a:cxn ang="0">
                                      <a:pos x="csX2884" y="csY2884"/>
                                    </a:cxn>
                                    <a:cxn ang="0">
                                      <a:pos x="csX2885" y="csY2885"/>
                                    </a:cxn>
                                    <a:cxn ang="0">
                                      <a:pos x="csX2886" y="csY2886"/>
                                    </a:cxn>
                                    <a:cxn ang="0">
                                      <a:pos x="csX2887" y="csY2887"/>
                                    </a:cxn>
                                    <a:cxn ang="0">
                                      <a:pos x="csX2888" y="csY2888"/>
                                    </a:cxn>
                                    <a:cxn ang="0">
                                      <a:pos x="csX2889" y="csY2889"/>
                                    </a:cxn>
                                    <a:cxn ang="0">
                                      <a:pos x="csX2890" y="csY2890"/>
                                    </a:cxn>
                                    <a:cxn ang="0">
                                      <a:pos x="csX2891" y="csY2891"/>
                                    </a:cxn>
                                    <a:cxn ang="0">
                                      <a:pos x="csX2892" y="csY2892"/>
                                    </a:cxn>
                                    <a:cxn ang="0">
                                      <a:pos x="csX2893" y="csY2893"/>
                                    </a:cxn>
                                    <a:cxn ang="0">
                                      <a:pos x="csX2894" y="csY2894"/>
                                    </a:cxn>
                                    <a:cxn ang="0">
                                      <a:pos x="csX2895" y="csY2895"/>
                                    </a:cxn>
                                    <a:cxn ang="0">
                                      <a:pos x="csX2896" y="csY2896"/>
                                    </a:cxn>
                                    <a:cxn ang="0">
                                      <a:pos x="csX2897" y="csY2897"/>
                                    </a:cxn>
                                    <a:cxn ang="0">
                                      <a:pos x="csX2898" y="csY2898"/>
                                    </a:cxn>
                                    <a:cxn ang="0">
                                      <a:pos x="csX2899" y="csY2899"/>
                                    </a:cxn>
                                    <a:cxn ang="0">
                                      <a:pos x="csX2900" y="csY2900"/>
                                    </a:cxn>
                                    <a:cxn ang="0">
                                      <a:pos x="csX2901" y="csY2901"/>
                                    </a:cxn>
                                    <a:cxn ang="0">
                                      <a:pos x="csX2902" y="csY2902"/>
                                    </a:cxn>
                                    <a:cxn ang="0">
                                      <a:pos x="csX2903" y="csY2903"/>
                                    </a:cxn>
                                    <a:cxn ang="0">
                                      <a:pos x="csX2904" y="csY2904"/>
                                    </a:cxn>
                                    <a:cxn ang="0">
                                      <a:pos x="csX2905" y="csY2905"/>
                                    </a:cxn>
                                    <a:cxn ang="0">
                                      <a:pos x="csX2906" y="csY2906"/>
                                    </a:cxn>
                                    <a:cxn ang="0">
                                      <a:pos x="csX2907" y="csY2907"/>
                                    </a:cxn>
                                    <a:cxn ang="0">
                                      <a:pos x="csX2908" y="csY2908"/>
                                    </a:cxn>
                                    <a:cxn ang="0">
                                      <a:pos x="csX2909" y="csY2909"/>
                                    </a:cxn>
                                    <a:cxn ang="0">
                                      <a:pos x="csX2910" y="csY2910"/>
                                    </a:cxn>
                                    <a:cxn ang="0">
                                      <a:pos x="csX2911" y="csY2911"/>
                                    </a:cxn>
                                    <a:cxn ang="0">
                                      <a:pos x="csX2912" y="csY2912"/>
                                    </a:cxn>
                                    <a:cxn ang="0">
                                      <a:pos x="csX2913" y="csY2913"/>
                                    </a:cxn>
                                    <a:cxn ang="0">
                                      <a:pos x="csX2914" y="csY2914"/>
                                    </a:cxn>
                                    <a:cxn ang="0">
                                      <a:pos x="csX2915" y="csY2915"/>
                                    </a:cxn>
                                    <a:cxn ang="0">
                                      <a:pos x="csX2916" y="csY2916"/>
                                    </a:cxn>
                                    <a:cxn ang="0">
                                      <a:pos x="csX2917" y="csY2917"/>
                                    </a:cxn>
                                    <a:cxn ang="0">
                                      <a:pos x="csX2918" y="csY2918"/>
                                    </a:cxn>
                                    <a:cxn ang="0">
                                      <a:pos x="csX2919" y="csY2919"/>
                                    </a:cxn>
                                    <a:cxn ang="0">
                                      <a:pos x="csX2920" y="csY2920"/>
                                    </a:cxn>
                                    <a:cxn ang="0">
                                      <a:pos x="csX2921" y="csY2921"/>
                                    </a:cxn>
                                    <a:cxn ang="0">
                                      <a:pos x="csX2922" y="csY2922"/>
                                    </a:cxn>
                                    <a:cxn ang="0">
                                      <a:pos x="csX2923" y="csY2923"/>
                                    </a:cxn>
                                    <a:cxn ang="0">
                                      <a:pos x="csX2924" y="csY2924"/>
                                    </a:cxn>
                                    <a:cxn ang="0">
                                      <a:pos x="csX2925" y="csY2925"/>
                                    </a:cxn>
                                    <a:cxn ang="0">
                                      <a:pos x="csX2926" y="csY2926"/>
                                    </a:cxn>
                                    <a:cxn ang="0">
                                      <a:pos x="csX2927" y="csY2927"/>
                                    </a:cxn>
                                    <a:cxn ang="0">
                                      <a:pos x="csX2928" y="csY2928"/>
                                    </a:cxn>
                                    <a:cxn ang="0">
                                      <a:pos x="csX2929" y="csY2929"/>
                                    </a:cxn>
                                    <a:cxn ang="0">
                                      <a:pos x="csX2930" y="csY2930"/>
                                    </a:cxn>
                                    <a:cxn ang="0">
                                      <a:pos x="csX2931" y="csY2931"/>
                                    </a:cxn>
                                    <a:cxn ang="0">
                                      <a:pos x="csX2932" y="csY2932"/>
                                    </a:cxn>
                                    <a:cxn ang="0">
                                      <a:pos x="csX2933" y="csY2933"/>
                                    </a:cxn>
                                    <a:cxn ang="0">
                                      <a:pos x="csX2934" y="csY2934"/>
                                    </a:cxn>
                                    <a:cxn ang="0">
                                      <a:pos x="csX2935" y="csY2935"/>
                                    </a:cxn>
                                    <a:cxn ang="0">
                                      <a:pos x="csX2936" y="csY2936"/>
                                    </a:cxn>
                                    <a:cxn ang="0">
                                      <a:pos x="csX2937" y="csY2937"/>
                                    </a:cxn>
                                    <a:cxn ang="0">
                                      <a:pos x="csX2938" y="csY2938"/>
                                    </a:cxn>
                                    <a:cxn ang="0">
                                      <a:pos x="csX2939" y="csY2939"/>
                                    </a:cxn>
                                    <a:cxn ang="0">
                                      <a:pos x="csX2940" y="csY2940"/>
                                    </a:cxn>
                                    <a:cxn ang="0">
                                      <a:pos x="csX2941" y="csY2941"/>
                                    </a:cxn>
                                    <a:cxn ang="0">
                                      <a:pos x="csX2942" y="csY2942"/>
                                    </a:cxn>
                                    <a:cxn ang="0">
                                      <a:pos x="csX2943" y="csY2943"/>
                                    </a:cxn>
                                    <a:cxn ang="0">
                                      <a:pos x="csX2944" y="csY2944"/>
                                    </a:cxn>
                                    <a:cxn ang="0">
                                      <a:pos x="csX2945" y="csY2945"/>
                                    </a:cxn>
                                    <a:cxn ang="0">
                                      <a:pos x="csX2946" y="csY2946"/>
                                    </a:cxn>
                                    <a:cxn ang="0">
                                      <a:pos x="csX2947" y="csY2947"/>
                                    </a:cxn>
                                    <a:cxn ang="0">
                                      <a:pos x="csX2948" y="csY2948"/>
                                    </a:cxn>
                                    <a:cxn ang="0">
                                      <a:pos x="csX2949" y="csY2949"/>
                                    </a:cxn>
                                    <a:cxn ang="0">
                                      <a:pos x="csX2950" y="csY2950"/>
                                    </a:cxn>
                                    <a:cxn ang="0">
                                      <a:pos x="csX2951" y="csY2951"/>
                                    </a:cxn>
                                    <a:cxn ang="0">
                                      <a:pos x="csX2952" y="csY2952"/>
                                    </a:cxn>
                                    <a:cxn ang="0">
                                      <a:pos x="csX2953" y="csY2953"/>
                                    </a:cxn>
                                    <a:cxn ang="0">
                                      <a:pos x="csX2954" y="csY2954"/>
                                    </a:cxn>
                                    <a:cxn ang="0">
                                      <a:pos x="csX2955" y="csY2955"/>
                                    </a:cxn>
                                    <a:cxn ang="0">
                                      <a:pos x="csX2956" y="csY2956"/>
                                    </a:cxn>
                                    <a:cxn ang="0">
                                      <a:pos x="csX2957" y="csY2957"/>
                                    </a:cxn>
                                    <a:cxn ang="0">
                                      <a:pos x="csX2958" y="csY2958"/>
                                    </a:cxn>
                                    <a:cxn ang="0">
                                      <a:pos x="csX2959" y="csY2959"/>
                                    </a:cxn>
                                    <a:cxn ang="0">
                                      <a:pos x="csX2960" y="csY2960"/>
                                    </a:cxn>
                                    <a:cxn ang="0">
                                      <a:pos x="csX2961" y="csY2961"/>
                                    </a:cxn>
                                    <a:cxn ang="0">
                                      <a:pos x="csX2962" y="csY2962"/>
                                    </a:cxn>
                                    <a:cxn ang="0">
                                      <a:pos x="csX2963" y="csY2963"/>
                                    </a:cxn>
                                    <a:cxn ang="0">
                                      <a:pos x="csX2964" y="csY2964"/>
                                    </a:cxn>
                                    <a:cxn ang="0">
                                      <a:pos x="csX2965" y="csY2965"/>
                                    </a:cxn>
                                    <a:cxn ang="0">
                                      <a:pos x="csX2966" y="csY2966"/>
                                    </a:cxn>
                                    <a:cxn ang="0">
                                      <a:pos x="csX2967" y="csY2967"/>
                                    </a:cxn>
                                    <a:cxn ang="0">
                                      <a:pos x="csX2968" y="csY2968"/>
                                    </a:cxn>
                                    <a:cxn ang="0">
                                      <a:pos x="csX2969" y="csY2969"/>
                                    </a:cxn>
                                    <a:cxn ang="0">
                                      <a:pos x="csX2970" y="csY2970"/>
                                    </a:cxn>
                                    <a:cxn ang="0">
                                      <a:pos x="csX2971" y="csY2971"/>
                                    </a:cxn>
                                    <a:cxn ang="0">
                                      <a:pos x="csX2972" y="csY2972"/>
                                    </a:cxn>
                                    <a:cxn ang="0">
                                      <a:pos x="csX2973" y="csY2973"/>
                                    </a:cxn>
                                    <a:cxn ang="0">
                                      <a:pos x="csX2974" y="csY2974"/>
                                    </a:cxn>
                                    <a:cxn ang="0">
                                      <a:pos x="csX2975" y="csY2975"/>
                                    </a:cxn>
                                    <a:cxn ang="0">
                                      <a:pos x="csX2976" y="csY2976"/>
                                    </a:cxn>
                                    <a:cxn ang="0">
                                      <a:pos x="csX2977" y="csY2977"/>
                                    </a:cxn>
                                    <a:cxn ang="0">
                                      <a:pos x="csX2978" y="csY2978"/>
                                    </a:cxn>
                                    <a:cxn ang="0">
                                      <a:pos x="csX2979" y="csY2979"/>
                                    </a:cxn>
                                    <a:cxn ang="0">
                                      <a:pos x="csX2980" y="csY2980"/>
                                    </a:cxn>
                                    <a:cxn ang="0">
                                      <a:pos x="csX2981" y="csY2981"/>
                                    </a:cxn>
                                    <a:cxn ang="0">
                                      <a:pos x="csX2982" y="csY2982"/>
                                    </a:cxn>
                                    <a:cxn ang="0">
                                      <a:pos x="csX2983" y="csY2983"/>
                                    </a:cxn>
                                    <a:cxn ang="0">
                                      <a:pos x="csX2984" y="csY2984"/>
                                    </a:cxn>
                                    <a:cxn ang="0">
                                      <a:pos x="csX2985" y="csY2985"/>
                                    </a:cxn>
                                    <a:cxn ang="0">
                                      <a:pos x="csX2986" y="csY2986"/>
                                    </a:cxn>
                                    <a:cxn ang="0">
                                      <a:pos x="csX2987" y="csY2987"/>
                                    </a:cxn>
                                    <a:cxn ang="0">
                                      <a:pos x="csX2988" y="csY2988"/>
                                    </a:cxn>
                                    <a:cxn ang="0">
                                      <a:pos x="csX2989" y="csY2989"/>
                                    </a:cxn>
                                    <a:cxn ang="0">
                                      <a:pos x="csX2990" y="csY2990"/>
                                    </a:cxn>
                                    <a:cxn ang="0">
                                      <a:pos x="csX2991" y="csY2991"/>
                                    </a:cxn>
                                    <a:cxn ang="0">
                                      <a:pos x="csX2992" y="csY2992"/>
                                    </a:cxn>
                                    <a:cxn ang="0">
                                      <a:pos x="csX2993" y="csY2993"/>
                                    </a:cxn>
                                    <a:cxn ang="0">
                                      <a:pos x="csX2994" y="csY2994"/>
                                    </a:cxn>
                                    <a:cxn ang="0">
                                      <a:pos x="csX2995" y="csY2995"/>
                                    </a:cxn>
                                    <a:cxn ang="0">
                                      <a:pos x="csX2996" y="csY2996"/>
                                    </a:cxn>
                                    <a:cxn ang="0">
                                      <a:pos x="csX2997" y="csY2997"/>
                                    </a:cxn>
                                    <a:cxn ang="0">
                                      <a:pos x="csX2998" y="csY2998"/>
                                    </a:cxn>
                                    <a:cxn ang="0">
                                      <a:pos x="csX2999" y="csY2999"/>
                                    </a:cxn>
                                    <a:cxn ang="0">
                                      <a:pos x="csX3000" y="csY3000"/>
                                    </a:cxn>
                                    <a:cxn ang="0">
                                      <a:pos x="csX3001" y="csY3001"/>
                                    </a:cxn>
                                    <a:cxn ang="0">
                                      <a:pos x="csX3002" y="csY3002"/>
                                    </a:cxn>
                                    <a:cxn ang="0">
                                      <a:pos x="csX3003" y="csY3003"/>
                                    </a:cxn>
                                    <a:cxn ang="0">
                                      <a:pos x="csX3004" y="csY3004"/>
                                    </a:cxn>
                                    <a:cxn ang="0">
                                      <a:pos x="csX3005" y="csY3005"/>
                                    </a:cxn>
                                    <a:cxn ang="0">
                                      <a:pos x="csX3006" y="csY3006"/>
                                    </a:cxn>
                                    <a:cxn ang="0">
                                      <a:pos x="csX3007" y="csY3007"/>
                                    </a:cxn>
                                    <a:cxn ang="0">
                                      <a:pos x="csX3008" y="csY3008"/>
                                    </a:cxn>
                                    <a:cxn ang="0">
                                      <a:pos x="csX3009" y="csY3009"/>
                                    </a:cxn>
                                    <a:cxn ang="0">
                                      <a:pos x="csX3010" y="csY3010"/>
                                    </a:cxn>
                                    <a:cxn ang="0">
                                      <a:pos x="csX3011" y="csY3011"/>
                                    </a:cxn>
                                    <a:cxn ang="0">
                                      <a:pos x="csX3012" y="csY3012"/>
                                    </a:cxn>
                                    <a:cxn ang="0">
                                      <a:pos x="csX3013" y="csY3013"/>
                                    </a:cxn>
                                    <a:cxn ang="0">
                                      <a:pos x="csX3014" y="csY3014"/>
                                    </a:cxn>
                                    <a:cxn ang="0">
                                      <a:pos x="csX3015" y="csY3015"/>
                                    </a:cxn>
                                    <a:cxn ang="0">
                                      <a:pos x="csX3016" y="csY3016"/>
                                    </a:cxn>
                                    <a:cxn ang="0">
                                      <a:pos x="csX3017" y="csY3017"/>
                                    </a:cxn>
                                    <a:cxn ang="0">
                                      <a:pos x="csX3018" y="csY3018"/>
                                    </a:cxn>
                                    <a:cxn ang="0">
                                      <a:pos x="csX3019" y="csY3019"/>
                                    </a:cxn>
                                    <a:cxn ang="0">
                                      <a:pos x="csX3020" y="csY3020"/>
                                    </a:cxn>
                                    <a:cxn ang="0">
                                      <a:pos x="csX3021" y="csY3021"/>
                                    </a:cxn>
                                    <a:cxn ang="0">
                                      <a:pos x="csX3022" y="csY3022"/>
                                    </a:cxn>
                                    <a:cxn ang="0">
                                      <a:pos x="csX3023" y="csY3023"/>
                                    </a:cxn>
                                    <a:cxn ang="0">
                                      <a:pos x="csX3024" y="csY3024"/>
                                    </a:cxn>
                                    <a:cxn ang="0">
                                      <a:pos x="csX3025" y="csY3025"/>
                                    </a:cxn>
                                    <a:cxn ang="0">
                                      <a:pos x="csX3026" y="csY3026"/>
                                    </a:cxn>
                                    <a:cxn ang="0">
                                      <a:pos x="csX3027" y="csY3027"/>
                                    </a:cxn>
                                    <a:cxn ang="0">
                                      <a:pos x="csX3028" y="csY3028"/>
                                    </a:cxn>
                                    <a:cxn ang="0">
                                      <a:pos x="csX3029" y="csY3029"/>
                                    </a:cxn>
                                    <a:cxn ang="0">
                                      <a:pos x="csX3030" y="csY3030"/>
                                    </a:cxn>
                                    <a:cxn ang="0">
                                      <a:pos x="csX3031" y="csY3031"/>
                                    </a:cxn>
                                    <a:cxn ang="0">
                                      <a:pos x="csX3032" y="csY3032"/>
                                    </a:cxn>
                                    <a:cxn ang="0">
                                      <a:pos x="csX3033" y="csY3033"/>
                                    </a:cxn>
                                    <a:cxn ang="0">
                                      <a:pos x="csX3034" y="csY3034"/>
                                    </a:cxn>
                                    <a:cxn ang="0">
                                      <a:pos x="csX3035" y="csY3035"/>
                                    </a:cxn>
                                    <a:cxn ang="0">
                                      <a:pos x="csX3036" y="csY3036"/>
                                    </a:cxn>
                                    <a:cxn ang="0">
                                      <a:pos x="csX3037" y="csY3037"/>
                                    </a:cxn>
                                    <a:cxn ang="0">
                                      <a:pos x="csX3038" y="csY3038"/>
                                    </a:cxn>
                                    <a:cxn ang="0">
                                      <a:pos x="csX3039" y="csY3039"/>
                                    </a:cxn>
                                    <a:cxn ang="0">
                                      <a:pos x="csX3040" y="csY3040"/>
                                    </a:cxn>
                                    <a:cxn ang="0">
                                      <a:pos x="csX3041" y="csY3041"/>
                                    </a:cxn>
                                    <a:cxn ang="0">
                                      <a:pos x="csX3042" y="csY3042"/>
                                    </a:cxn>
                                    <a:cxn ang="0">
                                      <a:pos x="csX3043" y="csY3043"/>
                                    </a:cxn>
                                    <a:cxn ang="0">
                                      <a:pos x="csX3044" y="csY3044"/>
                                    </a:cxn>
                                    <a:cxn ang="0">
                                      <a:pos x="csX3045" y="csY3045"/>
                                    </a:cxn>
                                    <a:cxn ang="0">
                                      <a:pos x="csX3046" y="csY3046"/>
                                    </a:cxn>
                                    <a:cxn ang="0">
                                      <a:pos x="csX3047" y="csY3047"/>
                                    </a:cxn>
                                    <a:cxn ang="0">
                                      <a:pos x="csX3048" y="csY3048"/>
                                    </a:cxn>
                                    <a:cxn ang="0">
                                      <a:pos x="csX3049" y="csY3049"/>
                                    </a:cxn>
                                    <a:cxn ang="0">
                                      <a:pos x="csX3050" y="csY3050"/>
                                    </a:cxn>
                                    <a:cxn ang="0">
                                      <a:pos x="csX3051" y="csY3051"/>
                                    </a:cxn>
                                    <a:cxn ang="0">
                                      <a:pos x="csX3052" y="csY3052"/>
                                    </a:cxn>
                                    <a:cxn ang="0">
                                      <a:pos x="csX3053" y="csY3053"/>
                                    </a:cxn>
                                    <a:cxn ang="0">
                                      <a:pos x="csX3054" y="csY3054"/>
                                    </a:cxn>
                                    <a:cxn ang="0">
                                      <a:pos x="csX3055" y="csY3055"/>
                                    </a:cxn>
                                    <a:cxn ang="0">
                                      <a:pos x="csX3056" y="csY3056"/>
                                    </a:cxn>
                                    <a:cxn ang="0">
                                      <a:pos x="csX3057" y="csY3057"/>
                                    </a:cxn>
                                    <a:cxn ang="0">
                                      <a:pos x="csX3058" y="csY3058"/>
                                    </a:cxn>
                                    <a:cxn ang="0">
                                      <a:pos x="csX3059" y="csY3059"/>
                                    </a:cxn>
                                    <a:cxn ang="0">
                                      <a:pos x="csX3060" y="csY3060"/>
                                    </a:cxn>
                                    <a:cxn ang="0">
                                      <a:pos x="csX3061" y="csY3061"/>
                                    </a:cxn>
                                    <a:cxn ang="0">
                                      <a:pos x="csX3062" y="csY3062"/>
                                    </a:cxn>
                                    <a:cxn ang="0">
                                      <a:pos x="csX3063" y="csY3063"/>
                                    </a:cxn>
                                    <a:cxn ang="0">
                                      <a:pos x="csX3064" y="csY3064"/>
                                    </a:cxn>
                                    <a:cxn ang="0">
                                      <a:pos x="csX3065" y="csY3065"/>
                                    </a:cxn>
                                    <a:cxn ang="0">
                                      <a:pos x="csX3066" y="csY3066"/>
                                    </a:cxn>
                                    <a:cxn ang="0">
                                      <a:pos x="csX3067" y="csY3067"/>
                                    </a:cxn>
                                    <a:cxn ang="0">
                                      <a:pos x="csX3068" y="csY3068"/>
                                    </a:cxn>
                                    <a:cxn ang="0">
                                      <a:pos x="csX3069" y="csY3069"/>
                                    </a:cxn>
                                    <a:cxn ang="0">
                                      <a:pos x="csX3070" y="csY3070"/>
                                    </a:cxn>
                                    <a:cxn ang="0">
                                      <a:pos x="csX3071" y="csY3071"/>
                                    </a:cxn>
                                    <a:cxn ang="0">
                                      <a:pos x="csX3072" y="csY3072"/>
                                    </a:cxn>
                                    <a:cxn ang="0">
                                      <a:pos x="csX3073" y="csY3073"/>
                                    </a:cxn>
                                    <a:cxn ang="0">
                                      <a:pos x="csX3074" y="csY3074"/>
                                    </a:cxn>
                                    <a:cxn ang="0">
                                      <a:pos x="csX3075" y="csY3075"/>
                                    </a:cxn>
                                    <a:cxn ang="0">
                                      <a:pos x="csX3076" y="csY3076"/>
                                    </a:cxn>
                                    <a:cxn ang="0">
                                      <a:pos x="csX3077" y="csY3077"/>
                                    </a:cxn>
                                    <a:cxn ang="0">
                                      <a:pos x="csX3078" y="csY3078"/>
                                    </a:cxn>
                                    <a:cxn ang="0">
                                      <a:pos x="csX3079" y="csY3079"/>
                                    </a:cxn>
                                    <a:cxn ang="0">
                                      <a:pos x="csX3080" y="csY3080"/>
                                    </a:cxn>
                                    <a:cxn ang="0">
                                      <a:pos x="csX3081" y="csY3081"/>
                                    </a:cxn>
                                    <a:cxn ang="0">
                                      <a:pos x="csX3082" y="csY3082"/>
                                    </a:cxn>
                                    <a:cxn ang="0">
                                      <a:pos x="csX3083" y="csY3083"/>
                                    </a:cxn>
                                    <a:cxn ang="0">
                                      <a:pos x="csX3084" y="csY3084"/>
                                    </a:cxn>
                                    <a:cxn ang="0">
                                      <a:pos x="csX3085" y="csY3085"/>
                                    </a:cxn>
                                    <a:cxn ang="0">
                                      <a:pos x="csX3086" y="csY3086"/>
                                    </a:cxn>
                                    <a:cxn ang="0">
                                      <a:pos x="csX3087" y="csY3087"/>
                                    </a:cxn>
                                    <a:cxn ang="0">
                                      <a:pos x="csX3088" y="csY3088"/>
                                    </a:cxn>
                                    <a:cxn ang="0">
                                      <a:pos x="csX3089" y="csY3089"/>
                                    </a:cxn>
                                    <a:cxn ang="0">
                                      <a:pos x="csX3090" y="csY3090"/>
                                    </a:cxn>
                                    <a:cxn ang="0">
                                      <a:pos x="csX3091" y="csY3091"/>
                                    </a:cxn>
                                    <a:cxn ang="0">
                                      <a:pos x="csX3092" y="csY3092"/>
                                    </a:cxn>
                                    <a:cxn ang="0">
                                      <a:pos x="csX3093" y="csY3093"/>
                                    </a:cxn>
                                    <a:cxn ang="0">
                                      <a:pos x="csX3094" y="csY3094"/>
                                    </a:cxn>
                                    <a:cxn ang="0">
                                      <a:pos x="csX3095" y="csY3095"/>
                                    </a:cxn>
                                    <a:cxn ang="0">
                                      <a:pos x="csX3096" y="csY3096"/>
                                    </a:cxn>
                                    <a:cxn ang="0">
                                      <a:pos x="csX3097" y="csY3097"/>
                                    </a:cxn>
                                    <a:cxn ang="0">
                                      <a:pos x="csX3098" y="csY3098"/>
                                    </a:cxn>
                                    <a:cxn ang="0">
                                      <a:pos x="csX3099" y="csY3099"/>
                                    </a:cxn>
                                    <a:cxn ang="0">
                                      <a:pos x="csX3100" y="csY3100"/>
                                    </a:cxn>
                                    <a:cxn ang="0">
                                      <a:pos x="csX3101" y="csY3101"/>
                                    </a:cxn>
                                    <a:cxn ang="0">
                                      <a:pos x="csX3102" y="csY3102"/>
                                    </a:cxn>
                                    <a:cxn ang="0">
                                      <a:pos x="csX3103" y="csY3103"/>
                                    </a:cxn>
                                    <a:cxn ang="0">
                                      <a:pos x="csX3104" y="csY3104"/>
                                    </a:cxn>
                                    <a:cxn ang="0">
                                      <a:pos x="csX3105" y="csY3105"/>
                                    </a:cxn>
                                    <a:cxn ang="0">
                                      <a:pos x="csX3106" y="csY3106"/>
                                    </a:cxn>
                                    <a:cxn ang="0">
                                      <a:pos x="csX3107" y="csY3107"/>
                                    </a:cxn>
                                    <a:cxn ang="0">
                                      <a:pos x="csX3108" y="csY3108"/>
                                    </a:cxn>
                                    <a:cxn ang="0">
                                      <a:pos x="csX3109" y="csY3109"/>
                                    </a:cxn>
                                    <a:cxn ang="0">
                                      <a:pos x="csX3110" y="csY3110"/>
                                    </a:cxn>
                                    <a:cxn ang="0">
                                      <a:pos x="csX3111" y="csY3111"/>
                                    </a:cxn>
                                    <a:cxn ang="0">
                                      <a:pos x="csX3112" y="csY3112"/>
                                    </a:cxn>
                                    <a:cxn ang="0">
                                      <a:pos x="csX3113" y="csY3113"/>
                                    </a:cxn>
                                    <a:cxn ang="0">
                                      <a:pos x="csX3114" y="csY3114"/>
                                    </a:cxn>
                                    <a:cxn ang="0">
                                      <a:pos x="csX3115" y="csY3115"/>
                                    </a:cxn>
                                    <a:cxn ang="0">
                                      <a:pos x="csX3116" y="csY3116"/>
                                    </a:cxn>
                                    <a:cxn ang="0">
                                      <a:pos x="csX3117" y="csY3117"/>
                                    </a:cxn>
                                    <a:cxn ang="0">
                                      <a:pos x="csX3118" y="csY3118"/>
                                    </a:cxn>
                                    <a:cxn ang="0">
                                      <a:pos x="csX3119" y="csY3119"/>
                                    </a:cxn>
                                    <a:cxn ang="0">
                                      <a:pos x="csX3120" y="csY3120"/>
                                    </a:cxn>
                                    <a:cxn ang="0">
                                      <a:pos x="csX3121" y="csY3121"/>
                                    </a:cxn>
                                    <a:cxn ang="0">
                                      <a:pos x="csX3122" y="csY3122"/>
                                    </a:cxn>
                                    <a:cxn ang="0">
                                      <a:pos x="csX3123" y="csY3123"/>
                                    </a:cxn>
                                    <a:cxn ang="0">
                                      <a:pos x="csX3124" y="csY3124"/>
                                    </a:cxn>
                                    <a:cxn ang="0">
                                      <a:pos x="csX3125" y="csY3125"/>
                                    </a:cxn>
                                    <a:cxn ang="0">
                                      <a:pos x="csX3126" y="csY3126"/>
                                    </a:cxn>
                                    <a:cxn ang="0">
                                      <a:pos x="csX3127" y="csY3127"/>
                                    </a:cxn>
                                    <a:cxn ang="0">
                                      <a:pos x="csX3128" y="csY3128"/>
                                    </a:cxn>
                                    <a:cxn ang="0">
                                      <a:pos x="csX3129" y="csY3129"/>
                                    </a:cxn>
                                    <a:cxn ang="0">
                                      <a:pos x="csX3130" y="csY3130"/>
                                    </a:cxn>
                                    <a:cxn ang="0">
                                      <a:pos x="csX3131" y="csY3131"/>
                                    </a:cxn>
                                    <a:cxn ang="0">
                                      <a:pos x="csX3132" y="csY3132"/>
                                    </a:cxn>
                                    <a:cxn ang="0">
                                      <a:pos x="csX3133" y="csY3133"/>
                                    </a:cxn>
                                    <a:cxn ang="0">
                                      <a:pos x="csX3134" y="csY3134"/>
                                    </a:cxn>
                                    <a:cxn ang="0">
                                      <a:pos x="csX3135" y="csY3135"/>
                                    </a:cxn>
                                    <a:cxn ang="0">
                                      <a:pos x="csX3136" y="csY3136"/>
                                    </a:cxn>
                                    <a:cxn ang="0">
                                      <a:pos x="csX3137" y="csY3137"/>
                                    </a:cxn>
                                    <a:cxn ang="0">
                                      <a:pos x="csX3138" y="csY3138"/>
                                    </a:cxn>
                                    <a:cxn ang="0">
                                      <a:pos x="csX3139" y="csY3139"/>
                                    </a:cxn>
                                    <a:cxn ang="0">
                                      <a:pos x="csX3140" y="csY3140"/>
                                    </a:cxn>
                                    <a:cxn ang="0">
                                      <a:pos x="csX3141" y="csY3141"/>
                                    </a:cxn>
                                    <a:cxn ang="0">
                                      <a:pos x="csX3142" y="csY3142"/>
                                    </a:cxn>
                                    <a:cxn ang="0">
                                      <a:pos x="csX3143" y="csY3143"/>
                                    </a:cxn>
                                    <a:cxn ang="0">
                                      <a:pos x="csX3144" y="csY3144"/>
                                    </a:cxn>
                                    <a:cxn ang="0">
                                      <a:pos x="csX3145" y="csY3145"/>
                                    </a:cxn>
                                    <a:cxn ang="0">
                                      <a:pos x="csX3146" y="csY3146"/>
                                    </a:cxn>
                                    <a:cxn ang="0">
                                      <a:pos x="csX3147" y="csY3147"/>
                                    </a:cxn>
                                    <a:cxn ang="0">
                                      <a:pos x="csX3148" y="csY3148"/>
                                    </a:cxn>
                                    <a:cxn ang="0">
                                      <a:pos x="csX3149" y="csY3149"/>
                                    </a:cxn>
                                    <a:cxn ang="0">
                                      <a:pos x="csX3150" y="csY3150"/>
                                    </a:cxn>
                                    <a:cxn ang="0">
                                      <a:pos x="csX3151" y="csY3151"/>
                                    </a:cxn>
                                    <a:cxn ang="0">
                                      <a:pos x="csX3152" y="csY3152"/>
                                    </a:cxn>
                                    <a:cxn ang="0">
                                      <a:pos x="csX3153" y="csY3153"/>
                                    </a:cxn>
                                    <a:cxn ang="0">
                                      <a:pos x="csX3154" y="csY3154"/>
                                    </a:cxn>
                                    <a:cxn ang="0">
                                      <a:pos x="csX3155" y="csY3155"/>
                                    </a:cxn>
                                    <a:cxn ang="0">
                                      <a:pos x="csX3156" y="csY3156"/>
                                    </a:cxn>
                                    <a:cxn ang="0">
                                      <a:pos x="csX3157" y="csY3157"/>
                                    </a:cxn>
                                    <a:cxn ang="0">
                                      <a:pos x="csX3158" y="csY3158"/>
                                    </a:cxn>
                                    <a:cxn ang="0">
                                      <a:pos x="csX3159" y="csY3159"/>
                                    </a:cxn>
                                    <a:cxn ang="0">
                                      <a:pos x="csX3160" y="csY3160"/>
                                    </a:cxn>
                                    <a:cxn ang="0">
                                      <a:pos x="csX3161" y="csY3161"/>
                                    </a:cxn>
                                    <a:cxn ang="0">
                                      <a:pos x="csX3162" y="csY3162"/>
                                    </a:cxn>
                                    <a:cxn ang="0">
                                      <a:pos x="csX3163" y="csY3163"/>
                                    </a:cxn>
                                    <a:cxn ang="0">
                                      <a:pos x="csX3164" y="csY3164"/>
                                    </a:cxn>
                                    <a:cxn ang="0">
                                      <a:pos x="csX3165" y="csY3165"/>
                                    </a:cxn>
                                    <a:cxn ang="0">
                                      <a:pos x="csX3166" y="csY3166"/>
                                    </a:cxn>
                                    <a:cxn ang="0">
                                      <a:pos x="csX3167" y="csY3167"/>
                                    </a:cxn>
                                    <a:cxn ang="0">
                                      <a:pos x="csX3168" y="csY3168"/>
                                    </a:cxn>
                                    <a:cxn ang="0">
                                      <a:pos x="csX3169" y="csY3169"/>
                                    </a:cxn>
                                    <a:cxn ang="0">
                                      <a:pos x="csX3170" y="csY3170"/>
                                    </a:cxn>
                                    <a:cxn ang="0">
                                      <a:pos x="csX3171" y="csY3171"/>
                                    </a:cxn>
                                    <a:cxn ang="0">
                                      <a:pos x="csX3172" y="csY3172"/>
                                    </a:cxn>
                                    <a:cxn ang="0">
                                      <a:pos x="csX3173" y="csY3173"/>
                                    </a:cxn>
                                    <a:cxn ang="0">
                                      <a:pos x="csX3174" y="csY3174"/>
                                    </a:cxn>
                                    <a:cxn ang="0">
                                      <a:pos x="csX3175" y="csY3175"/>
                                    </a:cxn>
                                    <a:cxn ang="0">
                                      <a:pos x="csX3176" y="csY3176"/>
                                    </a:cxn>
                                    <a:cxn ang="0">
                                      <a:pos x="csX3177" y="csY3177"/>
                                    </a:cxn>
                                    <a:cxn ang="0">
                                      <a:pos x="csX3178" y="csY3178"/>
                                    </a:cxn>
                                    <a:cxn ang="0">
                                      <a:pos x="csX3179" y="csY3179"/>
                                    </a:cxn>
                                    <a:cxn ang="0">
                                      <a:pos x="csX3180" y="csY3180"/>
                                    </a:cxn>
                                    <a:cxn ang="0">
                                      <a:pos x="csX3181" y="csY3181"/>
                                    </a:cxn>
                                    <a:cxn ang="0">
                                      <a:pos x="csX3182" y="csY3182"/>
                                    </a:cxn>
                                    <a:cxn ang="0">
                                      <a:pos x="csX3183" y="csY3183"/>
                                    </a:cxn>
                                    <a:cxn ang="0">
                                      <a:pos x="csX3184" y="csY3184"/>
                                    </a:cxn>
                                    <a:cxn ang="0">
                                      <a:pos x="csX3185" y="csY3185"/>
                                    </a:cxn>
                                    <a:cxn ang="0">
                                      <a:pos x="csX3186" y="csY3186"/>
                                    </a:cxn>
                                    <a:cxn ang="0">
                                      <a:pos x="csX3187" y="csY3187"/>
                                    </a:cxn>
                                    <a:cxn ang="0">
                                      <a:pos x="csX3188" y="csY3188"/>
                                    </a:cxn>
                                    <a:cxn ang="0">
                                      <a:pos x="csX3189" y="csY3189"/>
                                    </a:cxn>
                                    <a:cxn ang="0">
                                      <a:pos x="csX3190" y="csY3190"/>
                                    </a:cxn>
                                    <a:cxn ang="0">
                                      <a:pos x="csX3191" y="csY3191"/>
                                    </a:cxn>
                                    <a:cxn ang="0">
                                      <a:pos x="csX3192" y="csY3192"/>
                                    </a:cxn>
                                    <a:cxn ang="0">
                                      <a:pos x="csX3193" y="csY3193"/>
                                    </a:cxn>
                                    <a:cxn ang="0">
                                      <a:pos x="csX3194" y="csY3194"/>
                                    </a:cxn>
                                    <a:cxn ang="0">
                                      <a:pos x="csX3195" y="csY3195"/>
                                    </a:cxn>
                                    <a:cxn ang="0">
                                      <a:pos x="csX3196" y="csY3196"/>
                                    </a:cxn>
                                    <a:cxn ang="0">
                                      <a:pos x="csX3197" y="csY3197"/>
                                    </a:cxn>
                                    <a:cxn ang="0">
                                      <a:pos x="csX3198" y="csY3198"/>
                                    </a:cxn>
                                    <a:cxn ang="0">
                                      <a:pos x="csX3199" y="csY3199"/>
                                    </a:cxn>
                                    <a:cxn ang="0">
                                      <a:pos x="csX3200" y="csY3200"/>
                                    </a:cxn>
                                    <a:cxn ang="0">
                                      <a:pos x="csX3201" y="csY3201"/>
                                    </a:cxn>
                                    <a:cxn ang="0">
                                      <a:pos x="csX3202" y="csY3202"/>
                                    </a:cxn>
                                    <a:cxn ang="0">
                                      <a:pos x="csX3203" y="csY3203"/>
                                    </a:cxn>
                                    <a:cxn ang="0">
                                      <a:pos x="csX3204" y="csY3204"/>
                                    </a:cxn>
                                    <a:cxn ang="0">
                                      <a:pos x="csX3205" y="csY3205"/>
                                    </a:cxn>
                                    <a:cxn ang="0">
                                      <a:pos x="csX3206" y="csY3206"/>
                                    </a:cxn>
                                    <a:cxn ang="0">
                                      <a:pos x="csX3207" y="csY3207"/>
                                    </a:cxn>
                                    <a:cxn ang="0">
                                      <a:pos x="csX3208" y="csY3208"/>
                                    </a:cxn>
                                    <a:cxn ang="0">
                                      <a:pos x="csX3209" y="csY3209"/>
                                    </a:cxn>
                                    <a:cxn ang="0">
                                      <a:pos x="csX3210" y="csY3210"/>
                                    </a:cxn>
                                    <a:cxn ang="0">
                                      <a:pos x="csX3211" y="csY3211"/>
                                    </a:cxn>
                                    <a:cxn ang="0">
                                      <a:pos x="csX3212" y="csY3212"/>
                                    </a:cxn>
                                    <a:cxn ang="0">
                                      <a:pos x="csX3213" y="csY3213"/>
                                    </a:cxn>
                                    <a:cxn ang="0">
                                      <a:pos x="csX3214" y="csY3214"/>
                                    </a:cxn>
                                    <a:cxn ang="0">
                                      <a:pos x="csX3215" y="csY3215"/>
                                    </a:cxn>
                                    <a:cxn ang="0">
                                      <a:pos x="csX3216" y="csY3216"/>
                                    </a:cxn>
                                    <a:cxn ang="0">
                                      <a:pos x="csX3217" y="csY3217"/>
                                    </a:cxn>
                                    <a:cxn ang="0">
                                      <a:pos x="csX3218" y="csY3218"/>
                                    </a:cxn>
                                    <a:cxn ang="0">
                                      <a:pos x="csX3219" y="csY3219"/>
                                    </a:cxn>
                                    <a:cxn ang="0">
                                      <a:pos x="csX3220" y="csY3220"/>
                                    </a:cxn>
                                    <a:cxn ang="0">
                                      <a:pos x="csX3221" y="csY3221"/>
                                    </a:cxn>
                                    <a:cxn ang="0">
                                      <a:pos x="csX3222" y="csY3222"/>
                                    </a:cxn>
                                    <a:cxn ang="0">
                                      <a:pos x="csX3223" y="csY3223"/>
                                    </a:cxn>
                                    <a:cxn ang="0">
                                      <a:pos x="csX3224" y="csY3224"/>
                                    </a:cxn>
                                    <a:cxn ang="0">
                                      <a:pos x="csX3225" y="csY3225"/>
                                    </a:cxn>
                                    <a:cxn ang="0">
                                      <a:pos x="csX3226" y="csY3226"/>
                                    </a:cxn>
                                    <a:cxn ang="0">
                                      <a:pos x="csX3227" y="csY3227"/>
                                    </a:cxn>
                                    <a:cxn ang="0">
                                      <a:pos x="csX3228" y="csY3228"/>
                                    </a:cxn>
                                    <a:cxn ang="0">
                                      <a:pos x="csX3229" y="csY3229"/>
                                    </a:cxn>
                                    <a:cxn ang="0">
                                      <a:pos x="csX3230" y="csY3230"/>
                                    </a:cxn>
                                    <a:cxn ang="0">
                                      <a:pos x="csX3231" y="csY3231"/>
                                    </a:cxn>
                                    <a:cxn ang="0">
                                      <a:pos x="csX3232" y="csY3232"/>
                                    </a:cxn>
                                    <a:cxn ang="0">
                                      <a:pos x="csX3233" y="csY3233"/>
                                    </a:cxn>
                                    <a:cxn ang="0">
                                      <a:pos x="csX3234" y="csY3234"/>
                                    </a:cxn>
                                    <a:cxn ang="0">
                                      <a:pos x="csX3235" y="csY3235"/>
                                    </a:cxn>
                                    <a:cxn ang="0">
                                      <a:pos x="csX3236" y="csY3236"/>
                                    </a:cxn>
                                    <a:cxn ang="0">
                                      <a:pos x="csX3237" y="csY3237"/>
                                    </a:cxn>
                                    <a:cxn ang="0">
                                      <a:pos x="csX3238" y="csY3238"/>
                                    </a:cxn>
                                    <a:cxn ang="0">
                                      <a:pos x="csX3239" y="csY3239"/>
                                    </a:cxn>
                                    <a:cxn ang="0">
                                      <a:pos x="csX3240" y="csY3240"/>
                                    </a:cxn>
                                    <a:cxn ang="0">
                                      <a:pos x="csX3241" y="csY3241"/>
                                    </a:cxn>
                                    <a:cxn ang="0">
                                      <a:pos x="csX3242" y="csY3242"/>
                                    </a:cxn>
                                    <a:cxn ang="0">
                                      <a:pos x="csX3243" y="csY3243"/>
                                    </a:cxn>
                                    <a:cxn ang="0">
                                      <a:pos x="csX3244" y="csY3244"/>
                                    </a:cxn>
                                    <a:cxn ang="0">
                                      <a:pos x="csX3245" y="csY3245"/>
                                    </a:cxn>
                                    <a:cxn ang="0">
                                      <a:pos x="csX3246" y="csY3246"/>
                                    </a:cxn>
                                    <a:cxn ang="0">
                                      <a:pos x="csX3247" y="csY3247"/>
                                    </a:cxn>
                                    <a:cxn ang="0">
                                      <a:pos x="csX3248" y="csY3248"/>
                                    </a:cxn>
                                    <a:cxn ang="0">
                                      <a:pos x="csX3249" y="csY3249"/>
                                    </a:cxn>
                                    <a:cxn ang="0">
                                      <a:pos x="csX3250" y="csY3250"/>
                                    </a:cxn>
                                    <a:cxn ang="0">
                                      <a:pos x="csX3251" y="csY3251"/>
                                    </a:cxn>
                                    <a:cxn ang="0">
                                      <a:pos x="csX3252" y="csY3252"/>
                                    </a:cxn>
                                    <a:cxn ang="0">
                                      <a:pos x="csX3253" y="csY3253"/>
                                    </a:cxn>
                                    <a:cxn ang="0">
                                      <a:pos x="csX3254" y="csY3254"/>
                                    </a:cxn>
                                    <a:cxn ang="0">
                                      <a:pos x="csX3255" y="csY3255"/>
                                    </a:cxn>
                                    <a:cxn ang="0">
                                      <a:pos x="csX3256" y="csY3256"/>
                                    </a:cxn>
                                    <a:cxn ang="0">
                                      <a:pos x="csX3257" y="csY3257"/>
                                    </a:cxn>
                                    <a:cxn ang="0">
                                      <a:pos x="csX3258" y="csY3258"/>
                                    </a:cxn>
                                    <a:cxn ang="0">
                                      <a:pos x="csX3259" y="csY3259"/>
                                    </a:cxn>
                                    <a:cxn ang="0">
                                      <a:pos x="csX3260" y="csY3260"/>
                                    </a:cxn>
                                    <a:cxn ang="0">
                                      <a:pos x="csX3261" y="csY3261"/>
                                    </a:cxn>
                                    <a:cxn ang="0">
                                      <a:pos x="csX3262" y="csY3262"/>
                                    </a:cxn>
                                    <a:cxn ang="0">
                                      <a:pos x="csX3263" y="csY3263"/>
                                    </a:cxn>
                                    <a:cxn ang="0">
                                      <a:pos x="csX3264" y="csY3264"/>
                                    </a:cxn>
                                    <a:cxn ang="0">
                                      <a:pos x="csX3265" y="csY3265"/>
                                    </a:cxn>
                                    <a:cxn ang="0">
                                      <a:pos x="csX3266" y="csY3266"/>
                                    </a:cxn>
                                    <a:cxn ang="0">
                                      <a:pos x="csX3267" y="csY3267"/>
                                    </a:cxn>
                                    <a:cxn ang="0">
                                      <a:pos x="csX3268" y="csY3268"/>
                                    </a:cxn>
                                    <a:cxn ang="0">
                                      <a:pos x="csX3269" y="csY3269"/>
                                    </a:cxn>
                                    <a:cxn ang="0">
                                      <a:pos x="csX3270" y="csY3270"/>
                                    </a:cxn>
                                    <a:cxn ang="0">
                                      <a:pos x="csX3271" y="csY3271"/>
                                    </a:cxn>
                                    <a:cxn ang="0">
                                      <a:pos x="csX3272" y="csY3272"/>
                                    </a:cxn>
                                    <a:cxn ang="0">
                                      <a:pos x="csX3273" y="csY3273"/>
                                    </a:cxn>
                                    <a:cxn ang="0">
                                      <a:pos x="csX3274" y="csY3274"/>
                                    </a:cxn>
                                    <a:cxn ang="0">
                                      <a:pos x="csX3275" y="csY3275"/>
                                    </a:cxn>
                                    <a:cxn ang="0">
                                      <a:pos x="csX3276" y="csY3276"/>
                                    </a:cxn>
                                    <a:cxn ang="0">
                                      <a:pos x="csX3277" y="csY3277"/>
                                    </a:cxn>
                                    <a:cxn ang="0">
                                      <a:pos x="csX3278" y="csY3278"/>
                                    </a:cxn>
                                    <a:cxn ang="0">
                                      <a:pos x="csX3279" y="csY3279"/>
                                    </a:cxn>
                                    <a:cxn ang="0">
                                      <a:pos x="csX3280" y="csY3280"/>
                                    </a:cxn>
                                    <a:cxn ang="0">
                                      <a:pos x="csX3281" y="csY3281"/>
                                    </a:cxn>
                                    <a:cxn ang="0">
                                      <a:pos x="csX3282" y="csY3282"/>
                                    </a:cxn>
                                    <a:cxn ang="0">
                                      <a:pos x="csX3283" y="csY3283"/>
                                    </a:cxn>
                                    <a:cxn ang="0">
                                      <a:pos x="csX3284" y="csY3284"/>
                                    </a:cxn>
                                    <a:cxn ang="0">
                                      <a:pos x="csX3285" y="csY3285"/>
                                    </a:cxn>
                                    <a:cxn ang="0">
                                      <a:pos x="csX3286" y="csY3286"/>
                                    </a:cxn>
                                    <a:cxn ang="0">
                                      <a:pos x="csX3287" y="csY3287"/>
                                    </a:cxn>
                                    <a:cxn ang="0">
                                      <a:pos x="csX3288" y="csY3288"/>
                                    </a:cxn>
                                    <a:cxn ang="0">
                                      <a:pos x="csX3289" y="csY3289"/>
                                    </a:cxn>
                                    <a:cxn ang="0">
                                      <a:pos x="csX3290" y="csY3290"/>
                                    </a:cxn>
                                    <a:cxn ang="0">
                                      <a:pos x="csX3291" y="csY3291"/>
                                    </a:cxn>
                                    <a:cxn ang="0">
                                      <a:pos x="csX3292" y="csY3292"/>
                                    </a:cxn>
                                    <a:cxn ang="0">
                                      <a:pos x="csX3293" y="csY3293"/>
                                    </a:cxn>
                                    <a:cxn ang="0">
                                      <a:pos x="csX3294" y="csY3294"/>
                                    </a:cxn>
                                    <a:cxn ang="0">
                                      <a:pos x="csX3295" y="csY3295"/>
                                    </a:cxn>
                                    <a:cxn ang="0">
                                      <a:pos x="csX3296" y="csY3296"/>
                                    </a:cxn>
                                    <a:cxn ang="0">
                                      <a:pos x="csX3297" y="csY3297"/>
                                    </a:cxn>
                                    <a:cxn ang="0">
                                      <a:pos x="csX3298" y="csY3298"/>
                                    </a:cxn>
                                    <a:cxn ang="0">
                                      <a:pos x="csX3299" y="csY3299"/>
                                    </a:cxn>
                                    <a:cxn ang="0">
                                      <a:pos x="csX3300" y="csY3300"/>
                                    </a:cxn>
                                    <a:cxn ang="0">
                                      <a:pos x="csX3301" y="csY3301"/>
                                    </a:cxn>
                                    <a:cxn ang="0">
                                      <a:pos x="csX3302" y="csY3302"/>
                                    </a:cxn>
                                    <a:cxn ang="0">
                                      <a:pos x="csX3303" y="csY3303"/>
                                    </a:cxn>
                                    <a:cxn ang="0">
                                      <a:pos x="csX3304" y="csY3304"/>
                                    </a:cxn>
                                    <a:cxn ang="0">
                                      <a:pos x="csX3305" y="csY3305"/>
                                    </a:cxn>
                                    <a:cxn ang="0">
                                      <a:pos x="csX3306" y="csY3306"/>
                                    </a:cxn>
                                    <a:cxn ang="0">
                                      <a:pos x="csX3307" y="csY3307"/>
                                    </a:cxn>
                                    <a:cxn ang="0">
                                      <a:pos x="csX3308" y="csY3308"/>
                                    </a:cxn>
                                    <a:cxn ang="0">
                                      <a:pos x="csX3309" y="csY3309"/>
                                    </a:cxn>
                                    <a:cxn ang="0">
                                      <a:pos x="csX3310" y="csY3310"/>
                                    </a:cxn>
                                    <a:cxn ang="0">
                                      <a:pos x="csX3311" y="csY3311"/>
                                    </a:cxn>
                                    <a:cxn ang="0">
                                      <a:pos x="csX3312" y="csY3312"/>
                                    </a:cxn>
                                    <a:cxn ang="0">
                                      <a:pos x="csX3313" y="csY3313"/>
                                    </a:cxn>
                                    <a:cxn ang="0">
                                      <a:pos x="csX3314" y="csY3314"/>
                                    </a:cxn>
                                    <a:cxn ang="0">
                                      <a:pos x="csX3315" y="csY3315"/>
                                    </a:cxn>
                                    <a:cxn ang="0">
                                      <a:pos x="csX3316" y="csY3316"/>
                                    </a:cxn>
                                    <a:cxn ang="0">
                                      <a:pos x="csX3317" y="csY3317"/>
                                    </a:cxn>
                                    <a:cxn ang="0">
                                      <a:pos x="csX3318" y="csY3318"/>
                                    </a:cxn>
                                    <a:cxn ang="0">
                                      <a:pos x="csX3319" y="csY3319"/>
                                    </a:cxn>
                                    <a:cxn ang="0">
                                      <a:pos x="csX3320" y="csY3320"/>
                                    </a:cxn>
                                    <a:cxn ang="0">
                                      <a:pos x="csX3321" y="csY3321"/>
                                    </a:cxn>
                                    <a:cxn ang="0">
                                      <a:pos x="csX3322" y="csY3322"/>
                                    </a:cxn>
                                    <a:cxn ang="0">
                                      <a:pos x="csX3323" y="csY3323"/>
                                    </a:cxn>
                                    <a:cxn ang="0">
                                      <a:pos x="csX3324" y="csY3324"/>
                                    </a:cxn>
                                    <a:cxn ang="0">
                                      <a:pos x="csX3325" y="csY3325"/>
                                    </a:cxn>
                                    <a:cxn ang="0">
                                      <a:pos x="csX3326" y="csY3326"/>
                                    </a:cxn>
                                    <a:cxn ang="0">
                                      <a:pos x="csX3327" y="csY3327"/>
                                    </a:cxn>
                                    <a:cxn ang="0">
                                      <a:pos x="csX3328" y="csY3328"/>
                                    </a:cxn>
                                    <a:cxn ang="0">
                                      <a:pos x="csX3329" y="csY3329"/>
                                    </a:cxn>
                                    <a:cxn ang="0">
                                      <a:pos x="csX3330" y="csY3330"/>
                                    </a:cxn>
                                    <a:cxn ang="0">
                                      <a:pos x="csX3331" y="csY3331"/>
                                    </a:cxn>
                                    <a:cxn ang="0">
                                      <a:pos x="csX3332" y="csY3332"/>
                                    </a:cxn>
                                    <a:cxn ang="0">
                                      <a:pos x="csX3333" y="csY3333"/>
                                    </a:cxn>
                                    <a:cxn ang="0">
                                      <a:pos x="csX3334" y="csY3334"/>
                                    </a:cxn>
                                    <a:cxn ang="0">
                                      <a:pos x="csX3335" y="csY3335"/>
                                    </a:cxn>
                                    <a:cxn ang="0">
                                      <a:pos x="csX3336" y="csY3336"/>
                                    </a:cxn>
                                    <a:cxn ang="0">
                                      <a:pos x="csX3337" y="csY3337"/>
                                    </a:cxn>
                                    <a:cxn ang="0">
                                      <a:pos x="csX3338" y="csY3338"/>
                                    </a:cxn>
                                    <a:cxn ang="0">
                                      <a:pos x="csX3339" y="csY3339"/>
                                    </a:cxn>
                                    <a:cxn ang="0">
                                      <a:pos x="csX3340" y="csY3340"/>
                                    </a:cxn>
                                    <a:cxn ang="0">
                                      <a:pos x="csX3341" y="csY3341"/>
                                    </a:cxn>
                                    <a:cxn ang="0">
                                      <a:pos x="csX3342" y="csY3342"/>
                                    </a:cxn>
                                    <a:cxn ang="0">
                                      <a:pos x="csX3343" y="csY3343"/>
                                    </a:cxn>
                                    <a:cxn ang="0">
                                      <a:pos x="csX3344" y="csY3344"/>
                                    </a:cxn>
                                    <a:cxn ang="0">
                                      <a:pos x="csX3345" y="csY3345"/>
                                    </a:cxn>
                                    <a:cxn ang="0">
                                      <a:pos x="csX3346" y="csY3346"/>
                                    </a:cxn>
                                    <a:cxn ang="0">
                                      <a:pos x="csX3347" y="csY3347"/>
                                    </a:cxn>
                                    <a:cxn ang="0">
                                      <a:pos x="csX3348" y="csY3348"/>
                                    </a:cxn>
                                    <a:cxn ang="0">
                                      <a:pos x="csX3349" y="csY3349"/>
                                    </a:cxn>
                                    <a:cxn ang="0">
                                      <a:pos x="csX3350" y="csY3350"/>
                                    </a:cxn>
                                    <a:cxn ang="0">
                                      <a:pos x="csX3351" y="csY3351"/>
                                    </a:cxn>
                                    <a:cxn ang="0">
                                      <a:pos x="csX3352" y="csY3352"/>
                                    </a:cxn>
                                    <a:cxn ang="0">
                                      <a:pos x="csX3353" y="csY3353"/>
                                    </a:cxn>
                                    <a:cxn ang="0">
                                      <a:pos x="csX3354" y="csY3354"/>
                                    </a:cxn>
                                    <a:cxn ang="0">
                                      <a:pos x="csX3355" y="csY3355"/>
                                    </a:cxn>
                                    <a:cxn ang="0">
                                      <a:pos x="csX3356" y="csY3356"/>
                                    </a:cxn>
                                    <a:cxn ang="0">
                                      <a:pos x="csX3357" y="csY3357"/>
                                    </a:cxn>
                                    <a:cxn ang="0">
                                      <a:pos x="csX3358" y="csY3358"/>
                                    </a:cxn>
                                    <a:cxn ang="0">
                                      <a:pos x="csX3359" y="csY3359"/>
                                    </a:cxn>
                                    <a:cxn ang="0">
                                      <a:pos x="csX3360" y="csY3360"/>
                                    </a:cxn>
                                    <a:cxn ang="0">
                                      <a:pos x="csX3361" y="csY3361"/>
                                    </a:cxn>
                                    <a:cxn ang="0">
                                      <a:pos x="csX3362" y="csY3362"/>
                                    </a:cxn>
                                    <a:cxn ang="0">
                                      <a:pos x="csX3363" y="csY3363"/>
                                    </a:cxn>
                                    <a:cxn ang="0">
                                      <a:pos x="csX3364" y="csY3364"/>
                                    </a:cxn>
                                    <a:cxn ang="0">
                                      <a:pos x="csX3365" y="csY3365"/>
                                    </a:cxn>
                                    <a:cxn ang="0">
                                      <a:pos x="csX3366" y="csY3366"/>
                                    </a:cxn>
                                    <a:cxn ang="0">
                                      <a:pos x="csX3367" y="csY3367"/>
                                    </a:cxn>
                                    <a:cxn ang="0">
                                      <a:pos x="csX3368" y="csY3368"/>
                                    </a:cxn>
                                    <a:cxn ang="0">
                                      <a:pos x="csX3369" y="csY3369"/>
                                    </a:cxn>
                                    <a:cxn ang="0">
                                      <a:pos x="csX3370" y="csY3370"/>
                                    </a:cxn>
                                    <a:cxn ang="0">
                                      <a:pos x="csX3371" y="csY3371"/>
                                    </a:cxn>
                                    <a:cxn ang="0">
                                      <a:pos x="csX3372" y="csY3372"/>
                                    </a:cxn>
                                    <a:cxn ang="0">
                                      <a:pos x="csX3373" y="csY3373"/>
                                    </a:cxn>
                                    <a:cxn ang="0">
                                      <a:pos x="csX3374" y="csY3374"/>
                                    </a:cxn>
                                    <a:cxn ang="0">
                                      <a:pos x="csX3375" y="csY3375"/>
                                    </a:cxn>
                                    <a:cxn ang="0">
                                      <a:pos x="csX3376" y="csY3376"/>
                                    </a:cxn>
                                    <a:cxn ang="0">
                                      <a:pos x="csX3377" y="csY3377"/>
                                    </a:cxn>
                                    <a:cxn ang="0">
                                      <a:pos x="csX3378" y="csY3378"/>
                                    </a:cxn>
                                    <a:cxn ang="0">
                                      <a:pos x="csX3379" y="csY3379"/>
                                    </a:cxn>
                                    <a:cxn ang="0">
                                      <a:pos x="csX3380" y="csY3380"/>
                                    </a:cxn>
                                    <a:cxn ang="0">
                                      <a:pos x="csX3381" y="csY3381"/>
                                    </a:cxn>
                                    <a:cxn ang="0">
                                      <a:pos x="csX3382" y="csY3382"/>
                                    </a:cxn>
                                    <a:cxn ang="0">
                                      <a:pos x="csX3383" y="csY3383"/>
                                    </a:cxn>
                                    <a:cxn ang="0">
                                      <a:pos x="csX3384" y="csY3384"/>
                                    </a:cxn>
                                    <a:cxn ang="0">
                                      <a:pos x="csX3385" y="csY3385"/>
                                    </a:cxn>
                                    <a:cxn ang="0">
                                      <a:pos x="csX3386" y="csY3386"/>
                                    </a:cxn>
                                    <a:cxn ang="0">
                                      <a:pos x="csX3387" y="csY3387"/>
                                    </a:cxn>
                                    <a:cxn ang="0">
                                      <a:pos x="csX3388" y="csY3388"/>
                                    </a:cxn>
                                    <a:cxn ang="0">
                                      <a:pos x="csX3389" y="csY3389"/>
                                    </a:cxn>
                                    <a:cxn ang="0">
                                      <a:pos x="csX3390" y="csY3390"/>
                                    </a:cxn>
                                    <a:cxn ang="0">
                                      <a:pos x="csX3391" y="csY3391"/>
                                    </a:cxn>
                                    <a:cxn ang="0">
                                      <a:pos x="csX3392" y="csY3392"/>
                                    </a:cxn>
                                    <a:cxn ang="0">
                                      <a:pos x="csX3393" y="csY3393"/>
                                    </a:cxn>
                                    <a:cxn ang="0">
                                      <a:pos x="csX3394" y="csY3394"/>
                                    </a:cxn>
                                    <a:cxn ang="0">
                                      <a:pos x="csX3395" y="csY3395"/>
                                    </a:cxn>
                                    <a:cxn ang="0">
                                      <a:pos x="csX3396" y="csY3396"/>
                                    </a:cxn>
                                    <a:cxn ang="0">
                                      <a:pos x="csX3397" y="csY3397"/>
                                    </a:cxn>
                                    <a:cxn ang="0">
                                      <a:pos x="csX3398" y="csY3398"/>
                                    </a:cxn>
                                    <a:cxn ang="0">
                                      <a:pos x="csX3399" y="csY3399"/>
                                    </a:cxn>
                                    <a:cxn ang="0">
                                      <a:pos x="csX3400" y="csY3400"/>
                                    </a:cxn>
                                    <a:cxn ang="0">
                                      <a:pos x="csX3401" y="csY3401"/>
                                    </a:cxn>
                                    <a:cxn ang="0">
                                      <a:pos x="csX3402" y="csY3402"/>
                                    </a:cxn>
                                    <a:cxn ang="0">
                                      <a:pos x="csX3403" y="csY3403"/>
                                    </a:cxn>
                                    <a:cxn ang="0">
                                      <a:pos x="csX3404" y="csY3404"/>
                                    </a:cxn>
                                    <a:cxn ang="0">
                                      <a:pos x="csX3405" y="csY3405"/>
                                    </a:cxn>
                                    <a:cxn ang="0">
                                      <a:pos x="csX3406" y="csY3406"/>
                                    </a:cxn>
                                    <a:cxn ang="0">
                                      <a:pos x="csX3407" y="csY3407"/>
                                    </a:cxn>
                                    <a:cxn ang="0">
                                      <a:pos x="csX3408" y="csY3408"/>
                                    </a:cxn>
                                    <a:cxn ang="0">
                                      <a:pos x="csX3409" y="csY3409"/>
                                    </a:cxn>
                                    <a:cxn ang="0">
                                      <a:pos x="csX3410" y="csY3410"/>
                                    </a:cxn>
                                    <a:cxn ang="0">
                                      <a:pos x="csX3411" y="csY3411"/>
                                    </a:cxn>
                                    <a:cxn ang="0">
                                      <a:pos x="csX3412" y="csY3412"/>
                                    </a:cxn>
                                    <a:cxn ang="0">
                                      <a:pos x="csX3413" y="csY3413"/>
                                    </a:cxn>
                                    <a:cxn ang="0">
                                      <a:pos x="csX3414" y="csY3414"/>
                                    </a:cxn>
                                    <a:cxn ang="0">
                                      <a:pos x="csX3415" y="csY3415"/>
                                    </a:cxn>
                                    <a:cxn ang="0">
                                      <a:pos x="csX3416" y="csY3416"/>
                                    </a:cxn>
                                    <a:cxn ang="0">
                                      <a:pos x="csX3417" y="csY3417"/>
                                    </a:cxn>
                                    <a:cxn ang="0">
                                      <a:pos x="csX3418" y="csY3418"/>
                                    </a:cxn>
                                    <a:cxn ang="0">
                                      <a:pos x="csX3419" y="csY3419"/>
                                    </a:cxn>
                                    <a:cxn ang="0">
                                      <a:pos x="csX3420" y="csY3420"/>
                                    </a:cxn>
                                    <a:cxn ang="0">
                                      <a:pos x="csX3421" y="csY3421"/>
                                    </a:cxn>
                                    <a:cxn ang="0">
                                      <a:pos x="csX3422" y="csY3422"/>
                                    </a:cxn>
                                    <a:cxn ang="0">
                                      <a:pos x="csX3423" y="csY3423"/>
                                    </a:cxn>
                                    <a:cxn ang="0">
                                      <a:pos x="csX3424" y="csY3424"/>
                                    </a:cxn>
                                    <a:cxn ang="0">
                                      <a:pos x="csX3425" y="csY3425"/>
                                    </a:cxn>
                                    <a:cxn ang="0">
                                      <a:pos x="csX3426" y="csY3426"/>
                                    </a:cxn>
                                    <a:cxn ang="0">
                                      <a:pos x="csX3427" y="csY3427"/>
                                    </a:cxn>
                                    <a:cxn ang="0">
                                      <a:pos x="csX3428" y="csY3428"/>
                                    </a:cxn>
                                    <a:cxn ang="0">
                                      <a:pos x="csX3429" y="csY3429"/>
                                    </a:cxn>
                                    <a:cxn ang="0">
                                      <a:pos x="csX3430" y="csY3430"/>
                                    </a:cxn>
                                    <a:cxn ang="0">
                                      <a:pos x="csX3431" y="csY3431"/>
                                    </a:cxn>
                                    <a:cxn ang="0">
                                      <a:pos x="csX3432" y="csY3432"/>
                                    </a:cxn>
                                    <a:cxn ang="0">
                                      <a:pos x="csX3433" y="csY3433"/>
                                    </a:cxn>
                                    <a:cxn ang="0">
                                      <a:pos x="csX3434" y="csY3434"/>
                                    </a:cxn>
                                    <a:cxn ang="0">
                                      <a:pos x="csX3435" y="csY3435"/>
                                    </a:cxn>
                                    <a:cxn ang="0">
                                      <a:pos x="csX3436" y="csY3436"/>
                                    </a:cxn>
                                    <a:cxn ang="0">
                                      <a:pos x="csX3437" y="csY3437"/>
                                    </a:cxn>
                                    <a:cxn ang="0">
                                      <a:pos x="csX3438" y="csY3438"/>
                                    </a:cxn>
                                    <a:cxn ang="0">
                                      <a:pos x="csX3439" y="csY3439"/>
                                    </a:cxn>
                                    <a:cxn ang="0">
                                      <a:pos x="csX3440" y="csY3440"/>
                                    </a:cxn>
                                    <a:cxn ang="0">
                                      <a:pos x="csX3441" y="csY3441"/>
                                    </a:cxn>
                                    <a:cxn ang="0">
                                      <a:pos x="csX3442" y="csY3442"/>
                                    </a:cxn>
                                    <a:cxn ang="0">
                                      <a:pos x="csX3443" y="csY3443"/>
                                    </a:cxn>
                                    <a:cxn ang="0">
                                      <a:pos x="csX3444" y="csY3444"/>
                                    </a:cxn>
                                    <a:cxn ang="0">
                                      <a:pos x="csX3445" y="csY3445"/>
                                    </a:cxn>
                                    <a:cxn ang="0">
                                      <a:pos x="csX3446" y="csY3446"/>
                                    </a:cxn>
                                    <a:cxn ang="0">
                                      <a:pos x="csX3447" y="csY3447"/>
                                    </a:cxn>
                                    <a:cxn ang="0">
                                      <a:pos x="csX3448" y="csY3448"/>
                                    </a:cxn>
                                    <a:cxn ang="0">
                                      <a:pos x="csX3449" y="csY3449"/>
                                    </a:cxn>
                                    <a:cxn ang="0">
                                      <a:pos x="csX3450" y="csY3450"/>
                                    </a:cxn>
                                    <a:cxn ang="0">
                                      <a:pos x="csX3451" y="csY3451"/>
                                    </a:cxn>
                                    <a:cxn ang="0">
                                      <a:pos x="csX3452" y="csY3452"/>
                                    </a:cxn>
                                    <a:cxn ang="0">
                                      <a:pos x="csX3453" y="csY3453"/>
                                    </a:cxn>
                                    <a:cxn ang="0">
                                      <a:pos x="csX3454" y="csY3454"/>
                                    </a:cxn>
                                    <a:cxn ang="0">
                                      <a:pos x="csX3455" y="csY3455"/>
                                    </a:cxn>
                                    <a:cxn ang="0">
                                      <a:pos x="csX3456" y="csY3456"/>
                                    </a:cxn>
                                    <a:cxn ang="0">
                                      <a:pos x="csX3457" y="csY3457"/>
                                    </a:cxn>
                                    <a:cxn ang="0">
                                      <a:pos x="csX3458" y="csY3458"/>
                                    </a:cxn>
                                    <a:cxn ang="0">
                                      <a:pos x="csX3459" y="csY3459"/>
                                    </a:cxn>
                                    <a:cxn ang="0">
                                      <a:pos x="csX3460" y="csY3460"/>
                                    </a:cxn>
                                    <a:cxn ang="0">
                                      <a:pos x="csX3461" y="csY3461"/>
                                    </a:cxn>
                                    <a:cxn ang="0">
                                      <a:pos x="csX3462" y="csY3462"/>
                                    </a:cxn>
                                    <a:cxn ang="0">
                                      <a:pos x="csX3463" y="csY3463"/>
                                    </a:cxn>
                                    <a:cxn ang="0">
                                      <a:pos x="csX3464" y="csY3464"/>
                                    </a:cxn>
                                    <a:cxn ang="0">
                                      <a:pos x="csX3465" y="csY3465"/>
                                    </a:cxn>
                                    <a:cxn ang="0">
                                      <a:pos x="csX3466" y="csY3466"/>
                                    </a:cxn>
                                    <a:cxn ang="0">
                                      <a:pos x="csX3467" y="csY3467"/>
                                    </a:cxn>
                                    <a:cxn ang="0">
                                      <a:pos x="csX3468" y="csY3468"/>
                                    </a:cxn>
                                    <a:cxn ang="0">
                                      <a:pos x="csX3469" y="csY3469"/>
                                    </a:cxn>
                                    <a:cxn ang="0">
                                      <a:pos x="csX3470" y="csY3470"/>
                                    </a:cxn>
                                    <a:cxn ang="0">
                                      <a:pos x="csX3471" y="csY3471"/>
                                    </a:cxn>
                                    <a:cxn ang="0">
                                      <a:pos x="csX3472" y="csY3472"/>
                                    </a:cxn>
                                    <a:cxn ang="0">
                                      <a:pos x="csX3473" y="csY3473"/>
                                    </a:cxn>
                                    <a:cxn ang="0">
                                      <a:pos x="csX3474" y="csY3474"/>
                                    </a:cxn>
                                    <a:cxn ang="0">
                                      <a:pos x="csX3475" y="csY3475"/>
                                    </a:cxn>
                                    <a:cxn ang="0">
                                      <a:pos x="csX3476" y="csY3476"/>
                                    </a:cxn>
                                    <a:cxn ang="0">
                                      <a:pos x="csX3477" y="csY3477"/>
                                    </a:cxn>
                                    <a:cxn ang="0">
                                      <a:pos x="csX3478" y="csY3478"/>
                                    </a:cxn>
                                    <a:cxn ang="0">
                                      <a:pos x="csX3479" y="csY3479"/>
                                    </a:cxn>
                                    <a:cxn ang="0">
                                      <a:pos x="csX3480" y="csY3480"/>
                                    </a:cxn>
                                    <a:cxn ang="0">
                                      <a:pos x="csX3481" y="csY3481"/>
                                    </a:cxn>
                                    <a:cxn ang="0">
                                      <a:pos x="csX3482" y="csY3482"/>
                                    </a:cxn>
                                    <a:cxn ang="0">
                                      <a:pos x="csX3483" y="csY3483"/>
                                    </a:cxn>
                                    <a:cxn ang="0">
                                      <a:pos x="csX3484" y="csY3484"/>
                                    </a:cxn>
                                    <a:cxn ang="0">
                                      <a:pos x="csX3485" y="csY3485"/>
                                    </a:cxn>
                                    <a:cxn ang="0">
                                      <a:pos x="csX3486" y="csY3486"/>
                                    </a:cxn>
                                    <a:cxn ang="0">
                                      <a:pos x="csX3487" y="csY3487"/>
                                    </a:cxn>
                                    <a:cxn ang="0">
                                      <a:pos x="csX3488" y="csY3488"/>
                                    </a:cxn>
                                    <a:cxn ang="0">
                                      <a:pos x="csX3489" y="csY3489"/>
                                    </a:cxn>
                                    <a:cxn ang="0">
                                      <a:pos x="csX3490" y="csY3490"/>
                                    </a:cxn>
                                    <a:cxn ang="0">
                                      <a:pos x="csX3491" y="csY3491"/>
                                    </a:cxn>
                                    <a:cxn ang="0">
                                      <a:pos x="csX3492" y="csY3492"/>
                                    </a:cxn>
                                    <a:cxn ang="0">
                                      <a:pos x="csX3493" y="csY3493"/>
                                    </a:cxn>
                                    <a:cxn ang="0">
                                      <a:pos x="csX3494" y="csY3494"/>
                                    </a:cxn>
                                    <a:cxn ang="0">
                                      <a:pos x="csX3495" y="csY3495"/>
                                    </a:cxn>
                                    <a:cxn ang="0">
                                      <a:pos x="csX3496" y="csY3496"/>
                                    </a:cxn>
                                    <a:cxn ang="0">
                                      <a:pos x="csX3497" y="csY3497"/>
                                    </a:cxn>
                                    <a:cxn ang="0">
                                      <a:pos x="csX3498" y="csY3498"/>
                                    </a:cxn>
                                    <a:cxn ang="0">
                                      <a:pos x="csX3499" y="csY3499"/>
                                    </a:cxn>
                                    <a:cxn ang="0">
                                      <a:pos x="csX3500" y="csY3500"/>
                                    </a:cxn>
                                    <a:cxn ang="0">
                                      <a:pos x="csX3501" y="csY3501"/>
                                    </a:cxn>
                                    <a:cxn ang="0">
                                      <a:pos x="csX3502" y="csY3502"/>
                                    </a:cxn>
                                    <a:cxn ang="0">
                                      <a:pos x="csX3503" y="csY3503"/>
                                    </a:cxn>
                                    <a:cxn ang="0">
                                      <a:pos x="csX3504" y="csY3504"/>
                                    </a:cxn>
                                    <a:cxn ang="0">
                                      <a:pos x="csX3505" y="csY3505"/>
                                    </a:cxn>
                                    <a:cxn ang="0">
                                      <a:pos x="csX3506" y="csY3506"/>
                                    </a:cxn>
                                    <a:cxn ang="0">
                                      <a:pos x="csX3507" y="csY3507"/>
                                    </a:cxn>
                                    <a:cxn ang="0">
                                      <a:pos x="csX3508" y="csY3508"/>
                                    </a:cxn>
                                    <a:cxn ang="0">
                                      <a:pos x="csX3509" y="csY3509"/>
                                    </a:cxn>
                                    <a:cxn ang="0">
                                      <a:pos x="csX3510" y="csY3510"/>
                                    </a:cxn>
                                    <a:cxn ang="0">
                                      <a:pos x="csX3511" y="csY3511"/>
                                    </a:cxn>
                                    <a:cxn ang="0">
                                      <a:pos x="csX3512" y="csY3512"/>
                                    </a:cxn>
                                    <a:cxn ang="0">
                                      <a:pos x="csX3513" y="csY3513"/>
                                    </a:cxn>
                                    <a:cxn ang="0">
                                      <a:pos x="csX3514" y="csY3514"/>
                                    </a:cxn>
                                    <a:cxn ang="0">
                                      <a:pos x="csX3515" y="csY3515"/>
                                    </a:cxn>
                                    <a:cxn ang="0">
                                      <a:pos x="csX3516" y="csY3516"/>
                                    </a:cxn>
                                    <a:cxn ang="0">
                                      <a:pos x="csX3517" y="csY3517"/>
                                    </a:cxn>
                                    <a:cxn ang="0">
                                      <a:pos x="csX3518" y="csY3518"/>
                                    </a:cxn>
                                    <a:cxn ang="0">
                                      <a:pos x="csX3519" y="csY3519"/>
                                    </a:cxn>
                                    <a:cxn ang="0">
                                      <a:pos x="csX3520" y="csY3520"/>
                                    </a:cxn>
                                    <a:cxn ang="0">
                                      <a:pos x="csX3521" y="csY3521"/>
                                    </a:cxn>
                                    <a:cxn ang="0">
                                      <a:pos x="csX3522" y="csY3522"/>
                                    </a:cxn>
                                    <a:cxn ang="0">
                                      <a:pos x="csX3523" y="csY3523"/>
                                    </a:cxn>
                                    <a:cxn ang="0">
                                      <a:pos x="csX3524" y="csY3524"/>
                                    </a:cxn>
                                    <a:cxn ang="0">
                                      <a:pos x="csX3525" y="csY3525"/>
                                    </a:cxn>
                                    <a:cxn ang="0">
                                      <a:pos x="csX3526" y="csY3526"/>
                                    </a:cxn>
                                    <a:cxn ang="0">
                                      <a:pos x="csX3527" y="csY3527"/>
                                    </a:cxn>
                                    <a:cxn ang="0">
                                      <a:pos x="csX3528" y="csY3528"/>
                                    </a:cxn>
                                    <a:cxn ang="0">
                                      <a:pos x="csX3529" y="csY3529"/>
                                    </a:cxn>
                                    <a:cxn ang="0">
                                      <a:pos x="csX3530" y="csY3530"/>
                                    </a:cxn>
                                    <a:cxn ang="0">
                                      <a:pos x="csX3531" y="csY3531"/>
                                    </a:cxn>
                                    <a:cxn ang="0">
                                      <a:pos x="csX3532" y="csY3532"/>
                                    </a:cxn>
                                    <a:cxn ang="0">
                                      <a:pos x="csX3533" y="csY3533"/>
                                    </a:cxn>
                                    <a:cxn ang="0">
                                      <a:pos x="csX3534" y="csY3534"/>
                                    </a:cxn>
                                    <a:cxn ang="0">
                                      <a:pos x="csX3535" y="csY3535"/>
                                    </a:cxn>
                                    <a:cxn ang="0">
                                      <a:pos x="csX3536" y="csY3536"/>
                                    </a:cxn>
                                    <a:cxn ang="0">
                                      <a:pos x="csX3537" y="csY3537"/>
                                    </a:cxn>
                                    <a:cxn ang="0">
                                      <a:pos x="csX3538" y="csY3538"/>
                                    </a:cxn>
                                    <a:cxn ang="0">
                                      <a:pos x="csX3539" y="csY3539"/>
                                    </a:cxn>
                                    <a:cxn ang="0">
                                      <a:pos x="csX3540" y="csY3540"/>
                                    </a:cxn>
                                    <a:cxn ang="0">
                                      <a:pos x="csX3541" y="csY3541"/>
                                    </a:cxn>
                                    <a:cxn ang="0">
                                      <a:pos x="csX3542" y="csY3542"/>
                                    </a:cxn>
                                    <a:cxn ang="0">
                                      <a:pos x="csX3543" y="csY3543"/>
                                    </a:cxn>
                                    <a:cxn ang="0">
                                      <a:pos x="csX3544" y="csY3544"/>
                                    </a:cxn>
                                    <a:cxn ang="0">
                                      <a:pos x="csX3545" y="csY3545"/>
                                    </a:cxn>
                                    <a:cxn ang="0">
                                      <a:pos x="csX3546" y="csY3546"/>
                                    </a:cxn>
                                    <a:cxn ang="0">
                                      <a:pos x="csX3547" y="csY3547"/>
                                    </a:cxn>
                                    <a:cxn ang="0">
                                      <a:pos x="csX3548" y="csY3548"/>
                                    </a:cxn>
                                    <a:cxn ang="0">
                                      <a:pos x="csX3549" y="csY3549"/>
                                    </a:cxn>
                                    <a:cxn ang="0">
                                      <a:pos x="csX3550" y="csY3550"/>
                                    </a:cxn>
                                    <a:cxn ang="0">
                                      <a:pos x="csX3551" y="csY3551"/>
                                    </a:cxn>
                                    <a:cxn ang="0">
                                      <a:pos x="csX3552" y="csY3552"/>
                                    </a:cxn>
                                    <a:cxn ang="0">
                                      <a:pos x="csX3553" y="csY3553"/>
                                    </a:cxn>
                                    <a:cxn ang="0">
                                      <a:pos x="csX3554" y="csY3554"/>
                                    </a:cxn>
                                    <a:cxn ang="0">
                                      <a:pos x="csX3555" y="csY3555"/>
                                    </a:cxn>
                                    <a:cxn ang="0">
                                      <a:pos x="csX3556" y="csY3556"/>
                                    </a:cxn>
                                    <a:cxn ang="0">
                                      <a:pos x="csX3557" y="csY3557"/>
                                    </a:cxn>
                                    <a:cxn ang="0">
                                      <a:pos x="csX3558" y="csY3558"/>
                                    </a:cxn>
                                    <a:cxn ang="0">
                                      <a:pos x="csX3559" y="csY3559"/>
                                    </a:cxn>
                                    <a:cxn ang="0">
                                      <a:pos x="csX3560" y="csY3560"/>
                                    </a:cxn>
                                    <a:cxn ang="0">
                                      <a:pos x="csX3561" y="csY3561"/>
                                    </a:cxn>
                                    <a:cxn ang="0">
                                      <a:pos x="csX3562" y="csY3562"/>
                                    </a:cxn>
                                    <a:cxn ang="0">
                                      <a:pos x="csX3563" y="csY3563"/>
                                    </a:cxn>
                                    <a:cxn ang="0">
                                      <a:pos x="csX3564" y="csY3564"/>
                                    </a:cxn>
                                    <a:cxn ang="0">
                                      <a:pos x="csX3565" y="csY3565"/>
                                    </a:cxn>
                                    <a:cxn ang="0">
                                      <a:pos x="csX3566" y="csY3566"/>
                                    </a:cxn>
                                    <a:cxn ang="0">
                                      <a:pos x="csX3567" y="csY3567"/>
                                    </a:cxn>
                                    <a:cxn ang="0">
                                      <a:pos x="csX3568" y="csY3568"/>
                                    </a:cxn>
                                    <a:cxn ang="0">
                                      <a:pos x="csX3569" y="csY3569"/>
                                    </a:cxn>
                                    <a:cxn ang="0">
                                      <a:pos x="csX3570" y="csY3570"/>
                                    </a:cxn>
                                    <a:cxn ang="0">
                                      <a:pos x="csX3571" y="csY3571"/>
                                    </a:cxn>
                                    <a:cxn ang="0">
                                      <a:pos x="csX3572" y="csY3572"/>
                                    </a:cxn>
                                    <a:cxn ang="0">
                                      <a:pos x="csX3573" y="csY3573"/>
                                    </a:cxn>
                                    <a:cxn ang="0">
                                      <a:pos x="csX3574" y="csY3574"/>
                                    </a:cxn>
                                    <a:cxn ang="0">
                                      <a:pos x="csX3575" y="csY3575"/>
                                    </a:cxn>
                                    <a:cxn ang="0">
                                      <a:pos x="csX3576" y="csY3576"/>
                                    </a:cxn>
                                    <a:cxn ang="0">
                                      <a:pos x="csX3577" y="csY3577"/>
                                    </a:cxn>
                                    <a:cxn ang="0">
                                      <a:pos x="csX3578" y="csY3578"/>
                                    </a:cxn>
                                    <a:cxn ang="0">
                                      <a:pos x="csX3579" y="csY3579"/>
                                    </a:cxn>
                                    <a:cxn ang="0">
                                      <a:pos x="csX3580" y="csY3580"/>
                                    </a:cxn>
                                    <a:cxn ang="0">
                                      <a:pos x="csX3581" y="csY3581"/>
                                    </a:cxn>
                                    <a:cxn ang="0">
                                      <a:pos x="csX3582" y="csY3582"/>
                                    </a:cxn>
                                    <a:cxn ang="0">
                                      <a:pos x="csX3583" y="csY3583"/>
                                    </a:cxn>
                                    <a:cxn ang="0">
                                      <a:pos x="csX3584" y="csY3584"/>
                                    </a:cxn>
                                    <a:cxn ang="0">
                                      <a:pos x="csX3585" y="csY3585"/>
                                    </a:cxn>
                                    <a:cxn ang="0">
                                      <a:pos x="csX3586" y="csY3586"/>
                                    </a:cxn>
                                    <a:cxn ang="0">
                                      <a:pos x="csX3587" y="csY3587"/>
                                    </a:cxn>
                                    <a:cxn ang="0">
                                      <a:pos x="csX3588" y="csY3588"/>
                                    </a:cxn>
                                    <a:cxn ang="0">
                                      <a:pos x="csX3589" y="csY3589"/>
                                    </a:cxn>
                                    <a:cxn ang="0">
                                      <a:pos x="csX3590" y="csY3590"/>
                                    </a:cxn>
                                    <a:cxn ang="0">
                                      <a:pos x="csX3591" y="csY3591"/>
                                    </a:cxn>
                                    <a:cxn ang="0">
                                      <a:pos x="csX3592" y="csY3592"/>
                                    </a:cxn>
                                    <a:cxn ang="0">
                                      <a:pos x="csX3593" y="csY3593"/>
                                    </a:cxn>
                                    <a:cxn ang="0">
                                      <a:pos x="csX3594" y="csY3594"/>
                                    </a:cxn>
                                    <a:cxn ang="0">
                                      <a:pos x="csX3595" y="csY3595"/>
                                    </a:cxn>
                                    <a:cxn ang="0">
                                      <a:pos x="csX3596" y="csY3596"/>
                                    </a:cxn>
                                    <a:cxn ang="0">
                                      <a:pos x="csX3597" y="csY3597"/>
                                    </a:cxn>
                                    <a:cxn ang="0">
                                      <a:pos x="csX3598" y="csY3598"/>
                                    </a:cxn>
                                    <a:cxn ang="0">
                                      <a:pos x="csX3599" y="csY3599"/>
                                    </a:cxn>
                                    <a:cxn ang="0">
                                      <a:pos x="csX3600" y="csY3600"/>
                                    </a:cxn>
                                    <a:cxn ang="0">
                                      <a:pos x="csX3601" y="csY3601"/>
                                    </a:cxn>
                                    <a:cxn ang="0">
                                      <a:pos x="csX3602" y="csY3602"/>
                                    </a:cxn>
                                    <a:cxn ang="0">
                                      <a:pos x="csX3603" y="csY3603"/>
                                    </a:cxn>
                                    <a:cxn ang="0">
                                      <a:pos x="csX3604" y="csY3604"/>
                                    </a:cxn>
                                    <a:cxn ang="0">
                                      <a:pos x="csX3605" y="csY3605"/>
                                    </a:cxn>
                                    <a:cxn ang="0">
                                      <a:pos x="csX3606" y="csY3606"/>
                                    </a:cxn>
                                    <a:cxn ang="0">
                                      <a:pos x="csX3607" y="csY3607"/>
                                    </a:cxn>
                                    <a:cxn ang="0">
                                      <a:pos x="csX3608" y="csY3608"/>
                                    </a:cxn>
                                    <a:cxn ang="0">
                                      <a:pos x="csX3609" y="csY3609"/>
                                    </a:cxn>
                                    <a:cxn ang="0">
                                      <a:pos x="csX3610" y="csY3610"/>
                                    </a:cxn>
                                    <a:cxn ang="0">
                                      <a:pos x="csX3611" y="csY3611"/>
                                    </a:cxn>
                                    <a:cxn ang="0">
                                      <a:pos x="csX3612" y="csY3612"/>
                                    </a:cxn>
                                    <a:cxn ang="0">
                                      <a:pos x="csX3613" y="csY3613"/>
                                    </a:cxn>
                                    <a:cxn ang="0">
                                      <a:pos x="csX3614" y="csY3614"/>
                                    </a:cxn>
                                    <a:cxn ang="0">
                                      <a:pos x="csX3615" y="csY3615"/>
                                    </a:cxn>
                                    <a:cxn ang="0">
                                      <a:pos x="csX3616" y="csY3616"/>
                                    </a:cxn>
                                    <a:cxn ang="0">
                                      <a:pos x="csX3617" y="csY3617"/>
                                    </a:cxn>
                                    <a:cxn ang="0">
                                      <a:pos x="csX3618" y="csY3618"/>
                                    </a:cxn>
                                    <a:cxn ang="0">
                                      <a:pos x="csX3619" y="csY3619"/>
                                    </a:cxn>
                                    <a:cxn ang="0">
                                      <a:pos x="csX3620" y="csY3620"/>
                                    </a:cxn>
                                    <a:cxn ang="0">
                                      <a:pos x="csX3621" y="csY3621"/>
                                    </a:cxn>
                                    <a:cxn ang="0">
                                      <a:pos x="csX3622" y="csY3622"/>
                                    </a:cxn>
                                    <a:cxn ang="0">
                                      <a:pos x="csX3623" y="csY3623"/>
                                    </a:cxn>
                                    <a:cxn ang="0">
                                      <a:pos x="csX3624" y="csY3624"/>
                                    </a:cxn>
                                    <a:cxn ang="0">
                                      <a:pos x="csX3625" y="csY3625"/>
                                    </a:cxn>
                                    <a:cxn ang="0">
                                      <a:pos x="csX3626" y="csY3626"/>
                                    </a:cxn>
                                    <a:cxn ang="0">
                                      <a:pos x="csX3627" y="csY3627"/>
                                    </a:cxn>
                                    <a:cxn ang="0">
                                      <a:pos x="csX3628" y="csY3628"/>
                                    </a:cxn>
                                    <a:cxn ang="0">
                                      <a:pos x="csX3629" y="csY3629"/>
                                    </a:cxn>
                                    <a:cxn ang="0">
                                      <a:pos x="csX3630" y="csY3630"/>
                                    </a:cxn>
                                    <a:cxn ang="0">
                                      <a:pos x="csX3631" y="csY3631"/>
                                    </a:cxn>
                                    <a:cxn ang="0">
                                      <a:pos x="csX3632" y="csY3632"/>
                                    </a:cxn>
                                    <a:cxn ang="0">
                                      <a:pos x="csX3633" y="csY3633"/>
                                    </a:cxn>
                                    <a:cxn ang="0">
                                      <a:pos x="csX3634" y="csY3634"/>
                                    </a:cxn>
                                    <a:cxn ang="0">
                                      <a:pos x="csX3635" y="csY3635"/>
                                    </a:cxn>
                                    <a:cxn ang="0">
                                      <a:pos x="csX3636" y="csY3636"/>
                                    </a:cxn>
                                    <a:cxn ang="0">
                                      <a:pos x="csX3637" y="csY3637"/>
                                    </a:cxn>
                                    <a:cxn ang="0">
                                      <a:pos x="csX3638" y="csY3638"/>
                                    </a:cxn>
                                    <a:cxn ang="0">
                                      <a:pos x="csX3639" y="csY3639"/>
                                    </a:cxn>
                                    <a:cxn ang="0">
                                      <a:pos x="csX3640" y="csY3640"/>
                                    </a:cxn>
                                    <a:cxn ang="0">
                                      <a:pos x="csX3641" y="csY3641"/>
                                    </a:cxn>
                                    <a:cxn ang="0">
                                      <a:pos x="csX3642" y="csY3642"/>
                                    </a:cxn>
                                    <a:cxn ang="0">
                                      <a:pos x="csX3643" y="csY3643"/>
                                    </a:cxn>
                                    <a:cxn ang="0">
                                      <a:pos x="csX3644" y="csY3644"/>
                                    </a:cxn>
                                    <a:cxn ang="0">
                                      <a:pos x="csX3645" y="csY3645"/>
                                    </a:cxn>
                                    <a:cxn ang="0">
                                      <a:pos x="csX3646" y="csY3646"/>
                                    </a:cxn>
                                    <a:cxn ang="0">
                                      <a:pos x="csX3647" y="csY3647"/>
                                    </a:cxn>
                                    <a:cxn ang="0">
                                      <a:pos x="csX3648" y="csY3648"/>
                                    </a:cxn>
                                    <a:cxn ang="0">
                                      <a:pos x="csX3649" y="csY3649"/>
                                    </a:cxn>
                                    <a:cxn ang="0">
                                      <a:pos x="csX3650" y="csY3650"/>
                                    </a:cxn>
                                    <a:cxn ang="0">
                                      <a:pos x="csX3651" y="csY3651"/>
                                    </a:cxn>
                                    <a:cxn ang="0">
                                      <a:pos x="csX3652" y="csY3652"/>
                                    </a:cxn>
                                    <a:cxn ang="0">
                                      <a:pos x="csX3653" y="csY3653"/>
                                    </a:cxn>
                                    <a:cxn ang="0">
                                      <a:pos x="csX3654" y="csY3654"/>
                                    </a:cxn>
                                    <a:cxn ang="0">
                                      <a:pos x="csX3655" y="csY3655"/>
                                    </a:cxn>
                                    <a:cxn ang="0">
                                      <a:pos x="csX3656" y="csY3656"/>
                                    </a:cxn>
                                    <a:cxn ang="0">
                                      <a:pos x="csX3657" y="csY3657"/>
                                    </a:cxn>
                                    <a:cxn ang="0">
                                      <a:pos x="csX3658" y="csY3658"/>
                                    </a:cxn>
                                    <a:cxn ang="0">
                                      <a:pos x="csX3659" y="csY3659"/>
                                    </a:cxn>
                                    <a:cxn ang="0">
                                      <a:pos x="csX3660" y="csY3660"/>
                                    </a:cxn>
                                    <a:cxn ang="0">
                                      <a:pos x="csX3661" y="csY3661"/>
                                    </a:cxn>
                                    <a:cxn ang="0">
                                      <a:pos x="csX3662" y="csY3662"/>
                                    </a:cxn>
                                    <a:cxn ang="0">
                                      <a:pos x="csX3663" y="csY3663"/>
                                    </a:cxn>
                                    <a:cxn ang="0">
                                      <a:pos x="csX3664" y="csY3664"/>
                                    </a:cxn>
                                    <a:cxn ang="0">
                                      <a:pos x="csX3665" y="csY3665"/>
                                    </a:cxn>
                                    <a:cxn ang="0">
                                      <a:pos x="csX3666" y="csY3666"/>
                                    </a:cxn>
                                    <a:cxn ang="0">
                                      <a:pos x="csX3667" y="csY3667"/>
                                    </a:cxn>
                                    <a:cxn ang="0">
                                      <a:pos x="csX3668" y="csY3668"/>
                                    </a:cxn>
                                    <a:cxn ang="0">
                                      <a:pos x="csX3669" y="csY3669"/>
                                    </a:cxn>
                                    <a:cxn ang="0">
                                      <a:pos x="csX3670" y="csY3670"/>
                                    </a:cxn>
                                    <a:cxn ang="0">
                                      <a:pos x="csX3671" y="csY3671"/>
                                    </a:cxn>
                                    <a:cxn ang="0">
                                      <a:pos x="csX3672" y="csY3672"/>
                                    </a:cxn>
                                    <a:cxn ang="0">
                                      <a:pos x="csX3673" y="csY3673"/>
                                    </a:cxn>
                                    <a:cxn ang="0">
                                      <a:pos x="csX3674" y="csY3674"/>
                                    </a:cxn>
                                    <a:cxn ang="0">
                                      <a:pos x="csX3675" y="csY3675"/>
                                    </a:cxn>
                                    <a:cxn ang="0">
                                      <a:pos x="csX3676" y="csY3676"/>
                                    </a:cxn>
                                    <a:cxn ang="0">
                                      <a:pos x="csX3677" y="csY3677"/>
                                    </a:cxn>
                                    <a:cxn ang="0">
                                      <a:pos x="csX3678" y="csY3678"/>
                                    </a:cxn>
                                    <a:cxn ang="0">
                                      <a:pos x="csX3679" y="csY3679"/>
                                    </a:cxn>
                                    <a:cxn ang="0">
                                      <a:pos x="csX3680" y="csY3680"/>
                                    </a:cxn>
                                    <a:cxn ang="0">
                                      <a:pos x="csX3681" y="csY3681"/>
                                    </a:cxn>
                                    <a:cxn ang="0">
                                      <a:pos x="csX3682" y="csY3682"/>
                                    </a:cxn>
                                    <a:cxn ang="0">
                                      <a:pos x="csX3683" y="csY3683"/>
                                    </a:cxn>
                                    <a:cxn ang="0">
                                      <a:pos x="csX3684" y="csY3684"/>
                                    </a:cxn>
                                    <a:cxn ang="0">
                                      <a:pos x="csX3685" y="csY3685"/>
                                    </a:cxn>
                                    <a:cxn ang="0">
                                      <a:pos x="csX3686" y="csY3686"/>
                                    </a:cxn>
                                    <a:cxn ang="0">
                                      <a:pos x="csX3687" y="csY3687"/>
                                    </a:cxn>
                                    <a:cxn ang="0">
                                      <a:pos x="csX3688" y="csY3688"/>
                                    </a:cxn>
                                    <a:cxn ang="0">
                                      <a:pos x="csX3689" y="csY3689"/>
                                    </a:cxn>
                                    <a:cxn ang="0">
                                      <a:pos x="csX3690" y="csY3690"/>
                                    </a:cxn>
                                    <a:cxn ang="0">
                                      <a:pos x="csX3691" y="csY3691"/>
                                    </a:cxn>
                                    <a:cxn ang="0">
                                      <a:pos x="csX3692" y="csY3692"/>
                                    </a:cxn>
                                    <a:cxn ang="0">
                                      <a:pos x="csX3693" y="csY3693"/>
                                    </a:cxn>
                                    <a:cxn ang="0">
                                      <a:pos x="csX3694" y="csY3694"/>
                                    </a:cxn>
                                    <a:cxn ang="0">
                                      <a:pos x="csX3695" y="csY3695"/>
                                    </a:cxn>
                                    <a:cxn ang="0">
                                      <a:pos x="csX3696" y="csY3696"/>
                                    </a:cxn>
                                    <a:cxn ang="0">
                                      <a:pos x="csX3697" y="csY3697"/>
                                    </a:cxn>
                                    <a:cxn ang="0">
                                      <a:pos x="csX3698" y="csY3698"/>
                                    </a:cxn>
                                    <a:cxn ang="0">
                                      <a:pos x="csX3699" y="csY3699"/>
                                    </a:cxn>
                                    <a:cxn ang="0">
                                      <a:pos x="csX3700" y="csY3700"/>
                                    </a:cxn>
                                    <a:cxn ang="0">
                                      <a:pos x="csX3701" y="csY3701"/>
                                    </a:cxn>
                                    <a:cxn ang="0">
                                      <a:pos x="csX3702" y="csY3702"/>
                                    </a:cxn>
                                    <a:cxn ang="0">
                                      <a:pos x="csX3703" y="csY3703"/>
                                    </a:cxn>
                                    <a:cxn ang="0">
                                      <a:pos x="csX3704" y="csY3704"/>
                                    </a:cxn>
                                    <a:cxn ang="0">
                                      <a:pos x="csX3705" y="csY3705"/>
                                    </a:cxn>
                                    <a:cxn ang="0">
                                      <a:pos x="csX3706" y="csY3706"/>
                                    </a:cxn>
                                    <a:cxn ang="0">
                                      <a:pos x="csX3707" y="csY3707"/>
                                    </a:cxn>
                                    <a:cxn ang="0">
                                      <a:pos x="csX3708" y="csY3708"/>
                                    </a:cxn>
                                    <a:cxn ang="0">
                                      <a:pos x="csX3709" y="csY3709"/>
                                    </a:cxn>
                                    <a:cxn ang="0">
                                      <a:pos x="csX3710" y="csY3710"/>
                                    </a:cxn>
                                    <a:cxn ang="0">
                                      <a:pos x="csX3711" y="csY3711"/>
                                    </a:cxn>
                                    <a:cxn ang="0">
                                      <a:pos x="csX3712" y="csY3712"/>
                                    </a:cxn>
                                    <a:cxn ang="0">
                                      <a:pos x="csX3713" y="csY3713"/>
                                    </a:cxn>
                                    <a:cxn ang="0">
                                      <a:pos x="csX3714" y="csY3714"/>
                                    </a:cxn>
                                    <a:cxn ang="0">
                                      <a:pos x="csX3715" y="csY3715"/>
                                    </a:cxn>
                                    <a:cxn ang="0">
                                      <a:pos x="csX3716" y="csY3716"/>
                                    </a:cxn>
                                    <a:cxn ang="0">
                                      <a:pos x="csX3717" y="csY3717"/>
                                    </a:cxn>
                                    <a:cxn ang="0">
                                      <a:pos x="csX3718" y="csY3718"/>
                                    </a:cxn>
                                    <a:cxn ang="0">
                                      <a:pos x="csX3719" y="csY3719"/>
                                    </a:cxn>
                                    <a:cxn ang="0">
                                      <a:pos x="csX3720" y="csY3720"/>
                                    </a:cxn>
                                    <a:cxn ang="0">
                                      <a:pos x="csX3721" y="csY3721"/>
                                    </a:cxn>
                                    <a:cxn ang="0">
                                      <a:pos x="csX3722" y="csY3722"/>
                                    </a:cxn>
                                    <a:cxn ang="0">
                                      <a:pos x="csX3723" y="csY3723"/>
                                    </a:cxn>
                                    <a:cxn ang="0">
                                      <a:pos x="csX3724" y="csY3724"/>
                                    </a:cxn>
                                    <a:cxn ang="0">
                                      <a:pos x="csX3725" y="csY3725"/>
                                    </a:cxn>
                                    <a:cxn ang="0">
                                      <a:pos x="csX3726" y="csY3726"/>
                                    </a:cxn>
                                    <a:cxn ang="0">
                                      <a:pos x="csX3727" y="csY3727"/>
                                    </a:cxn>
                                    <a:cxn ang="0">
                                      <a:pos x="csX3728" y="csY3728"/>
                                    </a:cxn>
                                    <a:cxn ang="0">
                                      <a:pos x="csX3729" y="csY3729"/>
                                    </a:cxn>
                                    <a:cxn ang="0">
                                      <a:pos x="csX3730" y="csY3730"/>
                                    </a:cxn>
                                    <a:cxn ang="0">
                                      <a:pos x="csX3731" y="csY3731"/>
                                    </a:cxn>
                                    <a:cxn ang="0">
                                      <a:pos x="csX3732" y="csY3732"/>
                                    </a:cxn>
                                    <a:cxn ang="0">
                                      <a:pos x="csX3733" y="csY3733"/>
                                    </a:cxn>
                                    <a:cxn ang="0">
                                      <a:pos x="csX3734" y="csY3734"/>
                                    </a:cxn>
                                    <a:cxn ang="0">
                                      <a:pos x="csX3735" y="csY3735"/>
                                    </a:cxn>
                                    <a:cxn ang="0">
                                      <a:pos x="csX3736" y="csY3736"/>
                                    </a:cxn>
                                    <a:cxn ang="0">
                                      <a:pos x="csX3737" y="csY3737"/>
                                    </a:cxn>
                                    <a:cxn ang="0">
                                      <a:pos x="csX3738" y="csY3738"/>
                                    </a:cxn>
                                    <a:cxn ang="0">
                                      <a:pos x="csX3739" y="csY3739"/>
                                    </a:cxn>
                                    <a:cxn ang="0">
                                      <a:pos x="csX3740" y="csY3740"/>
                                    </a:cxn>
                                    <a:cxn ang="0">
                                      <a:pos x="csX3741" y="csY3741"/>
                                    </a:cxn>
                                    <a:cxn ang="0">
                                      <a:pos x="csX3742" y="csY3742"/>
                                    </a:cxn>
                                    <a:cxn ang="0">
                                      <a:pos x="csX3743" y="csY3743"/>
                                    </a:cxn>
                                    <a:cxn ang="0">
                                      <a:pos x="csX3744" y="csY3744"/>
                                    </a:cxn>
                                    <a:cxn ang="0">
                                      <a:pos x="csX3745" y="csY3745"/>
                                    </a:cxn>
                                    <a:cxn ang="0">
                                      <a:pos x="csX3746" y="csY3746"/>
                                    </a:cxn>
                                    <a:cxn ang="0">
                                      <a:pos x="csX3747" y="csY3747"/>
                                    </a:cxn>
                                    <a:cxn ang="0">
                                      <a:pos x="csX3748" y="csY3748"/>
                                    </a:cxn>
                                    <a:cxn ang="0">
                                      <a:pos x="csX3749" y="csY3749"/>
                                    </a:cxn>
                                    <a:cxn ang="0">
                                      <a:pos x="csX3750" y="csY3750"/>
                                    </a:cxn>
                                    <a:cxn ang="0">
                                      <a:pos x="csX3751" y="csY3751"/>
                                    </a:cxn>
                                    <a:cxn ang="0">
                                      <a:pos x="csX3752" y="csY3752"/>
                                    </a:cxn>
                                    <a:cxn ang="0">
                                      <a:pos x="csX3753" y="csY3753"/>
                                    </a:cxn>
                                    <a:cxn ang="0">
                                      <a:pos x="csX3754" y="csY3754"/>
                                    </a:cxn>
                                    <a:cxn ang="0">
                                      <a:pos x="csX3755" y="csY3755"/>
                                    </a:cxn>
                                    <a:cxn ang="0">
                                      <a:pos x="csX3756" y="csY3756"/>
                                    </a:cxn>
                                    <a:cxn ang="0">
                                      <a:pos x="csX3757" y="csY3757"/>
                                    </a:cxn>
                                    <a:cxn ang="0">
                                      <a:pos x="csX3758" y="csY3758"/>
                                    </a:cxn>
                                    <a:cxn ang="0">
                                      <a:pos x="csX3759" y="csY3759"/>
                                    </a:cxn>
                                    <a:cxn ang="0">
                                      <a:pos x="csX3760" y="csY3760"/>
                                    </a:cxn>
                                    <a:cxn ang="0">
                                      <a:pos x="csX3761" y="csY3761"/>
                                    </a:cxn>
                                    <a:cxn ang="0">
                                      <a:pos x="csX3762" y="csY3762"/>
                                    </a:cxn>
                                    <a:cxn ang="0">
                                      <a:pos x="csX3763" y="csY3763"/>
                                    </a:cxn>
                                    <a:cxn ang="0">
                                      <a:pos x="csX3764" y="csY3764"/>
                                    </a:cxn>
                                    <a:cxn ang="0">
                                      <a:pos x="csX3765" y="csY3765"/>
                                    </a:cxn>
                                    <a:cxn ang="0">
                                      <a:pos x="csX3766" y="csY3766"/>
                                    </a:cxn>
                                    <a:cxn ang="0">
                                      <a:pos x="csX3767" y="csY3767"/>
                                    </a:cxn>
                                    <a:cxn ang="0">
                                      <a:pos x="csX3768" y="csY3768"/>
                                    </a:cxn>
                                    <a:cxn ang="0">
                                      <a:pos x="csX3769" y="csY3769"/>
                                    </a:cxn>
                                    <a:cxn ang="0">
                                      <a:pos x="csX3770" y="csY3770"/>
                                    </a:cxn>
                                    <a:cxn ang="0">
                                      <a:pos x="csX3771" y="csY3771"/>
                                    </a:cxn>
                                    <a:cxn ang="0">
                                      <a:pos x="csX3772" y="csY3772"/>
                                    </a:cxn>
                                    <a:cxn ang="0">
                                      <a:pos x="csX3773" y="csY3773"/>
                                    </a:cxn>
                                    <a:cxn ang="0">
                                      <a:pos x="csX3774" y="csY3774"/>
                                    </a:cxn>
                                    <a:cxn ang="0">
                                      <a:pos x="csX3775" y="csY3775"/>
                                    </a:cxn>
                                    <a:cxn ang="0">
                                      <a:pos x="csX3776" y="csY3776"/>
                                    </a:cxn>
                                    <a:cxn ang="0">
                                      <a:pos x="csX3777" y="csY3777"/>
                                    </a:cxn>
                                    <a:cxn ang="0">
                                      <a:pos x="csX3778" y="csY3778"/>
                                    </a:cxn>
                                    <a:cxn ang="0">
                                      <a:pos x="csX3779" y="csY3779"/>
                                    </a:cxn>
                                    <a:cxn ang="0">
                                      <a:pos x="csX3780" y="csY3780"/>
                                    </a:cxn>
                                    <a:cxn ang="0">
                                      <a:pos x="csX3781" y="csY3781"/>
                                    </a:cxn>
                                    <a:cxn ang="0">
                                      <a:pos x="csX3782" y="csY3782"/>
                                    </a:cxn>
                                    <a:cxn ang="0">
                                      <a:pos x="csX3783" y="csY3783"/>
                                    </a:cxn>
                                    <a:cxn ang="0">
                                      <a:pos x="csX3784" y="csY3784"/>
                                    </a:cxn>
                                    <a:cxn ang="0">
                                      <a:pos x="csX3785" y="csY3785"/>
                                    </a:cxn>
                                    <a:cxn ang="0">
                                      <a:pos x="csX3786" y="csY3786"/>
                                    </a:cxn>
                                    <a:cxn ang="0">
                                      <a:pos x="csX3787" y="csY3787"/>
                                    </a:cxn>
                                    <a:cxn ang="0">
                                      <a:pos x="csX3788" y="csY3788"/>
                                    </a:cxn>
                                    <a:cxn ang="0">
                                      <a:pos x="csX3789" y="csY3789"/>
                                    </a:cxn>
                                    <a:cxn ang="0">
                                      <a:pos x="csX3790" y="csY3790"/>
                                    </a:cxn>
                                    <a:cxn ang="0">
                                      <a:pos x="csX3791" y="csY3791"/>
                                    </a:cxn>
                                    <a:cxn ang="0">
                                      <a:pos x="csX3792" y="csY3792"/>
                                    </a:cxn>
                                    <a:cxn ang="0">
                                      <a:pos x="csX3793" y="csY3793"/>
                                    </a:cxn>
                                    <a:cxn ang="0">
                                      <a:pos x="csX3794" y="csY3794"/>
                                    </a:cxn>
                                    <a:cxn ang="0">
                                      <a:pos x="csX3795" y="csY3795"/>
                                    </a:cxn>
                                    <a:cxn ang="0">
                                      <a:pos x="csX3796" y="csY3796"/>
                                    </a:cxn>
                                    <a:cxn ang="0">
                                      <a:pos x="csX3797" y="csY3797"/>
                                    </a:cxn>
                                    <a:cxn ang="0">
                                      <a:pos x="csX3798" y="csY3798"/>
                                    </a:cxn>
                                    <a:cxn ang="0">
                                      <a:pos x="csX3799" y="csY3799"/>
                                    </a:cxn>
                                    <a:cxn ang="0">
                                      <a:pos x="csX3800" y="csY3800"/>
                                    </a:cxn>
                                    <a:cxn ang="0">
                                      <a:pos x="csX3801" y="csY3801"/>
                                    </a:cxn>
                                    <a:cxn ang="0">
                                      <a:pos x="csX3802" y="csY3802"/>
                                    </a:cxn>
                                    <a:cxn ang="0">
                                      <a:pos x="csX3803" y="csY3803"/>
                                    </a:cxn>
                                    <a:cxn ang="0">
                                      <a:pos x="csX3804" y="csY3804"/>
                                    </a:cxn>
                                    <a:cxn ang="0">
                                      <a:pos x="csX3805" y="csY3805"/>
                                    </a:cxn>
                                    <a:cxn ang="0">
                                      <a:pos x="csX3806" y="csY3806"/>
                                    </a:cxn>
                                    <a:cxn ang="0">
                                      <a:pos x="csX3807" y="csY3807"/>
                                    </a:cxn>
                                    <a:cxn ang="0">
                                      <a:pos x="csX3808" y="csY3808"/>
                                    </a:cxn>
                                    <a:cxn ang="0">
                                      <a:pos x="csX3809" y="csY3809"/>
                                    </a:cxn>
                                    <a:cxn ang="0">
                                      <a:pos x="csX3810" y="csY3810"/>
                                    </a:cxn>
                                    <a:cxn ang="0">
                                      <a:pos x="csX3811" y="csY3811"/>
                                    </a:cxn>
                                    <a:cxn ang="0">
                                      <a:pos x="csX3812" y="csY3812"/>
                                    </a:cxn>
                                    <a:cxn ang="0">
                                      <a:pos x="csX3813" y="csY3813"/>
                                    </a:cxn>
                                    <a:cxn ang="0">
                                      <a:pos x="csX3814" y="csY3814"/>
                                    </a:cxn>
                                    <a:cxn ang="0">
                                      <a:pos x="csX3815" y="csY3815"/>
                                    </a:cxn>
                                    <a:cxn ang="0">
                                      <a:pos x="csX3816" y="csY3816"/>
                                    </a:cxn>
                                    <a:cxn ang="0">
                                      <a:pos x="csX3817" y="csY3817"/>
                                    </a:cxn>
                                    <a:cxn ang="0">
                                      <a:pos x="csX3818" y="csY3818"/>
                                    </a:cxn>
                                    <a:cxn ang="0">
                                      <a:pos x="csX3819" y="csY3819"/>
                                    </a:cxn>
                                    <a:cxn ang="0">
                                      <a:pos x="csX3820" y="csY3820"/>
                                    </a:cxn>
                                    <a:cxn ang="0">
                                      <a:pos x="csX3821" y="csY3821"/>
                                    </a:cxn>
                                    <a:cxn ang="0">
                                      <a:pos x="csX3822" y="csY3822"/>
                                    </a:cxn>
                                    <a:cxn ang="0">
                                      <a:pos x="csX3823" y="csY3823"/>
                                    </a:cxn>
                                    <a:cxn ang="0">
                                      <a:pos x="csX3824" y="csY3824"/>
                                    </a:cxn>
                                    <a:cxn ang="0">
                                      <a:pos x="csX3825" y="csY3825"/>
                                    </a:cxn>
                                    <a:cxn ang="0">
                                      <a:pos x="csX3826" y="csY3826"/>
                                    </a:cxn>
                                    <a:cxn ang="0">
                                      <a:pos x="csX3827" y="csY3827"/>
                                    </a:cxn>
                                    <a:cxn ang="0">
                                      <a:pos x="csX3828" y="csY3828"/>
                                    </a:cxn>
                                    <a:cxn ang="0">
                                      <a:pos x="csX3829" y="csY3829"/>
                                    </a:cxn>
                                    <a:cxn ang="0">
                                      <a:pos x="csX3830" y="csY3830"/>
                                    </a:cxn>
                                    <a:cxn ang="0">
                                      <a:pos x="csX3831" y="csY3831"/>
                                    </a:cxn>
                                    <a:cxn ang="0">
                                      <a:pos x="csX3832" y="csY3832"/>
                                    </a:cxn>
                                    <a:cxn ang="0">
                                      <a:pos x="csX3833" y="csY3833"/>
                                    </a:cxn>
                                    <a:cxn ang="0">
                                      <a:pos x="csX3834" y="csY3834"/>
                                    </a:cxn>
                                    <a:cxn ang="0">
                                      <a:pos x="csX3835" y="csY3835"/>
                                    </a:cxn>
                                    <a:cxn ang="0">
                                      <a:pos x="csX3836" y="csY3836"/>
                                    </a:cxn>
                                    <a:cxn ang="0">
                                      <a:pos x="csX3837" y="csY3837"/>
                                    </a:cxn>
                                    <a:cxn ang="0">
                                      <a:pos x="csX3838" y="csY3838"/>
                                    </a:cxn>
                                    <a:cxn ang="0">
                                      <a:pos x="csX3839" y="csY3839"/>
                                    </a:cxn>
                                    <a:cxn ang="0">
                                      <a:pos x="csX3840" y="csY3840"/>
                                    </a:cxn>
                                    <a:cxn ang="0">
                                      <a:pos x="csX3841" y="csY3841"/>
                                    </a:cxn>
                                    <a:cxn ang="0">
                                      <a:pos x="csX3842" y="csY3842"/>
                                    </a:cxn>
                                    <a:cxn ang="0">
                                      <a:pos x="csX3843" y="csY3843"/>
                                    </a:cxn>
                                    <a:cxn ang="0">
                                      <a:pos x="csX3844" y="csY3844"/>
                                    </a:cxn>
                                    <a:cxn ang="0">
                                      <a:pos x="csX3845" y="csY3845"/>
                                    </a:cxn>
                                    <a:cxn ang="0">
                                      <a:pos x="csX3846" y="csY3846"/>
                                    </a:cxn>
                                    <a:cxn ang="0">
                                      <a:pos x="csX3847" y="csY3847"/>
                                    </a:cxn>
                                    <a:cxn ang="0">
                                      <a:pos x="csX3848" y="csY3848"/>
                                    </a:cxn>
                                    <a:cxn ang="0">
                                      <a:pos x="csX3849" y="csY3849"/>
                                    </a:cxn>
                                    <a:cxn ang="0">
                                      <a:pos x="csX3850" y="csY3850"/>
                                    </a:cxn>
                                    <a:cxn ang="0">
                                      <a:pos x="csX3851" y="csY3851"/>
                                    </a:cxn>
                                    <a:cxn ang="0">
                                      <a:pos x="csX3852" y="csY3852"/>
                                    </a:cxn>
                                    <a:cxn ang="0">
                                      <a:pos x="csX3853" y="csY3853"/>
                                    </a:cxn>
                                    <a:cxn ang="0">
                                      <a:pos x="csX3854" y="csY3854"/>
                                    </a:cxn>
                                    <a:cxn ang="0">
                                      <a:pos x="csX3855" y="csY3855"/>
                                    </a:cxn>
                                    <a:cxn ang="0">
                                      <a:pos x="csX3856" y="csY3856"/>
                                    </a:cxn>
                                    <a:cxn ang="0">
                                      <a:pos x="csX3857" y="csY3857"/>
                                    </a:cxn>
                                    <a:cxn ang="0">
                                      <a:pos x="csX3858" y="csY3858"/>
                                    </a:cxn>
                                    <a:cxn ang="0">
                                      <a:pos x="csX3859" y="csY3859"/>
                                    </a:cxn>
                                    <a:cxn ang="0">
                                      <a:pos x="csX3860" y="csY3860"/>
                                    </a:cxn>
                                    <a:cxn ang="0">
                                      <a:pos x="csX3861" y="csY3861"/>
                                    </a:cxn>
                                    <a:cxn ang="0">
                                      <a:pos x="csX3862" y="csY3862"/>
                                    </a:cxn>
                                    <a:cxn ang="0">
                                      <a:pos x="csX3863" y="csY3863"/>
                                    </a:cxn>
                                    <a:cxn ang="0">
                                      <a:pos x="csX3864" y="csY3864"/>
                                    </a:cxn>
                                    <a:cxn ang="0">
                                      <a:pos x="csX3865" y="csY3865"/>
                                    </a:cxn>
                                    <a:cxn ang="0">
                                      <a:pos x="csX3866" y="csY3866"/>
                                    </a:cxn>
                                    <a:cxn ang="0">
                                      <a:pos x="csX3867" y="csY3867"/>
                                    </a:cxn>
                                    <a:cxn ang="0">
                                      <a:pos x="csX3868" y="csY3868"/>
                                    </a:cxn>
                                    <a:cxn ang="0">
                                      <a:pos x="csX3869" y="csY3869"/>
                                    </a:cxn>
                                    <a:cxn ang="0">
                                      <a:pos x="csX3870" y="csY3870"/>
                                    </a:cxn>
                                    <a:cxn ang="0">
                                      <a:pos x="csX3871" y="csY3871"/>
                                    </a:cxn>
                                    <a:cxn ang="0">
                                      <a:pos x="csX3872" y="csY3872"/>
                                    </a:cxn>
                                    <a:cxn ang="0">
                                      <a:pos x="csX3873" y="csY3873"/>
                                    </a:cxn>
                                    <a:cxn ang="0">
                                      <a:pos x="csX3874" y="csY3874"/>
                                    </a:cxn>
                                    <a:cxn ang="0">
                                      <a:pos x="csX3875" y="csY3875"/>
                                    </a:cxn>
                                    <a:cxn ang="0">
                                      <a:pos x="csX3876" y="csY3876"/>
                                    </a:cxn>
                                    <a:cxn ang="0">
                                      <a:pos x="csX3877" y="csY3877"/>
                                    </a:cxn>
                                    <a:cxn ang="0">
                                      <a:pos x="csX3878" y="csY3878"/>
                                    </a:cxn>
                                    <a:cxn ang="0">
                                      <a:pos x="csX3879" y="csY3879"/>
                                    </a:cxn>
                                    <a:cxn ang="0">
                                      <a:pos x="csX3880" y="csY3880"/>
                                    </a:cxn>
                                    <a:cxn ang="0">
                                      <a:pos x="csX3881" y="csY3881"/>
                                    </a:cxn>
                                    <a:cxn ang="0">
                                      <a:pos x="csX3882" y="csY3882"/>
                                    </a:cxn>
                                    <a:cxn ang="0">
                                      <a:pos x="csX3883" y="csY3883"/>
                                    </a:cxn>
                                    <a:cxn ang="0">
                                      <a:pos x="csX3884" y="csY3884"/>
                                    </a:cxn>
                                    <a:cxn ang="0">
                                      <a:pos x="csX3885" y="csY3885"/>
                                    </a:cxn>
                                    <a:cxn ang="0">
                                      <a:pos x="csX3886" y="csY3886"/>
                                    </a:cxn>
                                    <a:cxn ang="0">
                                      <a:pos x="csX3887" y="csY3887"/>
                                    </a:cxn>
                                    <a:cxn ang="0">
                                      <a:pos x="csX3888" y="csY3888"/>
                                    </a:cxn>
                                    <a:cxn ang="0">
                                      <a:pos x="csX3889" y="csY3889"/>
                                    </a:cxn>
                                    <a:cxn ang="0">
                                      <a:pos x="csX3890" y="csY3890"/>
                                    </a:cxn>
                                    <a:cxn ang="0">
                                      <a:pos x="csX3891" y="csY3891"/>
                                    </a:cxn>
                                    <a:cxn ang="0">
                                      <a:pos x="csX3892" y="csY3892"/>
                                    </a:cxn>
                                    <a:cxn ang="0">
                                      <a:pos x="csX3893" y="csY3893"/>
                                    </a:cxn>
                                    <a:cxn ang="0">
                                      <a:pos x="csX3894" y="csY3894"/>
                                    </a:cxn>
                                    <a:cxn ang="0">
                                      <a:pos x="csX3895" y="csY3895"/>
                                    </a:cxn>
                                    <a:cxn ang="0">
                                      <a:pos x="csX3896" y="csY3896"/>
                                    </a:cxn>
                                    <a:cxn ang="0">
                                      <a:pos x="csX3897" y="csY3897"/>
                                    </a:cxn>
                                    <a:cxn ang="0">
                                      <a:pos x="csX3898" y="csY3898"/>
                                    </a:cxn>
                                    <a:cxn ang="0">
                                      <a:pos x="csX3899" y="csY3899"/>
                                    </a:cxn>
                                    <a:cxn ang="0">
                                      <a:pos x="csX3900" y="csY3900"/>
                                    </a:cxn>
                                    <a:cxn ang="0">
                                      <a:pos x="csX3901" y="csY3901"/>
                                    </a:cxn>
                                    <a:cxn ang="0">
                                      <a:pos x="csX3902" y="csY3902"/>
                                    </a:cxn>
                                    <a:cxn ang="0">
                                      <a:pos x="csX3903" y="csY3903"/>
                                    </a:cxn>
                                    <a:cxn ang="0">
                                      <a:pos x="csX3904" y="csY3904"/>
                                    </a:cxn>
                                    <a:cxn ang="0">
                                      <a:pos x="csX3905" y="csY3905"/>
                                    </a:cxn>
                                    <a:cxn ang="0">
                                      <a:pos x="csX3906" y="csY3906"/>
                                    </a:cxn>
                                    <a:cxn ang="0">
                                      <a:pos x="csX3907" y="csY3907"/>
                                    </a:cxn>
                                    <a:cxn ang="0">
                                      <a:pos x="csX3908" y="csY3908"/>
                                    </a:cxn>
                                    <a:cxn ang="0">
                                      <a:pos x="csX3909" y="csY3909"/>
                                    </a:cxn>
                                    <a:cxn ang="0">
                                      <a:pos x="csX3910" y="csY3910"/>
                                    </a:cxn>
                                    <a:cxn ang="0">
                                      <a:pos x="csX3911" y="csY3911"/>
                                    </a:cxn>
                                    <a:cxn ang="0">
                                      <a:pos x="csX3912" y="csY3912"/>
                                    </a:cxn>
                                    <a:cxn ang="0">
                                      <a:pos x="csX3913" y="csY3913"/>
                                    </a:cxn>
                                    <a:cxn ang="0">
                                      <a:pos x="csX3914" y="csY3914"/>
                                    </a:cxn>
                                    <a:cxn ang="0">
                                      <a:pos x="csX3915" y="csY3915"/>
                                    </a:cxn>
                                    <a:cxn ang="0">
                                      <a:pos x="csX3916" y="csY3916"/>
                                    </a:cxn>
                                    <a:cxn ang="0">
                                      <a:pos x="csX3917" y="csY3917"/>
                                    </a:cxn>
                                    <a:cxn ang="0">
                                      <a:pos x="csX3918" y="csY3918"/>
                                    </a:cxn>
                                    <a:cxn ang="0">
                                      <a:pos x="csX3919" y="csY3919"/>
                                    </a:cxn>
                                    <a:cxn ang="0">
                                      <a:pos x="csX3920" y="csY3920"/>
                                    </a:cxn>
                                    <a:cxn ang="0">
                                      <a:pos x="csX3921" y="csY3921"/>
                                    </a:cxn>
                                    <a:cxn ang="0">
                                      <a:pos x="csX3922" y="csY3922"/>
                                    </a:cxn>
                                    <a:cxn ang="0">
                                      <a:pos x="csX3923" y="csY3923"/>
                                    </a:cxn>
                                    <a:cxn ang="0">
                                      <a:pos x="csX3924" y="csY3924"/>
                                    </a:cxn>
                                    <a:cxn ang="0">
                                      <a:pos x="csX3925" y="csY3925"/>
                                    </a:cxn>
                                    <a:cxn ang="0">
                                      <a:pos x="csX3926" y="csY3926"/>
                                    </a:cxn>
                                    <a:cxn ang="0">
                                      <a:pos x="csX3927" y="csY3927"/>
                                    </a:cxn>
                                    <a:cxn ang="0">
                                      <a:pos x="csX3928" y="csY3928"/>
                                    </a:cxn>
                                    <a:cxn ang="0">
                                      <a:pos x="csX3929" y="csY3929"/>
                                    </a:cxn>
                                    <a:cxn ang="0">
                                      <a:pos x="csX3930" y="csY3930"/>
                                    </a:cxn>
                                    <a:cxn ang="0">
                                      <a:pos x="csX3931" y="csY3931"/>
                                    </a:cxn>
                                    <a:cxn ang="0">
                                      <a:pos x="csX3932" y="csY3932"/>
                                    </a:cxn>
                                    <a:cxn ang="0">
                                      <a:pos x="csX3933" y="csY3933"/>
                                    </a:cxn>
                                    <a:cxn ang="0">
                                      <a:pos x="csX3934" y="csY3934"/>
                                    </a:cxn>
                                    <a:cxn ang="0">
                                      <a:pos x="csX3935" y="csY3935"/>
                                    </a:cxn>
                                    <a:cxn ang="0">
                                      <a:pos x="csX3936" y="csY3936"/>
                                    </a:cxn>
                                    <a:cxn ang="0">
                                      <a:pos x="csX3937" y="csY3937"/>
                                    </a:cxn>
                                    <a:cxn ang="0">
                                      <a:pos x="csX3938" y="csY3938"/>
                                    </a:cxn>
                                    <a:cxn ang="0">
                                      <a:pos x="csX3939" y="csY3939"/>
                                    </a:cxn>
                                    <a:cxn ang="0">
                                      <a:pos x="csX3940" y="csY3940"/>
                                    </a:cxn>
                                    <a:cxn ang="0">
                                      <a:pos x="csX3941" y="csY3941"/>
                                    </a:cxn>
                                    <a:cxn ang="0">
                                      <a:pos x="csX3942" y="csY3942"/>
                                    </a:cxn>
                                    <a:cxn ang="0">
                                      <a:pos x="csX3943" y="csY3943"/>
                                    </a:cxn>
                                    <a:cxn ang="0">
                                      <a:pos x="csX3944" y="csY3944"/>
                                    </a:cxn>
                                    <a:cxn ang="0">
                                      <a:pos x="csX3945" y="csY3945"/>
                                    </a:cxn>
                                    <a:cxn ang="0">
                                      <a:pos x="csX3946" y="csY3946"/>
                                    </a:cxn>
                                    <a:cxn ang="0">
                                      <a:pos x="csX3947" y="csY3947"/>
                                    </a:cxn>
                                    <a:cxn ang="0">
                                      <a:pos x="csX3948" y="csY3948"/>
                                    </a:cxn>
                                    <a:cxn ang="0">
                                      <a:pos x="csX3949" y="csY3949"/>
                                    </a:cxn>
                                    <a:cxn ang="0">
                                      <a:pos x="csX3950" y="csY3950"/>
                                    </a:cxn>
                                    <a:cxn ang="0">
                                      <a:pos x="csX3951" y="csY3951"/>
                                    </a:cxn>
                                    <a:cxn ang="0">
                                      <a:pos x="csX3952" y="csY3952"/>
                                    </a:cxn>
                                    <a:cxn ang="0">
                                      <a:pos x="csX3953" y="csY3953"/>
                                    </a:cxn>
                                    <a:cxn ang="0">
                                      <a:pos x="csX3954" y="csY3954"/>
                                    </a:cxn>
                                    <a:cxn ang="0">
                                      <a:pos x="csX3955" y="csY3955"/>
                                    </a:cxn>
                                    <a:cxn ang="0">
                                      <a:pos x="csX3956" y="csY3956"/>
                                    </a:cxn>
                                    <a:cxn ang="0">
                                      <a:pos x="csX3957" y="csY3957"/>
                                    </a:cxn>
                                    <a:cxn ang="0">
                                      <a:pos x="csX3958" y="csY3958"/>
                                    </a:cxn>
                                    <a:cxn ang="0">
                                      <a:pos x="csX3959" y="csY3959"/>
                                    </a:cxn>
                                    <a:cxn ang="0">
                                      <a:pos x="csX3960" y="csY3960"/>
                                    </a:cxn>
                                    <a:cxn ang="0">
                                      <a:pos x="csX3961" y="csY3961"/>
                                    </a:cxn>
                                    <a:cxn ang="0">
                                      <a:pos x="csX3962" y="csY3962"/>
                                    </a:cxn>
                                    <a:cxn ang="0">
                                      <a:pos x="csX3963" y="csY3963"/>
                                    </a:cxn>
                                    <a:cxn ang="0">
                                      <a:pos x="csX3964" y="csY3964"/>
                                    </a:cxn>
                                    <a:cxn ang="0">
                                      <a:pos x="csX3965" y="csY3965"/>
                                    </a:cxn>
                                    <a:cxn ang="0">
                                      <a:pos x="csX3966" y="csY3966"/>
                                    </a:cxn>
                                    <a:cxn ang="0">
                                      <a:pos x="csX3967" y="csY3967"/>
                                    </a:cxn>
                                    <a:cxn ang="0">
                                      <a:pos x="csX3968" y="csY3968"/>
                                    </a:cxn>
                                    <a:cxn ang="0">
                                      <a:pos x="csX3969" y="csY3969"/>
                                    </a:cxn>
                                    <a:cxn ang="0">
                                      <a:pos x="csX3970" y="csY3970"/>
                                    </a:cxn>
                                    <a:cxn ang="0">
                                      <a:pos x="csX3971" y="csY3971"/>
                                    </a:cxn>
                                    <a:cxn ang="0">
                                      <a:pos x="csX3972" y="csY3972"/>
                                    </a:cxn>
                                    <a:cxn ang="0">
                                      <a:pos x="csX3973" y="csY3973"/>
                                    </a:cxn>
                                    <a:cxn ang="0">
                                      <a:pos x="csX3974" y="csY3974"/>
                                    </a:cxn>
                                    <a:cxn ang="0">
                                      <a:pos x="csX3975" y="csY3975"/>
                                    </a:cxn>
                                    <a:cxn ang="0">
                                      <a:pos x="csX3976" y="csY3976"/>
                                    </a:cxn>
                                    <a:cxn ang="0">
                                      <a:pos x="csX3977" y="csY3977"/>
                                    </a:cxn>
                                    <a:cxn ang="0">
                                      <a:pos x="csX3978" y="csY3978"/>
                                    </a:cxn>
                                    <a:cxn ang="0">
                                      <a:pos x="csX3979" y="csY3979"/>
                                    </a:cxn>
                                    <a:cxn ang="0">
                                      <a:pos x="csX3980" y="csY3980"/>
                                    </a:cxn>
                                    <a:cxn ang="0">
                                      <a:pos x="csX3981" y="csY3981"/>
                                    </a:cxn>
                                    <a:cxn ang="0">
                                      <a:pos x="csX3982" y="csY3982"/>
                                    </a:cxn>
                                    <a:cxn ang="0">
                                      <a:pos x="csX3983" y="csY3983"/>
                                    </a:cxn>
                                    <a:cxn ang="0">
                                      <a:pos x="csX3984" y="csY3984"/>
                                    </a:cxn>
                                    <a:cxn ang="0">
                                      <a:pos x="csX3985" y="csY3985"/>
                                    </a:cxn>
                                    <a:cxn ang="0">
                                      <a:pos x="csX3986" y="csY3986"/>
                                    </a:cxn>
                                    <a:cxn ang="0">
                                      <a:pos x="csX3987" y="csY3987"/>
                                    </a:cxn>
                                    <a:cxn ang="0">
                                      <a:pos x="csX3988" y="csY3988"/>
                                    </a:cxn>
                                    <a:cxn ang="0">
                                      <a:pos x="csX3989" y="csY3989"/>
                                    </a:cxn>
                                    <a:cxn ang="0">
                                      <a:pos x="csX3990" y="csY3990"/>
                                    </a:cxn>
                                    <a:cxn ang="0">
                                      <a:pos x="csX3991" y="csY3991"/>
                                    </a:cxn>
                                    <a:cxn ang="0">
                                      <a:pos x="csX3992" y="csY3992"/>
                                    </a:cxn>
                                    <a:cxn ang="0">
                                      <a:pos x="csX3993" y="csY3993"/>
                                    </a:cxn>
                                    <a:cxn ang="0">
                                      <a:pos x="csX3994" y="csY3994"/>
                                    </a:cxn>
                                    <a:cxn ang="0">
                                      <a:pos x="csX3995" y="csY3995"/>
                                    </a:cxn>
                                    <a:cxn ang="0">
                                      <a:pos x="csX3996" y="csY3996"/>
                                    </a:cxn>
                                    <a:cxn ang="0">
                                      <a:pos x="csX3997" y="csY3997"/>
                                    </a:cxn>
                                    <a:cxn ang="0">
                                      <a:pos x="csX3998" y="csY3998"/>
                                    </a:cxn>
                                    <a:cxn ang="0">
                                      <a:pos x="csX3999" y="csY3999"/>
                                    </a:cxn>
                                    <a:cxn ang="0">
                                      <a:pos x="csX4000" y="csY4000"/>
                                    </a:cxn>
                                    <a:cxn ang="0">
                                      <a:pos x="csX4001" y="csY4001"/>
                                    </a:cxn>
                                    <a:cxn ang="0">
                                      <a:pos x="csX4002" y="csY4002"/>
                                    </a:cxn>
                                    <a:cxn ang="0">
                                      <a:pos x="csX4003" y="csY4003"/>
                                    </a:cxn>
                                    <a:cxn ang="0">
                                      <a:pos x="csX4004" y="csY4004"/>
                                    </a:cxn>
                                    <a:cxn ang="0">
                                      <a:pos x="csX4005" y="csY4005"/>
                                    </a:cxn>
                                    <a:cxn ang="0">
                                      <a:pos x="csX4006" y="csY4006"/>
                                    </a:cxn>
                                    <a:cxn ang="0">
                                      <a:pos x="csX4007" y="csY4007"/>
                                    </a:cxn>
                                    <a:cxn ang="0">
                                      <a:pos x="csX4008" y="csY4008"/>
                                    </a:cxn>
                                    <a:cxn ang="0">
                                      <a:pos x="csX4009" y="csY4009"/>
                                    </a:cxn>
                                    <a:cxn ang="0">
                                      <a:pos x="csX4010" y="csY4010"/>
                                    </a:cxn>
                                    <a:cxn ang="0">
                                      <a:pos x="csX4011" y="csY4011"/>
                                    </a:cxn>
                                    <a:cxn ang="0">
                                      <a:pos x="csX4012" y="csY4012"/>
                                    </a:cxn>
                                    <a:cxn ang="0">
                                      <a:pos x="csX4013" y="csY4013"/>
                                    </a:cxn>
                                    <a:cxn ang="0">
                                      <a:pos x="csX4014" y="csY4014"/>
                                    </a:cxn>
                                    <a:cxn ang="0">
                                      <a:pos x="csX4015" y="csY4015"/>
                                    </a:cxn>
                                    <a:cxn ang="0">
                                      <a:pos x="csX4016" y="csY4016"/>
                                    </a:cxn>
                                    <a:cxn ang="0">
                                      <a:pos x="csX4017" y="csY4017"/>
                                    </a:cxn>
                                    <a:cxn ang="0">
                                      <a:pos x="csX4018" y="csY4018"/>
                                    </a:cxn>
                                    <a:cxn ang="0">
                                      <a:pos x="csX4019" y="csY4019"/>
                                    </a:cxn>
                                    <a:cxn ang="0">
                                      <a:pos x="csX4020" y="csY4020"/>
                                    </a:cxn>
                                    <a:cxn ang="0">
                                      <a:pos x="csX4021" y="csY4021"/>
                                    </a:cxn>
                                    <a:cxn ang="0">
                                      <a:pos x="csX4022" y="csY4022"/>
                                    </a:cxn>
                                    <a:cxn ang="0">
                                      <a:pos x="csX4023" y="csY4023"/>
                                    </a:cxn>
                                    <a:cxn ang="0">
                                      <a:pos x="csX4024" y="csY4024"/>
                                    </a:cxn>
                                    <a:cxn ang="0">
                                      <a:pos x="csX4025" y="csY4025"/>
                                    </a:cxn>
                                    <a:cxn ang="0">
                                      <a:pos x="csX4026" y="csY4026"/>
                                    </a:cxn>
                                    <a:cxn ang="0">
                                      <a:pos x="csX4027" y="csY4027"/>
                                    </a:cxn>
                                    <a:cxn ang="0">
                                      <a:pos x="csX4028" y="csY4028"/>
                                    </a:cxn>
                                    <a:cxn ang="0">
                                      <a:pos x="csX4029" y="csY4029"/>
                                    </a:cxn>
                                    <a:cxn ang="0">
                                      <a:pos x="csX4030" y="csY4030"/>
                                    </a:cxn>
                                    <a:cxn ang="0">
                                      <a:pos x="csX4031" y="csY4031"/>
                                    </a:cxn>
                                    <a:cxn ang="0">
                                      <a:pos x="csX4032" y="csY4032"/>
                                    </a:cxn>
                                    <a:cxn ang="0">
                                      <a:pos x="csX4033" y="csY4033"/>
                                    </a:cxn>
                                    <a:cxn ang="0">
                                      <a:pos x="csX4034" y="csY4034"/>
                                    </a:cxn>
                                    <a:cxn ang="0">
                                      <a:pos x="csX4035" y="csY4035"/>
                                    </a:cxn>
                                    <a:cxn ang="0">
                                      <a:pos x="csX4036" y="csY4036"/>
                                    </a:cxn>
                                    <a:cxn ang="0">
                                      <a:pos x="csX4037" y="csY4037"/>
                                    </a:cxn>
                                    <a:cxn ang="0">
                                      <a:pos x="csX4038" y="csY4038"/>
                                    </a:cxn>
                                    <a:cxn ang="0">
                                      <a:pos x="csX4039" y="csY4039"/>
                                    </a:cxn>
                                    <a:cxn ang="0">
                                      <a:pos x="csX4040" y="csY4040"/>
                                    </a:cxn>
                                    <a:cxn ang="0">
                                      <a:pos x="csX4041" y="csY4041"/>
                                    </a:cxn>
                                    <a:cxn ang="0">
                                      <a:pos x="csX4042" y="csY4042"/>
                                    </a:cxn>
                                    <a:cxn ang="0">
                                      <a:pos x="csX4043" y="csY4043"/>
                                    </a:cxn>
                                    <a:cxn ang="0">
                                      <a:pos x="csX4044" y="csY4044"/>
                                    </a:cxn>
                                    <a:cxn ang="0">
                                      <a:pos x="csX4045" y="csY4045"/>
                                    </a:cxn>
                                    <a:cxn ang="0">
                                      <a:pos x="csX4046" y="csY4046"/>
                                    </a:cxn>
                                    <a:cxn ang="0">
                                      <a:pos x="csX4047" y="csY4047"/>
                                    </a:cxn>
                                    <a:cxn ang="0">
                                      <a:pos x="csX4048" y="csY4048"/>
                                    </a:cxn>
                                    <a:cxn ang="0">
                                      <a:pos x="csX4049" y="csY4049"/>
                                    </a:cxn>
                                    <a:cxn ang="0">
                                      <a:pos x="csX4050" y="csY4050"/>
                                    </a:cxn>
                                    <a:cxn ang="0">
                                      <a:pos x="csX4051" y="csY4051"/>
                                    </a:cxn>
                                    <a:cxn ang="0">
                                      <a:pos x="csX4052" y="csY4052"/>
                                    </a:cxn>
                                    <a:cxn ang="0">
                                      <a:pos x="csX4053" y="csY4053"/>
                                    </a:cxn>
                                    <a:cxn ang="0">
                                      <a:pos x="csX4054" y="csY4054"/>
                                    </a:cxn>
                                    <a:cxn ang="0">
                                      <a:pos x="csX4055" y="csY4055"/>
                                    </a:cxn>
                                    <a:cxn ang="0">
                                      <a:pos x="csX4056" y="csY4056"/>
                                    </a:cxn>
                                    <a:cxn ang="0">
                                      <a:pos x="csX4057" y="csY4057"/>
                                    </a:cxn>
                                    <a:cxn ang="0">
                                      <a:pos x="csX4058" y="csY4058"/>
                                    </a:cxn>
                                    <a:cxn ang="0">
                                      <a:pos x="csX4059" y="csY4059"/>
                                    </a:cxn>
                                    <a:cxn ang="0">
                                      <a:pos x="csX4060" y="csY4060"/>
                                    </a:cxn>
                                    <a:cxn ang="0">
                                      <a:pos x="csX4061" y="csY4061"/>
                                    </a:cxn>
                                    <a:cxn ang="0">
                                      <a:pos x="csX4062" y="csY4062"/>
                                    </a:cxn>
                                    <a:cxn ang="0">
                                      <a:pos x="csX4063" y="csY4063"/>
                                    </a:cxn>
                                    <a:cxn ang="0">
                                      <a:pos x="csX4064" y="csY4064"/>
                                    </a:cxn>
                                    <a:cxn ang="0">
                                      <a:pos x="csX4065" y="csY4065"/>
                                    </a:cxn>
                                    <a:cxn ang="0">
                                      <a:pos x="csX4066" y="csY4066"/>
                                    </a:cxn>
                                    <a:cxn ang="0">
                                      <a:pos x="csX4067" y="csY4067"/>
                                    </a:cxn>
                                    <a:cxn ang="0">
                                      <a:pos x="csX4068" y="csY4068"/>
                                    </a:cxn>
                                    <a:cxn ang="0">
                                      <a:pos x="csX4069" y="csY4069"/>
                                    </a:cxn>
                                    <a:cxn ang="0">
                                      <a:pos x="csX4070" y="csY4070"/>
                                    </a:cxn>
                                    <a:cxn ang="0">
                                      <a:pos x="csX4071" y="csY4071"/>
                                    </a:cxn>
                                    <a:cxn ang="0">
                                      <a:pos x="csX4072" y="csY4072"/>
                                    </a:cxn>
                                    <a:cxn ang="0">
                                      <a:pos x="csX4073" y="csY4073"/>
                                    </a:cxn>
                                    <a:cxn ang="0">
                                      <a:pos x="csX4074" y="csY4074"/>
                                    </a:cxn>
                                    <a:cxn ang="0">
                                      <a:pos x="csX4075" y="csY4075"/>
                                    </a:cxn>
                                    <a:cxn ang="0">
                                      <a:pos x="csX4076" y="csY4076"/>
                                    </a:cxn>
                                    <a:cxn ang="0">
                                      <a:pos x="csX4077" y="csY4077"/>
                                    </a:cxn>
                                    <a:cxn ang="0">
                                      <a:pos x="csX4078" y="csY4078"/>
                                    </a:cxn>
                                    <a:cxn ang="0">
                                      <a:pos x="csX4079" y="csY4079"/>
                                    </a:cxn>
                                    <a:cxn ang="0">
                                      <a:pos x="csX4080" y="csY4080"/>
                                    </a:cxn>
                                    <a:cxn ang="0">
                                      <a:pos x="csX4081" y="csY4081"/>
                                    </a:cxn>
                                    <a:cxn ang="0">
                                      <a:pos x="csX4082" y="csY4082"/>
                                    </a:cxn>
                                    <a:cxn ang="0">
                                      <a:pos x="csX4083" y="csY4083"/>
                                    </a:cxn>
                                    <a:cxn ang="0">
                                      <a:pos x="csX4084" y="csY4084"/>
                                    </a:cxn>
                                    <a:cxn ang="0">
                                      <a:pos x="csX4085" y="csY4085"/>
                                    </a:cxn>
                                    <a:cxn ang="0">
                                      <a:pos x="csX4086" y="csY4086"/>
                                    </a:cxn>
                                    <a:cxn ang="0">
                                      <a:pos x="csX4087" y="csY4087"/>
                                    </a:cxn>
                                    <a:cxn ang="0">
                                      <a:pos x="csX4088" y="csY4088"/>
                                    </a:cxn>
                                    <a:cxn ang="0">
                                      <a:pos x="csX4089" y="csY4089"/>
                                    </a:cxn>
                                    <a:cxn ang="0">
                                      <a:pos x="csX4090" y="csY4090"/>
                                    </a:cxn>
                                    <a:cxn ang="0">
                                      <a:pos x="csX4091" y="csY4091"/>
                                    </a:cxn>
                                    <a:cxn ang="0">
                                      <a:pos x="csX4092" y="csY4092"/>
                                    </a:cxn>
                                    <a:cxn ang="0">
                                      <a:pos x="csX4093" y="csY4093"/>
                                    </a:cxn>
                                    <a:cxn ang="0">
                                      <a:pos x="csX4094" y="csY4094"/>
                                    </a:cxn>
                                    <a:cxn ang="0">
                                      <a:pos x="csX4095" y="csY4095"/>
                                    </a:cxn>
                                    <a:cxn ang="0">
                                      <a:pos x="csX4096" y="csY4096"/>
                                    </a:cxn>
                                    <a:cxn ang="0">
                                      <a:pos x="csX4097" y="csY4097"/>
                                    </a:cxn>
                                    <a:cxn ang="0">
                                      <a:pos x="csX4098" y="csY4098"/>
                                    </a:cxn>
                                    <a:cxn ang="0">
                                      <a:pos x="csX4099" y="csY4099"/>
                                    </a:cxn>
                                    <a:cxn ang="0">
                                      <a:pos x="csX4100" y="csY4100"/>
                                    </a:cxn>
                                    <a:cxn ang="0">
                                      <a:pos x="csX4101" y="csY4101"/>
                                    </a:cxn>
                                    <a:cxn ang="0">
                                      <a:pos x="csX4102" y="csY4102"/>
                                    </a:cxn>
                                    <a:cxn ang="0">
                                      <a:pos x="csX4103" y="csY4103"/>
                                    </a:cxn>
                                    <a:cxn ang="0">
                                      <a:pos x="csX4104" y="csY4104"/>
                                    </a:cxn>
                                    <a:cxn ang="0">
                                      <a:pos x="csX4105" y="csY4105"/>
                                    </a:cxn>
                                    <a:cxn ang="0">
                                      <a:pos x="csX4106" y="csY4106"/>
                                    </a:cxn>
                                    <a:cxn ang="0">
                                      <a:pos x="csX4107" y="csY4107"/>
                                    </a:cxn>
                                    <a:cxn ang="0">
                                      <a:pos x="csX4108" y="csY4108"/>
                                    </a:cxn>
                                    <a:cxn ang="0">
                                      <a:pos x="csX4109" y="csY4109"/>
                                    </a:cxn>
                                    <a:cxn ang="0">
                                      <a:pos x="csX4110" y="csY4110"/>
                                    </a:cxn>
                                    <a:cxn ang="0">
                                      <a:pos x="csX4111" y="csY4111"/>
                                    </a:cxn>
                                    <a:cxn ang="0">
                                      <a:pos x="csX4112" y="csY4112"/>
                                    </a:cxn>
                                    <a:cxn ang="0">
                                      <a:pos x="csX4113" y="csY4113"/>
                                    </a:cxn>
                                    <a:cxn ang="0">
                                      <a:pos x="csX4114" y="csY4114"/>
                                    </a:cxn>
                                    <a:cxn ang="0">
                                      <a:pos x="csX4115" y="csY4115"/>
                                    </a:cxn>
                                    <a:cxn ang="0">
                                      <a:pos x="csX4116" y="csY4116"/>
                                    </a:cxn>
                                    <a:cxn ang="0">
                                      <a:pos x="csX4117" y="csY4117"/>
                                    </a:cxn>
                                    <a:cxn ang="0">
                                      <a:pos x="csX4118" y="csY4118"/>
                                    </a:cxn>
                                    <a:cxn ang="0">
                                      <a:pos x="csX4119" y="csY4119"/>
                                    </a:cxn>
                                    <a:cxn ang="0">
                                      <a:pos x="csX4120" y="csY4120"/>
                                    </a:cxn>
                                    <a:cxn ang="0">
                                      <a:pos x="csX4121" y="csY4121"/>
                                    </a:cxn>
                                    <a:cxn ang="0">
                                      <a:pos x="csX4122" y="csY4122"/>
                                    </a:cxn>
                                    <a:cxn ang="0">
                                      <a:pos x="csX4123" y="csY4123"/>
                                    </a:cxn>
                                    <a:cxn ang="0">
                                      <a:pos x="csX4124" y="csY4124"/>
                                    </a:cxn>
                                    <a:cxn ang="0">
                                      <a:pos x="csX4125" y="csY4125"/>
                                    </a:cxn>
                                    <a:cxn ang="0">
                                      <a:pos x="csX4126" y="csY4126"/>
                                    </a:cxn>
                                    <a:cxn ang="0">
                                      <a:pos x="csX4127" y="csY4127"/>
                                    </a:cxn>
                                    <a:cxn ang="0">
                                      <a:pos x="csX4128" y="csY4128"/>
                                    </a:cxn>
                                    <a:cxn ang="0">
                                      <a:pos x="csX4129" y="csY4129"/>
                                    </a:cxn>
                                    <a:cxn ang="0">
                                      <a:pos x="csX4130" y="csY4130"/>
                                    </a:cxn>
                                    <a:cxn ang="0">
                                      <a:pos x="csX4131" y="csY4131"/>
                                    </a:cxn>
                                    <a:cxn ang="0">
                                      <a:pos x="csX4132" y="csY4132"/>
                                    </a:cxn>
                                    <a:cxn ang="0">
                                      <a:pos x="csX4133" y="csY4133"/>
                                    </a:cxn>
                                    <a:cxn ang="0">
                                      <a:pos x="csX4134" y="csY4134"/>
                                    </a:cxn>
                                    <a:cxn ang="0">
                                      <a:pos x="csX4135" y="csY4135"/>
                                    </a:cxn>
                                    <a:cxn ang="0">
                                      <a:pos x="csX4136" y="csY4136"/>
                                    </a:cxn>
                                    <a:cxn ang="0">
                                      <a:pos x="csX4137" y="csY4137"/>
                                    </a:cxn>
                                    <a:cxn ang="0">
                                      <a:pos x="csX4138" y="csY4138"/>
                                    </a:cxn>
                                    <a:cxn ang="0">
                                      <a:pos x="csX4139" y="csY4139"/>
                                    </a:cxn>
                                    <a:cxn ang="0">
                                      <a:pos x="csX4140" y="csY4140"/>
                                    </a:cxn>
                                    <a:cxn ang="0">
                                      <a:pos x="csX4141" y="csY4141"/>
                                    </a:cxn>
                                    <a:cxn ang="0">
                                      <a:pos x="csX4142" y="csY4142"/>
                                    </a:cxn>
                                    <a:cxn ang="0">
                                      <a:pos x="csX4143" y="csY4143"/>
                                    </a:cxn>
                                    <a:cxn ang="0">
                                      <a:pos x="csX4144" y="csY4144"/>
                                    </a:cxn>
                                    <a:cxn ang="0">
                                      <a:pos x="csX4145" y="csY4145"/>
                                    </a:cxn>
                                    <a:cxn ang="0">
                                      <a:pos x="csX4146" y="csY4146"/>
                                    </a:cxn>
                                    <a:cxn ang="0">
                                      <a:pos x="csX4147" y="csY4147"/>
                                    </a:cxn>
                                    <a:cxn ang="0">
                                      <a:pos x="csX4148" y="csY4148"/>
                                    </a:cxn>
                                    <a:cxn ang="0">
                                      <a:pos x="csX4149" y="csY4149"/>
                                    </a:cxn>
                                    <a:cxn ang="0">
                                      <a:pos x="csX4150" y="csY4150"/>
                                    </a:cxn>
                                    <a:cxn ang="0">
                                      <a:pos x="csX4151" y="csY4151"/>
                                    </a:cxn>
                                    <a:cxn ang="0">
                                      <a:pos x="csX4152" y="csY4152"/>
                                    </a:cxn>
                                    <a:cxn ang="0">
                                      <a:pos x="csX4153" y="csY4153"/>
                                    </a:cxn>
                                    <a:cxn ang="0">
                                      <a:pos x="csX4154" y="csY4154"/>
                                    </a:cxn>
                                    <a:cxn ang="0">
                                      <a:pos x="csX4155" y="csY4155"/>
                                    </a:cxn>
                                    <a:cxn ang="0">
                                      <a:pos x="csX4156" y="csY4156"/>
                                    </a:cxn>
                                    <a:cxn ang="0">
                                      <a:pos x="csX4157" y="csY4157"/>
                                    </a:cxn>
                                    <a:cxn ang="0">
                                      <a:pos x="csX4158" y="csY4158"/>
                                    </a:cxn>
                                    <a:cxn ang="0">
                                      <a:pos x="csX4159" y="csY4159"/>
                                    </a:cxn>
                                    <a:cxn ang="0">
                                      <a:pos x="csX4160" y="csY4160"/>
                                    </a:cxn>
                                    <a:cxn ang="0">
                                      <a:pos x="csX4161" y="csY4161"/>
                                    </a:cxn>
                                    <a:cxn ang="0">
                                      <a:pos x="csX4162" y="csY4162"/>
                                    </a:cxn>
                                    <a:cxn ang="0">
                                      <a:pos x="csX4163" y="csY4163"/>
                                    </a:cxn>
                                    <a:cxn ang="0">
                                      <a:pos x="csX4164" y="csY4164"/>
                                    </a:cxn>
                                    <a:cxn ang="0">
                                      <a:pos x="csX4165" y="csY4165"/>
                                    </a:cxn>
                                    <a:cxn ang="0">
                                      <a:pos x="csX4166" y="csY4166"/>
                                    </a:cxn>
                                    <a:cxn ang="0">
                                      <a:pos x="csX4167" y="csY4167"/>
                                    </a:cxn>
                                    <a:cxn ang="0">
                                      <a:pos x="csX4168" y="csY4168"/>
                                    </a:cxn>
                                    <a:cxn ang="0">
                                      <a:pos x="csX4169" y="csY4169"/>
                                    </a:cxn>
                                    <a:cxn ang="0">
                                      <a:pos x="csX4170" y="csY4170"/>
                                    </a:cxn>
                                    <a:cxn ang="0">
                                      <a:pos x="csX4171" y="csY4171"/>
                                    </a:cxn>
                                    <a:cxn ang="0">
                                      <a:pos x="csX4172" y="csY4172"/>
                                    </a:cxn>
                                    <a:cxn ang="0">
                                      <a:pos x="csX4173" y="csY4173"/>
                                    </a:cxn>
                                    <a:cxn ang="0">
                                      <a:pos x="csX4174" y="csY4174"/>
                                    </a:cxn>
                                    <a:cxn ang="0">
                                      <a:pos x="csX4175" y="csY4175"/>
                                    </a:cxn>
                                    <a:cxn ang="0">
                                      <a:pos x="csX4176" y="csY4176"/>
                                    </a:cxn>
                                    <a:cxn ang="0">
                                      <a:pos x="csX4177" y="csY4177"/>
                                    </a:cxn>
                                    <a:cxn ang="0">
                                      <a:pos x="csX4178" y="csY4178"/>
                                    </a:cxn>
                                    <a:cxn ang="0">
                                      <a:pos x="csX4179" y="csY4179"/>
                                    </a:cxn>
                                    <a:cxn ang="0">
                                      <a:pos x="csX4180" y="csY4180"/>
                                    </a:cxn>
                                    <a:cxn ang="0">
                                      <a:pos x="csX4181" y="csY4181"/>
                                    </a:cxn>
                                    <a:cxn ang="0">
                                      <a:pos x="csX4182" y="csY4182"/>
                                    </a:cxn>
                                    <a:cxn ang="0">
                                      <a:pos x="csX4183" y="csY4183"/>
                                    </a:cxn>
                                    <a:cxn ang="0">
                                      <a:pos x="csX4184" y="csY4184"/>
                                    </a:cxn>
                                    <a:cxn ang="0">
                                      <a:pos x="csX4185" y="csY4185"/>
                                    </a:cxn>
                                    <a:cxn ang="0">
                                      <a:pos x="csX4186" y="csY4186"/>
                                    </a:cxn>
                                    <a:cxn ang="0">
                                      <a:pos x="csX4187" y="csY4187"/>
                                    </a:cxn>
                                    <a:cxn ang="0">
                                      <a:pos x="csX4188" y="csY4188"/>
                                    </a:cxn>
                                    <a:cxn ang="0">
                                      <a:pos x="csX4189" y="csY4189"/>
                                    </a:cxn>
                                    <a:cxn ang="0">
                                      <a:pos x="csX4190" y="csY4190"/>
                                    </a:cxn>
                                    <a:cxn ang="0">
                                      <a:pos x="csX4191" y="csY4191"/>
                                    </a:cxn>
                                    <a:cxn ang="0">
                                      <a:pos x="csX4192" y="csY4192"/>
                                    </a:cxn>
                                    <a:cxn ang="0">
                                      <a:pos x="csX4193" y="csY4193"/>
                                    </a:cxn>
                                    <a:cxn ang="0">
                                      <a:pos x="csX4194" y="csY4194"/>
                                    </a:cxn>
                                    <a:cxn ang="0">
                                      <a:pos x="csX4195" y="csY4195"/>
                                    </a:cxn>
                                    <a:cxn ang="0">
                                      <a:pos x="csX4196" y="csY4196"/>
                                    </a:cxn>
                                    <a:cxn ang="0">
                                      <a:pos x="csX4197" y="csY4197"/>
                                    </a:cxn>
                                    <a:cxn ang="0">
                                      <a:pos x="csX4198" y="csY4198"/>
                                    </a:cxn>
                                    <a:cxn ang="0">
                                      <a:pos x="csX4199" y="csY4199"/>
                                    </a:cxn>
                                    <a:cxn ang="0">
                                      <a:pos x="csX4200" y="csY4200"/>
                                    </a:cxn>
                                    <a:cxn ang="0">
                                      <a:pos x="csX4201" y="csY4201"/>
                                    </a:cxn>
                                    <a:cxn ang="0">
                                      <a:pos x="csX4202" y="csY4202"/>
                                    </a:cxn>
                                    <a:cxn ang="0">
                                      <a:pos x="csX4203" y="csY4203"/>
                                    </a:cxn>
                                    <a:cxn ang="0">
                                      <a:pos x="csX4204" y="csY4204"/>
                                    </a:cxn>
                                    <a:cxn ang="0">
                                      <a:pos x="csX4205" y="csY4205"/>
                                    </a:cxn>
                                    <a:cxn ang="0">
                                      <a:pos x="csX4206" y="csY4206"/>
                                    </a:cxn>
                                    <a:cxn ang="0">
                                      <a:pos x="csX4207" y="csY4207"/>
                                    </a:cxn>
                                    <a:cxn ang="0">
                                      <a:pos x="csX4208" y="csY4208"/>
                                    </a:cxn>
                                    <a:cxn ang="0">
                                      <a:pos x="csX4209" y="csY4209"/>
                                    </a:cxn>
                                    <a:cxn ang="0">
                                      <a:pos x="csX4210" y="csY4210"/>
                                    </a:cxn>
                                    <a:cxn ang="0">
                                      <a:pos x="csX4211" y="csY4211"/>
                                    </a:cxn>
                                    <a:cxn ang="0">
                                      <a:pos x="csX4212" y="csY4212"/>
                                    </a:cxn>
                                    <a:cxn ang="0">
                                      <a:pos x="csX4213" y="csY4213"/>
                                    </a:cxn>
                                    <a:cxn ang="0">
                                      <a:pos x="csX4214" y="csY4214"/>
                                    </a:cxn>
                                    <a:cxn ang="0">
                                      <a:pos x="csX4215" y="csY4215"/>
                                    </a:cxn>
                                    <a:cxn ang="0">
                                      <a:pos x="csX4216" y="csY4216"/>
                                    </a:cxn>
                                    <a:cxn ang="0">
                                      <a:pos x="csX4217" y="csY4217"/>
                                    </a:cxn>
                                    <a:cxn ang="0">
                                      <a:pos x="csX4218" y="csY4218"/>
                                    </a:cxn>
                                    <a:cxn ang="0">
                                      <a:pos x="csX4219" y="csY4219"/>
                                    </a:cxn>
                                    <a:cxn ang="0">
                                      <a:pos x="csX4220" y="csY4220"/>
                                    </a:cxn>
                                    <a:cxn ang="0">
                                      <a:pos x="csX4221" y="csY4221"/>
                                    </a:cxn>
                                    <a:cxn ang="0">
                                      <a:pos x="csX4222" y="csY4222"/>
                                    </a:cxn>
                                    <a:cxn ang="0">
                                      <a:pos x="csX4223" y="csY4223"/>
                                    </a:cxn>
                                    <a:cxn ang="0">
                                      <a:pos x="csX4224" y="csY4224"/>
                                    </a:cxn>
                                    <a:cxn ang="0">
                                      <a:pos x="csX4225" y="csY4225"/>
                                    </a:cxn>
                                    <a:cxn ang="0">
                                      <a:pos x="csX4226" y="csY4226"/>
                                    </a:cxn>
                                    <a:cxn ang="0">
                                      <a:pos x="csX4227" y="csY4227"/>
                                    </a:cxn>
                                    <a:cxn ang="0">
                                      <a:pos x="csX4228" y="csY4228"/>
                                    </a:cxn>
                                    <a:cxn ang="0">
                                      <a:pos x="csX4229" y="csY4229"/>
                                    </a:cxn>
                                    <a:cxn ang="0">
                                      <a:pos x="csX4230" y="csY4230"/>
                                    </a:cxn>
                                    <a:cxn ang="0">
                                      <a:pos x="csX4231" y="csY4231"/>
                                    </a:cxn>
                                    <a:cxn ang="0">
                                      <a:pos x="csX4232" y="csY4232"/>
                                    </a:cxn>
                                    <a:cxn ang="0">
                                      <a:pos x="csX4233" y="csY4233"/>
                                    </a:cxn>
                                    <a:cxn ang="0">
                                      <a:pos x="csX4234" y="csY4234"/>
                                    </a:cxn>
                                    <a:cxn ang="0">
                                      <a:pos x="csX4235" y="csY4235"/>
                                    </a:cxn>
                                    <a:cxn ang="0">
                                      <a:pos x="csX4236" y="csY4236"/>
                                    </a:cxn>
                                    <a:cxn ang="0">
                                      <a:pos x="csX4237" y="csY4237"/>
                                    </a:cxn>
                                    <a:cxn ang="0">
                                      <a:pos x="csX4238" y="csY4238"/>
                                    </a:cxn>
                                    <a:cxn ang="0">
                                      <a:pos x="csX4239" y="csY4239"/>
                                    </a:cxn>
                                    <a:cxn ang="0">
                                      <a:pos x="csX4240" y="csY4240"/>
                                    </a:cxn>
                                    <a:cxn ang="0">
                                      <a:pos x="csX4241" y="csY4241"/>
                                    </a:cxn>
                                    <a:cxn ang="0">
                                      <a:pos x="csX4242" y="csY4242"/>
                                    </a:cxn>
                                    <a:cxn ang="0">
                                      <a:pos x="csX4243" y="csY4243"/>
                                    </a:cxn>
                                    <a:cxn ang="0">
                                      <a:pos x="csX4244" y="csY4244"/>
                                    </a:cxn>
                                    <a:cxn ang="0">
                                      <a:pos x="csX4245" y="csY4245"/>
                                    </a:cxn>
                                    <a:cxn ang="0">
                                      <a:pos x="csX4246" y="csY4246"/>
                                    </a:cxn>
                                    <a:cxn ang="0">
                                      <a:pos x="csX4247" y="csY4247"/>
                                    </a:cxn>
                                    <a:cxn ang="0">
                                      <a:pos x="csX4248" y="csY4248"/>
                                    </a:cxn>
                                    <a:cxn ang="0">
                                      <a:pos x="csX4249" y="csY4249"/>
                                    </a:cxn>
                                    <a:cxn ang="0">
                                      <a:pos x="csX4250" y="csY4250"/>
                                    </a:cxn>
                                    <a:cxn ang="0">
                                      <a:pos x="csX4251" y="csY4251"/>
                                    </a:cxn>
                                    <a:cxn ang="0">
                                      <a:pos x="csX4252" y="csY4252"/>
                                    </a:cxn>
                                    <a:cxn ang="0">
                                      <a:pos x="csX4253" y="csY4253"/>
                                    </a:cxn>
                                    <a:cxn ang="0">
                                      <a:pos x="csX4254" y="csY4254"/>
                                    </a:cxn>
                                    <a:cxn ang="0">
                                      <a:pos x="csX4255" y="csY4255"/>
                                    </a:cxn>
                                    <a:cxn ang="0">
                                      <a:pos x="csX4256" y="csY4256"/>
                                    </a:cxn>
                                    <a:cxn ang="0">
                                      <a:pos x="csX4257" y="csY4257"/>
                                    </a:cxn>
                                    <a:cxn ang="0">
                                      <a:pos x="csX4258" y="csY4258"/>
                                    </a:cxn>
                                    <a:cxn ang="0">
                                      <a:pos x="csX4259" y="csY4259"/>
                                    </a:cxn>
                                    <a:cxn ang="0">
                                      <a:pos x="csX4260" y="csY4260"/>
                                    </a:cxn>
                                    <a:cxn ang="0">
                                      <a:pos x="csX4261" y="csY4261"/>
                                    </a:cxn>
                                    <a:cxn ang="0">
                                      <a:pos x="csX4262" y="csY4262"/>
                                    </a:cxn>
                                    <a:cxn ang="0">
                                      <a:pos x="csX4263" y="csY4263"/>
                                    </a:cxn>
                                    <a:cxn ang="0">
                                      <a:pos x="csX4264" y="csY4264"/>
                                    </a:cxn>
                                    <a:cxn ang="0">
                                      <a:pos x="csX4265" y="csY4265"/>
                                    </a:cxn>
                                    <a:cxn ang="0">
                                      <a:pos x="csX4266" y="csY4266"/>
                                    </a:cxn>
                                    <a:cxn ang="0">
                                      <a:pos x="csX4267" y="csY4267"/>
                                    </a:cxn>
                                    <a:cxn ang="0">
                                      <a:pos x="csX4268" y="csY4268"/>
                                    </a:cxn>
                                    <a:cxn ang="0">
                                      <a:pos x="csX4269" y="csY4269"/>
                                    </a:cxn>
                                    <a:cxn ang="0">
                                      <a:pos x="csX4270" y="csY4270"/>
                                    </a:cxn>
                                    <a:cxn ang="0">
                                      <a:pos x="csX4271" y="csY4271"/>
                                    </a:cxn>
                                    <a:cxn ang="0">
                                      <a:pos x="csX4272" y="csY4272"/>
                                    </a:cxn>
                                    <a:cxn ang="0">
                                      <a:pos x="csX4273" y="csY4273"/>
                                    </a:cxn>
                                    <a:cxn ang="0">
                                      <a:pos x="csX4274" y="csY4274"/>
                                    </a:cxn>
                                    <a:cxn ang="0">
                                      <a:pos x="csX4275" y="csY4275"/>
                                    </a:cxn>
                                    <a:cxn ang="0">
                                      <a:pos x="csX4276" y="csY4276"/>
                                    </a:cxn>
                                    <a:cxn ang="0">
                                      <a:pos x="csX4277" y="csY4277"/>
                                    </a:cxn>
                                    <a:cxn ang="0">
                                      <a:pos x="csX4278" y="csY4278"/>
                                    </a:cxn>
                                    <a:cxn ang="0">
                                      <a:pos x="csX4279" y="csY4279"/>
                                    </a:cxn>
                                    <a:cxn ang="0">
                                      <a:pos x="csX4280" y="csY4280"/>
                                    </a:cxn>
                                    <a:cxn ang="0">
                                      <a:pos x="csX4281" y="csY4281"/>
                                    </a:cxn>
                                    <a:cxn ang="0">
                                      <a:pos x="csX4282" y="csY4282"/>
                                    </a:cxn>
                                    <a:cxn ang="0">
                                      <a:pos x="csX4283" y="csY4283"/>
                                    </a:cxn>
                                    <a:cxn ang="0">
                                      <a:pos x="csX4284" y="csY4284"/>
                                    </a:cxn>
                                    <a:cxn ang="0">
                                      <a:pos x="csX4285" y="csY4285"/>
                                    </a:cxn>
                                    <a:cxn ang="0">
                                      <a:pos x="csX4286" y="csY4286"/>
                                    </a:cxn>
                                    <a:cxn ang="0">
                                      <a:pos x="csX4287" y="csY4287"/>
                                    </a:cxn>
                                    <a:cxn ang="0">
                                      <a:pos x="csX4288" y="csY4288"/>
                                    </a:cxn>
                                    <a:cxn ang="0">
                                      <a:pos x="csX4289" y="csY4289"/>
                                    </a:cxn>
                                    <a:cxn ang="0">
                                      <a:pos x="csX4290" y="csY4290"/>
                                    </a:cxn>
                                    <a:cxn ang="0">
                                      <a:pos x="csX4291" y="csY4291"/>
                                    </a:cxn>
                                    <a:cxn ang="0">
                                      <a:pos x="csX4292" y="csY4292"/>
                                    </a:cxn>
                                    <a:cxn ang="0">
                                      <a:pos x="csX4293" y="csY4293"/>
                                    </a:cxn>
                                    <a:cxn ang="0">
                                      <a:pos x="csX4294" y="csY4294"/>
                                    </a:cxn>
                                    <a:cxn ang="0">
                                      <a:pos x="csX4295" y="csY4295"/>
                                    </a:cxn>
                                    <a:cxn ang="0">
                                      <a:pos x="csX4296" y="csY4296"/>
                                    </a:cxn>
                                    <a:cxn ang="0">
                                      <a:pos x="csX4297" y="csY4297"/>
                                    </a:cxn>
                                    <a:cxn ang="0">
                                      <a:pos x="csX4298" y="csY4298"/>
                                    </a:cxn>
                                    <a:cxn ang="0">
                                      <a:pos x="csX4299" y="csY4299"/>
                                    </a:cxn>
                                    <a:cxn ang="0">
                                      <a:pos x="csX4300" y="csY4300"/>
                                    </a:cxn>
                                    <a:cxn ang="0">
                                      <a:pos x="csX4301" y="csY4301"/>
                                    </a:cxn>
                                    <a:cxn ang="0">
                                      <a:pos x="csX4302" y="csY4302"/>
                                    </a:cxn>
                                    <a:cxn ang="0">
                                      <a:pos x="csX4303" y="csY4303"/>
                                    </a:cxn>
                                    <a:cxn ang="0">
                                      <a:pos x="csX4304" y="csY4304"/>
                                    </a:cxn>
                                    <a:cxn ang="0">
                                      <a:pos x="csX4305" y="csY4305"/>
                                    </a:cxn>
                                    <a:cxn ang="0">
                                      <a:pos x="csX4306" y="csY4306"/>
                                    </a:cxn>
                                    <a:cxn ang="0">
                                      <a:pos x="csX4307" y="csY4307"/>
                                    </a:cxn>
                                    <a:cxn ang="0">
                                      <a:pos x="csX4308" y="csY4308"/>
                                    </a:cxn>
                                    <a:cxn ang="0">
                                      <a:pos x="csX4309" y="csY4309"/>
                                    </a:cxn>
                                    <a:cxn ang="0">
                                      <a:pos x="csX4310" y="csY4310"/>
                                    </a:cxn>
                                    <a:cxn ang="0">
                                      <a:pos x="csX4311" y="csY4311"/>
                                    </a:cxn>
                                    <a:cxn ang="0">
                                      <a:pos x="csX4312" y="csY4312"/>
                                    </a:cxn>
                                    <a:cxn ang="0">
                                      <a:pos x="csX4313" y="csY4313"/>
                                    </a:cxn>
                                    <a:cxn ang="0">
                                      <a:pos x="csX4314" y="csY4314"/>
                                    </a:cxn>
                                    <a:cxn ang="0">
                                      <a:pos x="csX4315" y="csY4315"/>
                                    </a:cxn>
                                    <a:cxn ang="0">
                                      <a:pos x="csX4316" y="csY4316"/>
                                    </a:cxn>
                                    <a:cxn ang="0">
                                      <a:pos x="csX4317" y="csY4317"/>
                                    </a:cxn>
                                    <a:cxn ang="0">
                                      <a:pos x="csX4318" y="csY4318"/>
                                    </a:cxn>
                                    <a:cxn ang="0">
                                      <a:pos x="csX4319" y="csY4319"/>
                                    </a:cxn>
                                    <a:cxn ang="0">
                                      <a:pos x="csX4320" y="csY4320"/>
                                    </a:cxn>
                                    <a:cxn ang="0">
                                      <a:pos x="csX4321" y="csY4321"/>
                                    </a:cxn>
                                    <a:cxn ang="0">
                                      <a:pos x="csX4322" y="csY4322"/>
                                    </a:cxn>
                                    <a:cxn ang="0">
                                      <a:pos x="csX4323" y="csY4323"/>
                                    </a:cxn>
                                    <a:cxn ang="0">
                                      <a:pos x="csX4324" y="csY4324"/>
                                    </a:cxn>
                                    <a:cxn ang="0">
                                      <a:pos x="csX4325" y="csY4325"/>
                                    </a:cxn>
                                    <a:cxn ang="0">
                                      <a:pos x="csX4326" y="csY4326"/>
                                    </a:cxn>
                                    <a:cxn ang="0">
                                      <a:pos x="csX4327" y="csY4327"/>
                                    </a:cxn>
                                    <a:cxn ang="0">
                                      <a:pos x="csX4328" y="csY4328"/>
                                    </a:cxn>
                                    <a:cxn ang="0">
                                      <a:pos x="csX4329" y="csY4329"/>
                                    </a:cxn>
                                    <a:cxn ang="0">
                                      <a:pos x="csX4330" y="csY4330"/>
                                    </a:cxn>
                                    <a:cxn ang="0">
                                      <a:pos x="csX4331" y="csY4331"/>
                                    </a:cxn>
                                    <a:cxn ang="0">
                                      <a:pos x="csX4332" y="csY4332"/>
                                    </a:cxn>
                                    <a:cxn ang="0">
                                      <a:pos x="csX4333" y="csY4333"/>
                                    </a:cxn>
                                    <a:cxn ang="0">
                                      <a:pos x="csX4334" y="csY4334"/>
                                    </a:cxn>
                                    <a:cxn ang="0">
                                      <a:pos x="csX4335" y="csY4335"/>
                                    </a:cxn>
                                    <a:cxn ang="0">
                                      <a:pos x="csX4336" y="csY4336"/>
                                    </a:cxn>
                                    <a:cxn ang="0">
                                      <a:pos x="csX4337" y="csY4337"/>
                                    </a:cxn>
                                    <a:cxn ang="0">
                                      <a:pos x="csX4338" y="csY4338"/>
                                    </a:cxn>
                                    <a:cxn ang="0">
                                      <a:pos x="csX4339" y="csY4339"/>
                                    </a:cxn>
                                    <a:cxn ang="0">
                                      <a:pos x="csX4340" y="csY4340"/>
                                    </a:cxn>
                                    <a:cxn ang="0">
                                      <a:pos x="csX4341" y="csY4341"/>
                                    </a:cxn>
                                    <a:cxn ang="0">
                                      <a:pos x="csX4342" y="csY4342"/>
                                    </a:cxn>
                                    <a:cxn ang="0">
                                      <a:pos x="csX4343" y="csY4343"/>
                                    </a:cxn>
                                    <a:cxn ang="0">
                                      <a:pos x="csX4344" y="csY4344"/>
                                    </a:cxn>
                                    <a:cxn ang="0">
                                      <a:pos x="csX4345" y="csY4345"/>
                                    </a:cxn>
                                    <a:cxn ang="0">
                                      <a:pos x="csX4346" y="csY4346"/>
                                    </a:cxn>
                                    <a:cxn ang="0">
                                      <a:pos x="csX4347" y="csY4347"/>
                                    </a:cxn>
                                    <a:cxn ang="0">
                                      <a:pos x="csX4348" y="csY4348"/>
                                    </a:cxn>
                                    <a:cxn ang="0">
                                      <a:pos x="csX4349" y="csY4349"/>
                                    </a:cxn>
                                    <a:cxn ang="0">
                                      <a:pos x="csX4350" y="csY4350"/>
                                    </a:cxn>
                                    <a:cxn ang="0">
                                      <a:pos x="csX4351" y="csY4351"/>
                                    </a:cxn>
                                    <a:cxn ang="0">
                                      <a:pos x="csX4352" y="csY4352"/>
                                    </a:cxn>
                                    <a:cxn ang="0">
                                      <a:pos x="csX4353" y="csY4353"/>
                                    </a:cxn>
                                    <a:cxn ang="0">
                                      <a:pos x="csX4354" y="csY4354"/>
                                    </a:cxn>
                                    <a:cxn ang="0">
                                      <a:pos x="csX4355" y="csY4355"/>
                                    </a:cxn>
                                    <a:cxn ang="0">
                                      <a:pos x="csX4356" y="csY4356"/>
                                    </a:cxn>
                                    <a:cxn ang="0">
                                      <a:pos x="csX4357" y="csY4357"/>
                                    </a:cxn>
                                    <a:cxn ang="0">
                                      <a:pos x="csX4358" y="csY4358"/>
                                    </a:cxn>
                                    <a:cxn ang="0">
                                      <a:pos x="csX4359" y="csY4359"/>
                                    </a:cxn>
                                    <a:cxn ang="0">
                                      <a:pos x="csX4360" y="csY4360"/>
                                    </a:cxn>
                                    <a:cxn ang="0">
                                      <a:pos x="csX4361" y="csY4361"/>
                                    </a:cxn>
                                    <a:cxn ang="0">
                                      <a:pos x="csX4362" y="csY4362"/>
                                    </a:cxn>
                                    <a:cxn ang="0">
                                      <a:pos x="csX4363" y="csY4363"/>
                                    </a:cxn>
                                    <a:cxn ang="0">
                                      <a:pos x="csX4364" y="csY4364"/>
                                    </a:cxn>
                                    <a:cxn ang="0">
                                      <a:pos x="csX4365" y="csY4365"/>
                                    </a:cxn>
                                    <a:cxn ang="0">
                                      <a:pos x="csX4366" y="csY4366"/>
                                    </a:cxn>
                                    <a:cxn ang="0">
                                      <a:pos x="csX4367" y="csY4367"/>
                                    </a:cxn>
                                    <a:cxn ang="0">
                                      <a:pos x="csX4368" y="csY4368"/>
                                    </a:cxn>
                                    <a:cxn ang="0">
                                      <a:pos x="csX4369" y="csY4369"/>
                                    </a:cxn>
                                    <a:cxn ang="0">
                                      <a:pos x="csX4370" y="csY4370"/>
                                    </a:cxn>
                                    <a:cxn ang="0">
                                      <a:pos x="csX4371" y="csY4371"/>
                                    </a:cxn>
                                    <a:cxn ang="0">
                                      <a:pos x="csX4372" y="csY4372"/>
                                    </a:cxn>
                                    <a:cxn ang="0">
                                      <a:pos x="csX4373" y="csY4373"/>
                                    </a:cxn>
                                    <a:cxn ang="0">
                                      <a:pos x="csX4374" y="csY4374"/>
                                    </a:cxn>
                                    <a:cxn ang="0">
                                      <a:pos x="csX4375" y="csY4375"/>
                                    </a:cxn>
                                    <a:cxn ang="0">
                                      <a:pos x="csX4376" y="csY4376"/>
                                    </a:cxn>
                                    <a:cxn ang="0">
                                      <a:pos x="csX4377" y="csY4377"/>
                                    </a:cxn>
                                    <a:cxn ang="0">
                                      <a:pos x="csX4378" y="csY4378"/>
                                    </a:cxn>
                                    <a:cxn ang="0">
                                      <a:pos x="csX4379" y="csY4379"/>
                                    </a:cxn>
                                    <a:cxn ang="0">
                                      <a:pos x="csX4380" y="csY4380"/>
                                    </a:cxn>
                                    <a:cxn ang="0">
                                      <a:pos x="csX4381" y="csY4381"/>
                                    </a:cxn>
                                    <a:cxn ang="0">
                                      <a:pos x="csX4382" y="csY4382"/>
                                    </a:cxn>
                                    <a:cxn ang="0">
                                      <a:pos x="csX4383" y="csY4383"/>
                                    </a:cxn>
                                    <a:cxn ang="0">
                                      <a:pos x="csX4384" y="csY4384"/>
                                    </a:cxn>
                                    <a:cxn ang="0">
                                      <a:pos x="csX4385" y="csY4385"/>
                                    </a:cxn>
                                    <a:cxn ang="0">
                                      <a:pos x="csX4386" y="csY4386"/>
                                    </a:cxn>
                                    <a:cxn ang="0">
                                      <a:pos x="csX4387" y="csY4387"/>
                                    </a:cxn>
                                    <a:cxn ang="0">
                                      <a:pos x="csX4388" y="csY4388"/>
                                    </a:cxn>
                                    <a:cxn ang="0">
                                      <a:pos x="csX4389" y="csY4389"/>
                                    </a:cxn>
                                    <a:cxn ang="0">
                                      <a:pos x="csX4390" y="csY4390"/>
                                    </a:cxn>
                                    <a:cxn ang="0">
                                      <a:pos x="csX4391" y="csY4391"/>
                                    </a:cxn>
                                    <a:cxn ang="0">
                                      <a:pos x="csX4392" y="csY4392"/>
                                    </a:cxn>
                                    <a:cxn ang="0">
                                      <a:pos x="csX4393" y="csY4393"/>
                                    </a:cxn>
                                    <a:cxn ang="0">
                                      <a:pos x="csX4394" y="csY4394"/>
                                    </a:cxn>
                                    <a:cxn ang="0">
                                      <a:pos x="csX4395" y="csY4395"/>
                                    </a:cxn>
                                    <a:cxn ang="0">
                                      <a:pos x="csX4396" y="csY4396"/>
                                    </a:cxn>
                                    <a:cxn ang="0">
                                      <a:pos x="csX4397" y="csY4397"/>
                                    </a:cxn>
                                    <a:cxn ang="0">
                                      <a:pos x="csX4398" y="csY4398"/>
                                    </a:cxn>
                                    <a:cxn ang="0">
                                      <a:pos x="csX4399" y="csY4399"/>
                                    </a:cxn>
                                    <a:cxn ang="0">
                                      <a:pos x="csX4400" y="csY4400"/>
                                    </a:cxn>
                                    <a:cxn ang="0">
                                      <a:pos x="csX4401" y="csY4401"/>
                                    </a:cxn>
                                    <a:cxn ang="0">
                                      <a:pos x="csX4402" y="csY4402"/>
                                    </a:cxn>
                                    <a:cxn ang="0">
                                      <a:pos x="csX4403" y="csY4403"/>
                                    </a:cxn>
                                    <a:cxn ang="0">
                                      <a:pos x="csX4404" y="csY4404"/>
                                    </a:cxn>
                                    <a:cxn ang="0">
                                      <a:pos x="csX4405" y="csY4405"/>
                                    </a:cxn>
                                    <a:cxn ang="0">
                                      <a:pos x="csX4406" y="csY4406"/>
                                    </a:cxn>
                                    <a:cxn ang="0">
                                      <a:pos x="csX4407" y="csY4407"/>
                                    </a:cxn>
                                    <a:cxn ang="0">
                                      <a:pos x="csX4408" y="csY4408"/>
                                    </a:cxn>
                                    <a:cxn ang="0">
                                      <a:pos x="csX4409" y="csY4409"/>
                                    </a:cxn>
                                    <a:cxn ang="0">
                                      <a:pos x="csX4410" y="csY4410"/>
                                    </a:cxn>
                                    <a:cxn ang="0">
                                      <a:pos x="csX4411" y="csY4411"/>
                                    </a:cxn>
                                    <a:cxn ang="0">
                                      <a:pos x="csX4412" y="csY4412"/>
                                    </a:cxn>
                                    <a:cxn ang="0">
                                      <a:pos x="csX4413" y="csY4413"/>
                                    </a:cxn>
                                    <a:cxn ang="0">
                                      <a:pos x="csX4414" y="csY4414"/>
                                    </a:cxn>
                                    <a:cxn ang="0">
                                      <a:pos x="csX4415" y="csY4415"/>
                                    </a:cxn>
                                    <a:cxn ang="0">
                                      <a:pos x="csX4416" y="csY4416"/>
                                    </a:cxn>
                                    <a:cxn ang="0">
                                      <a:pos x="csX4417" y="csY4417"/>
                                    </a:cxn>
                                    <a:cxn ang="0">
                                      <a:pos x="csX4418" y="csY4418"/>
                                    </a:cxn>
                                    <a:cxn ang="0">
                                      <a:pos x="csX4419" y="csY4419"/>
                                    </a:cxn>
                                    <a:cxn ang="0">
                                      <a:pos x="csX4420" y="csY4420"/>
                                    </a:cxn>
                                    <a:cxn ang="0">
                                      <a:pos x="csX4421" y="csY4421"/>
                                    </a:cxn>
                                    <a:cxn ang="0">
                                      <a:pos x="csX4422" y="csY4422"/>
                                    </a:cxn>
                                    <a:cxn ang="0">
                                      <a:pos x="csX4423" y="csY4423"/>
                                    </a:cxn>
                                    <a:cxn ang="0">
                                      <a:pos x="csX4424" y="csY4424"/>
                                    </a:cxn>
                                    <a:cxn ang="0">
                                      <a:pos x="csX4425" y="csY4425"/>
                                    </a:cxn>
                                    <a:cxn ang="0">
                                      <a:pos x="csX4426" y="csY4426"/>
                                    </a:cxn>
                                    <a:cxn ang="0">
                                      <a:pos x="csX4427" y="csY4427"/>
                                    </a:cxn>
                                    <a:cxn ang="0">
                                      <a:pos x="csX4428" y="csY4428"/>
                                    </a:cxn>
                                    <a:cxn ang="0">
                                      <a:pos x="csX4429" y="csY4429"/>
                                    </a:cxn>
                                    <a:cxn ang="0">
                                      <a:pos x="csX4430" y="csY4430"/>
                                    </a:cxn>
                                    <a:cxn ang="0">
                                      <a:pos x="csX4431" y="csY4431"/>
                                    </a:cxn>
                                    <a:cxn ang="0">
                                      <a:pos x="csX4432" y="csY4432"/>
                                    </a:cxn>
                                    <a:cxn ang="0">
                                      <a:pos x="csX4433" y="csY4433"/>
                                    </a:cxn>
                                    <a:cxn ang="0">
                                      <a:pos x="csX4434" y="csY4434"/>
                                    </a:cxn>
                                    <a:cxn ang="0">
                                      <a:pos x="csX4435" y="csY4435"/>
                                    </a:cxn>
                                    <a:cxn ang="0">
                                      <a:pos x="csX4436" y="csY4436"/>
                                    </a:cxn>
                                    <a:cxn ang="0">
                                      <a:pos x="csX4437" y="csY4437"/>
                                    </a:cxn>
                                    <a:cxn ang="0">
                                      <a:pos x="csX4438" y="csY4438"/>
                                    </a:cxn>
                                    <a:cxn ang="0">
                                      <a:pos x="csX4439" y="csY4439"/>
                                    </a:cxn>
                                    <a:cxn ang="0">
                                      <a:pos x="csX4440" y="csY4440"/>
                                    </a:cxn>
                                    <a:cxn ang="0">
                                      <a:pos x="csX4441" y="csY4441"/>
                                    </a:cxn>
                                    <a:cxn ang="0">
                                      <a:pos x="csX4442" y="csY4442"/>
                                    </a:cxn>
                                    <a:cxn ang="0">
                                      <a:pos x="csX4443" y="csY4443"/>
                                    </a:cxn>
                                    <a:cxn ang="0">
                                      <a:pos x="csX4444" y="csY4444"/>
                                    </a:cxn>
                                    <a:cxn ang="0">
                                      <a:pos x="csX4445" y="csY4445"/>
                                    </a:cxn>
                                    <a:cxn ang="0">
                                      <a:pos x="csX4446" y="csY4446"/>
                                    </a:cxn>
                                    <a:cxn ang="0">
                                      <a:pos x="csX4447" y="csY4447"/>
                                    </a:cxn>
                                    <a:cxn ang="0">
                                      <a:pos x="csX4448" y="csY4448"/>
                                    </a:cxn>
                                    <a:cxn ang="0">
                                      <a:pos x="csX4449" y="csY4449"/>
                                    </a:cxn>
                                    <a:cxn ang="0">
                                      <a:pos x="csX4450" y="csY4450"/>
                                    </a:cxn>
                                    <a:cxn ang="0">
                                      <a:pos x="csX4451" y="csY4451"/>
                                    </a:cxn>
                                    <a:cxn ang="0">
                                      <a:pos x="csX4452" y="csY4452"/>
                                    </a:cxn>
                                    <a:cxn ang="0">
                                      <a:pos x="csX4453" y="csY4453"/>
                                    </a:cxn>
                                    <a:cxn ang="0">
                                      <a:pos x="csX4454" y="csY4454"/>
                                    </a:cxn>
                                    <a:cxn ang="0">
                                      <a:pos x="csX4455" y="csY4455"/>
                                    </a:cxn>
                                    <a:cxn ang="0">
                                      <a:pos x="csX4456" y="csY4456"/>
                                    </a:cxn>
                                    <a:cxn ang="0">
                                      <a:pos x="csX4457" y="csY4457"/>
                                    </a:cxn>
                                    <a:cxn ang="0">
                                      <a:pos x="csX4458" y="csY4458"/>
                                    </a:cxn>
                                    <a:cxn ang="0">
                                      <a:pos x="csX4459" y="csY4459"/>
                                    </a:cxn>
                                    <a:cxn ang="0">
                                      <a:pos x="csX4460" y="csY4460"/>
                                    </a:cxn>
                                    <a:cxn ang="0">
                                      <a:pos x="csX4461" y="csY4461"/>
                                    </a:cxn>
                                    <a:cxn ang="0">
                                      <a:pos x="csX4462" y="csY4462"/>
                                    </a:cxn>
                                    <a:cxn ang="0">
                                      <a:pos x="csX4463" y="csY4463"/>
                                    </a:cxn>
                                    <a:cxn ang="0">
                                      <a:pos x="csX4464" y="csY4464"/>
                                    </a:cxn>
                                    <a:cxn ang="0">
                                      <a:pos x="csX4465" y="csY4465"/>
                                    </a:cxn>
                                    <a:cxn ang="0">
                                      <a:pos x="csX4466" y="csY4466"/>
                                    </a:cxn>
                                    <a:cxn ang="0">
                                      <a:pos x="csX4467" y="csY4467"/>
                                    </a:cxn>
                                    <a:cxn ang="0">
                                      <a:pos x="csX4468" y="csY4468"/>
                                    </a:cxn>
                                    <a:cxn ang="0">
                                      <a:pos x="csX4469" y="csY4469"/>
                                    </a:cxn>
                                    <a:cxn ang="0">
                                      <a:pos x="csX4470" y="csY4470"/>
                                    </a:cxn>
                                    <a:cxn ang="0">
                                      <a:pos x="csX4471" y="csY4471"/>
                                    </a:cxn>
                                    <a:cxn ang="0">
                                      <a:pos x="csX4472" y="csY4472"/>
                                    </a:cxn>
                                    <a:cxn ang="0">
                                      <a:pos x="csX4473" y="csY4473"/>
                                    </a:cxn>
                                    <a:cxn ang="0">
                                      <a:pos x="csX4474" y="csY4474"/>
                                    </a:cxn>
                                    <a:cxn ang="0">
                                      <a:pos x="csX4475" y="csY4475"/>
                                    </a:cxn>
                                    <a:cxn ang="0">
                                      <a:pos x="csX4476" y="csY4476"/>
                                    </a:cxn>
                                    <a:cxn ang="0">
                                      <a:pos x="csX4477" y="csY4477"/>
                                    </a:cxn>
                                    <a:cxn ang="0">
                                      <a:pos x="csX4478" y="csY4478"/>
                                    </a:cxn>
                                    <a:cxn ang="0">
                                      <a:pos x="csX4479" y="csY4479"/>
                                    </a:cxn>
                                    <a:cxn ang="0">
                                      <a:pos x="csX4480" y="csY4480"/>
                                    </a:cxn>
                                    <a:cxn ang="0">
                                      <a:pos x="csX4481" y="csY4481"/>
                                    </a:cxn>
                                    <a:cxn ang="0">
                                      <a:pos x="csX4482" y="csY4482"/>
                                    </a:cxn>
                                    <a:cxn ang="0">
                                      <a:pos x="csX4483" y="csY4483"/>
                                    </a:cxn>
                                    <a:cxn ang="0">
                                      <a:pos x="csX4484" y="csY4484"/>
                                    </a:cxn>
                                    <a:cxn ang="0">
                                      <a:pos x="csX4485" y="csY4485"/>
                                    </a:cxn>
                                    <a:cxn ang="0">
                                      <a:pos x="csX4486" y="csY4486"/>
                                    </a:cxn>
                                    <a:cxn ang="0">
                                      <a:pos x="csX4487" y="csY4487"/>
                                    </a:cxn>
                                    <a:cxn ang="0">
                                      <a:pos x="csX4488" y="csY4488"/>
                                    </a:cxn>
                                    <a:cxn ang="0">
                                      <a:pos x="csX4489" y="csY4489"/>
                                    </a:cxn>
                                    <a:cxn ang="0">
                                      <a:pos x="csX4490" y="csY4490"/>
                                    </a:cxn>
                                    <a:cxn ang="0">
                                      <a:pos x="csX4491" y="csY4491"/>
                                    </a:cxn>
                                    <a:cxn ang="0">
                                      <a:pos x="csX4492" y="csY4492"/>
                                    </a:cxn>
                                    <a:cxn ang="0">
                                      <a:pos x="csX4493" y="csY4493"/>
                                    </a:cxn>
                                    <a:cxn ang="0">
                                      <a:pos x="csX4494" y="csY4494"/>
                                    </a:cxn>
                                    <a:cxn ang="0">
                                      <a:pos x="csX4495" y="csY4495"/>
                                    </a:cxn>
                                    <a:cxn ang="0">
                                      <a:pos x="csX4496" y="csY4496"/>
                                    </a:cxn>
                                    <a:cxn ang="0">
                                      <a:pos x="csX4497" y="csY4497"/>
                                    </a:cxn>
                                    <a:cxn ang="0">
                                      <a:pos x="csX4498" y="csY4498"/>
                                    </a:cxn>
                                    <a:cxn ang="0">
                                      <a:pos x="csX4499" y="csY4499"/>
                                    </a:cxn>
                                    <a:cxn ang="0">
                                      <a:pos x="csX4500" y="csY4500"/>
                                    </a:cxn>
                                    <a:cxn ang="0">
                                      <a:pos x="csX4501" y="csY4501"/>
                                    </a:cxn>
                                    <a:cxn ang="0">
                                      <a:pos x="csX4502" y="csY4502"/>
                                    </a:cxn>
                                    <a:cxn ang="0">
                                      <a:pos x="csX4503" y="csY4503"/>
                                    </a:cxn>
                                    <a:cxn ang="0">
                                      <a:pos x="csX4504" y="csY4504"/>
                                    </a:cxn>
                                    <a:cxn ang="0">
                                      <a:pos x="csX4505" y="csY4505"/>
                                    </a:cxn>
                                    <a:cxn ang="0">
                                      <a:pos x="csX4506" y="csY4506"/>
                                    </a:cxn>
                                    <a:cxn ang="0">
                                      <a:pos x="csX4507" y="csY4507"/>
                                    </a:cxn>
                                    <a:cxn ang="0">
                                      <a:pos x="csX4508" y="csY4508"/>
                                    </a:cxn>
                                    <a:cxn ang="0">
                                      <a:pos x="csX4509" y="csY4509"/>
                                    </a:cxn>
                                    <a:cxn ang="0">
                                      <a:pos x="csX4510" y="csY4510"/>
                                    </a:cxn>
                                    <a:cxn ang="0">
                                      <a:pos x="csX4511" y="csY4511"/>
                                    </a:cxn>
                                    <a:cxn ang="0">
                                      <a:pos x="csX4512" y="csY4512"/>
                                    </a:cxn>
                                    <a:cxn ang="0">
                                      <a:pos x="csX4513" y="csY4513"/>
                                    </a:cxn>
                                    <a:cxn ang="0">
                                      <a:pos x="csX4514" y="csY4514"/>
                                    </a:cxn>
                                    <a:cxn ang="0">
                                      <a:pos x="csX4515" y="csY4515"/>
                                    </a:cxn>
                                    <a:cxn ang="0">
                                      <a:pos x="csX4516" y="csY4516"/>
                                    </a:cxn>
                                    <a:cxn ang="0">
                                      <a:pos x="csX4517" y="csY4517"/>
                                    </a:cxn>
                                    <a:cxn ang="0">
                                      <a:pos x="csX4518" y="csY4518"/>
                                    </a:cxn>
                                    <a:cxn ang="0">
                                      <a:pos x="csX4519" y="csY4519"/>
                                    </a:cxn>
                                    <a:cxn ang="0">
                                      <a:pos x="csX4520" y="csY4520"/>
                                    </a:cxn>
                                    <a:cxn ang="0">
                                      <a:pos x="csX4521" y="csY4521"/>
                                    </a:cxn>
                                    <a:cxn ang="0">
                                      <a:pos x="csX4522" y="csY4522"/>
                                    </a:cxn>
                                    <a:cxn ang="0">
                                      <a:pos x="csX4523" y="csY4523"/>
                                    </a:cxn>
                                    <a:cxn ang="0">
                                      <a:pos x="csX4524" y="csY4524"/>
                                    </a:cxn>
                                    <a:cxn ang="0">
                                      <a:pos x="csX4525" y="csY4525"/>
                                    </a:cxn>
                                    <a:cxn ang="0">
                                      <a:pos x="csX4526" y="csY4526"/>
                                    </a:cxn>
                                    <a:cxn ang="0">
                                      <a:pos x="csX4527" y="csY4527"/>
                                    </a:cxn>
                                    <a:cxn ang="0">
                                      <a:pos x="csX4528" y="csY4528"/>
                                    </a:cxn>
                                    <a:cxn ang="0">
                                      <a:pos x="csX4529" y="csY4529"/>
                                    </a:cxn>
                                    <a:cxn ang="0">
                                      <a:pos x="csX4530" y="csY4530"/>
                                    </a:cxn>
                                    <a:cxn ang="0">
                                      <a:pos x="csX4531" y="csY4531"/>
                                    </a:cxn>
                                    <a:cxn ang="0">
                                      <a:pos x="csX4532" y="csY4532"/>
                                    </a:cxn>
                                    <a:cxn ang="0">
                                      <a:pos x="csX4533" y="csY4533"/>
                                    </a:cxn>
                                    <a:cxn ang="0">
                                      <a:pos x="csX4534" y="csY4534"/>
                                    </a:cxn>
                                    <a:cxn ang="0">
                                      <a:pos x="csX4535" y="csY4535"/>
                                    </a:cxn>
                                    <a:cxn ang="0">
                                      <a:pos x="csX4536" y="csY4536"/>
                                    </a:cxn>
                                    <a:cxn ang="0">
                                      <a:pos x="csX4537" y="csY4537"/>
                                    </a:cxn>
                                    <a:cxn ang="0">
                                      <a:pos x="csX4538" y="csY4538"/>
                                    </a:cxn>
                                    <a:cxn ang="0">
                                      <a:pos x="csX4539" y="csY4539"/>
                                    </a:cxn>
                                    <a:cxn ang="0">
                                      <a:pos x="csX4540" y="csY4540"/>
                                    </a:cxn>
                                    <a:cxn ang="0">
                                      <a:pos x="csX4541" y="csY4541"/>
                                    </a:cxn>
                                    <a:cxn ang="0">
                                      <a:pos x="csX4542" y="csY4542"/>
                                    </a:cxn>
                                    <a:cxn ang="0">
                                      <a:pos x="csX4543" y="csY4543"/>
                                    </a:cxn>
                                    <a:cxn ang="0">
                                      <a:pos x="csX4544" y="csY4544"/>
                                    </a:cxn>
                                    <a:cxn ang="0">
                                      <a:pos x="csX4545" y="csY4545"/>
                                    </a:cxn>
                                    <a:cxn ang="0">
                                      <a:pos x="csX4546" y="csY4546"/>
                                    </a:cxn>
                                    <a:cxn ang="0">
                                      <a:pos x="csX4547" y="csY4547"/>
                                    </a:cxn>
                                    <a:cxn ang="0">
                                      <a:pos x="csX4548" y="csY4548"/>
                                    </a:cxn>
                                    <a:cxn ang="0">
                                      <a:pos x="csX4549" y="csY4549"/>
                                    </a:cxn>
                                    <a:cxn ang="0">
                                      <a:pos x="csX4550" y="csY4550"/>
                                    </a:cxn>
                                    <a:cxn ang="0">
                                      <a:pos x="csX4551" y="csY4551"/>
                                    </a:cxn>
                                    <a:cxn ang="0">
                                      <a:pos x="csX4552" y="csY4552"/>
                                    </a:cxn>
                                    <a:cxn ang="0">
                                      <a:pos x="csX4553" y="csY4553"/>
                                    </a:cxn>
                                    <a:cxn ang="0">
                                      <a:pos x="csX4554" y="csY4554"/>
                                    </a:cxn>
                                    <a:cxn ang="0">
                                      <a:pos x="csX4555" y="csY4555"/>
                                    </a:cxn>
                                    <a:cxn ang="0">
                                      <a:pos x="csX4556" y="csY4556"/>
                                    </a:cxn>
                                    <a:cxn ang="0">
                                      <a:pos x="csX4557" y="csY4557"/>
                                    </a:cxn>
                                    <a:cxn ang="0">
                                      <a:pos x="csX4558" y="csY4558"/>
                                    </a:cxn>
                                    <a:cxn ang="0">
                                      <a:pos x="csX4559" y="csY4559"/>
                                    </a:cxn>
                                    <a:cxn ang="0">
                                      <a:pos x="csX4560" y="csY4560"/>
                                    </a:cxn>
                                    <a:cxn ang="0">
                                      <a:pos x="csX4561" y="csY4561"/>
                                    </a:cxn>
                                    <a:cxn ang="0">
                                      <a:pos x="csX4562" y="csY4562"/>
                                    </a:cxn>
                                    <a:cxn ang="0">
                                      <a:pos x="csX4563" y="csY4563"/>
                                    </a:cxn>
                                    <a:cxn ang="0">
                                      <a:pos x="csX4564" y="csY4564"/>
                                    </a:cxn>
                                    <a:cxn ang="0">
                                      <a:pos x="csX4565" y="csY4565"/>
                                    </a:cxn>
                                    <a:cxn ang="0">
                                      <a:pos x="csX4566" y="csY4566"/>
                                    </a:cxn>
                                    <a:cxn ang="0">
                                      <a:pos x="csX4567" y="csY4567"/>
                                    </a:cxn>
                                    <a:cxn ang="0">
                                      <a:pos x="csX4568" y="csY4568"/>
                                    </a:cxn>
                                    <a:cxn ang="0">
                                      <a:pos x="csX4569" y="csY4569"/>
                                    </a:cxn>
                                    <a:cxn ang="0">
                                      <a:pos x="csX4570" y="csY4570"/>
                                    </a:cxn>
                                    <a:cxn ang="0">
                                      <a:pos x="csX4571" y="csY4571"/>
                                    </a:cxn>
                                    <a:cxn ang="0">
                                      <a:pos x="csX4572" y="csY4572"/>
                                    </a:cxn>
                                    <a:cxn ang="0">
                                      <a:pos x="csX4573" y="csY4573"/>
                                    </a:cxn>
                                    <a:cxn ang="0">
                                      <a:pos x="csX4574" y="csY4574"/>
                                    </a:cxn>
                                    <a:cxn ang="0">
                                      <a:pos x="csX4575" y="csY4575"/>
                                    </a:cxn>
                                    <a:cxn ang="0">
                                      <a:pos x="csX4576" y="csY4576"/>
                                    </a:cxn>
                                    <a:cxn ang="0">
                                      <a:pos x="csX4577" y="csY4577"/>
                                    </a:cxn>
                                    <a:cxn ang="0">
                                      <a:pos x="csX4578" y="csY4578"/>
                                    </a:cxn>
                                    <a:cxn ang="0">
                                      <a:pos x="csX4579" y="csY4579"/>
                                    </a:cxn>
                                    <a:cxn ang="0">
                                      <a:pos x="csX4580" y="csY4580"/>
                                    </a:cxn>
                                    <a:cxn ang="0">
                                      <a:pos x="csX4581" y="csY4581"/>
                                    </a:cxn>
                                    <a:cxn ang="0">
                                      <a:pos x="csX4582" y="csY4582"/>
                                    </a:cxn>
                                    <a:cxn ang="0">
                                      <a:pos x="csX4583" y="csY4583"/>
                                    </a:cxn>
                                    <a:cxn ang="0">
                                      <a:pos x="csX4584" y="csY4584"/>
                                    </a:cxn>
                                    <a:cxn ang="0">
                                      <a:pos x="csX4585" y="csY4585"/>
                                    </a:cxn>
                                    <a:cxn ang="0">
                                      <a:pos x="csX4586" y="csY4586"/>
                                    </a:cxn>
                                    <a:cxn ang="0">
                                      <a:pos x="csX4587" y="csY4587"/>
                                    </a:cxn>
                                    <a:cxn ang="0">
                                      <a:pos x="csX4588" y="csY4588"/>
                                    </a:cxn>
                                    <a:cxn ang="0">
                                      <a:pos x="csX4589" y="csY4589"/>
                                    </a:cxn>
                                    <a:cxn ang="0">
                                      <a:pos x="csX4590" y="csY4590"/>
                                    </a:cxn>
                                    <a:cxn ang="0">
                                      <a:pos x="csX4591" y="csY4591"/>
                                    </a:cxn>
                                    <a:cxn ang="0">
                                      <a:pos x="csX4592" y="csY4592"/>
                                    </a:cxn>
                                    <a:cxn ang="0">
                                      <a:pos x="csX4593" y="csY4593"/>
                                    </a:cxn>
                                    <a:cxn ang="0">
                                      <a:pos x="csX4594" y="csY4594"/>
                                    </a:cxn>
                                    <a:cxn ang="0">
                                      <a:pos x="csX4595" y="csY4595"/>
                                    </a:cxn>
                                    <a:cxn ang="0">
                                      <a:pos x="csX4596" y="csY4596"/>
                                    </a:cxn>
                                    <a:cxn ang="0">
                                      <a:pos x="csX4597" y="csY4597"/>
                                    </a:cxn>
                                    <a:cxn ang="0">
                                      <a:pos x="csX4598" y="csY4598"/>
                                    </a:cxn>
                                    <a:cxn ang="0">
                                      <a:pos x="csX4599" y="csY4599"/>
                                    </a:cxn>
                                    <a:cxn ang="0">
                                      <a:pos x="csX4600" y="csY4600"/>
                                    </a:cxn>
                                    <a:cxn ang="0">
                                      <a:pos x="csX4601" y="csY4601"/>
                                    </a:cxn>
                                    <a:cxn ang="0">
                                      <a:pos x="csX4602" y="csY4602"/>
                                    </a:cxn>
                                    <a:cxn ang="0">
                                      <a:pos x="csX4603" y="csY4603"/>
                                    </a:cxn>
                                    <a:cxn ang="0">
                                      <a:pos x="csX4604" y="csY4604"/>
                                    </a:cxn>
                                    <a:cxn ang="0">
                                      <a:pos x="csX4605" y="csY4605"/>
                                    </a:cxn>
                                    <a:cxn ang="0">
                                      <a:pos x="csX4606" y="csY4606"/>
                                    </a:cxn>
                                    <a:cxn ang="0">
                                      <a:pos x="csX4607" y="csY4607"/>
                                    </a:cxn>
                                    <a:cxn ang="0">
                                      <a:pos x="csX4608" y="csY4608"/>
                                    </a:cxn>
                                    <a:cxn ang="0">
                                      <a:pos x="csX4609" y="csY4609"/>
                                    </a:cxn>
                                    <a:cxn ang="0">
                                      <a:pos x="csX4610" y="csY4610"/>
                                    </a:cxn>
                                    <a:cxn ang="0">
                                      <a:pos x="csX4611" y="csY4611"/>
                                    </a:cxn>
                                    <a:cxn ang="0">
                                      <a:pos x="csX4612" y="csY4612"/>
                                    </a:cxn>
                                    <a:cxn ang="0">
                                      <a:pos x="csX4613" y="csY4613"/>
                                    </a:cxn>
                                    <a:cxn ang="0">
                                      <a:pos x="csX4614" y="csY4614"/>
                                    </a:cxn>
                                    <a:cxn ang="0">
                                      <a:pos x="csX4615" y="csY4615"/>
                                    </a:cxn>
                                    <a:cxn ang="0">
                                      <a:pos x="csX4616" y="csY4616"/>
                                    </a:cxn>
                                    <a:cxn ang="0">
                                      <a:pos x="csX4617" y="csY4617"/>
                                    </a:cxn>
                                    <a:cxn ang="0">
                                      <a:pos x="csX4618" y="csY4618"/>
                                    </a:cxn>
                                    <a:cxn ang="0">
                                      <a:pos x="csX4619" y="csY4619"/>
                                    </a:cxn>
                                    <a:cxn ang="0">
                                      <a:pos x="csX4620" y="csY4620"/>
                                    </a:cxn>
                                    <a:cxn ang="0">
                                      <a:pos x="csX4621" y="csY4621"/>
                                    </a:cxn>
                                    <a:cxn ang="0">
                                      <a:pos x="csX4622" y="csY4622"/>
                                    </a:cxn>
                                    <a:cxn ang="0">
                                      <a:pos x="csX4623" y="csY4623"/>
                                    </a:cxn>
                                    <a:cxn ang="0">
                                      <a:pos x="csX4624" y="csY4624"/>
                                    </a:cxn>
                                    <a:cxn ang="0">
                                      <a:pos x="csX4625" y="csY4625"/>
                                    </a:cxn>
                                    <a:cxn ang="0">
                                      <a:pos x="csX4626" y="csY4626"/>
                                    </a:cxn>
                                    <a:cxn ang="0">
                                      <a:pos x="csX4627" y="csY4627"/>
                                    </a:cxn>
                                    <a:cxn ang="0">
                                      <a:pos x="csX4628" y="csY4628"/>
                                    </a:cxn>
                                    <a:cxn ang="0">
                                      <a:pos x="csX4629" y="csY4629"/>
                                    </a:cxn>
                                    <a:cxn ang="0">
                                      <a:pos x="csX4630" y="csY4630"/>
                                    </a:cxn>
                                    <a:cxn ang="0">
                                      <a:pos x="csX4631" y="csY4631"/>
                                    </a:cxn>
                                    <a:cxn ang="0">
                                      <a:pos x="csX4632" y="csY4632"/>
                                    </a:cxn>
                                    <a:cxn ang="0">
                                      <a:pos x="csX4633" y="csY4633"/>
                                    </a:cxn>
                                    <a:cxn ang="0">
                                      <a:pos x="csX4634" y="csY4634"/>
                                    </a:cxn>
                                    <a:cxn ang="0">
                                      <a:pos x="csX4635" y="csY4635"/>
                                    </a:cxn>
                                    <a:cxn ang="0">
                                      <a:pos x="csX4636" y="csY4636"/>
                                    </a:cxn>
                                    <a:cxn ang="0">
                                      <a:pos x="csX4637" y="csY4637"/>
                                    </a:cxn>
                                    <a:cxn ang="0">
                                      <a:pos x="csX4638" y="csY4638"/>
                                    </a:cxn>
                                    <a:cxn ang="0">
                                      <a:pos x="csX4639" y="csY4639"/>
                                    </a:cxn>
                                    <a:cxn ang="0">
                                      <a:pos x="csX4640" y="csY4640"/>
                                    </a:cxn>
                                    <a:cxn ang="0">
                                      <a:pos x="csX4641" y="csY4641"/>
                                    </a:cxn>
                                    <a:cxn ang="0">
                                      <a:pos x="csX4642" y="csY4642"/>
                                    </a:cxn>
                                    <a:cxn ang="0">
                                      <a:pos x="csX4643" y="csY4643"/>
                                    </a:cxn>
                                    <a:cxn ang="0">
                                      <a:pos x="csX4644" y="csY4644"/>
                                    </a:cxn>
                                    <a:cxn ang="0">
                                      <a:pos x="csX4645" y="csY4645"/>
                                    </a:cxn>
                                    <a:cxn ang="0">
                                      <a:pos x="csX4646" y="csY4646"/>
                                    </a:cxn>
                                    <a:cxn ang="0">
                                      <a:pos x="csX4647" y="csY4647"/>
                                    </a:cxn>
                                    <a:cxn ang="0">
                                      <a:pos x="csX4648" y="csY4648"/>
                                    </a:cxn>
                                    <a:cxn ang="0">
                                      <a:pos x="csX4649" y="csY4649"/>
                                    </a:cxn>
                                    <a:cxn ang="0">
                                      <a:pos x="csX4650" y="csY4650"/>
                                    </a:cxn>
                                    <a:cxn ang="0">
                                      <a:pos x="csX4651" y="csY4651"/>
                                    </a:cxn>
                                    <a:cxn ang="0">
                                      <a:pos x="csX4652" y="csY4652"/>
                                    </a:cxn>
                                    <a:cxn ang="0">
                                      <a:pos x="csX4653" y="csY4653"/>
                                    </a:cxn>
                                    <a:cxn ang="0">
                                      <a:pos x="csX4654" y="csY4654"/>
                                    </a:cxn>
                                    <a:cxn ang="0">
                                      <a:pos x="csX4655" y="csY4655"/>
                                    </a:cxn>
                                    <a:cxn ang="0">
                                      <a:pos x="csX4656" y="csY4656"/>
                                    </a:cxn>
                                    <a:cxn ang="0">
                                      <a:pos x="csX4657" y="csY4657"/>
                                    </a:cxn>
                                    <a:cxn ang="0">
                                      <a:pos x="csX4658" y="csY4658"/>
                                    </a:cxn>
                                    <a:cxn ang="0">
                                      <a:pos x="csX4659" y="csY4659"/>
                                    </a:cxn>
                                    <a:cxn ang="0">
                                      <a:pos x="csX4660" y="csY4660"/>
                                    </a:cxn>
                                    <a:cxn ang="0">
                                      <a:pos x="csX4661" y="csY4661"/>
                                    </a:cxn>
                                    <a:cxn ang="0">
                                      <a:pos x="csX4662" y="csY4662"/>
                                    </a:cxn>
                                    <a:cxn ang="0">
                                      <a:pos x="csX4663" y="csY4663"/>
                                    </a:cxn>
                                    <a:cxn ang="0">
                                      <a:pos x="csX4664" y="csY4664"/>
                                    </a:cxn>
                                    <a:cxn ang="0">
                                      <a:pos x="csX4665" y="csY4665"/>
                                    </a:cxn>
                                    <a:cxn ang="0">
                                      <a:pos x="csX4666" y="csY4666"/>
                                    </a:cxn>
                                    <a:cxn ang="0">
                                      <a:pos x="csX4667" y="csY4667"/>
                                    </a:cxn>
                                    <a:cxn ang="0">
                                      <a:pos x="csX4668" y="csY4668"/>
                                    </a:cxn>
                                    <a:cxn ang="0">
                                      <a:pos x="csX4669" y="csY4669"/>
                                    </a:cxn>
                                    <a:cxn ang="0">
                                      <a:pos x="csX4670" y="csY4670"/>
                                    </a:cxn>
                                    <a:cxn ang="0">
                                      <a:pos x="csX4671" y="csY4671"/>
                                    </a:cxn>
                                    <a:cxn ang="0">
                                      <a:pos x="csX4672" y="csY4672"/>
                                    </a:cxn>
                                    <a:cxn ang="0">
                                      <a:pos x="csX4673" y="csY4673"/>
                                    </a:cxn>
                                    <a:cxn ang="0">
                                      <a:pos x="csX4674" y="csY4674"/>
                                    </a:cxn>
                                    <a:cxn ang="0">
                                      <a:pos x="csX4675" y="csY4675"/>
                                    </a:cxn>
                                    <a:cxn ang="0">
                                      <a:pos x="csX4676" y="csY4676"/>
                                    </a:cxn>
                                    <a:cxn ang="0">
                                      <a:pos x="csX4677" y="csY4677"/>
                                    </a:cxn>
                                    <a:cxn ang="0">
                                      <a:pos x="csX4678" y="csY4678"/>
                                    </a:cxn>
                                    <a:cxn ang="0">
                                      <a:pos x="csX4679" y="csY4679"/>
                                    </a:cxn>
                                    <a:cxn ang="0">
                                      <a:pos x="csX4680" y="csY4680"/>
                                    </a:cxn>
                                    <a:cxn ang="0">
                                      <a:pos x="csX4681" y="csY4681"/>
                                    </a:cxn>
                                    <a:cxn ang="0">
                                      <a:pos x="csX4682" y="csY4682"/>
                                    </a:cxn>
                                    <a:cxn ang="0">
                                      <a:pos x="csX4683" y="csY4683"/>
                                    </a:cxn>
                                    <a:cxn ang="0">
                                      <a:pos x="csX4684" y="csY4684"/>
                                    </a:cxn>
                                    <a:cxn ang="0">
                                      <a:pos x="csX4685" y="csY4685"/>
                                    </a:cxn>
                                    <a:cxn ang="0">
                                      <a:pos x="csX4686" y="csY4686"/>
                                    </a:cxn>
                                    <a:cxn ang="0">
                                      <a:pos x="csX4687" y="csY4687"/>
                                    </a:cxn>
                                    <a:cxn ang="0">
                                      <a:pos x="csX4688" y="csY4688"/>
                                    </a:cxn>
                                    <a:cxn ang="0">
                                      <a:pos x="csX4689" y="csY4689"/>
                                    </a:cxn>
                                    <a:cxn ang="0">
                                      <a:pos x="csX4690" y="csY4690"/>
                                    </a:cxn>
                                    <a:cxn ang="0">
                                      <a:pos x="csX4691" y="csY4691"/>
                                    </a:cxn>
                                    <a:cxn ang="0">
                                      <a:pos x="csX4692" y="csY4692"/>
                                    </a:cxn>
                                    <a:cxn ang="0">
                                      <a:pos x="csX4693" y="csY4693"/>
                                    </a:cxn>
                                    <a:cxn ang="0">
                                      <a:pos x="csX4694" y="csY4694"/>
                                    </a:cxn>
                                    <a:cxn ang="0">
                                      <a:pos x="csX4695" y="csY4695"/>
                                    </a:cxn>
                                    <a:cxn ang="0">
                                      <a:pos x="csX4696" y="csY4696"/>
                                    </a:cxn>
                                    <a:cxn ang="0">
                                      <a:pos x="csX4697" y="csY4697"/>
                                    </a:cxn>
                                    <a:cxn ang="0">
                                      <a:pos x="csX4698" y="csY4698"/>
                                    </a:cxn>
                                    <a:cxn ang="0">
                                      <a:pos x="csX4699" y="csY4699"/>
                                    </a:cxn>
                                    <a:cxn ang="0">
                                      <a:pos x="csX4700" y="csY4700"/>
                                    </a:cxn>
                                    <a:cxn ang="0">
                                      <a:pos x="csX4701" y="csY4701"/>
                                    </a:cxn>
                                    <a:cxn ang="0">
                                      <a:pos x="csX4702" y="csY4702"/>
                                    </a:cxn>
                                    <a:cxn ang="0">
                                      <a:pos x="csX4703" y="csY4703"/>
                                    </a:cxn>
                                    <a:cxn ang="0">
                                      <a:pos x="csX4704" y="csY4704"/>
                                    </a:cxn>
                                    <a:cxn ang="0">
                                      <a:pos x="csX4705" y="csY4705"/>
                                    </a:cxn>
                                    <a:cxn ang="0">
                                      <a:pos x="csX4706" y="csY4706"/>
                                    </a:cxn>
                                    <a:cxn ang="0">
                                      <a:pos x="csX4707" y="csY4707"/>
                                    </a:cxn>
                                    <a:cxn ang="0">
                                      <a:pos x="csX4708" y="csY4708"/>
                                    </a:cxn>
                                    <a:cxn ang="0">
                                      <a:pos x="csX4709" y="csY4709"/>
                                    </a:cxn>
                                    <a:cxn ang="0">
                                      <a:pos x="csX4710" y="csY4710"/>
                                    </a:cxn>
                                    <a:cxn ang="0">
                                      <a:pos x="csX4711" y="csY4711"/>
                                    </a:cxn>
                                    <a:cxn ang="0">
                                      <a:pos x="csX4712" y="csY4712"/>
                                    </a:cxn>
                                    <a:cxn ang="0">
                                      <a:pos x="csX4713" y="csY4713"/>
                                    </a:cxn>
                                    <a:cxn ang="0">
                                      <a:pos x="csX4714" y="csY4714"/>
                                    </a:cxn>
                                    <a:cxn ang="0">
                                      <a:pos x="csX4715" y="csY4715"/>
                                    </a:cxn>
                                    <a:cxn ang="0">
                                      <a:pos x="csX4716" y="csY4716"/>
                                    </a:cxn>
                                    <a:cxn ang="0">
                                      <a:pos x="csX4717" y="csY4717"/>
                                    </a:cxn>
                                    <a:cxn ang="0">
                                      <a:pos x="csX4718" y="csY4718"/>
                                    </a:cxn>
                                    <a:cxn ang="0">
                                      <a:pos x="csX4719" y="csY4719"/>
                                    </a:cxn>
                                    <a:cxn ang="0">
                                      <a:pos x="csX4720" y="csY4720"/>
                                    </a:cxn>
                                    <a:cxn ang="0">
                                      <a:pos x="csX4721" y="csY4721"/>
                                    </a:cxn>
                                    <a:cxn ang="0">
                                      <a:pos x="csX4722" y="csY4722"/>
                                    </a:cxn>
                                    <a:cxn ang="0">
                                      <a:pos x="csX4723" y="csY4723"/>
                                    </a:cxn>
                                    <a:cxn ang="0">
                                      <a:pos x="csX4724" y="csY4724"/>
                                    </a:cxn>
                                    <a:cxn ang="0">
                                      <a:pos x="csX4725" y="csY4725"/>
                                    </a:cxn>
                                    <a:cxn ang="0">
                                      <a:pos x="csX4726" y="csY4726"/>
                                    </a:cxn>
                                    <a:cxn ang="0">
                                      <a:pos x="csX4727" y="csY4727"/>
                                    </a:cxn>
                                    <a:cxn ang="0">
                                      <a:pos x="csX4728" y="csY4728"/>
                                    </a:cxn>
                                    <a:cxn ang="0">
                                      <a:pos x="csX4729" y="csY4729"/>
                                    </a:cxn>
                                    <a:cxn ang="0">
                                      <a:pos x="csX4730" y="csY4730"/>
                                    </a:cxn>
                                    <a:cxn ang="0">
                                      <a:pos x="csX4731" y="csY4731"/>
                                    </a:cxn>
                                    <a:cxn ang="0">
                                      <a:pos x="csX4732" y="csY4732"/>
                                    </a:cxn>
                                    <a:cxn ang="0">
                                      <a:pos x="csX4733" y="csY4733"/>
                                    </a:cxn>
                                    <a:cxn ang="0">
                                      <a:pos x="csX4734" y="csY4734"/>
                                    </a:cxn>
                                    <a:cxn ang="0">
                                      <a:pos x="csX4735" y="csY4735"/>
                                    </a:cxn>
                                    <a:cxn ang="0">
                                      <a:pos x="csX4736" y="csY4736"/>
                                    </a:cxn>
                                    <a:cxn ang="0">
                                      <a:pos x="csX4737" y="csY4737"/>
                                    </a:cxn>
                                    <a:cxn ang="0">
                                      <a:pos x="csX4738" y="csY4738"/>
                                    </a:cxn>
                                    <a:cxn ang="0">
                                      <a:pos x="csX4739" y="csY4739"/>
                                    </a:cxn>
                                    <a:cxn ang="0">
                                      <a:pos x="csX4740" y="csY4740"/>
                                    </a:cxn>
                                    <a:cxn ang="0">
                                      <a:pos x="csX4741" y="csY4741"/>
                                    </a:cxn>
                                    <a:cxn ang="0">
                                      <a:pos x="csX4742" y="csY4742"/>
                                    </a:cxn>
                                    <a:cxn ang="0">
                                      <a:pos x="csX4743" y="csY4743"/>
                                    </a:cxn>
                                    <a:cxn ang="0">
                                      <a:pos x="csX4744" y="csY4744"/>
                                    </a:cxn>
                                    <a:cxn ang="0">
                                      <a:pos x="csX4745" y="csY4745"/>
                                    </a:cxn>
                                    <a:cxn ang="0">
                                      <a:pos x="csX4746" y="csY4746"/>
                                    </a:cxn>
                                    <a:cxn ang="0">
                                      <a:pos x="csX4747" y="csY4747"/>
                                    </a:cxn>
                                    <a:cxn ang="0">
                                      <a:pos x="csX4748" y="csY4748"/>
                                    </a:cxn>
                                    <a:cxn ang="0">
                                      <a:pos x="csX4749" y="csY4749"/>
                                    </a:cxn>
                                    <a:cxn ang="0">
                                      <a:pos x="csX4750" y="csY4750"/>
                                    </a:cxn>
                                    <a:cxn ang="0">
                                      <a:pos x="csX4751" y="csY4751"/>
                                    </a:cxn>
                                    <a:cxn ang="0">
                                      <a:pos x="csX4752" y="csY4752"/>
                                    </a:cxn>
                                    <a:cxn ang="0">
                                      <a:pos x="csX4753" y="csY4753"/>
                                    </a:cxn>
                                    <a:cxn ang="0">
                                      <a:pos x="csX4754" y="csY4754"/>
                                    </a:cxn>
                                    <a:cxn ang="0">
                                      <a:pos x="csX4755" y="csY4755"/>
                                    </a:cxn>
                                    <a:cxn ang="0">
                                      <a:pos x="csX4756" y="csY4756"/>
                                    </a:cxn>
                                    <a:cxn ang="0">
                                      <a:pos x="csX4757" y="csY4757"/>
                                    </a:cxn>
                                    <a:cxn ang="0">
                                      <a:pos x="csX4758" y="csY4758"/>
                                    </a:cxn>
                                    <a:cxn ang="0">
                                      <a:pos x="csX4759" y="csY4759"/>
                                    </a:cxn>
                                    <a:cxn ang="0">
                                      <a:pos x="csX4760" y="csY4760"/>
                                    </a:cxn>
                                    <a:cxn ang="0">
                                      <a:pos x="csX4761" y="csY4761"/>
                                    </a:cxn>
                                    <a:cxn ang="0">
                                      <a:pos x="csX4762" y="csY4762"/>
                                    </a:cxn>
                                    <a:cxn ang="0">
                                      <a:pos x="csX4763" y="csY4763"/>
                                    </a:cxn>
                                    <a:cxn ang="0">
                                      <a:pos x="csX4764" y="csY4764"/>
                                    </a:cxn>
                                    <a:cxn ang="0">
                                      <a:pos x="csX4765" y="csY4765"/>
                                    </a:cxn>
                                    <a:cxn ang="0">
                                      <a:pos x="csX4766" y="csY4766"/>
                                    </a:cxn>
                                    <a:cxn ang="0">
                                      <a:pos x="csX4767" y="csY4767"/>
                                    </a:cxn>
                                    <a:cxn ang="0">
                                      <a:pos x="csX4768" y="csY4768"/>
                                    </a:cxn>
                                    <a:cxn ang="0">
                                      <a:pos x="csX4769" y="csY4769"/>
                                    </a:cxn>
                                    <a:cxn ang="0">
                                      <a:pos x="csX4770" y="csY4770"/>
                                    </a:cxn>
                                    <a:cxn ang="0">
                                      <a:pos x="csX4771" y="csY4771"/>
                                    </a:cxn>
                                    <a:cxn ang="0">
                                      <a:pos x="csX4772" y="csY4772"/>
                                    </a:cxn>
                                    <a:cxn ang="0">
                                      <a:pos x="csX4773" y="csY4773"/>
                                    </a:cxn>
                                    <a:cxn ang="0">
                                      <a:pos x="csX4774" y="csY4774"/>
                                    </a:cxn>
                                    <a:cxn ang="0">
                                      <a:pos x="csX4775" y="csY4775"/>
                                    </a:cxn>
                                    <a:cxn ang="0">
                                      <a:pos x="csX4776" y="csY4776"/>
                                    </a:cxn>
                                    <a:cxn ang="0">
                                      <a:pos x="csX4777" y="csY4777"/>
                                    </a:cxn>
                                    <a:cxn ang="0">
                                      <a:pos x="csX4778" y="csY4778"/>
                                    </a:cxn>
                                    <a:cxn ang="0">
                                      <a:pos x="csX4779" y="csY4779"/>
                                    </a:cxn>
                                    <a:cxn ang="0">
                                      <a:pos x="csX4780" y="csY4780"/>
                                    </a:cxn>
                                    <a:cxn ang="0">
                                      <a:pos x="csX4781" y="csY4781"/>
                                    </a:cxn>
                                    <a:cxn ang="0">
                                      <a:pos x="csX4782" y="csY4782"/>
                                    </a:cxn>
                                    <a:cxn ang="0">
                                      <a:pos x="csX4783" y="csY4783"/>
                                    </a:cxn>
                                    <a:cxn ang="0">
                                      <a:pos x="csX4784" y="csY4784"/>
                                    </a:cxn>
                                    <a:cxn ang="0">
                                      <a:pos x="csX4785" y="csY4785"/>
                                    </a:cxn>
                                    <a:cxn ang="0">
                                      <a:pos x="csX4786" y="csY4786"/>
                                    </a:cxn>
                                    <a:cxn ang="0">
                                      <a:pos x="csX4787" y="csY4787"/>
                                    </a:cxn>
                                    <a:cxn ang="0">
                                      <a:pos x="csX4788" y="csY4788"/>
                                    </a:cxn>
                                    <a:cxn ang="0">
                                      <a:pos x="csX4789" y="csY4789"/>
                                    </a:cxn>
                                    <a:cxn ang="0">
                                      <a:pos x="csX4790" y="csY4790"/>
                                    </a:cxn>
                                    <a:cxn ang="0">
                                      <a:pos x="csX4791" y="csY4791"/>
                                    </a:cxn>
                                    <a:cxn ang="0">
                                      <a:pos x="csX4792" y="csY4792"/>
                                    </a:cxn>
                                    <a:cxn ang="0">
                                      <a:pos x="csX4793" y="csY4793"/>
                                    </a:cxn>
                                    <a:cxn ang="0">
                                      <a:pos x="csX4794" y="csY4794"/>
                                    </a:cxn>
                                    <a:cxn ang="0">
                                      <a:pos x="csX4795" y="csY4795"/>
                                    </a:cxn>
                                    <a:cxn ang="0">
                                      <a:pos x="csX4796" y="csY4796"/>
                                    </a:cxn>
                                    <a:cxn ang="0">
                                      <a:pos x="csX4797" y="csY4797"/>
                                    </a:cxn>
                                    <a:cxn ang="0">
                                      <a:pos x="csX4798" y="csY4798"/>
                                    </a:cxn>
                                    <a:cxn ang="0">
                                      <a:pos x="csX4799" y="csY4799"/>
                                    </a:cxn>
                                    <a:cxn ang="0">
                                      <a:pos x="csX4800" y="csY4800"/>
                                    </a:cxn>
                                    <a:cxn ang="0">
                                      <a:pos x="csX4801" y="csY4801"/>
                                    </a:cxn>
                                    <a:cxn ang="0">
                                      <a:pos x="csX4802" y="csY4802"/>
                                    </a:cxn>
                                    <a:cxn ang="0">
                                      <a:pos x="csX4803" y="csY4803"/>
                                    </a:cxn>
                                    <a:cxn ang="0">
                                      <a:pos x="csX4804" y="csY4804"/>
                                    </a:cxn>
                                    <a:cxn ang="0">
                                      <a:pos x="csX4805" y="csY4805"/>
                                    </a:cxn>
                                    <a:cxn ang="0">
                                      <a:pos x="csX4806" y="csY4806"/>
                                    </a:cxn>
                                    <a:cxn ang="0">
                                      <a:pos x="csX4807" y="csY4807"/>
                                    </a:cxn>
                                    <a:cxn ang="0">
                                      <a:pos x="csX4808" y="csY4808"/>
                                    </a:cxn>
                                    <a:cxn ang="0">
                                      <a:pos x="csX4809" y="csY4809"/>
                                    </a:cxn>
                                    <a:cxn ang="0">
                                      <a:pos x="csX4810" y="csY4810"/>
                                    </a:cxn>
                                    <a:cxn ang="0">
                                      <a:pos x="csX4811" y="csY4811"/>
                                    </a:cxn>
                                    <a:cxn ang="0">
                                      <a:pos x="csX4812" y="csY4812"/>
                                    </a:cxn>
                                    <a:cxn ang="0">
                                      <a:pos x="csX4813" y="csY4813"/>
                                    </a:cxn>
                                    <a:cxn ang="0">
                                      <a:pos x="csX4814" y="csY4814"/>
                                    </a:cxn>
                                    <a:cxn ang="0">
                                      <a:pos x="csX4815" y="csY4815"/>
                                    </a:cxn>
                                    <a:cxn ang="0">
                                      <a:pos x="csX4816" y="csY4816"/>
                                    </a:cxn>
                                    <a:cxn ang="0">
                                      <a:pos x="csX4817" y="csY4817"/>
                                    </a:cxn>
                                    <a:cxn ang="0">
                                      <a:pos x="csX4818" y="csY4818"/>
                                    </a:cxn>
                                    <a:cxn ang="0">
                                      <a:pos x="csX4819" y="csY4819"/>
                                    </a:cxn>
                                    <a:cxn ang="0">
                                      <a:pos x="csX4820" y="csY4820"/>
                                    </a:cxn>
                                    <a:cxn ang="0">
                                      <a:pos x="csX4821" y="csY4821"/>
                                    </a:cxn>
                                    <a:cxn ang="0">
                                      <a:pos x="csX4822" y="csY4822"/>
                                    </a:cxn>
                                    <a:cxn ang="0">
                                      <a:pos x="csX4823" y="csY4823"/>
                                    </a:cxn>
                                    <a:cxn ang="0">
                                      <a:pos x="csX4824" y="csY4824"/>
                                    </a:cxn>
                                    <a:cxn ang="0">
                                      <a:pos x="csX4825" y="csY4825"/>
                                    </a:cxn>
                                    <a:cxn ang="0">
                                      <a:pos x="csX4826" y="csY4826"/>
                                    </a:cxn>
                                    <a:cxn ang="0">
                                      <a:pos x="csX4827" y="csY4827"/>
                                    </a:cxn>
                                    <a:cxn ang="0">
                                      <a:pos x="csX4828" y="csY4828"/>
                                    </a:cxn>
                                    <a:cxn ang="0">
                                      <a:pos x="csX4829" y="csY4829"/>
                                    </a:cxn>
                                    <a:cxn ang="0">
                                      <a:pos x="csX4830" y="csY4830"/>
                                    </a:cxn>
                                    <a:cxn ang="0">
                                      <a:pos x="csX4831" y="csY4831"/>
                                    </a:cxn>
                                    <a:cxn ang="0">
                                      <a:pos x="csX4832" y="csY4832"/>
                                    </a:cxn>
                                    <a:cxn ang="0">
                                      <a:pos x="csX4833" y="csY4833"/>
                                    </a:cxn>
                                    <a:cxn ang="0">
                                      <a:pos x="csX4834" y="csY4834"/>
                                    </a:cxn>
                                    <a:cxn ang="0">
                                      <a:pos x="csX4835" y="csY4835"/>
                                    </a:cxn>
                                    <a:cxn ang="0">
                                      <a:pos x="csX4836" y="csY4836"/>
                                    </a:cxn>
                                    <a:cxn ang="0">
                                      <a:pos x="csX4837" y="csY4837"/>
                                    </a:cxn>
                                    <a:cxn ang="0">
                                      <a:pos x="csX4838" y="csY4838"/>
                                    </a:cxn>
                                    <a:cxn ang="0">
                                      <a:pos x="csX4839" y="csY4839"/>
                                    </a:cxn>
                                    <a:cxn ang="0">
                                      <a:pos x="csX4840" y="csY4840"/>
                                    </a:cxn>
                                    <a:cxn ang="0">
                                      <a:pos x="csX4841" y="csY4841"/>
                                    </a:cxn>
                                    <a:cxn ang="0">
                                      <a:pos x="csX4842" y="csY4842"/>
                                    </a:cxn>
                                    <a:cxn ang="0">
                                      <a:pos x="csX4843" y="csY4843"/>
                                    </a:cxn>
                                    <a:cxn ang="0">
                                      <a:pos x="csX4844" y="csY4844"/>
                                    </a:cxn>
                                    <a:cxn ang="0">
                                      <a:pos x="csX4845" y="csY4845"/>
                                    </a:cxn>
                                    <a:cxn ang="0">
                                      <a:pos x="csX4846" y="csY4846"/>
                                    </a:cxn>
                                    <a:cxn ang="0">
                                      <a:pos x="csX4847" y="csY4847"/>
                                    </a:cxn>
                                    <a:cxn ang="0">
                                      <a:pos x="csX4848" y="csY4848"/>
                                    </a:cxn>
                                    <a:cxn ang="0">
                                      <a:pos x="csX4849" y="csY4849"/>
                                    </a:cxn>
                                    <a:cxn ang="0">
                                      <a:pos x="csX4850" y="csY4850"/>
                                    </a:cxn>
                                    <a:cxn ang="0">
                                      <a:pos x="csX4851" y="csY4851"/>
                                    </a:cxn>
                                    <a:cxn ang="0">
                                      <a:pos x="csX4852" y="csY4852"/>
                                    </a:cxn>
                                    <a:cxn ang="0">
                                      <a:pos x="csX4853" y="csY4853"/>
                                    </a:cxn>
                                    <a:cxn ang="0">
                                      <a:pos x="csX4854" y="csY4854"/>
                                    </a:cxn>
                                    <a:cxn ang="0">
                                      <a:pos x="csX4855" y="csY4855"/>
                                    </a:cxn>
                                    <a:cxn ang="0">
                                      <a:pos x="csX4856" y="csY4856"/>
                                    </a:cxn>
                                    <a:cxn ang="0">
                                      <a:pos x="csX4857" y="csY4857"/>
                                    </a:cxn>
                                    <a:cxn ang="0">
                                      <a:pos x="csX4858" y="csY4858"/>
                                    </a:cxn>
                                    <a:cxn ang="0">
                                      <a:pos x="csX4859" y="csY4859"/>
                                    </a:cxn>
                                    <a:cxn ang="0">
                                      <a:pos x="csX4860" y="csY4860"/>
                                    </a:cxn>
                                    <a:cxn ang="0">
                                      <a:pos x="csX4861" y="csY4861"/>
                                    </a:cxn>
                                    <a:cxn ang="0">
                                      <a:pos x="csX4862" y="csY4862"/>
                                    </a:cxn>
                                    <a:cxn ang="0">
                                      <a:pos x="csX4863" y="csY4863"/>
                                    </a:cxn>
                                    <a:cxn ang="0">
                                      <a:pos x="csX4864" y="csY4864"/>
                                    </a:cxn>
                                    <a:cxn ang="0">
                                      <a:pos x="csX4865" y="csY4865"/>
                                    </a:cxn>
                                    <a:cxn ang="0">
                                      <a:pos x="csX4866" y="csY4866"/>
                                    </a:cxn>
                                    <a:cxn ang="0">
                                      <a:pos x="csX4867" y="csY4867"/>
                                    </a:cxn>
                                    <a:cxn ang="0">
                                      <a:pos x="csX4868" y="csY4868"/>
                                    </a:cxn>
                                    <a:cxn ang="0">
                                      <a:pos x="csX4869" y="csY4869"/>
                                    </a:cxn>
                                    <a:cxn ang="0">
                                      <a:pos x="csX4870" y="csY4870"/>
                                    </a:cxn>
                                    <a:cxn ang="0">
                                      <a:pos x="csX4871" y="csY4871"/>
                                    </a:cxn>
                                    <a:cxn ang="0">
                                      <a:pos x="csX4872" y="csY4872"/>
                                    </a:cxn>
                                    <a:cxn ang="0">
                                      <a:pos x="csX4873" y="csY4873"/>
                                    </a:cxn>
                                    <a:cxn ang="0">
                                      <a:pos x="csX4874" y="csY4874"/>
                                    </a:cxn>
                                    <a:cxn ang="0">
                                      <a:pos x="csX4875" y="csY4875"/>
                                    </a:cxn>
                                    <a:cxn ang="0">
                                      <a:pos x="csX4876" y="csY4876"/>
                                    </a:cxn>
                                    <a:cxn ang="0">
                                      <a:pos x="csX4877" y="csY4877"/>
                                    </a:cxn>
                                    <a:cxn ang="0">
                                      <a:pos x="csX4878" y="csY4878"/>
                                    </a:cxn>
                                    <a:cxn ang="0">
                                      <a:pos x="csX4879" y="csY4879"/>
                                    </a:cxn>
                                    <a:cxn ang="0">
                                      <a:pos x="csX4880" y="csY4880"/>
                                    </a:cxn>
                                    <a:cxn ang="0">
                                      <a:pos x="csX4881" y="csY4881"/>
                                    </a:cxn>
                                    <a:cxn ang="0">
                                      <a:pos x="csX4882" y="csY4882"/>
                                    </a:cxn>
                                    <a:cxn ang="0">
                                      <a:pos x="csX4883" y="csY4883"/>
                                    </a:cxn>
                                    <a:cxn ang="0">
                                      <a:pos x="csX4884" y="csY4884"/>
                                    </a:cxn>
                                    <a:cxn ang="0">
                                      <a:pos x="csX4885" y="csY4885"/>
                                    </a:cxn>
                                    <a:cxn ang="0">
                                      <a:pos x="csX4886" y="csY4886"/>
                                    </a:cxn>
                                    <a:cxn ang="0">
                                      <a:pos x="csX4887" y="csY4887"/>
                                    </a:cxn>
                                    <a:cxn ang="0">
                                      <a:pos x="csX4888" y="csY4888"/>
                                    </a:cxn>
                                    <a:cxn ang="0">
                                      <a:pos x="csX4889" y="csY4889"/>
                                    </a:cxn>
                                    <a:cxn ang="0">
                                      <a:pos x="csX4890" y="csY4890"/>
                                    </a:cxn>
                                    <a:cxn ang="0">
                                      <a:pos x="csX4891" y="csY4891"/>
                                    </a:cxn>
                                    <a:cxn ang="0">
                                      <a:pos x="csX4892" y="csY4892"/>
                                    </a:cxn>
                                    <a:cxn ang="0">
                                      <a:pos x="csX4893" y="csY4893"/>
                                    </a:cxn>
                                    <a:cxn ang="0">
                                      <a:pos x="csX4894" y="csY4894"/>
                                    </a:cxn>
                                    <a:cxn ang="0">
                                      <a:pos x="csX4895" y="csY4895"/>
                                    </a:cxn>
                                    <a:cxn ang="0">
                                      <a:pos x="csX4896" y="csY4896"/>
                                    </a:cxn>
                                    <a:cxn ang="0">
                                      <a:pos x="csX4897" y="csY4897"/>
                                    </a:cxn>
                                    <a:cxn ang="0">
                                      <a:pos x="csX4898" y="csY4898"/>
                                    </a:cxn>
                                    <a:cxn ang="0">
                                      <a:pos x="csX4899" y="csY4899"/>
                                    </a:cxn>
                                    <a:cxn ang="0">
                                      <a:pos x="csX4900" y="csY4900"/>
                                    </a:cxn>
                                    <a:cxn ang="0">
                                      <a:pos x="csX4901" y="csY4901"/>
                                    </a:cxn>
                                    <a:cxn ang="0">
                                      <a:pos x="csX4902" y="csY4902"/>
                                    </a:cxn>
                                    <a:cxn ang="0">
                                      <a:pos x="csX4903" y="csY4903"/>
                                    </a:cxn>
                                    <a:cxn ang="0">
                                      <a:pos x="csX4904" y="csY4904"/>
                                    </a:cxn>
                                    <a:cxn ang="0">
                                      <a:pos x="csX4905" y="csY4905"/>
                                    </a:cxn>
                                    <a:cxn ang="0">
                                      <a:pos x="csX4906" y="csY4906"/>
                                    </a:cxn>
                                    <a:cxn ang="0">
                                      <a:pos x="csX4907" y="csY4907"/>
                                    </a:cxn>
                                    <a:cxn ang="0">
                                      <a:pos x="csX4908" y="csY4908"/>
                                    </a:cxn>
                                    <a:cxn ang="0">
                                      <a:pos x="csX4909" y="csY4909"/>
                                    </a:cxn>
                                    <a:cxn ang="0">
                                      <a:pos x="csX4910" y="csY4910"/>
                                    </a:cxn>
                                    <a:cxn ang="0">
                                      <a:pos x="csX4911" y="csY4911"/>
                                    </a:cxn>
                                    <a:cxn ang="0">
                                      <a:pos x="csX4912" y="csY4912"/>
                                    </a:cxn>
                                    <a:cxn ang="0">
                                      <a:pos x="csX4913" y="csY4913"/>
                                    </a:cxn>
                                    <a:cxn ang="0">
                                      <a:pos x="csX4914" y="csY4914"/>
                                    </a:cxn>
                                    <a:cxn ang="0">
                                      <a:pos x="csX4915" y="csY4915"/>
                                    </a:cxn>
                                    <a:cxn ang="0">
                                      <a:pos x="csX4916" y="csY4916"/>
                                    </a:cxn>
                                    <a:cxn ang="0">
                                      <a:pos x="csX4917" y="csY4917"/>
                                    </a:cxn>
                                    <a:cxn ang="0">
                                      <a:pos x="csX4918" y="csY4918"/>
                                    </a:cxn>
                                    <a:cxn ang="0">
                                      <a:pos x="csX4919" y="csY4919"/>
                                    </a:cxn>
                                    <a:cxn ang="0">
                                      <a:pos x="csX4920" y="csY4920"/>
                                    </a:cxn>
                                    <a:cxn ang="0">
                                      <a:pos x="csX4921" y="csY4921"/>
                                    </a:cxn>
                                    <a:cxn ang="0">
                                      <a:pos x="csX4922" y="csY4922"/>
                                    </a:cxn>
                                    <a:cxn ang="0">
                                      <a:pos x="csX4923" y="csY4923"/>
                                    </a:cxn>
                                    <a:cxn ang="0">
                                      <a:pos x="csX4924" y="csY4924"/>
                                    </a:cxn>
                                    <a:cxn ang="0">
                                      <a:pos x="csX4925" y="csY4925"/>
                                    </a:cxn>
                                    <a:cxn ang="0">
                                      <a:pos x="csX4926" y="csY4926"/>
                                    </a:cxn>
                                    <a:cxn ang="0">
                                      <a:pos x="csX4927" y="csY4927"/>
                                    </a:cxn>
                                    <a:cxn ang="0">
                                      <a:pos x="csX4928" y="csY4928"/>
                                    </a:cxn>
                                    <a:cxn ang="0">
                                      <a:pos x="csX4929" y="csY4929"/>
                                    </a:cxn>
                                    <a:cxn ang="0">
                                      <a:pos x="csX4930" y="csY4930"/>
                                    </a:cxn>
                                    <a:cxn ang="0">
                                      <a:pos x="csX4931" y="csY4931"/>
                                    </a:cxn>
                                    <a:cxn ang="0">
                                      <a:pos x="csX4932" y="csY4932"/>
                                    </a:cxn>
                                    <a:cxn ang="0">
                                      <a:pos x="csX4933" y="csY4933"/>
                                    </a:cxn>
                                    <a:cxn ang="0">
                                      <a:pos x="csX4934" y="csY4934"/>
                                    </a:cxn>
                                    <a:cxn ang="0">
                                      <a:pos x="csX4935" y="csY4935"/>
                                    </a:cxn>
                                    <a:cxn ang="0">
                                      <a:pos x="csX4936" y="csY4936"/>
                                    </a:cxn>
                                    <a:cxn ang="0">
                                      <a:pos x="csX4937" y="csY4937"/>
                                    </a:cxn>
                                    <a:cxn ang="0">
                                      <a:pos x="csX4938" y="csY4938"/>
                                    </a:cxn>
                                    <a:cxn ang="0">
                                      <a:pos x="csX4939" y="csY4939"/>
                                    </a:cxn>
                                    <a:cxn ang="0">
                                      <a:pos x="csX4940" y="csY4940"/>
                                    </a:cxn>
                                    <a:cxn ang="0">
                                      <a:pos x="csX4941" y="csY4941"/>
                                    </a:cxn>
                                    <a:cxn ang="0">
                                      <a:pos x="csX4942" y="csY4942"/>
                                    </a:cxn>
                                    <a:cxn ang="0">
                                      <a:pos x="csX4943" y="csY4943"/>
                                    </a:cxn>
                                    <a:cxn ang="0">
                                      <a:pos x="csX4944" y="csY4944"/>
                                    </a:cxn>
                                    <a:cxn ang="0">
                                      <a:pos x="csX4945" y="csY4945"/>
                                    </a:cxn>
                                    <a:cxn ang="0">
                                      <a:pos x="csX4946" y="csY4946"/>
                                    </a:cxn>
                                    <a:cxn ang="0">
                                      <a:pos x="csX4947" y="csY4947"/>
                                    </a:cxn>
                                    <a:cxn ang="0">
                                      <a:pos x="csX4948" y="csY4948"/>
                                    </a:cxn>
                                    <a:cxn ang="0">
                                      <a:pos x="csX4949" y="csY4949"/>
                                    </a:cxn>
                                    <a:cxn ang="0">
                                      <a:pos x="csX4950" y="csY4950"/>
                                    </a:cxn>
                                    <a:cxn ang="0">
                                      <a:pos x="csX4951" y="csY4951"/>
                                    </a:cxn>
                                    <a:cxn ang="0">
                                      <a:pos x="csX4952" y="csY4952"/>
                                    </a:cxn>
                                    <a:cxn ang="0">
                                      <a:pos x="csX4953" y="csY4953"/>
                                    </a:cxn>
                                    <a:cxn ang="0">
                                      <a:pos x="csX4954" y="csY4954"/>
                                    </a:cxn>
                                    <a:cxn ang="0">
                                      <a:pos x="csX4955" y="csY4955"/>
                                    </a:cxn>
                                    <a:cxn ang="0">
                                      <a:pos x="csX4956" y="csY4956"/>
                                    </a:cxn>
                                    <a:cxn ang="0">
                                      <a:pos x="csX4957" y="csY4957"/>
                                    </a:cxn>
                                    <a:cxn ang="0">
                                      <a:pos x="csX4958" y="csY4958"/>
                                    </a:cxn>
                                    <a:cxn ang="0">
                                      <a:pos x="csX4959" y="csY4959"/>
                                    </a:cxn>
                                    <a:cxn ang="0">
                                      <a:pos x="csX4960" y="csY4960"/>
                                    </a:cxn>
                                    <a:cxn ang="0">
                                      <a:pos x="csX4961" y="csY4961"/>
                                    </a:cxn>
                                    <a:cxn ang="0">
                                      <a:pos x="csX4962" y="csY4962"/>
                                    </a:cxn>
                                    <a:cxn ang="0">
                                      <a:pos x="csX4963" y="csY4963"/>
                                    </a:cxn>
                                    <a:cxn ang="0">
                                      <a:pos x="csX4964" y="csY4964"/>
                                    </a:cxn>
                                    <a:cxn ang="0">
                                      <a:pos x="csX4965" y="csY4965"/>
                                    </a:cxn>
                                    <a:cxn ang="0">
                                      <a:pos x="csX4966" y="csY4966"/>
                                    </a:cxn>
                                    <a:cxn ang="0">
                                      <a:pos x="csX4967" y="csY4967"/>
                                    </a:cxn>
                                    <a:cxn ang="0">
                                      <a:pos x="csX4968" y="csY4968"/>
                                    </a:cxn>
                                    <a:cxn ang="0">
                                      <a:pos x="csX4969" y="csY4969"/>
                                    </a:cxn>
                                    <a:cxn ang="0">
                                      <a:pos x="csX4970" y="csY4970"/>
                                    </a:cxn>
                                    <a:cxn ang="0">
                                      <a:pos x="csX4971" y="csY4971"/>
                                    </a:cxn>
                                    <a:cxn ang="0">
                                      <a:pos x="csX4972" y="csY4972"/>
                                    </a:cxn>
                                    <a:cxn ang="0">
                                      <a:pos x="csX4973" y="csY4973"/>
                                    </a:cxn>
                                    <a:cxn ang="0">
                                      <a:pos x="csX4974" y="csY4974"/>
                                    </a:cxn>
                                    <a:cxn ang="0">
                                      <a:pos x="csX4975" y="csY4975"/>
                                    </a:cxn>
                                    <a:cxn ang="0">
                                      <a:pos x="csX4976" y="csY4976"/>
                                    </a:cxn>
                                    <a:cxn ang="0">
                                      <a:pos x="csX4977" y="csY4977"/>
                                    </a:cxn>
                                    <a:cxn ang="0">
                                      <a:pos x="csX4978" y="csY4978"/>
                                    </a:cxn>
                                    <a:cxn ang="0">
                                      <a:pos x="csX4979" y="csY4979"/>
                                    </a:cxn>
                                    <a:cxn ang="0">
                                      <a:pos x="csX4980" y="csY4980"/>
                                    </a:cxn>
                                    <a:cxn ang="0">
                                      <a:pos x="csX4981" y="csY4981"/>
                                    </a:cxn>
                                    <a:cxn ang="0">
                                      <a:pos x="csX4982" y="csY4982"/>
                                    </a:cxn>
                                    <a:cxn ang="0">
                                      <a:pos x="csX4983" y="csY4983"/>
                                    </a:cxn>
                                    <a:cxn ang="0">
                                      <a:pos x="csX4984" y="csY4984"/>
                                    </a:cxn>
                                    <a:cxn ang="0">
                                      <a:pos x="csX4985" y="csY4985"/>
                                    </a:cxn>
                                    <a:cxn ang="0">
                                      <a:pos x="csX4986" y="csY4986"/>
                                    </a:cxn>
                                    <a:cxn ang="0">
                                      <a:pos x="csX4987" y="csY4987"/>
                                    </a:cxn>
                                    <a:cxn ang="0">
                                      <a:pos x="csX4988" y="csY4988"/>
                                    </a:cxn>
                                    <a:cxn ang="0">
                                      <a:pos x="csX4989" y="csY4989"/>
                                    </a:cxn>
                                    <a:cxn ang="0">
                                      <a:pos x="csX4990" y="csY4990"/>
                                    </a:cxn>
                                    <a:cxn ang="0">
                                      <a:pos x="csX4991" y="csY4991"/>
                                    </a:cxn>
                                    <a:cxn ang="0">
                                      <a:pos x="csX4992" y="csY4992"/>
                                    </a:cxn>
                                    <a:cxn ang="0">
                                      <a:pos x="csX4993" y="csY4993"/>
                                    </a:cxn>
                                    <a:cxn ang="0">
                                      <a:pos x="csX4994" y="csY4994"/>
                                    </a:cxn>
                                    <a:cxn ang="0">
                                      <a:pos x="csX4995" y="csY4995"/>
                                    </a:cxn>
                                    <a:cxn ang="0">
                                      <a:pos x="csX4996" y="csY4996"/>
                                    </a:cxn>
                                    <a:cxn ang="0">
                                      <a:pos x="csX4997" y="csY4997"/>
                                    </a:cxn>
                                    <a:cxn ang="0">
                                      <a:pos x="csX4998" y="csY4998"/>
                                    </a:cxn>
                                    <a:cxn ang="0">
                                      <a:pos x="csX4999" y="csY4999"/>
                                    </a:cxn>
                                    <a:cxn ang="0">
                                      <a:pos x="csX5000" y="csY5000"/>
                                    </a:cxn>
                                    <a:cxn ang="0">
                                      <a:pos x="csX5001" y="csY5001"/>
                                    </a:cxn>
                                    <a:cxn ang="0">
                                      <a:pos x="csX5002" y="csY5002"/>
                                    </a:cxn>
                                    <a:cxn ang="0">
                                      <a:pos x="csX5003" y="csY5003"/>
                                    </a:cxn>
                                    <a:cxn ang="0">
                                      <a:pos x="csX5004" y="csY5004"/>
                                    </a:cxn>
                                    <a:cxn ang="0">
                                      <a:pos x="csX5005" y="csY5005"/>
                                    </a:cxn>
                                    <a:cxn ang="0">
                                      <a:pos x="csX5006" y="csY5006"/>
                                    </a:cxn>
                                    <a:cxn ang="0">
                                      <a:pos x="csX5007" y="csY5007"/>
                                    </a:cxn>
                                    <a:cxn ang="0">
                                      <a:pos x="csX5008" y="csY5008"/>
                                    </a:cxn>
                                    <a:cxn ang="0">
                                      <a:pos x="csX5009" y="csY5009"/>
                                    </a:cxn>
                                    <a:cxn ang="0">
                                      <a:pos x="csX5010" y="csY5010"/>
                                    </a:cxn>
                                    <a:cxn ang="0">
                                      <a:pos x="csX5011" y="csY5011"/>
                                    </a:cxn>
                                    <a:cxn ang="0">
                                      <a:pos x="csX5012" y="csY5012"/>
                                    </a:cxn>
                                    <a:cxn ang="0">
                                      <a:pos x="csX5013" y="csY5013"/>
                                    </a:cxn>
                                    <a:cxn ang="0">
                                      <a:pos x="csX5014" y="csY5014"/>
                                    </a:cxn>
                                    <a:cxn ang="0">
                                      <a:pos x="csX5015" y="csY5015"/>
                                    </a:cxn>
                                    <a:cxn ang="0">
                                      <a:pos x="csX5016" y="csY5016"/>
                                    </a:cxn>
                                    <a:cxn ang="0">
                                      <a:pos x="csX5017" y="csY5017"/>
                                    </a:cxn>
                                    <a:cxn ang="0">
                                      <a:pos x="csX5018" y="csY5018"/>
                                    </a:cxn>
                                    <a:cxn ang="0">
                                      <a:pos x="csX5019" y="csY5019"/>
                                    </a:cxn>
                                    <a:cxn ang="0">
                                      <a:pos x="csX5020" y="csY5020"/>
                                    </a:cxn>
                                    <a:cxn ang="0">
                                      <a:pos x="csX5021" y="csY5021"/>
                                    </a:cxn>
                                    <a:cxn ang="0">
                                      <a:pos x="csX5022" y="csY5022"/>
                                    </a:cxn>
                                    <a:cxn ang="0">
                                      <a:pos x="csX5023" y="csY5023"/>
                                    </a:cxn>
                                    <a:cxn ang="0">
                                      <a:pos x="csX5024" y="csY5024"/>
                                    </a:cxn>
                                    <a:cxn ang="0">
                                      <a:pos x="csX5025" y="csY5025"/>
                                    </a:cxn>
                                    <a:cxn ang="0">
                                      <a:pos x="csX5026" y="csY5026"/>
                                    </a:cxn>
                                    <a:cxn ang="0">
                                      <a:pos x="csX5027" y="csY5027"/>
                                    </a:cxn>
                                    <a:cxn ang="0">
                                      <a:pos x="csX5028" y="csY5028"/>
                                    </a:cxn>
                                    <a:cxn ang="0">
                                      <a:pos x="csX5029" y="csY5029"/>
                                    </a:cxn>
                                    <a:cxn ang="0">
                                      <a:pos x="csX5030" y="csY5030"/>
                                    </a:cxn>
                                    <a:cxn ang="0">
                                      <a:pos x="csX5031" y="csY5031"/>
                                    </a:cxn>
                                    <a:cxn ang="0">
                                      <a:pos x="csX5032" y="csY5032"/>
                                    </a:cxn>
                                    <a:cxn ang="0">
                                      <a:pos x="csX5033" y="csY5033"/>
                                    </a:cxn>
                                    <a:cxn ang="0">
                                      <a:pos x="csX5034" y="csY5034"/>
                                    </a:cxn>
                                    <a:cxn ang="0">
                                      <a:pos x="csX5035" y="csY5035"/>
                                    </a:cxn>
                                    <a:cxn ang="0">
                                      <a:pos x="csX5036" y="csY5036"/>
                                    </a:cxn>
                                    <a:cxn ang="0">
                                      <a:pos x="csX5037" y="csY5037"/>
                                    </a:cxn>
                                    <a:cxn ang="0">
                                      <a:pos x="csX5038" y="csY5038"/>
                                    </a:cxn>
                                    <a:cxn ang="0">
                                      <a:pos x="csX5039" y="csY5039"/>
                                    </a:cxn>
                                    <a:cxn ang="0">
                                      <a:pos x="csX5040" y="csY5040"/>
                                    </a:cxn>
                                    <a:cxn ang="0">
                                      <a:pos x="csX5041" y="csY5041"/>
                                    </a:cxn>
                                    <a:cxn ang="0">
                                      <a:pos x="csX5042" y="csY5042"/>
                                    </a:cxn>
                                    <a:cxn ang="0">
                                      <a:pos x="csX5043" y="csY5043"/>
                                    </a:cxn>
                                    <a:cxn ang="0">
                                      <a:pos x="csX5044" y="csY5044"/>
                                    </a:cxn>
                                    <a:cxn ang="0">
                                      <a:pos x="csX5045" y="csY5045"/>
                                    </a:cxn>
                                    <a:cxn ang="0">
                                      <a:pos x="csX5046" y="csY5046"/>
                                    </a:cxn>
                                    <a:cxn ang="0">
                                      <a:pos x="csX5047" y="csY5047"/>
                                    </a:cxn>
                                    <a:cxn ang="0">
                                      <a:pos x="csX5048" y="csY5048"/>
                                    </a:cxn>
                                    <a:cxn ang="0">
                                      <a:pos x="csX5049" y="csY5049"/>
                                    </a:cxn>
                                    <a:cxn ang="0">
                                      <a:pos x="csX5050" y="csY5050"/>
                                    </a:cxn>
                                    <a:cxn ang="0">
                                      <a:pos x="csX5051" y="csY5051"/>
                                    </a:cxn>
                                    <a:cxn ang="0">
                                      <a:pos x="csX5052" y="csY5052"/>
                                    </a:cxn>
                                    <a:cxn ang="0">
                                      <a:pos x="csX5053" y="csY5053"/>
                                    </a:cxn>
                                    <a:cxn ang="0">
                                      <a:pos x="csX5054" y="csY5054"/>
                                    </a:cxn>
                                    <a:cxn ang="0">
                                      <a:pos x="csX5055" y="csY5055"/>
                                    </a:cxn>
                                    <a:cxn ang="0">
                                      <a:pos x="csX5056" y="csY5056"/>
                                    </a:cxn>
                                    <a:cxn ang="0">
                                      <a:pos x="csX5057" y="csY5057"/>
                                    </a:cxn>
                                    <a:cxn ang="0">
                                      <a:pos x="csX5058" y="csY5058"/>
                                    </a:cxn>
                                    <a:cxn ang="0">
                                      <a:pos x="csX5059" y="csY5059"/>
                                    </a:cxn>
                                    <a:cxn ang="0">
                                      <a:pos x="csX5060" y="csY5060"/>
                                    </a:cxn>
                                    <a:cxn ang="0">
                                      <a:pos x="csX5061" y="csY5061"/>
                                    </a:cxn>
                                  </a:cxnLst>
                                  <a:rect l="l" t="t" r="r" b="b"/>
                                  <a:pathLst>
                                    <a:path w="1619476" h="693081">
                                      <a:moveTo>
                                        <a:pt x="326526" y="137059"/>
                                      </a:moveTo>
                                      <a:cubicBezTo>
                                        <a:pt x="325853" y="136449"/>
                                        <a:pt x="325472" y="135713"/>
                                        <a:pt x="325447" y="134939"/>
                                      </a:cubicBezTo>
                                      <a:cubicBezTo>
                                        <a:pt x="325320" y="132564"/>
                                        <a:pt x="328405" y="130546"/>
                                        <a:pt x="332430" y="130355"/>
                                      </a:cubicBezTo>
                                      <a:cubicBezTo>
                                        <a:pt x="332633" y="130343"/>
                                        <a:pt x="332836" y="130343"/>
                                        <a:pt x="333039" y="130343"/>
                                      </a:cubicBezTo>
                                      <a:cubicBezTo>
                                        <a:pt x="336784" y="130343"/>
                                        <a:pt x="339704" y="131993"/>
                                        <a:pt x="339831" y="134228"/>
                                      </a:cubicBezTo>
                                      <a:cubicBezTo>
                                        <a:pt x="339946" y="136602"/>
                                        <a:pt x="336873" y="138620"/>
                                        <a:pt x="332836" y="138823"/>
                                      </a:cubicBezTo>
                                      <a:cubicBezTo>
                                        <a:pt x="332645" y="138836"/>
                                        <a:pt x="332442" y="138836"/>
                                        <a:pt x="332239" y="138836"/>
                                      </a:cubicBezTo>
                                      <a:cubicBezTo>
                                        <a:pt x="329903" y="138836"/>
                                        <a:pt x="327745" y="138176"/>
                                        <a:pt x="326526" y="137059"/>
                                      </a:cubicBezTo>
                                      <a:moveTo>
                                        <a:pt x="308752" y="149996"/>
                                      </a:moveTo>
                                      <a:lnTo>
                                        <a:pt x="308726" y="149716"/>
                                      </a:lnTo>
                                      <a:cubicBezTo>
                                        <a:pt x="312891" y="148980"/>
                                        <a:pt x="312954" y="146898"/>
                                        <a:pt x="318578" y="146327"/>
                                      </a:cubicBezTo>
                                      <a:cubicBezTo>
                                        <a:pt x="321562" y="146022"/>
                                        <a:pt x="323860" y="146796"/>
                                        <a:pt x="323124" y="146860"/>
                                      </a:cubicBezTo>
                                      <a:cubicBezTo>
                                        <a:pt x="320953" y="147063"/>
                                        <a:pt x="317893" y="146441"/>
                                        <a:pt x="315252" y="148777"/>
                                      </a:cubicBezTo>
                                      <a:cubicBezTo>
                                        <a:pt x="315074" y="148942"/>
                                        <a:pt x="320343" y="148371"/>
                                        <a:pt x="323009" y="148599"/>
                                      </a:cubicBezTo>
                                      <a:cubicBezTo>
                                        <a:pt x="320419" y="149285"/>
                                        <a:pt x="315125" y="149640"/>
                                        <a:pt x="315328" y="149767"/>
                                      </a:cubicBezTo>
                                      <a:cubicBezTo>
                                        <a:pt x="318350" y="151621"/>
                                        <a:pt x="321245" y="150478"/>
                                        <a:pt x="323428" y="150288"/>
                                      </a:cubicBezTo>
                                      <a:cubicBezTo>
                                        <a:pt x="324152" y="150224"/>
                                        <a:pt x="322032" y="151392"/>
                                        <a:pt x="319048" y="151621"/>
                                      </a:cubicBezTo>
                                      <a:cubicBezTo>
                                        <a:pt x="313398" y="152027"/>
                                        <a:pt x="312980" y="149983"/>
                                        <a:pt x="308752" y="149996"/>
                                      </a:cubicBezTo>
                                      <a:moveTo>
                                        <a:pt x="329484" y="148751"/>
                                      </a:moveTo>
                                      <a:lnTo>
                                        <a:pt x="329471" y="148472"/>
                                      </a:lnTo>
                                      <a:cubicBezTo>
                                        <a:pt x="333661" y="147812"/>
                                        <a:pt x="333750" y="145730"/>
                                        <a:pt x="339387" y="145260"/>
                                      </a:cubicBezTo>
                                      <a:cubicBezTo>
                                        <a:pt x="342358" y="145006"/>
                                        <a:pt x="344643" y="145819"/>
                                        <a:pt x="343907" y="145882"/>
                                      </a:cubicBezTo>
                                      <a:cubicBezTo>
                                        <a:pt x="341736" y="146035"/>
                                        <a:pt x="338676" y="145374"/>
                                        <a:pt x="335997" y="147660"/>
                                      </a:cubicBezTo>
                                      <a:cubicBezTo>
                                        <a:pt x="335819" y="147812"/>
                                        <a:pt x="341101" y="147342"/>
                                        <a:pt x="343780" y="147622"/>
                                      </a:cubicBezTo>
                                      <a:cubicBezTo>
                                        <a:pt x="341164" y="148256"/>
                                        <a:pt x="335883" y="148523"/>
                                        <a:pt x="336061" y="148650"/>
                                      </a:cubicBezTo>
                                      <a:cubicBezTo>
                                        <a:pt x="339057" y="150554"/>
                                        <a:pt x="341977" y="149462"/>
                                        <a:pt x="344135" y="149310"/>
                                      </a:cubicBezTo>
                                      <a:cubicBezTo>
                                        <a:pt x="344884" y="149259"/>
                                        <a:pt x="342739" y="150389"/>
                                        <a:pt x="339742" y="150567"/>
                                      </a:cubicBezTo>
                                      <a:cubicBezTo>
                                        <a:pt x="334105" y="150872"/>
                                        <a:pt x="333725" y="148828"/>
                                        <a:pt x="329484" y="148752"/>
                                      </a:cubicBezTo>
                                      <a:moveTo>
                                        <a:pt x="405266" y="152230"/>
                                      </a:moveTo>
                                      <a:cubicBezTo>
                                        <a:pt x="399654" y="151659"/>
                                        <a:pt x="399591" y="149564"/>
                                        <a:pt x="395427" y="148840"/>
                                      </a:cubicBezTo>
                                      <a:lnTo>
                                        <a:pt x="395439" y="148561"/>
                                      </a:lnTo>
                                      <a:cubicBezTo>
                                        <a:pt x="399680" y="148561"/>
                                        <a:pt x="400111" y="146517"/>
                                        <a:pt x="405736" y="146936"/>
                                      </a:cubicBezTo>
                                      <a:cubicBezTo>
                                        <a:pt x="408732" y="147152"/>
                                        <a:pt x="410852" y="148320"/>
                                        <a:pt x="410116" y="148256"/>
                                      </a:cubicBezTo>
                                      <a:cubicBezTo>
                                        <a:pt x="407945" y="148079"/>
                                        <a:pt x="405025" y="146936"/>
                                        <a:pt x="402029" y="148777"/>
                                      </a:cubicBezTo>
                                      <a:cubicBezTo>
                                        <a:pt x="401825" y="148891"/>
                                        <a:pt x="407120" y="149259"/>
                                        <a:pt x="409710" y="149945"/>
                                      </a:cubicBezTo>
                                      <a:cubicBezTo>
                                        <a:pt x="407044" y="150173"/>
                                        <a:pt x="401762" y="149615"/>
                                        <a:pt x="401940" y="149767"/>
                                      </a:cubicBezTo>
                                      <a:cubicBezTo>
                                        <a:pt x="404593" y="152103"/>
                                        <a:pt x="407640" y="151494"/>
                                        <a:pt x="409824" y="151672"/>
                                      </a:cubicBezTo>
                                      <a:cubicBezTo>
                                        <a:pt x="410560" y="151748"/>
                                        <a:pt x="408250" y="152535"/>
                                        <a:pt x="405266" y="152230"/>
                                      </a:cubicBezTo>
                                      <a:moveTo>
                                        <a:pt x="384267" y="151176"/>
                                      </a:moveTo>
                                      <a:cubicBezTo>
                                        <a:pt x="378630" y="150707"/>
                                        <a:pt x="378528" y="148612"/>
                                        <a:pt x="374351" y="147964"/>
                                      </a:cubicBezTo>
                                      <a:lnTo>
                                        <a:pt x="374364" y="147672"/>
                                      </a:lnTo>
                                      <a:cubicBezTo>
                                        <a:pt x="378605" y="147622"/>
                                        <a:pt x="378986" y="145552"/>
                                        <a:pt x="384635" y="145882"/>
                                      </a:cubicBezTo>
                                      <a:cubicBezTo>
                                        <a:pt x="387619" y="146047"/>
                                        <a:pt x="389777" y="147177"/>
                                        <a:pt x="389028" y="147126"/>
                                      </a:cubicBezTo>
                                      <a:cubicBezTo>
                                        <a:pt x="386857" y="146974"/>
                                        <a:pt x="383924" y="145882"/>
                                        <a:pt x="380953" y="147774"/>
                                      </a:cubicBezTo>
                                      <a:cubicBezTo>
                                        <a:pt x="380750" y="147901"/>
                                        <a:pt x="386057" y="148180"/>
                                        <a:pt x="388660" y="148828"/>
                                      </a:cubicBezTo>
                                      <a:cubicBezTo>
                                        <a:pt x="385981" y="149107"/>
                                        <a:pt x="380712" y="148624"/>
                                        <a:pt x="380877" y="148777"/>
                                      </a:cubicBezTo>
                                      <a:cubicBezTo>
                                        <a:pt x="383569" y="151075"/>
                                        <a:pt x="386616" y="150402"/>
                                        <a:pt x="388787" y="150554"/>
                                      </a:cubicBezTo>
                                      <a:cubicBezTo>
                                        <a:pt x="389523" y="150605"/>
                                        <a:pt x="387250" y="151430"/>
                                        <a:pt x="384267" y="151176"/>
                                      </a:cubicBezTo>
                                      <a:moveTo>
                                        <a:pt x="361630" y="150478"/>
                                      </a:moveTo>
                                      <a:cubicBezTo>
                                        <a:pt x="355980" y="150402"/>
                                        <a:pt x="355739" y="148320"/>
                                        <a:pt x="351524" y="147964"/>
                                      </a:cubicBezTo>
                                      <a:lnTo>
                                        <a:pt x="351524" y="147685"/>
                                      </a:lnTo>
                                      <a:cubicBezTo>
                                        <a:pt x="355739" y="147317"/>
                                        <a:pt x="355980" y="145235"/>
                                        <a:pt x="361630" y="145159"/>
                                      </a:cubicBezTo>
                                      <a:cubicBezTo>
                                        <a:pt x="364614" y="145120"/>
                                        <a:pt x="366836" y="146098"/>
                                        <a:pt x="366112" y="146098"/>
                                      </a:cubicBezTo>
                                      <a:cubicBezTo>
                                        <a:pt x="363941" y="146098"/>
                                        <a:pt x="360932" y="145222"/>
                                        <a:pt x="358088" y="147317"/>
                                      </a:cubicBezTo>
                                      <a:cubicBezTo>
                                        <a:pt x="357898" y="147456"/>
                                        <a:pt x="363217" y="147368"/>
                                        <a:pt x="365845" y="147825"/>
                                      </a:cubicBezTo>
                                      <a:cubicBezTo>
                                        <a:pt x="363217" y="148282"/>
                                        <a:pt x="357898" y="148180"/>
                                        <a:pt x="358088" y="148320"/>
                                      </a:cubicBezTo>
                                      <a:cubicBezTo>
                                        <a:pt x="360932" y="150415"/>
                                        <a:pt x="363941" y="149539"/>
                                        <a:pt x="366112" y="149539"/>
                                      </a:cubicBezTo>
                                      <a:cubicBezTo>
                                        <a:pt x="366836" y="149539"/>
                                        <a:pt x="364614" y="150516"/>
                                        <a:pt x="361630" y="150478"/>
                                      </a:cubicBezTo>
                                      <a:moveTo>
                                        <a:pt x="403285" y="167198"/>
                                      </a:moveTo>
                                      <a:cubicBezTo>
                                        <a:pt x="403692" y="167909"/>
                                        <a:pt x="405507" y="169991"/>
                                        <a:pt x="406091" y="170474"/>
                                      </a:cubicBezTo>
                                      <a:cubicBezTo>
                                        <a:pt x="406193" y="170550"/>
                                        <a:pt x="399604" y="172099"/>
                                        <a:pt x="391593" y="161422"/>
                                      </a:cubicBezTo>
                                      <a:cubicBezTo>
                                        <a:pt x="391313" y="161066"/>
                                        <a:pt x="392151" y="165408"/>
                                        <a:pt x="395858" y="170106"/>
                                      </a:cubicBezTo>
                                      <a:cubicBezTo>
                                        <a:pt x="396176" y="170499"/>
                                        <a:pt x="389866" y="170372"/>
                                        <a:pt x="385587" y="161955"/>
                                      </a:cubicBezTo>
                                      <a:cubicBezTo>
                                        <a:pt x="385334" y="161447"/>
                                        <a:pt x="383873" y="158337"/>
                                        <a:pt x="382591" y="157232"/>
                                      </a:cubicBezTo>
                                      <a:cubicBezTo>
                                        <a:pt x="382325" y="156991"/>
                                        <a:pt x="382007" y="156826"/>
                                        <a:pt x="382007" y="156826"/>
                                      </a:cubicBezTo>
                                      <a:cubicBezTo>
                                        <a:pt x="386463" y="158337"/>
                                        <a:pt x="388584" y="163352"/>
                                        <a:pt x="391212" y="166043"/>
                                      </a:cubicBezTo>
                                      <a:cubicBezTo>
                                        <a:pt x="391453" y="166284"/>
                                        <a:pt x="388838" y="163859"/>
                                        <a:pt x="389993" y="157638"/>
                                      </a:cubicBezTo>
                                      <a:cubicBezTo>
                                        <a:pt x="390044" y="157308"/>
                                        <a:pt x="391491" y="160267"/>
                                        <a:pt x="394868" y="163225"/>
                                      </a:cubicBezTo>
                                      <a:cubicBezTo>
                                        <a:pt x="395173" y="163504"/>
                                        <a:pt x="398956" y="166449"/>
                                        <a:pt x="399553" y="166068"/>
                                      </a:cubicBezTo>
                                      <a:cubicBezTo>
                                        <a:pt x="399959" y="165815"/>
                                        <a:pt x="397547" y="160051"/>
                                        <a:pt x="395021" y="157143"/>
                                      </a:cubicBezTo>
                                      <a:cubicBezTo>
                                        <a:pt x="394652" y="156724"/>
                                        <a:pt x="398118" y="157791"/>
                                        <a:pt x="403285" y="167198"/>
                                      </a:cubicBezTo>
                                      <a:moveTo>
                                        <a:pt x="357212" y="165383"/>
                                      </a:moveTo>
                                      <a:cubicBezTo>
                                        <a:pt x="357644" y="166081"/>
                                        <a:pt x="358748" y="168011"/>
                                        <a:pt x="359383" y="168443"/>
                                      </a:cubicBezTo>
                                      <a:cubicBezTo>
                                        <a:pt x="359472" y="168506"/>
                                        <a:pt x="352222" y="168798"/>
                                        <a:pt x="344897" y="160279"/>
                                      </a:cubicBezTo>
                                      <a:cubicBezTo>
                                        <a:pt x="344605" y="159937"/>
                                        <a:pt x="346243" y="164444"/>
                                        <a:pt x="350305" y="168836"/>
                                      </a:cubicBezTo>
                                      <a:cubicBezTo>
                                        <a:pt x="350648" y="169204"/>
                                        <a:pt x="344211" y="169052"/>
                                        <a:pt x="339234" y="161219"/>
                                      </a:cubicBezTo>
                                      <a:cubicBezTo>
                                        <a:pt x="338930" y="160749"/>
                                        <a:pt x="337254" y="157727"/>
                                        <a:pt x="335883" y="156724"/>
                                      </a:cubicBezTo>
                                      <a:cubicBezTo>
                                        <a:pt x="335591" y="156509"/>
                                        <a:pt x="335261" y="156369"/>
                                        <a:pt x="335261" y="156369"/>
                                      </a:cubicBezTo>
                                      <a:cubicBezTo>
                                        <a:pt x="339818" y="157550"/>
                                        <a:pt x="342256" y="162717"/>
                                        <a:pt x="344732" y="164215"/>
                                      </a:cubicBezTo>
                                      <a:cubicBezTo>
                                        <a:pt x="345024" y="164380"/>
                                        <a:pt x="342294" y="160508"/>
                                        <a:pt x="342332" y="156267"/>
                                      </a:cubicBezTo>
                                      <a:cubicBezTo>
                                        <a:pt x="342332" y="155925"/>
                                        <a:pt x="348160" y="160241"/>
                                        <a:pt x="349429" y="161320"/>
                                      </a:cubicBezTo>
                                      <a:cubicBezTo>
                                        <a:pt x="349747" y="161574"/>
                                        <a:pt x="353010" y="164443"/>
                                        <a:pt x="353555" y="164012"/>
                                      </a:cubicBezTo>
                                      <a:cubicBezTo>
                                        <a:pt x="353949" y="163720"/>
                                        <a:pt x="350724" y="158134"/>
                                        <a:pt x="347995" y="155417"/>
                                      </a:cubicBezTo>
                                      <a:cubicBezTo>
                                        <a:pt x="347588" y="155036"/>
                                        <a:pt x="351181" y="155823"/>
                                        <a:pt x="357212" y="165383"/>
                                      </a:cubicBezTo>
                                      <a:moveTo>
                                        <a:pt x="369400" y="135853"/>
                                      </a:moveTo>
                                      <a:lnTo>
                                        <a:pt x="349963" y="135853"/>
                                      </a:lnTo>
                                      <a:lnTo>
                                        <a:pt x="349963" y="127854"/>
                                      </a:lnTo>
                                      <a:lnTo>
                                        <a:pt x="369400" y="127854"/>
                                      </a:lnTo>
                                      <a:lnTo>
                                        <a:pt x="369400" y="135853"/>
                                      </a:lnTo>
                                      <a:close/>
                                      <a:moveTo>
                                        <a:pt x="380572" y="136475"/>
                                      </a:moveTo>
                                      <a:cubicBezTo>
                                        <a:pt x="379963" y="135789"/>
                                        <a:pt x="379658" y="135015"/>
                                        <a:pt x="379696" y="134240"/>
                                      </a:cubicBezTo>
                                      <a:cubicBezTo>
                                        <a:pt x="379722" y="133453"/>
                                        <a:pt x="380103" y="132717"/>
                                        <a:pt x="380788" y="132107"/>
                                      </a:cubicBezTo>
                                      <a:cubicBezTo>
                                        <a:pt x="382121" y="130901"/>
                                        <a:pt x="384508" y="130190"/>
                                        <a:pt x="387073" y="130368"/>
                                      </a:cubicBezTo>
                                      <a:cubicBezTo>
                                        <a:pt x="389637" y="130482"/>
                                        <a:pt x="391986" y="131384"/>
                                        <a:pt x="393179" y="132717"/>
                                      </a:cubicBezTo>
                                      <a:cubicBezTo>
                                        <a:pt x="393814" y="133390"/>
                                        <a:pt x="394106" y="134177"/>
                                        <a:pt x="394055" y="134939"/>
                                      </a:cubicBezTo>
                                      <a:cubicBezTo>
                                        <a:pt x="394030" y="135713"/>
                                        <a:pt x="393649" y="136462"/>
                                        <a:pt x="392964" y="137071"/>
                                      </a:cubicBezTo>
                                      <a:cubicBezTo>
                                        <a:pt x="391732" y="138176"/>
                                        <a:pt x="389599" y="138836"/>
                                        <a:pt x="387276" y="138836"/>
                                      </a:cubicBezTo>
                                      <a:cubicBezTo>
                                        <a:pt x="387073" y="138836"/>
                                        <a:pt x="386870" y="138836"/>
                                        <a:pt x="386654" y="138811"/>
                                      </a:cubicBezTo>
                                      <a:cubicBezTo>
                                        <a:pt x="384115" y="138696"/>
                                        <a:pt x="381791" y="137808"/>
                                        <a:pt x="380572" y="136475"/>
                                      </a:cubicBezTo>
                                      <a:moveTo>
                                        <a:pt x="233567" y="110118"/>
                                      </a:moveTo>
                                      <a:cubicBezTo>
                                        <a:pt x="235395" y="112073"/>
                                        <a:pt x="236410" y="113419"/>
                                        <a:pt x="236944" y="114156"/>
                                      </a:cubicBezTo>
                                      <a:cubicBezTo>
                                        <a:pt x="237477" y="114854"/>
                                        <a:pt x="237705" y="115247"/>
                                        <a:pt x="238239" y="115032"/>
                                      </a:cubicBezTo>
                                      <a:cubicBezTo>
                                        <a:pt x="238746" y="114866"/>
                                        <a:pt x="238734" y="114321"/>
                                        <a:pt x="238721" y="114079"/>
                                      </a:cubicBezTo>
                                      <a:cubicBezTo>
                                        <a:pt x="238658" y="111845"/>
                                        <a:pt x="238734" y="110778"/>
                                        <a:pt x="238810" y="109407"/>
                                      </a:cubicBezTo>
                                      <a:lnTo>
                                        <a:pt x="238848" y="108836"/>
                                      </a:lnTo>
                                      <a:cubicBezTo>
                                        <a:pt x="238950" y="106932"/>
                                        <a:pt x="239445" y="104519"/>
                                        <a:pt x="239787" y="103186"/>
                                      </a:cubicBezTo>
                                      <a:cubicBezTo>
                                        <a:pt x="240638" y="105205"/>
                                        <a:pt x="241984" y="109941"/>
                                        <a:pt x="242111" y="110588"/>
                                      </a:cubicBezTo>
                                      <a:cubicBezTo>
                                        <a:pt x="242250" y="111451"/>
                                        <a:pt x="242492" y="112277"/>
                                        <a:pt x="243165" y="112403"/>
                                      </a:cubicBezTo>
                                      <a:cubicBezTo>
                                        <a:pt x="243799" y="112581"/>
                                        <a:pt x="244218" y="111870"/>
                                        <a:pt x="244434" y="111464"/>
                                      </a:cubicBezTo>
                                      <a:lnTo>
                                        <a:pt x="244536" y="111312"/>
                                      </a:lnTo>
                                      <a:cubicBezTo>
                                        <a:pt x="246275" y="108811"/>
                                        <a:pt x="247557" y="107655"/>
                                        <a:pt x="248433" y="107021"/>
                                      </a:cubicBezTo>
                                      <a:cubicBezTo>
                                        <a:pt x="247989" y="109649"/>
                                        <a:pt x="246643" y="112277"/>
                                        <a:pt x="245793" y="113724"/>
                                      </a:cubicBezTo>
                                      <a:cubicBezTo>
                                        <a:pt x="245526" y="114194"/>
                                        <a:pt x="245158" y="114816"/>
                                        <a:pt x="245666" y="115222"/>
                                      </a:cubicBezTo>
                                      <a:cubicBezTo>
                                        <a:pt x="246224" y="115679"/>
                                        <a:pt x="246605" y="115285"/>
                                        <a:pt x="248078" y="113927"/>
                                      </a:cubicBezTo>
                                      <a:cubicBezTo>
                                        <a:pt x="248903" y="113153"/>
                                        <a:pt x="249944" y="112200"/>
                                        <a:pt x="250642" y="111769"/>
                                      </a:cubicBezTo>
                                      <a:cubicBezTo>
                                        <a:pt x="251557" y="111185"/>
                                        <a:pt x="252344" y="110766"/>
                                        <a:pt x="252940" y="110474"/>
                                      </a:cubicBezTo>
                                      <a:cubicBezTo>
                                        <a:pt x="252737" y="110664"/>
                                        <a:pt x="252509" y="110880"/>
                                        <a:pt x="252229" y="111134"/>
                                      </a:cubicBezTo>
                                      <a:cubicBezTo>
                                        <a:pt x="250376" y="112759"/>
                                        <a:pt x="248687" y="119247"/>
                                        <a:pt x="248471" y="122129"/>
                                      </a:cubicBezTo>
                                      <a:cubicBezTo>
                                        <a:pt x="248306" y="124388"/>
                                        <a:pt x="248840" y="126039"/>
                                        <a:pt x="249982" y="126775"/>
                                      </a:cubicBezTo>
                                      <a:cubicBezTo>
                                        <a:pt x="250046" y="126826"/>
                                        <a:pt x="250122" y="126864"/>
                                        <a:pt x="250211" y="126902"/>
                                      </a:cubicBezTo>
                                      <a:cubicBezTo>
                                        <a:pt x="249335" y="126902"/>
                                        <a:pt x="248916" y="126699"/>
                                        <a:pt x="248306" y="126382"/>
                                      </a:cubicBezTo>
                                      <a:cubicBezTo>
                                        <a:pt x="247380" y="125912"/>
                                        <a:pt x="246224" y="125328"/>
                                        <a:pt x="243177" y="125214"/>
                                      </a:cubicBezTo>
                                      <a:cubicBezTo>
                                        <a:pt x="242961" y="125201"/>
                                        <a:pt x="242771" y="125188"/>
                                        <a:pt x="242593" y="125188"/>
                                      </a:cubicBezTo>
                                      <a:cubicBezTo>
                                        <a:pt x="241133" y="125188"/>
                                        <a:pt x="240333" y="125442"/>
                                        <a:pt x="239597" y="125671"/>
                                      </a:cubicBezTo>
                                      <a:cubicBezTo>
                                        <a:pt x="238785" y="125912"/>
                                        <a:pt x="238150" y="126115"/>
                                        <a:pt x="236550" y="125810"/>
                                      </a:cubicBezTo>
                                      <a:cubicBezTo>
                                        <a:pt x="233871" y="125315"/>
                                        <a:pt x="234163" y="122294"/>
                                        <a:pt x="234760" y="118688"/>
                                      </a:cubicBezTo>
                                      <a:cubicBezTo>
                                        <a:pt x="234849" y="118180"/>
                                        <a:pt x="234938" y="117710"/>
                                        <a:pt x="234988" y="117291"/>
                                      </a:cubicBezTo>
                                      <a:cubicBezTo>
                                        <a:pt x="235090" y="116517"/>
                                        <a:pt x="234785" y="114473"/>
                                        <a:pt x="234252" y="113597"/>
                                      </a:cubicBezTo>
                                      <a:cubicBezTo>
                                        <a:pt x="233770" y="112835"/>
                                        <a:pt x="233046" y="110994"/>
                                        <a:pt x="232487" y="109674"/>
                                      </a:cubicBezTo>
                                      <a:cubicBezTo>
                                        <a:pt x="232373" y="109382"/>
                                        <a:pt x="232259" y="109103"/>
                                        <a:pt x="232157" y="108849"/>
                                      </a:cubicBezTo>
                                      <a:cubicBezTo>
                                        <a:pt x="232690" y="109268"/>
                                        <a:pt x="233236" y="109788"/>
                                        <a:pt x="233567" y="110118"/>
                                      </a:cubicBezTo>
                                      <a:moveTo>
                                        <a:pt x="265484" y="94223"/>
                                      </a:moveTo>
                                      <a:lnTo>
                                        <a:pt x="265471" y="94198"/>
                                      </a:lnTo>
                                      <a:cubicBezTo>
                                        <a:pt x="265890" y="94198"/>
                                        <a:pt x="266220" y="94223"/>
                                        <a:pt x="266347" y="94274"/>
                                      </a:cubicBezTo>
                                      <a:cubicBezTo>
                                        <a:pt x="267033" y="94642"/>
                                        <a:pt x="267668" y="95315"/>
                                        <a:pt x="268201" y="96166"/>
                                      </a:cubicBezTo>
                                      <a:cubicBezTo>
                                        <a:pt x="268925" y="97575"/>
                                        <a:pt x="268988" y="99886"/>
                                        <a:pt x="268950" y="102031"/>
                                      </a:cubicBezTo>
                                      <a:cubicBezTo>
                                        <a:pt x="267922" y="101498"/>
                                        <a:pt x="266208" y="99847"/>
                                        <a:pt x="265014" y="98705"/>
                                      </a:cubicBezTo>
                                      <a:cubicBezTo>
                                        <a:pt x="264037" y="97740"/>
                                        <a:pt x="263097" y="96839"/>
                                        <a:pt x="262285" y="96204"/>
                                      </a:cubicBezTo>
                                      <a:cubicBezTo>
                                        <a:pt x="263224" y="94858"/>
                                        <a:pt x="264189" y="94312"/>
                                        <a:pt x="265484" y="94223"/>
                                      </a:cubicBezTo>
                                      <a:moveTo>
                                        <a:pt x="254781" y="67372"/>
                                      </a:moveTo>
                                      <a:cubicBezTo>
                                        <a:pt x="254769" y="67346"/>
                                        <a:pt x="254769" y="67334"/>
                                        <a:pt x="254756" y="67308"/>
                                      </a:cubicBezTo>
                                      <a:cubicBezTo>
                                        <a:pt x="254540" y="66902"/>
                                        <a:pt x="253778" y="66178"/>
                                        <a:pt x="253042" y="65962"/>
                                      </a:cubicBezTo>
                                      <a:cubicBezTo>
                                        <a:pt x="253118" y="64007"/>
                                        <a:pt x="253702" y="62839"/>
                                        <a:pt x="254274" y="62166"/>
                                      </a:cubicBezTo>
                                      <a:cubicBezTo>
                                        <a:pt x="254985" y="61341"/>
                                        <a:pt x="255784" y="61087"/>
                                        <a:pt x="256102" y="61036"/>
                                      </a:cubicBezTo>
                                      <a:cubicBezTo>
                                        <a:pt x="257409" y="61316"/>
                                        <a:pt x="258692" y="62306"/>
                                        <a:pt x="259923" y="63956"/>
                                      </a:cubicBezTo>
                                      <a:cubicBezTo>
                                        <a:pt x="260875" y="66331"/>
                                        <a:pt x="261828" y="69517"/>
                                        <a:pt x="262374" y="75002"/>
                                      </a:cubicBezTo>
                                      <a:cubicBezTo>
                                        <a:pt x="260012" y="73859"/>
                                        <a:pt x="256292" y="69847"/>
                                        <a:pt x="254781" y="67372"/>
                                      </a:cubicBezTo>
                                      <a:moveTo>
                                        <a:pt x="248827" y="81527"/>
                                      </a:moveTo>
                                      <a:cubicBezTo>
                                        <a:pt x="248624" y="81807"/>
                                        <a:pt x="248433" y="82086"/>
                                        <a:pt x="248294" y="82353"/>
                                      </a:cubicBezTo>
                                      <a:cubicBezTo>
                                        <a:pt x="247608" y="83508"/>
                                        <a:pt x="247951" y="84587"/>
                                        <a:pt x="248611" y="85197"/>
                                      </a:cubicBezTo>
                                      <a:cubicBezTo>
                                        <a:pt x="246415" y="85070"/>
                                        <a:pt x="245094" y="85247"/>
                                        <a:pt x="243812" y="85438"/>
                                      </a:cubicBezTo>
                                      <a:cubicBezTo>
                                        <a:pt x="242593" y="85603"/>
                                        <a:pt x="241349" y="85755"/>
                                        <a:pt x="239242" y="85704"/>
                                      </a:cubicBezTo>
                                      <a:cubicBezTo>
                                        <a:pt x="237299" y="85628"/>
                                        <a:pt x="237071" y="81261"/>
                                        <a:pt x="236995" y="79623"/>
                                      </a:cubicBezTo>
                                      <a:cubicBezTo>
                                        <a:pt x="236982" y="79369"/>
                                        <a:pt x="236969" y="79141"/>
                                        <a:pt x="236956" y="78988"/>
                                      </a:cubicBezTo>
                                      <a:cubicBezTo>
                                        <a:pt x="236868" y="77604"/>
                                        <a:pt x="236639" y="76094"/>
                                        <a:pt x="235738" y="74291"/>
                                      </a:cubicBezTo>
                                      <a:cubicBezTo>
                                        <a:pt x="236309" y="74748"/>
                                        <a:pt x="236918" y="75294"/>
                                        <a:pt x="237363" y="75713"/>
                                      </a:cubicBezTo>
                                      <a:lnTo>
                                        <a:pt x="237337" y="75725"/>
                                      </a:lnTo>
                                      <a:cubicBezTo>
                                        <a:pt x="238569" y="76779"/>
                                        <a:pt x="239508" y="79344"/>
                                        <a:pt x="239915" y="80436"/>
                                      </a:cubicBezTo>
                                      <a:cubicBezTo>
                                        <a:pt x="240143" y="81070"/>
                                        <a:pt x="240295" y="81502"/>
                                        <a:pt x="240892" y="81400"/>
                                      </a:cubicBezTo>
                                      <a:lnTo>
                                        <a:pt x="241451" y="81147"/>
                                      </a:lnTo>
                                      <a:lnTo>
                                        <a:pt x="241387" y="80588"/>
                                      </a:lnTo>
                                      <a:cubicBezTo>
                                        <a:pt x="241095" y="78138"/>
                                        <a:pt x="241514" y="74938"/>
                                        <a:pt x="241921" y="74367"/>
                                      </a:cubicBezTo>
                                      <a:cubicBezTo>
                                        <a:pt x="242187" y="73999"/>
                                        <a:pt x="242454" y="73301"/>
                                        <a:pt x="242771" y="72361"/>
                                      </a:cubicBezTo>
                                      <a:cubicBezTo>
                                        <a:pt x="243228" y="73478"/>
                                        <a:pt x="243926" y="74583"/>
                                        <a:pt x="244282" y="74938"/>
                                      </a:cubicBezTo>
                                      <a:cubicBezTo>
                                        <a:pt x="245044" y="75700"/>
                                        <a:pt x="245425" y="77782"/>
                                        <a:pt x="245513" y="79344"/>
                                      </a:cubicBezTo>
                                      <a:lnTo>
                                        <a:pt x="245551" y="80004"/>
                                      </a:lnTo>
                                      <a:lnTo>
                                        <a:pt x="246796" y="79966"/>
                                      </a:lnTo>
                                      <a:lnTo>
                                        <a:pt x="246796" y="79344"/>
                                      </a:lnTo>
                                      <a:cubicBezTo>
                                        <a:pt x="246796" y="77973"/>
                                        <a:pt x="247646" y="77300"/>
                                        <a:pt x="248472" y="76652"/>
                                      </a:cubicBezTo>
                                      <a:cubicBezTo>
                                        <a:pt x="248979" y="76246"/>
                                        <a:pt x="249462" y="75865"/>
                                        <a:pt x="249690" y="75345"/>
                                      </a:cubicBezTo>
                                      <a:cubicBezTo>
                                        <a:pt x="249805" y="75091"/>
                                        <a:pt x="249944" y="74710"/>
                                        <a:pt x="250084" y="74291"/>
                                      </a:cubicBezTo>
                                      <a:cubicBezTo>
                                        <a:pt x="250147" y="74100"/>
                                        <a:pt x="250249" y="73847"/>
                                        <a:pt x="250338" y="73580"/>
                                      </a:cubicBezTo>
                                      <a:cubicBezTo>
                                        <a:pt x="251341" y="77744"/>
                                        <a:pt x="249906" y="79902"/>
                                        <a:pt x="248827" y="81527"/>
                                      </a:cubicBezTo>
                                      <a:moveTo>
                                        <a:pt x="311253" y="164291"/>
                                      </a:moveTo>
                                      <a:cubicBezTo>
                                        <a:pt x="311583" y="165192"/>
                                        <a:pt x="313068" y="168862"/>
                                        <a:pt x="315963" y="171477"/>
                                      </a:cubicBezTo>
                                      <a:cubicBezTo>
                                        <a:pt x="314401" y="172099"/>
                                        <a:pt x="311621" y="172772"/>
                                        <a:pt x="307990" y="171909"/>
                                      </a:cubicBezTo>
                                      <a:cubicBezTo>
                                        <a:pt x="306479" y="171579"/>
                                        <a:pt x="304968" y="171972"/>
                                        <a:pt x="303394" y="172404"/>
                                      </a:cubicBezTo>
                                      <a:cubicBezTo>
                                        <a:pt x="300601" y="173165"/>
                                        <a:pt x="297694" y="173991"/>
                                        <a:pt x="294088" y="170410"/>
                                      </a:cubicBezTo>
                                      <a:cubicBezTo>
                                        <a:pt x="291625" y="167960"/>
                                        <a:pt x="290990" y="164304"/>
                                        <a:pt x="292412" y="160876"/>
                                      </a:cubicBezTo>
                                      <a:cubicBezTo>
                                        <a:pt x="293542" y="158134"/>
                                        <a:pt x="296424" y="155315"/>
                                        <a:pt x="301071" y="154896"/>
                                      </a:cubicBezTo>
                                      <a:cubicBezTo>
                                        <a:pt x="301058" y="154947"/>
                                        <a:pt x="303546" y="157169"/>
                                        <a:pt x="304384" y="161384"/>
                                      </a:cubicBezTo>
                                      <a:cubicBezTo>
                                        <a:pt x="304499" y="162082"/>
                                        <a:pt x="305159" y="164075"/>
                                        <a:pt x="305375" y="164228"/>
                                      </a:cubicBezTo>
                                      <a:cubicBezTo>
                                        <a:pt x="305603" y="164393"/>
                                        <a:pt x="301553" y="163123"/>
                                        <a:pt x="297833" y="159391"/>
                                      </a:cubicBezTo>
                                      <a:cubicBezTo>
                                        <a:pt x="297770" y="159327"/>
                                        <a:pt x="296538" y="165154"/>
                                        <a:pt x="297262" y="166779"/>
                                      </a:cubicBezTo>
                                      <a:cubicBezTo>
                                        <a:pt x="297465" y="167237"/>
                                        <a:pt x="294304" y="164228"/>
                                        <a:pt x="293885" y="160584"/>
                                      </a:cubicBezTo>
                                      <a:cubicBezTo>
                                        <a:pt x="293809" y="159898"/>
                                        <a:pt x="293834" y="159784"/>
                                        <a:pt x="293834" y="159784"/>
                                      </a:cubicBezTo>
                                      <a:cubicBezTo>
                                        <a:pt x="293555" y="160267"/>
                                        <a:pt x="291600" y="167300"/>
                                        <a:pt x="299471" y="171566"/>
                                      </a:cubicBezTo>
                                      <a:cubicBezTo>
                                        <a:pt x="299953" y="171832"/>
                                        <a:pt x="298214" y="170677"/>
                                        <a:pt x="298773" y="162120"/>
                                      </a:cubicBezTo>
                                      <a:cubicBezTo>
                                        <a:pt x="298824" y="161549"/>
                                        <a:pt x="302328" y="169230"/>
                                        <a:pt x="311583" y="168874"/>
                                      </a:cubicBezTo>
                                      <a:cubicBezTo>
                                        <a:pt x="311710" y="168862"/>
                                        <a:pt x="309653" y="167897"/>
                                        <a:pt x="308828" y="164837"/>
                                      </a:cubicBezTo>
                                      <a:cubicBezTo>
                                        <a:pt x="308663" y="164190"/>
                                        <a:pt x="305654" y="157524"/>
                                        <a:pt x="301084" y="154896"/>
                                      </a:cubicBezTo>
                                      <a:cubicBezTo>
                                        <a:pt x="301452" y="154858"/>
                                        <a:pt x="301744" y="154731"/>
                                        <a:pt x="302137" y="154719"/>
                                      </a:cubicBezTo>
                                      <a:lnTo>
                                        <a:pt x="302379" y="154719"/>
                                      </a:lnTo>
                                      <a:cubicBezTo>
                                        <a:pt x="303673" y="154719"/>
                                        <a:pt x="307965" y="155429"/>
                                        <a:pt x="311253" y="164291"/>
                                      </a:cubicBezTo>
                                      <a:moveTo>
                                        <a:pt x="303915" y="148625"/>
                                      </a:moveTo>
                                      <a:cubicBezTo>
                                        <a:pt x="304156" y="147609"/>
                                        <a:pt x="306466" y="144854"/>
                                        <a:pt x="307495" y="144828"/>
                                      </a:cubicBezTo>
                                      <a:cubicBezTo>
                                        <a:pt x="307609" y="144828"/>
                                        <a:pt x="307774" y="144816"/>
                                        <a:pt x="307964" y="144803"/>
                                      </a:cubicBezTo>
                                      <a:cubicBezTo>
                                        <a:pt x="308485" y="144752"/>
                                        <a:pt x="309221" y="144689"/>
                                        <a:pt x="309843" y="144828"/>
                                      </a:cubicBezTo>
                                      <a:cubicBezTo>
                                        <a:pt x="310402" y="144943"/>
                                        <a:pt x="310834" y="144740"/>
                                        <a:pt x="311265" y="144562"/>
                                      </a:cubicBezTo>
                                      <a:cubicBezTo>
                                        <a:pt x="311875" y="144295"/>
                                        <a:pt x="312548" y="144003"/>
                                        <a:pt x="314046" y="144473"/>
                                      </a:cubicBezTo>
                                      <a:cubicBezTo>
                                        <a:pt x="314249" y="144524"/>
                                        <a:pt x="314617" y="144689"/>
                                        <a:pt x="314896" y="144816"/>
                                      </a:cubicBezTo>
                                      <a:lnTo>
                                        <a:pt x="315125" y="144917"/>
                                      </a:lnTo>
                                      <a:cubicBezTo>
                                        <a:pt x="315493" y="145057"/>
                                        <a:pt x="315798" y="144905"/>
                                        <a:pt x="316318" y="144587"/>
                                      </a:cubicBezTo>
                                      <a:cubicBezTo>
                                        <a:pt x="317245" y="144041"/>
                                        <a:pt x="318946" y="143000"/>
                                        <a:pt x="320978" y="143673"/>
                                      </a:cubicBezTo>
                                      <a:cubicBezTo>
                                        <a:pt x="321600" y="143864"/>
                                        <a:pt x="321930" y="143991"/>
                                        <a:pt x="321981" y="144016"/>
                                      </a:cubicBezTo>
                                      <a:cubicBezTo>
                                        <a:pt x="322374" y="144333"/>
                                        <a:pt x="322755" y="144092"/>
                                        <a:pt x="323098" y="143864"/>
                                      </a:cubicBezTo>
                                      <a:cubicBezTo>
                                        <a:pt x="323822" y="143457"/>
                                        <a:pt x="325332" y="142581"/>
                                        <a:pt x="327541" y="143089"/>
                                      </a:cubicBezTo>
                                      <a:cubicBezTo>
                                        <a:pt x="328278" y="143254"/>
                                        <a:pt x="328494" y="143356"/>
                                        <a:pt x="328519" y="143368"/>
                                      </a:cubicBezTo>
                                      <a:cubicBezTo>
                                        <a:pt x="328913" y="143749"/>
                                        <a:pt x="329370" y="143508"/>
                                        <a:pt x="329789" y="143292"/>
                                      </a:cubicBezTo>
                                      <a:cubicBezTo>
                                        <a:pt x="330525" y="142886"/>
                                        <a:pt x="331909" y="142150"/>
                                        <a:pt x="333889" y="142632"/>
                                      </a:cubicBezTo>
                                      <a:lnTo>
                                        <a:pt x="334118" y="142683"/>
                                      </a:lnTo>
                                      <a:cubicBezTo>
                                        <a:pt x="334397" y="142746"/>
                                        <a:pt x="334740" y="142835"/>
                                        <a:pt x="335057" y="143013"/>
                                      </a:cubicBezTo>
                                      <a:cubicBezTo>
                                        <a:pt x="335426" y="143216"/>
                                        <a:pt x="335794" y="143051"/>
                                        <a:pt x="336213" y="142835"/>
                                      </a:cubicBezTo>
                                      <a:cubicBezTo>
                                        <a:pt x="336936" y="142467"/>
                                        <a:pt x="338308" y="141794"/>
                                        <a:pt x="340276" y="142327"/>
                                      </a:cubicBezTo>
                                      <a:cubicBezTo>
                                        <a:pt x="340415" y="142353"/>
                                        <a:pt x="340948" y="142619"/>
                                        <a:pt x="341164" y="142734"/>
                                      </a:cubicBezTo>
                                      <a:lnTo>
                                        <a:pt x="341482" y="142886"/>
                                      </a:lnTo>
                                      <a:cubicBezTo>
                                        <a:pt x="341837" y="143051"/>
                                        <a:pt x="342116" y="142873"/>
                                        <a:pt x="342396" y="142708"/>
                                      </a:cubicBezTo>
                                      <a:cubicBezTo>
                                        <a:pt x="342942" y="142404"/>
                                        <a:pt x="344224" y="141667"/>
                                        <a:pt x="346877" y="142099"/>
                                      </a:cubicBezTo>
                                      <a:cubicBezTo>
                                        <a:pt x="347017" y="142124"/>
                                        <a:pt x="347512" y="142353"/>
                                        <a:pt x="347664" y="142467"/>
                                      </a:cubicBezTo>
                                      <a:cubicBezTo>
                                        <a:pt x="347995" y="142708"/>
                                        <a:pt x="348312" y="142581"/>
                                        <a:pt x="348718" y="142416"/>
                                      </a:cubicBezTo>
                                      <a:cubicBezTo>
                                        <a:pt x="349455" y="142112"/>
                                        <a:pt x="351004" y="141515"/>
                                        <a:pt x="353149" y="141947"/>
                                      </a:cubicBezTo>
                                      <a:cubicBezTo>
                                        <a:pt x="353403" y="141997"/>
                                        <a:pt x="354114" y="142289"/>
                                        <a:pt x="354444" y="142492"/>
                                      </a:cubicBezTo>
                                      <a:cubicBezTo>
                                        <a:pt x="354787" y="142721"/>
                                        <a:pt x="355142" y="142556"/>
                                        <a:pt x="355549" y="142378"/>
                                      </a:cubicBezTo>
                                      <a:cubicBezTo>
                                        <a:pt x="356285" y="142035"/>
                                        <a:pt x="357656" y="141439"/>
                                        <a:pt x="359548" y="141972"/>
                                      </a:cubicBezTo>
                                      <a:cubicBezTo>
                                        <a:pt x="359840" y="142061"/>
                                        <a:pt x="360487" y="142340"/>
                                        <a:pt x="360779" y="142467"/>
                                      </a:cubicBezTo>
                                      <a:cubicBezTo>
                                        <a:pt x="361122" y="142619"/>
                                        <a:pt x="361427" y="142467"/>
                                        <a:pt x="361744" y="142302"/>
                                      </a:cubicBezTo>
                                      <a:cubicBezTo>
                                        <a:pt x="362379" y="141997"/>
                                        <a:pt x="363661" y="141350"/>
                                        <a:pt x="366200" y="142023"/>
                                      </a:cubicBezTo>
                                      <a:cubicBezTo>
                                        <a:pt x="366391" y="142073"/>
                                        <a:pt x="366810" y="142302"/>
                                        <a:pt x="367026" y="142492"/>
                                      </a:cubicBezTo>
                                      <a:cubicBezTo>
                                        <a:pt x="367356" y="142772"/>
                                        <a:pt x="367762" y="142619"/>
                                        <a:pt x="368206" y="142416"/>
                                      </a:cubicBezTo>
                                      <a:cubicBezTo>
                                        <a:pt x="369057" y="142074"/>
                                        <a:pt x="370631" y="141401"/>
                                        <a:pt x="372739" y="142188"/>
                                      </a:cubicBezTo>
                                      <a:cubicBezTo>
                                        <a:pt x="373069" y="142327"/>
                                        <a:pt x="373259" y="142467"/>
                                        <a:pt x="373297" y="142531"/>
                                      </a:cubicBezTo>
                                      <a:cubicBezTo>
                                        <a:pt x="373602" y="142899"/>
                                        <a:pt x="374034" y="142759"/>
                                        <a:pt x="374529" y="142607"/>
                                      </a:cubicBezTo>
                                      <a:cubicBezTo>
                                        <a:pt x="375405" y="142327"/>
                                        <a:pt x="377182" y="141731"/>
                                        <a:pt x="379112" y="142454"/>
                                      </a:cubicBezTo>
                                      <a:cubicBezTo>
                                        <a:pt x="379353" y="142543"/>
                                        <a:pt x="379747" y="142721"/>
                                        <a:pt x="380013" y="142937"/>
                                      </a:cubicBezTo>
                                      <a:cubicBezTo>
                                        <a:pt x="380369" y="143178"/>
                                        <a:pt x="380661" y="143051"/>
                                        <a:pt x="381080" y="142899"/>
                                      </a:cubicBezTo>
                                      <a:cubicBezTo>
                                        <a:pt x="381867" y="142581"/>
                                        <a:pt x="383568" y="141959"/>
                                        <a:pt x="385447" y="142746"/>
                                      </a:cubicBezTo>
                                      <a:cubicBezTo>
                                        <a:pt x="385739" y="142899"/>
                                        <a:pt x="386145" y="143178"/>
                                        <a:pt x="386311" y="143280"/>
                                      </a:cubicBezTo>
                                      <a:cubicBezTo>
                                        <a:pt x="386653" y="143533"/>
                                        <a:pt x="386945" y="143394"/>
                                        <a:pt x="387263" y="143267"/>
                                      </a:cubicBezTo>
                                      <a:cubicBezTo>
                                        <a:pt x="387936" y="142988"/>
                                        <a:pt x="389497" y="142327"/>
                                        <a:pt x="391605" y="143165"/>
                                      </a:cubicBezTo>
                                      <a:cubicBezTo>
                                        <a:pt x="391732" y="143216"/>
                                        <a:pt x="392062" y="143419"/>
                                        <a:pt x="392570" y="143825"/>
                                      </a:cubicBezTo>
                                      <a:cubicBezTo>
                                        <a:pt x="392938" y="144117"/>
                                        <a:pt x="393281" y="143965"/>
                                        <a:pt x="393661" y="143825"/>
                                      </a:cubicBezTo>
                                      <a:cubicBezTo>
                                        <a:pt x="394474" y="143546"/>
                                        <a:pt x="395921" y="143000"/>
                                        <a:pt x="397889" y="143876"/>
                                      </a:cubicBezTo>
                                      <a:cubicBezTo>
                                        <a:pt x="398105" y="143965"/>
                                        <a:pt x="398448" y="144181"/>
                                        <a:pt x="398714" y="144333"/>
                                      </a:cubicBezTo>
                                      <a:lnTo>
                                        <a:pt x="399019" y="144498"/>
                                      </a:lnTo>
                                      <a:cubicBezTo>
                                        <a:pt x="399349" y="144676"/>
                                        <a:pt x="399654" y="144574"/>
                                        <a:pt x="400047" y="144435"/>
                                      </a:cubicBezTo>
                                      <a:cubicBezTo>
                                        <a:pt x="400822" y="144143"/>
                                        <a:pt x="402434" y="143559"/>
                                        <a:pt x="404453" y="144600"/>
                                      </a:cubicBezTo>
                                      <a:cubicBezTo>
                                        <a:pt x="404745" y="144740"/>
                                        <a:pt x="405329" y="145057"/>
                                        <a:pt x="405494" y="145159"/>
                                      </a:cubicBezTo>
                                      <a:cubicBezTo>
                                        <a:pt x="405799" y="145387"/>
                                        <a:pt x="406078" y="145285"/>
                                        <a:pt x="406522" y="145133"/>
                                      </a:cubicBezTo>
                                      <a:cubicBezTo>
                                        <a:pt x="407373" y="144854"/>
                                        <a:pt x="409125" y="144283"/>
                                        <a:pt x="411207" y="145285"/>
                                      </a:cubicBezTo>
                                      <a:cubicBezTo>
                                        <a:pt x="411626" y="145489"/>
                                        <a:pt x="412045" y="145743"/>
                                        <a:pt x="412299" y="145933"/>
                                      </a:cubicBezTo>
                                      <a:cubicBezTo>
                                        <a:pt x="412540" y="146123"/>
                                        <a:pt x="412832" y="146174"/>
                                        <a:pt x="413099" y="146212"/>
                                      </a:cubicBezTo>
                                      <a:cubicBezTo>
                                        <a:pt x="413467" y="146250"/>
                                        <a:pt x="413848" y="146314"/>
                                        <a:pt x="414267" y="146669"/>
                                      </a:cubicBezTo>
                                      <a:cubicBezTo>
                                        <a:pt x="414292" y="146707"/>
                                        <a:pt x="416120" y="149221"/>
                                        <a:pt x="415333" y="153335"/>
                                      </a:cubicBezTo>
                                      <a:cubicBezTo>
                                        <a:pt x="414698" y="153449"/>
                                        <a:pt x="414241" y="153436"/>
                                        <a:pt x="413543" y="153627"/>
                                      </a:cubicBezTo>
                                      <a:cubicBezTo>
                                        <a:pt x="412858" y="153804"/>
                                        <a:pt x="411410" y="154185"/>
                                        <a:pt x="407843" y="153170"/>
                                      </a:cubicBezTo>
                                      <a:cubicBezTo>
                                        <a:pt x="406751" y="152814"/>
                                        <a:pt x="401749" y="152103"/>
                                        <a:pt x="397991" y="154579"/>
                                      </a:cubicBezTo>
                                      <a:cubicBezTo>
                                        <a:pt x="395921" y="153500"/>
                                        <a:pt x="393763" y="153779"/>
                                        <a:pt x="391947" y="154033"/>
                                      </a:cubicBezTo>
                                      <a:cubicBezTo>
                                        <a:pt x="390627" y="154198"/>
                                        <a:pt x="389510" y="154376"/>
                                        <a:pt x="388634" y="154007"/>
                                      </a:cubicBezTo>
                                      <a:cubicBezTo>
                                        <a:pt x="382540" y="151519"/>
                                        <a:pt x="378769" y="153093"/>
                                        <a:pt x="377322" y="153982"/>
                                      </a:cubicBezTo>
                                      <a:cubicBezTo>
                                        <a:pt x="373399" y="151697"/>
                                        <a:pt x="369247" y="152357"/>
                                        <a:pt x="367749" y="152738"/>
                                      </a:cubicBezTo>
                                      <a:cubicBezTo>
                                        <a:pt x="365591" y="153258"/>
                                        <a:pt x="364321" y="153144"/>
                                        <a:pt x="363661" y="152941"/>
                                      </a:cubicBezTo>
                                      <a:cubicBezTo>
                                        <a:pt x="358291" y="151329"/>
                                        <a:pt x="354368" y="152725"/>
                                        <a:pt x="352933" y="153385"/>
                                      </a:cubicBezTo>
                                      <a:cubicBezTo>
                                        <a:pt x="349721" y="151633"/>
                                        <a:pt x="346509" y="152141"/>
                                        <a:pt x="345582" y="152357"/>
                                      </a:cubicBezTo>
                                      <a:cubicBezTo>
                                        <a:pt x="345379" y="152408"/>
                                        <a:pt x="345163" y="152459"/>
                                        <a:pt x="344934" y="152535"/>
                                      </a:cubicBezTo>
                                      <a:cubicBezTo>
                                        <a:pt x="344109" y="152763"/>
                                        <a:pt x="343182" y="153043"/>
                                        <a:pt x="342370" y="152687"/>
                                      </a:cubicBezTo>
                                      <a:cubicBezTo>
                                        <a:pt x="338066" y="150808"/>
                                        <a:pt x="334879" y="152040"/>
                                        <a:pt x="334003" y="152459"/>
                                      </a:cubicBezTo>
                                      <a:cubicBezTo>
                                        <a:pt x="331198" y="153804"/>
                                        <a:pt x="330651" y="153703"/>
                                        <a:pt x="330220" y="153601"/>
                                      </a:cubicBezTo>
                                      <a:cubicBezTo>
                                        <a:pt x="330144" y="153588"/>
                                        <a:pt x="330068" y="153563"/>
                                        <a:pt x="329991" y="153550"/>
                                      </a:cubicBezTo>
                                      <a:cubicBezTo>
                                        <a:pt x="326716" y="151798"/>
                                        <a:pt x="323529" y="152167"/>
                                        <a:pt x="320914" y="152814"/>
                                      </a:cubicBezTo>
                                      <a:cubicBezTo>
                                        <a:pt x="319390" y="153170"/>
                                        <a:pt x="318197" y="153182"/>
                                        <a:pt x="317905" y="153119"/>
                                      </a:cubicBezTo>
                                      <a:cubicBezTo>
                                        <a:pt x="312065" y="151646"/>
                                        <a:pt x="308281" y="153106"/>
                                        <a:pt x="306517" y="154134"/>
                                      </a:cubicBezTo>
                                      <a:cubicBezTo>
                                        <a:pt x="305907" y="153728"/>
                                        <a:pt x="305425" y="153627"/>
                                        <a:pt x="304879" y="153423"/>
                                      </a:cubicBezTo>
                                      <a:cubicBezTo>
                                        <a:pt x="303546" y="152128"/>
                                        <a:pt x="303292" y="151214"/>
                                        <a:pt x="303914" y="148624"/>
                                      </a:cubicBezTo>
                                      <a:moveTo>
                                        <a:pt x="305171" y="131980"/>
                                      </a:moveTo>
                                      <a:cubicBezTo>
                                        <a:pt x="305095" y="131676"/>
                                        <a:pt x="304956" y="131333"/>
                                        <a:pt x="304867" y="131016"/>
                                      </a:cubicBezTo>
                                      <a:lnTo>
                                        <a:pt x="305755" y="127448"/>
                                      </a:lnTo>
                                      <a:cubicBezTo>
                                        <a:pt x="307812" y="129454"/>
                                        <a:pt x="312268" y="130609"/>
                                        <a:pt x="317512" y="130190"/>
                                      </a:cubicBezTo>
                                      <a:cubicBezTo>
                                        <a:pt x="321651" y="129886"/>
                                        <a:pt x="325269" y="128679"/>
                                        <a:pt x="327465" y="127042"/>
                                      </a:cubicBezTo>
                                      <a:cubicBezTo>
                                        <a:pt x="328202" y="126483"/>
                                        <a:pt x="328773" y="125886"/>
                                        <a:pt x="329154" y="125252"/>
                                      </a:cubicBezTo>
                                      <a:lnTo>
                                        <a:pt x="331820" y="129530"/>
                                      </a:lnTo>
                                      <a:lnTo>
                                        <a:pt x="333407" y="124503"/>
                                      </a:lnTo>
                                      <a:cubicBezTo>
                                        <a:pt x="333953" y="125163"/>
                                        <a:pt x="334689" y="125709"/>
                                        <a:pt x="335604" y="126166"/>
                                      </a:cubicBezTo>
                                      <a:cubicBezTo>
                                        <a:pt x="338308" y="127562"/>
                                        <a:pt x="342447" y="127994"/>
                                        <a:pt x="346827" y="127143"/>
                                      </a:cubicBezTo>
                                      <a:cubicBezTo>
                                        <a:pt x="351804" y="126217"/>
                                        <a:pt x="355777" y="123969"/>
                                        <a:pt x="357555" y="121341"/>
                                      </a:cubicBezTo>
                                      <a:cubicBezTo>
                                        <a:pt x="357631" y="121240"/>
                                        <a:pt x="357758" y="121138"/>
                                        <a:pt x="357834" y="121024"/>
                                      </a:cubicBezTo>
                                      <a:lnTo>
                                        <a:pt x="359764" y="127626"/>
                                      </a:lnTo>
                                      <a:lnTo>
                                        <a:pt x="361681" y="121024"/>
                                      </a:lnTo>
                                      <a:cubicBezTo>
                                        <a:pt x="363332" y="123792"/>
                                        <a:pt x="367509" y="126178"/>
                                        <a:pt x="372676" y="127143"/>
                                      </a:cubicBezTo>
                                      <a:cubicBezTo>
                                        <a:pt x="378541" y="128248"/>
                                        <a:pt x="383937" y="127118"/>
                                        <a:pt x="386121" y="124503"/>
                                      </a:cubicBezTo>
                                      <a:lnTo>
                                        <a:pt x="387695" y="129530"/>
                                      </a:lnTo>
                                      <a:lnTo>
                                        <a:pt x="390361" y="125252"/>
                                      </a:lnTo>
                                      <a:cubicBezTo>
                                        <a:pt x="391859" y="127778"/>
                                        <a:pt x="396493" y="129797"/>
                                        <a:pt x="402003" y="130190"/>
                                      </a:cubicBezTo>
                                      <a:cubicBezTo>
                                        <a:pt x="402651" y="130241"/>
                                        <a:pt x="403311" y="130254"/>
                                        <a:pt x="403946" y="130254"/>
                                      </a:cubicBezTo>
                                      <a:cubicBezTo>
                                        <a:pt x="408288" y="130254"/>
                                        <a:pt x="411957" y="129200"/>
                                        <a:pt x="413760" y="127448"/>
                                      </a:cubicBezTo>
                                      <a:lnTo>
                                        <a:pt x="414648" y="131066"/>
                                      </a:lnTo>
                                      <a:cubicBezTo>
                                        <a:pt x="414572" y="131358"/>
                                        <a:pt x="414445" y="131676"/>
                                        <a:pt x="414369" y="131968"/>
                                      </a:cubicBezTo>
                                      <a:lnTo>
                                        <a:pt x="404517" y="135726"/>
                                      </a:lnTo>
                                      <a:lnTo>
                                        <a:pt x="412414" y="141883"/>
                                      </a:lnTo>
                                      <a:cubicBezTo>
                                        <a:pt x="412325" y="142823"/>
                                        <a:pt x="412262" y="143572"/>
                                        <a:pt x="412185" y="144397"/>
                                      </a:cubicBezTo>
                                      <a:cubicBezTo>
                                        <a:pt x="412033" y="144308"/>
                                        <a:pt x="411893" y="144194"/>
                                        <a:pt x="411754" y="144143"/>
                                      </a:cubicBezTo>
                                      <a:cubicBezTo>
                                        <a:pt x="409253" y="142886"/>
                                        <a:pt x="407056" y="143610"/>
                                        <a:pt x="406129" y="143927"/>
                                      </a:cubicBezTo>
                                      <a:cubicBezTo>
                                        <a:pt x="406066" y="143940"/>
                                        <a:pt x="406028" y="143965"/>
                                        <a:pt x="405977" y="143965"/>
                                      </a:cubicBezTo>
                                      <a:cubicBezTo>
                                        <a:pt x="405698" y="143813"/>
                                        <a:pt x="405266" y="143572"/>
                                        <a:pt x="405038" y="143457"/>
                                      </a:cubicBezTo>
                                      <a:cubicBezTo>
                                        <a:pt x="402549" y="142162"/>
                                        <a:pt x="400492" y="142899"/>
                                        <a:pt x="399604" y="143242"/>
                                      </a:cubicBezTo>
                                      <a:cubicBezTo>
                                        <a:pt x="399553" y="143254"/>
                                        <a:pt x="399515" y="143267"/>
                                        <a:pt x="399477" y="143280"/>
                                      </a:cubicBezTo>
                                      <a:lnTo>
                                        <a:pt x="399350" y="143204"/>
                                      </a:lnTo>
                                      <a:cubicBezTo>
                                        <a:pt x="399045" y="143026"/>
                                        <a:pt x="398664" y="142823"/>
                                        <a:pt x="398410" y="142721"/>
                                      </a:cubicBezTo>
                                      <a:cubicBezTo>
                                        <a:pt x="396036" y="141642"/>
                                        <a:pt x="394081" y="142315"/>
                                        <a:pt x="393230" y="142620"/>
                                      </a:cubicBezTo>
                                      <a:cubicBezTo>
                                        <a:pt x="393205" y="142620"/>
                                        <a:pt x="393167" y="142632"/>
                                        <a:pt x="393142" y="142658"/>
                                      </a:cubicBezTo>
                                      <a:cubicBezTo>
                                        <a:pt x="392697" y="142302"/>
                                        <a:pt x="392329" y="142074"/>
                                        <a:pt x="392075" y="141972"/>
                                      </a:cubicBezTo>
                                      <a:cubicBezTo>
                                        <a:pt x="389561" y="140969"/>
                                        <a:pt x="387568" y="141782"/>
                                        <a:pt x="386781" y="142074"/>
                                      </a:cubicBezTo>
                                      <a:cubicBezTo>
                                        <a:pt x="386565" y="141921"/>
                                        <a:pt x="386222" y="141718"/>
                                        <a:pt x="385981" y="141591"/>
                                      </a:cubicBezTo>
                                      <a:cubicBezTo>
                                        <a:pt x="383518" y="140550"/>
                                        <a:pt x="381487" y="141363"/>
                                        <a:pt x="380611" y="141718"/>
                                      </a:cubicBezTo>
                                      <a:cubicBezTo>
                                        <a:pt x="380573" y="141718"/>
                                        <a:pt x="380560" y="141731"/>
                                        <a:pt x="380534" y="141731"/>
                                      </a:cubicBezTo>
                                      <a:cubicBezTo>
                                        <a:pt x="380116" y="141464"/>
                                        <a:pt x="379709" y="141299"/>
                                        <a:pt x="379557" y="141248"/>
                                      </a:cubicBezTo>
                                      <a:cubicBezTo>
                                        <a:pt x="377246" y="140347"/>
                                        <a:pt x="375050" y="141083"/>
                                        <a:pt x="374123" y="141401"/>
                                      </a:cubicBezTo>
                                      <a:cubicBezTo>
                                        <a:pt x="374085" y="141401"/>
                                        <a:pt x="374034" y="141426"/>
                                        <a:pt x="374009" y="141439"/>
                                      </a:cubicBezTo>
                                      <a:cubicBezTo>
                                        <a:pt x="373729" y="141236"/>
                                        <a:pt x="373425" y="141096"/>
                                        <a:pt x="373209" y="141007"/>
                                      </a:cubicBezTo>
                                      <a:cubicBezTo>
                                        <a:pt x="370657" y="140042"/>
                                        <a:pt x="368600" y="140880"/>
                                        <a:pt x="367712" y="141248"/>
                                      </a:cubicBezTo>
                                      <a:cubicBezTo>
                                        <a:pt x="367661" y="141261"/>
                                        <a:pt x="367610" y="141286"/>
                                        <a:pt x="367572" y="141299"/>
                                      </a:cubicBezTo>
                                      <a:cubicBezTo>
                                        <a:pt x="367242" y="141083"/>
                                        <a:pt x="366823" y="140855"/>
                                        <a:pt x="366506" y="140779"/>
                                      </a:cubicBezTo>
                                      <a:cubicBezTo>
                                        <a:pt x="363535" y="139966"/>
                                        <a:pt x="361872" y="140804"/>
                                        <a:pt x="361173" y="141160"/>
                                      </a:cubicBezTo>
                                      <a:cubicBezTo>
                                        <a:pt x="361148" y="141172"/>
                                        <a:pt x="361110" y="141198"/>
                                        <a:pt x="361084" y="141210"/>
                                      </a:cubicBezTo>
                                      <a:cubicBezTo>
                                        <a:pt x="360716" y="141058"/>
                                        <a:pt x="360158" y="140817"/>
                                        <a:pt x="359891" y="140741"/>
                                      </a:cubicBezTo>
                                      <a:cubicBezTo>
                                        <a:pt x="357542" y="140068"/>
                                        <a:pt x="355841" y="140829"/>
                                        <a:pt x="355029" y="141210"/>
                                      </a:cubicBezTo>
                                      <a:cubicBezTo>
                                        <a:pt x="354978" y="141236"/>
                                        <a:pt x="354927" y="141261"/>
                                        <a:pt x="354876" y="141274"/>
                                      </a:cubicBezTo>
                                      <a:cubicBezTo>
                                        <a:pt x="354419" y="141020"/>
                                        <a:pt x="353772" y="140779"/>
                                        <a:pt x="353416" y="140702"/>
                                      </a:cubicBezTo>
                                      <a:cubicBezTo>
                                        <a:pt x="350890" y="140195"/>
                                        <a:pt x="349036" y="140906"/>
                                        <a:pt x="348249" y="141223"/>
                                      </a:cubicBezTo>
                                      <a:cubicBezTo>
                                        <a:pt x="348211" y="141248"/>
                                        <a:pt x="348173" y="141261"/>
                                        <a:pt x="348147" y="141261"/>
                                      </a:cubicBezTo>
                                      <a:cubicBezTo>
                                        <a:pt x="347817" y="141083"/>
                                        <a:pt x="347335" y="140880"/>
                                        <a:pt x="347081" y="140842"/>
                                      </a:cubicBezTo>
                                      <a:cubicBezTo>
                                        <a:pt x="343970" y="140322"/>
                                        <a:pt x="342434" y="141223"/>
                                        <a:pt x="341774" y="141591"/>
                                      </a:cubicBezTo>
                                      <a:cubicBezTo>
                                        <a:pt x="341774" y="141591"/>
                                        <a:pt x="341761" y="141591"/>
                                        <a:pt x="341761" y="141604"/>
                                      </a:cubicBezTo>
                                      <a:lnTo>
                                        <a:pt x="341736" y="141591"/>
                                      </a:lnTo>
                                      <a:cubicBezTo>
                                        <a:pt x="341254" y="141350"/>
                                        <a:pt x="340847" y="141160"/>
                                        <a:pt x="340606" y="141096"/>
                                      </a:cubicBezTo>
                                      <a:cubicBezTo>
                                        <a:pt x="338206" y="140423"/>
                                        <a:pt x="336467" y="141286"/>
                                        <a:pt x="335629" y="141693"/>
                                      </a:cubicBezTo>
                                      <a:cubicBezTo>
                                        <a:pt x="335566" y="141731"/>
                                        <a:pt x="335515" y="141756"/>
                                        <a:pt x="335464" y="141794"/>
                                      </a:cubicBezTo>
                                      <a:cubicBezTo>
                                        <a:pt x="335071" y="141604"/>
                                        <a:pt x="334690" y="141515"/>
                                        <a:pt x="334398" y="141439"/>
                                      </a:cubicBezTo>
                                      <a:lnTo>
                                        <a:pt x="334207" y="141401"/>
                                      </a:lnTo>
                                      <a:cubicBezTo>
                                        <a:pt x="331744" y="140817"/>
                                        <a:pt x="330018" y="141731"/>
                                        <a:pt x="329192" y="142175"/>
                                      </a:cubicBezTo>
                                      <a:cubicBezTo>
                                        <a:pt x="329154" y="142188"/>
                                        <a:pt x="329116" y="142213"/>
                                        <a:pt x="329078" y="142226"/>
                                      </a:cubicBezTo>
                                      <a:cubicBezTo>
                                        <a:pt x="328773" y="142074"/>
                                        <a:pt x="328354" y="141959"/>
                                        <a:pt x="327809" y="141832"/>
                                      </a:cubicBezTo>
                                      <a:cubicBezTo>
                                        <a:pt x="325117" y="141236"/>
                                        <a:pt x="323238" y="142315"/>
                                        <a:pt x="322451" y="142759"/>
                                      </a:cubicBezTo>
                                      <a:cubicBezTo>
                                        <a:pt x="322438" y="142772"/>
                                        <a:pt x="322413" y="142797"/>
                                        <a:pt x="322387" y="142810"/>
                                      </a:cubicBezTo>
                                      <a:cubicBezTo>
                                        <a:pt x="322197" y="142734"/>
                                        <a:pt x="321880" y="142607"/>
                                        <a:pt x="321372" y="142454"/>
                                      </a:cubicBezTo>
                                      <a:cubicBezTo>
                                        <a:pt x="318794" y="141578"/>
                                        <a:pt x="316674" y="142886"/>
                                        <a:pt x="315658" y="143495"/>
                                      </a:cubicBezTo>
                                      <a:cubicBezTo>
                                        <a:pt x="315570" y="143559"/>
                                        <a:pt x="315481" y="143610"/>
                                        <a:pt x="315417" y="143648"/>
                                      </a:cubicBezTo>
                                      <a:cubicBezTo>
                                        <a:pt x="315074" y="143508"/>
                                        <a:pt x="314656" y="143318"/>
                                        <a:pt x="314414" y="143242"/>
                                      </a:cubicBezTo>
                                      <a:cubicBezTo>
                                        <a:pt x="312510" y="142658"/>
                                        <a:pt x="311456" y="143089"/>
                                        <a:pt x="310745" y="143394"/>
                                      </a:cubicBezTo>
                                      <a:cubicBezTo>
                                        <a:pt x="310440" y="143546"/>
                                        <a:pt x="310237" y="143559"/>
                                        <a:pt x="310123" y="143572"/>
                                      </a:cubicBezTo>
                                      <a:cubicBezTo>
                                        <a:pt x="309298" y="143394"/>
                                        <a:pt x="308422" y="143483"/>
                                        <a:pt x="307838" y="143533"/>
                                      </a:cubicBezTo>
                                      <a:cubicBezTo>
                                        <a:pt x="307762" y="143546"/>
                                        <a:pt x="307723" y="143546"/>
                                        <a:pt x="307660" y="143546"/>
                                      </a:cubicBezTo>
                                      <a:cubicBezTo>
                                        <a:pt x="307584" y="142886"/>
                                        <a:pt x="307533" y="142327"/>
                                        <a:pt x="307444" y="141616"/>
                                      </a:cubicBezTo>
                                      <a:lnTo>
                                        <a:pt x="314986" y="135726"/>
                                      </a:lnTo>
                                      <a:lnTo>
                                        <a:pt x="305172" y="131980"/>
                                      </a:lnTo>
                                      <a:lnTo>
                                        <a:pt x="305171" y="131980"/>
                                      </a:lnTo>
                                      <a:close/>
                                      <a:moveTo>
                                        <a:pt x="302264" y="122827"/>
                                      </a:moveTo>
                                      <a:cubicBezTo>
                                        <a:pt x="302746" y="122636"/>
                                        <a:pt x="303280" y="122560"/>
                                        <a:pt x="303648" y="122141"/>
                                      </a:cubicBezTo>
                                      <a:cubicBezTo>
                                        <a:pt x="303838" y="121925"/>
                                        <a:pt x="303737" y="121519"/>
                                        <a:pt x="303876" y="121252"/>
                                      </a:cubicBezTo>
                                      <a:cubicBezTo>
                                        <a:pt x="305705" y="125290"/>
                                        <a:pt x="310085" y="127981"/>
                                        <a:pt x="315252" y="127981"/>
                                      </a:cubicBezTo>
                                      <a:cubicBezTo>
                                        <a:pt x="315480" y="127981"/>
                                        <a:pt x="315709" y="127981"/>
                                        <a:pt x="315963" y="127969"/>
                                      </a:cubicBezTo>
                                      <a:cubicBezTo>
                                        <a:pt x="320610" y="127765"/>
                                        <a:pt x="324723" y="125277"/>
                                        <a:pt x="326704" y="121710"/>
                                      </a:cubicBezTo>
                                      <a:lnTo>
                                        <a:pt x="333179" y="120948"/>
                                      </a:lnTo>
                                      <a:lnTo>
                                        <a:pt x="333179" y="120960"/>
                                      </a:lnTo>
                                      <a:lnTo>
                                        <a:pt x="332912" y="121798"/>
                                      </a:lnTo>
                                      <a:lnTo>
                                        <a:pt x="331439" y="126470"/>
                                      </a:lnTo>
                                      <a:lnTo>
                                        <a:pt x="328646" y="122014"/>
                                      </a:lnTo>
                                      <a:lnTo>
                                        <a:pt x="328646" y="122027"/>
                                      </a:lnTo>
                                      <a:lnTo>
                                        <a:pt x="328646" y="122014"/>
                                      </a:lnTo>
                                      <a:lnTo>
                                        <a:pt x="328392" y="123728"/>
                                      </a:lnTo>
                                      <a:cubicBezTo>
                                        <a:pt x="328316" y="124274"/>
                                        <a:pt x="327961" y="124820"/>
                                        <a:pt x="327415" y="125379"/>
                                      </a:cubicBezTo>
                                      <a:cubicBezTo>
                                        <a:pt x="325714" y="127042"/>
                                        <a:pt x="322032" y="128578"/>
                                        <a:pt x="317423" y="128908"/>
                                      </a:cubicBezTo>
                                      <a:cubicBezTo>
                                        <a:pt x="316217" y="128997"/>
                                        <a:pt x="315074" y="128971"/>
                                        <a:pt x="313983" y="128895"/>
                                      </a:cubicBezTo>
                                      <a:cubicBezTo>
                                        <a:pt x="310618" y="128667"/>
                                        <a:pt x="307939" y="127715"/>
                                        <a:pt x="306682" y="126369"/>
                                      </a:cubicBezTo>
                                      <a:cubicBezTo>
                                        <a:pt x="306492" y="126140"/>
                                        <a:pt x="306175" y="125950"/>
                                        <a:pt x="306060" y="125709"/>
                                      </a:cubicBezTo>
                                      <a:lnTo>
                                        <a:pt x="305299" y="124071"/>
                                      </a:lnTo>
                                      <a:lnTo>
                                        <a:pt x="304130" y="128692"/>
                                      </a:lnTo>
                                      <a:cubicBezTo>
                                        <a:pt x="303534" y="126750"/>
                                        <a:pt x="303064" y="124871"/>
                                        <a:pt x="302264" y="122827"/>
                                      </a:cubicBezTo>
                                      <a:moveTo>
                                        <a:pt x="301312" y="121963"/>
                                      </a:moveTo>
                                      <a:cubicBezTo>
                                        <a:pt x="299979" y="121963"/>
                                        <a:pt x="298697" y="120465"/>
                                        <a:pt x="298481" y="118663"/>
                                      </a:cubicBezTo>
                                      <a:cubicBezTo>
                                        <a:pt x="298366" y="117622"/>
                                        <a:pt x="298620" y="116631"/>
                                        <a:pt x="299154" y="115996"/>
                                      </a:cubicBezTo>
                                      <a:cubicBezTo>
                                        <a:pt x="299166" y="115984"/>
                                        <a:pt x="299179" y="115958"/>
                                        <a:pt x="299192" y="115958"/>
                                      </a:cubicBezTo>
                                      <a:cubicBezTo>
                                        <a:pt x="299433" y="115679"/>
                                        <a:pt x="299852" y="115336"/>
                                        <a:pt x="300461" y="115324"/>
                                      </a:cubicBezTo>
                                      <a:lnTo>
                                        <a:pt x="300512" y="115324"/>
                                      </a:lnTo>
                                      <a:cubicBezTo>
                                        <a:pt x="301845" y="115324"/>
                                        <a:pt x="303140" y="116822"/>
                                        <a:pt x="303343" y="118624"/>
                                      </a:cubicBezTo>
                                      <a:lnTo>
                                        <a:pt x="303343" y="118637"/>
                                      </a:lnTo>
                                      <a:cubicBezTo>
                                        <a:pt x="303470" y="119678"/>
                                        <a:pt x="303216" y="120668"/>
                                        <a:pt x="302683" y="121303"/>
                                      </a:cubicBezTo>
                                      <a:cubicBezTo>
                                        <a:pt x="302429" y="121608"/>
                                        <a:pt x="301998" y="121951"/>
                                        <a:pt x="301375" y="121963"/>
                                      </a:cubicBezTo>
                                      <a:lnTo>
                                        <a:pt x="301312" y="121963"/>
                                      </a:lnTo>
                                      <a:close/>
                                      <a:moveTo>
                                        <a:pt x="297021" y="110728"/>
                                      </a:moveTo>
                                      <a:cubicBezTo>
                                        <a:pt x="296399" y="109357"/>
                                        <a:pt x="295789" y="108049"/>
                                        <a:pt x="295205" y="106754"/>
                                      </a:cubicBezTo>
                                      <a:lnTo>
                                        <a:pt x="306213" y="103466"/>
                                      </a:lnTo>
                                      <a:cubicBezTo>
                                        <a:pt x="304778" y="106119"/>
                                        <a:pt x="302150" y="111591"/>
                                        <a:pt x="302188" y="114854"/>
                                      </a:cubicBezTo>
                                      <a:cubicBezTo>
                                        <a:pt x="301655" y="114511"/>
                                        <a:pt x="301134" y="114041"/>
                                        <a:pt x="300499" y="114041"/>
                                      </a:cubicBezTo>
                                      <a:lnTo>
                                        <a:pt x="300436" y="114041"/>
                                      </a:lnTo>
                                      <a:cubicBezTo>
                                        <a:pt x="299852" y="114067"/>
                                        <a:pt x="299382" y="114460"/>
                                        <a:pt x="298912" y="114790"/>
                                      </a:cubicBezTo>
                                      <a:cubicBezTo>
                                        <a:pt x="298278" y="113406"/>
                                        <a:pt x="297630" y="112035"/>
                                        <a:pt x="297021" y="110728"/>
                                      </a:cubicBezTo>
                                      <a:moveTo>
                                        <a:pt x="294202" y="71853"/>
                                      </a:moveTo>
                                      <a:cubicBezTo>
                                        <a:pt x="298874" y="64947"/>
                                        <a:pt x="307482" y="62484"/>
                                        <a:pt x="314122" y="62484"/>
                                      </a:cubicBezTo>
                                      <a:lnTo>
                                        <a:pt x="314478" y="62484"/>
                                      </a:lnTo>
                                      <a:cubicBezTo>
                                        <a:pt x="323542" y="62611"/>
                                        <a:pt x="327212" y="64833"/>
                                        <a:pt x="330754" y="66991"/>
                                      </a:cubicBezTo>
                                      <a:cubicBezTo>
                                        <a:pt x="334042" y="68997"/>
                                        <a:pt x="337508" y="71041"/>
                                        <a:pt x="345037" y="71193"/>
                                      </a:cubicBezTo>
                                      <a:cubicBezTo>
                                        <a:pt x="345824" y="73110"/>
                                        <a:pt x="346687" y="75421"/>
                                        <a:pt x="347538" y="78011"/>
                                      </a:cubicBezTo>
                                      <a:cubicBezTo>
                                        <a:pt x="338511" y="77414"/>
                                        <a:pt x="334080" y="75002"/>
                                        <a:pt x="329903" y="72640"/>
                                      </a:cubicBezTo>
                                      <a:cubicBezTo>
                                        <a:pt x="325878" y="70355"/>
                                        <a:pt x="322070" y="68197"/>
                                        <a:pt x="314719" y="67943"/>
                                      </a:cubicBezTo>
                                      <a:lnTo>
                                        <a:pt x="314351" y="67943"/>
                                      </a:lnTo>
                                      <a:cubicBezTo>
                                        <a:pt x="310872" y="67943"/>
                                        <a:pt x="303800" y="69543"/>
                                        <a:pt x="299585" y="75776"/>
                                      </a:cubicBezTo>
                                      <a:cubicBezTo>
                                        <a:pt x="296488" y="80372"/>
                                        <a:pt x="294266" y="89018"/>
                                        <a:pt x="300626" y="103808"/>
                                      </a:cubicBezTo>
                                      <a:lnTo>
                                        <a:pt x="295624" y="105294"/>
                                      </a:lnTo>
                                      <a:cubicBezTo>
                                        <a:pt x="289594" y="90694"/>
                                        <a:pt x="289086" y="79420"/>
                                        <a:pt x="294202" y="71853"/>
                                      </a:cubicBezTo>
                                      <a:moveTo>
                                        <a:pt x="290647" y="105840"/>
                                      </a:moveTo>
                                      <a:lnTo>
                                        <a:pt x="290647" y="105840"/>
                                      </a:lnTo>
                                      <a:cubicBezTo>
                                        <a:pt x="289797" y="106551"/>
                                        <a:pt x="288768" y="106868"/>
                                        <a:pt x="287626" y="106792"/>
                                      </a:cubicBezTo>
                                      <a:cubicBezTo>
                                        <a:pt x="286508" y="106703"/>
                                        <a:pt x="285518" y="106183"/>
                                        <a:pt x="284807" y="105345"/>
                                      </a:cubicBezTo>
                                      <a:cubicBezTo>
                                        <a:pt x="284083" y="104481"/>
                                        <a:pt x="283741" y="103402"/>
                                        <a:pt x="283855" y="102298"/>
                                      </a:cubicBezTo>
                                      <a:cubicBezTo>
                                        <a:pt x="283944" y="101193"/>
                                        <a:pt x="284477" y="100203"/>
                                        <a:pt x="285315" y="99479"/>
                                      </a:cubicBezTo>
                                      <a:cubicBezTo>
                                        <a:pt x="286077" y="98844"/>
                                        <a:pt x="287016" y="98514"/>
                                        <a:pt x="287981" y="98514"/>
                                      </a:cubicBezTo>
                                      <a:cubicBezTo>
                                        <a:pt x="288108" y="98514"/>
                                        <a:pt x="288222" y="98514"/>
                                        <a:pt x="288349" y="98527"/>
                                      </a:cubicBezTo>
                                      <a:cubicBezTo>
                                        <a:pt x="289454" y="98629"/>
                                        <a:pt x="290444" y="99136"/>
                                        <a:pt x="291155" y="99974"/>
                                      </a:cubicBezTo>
                                      <a:cubicBezTo>
                                        <a:pt x="292628" y="101752"/>
                                        <a:pt x="292399" y="104367"/>
                                        <a:pt x="290647" y="105840"/>
                                      </a:cubicBezTo>
                                      <a:moveTo>
                                        <a:pt x="282090" y="94452"/>
                                      </a:moveTo>
                                      <a:cubicBezTo>
                                        <a:pt x="280618" y="92700"/>
                                        <a:pt x="280846" y="90072"/>
                                        <a:pt x="282585" y="88599"/>
                                      </a:cubicBezTo>
                                      <a:cubicBezTo>
                                        <a:pt x="283347" y="87964"/>
                                        <a:pt x="284287" y="87621"/>
                                        <a:pt x="285264" y="87621"/>
                                      </a:cubicBezTo>
                                      <a:cubicBezTo>
                                        <a:pt x="285379" y="87621"/>
                                        <a:pt x="285493" y="87621"/>
                                        <a:pt x="285620" y="87634"/>
                                      </a:cubicBezTo>
                                      <a:cubicBezTo>
                                        <a:pt x="286724" y="87736"/>
                                        <a:pt x="287715" y="88256"/>
                                        <a:pt x="288438" y="89120"/>
                                      </a:cubicBezTo>
                                      <a:cubicBezTo>
                                        <a:pt x="289149" y="89970"/>
                                        <a:pt x="289492" y="91024"/>
                                        <a:pt x="289403" y="92141"/>
                                      </a:cubicBezTo>
                                      <a:cubicBezTo>
                                        <a:pt x="289314" y="93233"/>
                                        <a:pt x="288794" y="94249"/>
                                        <a:pt x="287930" y="94960"/>
                                      </a:cubicBezTo>
                                      <a:cubicBezTo>
                                        <a:pt x="287092" y="95658"/>
                                        <a:pt x="285975" y="96013"/>
                                        <a:pt x="284896" y="95912"/>
                                      </a:cubicBezTo>
                                      <a:cubicBezTo>
                                        <a:pt x="283792" y="95810"/>
                                        <a:pt x="282801" y="95290"/>
                                        <a:pt x="282090" y="94452"/>
                                      </a:cubicBezTo>
                                      <a:moveTo>
                                        <a:pt x="281824" y="83051"/>
                                      </a:moveTo>
                                      <a:cubicBezTo>
                                        <a:pt x="280338" y="81312"/>
                                        <a:pt x="280580" y="78684"/>
                                        <a:pt x="282344" y="77211"/>
                                      </a:cubicBezTo>
                                      <a:cubicBezTo>
                                        <a:pt x="283081" y="76576"/>
                                        <a:pt x="284020" y="76246"/>
                                        <a:pt x="284985" y="76246"/>
                                      </a:cubicBezTo>
                                      <a:cubicBezTo>
                                        <a:pt x="285112" y="76246"/>
                                        <a:pt x="285239" y="76246"/>
                                        <a:pt x="285366" y="76259"/>
                                      </a:cubicBezTo>
                                      <a:cubicBezTo>
                                        <a:pt x="286470" y="76360"/>
                                        <a:pt x="287473" y="76881"/>
                                        <a:pt x="288184" y="77731"/>
                                      </a:cubicBezTo>
                                      <a:cubicBezTo>
                                        <a:pt x="288895" y="78569"/>
                                        <a:pt x="289225" y="79648"/>
                                        <a:pt x="289136" y="80753"/>
                                      </a:cubicBezTo>
                                      <a:cubicBezTo>
                                        <a:pt x="289048" y="81858"/>
                                        <a:pt x="288527" y="82860"/>
                                        <a:pt x="287676" y="83559"/>
                                      </a:cubicBezTo>
                                      <a:cubicBezTo>
                                        <a:pt x="285924" y="85057"/>
                                        <a:pt x="283309" y="84816"/>
                                        <a:pt x="281824" y="83051"/>
                                      </a:cubicBezTo>
                                      <a:moveTo>
                                        <a:pt x="285582" y="66331"/>
                                      </a:moveTo>
                                      <a:cubicBezTo>
                                        <a:pt x="286369" y="65670"/>
                                        <a:pt x="287321" y="65366"/>
                                        <a:pt x="288261" y="65366"/>
                                      </a:cubicBezTo>
                                      <a:cubicBezTo>
                                        <a:pt x="289441" y="65366"/>
                                        <a:pt x="290622" y="65861"/>
                                        <a:pt x="291447" y="66838"/>
                                      </a:cubicBezTo>
                                      <a:cubicBezTo>
                                        <a:pt x="292158" y="67689"/>
                                        <a:pt x="292488" y="68755"/>
                                        <a:pt x="292399" y="69860"/>
                                      </a:cubicBezTo>
                                      <a:cubicBezTo>
                                        <a:pt x="292298" y="70965"/>
                                        <a:pt x="291777" y="71968"/>
                                        <a:pt x="290939" y="72678"/>
                                      </a:cubicBezTo>
                                      <a:lnTo>
                                        <a:pt x="290927" y="72678"/>
                                      </a:lnTo>
                                      <a:cubicBezTo>
                                        <a:pt x="290076" y="73377"/>
                                        <a:pt x="288997" y="73707"/>
                                        <a:pt x="287880" y="73631"/>
                                      </a:cubicBezTo>
                                      <a:cubicBezTo>
                                        <a:pt x="286775" y="73542"/>
                                        <a:pt x="285798" y="73034"/>
                                        <a:pt x="285087" y="72171"/>
                                      </a:cubicBezTo>
                                      <a:cubicBezTo>
                                        <a:pt x="283627" y="70419"/>
                                        <a:pt x="283842" y="67803"/>
                                        <a:pt x="285582" y="66331"/>
                                      </a:cubicBezTo>
                                      <a:moveTo>
                                        <a:pt x="293491" y="58167"/>
                                      </a:moveTo>
                                      <a:cubicBezTo>
                                        <a:pt x="294266" y="57507"/>
                                        <a:pt x="295218" y="57190"/>
                                        <a:pt x="296157" y="57190"/>
                                      </a:cubicBezTo>
                                      <a:cubicBezTo>
                                        <a:pt x="297338" y="57190"/>
                                        <a:pt x="298519" y="57710"/>
                                        <a:pt x="299344" y="58675"/>
                                      </a:cubicBezTo>
                                      <a:cubicBezTo>
                                        <a:pt x="300055" y="59526"/>
                                        <a:pt x="300385" y="60605"/>
                                        <a:pt x="300296" y="61709"/>
                                      </a:cubicBezTo>
                                      <a:cubicBezTo>
                                        <a:pt x="300207" y="62814"/>
                                        <a:pt x="299687" y="63804"/>
                                        <a:pt x="298836" y="64515"/>
                                      </a:cubicBezTo>
                                      <a:cubicBezTo>
                                        <a:pt x="297973" y="65239"/>
                                        <a:pt x="296830" y="65544"/>
                                        <a:pt x="295789" y="65480"/>
                                      </a:cubicBezTo>
                                      <a:cubicBezTo>
                                        <a:pt x="294685" y="65391"/>
                                        <a:pt x="293694" y="64858"/>
                                        <a:pt x="292971" y="64007"/>
                                      </a:cubicBezTo>
                                      <a:cubicBezTo>
                                        <a:pt x="292272" y="63157"/>
                                        <a:pt x="291930" y="62103"/>
                                        <a:pt x="292031" y="60998"/>
                                      </a:cubicBezTo>
                                      <a:cubicBezTo>
                                        <a:pt x="292120" y="59881"/>
                                        <a:pt x="292641" y="58878"/>
                                        <a:pt x="293491" y="58167"/>
                                      </a:cubicBezTo>
                                      <a:moveTo>
                                        <a:pt x="304016" y="53940"/>
                                      </a:moveTo>
                                      <a:cubicBezTo>
                                        <a:pt x="304791" y="53279"/>
                                        <a:pt x="305743" y="52962"/>
                                        <a:pt x="306682" y="52962"/>
                                      </a:cubicBezTo>
                                      <a:cubicBezTo>
                                        <a:pt x="307876" y="52962"/>
                                        <a:pt x="309044" y="53457"/>
                                        <a:pt x="309869" y="54447"/>
                                      </a:cubicBezTo>
                                      <a:cubicBezTo>
                                        <a:pt x="310580" y="55285"/>
                                        <a:pt x="310923" y="56365"/>
                                        <a:pt x="310821" y="57469"/>
                                      </a:cubicBezTo>
                                      <a:cubicBezTo>
                                        <a:pt x="310719" y="58574"/>
                                        <a:pt x="310199" y="59564"/>
                                        <a:pt x="309361" y="60275"/>
                                      </a:cubicBezTo>
                                      <a:lnTo>
                                        <a:pt x="309348" y="60275"/>
                                      </a:lnTo>
                                      <a:cubicBezTo>
                                        <a:pt x="308498" y="60986"/>
                                        <a:pt x="307368" y="61252"/>
                                        <a:pt x="306314" y="61240"/>
                                      </a:cubicBezTo>
                                      <a:cubicBezTo>
                                        <a:pt x="305209" y="61138"/>
                                        <a:pt x="304219" y="60630"/>
                                        <a:pt x="303508" y="59767"/>
                                      </a:cubicBezTo>
                                      <a:cubicBezTo>
                                        <a:pt x="302035" y="58015"/>
                                        <a:pt x="302264" y="55400"/>
                                        <a:pt x="304016" y="53940"/>
                                      </a:cubicBezTo>
                                      <a:moveTo>
                                        <a:pt x="315265" y="53305"/>
                                      </a:moveTo>
                                      <a:cubicBezTo>
                                        <a:pt x="316039" y="52657"/>
                                        <a:pt x="316991" y="52340"/>
                                        <a:pt x="317931" y="52340"/>
                                      </a:cubicBezTo>
                                      <a:cubicBezTo>
                                        <a:pt x="319112" y="52340"/>
                                        <a:pt x="320280" y="52848"/>
                                        <a:pt x="321105" y="53825"/>
                                      </a:cubicBezTo>
                                      <a:cubicBezTo>
                                        <a:pt x="322578" y="55577"/>
                                        <a:pt x="322349" y="58193"/>
                                        <a:pt x="320597" y="59665"/>
                                      </a:cubicBezTo>
                                      <a:cubicBezTo>
                                        <a:pt x="319746" y="60376"/>
                                        <a:pt x="318718" y="60744"/>
                                        <a:pt x="317575" y="60618"/>
                                      </a:cubicBezTo>
                                      <a:cubicBezTo>
                                        <a:pt x="316458" y="60529"/>
                                        <a:pt x="315468" y="59995"/>
                                        <a:pt x="314757" y="59145"/>
                                      </a:cubicBezTo>
                                      <a:cubicBezTo>
                                        <a:pt x="314046" y="58294"/>
                                        <a:pt x="313690" y="57228"/>
                                        <a:pt x="313805" y="56123"/>
                                      </a:cubicBezTo>
                                      <a:cubicBezTo>
                                        <a:pt x="313894" y="55019"/>
                                        <a:pt x="314414" y="54016"/>
                                        <a:pt x="315265" y="53305"/>
                                      </a:cubicBezTo>
                                      <a:moveTo>
                                        <a:pt x="326386" y="55907"/>
                                      </a:moveTo>
                                      <a:cubicBezTo>
                                        <a:pt x="327161" y="55247"/>
                                        <a:pt x="328113" y="54943"/>
                                        <a:pt x="329052" y="54943"/>
                                      </a:cubicBezTo>
                                      <a:cubicBezTo>
                                        <a:pt x="330233" y="54943"/>
                                        <a:pt x="331414" y="55438"/>
                                        <a:pt x="332239" y="56415"/>
                                      </a:cubicBezTo>
                                      <a:cubicBezTo>
                                        <a:pt x="333699" y="58167"/>
                                        <a:pt x="333471" y="60795"/>
                                        <a:pt x="331719" y="62268"/>
                                      </a:cubicBezTo>
                                      <a:cubicBezTo>
                                        <a:pt x="330868" y="62966"/>
                                        <a:pt x="329852" y="63233"/>
                                        <a:pt x="328697" y="63233"/>
                                      </a:cubicBezTo>
                                      <a:cubicBezTo>
                                        <a:pt x="327592" y="63119"/>
                                        <a:pt x="326589" y="62611"/>
                                        <a:pt x="325878" y="61747"/>
                                      </a:cubicBezTo>
                                      <a:cubicBezTo>
                                        <a:pt x="325168" y="60910"/>
                                        <a:pt x="324825" y="59830"/>
                                        <a:pt x="324914" y="58726"/>
                                      </a:cubicBezTo>
                                      <a:cubicBezTo>
                                        <a:pt x="325015" y="57621"/>
                                        <a:pt x="325536" y="56618"/>
                                        <a:pt x="326386" y="55907"/>
                                      </a:cubicBezTo>
                                      <a:moveTo>
                                        <a:pt x="336556" y="60986"/>
                                      </a:moveTo>
                                      <a:cubicBezTo>
                                        <a:pt x="337343" y="60338"/>
                                        <a:pt x="338308" y="60021"/>
                                        <a:pt x="339247" y="60021"/>
                                      </a:cubicBezTo>
                                      <a:cubicBezTo>
                                        <a:pt x="340428" y="60021"/>
                                        <a:pt x="341609" y="60529"/>
                                        <a:pt x="342409" y="61494"/>
                                      </a:cubicBezTo>
                                      <a:cubicBezTo>
                                        <a:pt x="343881" y="63246"/>
                                        <a:pt x="343653" y="65886"/>
                                        <a:pt x="341913" y="67346"/>
                                      </a:cubicBezTo>
                                      <a:cubicBezTo>
                                        <a:pt x="340161" y="68844"/>
                                        <a:pt x="337533" y="68603"/>
                                        <a:pt x="336048" y="66839"/>
                                      </a:cubicBezTo>
                                      <a:cubicBezTo>
                                        <a:pt x="334588" y="65086"/>
                                        <a:pt x="334804" y="62458"/>
                                        <a:pt x="336556" y="60986"/>
                                      </a:cubicBezTo>
                                      <a:moveTo>
                                        <a:pt x="349366" y="67803"/>
                                      </a:moveTo>
                                      <a:cubicBezTo>
                                        <a:pt x="350077" y="69517"/>
                                        <a:pt x="352832" y="76525"/>
                                        <a:pt x="353644" y="82124"/>
                                      </a:cubicBezTo>
                                      <a:cubicBezTo>
                                        <a:pt x="354508" y="87888"/>
                                        <a:pt x="354952" y="94871"/>
                                        <a:pt x="355054" y="96445"/>
                                      </a:cubicBezTo>
                                      <a:lnTo>
                                        <a:pt x="351765" y="96445"/>
                                      </a:lnTo>
                                      <a:cubicBezTo>
                                        <a:pt x="351689" y="94858"/>
                                        <a:pt x="351308" y="87177"/>
                                        <a:pt x="350013" y="81883"/>
                                      </a:cubicBezTo>
                                      <a:cubicBezTo>
                                        <a:pt x="348642" y="76297"/>
                                        <a:pt x="346014" y="70101"/>
                                        <a:pt x="344999" y="67803"/>
                                      </a:cubicBezTo>
                                      <a:lnTo>
                                        <a:pt x="349366" y="67803"/>
                                      </a:lnTo>
                                      <a:close/>
                                      <a:moveTo>
                                        <a:pt x="350483" y="60897"/>
                                      </a:moveTo>
                                      <a:lnTo>
                                        <a:pt x="357999" y="60897"/>
                                      </a:lnTo>
                                      <a:lnTo>
                                        <a:pt x="357999" y="53292"/>
                                      </a:lnTo>
                                      <a:cubicBezTo>
                                        <a:pt x="358634" y="53165"/>
                                        <a:pt x="359218" y="52911"/>
                                        <a:pt x="359878" y="52911"/>
                                      </a:cubicBezTo>
                                      <a:cubicBezTo>
                                        <a:pt x="360551" y="52911"/>
                                        <a:pt x="361148" y="53165"/>
                                        <a:pt x="361770" y="53292"/>
                                      </a:cubicBezTo>
                                      <a:lnTo>
                                        <a:pt x="361770" y="60897"/>
                                      </a:lnTo>
                                      <a:lnTo>
                                        <a:pt x="369286" y="60897"/>
                                      </a:lnTo>
                                      <a:cubicBezTo>
                                        <a:pt x="369400" y="61494"/>
                                        <a:pt x="369654" y="62052"/>
                                        <a:pt x="369654" y="62687"/>
                                      </a:cubicBezTo>
                                      <a:cubicBezTo>
                                        <a:pt x="369654" y="63068"/>
                                        <a:pt x="369514" y="63423"/>
                                        <a:pt x="369464" y="63791"/>
                                      </a:cubicBezTo>
                                      <a:lnTo>
                                        <a:pt x="350293" y="63791"/>
                                      </a:lnTo>
                                      <a:cubicBezTo>
                                        <a:pt x="350242" y="63423"/>
                                        <a:pt x="350115" y="63068"/>
                                        <a:pt x="350115" y="62687"/>
                                      </a:cubicBezTo>
                                      <a:cubicBezTo>
                                        <a:pt x="350115" y="62052"/>
                                        <a:pt x="350356" y="61494"/>
                                        <a:pt x="350483" y="60897"/>
                                      </a:cubicBezTo>
                                      <a:moveTo>
                                        <a:pt x="356069" y="53686"/>
                                      </a:moveTo>
                                      <a:lnTo>
                                        <a:pt x="356069" y="58967"/>
                                      </a:lnTo>
                                      <a:lnTo>
                                        <a:pt x="350864" y="58967"/>
                                      </a:lnTo>
                                      <a:cubicBezTo>
                                        <a:pt x="351842" y="56593"/>
                                        <a:pt x="353721" y="54689"/>
                                        <a:pt x="356069" y="53686"/>
                                      </a:cubicBezTo>
                                      <a:moveTo>
                                        <a:pt x="358228" y="44570"/>
                                      </a:moveTo>
                                      <a:cubicBezTo>
                                        <a:pt x="358774" y="44773"/>
                                        <a:pt x="359269" y="45167"/>
                                        <a:pt x="359853" y="45167"/>
                                      </a:cubicBezTo>
                                      <a:cubicBezTo>
                                        <a:pt x="360462" y="45167"/>
                                        <a:pt x="360932" y="44621"/>
                                        <a:pt x="361503" y="44405"/>
                                      </a:cubicBezTo>
                                      <a:cubicBezTo>
                                        <a:pt x="362151" y="46868"/>
                                        <a:pt x="363573" y="49813"/>
                                        <a:pt x="364944" y="52251"/>
                                      </a:cubicBezTo>
                                      <a:cubicBezTo>
                                        <a:pt x="363395" y="51502"/>
                                        <a:pt x="361719" y="50994"/>
                                        <a:pt x="359878" y="50994"/>
                                      </a:cubicBezTo>
                                      <a:cubicBezTo>
                                        <a:pt x="358050" y="50994"/>
                                        <a:pt x="356361" y="51502"/>
                                        <a:pt x="354813" y="52264"/>
                                      </a:cubicBezTo>
                                      <a:cubicBezTo>
                                        <a:pt x="356158" y="49877"/>
                                        <a:pt x="357542" y="46995"/>
                                        <a:pt x="358228" y="44570"/>
                                      </a:cubicBezTo>
                                      <a:moveTo>
                                        <a:pt x="357529" y="38260"/>
                                      </a:moveTo>
                                      <a:cubicBezTo>
                                        <a:pt x="358126" y="37549"/>
                                        <a:pt x="358989" y="37181"/>
                                        <a:pt x="359853" y="37181"/>
                                      </a:cubicBezTo>
                                      <a:cubicBezTo>
                                        <a:pt x="360551" y="37181"/>
                                        <a:pt x="361237" y="37410"/>
                                        <a:pt x="361808" y="37892"/>
                                      </a:cubicBezTo>
                                      <a:cubicBezTo>
                                        <a:pt x="362417" y="38413"/>
                                        <a:pt x="362798" y="39149"/>
                                        <a:pt x="362874" y="39949"/>
                                      </a:cubicBezTo>
                                      <a:cubicBezTo>
                                        <a:pt x="362951" y="40761"/>
                                        <a:pt x="362697" y="41549"/>
                                        <a:pt x="362189" y="42158"/>
                                      </a:cubicBezTo>
                                      <a:cubicBezTo>
                                        <a:pt x="361097" y="43466"/>
                                        <a:pt x="359192" y="43631"/>
                                        <a:pt x="357910" y="42526"/>
                                      </a:cubicBezTo>
                                      <a:cubicBezTo>
                                        <a:pt x="356628" y="41460"/>
                                        <a:pt x="356463" y="39543"/>
                                        <a:pt x="357529" y="38260"/>
                                      </a:cubicBezTo>
                                      <a:moveTo>
                                        <a:pt x="355485" y="29018"/>
                                      </a:moveTo>
                                      <a:lnTo>
                                        <a:pt x="364271" y="29018"/>
                                      </a:lnTo>
                                      <a:cubicBezTo>
                                        <a:pt x="363255" y="30681"/>
                                        <a:pt x="361732" y="33461"/>
                                        <a:pt x="360970" y="35772"/>
                                      </a:cubicBezTo>
                                      <a:cubicBezTo>
                                        <a:pt x="360195" y="35582"/>
                                        <a:pt x="359523" y="35442"/>
                                        <a:pt x="358748" y="35645"/>
                                      </a:cubicBezTo>
                                      <a:cubicBezTo>
                                        <a:pt x="357961" y="33347"/>
                                        <a:pt x="356488" y="30656"/>
                                        <a:pt x="355485" y="29018"/>
                                      </a:cubicBezTo>
                                      <a:moveTo>
                                        <a:pt x="368905" y="58967"/>
                                      </a:moveTo>
                                      <a:lnTo>
                                        <a:pt x="363700" y="58967"/>
                                      </a:lnTo>
                                      <a:lnTo>
                                        <a:pt x="363700" y="53686"/>
                                      </a:lnTo>
                                      <a:cubicBezTo>
                                        <a:pt x="366048" y="54689"/>
                                        <a:pt x="367927" y="56593"/>
                                        <a:pt x="368905" y="58967"/>
                                      </a:cubicBezTo>
                                      <a:moveTo>
                                        <a:pt x="370263" y="67803"/>
                                      </a:moveTo>
                                      <a:lnTo>
                                        <a:pt x="374529" y="67803"/>
                                      </a:lnTo>
                                      <a:cubicBezTo>
                                        <a:pt x="373514" y="70101"/>
                                        <a:pt x="370860" y="76297"/>
                                        <a:pt x="369489" y="81883"/>
                                      </a:cubicBezTo>
                                      <a:cubicBezTo>
                                        <a:pt x="368270" y="86898"/>
                                        <a:pt x="367838" y="94325"/>
                                        <a:pt x="367750" y="96445"/>
                                      </a:cubicBezTo>
                                      <a:lnTo>
                                        <a:pt x="364449" y="96445"/>
                                      </a:lnTo>
                                      <a:cubicBezTo>
                                        <a:pt x="364588" y="94363"/>
                                        <a:pt x="365058" y="87558"/>
                                        <a:pt x="365858" y="82124"/>
                                      </a:cubicBezTo>
                                      <a:cubicBezTo>
                                        <a:pt x="366607" y="77084"/>
                                        <a:pt x="368829" y="71117"/>
                                        <a:pt x="369794" y="68679"/>
                                      </a:cubicBezTo>
                                      <a:cubicBezTo>
                                        <a:pt x="369971" y="68400"/>
                                        <a:pt x="370111" y="68095"/>
                                        <a:pt x="370263" y="67803"/>
                                      </a:cubicBezTo>
                                      <a:moveTo>
                                        <a:pt x="388761" y="66991"/>
                                      </a:moveTo>
                                      <a:cubicBezTo>
                                        <a:pt x="392316" y="64833"/>
                                        <a:pt x="395973" y="62611"/>
                                        <a:pt x="405037" y="62484"/>
                                      </a:cubicBezTo>
                                      <a:lnTo>
                                        <a:pt x="405380" y="62484"/>
                                      </a:lnTo>
                                      <a:cubicBezTo>
                                        <a:pt x="412033" y="62484"/>
                                        <a:pt x="420641" y="64947"/>
                                        <a:pt x="425313" y="71853"/>
                                      </a:cubicBezTo>
                                      <a:cubicBezTo>
                                        <a:pt x="430417" y="79420"/>
                                        <a:pt x="429921" y="90694"/>
                                        <a:pt x="423904" y="105307"/>
                                      </a:cubicBezTo>
                                      <a:lnTo>
                                        <a:pt x="418889" y="103808"/>
                                      </a:lnTo>
                                      <a:cubicBezTo>
                                        <a:pt x="425249" y="89018"/>
                                        <a:pt x="423027" y="80372"/>
                                        <a:pt x="419930" y="75776"/>
                                      </a:cubicBezTo>
                                      <a:cubicBezTo>
                                        <a:pt x="415715" y="69543"/>
                                        <a:pt x="408630" y="67943"/>
                                        <a:pt x="405139" y="67943"/>
                                      </a:cubicBezTo>
                                      <a:lnTo>
                                        <a:pt x="404784" y="67943"/>
                                      </a:lnTo>
                                      <a:cubicBezTo>
                                        <a:pt x="397433" y="68197"/>
                                        <a:pt x="393637" y="70355"/>
                                        <a:pt x="389599" y="72640"/>
                                      </a:cubicBezTo>
                                      <a:cubicBezTo>
                                        <a:pt x="385435" y="75002"/>
                                        <a:pt x="380991" y="77414"/>
                                        <a:pt x="371977" y="78011"/>
                                      </a:cubicBezTo>
                                      <a:cubicBezTo>
                                        <a:pt x="372815" y="75421"/>
                                        <a:pt x="373691" y="73110"/>
                                        <a:pt x="374478" y="71193"/>
                                      </a:cubicBezTo>
                                      <a:cubicBezTo>
                                        <a:pt x="381994" y="71041"/>
                                        <a:pt x="385473" y="68984"/>
                                        <a:pt x="388761" y="66991"/>
                                      </a:cubicBezTo>
                                      <a:moveTo>
                                        <a:pt x="377094" y="61494"/>
                                      </a:moveTo>
                                      <a:cubicBezTo>
                                        <a:pt x="377792" y="60656"/>
                                        <a:pt x="378782" y="60148"/>
                                        <a:pt x="379874" y="60034"/>
                                      </a:cubicBezTo>
                                      <a:cubicBezTo>
                                        <a:pt x="380014" y="60021"/>
                                        <a:pt x="380141" y="60021"/>
                                        <a:pt x="380280" y="60021"/>
                                      </a:cubicBezTo>
                                      <a:cubicBezTo>
                                        <a:pt x="381245" y="60021"/>
                                        <a:pt x="382185" y="60351"/>
                                        <a:pt x="382934" y="60986"/>
                                      </a:cubicBezTo>
                                      <a:cubicBezTo>
                                        <a:pt x="383797" y="61697"/>
                                        <a:pt x="384318" y="62712"/>
                                        <a:pt x="384419" y="63817"/>
                                      </a:cubicBezTo>
                                      <a:cubicBezTo>
                                        <a:pt x="384508" y="64909"/>
                                        <a:pt x="384165" y="65988"/>
                                        <a:pt x="383454" y="66839"/>
                                      </a:cubicBezTo>
                                      <a:cubicBezTo>
                                        <a:pt x="381969" y="68578"/>
                                        <a:pt x="379328" y="68819"/>
                                        <a:pt x="377602" y="67346"/>
                                      </a:cubicBezTo>
                                      <a:cubicBezTo>
                                        <a:pt x="376764" y="66635"/>
                                        <a:pt x="376230" y="65645"/>
                                        <a:pt x="376142" y="64541"/>
                                      </a:cubicBezTo>
                                      <a:cubicBezTo>
                                        <a:pt x="376040" y="63436"/>
                                        <a:pt x="376383" y="62357"/>
                                        <a:pt x="377094" y="61494"/>
                                      </a:cubicBezTo>
                                      <a:moveTo>
                                        <a:pt x="387276" y="56415"/>
                                      </a:moveTo>
                                      <a:cubicBezTo>
                                        <a:pt x="387987" y="55577"/>
                                        <a:pt x="388990" y="55044"/>
                                        <a:pt x="390082" y="54955"/>
                                      </a:cubicBezTo>
                                      <a:cubicBezTo>
                                        <a:pt x="390209" y="54943"/>
                                        <a:pt x="390336" y="54930"/>
                                        <a:pt x="390463" y="54930"/>
                                      </a:cubicBezTo>
                                      <a:cubicBezTo>
                                        <a:pt x="391440" y="54930"/>
                                        <a:pt x="392380" y="55273"/>
                                        <a:pt x="393129" y="55895"/>
                                      </a:cubicBezTo>
                                      <a:cubicBezTo>
                                        <a:pt x="394868" y="57380"/>
                                        <a:pt x="395097" y="59995"/>
                                        <a:pt x="393637" y="61760"/>
                                      </a:cubicBezTo>
                                      <a:cubicBezTo>
                                        <a:pt x="392926" y="62598"/>
                                        <a:pt x="391910" y="63119"/>
                                        <a:pt x="390818" y="63220"/>
                                      </a:cubicBezTo>
                                      <a:cubicBezTo>
                                        <a:pt x="389574" y="63296"/>
                                        <a:pt x="388622" y="62966"/>
                                        <a:pt x="387797" y="62268"/>
                                      </a:cubicBezTo>
                                      <a:lnTo>
                                        <a:pt x="387797" y="62255"/>
                                      </a:lnTo>
                                      <a:cubicBezTo>
                                        <a:pt x="386933" y="61544"/>
                                        <a:pt x="386413" y="60554"/>
                                        <a:pt x="386311" y="59450"/>
                                      </a:cubicBezTo>
                                      <a:cubicBezTo>
                                        <a:pt x="386222" y="58345"/>
                                        <a:pt x="386565" y="57266"/>
                                        <a:pt x="387276" y="56415"/>
                                      </a:cubicBezTo>
                                      <a:moveTo>
                                        <a:pt x="398410" y="53787"/>
                                      </a:moveTo>
                                      <a:cubicBezTo>
                                        <a:pt x="399121" y="52937"/>
                                        <a:pt x="400124" y="52416"/>
                                        <a:pt x="401241" y="52315"/>
                                      </a:cubicBezTo>
                                      <a:cubicBezTo>
                                        <a:pt x="402295" y="52226"/>
                                        <a:pt x="403425" y="52568"/>
                                        <a:pt x="404250" y="53279"/>
                                      </a:cubicBezTo>
                                      <a:cubicBezTo>
                                        <a:pt x="405114" y="53990"/>
                                        <a:pt x="405634" y="54981"/>
                                        <a:pt x="405723" y="56085"/>
                                      </a:cubicBezTo>
                                      <a:cubicBezTo>
                                        <a:pt x="405736" y="56212"/>
                                        <a:pt x="405736" y="56326"/>
                                        <a:pt x="405736" y="56453"/>
                                      </a:cubicBezTo>
                                      <a:cubicBezTo>
                                        <a:pt x="405761" y="57431"/>
                                        <a:pt x="405418" y="58370"/>
                                        <a:pt x="404771" y="59119"/>
                                      </a:cubicBezTo>
                                      <a:cubicBezTo>
                                        <a:pt x="404060" y="59970"/>
                                        <a:pt x="403057" y="60503"/>
                                        <a:pt x="401940" y="60579"/>
                                      </a:cubicBezTo>
                                      <a:cubicBezTo>
                                        <a:pt x="400848" y="60681"/>
                                        <a:pt x="399781" y="60351"/>
                                        <a:pt x="398931" y="59640"/>
                                      </a:cubicBezTo>
                                      <a:lnTo>
                                        <a:pt x="398931" y="59627"/>
                                      </a:lnTo>
                                      <a:cubicBezTo>
                                        <a:pt x="397940" y="58802"/>
                                        <a:pt x="397433" y="57634"/>
                                        <a:pt x="397458" y="56441"/>
                                      </a:cubicBezTo>
                                      <a:cubicBezTo>
                                        <a:pt x="397458" y="55501"/>
                                        <a:pt x="397763" y="54562"/>
                                        <a:pt x="398410" y="53787"/>
                                      </a:cubicBezTo>
                                      <a:moveTo>
                                        <a:pt x="409646" y="54435"/>
                                      </a:moveTo>
                                      <a:cubicBezTo>
                                        <a:pt x="410357" y="53584"/>
                                        <a:pt x="411360" y="53064"/>
                                        <a:pt x="412452" y="52975"/>
                                      </a:cubicBezTo>
                                      <a:cubicBezTo>
                                        <a:pt x="412566" y="52962"/>
                                        <a:pt x="412693" y="52949"/>
                                        <a:pt x="412833" y="52949"/>
                                      </a:cubicBezTo>
                                      <a:cubicBezTo>
                                        <a:pt x="413798" y="52949"/>
                                        <a:pt x="414737" y="53292"/>
                                        <a:pt x="415486" y="53940"/>
                                      </a:cubicBezTo>
                                      <a:cubicBezTo>
                                        <a:pt x="417238" y="55400"/>
                                        <a:pt x="417479" y="58015"/>
                                        <a:pt x="416019" y="59767"/>
                                      </a:cubicBezTo>
                                      <a:cubicBezTo>
                                        <a:pt x="414534" y="61506"/>
                                        <a:pt x="411893" y="61748"/>
                                        <a:pt x="410154" y="60275"/>
                                      </a:cubicBezTo>
                                      <a:cubicBezTo>
                                        <a:pt x="409316" y="59577"/>
                                        <a:pt x="408783" y="58574"/>
                                        <a:pt x="408694" y="57482"/>
                                      </a:cubicBezTo>
                                      <a:cubicBezTo>
                                        <a:pt x="408592" y="56377"/>
                                        <a:pt x="408935" y="55298"/>
                                        <a:pt x="409646" y="54435"/>
                                      </a:cubicBezTo>
                                      <a:moveTo>
                                        <a:pt x="418546" y="64299"/>
                                      </a:moveTo>
                                      <a:cubicBezTo>
                                        <a:pt x="418622" y="64401"/>
                                        <a:pt x="418660" y="64515"/>
                                        <a:pt x="418736" y="64617"/>
                                      </a:cubicBezTo>
                                      <a:cubicBezTo>
                                        <a:pt x="418660" y="64591"/>
                                        <a:pt x="418597" y="64541"/>
                                        <a:pt x="418533" y="64515"/>
                                      </a:cubicBezTo>
                                      <a:cubicBezTo>
                                        <a:pt x="418559" y="64464"/>
                                        <a:pt x="418533" y="64350"/>
                                        <a:pt x="418546" y="64299"/>
                                      </a:cubicBezTo>
                                      <a:moveTo>
                                        <a:pt x="420171" y="58675"/>
                                      </a:moveTo>
                                      <a:cubicBezTo>
                                        <a:pt x="420882" y="57837"/>
                                        <a:pt x="421885" y="57304"/>
                                        <a:pt x="422989" y="57202"/>
                                      </a:cubicBezTo>
                                      <a:cubicBezTo>
                                        <a:pt x="424056" y="57113"/>
                                        <a:pt x="425148" y="57456"/>
                                        <a:pt x="426011" y="58167"/>
                                      </a:cubicBezTo>
                                      <a:cubicBezTo>
                                        <a:pt x="427763" y="59640"/>
                                        <a:pt x="428004" y="62268"/>
                                        <a:pt x="426544" y="64020"/>
                                      </a:cubicBezTo>
                                      <a:cubicBezTo>
                                        <a:pt x="425046" y="65759"/>
                                        <a:pt x="422431" y="66001"/>
                                        <a:pt x="420679" y="64515"/>
                                      </a:cubicBezTo>
                                      <a:cubicBezTo>
                                        <a:pt x="419828" y="63804"/>
                                        <a:pt x="419308" y="62814"/>
                                        <a:pt x="419206" y="61709"/>
                                      </a:cubicBezTo>
                                      <a:cubicBezTo>
                                        <a:pt x="419117" y="60605"/>
                                        <a:pt x="419447" y="59526"/>
                                        <a:pt x="420171" y="58675"/>
                                      </a:cubicBezTo>
                                      <a:moveTo>
                                        <a:pt x="431254" y="65366"/>
                                      </a:moveTo>
                                      <a:cubicBezTo>
                                        <a:pt x="432194" y="65366"/>
                                        <a:pt x="433146" y="65670"/>
                                        <a:pt x="433921" y="66331"/>
                                      </a:cubicBezTo>
                                      <a:cubicBezTo>
                                        <a:pt x="435673" y="67803"/>
                                        <a:pt x="435901" y="70419"/>
                                        <a:pt x="434428" y="72171"/>
                                      </a:cubicBezTo>
                                      <a:cubicBezTo>
                                        <a:pt x="433718" y="73034"/>
                                        <a:pt x="432714" y="73542"/>
                                        <a:pt x="431610" y="73631"/>
                                      </a:cubicBezTo>
                                      <a:cubicBezTo>
                                        <a:pt x="430493" y="73732"/>
                                        <a:pt x="429414" y="73402"/>
                                        <a:pt x="428576" y="72679"/>
                                      </a:cubicBezTo>
                                      <a:cubicBezTo>
                                        <a:pt x="426824" y="71206"/>
                                        <a:pt x="426595" y="68590"/>
                                        <a:pt x="428068" y="66839"/>
                                      </a:cubicBezTo>
                                      <a:cubicBezTo>
                                        <a:pt x="428880" y="65861"/>
                                        <a:pt x="430061" y="65366"/>
                                        <a:pt x="431255" y="65366"/>
                                      </a:cubicBezTo>
                                      <a:moveTo>
                                        <a:pt x="434162" y="76259"/>
                                      </a:moveTo>
                                      <a:cubicBezTo>
                                        <a:pt x="435241" y="76132"/>
                                        <a:pt x="436333" y="76487"/>
                                        <a:pt x="437171" y="77224"/>
                                      </a:cubicBezTo>
                                      <a:cubicBezTo>
                                        <a:pt x="438923" y="78684"/>
                                        <a:pt x="439164" y="81312"/>
                                        <a:pt x="437704" y="83064"/>
                                      </a:cubicBezTo>
                                      <a:cubicBezTo>
                                        <a:pt x="436206" y="84816"/>
                                        <a:pt x="433591" y="85057"/>
                                        <a:pt x="431838" y="83559"/>
                                      </a:cubicBezTo>
                                      <a:cubicBezTo>
                                        <a:pt x="431000" y="82861"/>
                                        <a:pt x="430467" y="81858"/>
                                        <a:pt x="430366" y="80753"/>
                                      </a:cubicBezTo>
                                      <a:cubicBezTo>
                                        <a:pt x="430277" y="79649"/>
                                        <a:pt x="430607" y="78569"/>
                                        <a:pt x="431331" y="77731"/>
                                      </a:cubicBezTo>
                                      <a:cubicBezTo>
                                        <a:pt x="432042" y="76868"/>
                                        <a:pt x="433045" y="76348"/>
                                        <a:pt x="434162" y="76259"/>
                                      </a:cubicBezTo>
                                      <a:moveTo>
                                        <a:pt x="436917" y="88599"/>
                                      </a:moveTo>
                                      <a:cubicBezTo>
                                        <a:pt x="437780" y="89310"/>
                                        <a:pt x="438301" y="90313"/>
                                        <a:pt x="438402" y="91417"/>
                                      </a:cubicBezTo>
                                      <a:cubicBezTo>
                                        <a:pt x="438478" y="92522"/>
                                        <a:pt x="438136" y="93601"/>
                                        <a:pt x="437425" y="94452"/>
                                      </a:cubicBezTo>
                                      <a:cubicBezTo>
                                        <a:pt x="436714" y="95290"/>
                                        <a:pt x="435711" y="95810"/>
                                        <a:pt x="434619" y="95912"/>
                                      </a:cubicBezTo>
                                      <a:cubicBezTo>
                                        <a:pt x="433527" y="96039"/>
                                        <a:pt x="432423" y="95658"/>
                                        <a:pt x="431585" y="94960"/>
                                      </a:cubicBezTo>
                                      <a:cubicBezTo>
                                        <a:pt x="430721" y="94236"/>
                                        <a:pt x="430188" y="93233"/>
                                        <a:pt x="430099" y="92128"/>
                                      </a:cubicBezTo>
                                      <a:cubicBezTo>
                                        <a:pt x="430023" y="91024"/>
                                        <a:pt x="430353" y="89957"/>
                                        <a:pt x="431077" y="89107"/>
                                      </a:cubicBezTo>
                                      <a:cubicBezTo>
                                        <a:pt x="432575" y="87329"/>
                                        <a:pt x="435190" y="87114"/>
                                        <a:pt x="436917" y="88599"/>
                                      </a:cubicBezTo>
                                      <a:moveTo>
                                        <a:pt x="434721" y="105332"/>
                                      </a:moveTo>
                                      <a:cubicBezTo>
                                        <a:pt x="433997" y="106170"/>
                                        <a:pt x="433007" y="106703"/>
                                        <a:pt x="431889" y="106792"/>
                                      </a:cubicBezTo>
                                      <a:cubicBezTo>
                                        <a:pt x="430912" y="106881"/>
                                        <a:pt x="429706" y="106551"/>
                                        <a:pt x="428855" y="105852"/>
                                      </a:cubicBezTo>
                                      <a:cubicBezTo>
                                        <a:pt x="427128" y="104367"/>
                                        <a:pt x="426887" y="101739"/>
                                        <a:pt x="428335" y="99987"/>
                                      </a:cubicBezTo>
                                      <a:cubicBezTo>
                                        <a:pt x="429820" y="98235"/>
                                        <a:pt x="432423" y="97981"/>
                                        <a:pt x="434187" y="99492"/>
                                      </a:cubicBezTo>
                                      <a:cubicBezTo>
                                        <a:pt x="435952" y="100939"/>
                                        <a:pt x="436181" y="103580"/>
                                        <a:pt x="434721" y="105332"/>
                                      </a:cubicBezTo>
                                      <a:moveTo>
                                        <a:pt x="425757" y="103821"/>
                                      </a:moveTo>
                                      <a:cubicBezTo>
                                        <a:pt x="425757" y="103796"/>
                                        <a:pt x="425770" y="103770"/>
                                        <a:pt x="425783" y="103745"/>
                                      </a:cubicBezTo>
                                      <a:cubicBezTo>
                                        <a:pt x="425795" y="103834"/>
                                        <a:pt x="425871" y="103885"/>
                                        <a:pt x="425897" y="103974"/>
                                      </a:cubicBezTo>
                                      <a:cubicBezTo>
                                        <a:pt x="425846" y="103885"/>
                                        <a:pt x="425795" y="103872"/>
                                        <a:pt x="425757" y="103821"/>
                                      </a:cubicBezTo>
                                      <a:moveTo>
                                        <a:pt x="422367" y="111032"/>
                                      </a:moveTo>
                                      <a:cubicBezTo>
                                        <a:pt x="421796" y="112251"/>
                                        <a:pt x="421199" y="113521"/>
                                        <a:pt x="420615" y="114803"/>
                                      </a:cubicBezTo>
                                      <a:cubicBezTo>
                                        <a:pt x="420133" y="114460"/>
                                        <a:pt x="419676" y="114067"/>
                                        <a:pt x="419079" y="114041"/>
                                      </a:cubicBezTo>
                                      <a:lnTo>
                                        <a:pt x="419003" y="114041"/>
                                      </a:lnTo>
                                      <a:cubicBezTo>
                                        <a:pt x="418394" y="114041"/>
                                        <a:pt x="417898" y="114511"/>
                                        <a:pt x="417353" y="114828"/>
                                      </a:cubicBezTo>
                                      <a:cubicBezTo>
                                        <a:pt x="417365" y="111553"/>
                                        <a:pt x="414724" y="106106"/>
                                        <a:pt x="413315" y="103466"/>
                                      </a:cubicBezTo>
                                      <a:lnTo>
                                        <a:pt x="424323" y="106754"/>
                                      </a:lnTo>
                                      <a:cubicBezTo>
                                        <a:pt x="423688" y="108150"/>
                                        <a:pt x="423053" y="109560"/>
                                        <a:pt x="422368" y="111032"/>
                                      </a:cubicBezTo>
                                      <a:moveTo>
                                        <a:pt x="418178" y="121963"/>
                                      </a:moveTo>
                                      <a:cubicBezTo>
                                        <a:pt x="417492" y="121925"/>
                                        <a:pt x="417086" y="121608"/>
                                        <a:pt x="416845" y="121316"/>
                                      </a:cubicBezTo>
                                      <a:cubicBezTo>
                                        <a:pt x="416286" y="120681"/>
                                        <a:pt x="416032" y="119678"/>
                                        <a:pt x="416159" y="118624"/>
                                      </a:cubicBezTo>
                                      <a:cubicBezTo>
                                        <a:pt x="416375" y="116784"/>
                                        <a:pt x="417657" y="115324"/>
                                        <a:pt x="419003" y="115324"/>
                                      </a:cubicBezTo>
                                      <a:lnTo>
                                        <a:pt x="419054" y="115324"/>
                                      </a:lnTo>
                                      <a:cubicBezTo>
                                        <a:pt x="419676" y="115336"/>
                                        <a:pt x="420095" y="115692"/>
                                        <a:pt x="420349" y="115971"/>
                                      </a:cubicBezTo>
                                      <a:cubicBezTo>
                                        <a:pt x="420907" y="116606"/>
                                        <a:pt x="421161" y="117609"/>
                                        <a:pt x="421034" y="118662"/>
                                      </a:cubicBezTo>
                                      <a:cubicBezTo>
                                        <a:pt x="420818" y="120465"/>
                                        <a:pt x="419511" y="121963"/>
                                        <a:pt x="418178" y="121963"/>
                                      </a:cubicBezTo>
                                      <a:moveTo>
                                        <a:pt x="323872" y="118091"/>
                                      </a:moveTo>
                                      <a:cubicBezTo>
                                        <a:pt x="324165" y="117748"/>
                                        <a:pt x="324558" y="117545"/>
                                        <a:pt x="325015" y="117482"/>
                                      </a:cubicBezTo>
                                      <a:lnTo>
                                        <a:pt x="334867" y="116339"/>
                                      </a:lnTo>
                                      <a:cubicBezTo>
                                        <a:pt x="334943" y="116327"/>
                                        <a:pt x="335019" y="116327"/>
                                        <a:pt x="335083" y="116327"/>
                                      </a:cubicBezTo>
                                      <a:cubicBezTo>
                                        <a:pt x="335477" y="116327"/>
                                        <a:pt x="335883" y="116466"/>
                                        <a:pt x="336162" y="116695"/>
                                      </a:cubicBezTo>
                                      <a:cubicBezTo>
                                        <a:pt x="336480" y="116936"/>
                                        <a:pt x="336683" y="117291"/>
                                        <a:pt x="336708" y="117672"/>
                                      </a:cubicBezTo>
                                      <a:cubicBezTo>
                                        <a:pt x="336759" y="118066"/>
                                        <a:pt x="336657" y="118459"/>
                                        <a:pt x="336403" y="118777"/>
                                      </a:cubicBezTo>
                                      <a:cubicBezTo>
                                        <a:pt x="336124" y="119132"/>
                                        <a:pt x="335692" y="119361"/>
                                        <a:pt x="335223" y="119424"/>
                                      </a:cubicBezTo>
                                      <a:lnTo>
                                        <a:pt x="325383" y="120567"/>
                                      </a:lnTo>
                                      <a:cubicBezTo>
                                        <a:pt x="325307" y="120567"/>
                                        <a:pt x="325231" y="120580"/>
                                        <a:pt x="325155" y="120580"/>
                                      </a:cubicBezTo>
                                      <a:cubicBezTo>
                                        <a:pt x="324317" y="120580"/>
                                        <a:pt x="323606" y="120021"/>
                                        <a:pt x="323517" y="119221"/>
                                      </a:cubicBezTo>
                                      <a:cubicBezTo>
                                        <a:pt x="323466" y="118815"/>
                                        <a:pt x="323593" y="118409"/>
                                        <a:pt x="323872" y="118091"/>
                                      </a:cubicBezTo>
                                      <a:moveTo>
                                        <a:pt x="355930" y="108900"/>
                                      </a:moveTo>
                                      <a:cubicBezTo>
                                        <a:pt x="355397" y="110118"/>
                                        <a:pt x="355435" y="111312"/>
                                        <a:pt x="355980" y="112505"/>
                                      </a:cubicBezTo>
                                      <a:cubicBezTo>
                                        <a:pt x="353479" y="113076"/>
                                        <a:pt x="349823" y="116174"/>
                                        <a:pt x="347957" y="117926"/>
                                      </a:cubicBezTo>
                                      <a:lnTo>
                                        <a:pt x="347957" y="103478"/>
                                      </a:lnTo>
                                      <a:cubicBezTo>
                                        <a:pt x="349810" y="105230"/>
                                        <a:pt x="353416" y="108303"/>
                                        <a:pt x="355930" y="108900"/>
                                      </a:cubicBezTo>
                                      <a:moveTo>
                                        <a:pt x="363192" y="110385"/>
                                      </a:moveTo>
                                      <a:cubicBezTo>
                                        <a:pt x="363268" y="111274"/>
                                        <a:pt x="363001" y="112150"/>
                                        <a:pt x="362430" y="112835"/>
                                      </a:cubicBezTo>
                                      <a:cubicBezTo>
                                        <a:pt x="361224" y="114232"/>
                                        <a:pt x="359116" y="114435"/>
                                        <a:pt x="357694" y="113254"/>
                                      </a:cubicBezTo>
                                      <a:cubicBezTo>
                                        <a:pt x="356285" y="112061"/>
                                        <a:pt x="356107" y="109941"/>
                                        <a:pt x="357275" y="108531"/>
                                      </a:cubicBezTo>
                                      <a:cubicBezTo>
                                        <a:pt x="358469" y="107122"/>
                                        <a:pt x="360602" y="106944"/>
                                        <a:pt x="362011" y="108112"/>
                                      </a:cubicBezTo>
                                      <a:cubicBezTo>
                                        <a:pt x="362697" y="108696"/>
                                        <a:pt x="363116" y="109496"/>
                                        <a:pt x="363192" y="110385"/>
                                      </a:cubicBezTo>
                                      <a:moveTo>
                                        <a:pt x="371635" y="103478"/>
                                      </a:moveTo>
                                      <a:lnTo>
                                        <a:pt x="371635" y="117926"/>
                                      </a:lnTo>
                                      <a:cubicBezTo>
                                        <a:pt x="369806" y="116200"/>
                                        <a:pt x="366277" y="113203"/>
                                        <a:pt x="363750" y="112543"/>
                                      </a:cubicBezTo>
                                      <a:cubicBezTo>
                                        <a:pt x="364093" y="111820"/>
                                        <a:pt x="364550" y="111109"/>
                                        <a:pt x="364474" y="110271"/>
                                      </a:cubicBezTo>
                                      <a:cubicBezTo>
                                        <a:pt x="364423" y="109725"/>
                                        <a:pt x="363966" y="109369"/>
                                        <a:pt x="363750" y="108874"/>
                                      </a:cubicBezTo>
                                      <a:cubicBezTo>
                                        <a:pt x="366251" y="108227"/>
                                        <a:pt x="369806" y="105205"/>
                                        <a:pt x="371635" y="103478"/>
                                      </a:cubicBezTo>
                                      <a:moveTo>
                                        <a:pt x="395985" y="119221"/>
                                      </a:moveTo>
                                      <a:cubicBezTo>
                                        <a:pt x="395884" y="120021"/>
                                        <a:pt x="395198" y="120580"/>
                                        <a:pt x="394348" y="120580"/>
                                      </a:cubicBezTo>
                                      <a:cubicBezTo>
                                        <a:pt x="394284" y="120580"/>
                                        <a:pt x="394208" y="120567"/>
                                        <a:pt x="394144" y="120567"/>
                                      </a:cubicBezTo>
                                      <a:lnTo>
                                        <a:pt x="384292" y="119424"/>
                                      </a:lnTo>
                                      <a:cubicBezTo>
                                        <a:pt x="383823" y="119373"/>
                                        <a:pt x="383429" y="119145"/>
                                        <a:pt x="383137" y="118815"/>
                                      </a:cubicBezTo>
                                      <a:cubicBezTo>
                                        <a:pt x="382870" y="118498"/>
                                        <a:pt x="382743" y="118079"/>
                                        <a:pt x="382794" y="117672"/>
                                      </a:cubicBezTo>
                                      <a:cubicBezTo>
                                        <a:pt x="382832" y="117291"/>
                                        <a:pt x="383023" y="116936"/>
                                        <a:pt x="383340" y="116695"/>
                                      </a:cubicBezTo>
                                      <a:cubicBezTo>
                                        <a:pt x="383645" y="116466"/>
                                        <a:pt x="384038" y="116327"/>
                                        <a:pt x="384432" y="116327"/>
                                      </a:cubicBezTo>
                                      <a:cubicBezTo>
                                        <a:pt x="384495" y="116327"/>
                                        <a:pt x="384584" y="116327"/>
                                        <a:pt x="384635" y="116339"/>
                                      </a:cubicBezTo>
                                      <a:lnTo>
                                        <a:pt x="394500" y="117482"/>
                                      </a:lnTo>
                                      <a:cubicBezTo>
                                        <a:pt x="394944" y="117533"/>
                                        <a:pt x="395350" y="117748"/>
                                        <a:pt x="395630" y="118091"/>
                                      </a:cubicBezTo>
                                      <a:cubicBezTo>
                                        <a:pt x="395909" y="118409"/>
                                        <a:pt x="396036" y="118815"/>
                                        <a:pt x="395985" y="119221"/>
                                      </a:cubicBezTo>
                                      <a:moveTo>
                                        <a:pt x="400886" y="114740"/>
                                      </a:moveTo>
                                      <a:cubicBezTo>
                                        <a:pt x="400556" y="113800"/>
                                        <a:pt x="399883" y="113114"/>
                                        <a:pt x="398918" y="112708"/>
                                      </a:cubicBezTo>
                                      <a:cubicBezTo>
                                        <a:pt x="398601" y="112594"/>
                                        <a:pt x="398144" y="112492"/>
                                        <a:pt x="397636" y="112492"/>
                                      </a:cubicBezTo>
                                      <a:cubicBezTo>
                                        <a:pt x="396912" y="112492"/>
                                        <a:pt x="396061" y="112683"/>
                                        <a:pt x="395401" y="113229"/>
                                      </a:cubicBezTo>
                                      <a:cubicBezTo>
                                        <a:pt x="394805" y="113698"/>
                                        <a:pt x="394182" y="114587"/>
                                        <a:pt x="394259" y="116174"/>
                                      </a:cubicBezTo>
                                      <a:lnTo>
                                        <a:pt x="385130" y="115108"/>
                                      </a:lnTo>
                                      <a:cubicBezTo>
                                        <a:pt x="385562" y="113572"/>
                                        <a:pt x="385168" y="112581"/>
                                        <a:pt x="384724" y="111972"/>
                                      </a:cubicBezTo>
                                      <a:cubicBezTo>
                                        <a:pt x="383810" y="110778"/>
                                        <a:pt x="382160" y="110550"/>
                                        <a:pt x="381410" y="110651"/>
                                      </a:cubicBezTo>
                                      <a:cubicBezTo>
                                        <a:pt x="380369" y="110804"/>
                                        <a:pt x="379557" y="111312"/>
                                        <a:pt x="379011" y="112150"/>
                                      </a:cubicBezTo>
                                      <a:cubicBezTo>
                                        <a:pt x="378033" y="113660"/>
                                        <a:pt x="378084" y="115946"/>
                                        <a:pt x="378287" y="117558"/>
                                      </a:cubicBezTo>
                                      <a:cubicBezTo>
                                        <a:pt x="375126" y="114321"/>
                                        <a:pt x="375469" y="111477"/>
                                        <a:pt x="376027" y="109966"/>
                                      </a:cubicBezTo>
                                      <a:cubicBezTo>
                                        <a:pt x="376929" y="107503"/>
                                        <a:pt x="379468" y="105649"/>
                                        <a:pt x="381944" y="105649"/>
                                      </a:cubicBezTo>
                                      <a:cubicBezTo>
                                        <a:pt x="381994" y="105649"/>
                                        <a:pt x="382045" y="105649"/>
                                        <a:pt x="382071" y="105662"/>
                                      </a:cubicBezTo>
                                      <a:cubicBezTo>
                                        <a:pt x="384127" y="105713"/>
                                        <a:pt x="385638" y="107020"/>
                                        <a:pt x="386375" y="109357"/>
                                      </a:cubicBezTo>
                                      <a:lnTo>
                                        <a:pt x="386387" y="109357"/>
                                      </a:lnTo>
                                      <a:cubicBezTo>
                                        <a:pt x="386463" y="109522"/>
                                        <a:pt x="386476" y="109610"/>
                                        <a:pt x="386476" y="109610"/>
                                      </a:cubicBezTo>
                                      <a:lnTo>
                                        <a:pt x="386819" y="110042"/>
                                      </a:lnTo>
                                      <a:lnTo>
                                        <a:pt x="387746" y="109471"/>
                                      </a:lnTo>
                                      <a:lnTo>
                                        <a:pt x="387581" y="108963"/>
                                      </a:lnTo>
                                      <a:cubicBezTo>
                                        <a:pt x="387555" y="108861"/>
                                        <a:pt x="387517" y="108773"/>
                                        <a:pt x="387492" y="108671"/>
                                      </a:cubicBezTo>
                                      <a:cubicBezTo>
                                        <a:pt x="387136" y="107236"/>
                                        <a:pt x="385943" y="100533"/>
                                        <a:pt x="392431" y="92598"/>
                                      </a:cubicBezTo>
                                      <a:cubicBezTo>
                                        <a:pt x="396912" y="101866"/>
                                        <a:pt x="394132" y="108150"/>
                                        <a:pt x="393459" y="109382"/>
                                      </a:cubicBezTo>
                                      <a:cubicBezTo>
                                        <a:pt x="393408" y="109471"/>
                                        <a:pt x="393357" y="109534"/>
                                        <a:pt x="393319" y="109623"/>
                                      </a:cubicBezTo>
                                      <a:lnTo>
                                        <a:pt x="393015" y="110144"/>
                                      </a:lnTo>
                                      <a:lnTo>
                                        <a:pt x="393802" y="110842"/>
                                      </a:lnTo>
                                      <a:lnTo>
                                        <a:pt x="394233" y="110512"/>
                                      </a:lnTo>
                                      <a:cubicBezTo>
                                        <a:pt x="394309" y="110461"/>
                                        <a:pt x="394462" y="110245"/>
                                        <a:pt x="394640" y="109928"/>
                                      </a:cubicBezTo>
                                      <a:cubicBezTo>
                                        <a:pt x="395871" y="108074"/>
                                        <a:pt x="397598" y="107287"/>
                                        <a:pt x="399426" y="107706"/>
                                      </a:cubicBezTo>
                                      <a:cubicBezTo>
                                        <a:pt x="401914" y="108239"/>
                                        <a:pt x="404009" y="110651"/>
                                        <a:pt x="404314" y="113318"/>
                                      </a:cubicBezTo>
                                      <a:cubicBezTo>
                                        <a:pt x="404504" y="114905"/>
                                        <a:pt x="404174" y="117761"/>
                                        <a:pt x="400315" y="120161"/>
                                      </a:cubicBezTo>
                                      <a:cubicBezTo>
                                        <a:pt x="400899" y="118637"/>
                                        <a:pt x="401495" y="116428"/>
                                        <a:pt x="400886" y="114739"/>
                                      </a:cubicBezTo>
                                      <a:moveTo>
                                        <a:pt x="394068" y="82073"/>
                                      </a:moveTo>
                                      <a:cubicBezTo>
                                        <a:pt x="393941" y="82175"/>
                                        <a:pt x="393852" y="82251"/>
                                        <a:pt x="393852" y="82315"/>
                                      </a:cubicBezTo>
                                      <a:lnTo>
                                        <a:pt x="393802" y="82315"/>
                                      </a:lnTo>
                                      <a:cubicBezTo>
                                        <a:pt x="393573" y="82315"/>
                                        <a:pt x="392722" y="82150"/>
                                        <a:pt x="391389" y="81883"/>
                                      </a:cubicBezTo>
                                      <a:cubicBezTo>
                                        <a:pt x="390145" y="81654"/>
                                        <a:pt x="388355" y="81299"/>
                                        <a:pt x="385689" y="80804"/>
                                      </a:cubicBezTo>
                                      <a:cubicBezTo>
                                        <a:pt x="378300" y="79458"/>
                                        <a:pt x="372790" y="82670"/>
                                        <a:pt x="370301" y="84486"/>
                                      </a:cubicBezTo>
                                      <a:cubicBezTo>
                                        <a:pt x="370441" y="83698"/>
                                        <a:pt x="370555" y="82886"/>
                                        <a:pt x="370733" y="82175"/>
                                      </a:cubicBezTo>
                                      <a:cubicBezTo>
                                        <a:pt x="370911" y="81464"/>
                                        <a:pt x="371165" y="80740"/>
                                        <a:pt x="371380" y="80004"/>
                                      </a:cubicBezTo>
                                      <a:cubicBezTo>
                                        <a:pt x="381385" y="79471"/>
                                        <a:pt x="386273" y="76741"/>
                                        <a:pt x="390551" y="74316"/>
                                      </a:cubicBezTo>
                                      <a:cubicBezTo>
                                        <a:pt x="394373" y="72133"/>
                                        <a:pt x="397978" y="70101"/>
                                        <a:pt x="404860" y="69860"/>
                                      </a:cubicBezTo>
                                      <a:lnTo>
                                        <a:pt x="405164" y="69860"/>
                                      </a:lnTo>
                                      <a:cubicBezTo>
                                        <a:pt x="408262" y="69860"/>
                                        <a:pt x="414572" y="71295"/>
                                        <a:pt x="418343" y="76855"/>
                                      </a:cubicBezTo>
                                      <a:cubicBezTo>
                                        <a:pt x="419117" y="78011"/>
                                        <a:pt x="419561" y="79382"/>
                                        <a:pt x="420018" y="80753"/>
                                      </a:cubicBezTo>
                                      <a:cubicBezTo>
                                        <a:pt x="418063" y="79547"/>
                                        <a:pt x="415549" y="78569"/>
                                        <a:pt x="414648" y="78366"/>
                                      </a:cubicBezTo>
                                      <a:cubicBezTo>
                                        <a:pt x="404733" y="76157"/>
                                        <a:pt x="395147" y="81235"/>
                                        <a:pt x="394068" y="82073"/>
                                      </a:cubicBezTo>
                                      <a:moveTo>
                                        <a:pt x="415105" y="119297"/>
                                      </a:moveTo>
                                      <a:cubicBezTo>
                                        <a:pt x="414902" y="119272"/>
                                        <a:pt x="414712" y="119221"/>
                                        <a:pt x="414483" y="119221"/>
                                      </a:cubicBezTo>
                                      <a:cubicBezTo>
                                        <a:pt x="411881" y="119221"/>
                                        <a:pt x="407653" y="121126"/>
                                        <a:pt x="405469" y="122205"/>
                                      </a:cubicBezTo>
                                      <a:lnTo>
                                        <a:pt x="409646" y="108392"/>
                                      </a:lnTo>
                                      <a:cubicBezTo>
                                        <a:pt x="410966" y="110677"/>
                                        <a:pt x="413709" y="114955"/>
                                        <a:pt x="415981" y="116047"/>
                                      </a:cubicBezTo>
                                      <a:cubicBezTo>
                                        <a:pt x="415486" y="116758"/>
                                        <a:pt x="415004" y="117507"/>
                                        <a:pt x="414877" y="118472"/>
                                      </a:cubicBezTo>
                                      <a:lnTo>
                                        <a:pt x="414877" y="118485"/>
                                      </a:lnTo>
                                      <a:cubicBezTo>
                                        <a:pt x="414851" y="118789"/>
                                        <a:pt x="415093" y="118993"/>
                                        <a:pt x="415105" y="119297"/>
                                      </a:cubicBezTo>
                                      <a:moveTo>
                                        <a:pt x="369476" y="97727"/>
                                      </a:moveTo>
                                      <a:cubicBezTo>
                                        <a:pt x="367470" y="99720"/>
                                        <a:pt x="363560" y="103935"/>
                                        <a:pt x="362405" y="106995"/>
                                      </a:cubicBezTo>
                                      <a:cubicBezTo>
                                        <a:pt x="360741" y="105878"/>
                                        <a:pt x="358735" y="106081"/>
                                        <a:pt x="357187" y="107262"/>
                                      </a:cubicBezTo>
                                      <a:cubicBezTo>
                                        <a:pt x="356145" y="104164"/>
                                        <a:pt x="352083" y="99771"/>
                                        <a:pt x="350026" y="97727"/>
                                      </a:cubicBezTo>
                                      <a:lnTo>
                                        <a:pt x="369476" y="97727"/>
                                      </a:lnTo>
                                      <a:close/>
                                      <a:moveTo>
                                        <a:pt x="355917" y="73618"/>
                                      </a:moveTo>
                                      <a:cubicBezTo>
                                        <a:pt x="355231" y="75167"/>
                                        <a:pt x="355308" y="76881"/>
                                        <a:pt x="356374" y="78227"/>
                                      </a:cubicBezTo>
                                      <a:cubicBezTo>
                                        <a:pt x="356361" y="78252"/>
                                        <a:pt x="356323" y="78252"/>
                                        <a:pt x="356310" y="78277"/>
                                      </a:cubicBezTo>
                                      <a:cubicBezTo>
                                        <a:pt x="354876" y="79979"/>
                                        <a:pt x="355016" y="82340"/>
                                        <a:pt x="356361" y="84041"/>
                                      </a:cubicBezTo>
                                      <a:cubicBezTo>
                                        <a:pt x="356349" y="84054"/>
                                        <a:pt x="356323" y="84054"/>
                                        <a:pt x="356310" y="84079"/>
                                      </a:cubicBezTo>
                                      <a:cubicBezTo>
                                        <a:pt x="355727" y="84778"/>
                                        <a:pt x="355587" y="85654"/>
                                        <a:pt x="355485" y="86517"/>
                                      </a:cubicBezTo>
                                      <a:cubicBezTo>
                                        <a:pt x="355307" y="84968"/>
                                        <a:pt x="355130" y="83406"/>
                                        <a:pt x="354914" y="81934"/>
                                      </a:cubicBezTo>
                                      <a:cubicBezTo>
                                        <a:pt x="354368" y="78214"/>
                                        <a:pt x="353073" y="74164"/>
                                        <a:pt x="351994" y="71142"/>
                                      </a:cubicBezTo>
                                      <a:cubicBezTo>
                                        <a:pt x="353124" y="72196"/>
                                        <a:pt x="354406" y="73072"/>
                                        <a:pt x="355917" y="73618"/>
                                      </a:cubicBezTo>
                                      <a:moveTo>
                                        <a:pt x="356311" y="66673"/>
                                      </a:moveTo>
                                      <a:cubicBezTo>
                                        <a:pt x="355117" y="68108"/>
                                        <a:pt x="355206" y="69924"/>
                                        <a:pt x="355955" y="71511"/>
                                      </a:cubicBezTo>
                                      <a:cubicBezTo>
                                        <a:pt x="353403" y="70381"/>
                                        <a:pt x="351448" y="68324"/>
                                        <a:pt x="350597" y="65734"/>
                                      </a:cubicBezTo>
                                      <a:lnTo>
                                        <a:pt x="358126" y="65734"/>
                                      </a:lnTo>
                                      <a:cubicBezTo>
                                        <a:pt x="357491" y="66001"/>
                                        <a:pt x="356780" y="66102"/>
                                        <a:pt x="356311" y="66673"/>
                                      </a:cubicBezTo>
                                      <a:moveTo>
                                        <a:pt x="362011" y="67067"/>
                                      </a:moveTo>
                                      <a:cubicBezTo>
                                        <a:pt x="363433" y="68248"/>
                                        <a:pt x="363611" y="70368"/>
                                        <a:pt x="362443" y="71764"/>
                                      </a:cubicBezTo>
                                      <a:cubicBezTo>
                                        <a:pt x="361567" y="71142"/>
                                        <a:pt x="360538" y="70723"/>
                                        <a:pt x="359459" y="70825"/>
                                      </a:cubicBezTo>
                                      <a:cubicBezTo>
                                        <a:pt x="358672" y="70888"/>
                                        <a:pt x="358088" y="71447"/>
                                        <a:pt x="357428" y="71879"/>
                                      </a:cubicBezTo>
                                      <a:cubicBezTo>
                                        <a:pt x="356298" y="70647"/>
                                        <a:pt x="356196" y="68794"/>
                                        <a:pt x="357275" y="67486"/>
                                      </a:cubicBezTo>
                                      <a:cubicBezTo>
                                        <a:pt x="358469" y="66064"/>
                                        <a:pt x="360602" y="65861"/>
                                        <a:pt x="362011" y="67067"/>
                                      </a:cubicBezTo>
                                      <a:moveTo>
                                        <a:pt x="363204" y="95937"/>
                                      </a:moveTo>
                                      <a:cubicBezTo>
                                        <a:pt x="363204" y="96077"/>
                                        <a:pt x="363179" y="96343"/>
                                        <a:pt x="363179" y="96445"/>
                                      </a:cubicBezTo>
                                      <a:lnTo>
                                        <a:pt x="362100" y="96445"/>
                                      </a:lnTo>
                                      <a:cubicBezTo>
                                        <a:pt x="362455" y="96229"/>
                                        <a:pt x="362912" y="96255"/>
                                        <a:pt x="363205" y="95937"/>
                                      </a:cubicBezTo>
                                      <a:moveTo>
                                        <a:pt x="363192" y="86758"/>
                                      </a:moveTo>
                                      <a:cubicBezTo>
                                        <a:pt x="363268" y="87634"/>
                                        <a:pt x="363001" y="88497"/>
                                        <a:pt x="362430" y="89183"/>
                                      </a:cubicBezTo>
                                      <a:cubicBezTo>
                                        <a:pt x="360868" y="88129"/>
                                        <a:pt x="358989" y="88282"/>
                                        <a:pt x="357440" y="89310"/>
                                      </a:cubicBezTo>
                                      <a:cubicBezTo>
                                        <a:pt x="356298" y="88091"/>
                                        <a:pt x="356209" y="86174"/>
                                        <a:pt x="357275" y="84892"/>
                                      </a:cubicBezTo>
                                      <a:cubicBezTo>
                                        <a:pt x="358469" y="83483"/>
                                        <a:pt x="360602" y="83279"/>
                                        <a:pt x="362011" y="84473"/>
                                      </a:cubicBezTo>
                                      <a:cubicBezTo>
                                        <a:pt x="362697" y="85057"/>
                                        <a:pt x="363128" y="85857"/>
                                        <a:pt x="363192" y="86758"/>
                                      </a:cubicBezTo>
                                      <a:moveTo>
                                        <a:pt x="357275" y="73288"/>
                                      </a:moveTo>
                                      <a:cubicBezTo>
                                        <a:pt x="357872" y="72602"/>
                                        <a:pt x="358685" y="72171"/>
                                        <a:pt x="359573" y="72095"/>
                                      </a:cubicBezTo>
                                      <a:cubicBezTo>
                                        <a:pt x="360411" y="71980"/>
                                        <a:pt x="361313" y="72285"/>
                                        <a:pt x="362011" y="72869"/>
                                      </a:cubicBezTo>
                                      <a:cubicBezTo>
                                        <a:pt x="362697" y="73440"/>
                                        <a:pt x="363116" y="74253"/>
                                        <a:pt x="363192" y="75142"/>
                                      </a:cubicBezTo>
                                      <a:cubicBezTo>
                                        <a:pt x="363268" y="76005"/>
                                        <a:pt x="362989" y="76830"/>
                                        <a:pt x="362405" y="77554"/>
                                      </a:cubicBezTo>
                                      <a:cubicBezTo>
                                        <a:pt x="360843" y="76500"/>
                                        <a:pt x="358977" y="76665"/>
                                        <a:pt x="357440" y="77681"/>
                                      </a:cubicBezTo>
                                      <a:cubicBezTo>
                                        <a:pt x="356311" y="76449"/>
                                        <a:pt x="356209" y="74570"/>
                                        <a:pt x="357275" y="73288"/>
                                      </a:cubicBezTo>
                                      <a:moveTo>
                                        <a:pt x="357275" y="79090"/>
                                      </a:moveTo>
                                      <a:cubicBezTo>
                                        <a:pt x="358469" y="77668"/>
                                        <a:pt x="360614" y="77490"/>
                                        <a:pt x="362011" y="78671"/>
                                      </a:cubicBezTo>
                                      <a:cubicBezTo>
                                        <a:pt x="362697" y="79242"/>
                                        <a:pt x="363128" y="80055"/>
                                        <a:pt x="363192" y="80956"/>
                                      </a:cubicBezTo>
                                      <a:cubicBezTo>
                                        <a:pt x="363268" y="81807"/>
                                        <a:pt x="362989" y="82632"/>
                                        <a:pt x="362405" y="83368"/>
                                      </a:cubicBezTo>
                                      <a:cubicBezTo>
                                        <a:pt x="360843" y="82302"/>
                                        <a:pt x="358977" y="82467"/>
                                        <a:pt x="357428" y="83483"/>
                                      </a:cubicBezTo>
                                      <a:cubicBezTo>
                                        <a:pt x="356298" y="82251"/>
                                        <a:pt x="356196" y="80398"/>
                                        <a:pt x="357275" y="79090"/>
                                      </a:cubicBezTo>
                                      <a:moveTo>
                                        <a:pt x="357275" y="90719"/>
                                      </a:moveTo>
                                      <a:cubicBezTo>
                                        <a:pt x="358469" y="89272"/>
                                        <a:pt x="360614" y="89107"/>
                                        <a:pt x="362011" y="90288"/>
                                      </a:cubicBezTo>
                                      <a:cubicBezTo>
                                        <a:pt x="363433" y="91494"/>
                                        <a:pt x="363611" y="93614"/>
                                        <a:pt x="362430" y="95010"/>
                                      </a:cubicBezTo>
                                      <a:cubicBezTo>
                                        <a:pt x="361224" y="96445"/>
                                        <a:pt x="359091" y="96610"/>
                                        <a:pt x="357694" y="95429"/>
                                      </a:cubicBezTo>
                                      <a:cubicBezTo>
                                        <a:pt x="356285" y="94249"/>
                                        <a:pt x="356107" y="92128"/>
                                        <a:pt x="357275" y="90719"/>
                                      </a:cubicBezTo>
                                      <a:moveTo>
                                        <a:pt x="355930" y="91100"/>
                                      </a:moveTo>
                                      <a:cubicBezTo>
                                        <a:pt x="355853" y="90186"/>
                                        <a:pt x="355752" y="89196"/>
                                        <a:pt x="355650" y="88193"/>
                                      </a:cubicBezTo>
                                      <a:cubicBezTo>
                                        <a:pt x="355815" y="88777"/>
                                        <a:pt x="355980" y="89361"/>
                                        <a:pt x="356374" y="89856"/>
                                      </a:cubicBezTo>
                                      <a:cubicBezTo>
                                        <a:pt x="356361" y="89881"/>
                                        <a:pt x="356323" y="89869"/>
                                        <a:pt x="356311" y="89881"/>
                                      </a:cubicBezTo>
                                      <a:cubicBezTo>
                                        <a:pt x="356019" y="90237"/>
                                        <a:pt x="356107" y="90706"/>
                                        <a:pt x="355930" y="91100"/>
                                      </a:cubicBezTo>
                                      <a:moveTo>
                                        <a:pt x="356869" y="96407"/>
                                      </a:moveTo>
                                      <a:cubicBezTo>
                                        <a:pt x="356907" y="96432"/>
                                        <a:pt x="356958" y="96432"/>
                                        <a:pt x="356983" y="96445"/>
                                      </a:cubicBezTo>
                                      <a:lnTo>
                                        <a:pt x="356323" y="96445"/>
                                      </a:lnTo>
                                      <a:cubicBezTo>
                                        <a:pt x="356311" y="96166"/>
                                        <a:pt x="356298" y="95899"/>
                                        <a:pt x="356247" y="95201"/>
                                      </a:cubicBezTo>
                                      <a:cubicBezTo>
                                        <a:pt x="356501" y="95594"/>
                                        <a:pt x="356501" y="96089"/>
                                        <a:pt x="356869" y="96407"/>
                                      </a:cubicBezTo>
                                      <a:moveTo>
                                        <a:pt x="363750" y="71536"/>
                                      </a:moveTo>
                                      <a:cubicBezTo>
                                        <a:pt x="364626" y="69682"/>
                                        <a:pt x="364474" y="67473"/>
                                        <a:pt x="362836" y="66089"/>
                                      </a:cubicBezTo>
                                      <a:cubicBezTo>
                                        <a:pt x="362506" y="65810"/>
                                        <a:pt x="362062" y="65899"/>
                                        <a:pt x="361681" y="65734"/>
                                      </a:cubicBezTo>
                                      <a:lnTo>
                                        <a:pt x="369172" y="65734"/>
                                      </a:lnTo>
                                      <a:cubicBezTo>
                                        <a:pt x="368321" y="68337"/>
                                        <a:pt x="366328" y="70419"/>
                                        <a:pt x="363750" y="71536"/>
                                      </a:cubicBezTo>
                                      <a:moveTo>
                                        <a:pt x="363801" y="88777"/>
                                      </a:moveTo>
                                      <a:cubicBezTo>
                                        <a:pt x="363738" y="89462"/>
                                        <a:pt x="363662" y="90148"/>
                                        <a:pt x="363598" y="90795"/>
                                      </a:cubicBezTo>
                                      <a:cubicBezTo>
                                        <a:pt x="363484" y="90580"/>
                                        <a:pt x="363420" y="90364"/>
                                        <a:pt x="363268" y="90161"/>
                                      </a:cubicBezTo>
                                      <a:cubicBezTo>
                                        <a:pt x="363306" y="90122"/>
                                        <a:pt x="363357" y="90072"/>
                                        <a:pt x="363408" y="90008"/>
                                      </a:cubicBezTo>
                                      <a:cubicBezTo>
                                        <a:pt x="363700" y="89665"/>
                                        <a:pt x="363623" y="89183"/>
                                        <a:pt x="363801" y="88777"/>
                                      </a:cubicBezTo>
                                      <a:moveTo>
                                        <a:pt x="363268" y="84359"/>
                                      </a:moveTo>
                                      <a:cubicBezTo>
                                        <a:pt x="363319" y="84308"/>
                                        <a:pt x="363344" y="84282"/>
                                        <a:pt x="363408" y="84219"/>
                                      </a:cubicBezTo>
                                      <a:cubicBezTo>
                                        <a:pt x="364195" y="83279"/>
                                        <a:pt x="364576" y="82073"/>
                                        <a:pt x="364474" y="80855"/>
                                      </a:cubicBezTo>
                                      <a:cubicBezTo>
                                        <a:pt x="364398" y="79940"/>
                                        <a:pt x="363814" y="79242"/>
                                        <a:pt x="363268" y="78557"/>
                                      </a:cubicBezTo>
                                      <a:cubicBezTo>
                                        <a:pt x="363319" y="78493"/>
                                        <a:pt x="363344" y="78481"/>
                                        <a:pt x="363408" y="78404"/>
                                      </a:cubicBezTo>
                                      <a:cubicBezTo>
                                        <a:pt x="364195" y="77465"/>
                                        <a:pt x="364576" y="76259"/>
                                        <a:pt x="364474" y="75027"/>
                                      </a:cubicBezTo>
                                      <a:cubicBezTo>
                                        <a:pt x="364423" y="74481"/>
                                        <a:pt x="363966" y="74126"/>
                                        <a:pt x="363750" y="73656"/>
                                      </a:cubicBezTo>
                                      <a:cubicBezTo>
                                        <a:pt x="365122" y="73174"/>
                                        <a:pt x="366315" y="72425"/>
                                        <a:pt x="367381" y="71536"/>
                                      </a:cubicBezTo>
                                      <a:cubicBezTo>
                                        <a:pt x="366328" y="74507"/>
                                        <a:pt x="365122" y="78404"/>
                                        <a:pt x="364601" y="81934"/>
                                      </a:cubicBezTo>
                                      <a:cubicBezTo>
                                        <a:pt x="364411" y="83216"/>
                                        <a:pt x="364246" y="84562"/>
                                        <a:pt x="364093" y="85920"/>
                                      </a:cubicBezTo>
                                      <a:cubicBezTo>
                                        <a:pt x="363928" y="85336"/>
                                        <a:pt x="363649" y="84828"/>
                                        <a:pt x="363268" y="84359"/>
                                      </a:cubicBezTo>
                                      <a:moveTo>
                                        <a:pt x="304867" y="78366"/>
                                      </a:moveTo>
                                      <a:cubicBezTo>
                                        <a:pt x="303965" y="78569"/>
                                        <a:pt x="301452" y="79547"/>
                                        <a:pt x="299496" y="80753"/>
                                      </a:cubicBezTo>
                                      <a:cubicBezTo>
                                        <a:pt x="299941" y="79382"/>
                                        <a:pt x="300410" y="78011"/>
                                        <a:pt x="301172" y="76855"/>
                                      </a:cubicBezTo>
                                      <a:cubicBezTo>
                                        <a:pt x="304943" y="71295"/>
                                        <a:pt x="311240" y="69860"/>
                                        <a:pt x="314338" y="69860"/>
                                      </a:cubicBezTo>
                                      <a:lnTo>
                                        <a:pt x="314643" y="69860"/>
                                      </a:lnTo>
                                      <a:cubicBezTo>
                                        <a:pt x="321536" y="70101"/>
                                        <a:pt x="325129" y="72133"/>
                                        <a:pt x="328951" y="74316"/>
                                      </a:cubicBezTo>
                                      <a:cubicBezTo>
                                        <a:pt x="333229" y="76741"/>
                                        <a:pt x="338117" y="79471"/>
                                        <a:pt x="348122" y="80004"/>
                                      </a:cubicBezTo>
                                      <a:cubicBezTo>
                                        <a:pt x="348337" y="80740"/>
                                        <a:pt x="348591" y="81464"/>
                                        <a:pt x="348769" y="82175"/>
                                      </a:cubicBezTo>
                                      <a:cubicBezTo>
                                        <a:pt x="348934" y="82861"/>
                                        <a:pt x="349048" y="83698"/>
                                        <a:pt x="349188" y="84460"/>
                                      </a:cubicBezTo>
                                      <a:cubicBezTo>
                                        <a:pt x="346725" y="82645"/>
                                        <a:pt x="341190" y="79420"/>
                                        <a:pt x="333813" y="80804"/>
                                      </a:cubicBezTo>
                                      <a:cubicBezTo>
                                        <a:pt x="331160" y="81299"/>
                                        <a:pt x="329370" y="81654"/>
                                        <a:pt x="328113" y="81896"/>
                                      </a:cubicBezTo>
                                      <a:cubicBezTo>
                                        <a:pt x="326665" y="82175"/>
                                        <a:pt x="325891" y="82378"/>
                                        <a:pt x="325739" y="82327"/>
                                      </a:cubicBezTo>
                                      <a:cubicBezTo>
                                        <a:pt x="325650" y="82251"/>
                                        <a:pt x="325574" y="82175"/>
                                        <a:pt x="325459" y="82086"/>
                                      </a:cubicBezTo>
                                      <a:cubicBezTo>
                                        <a:pt x="324444" y="81261"/>
                                        <a:pt x="314769" y="76195"/>
                                        <a:pt x="304867" y="78366"/>
                                      </a:cubicBezTo>
                                      <a:moveTo>
                                        <a:pt x="303521" y="116047"/>
                                      </a:moveTo>
                                      <a:cubicBezTo>
                                        <a:pt x="305819" y="114943"/>
                                        <a:pt x="308536" y="110677"/>
                                        <a:pt x="309869" y="108392"/>
                                      </a:cubicBezTo>
                                      <a:lnTo>
                                        <a:pt x="314046" y="122217"/>
                                      </a:lnTo>
                                      <a:cubicBezTo>
                                        <a:pt x="311634" y="121024"/>
                                        <a:pt x="306860" y="118955"/>
                                        <a:pt x="304384" y="119348"/>
                                      </a:cubicBezTo>
                                      <a:cubicBezTo>
                                        <a:pt x="304410" y="119031"/>
                                        <a:pt x="304651" y="118815"/>
                                        <a:pt x="304613" y="118472"/>
                                      </a:cubicBezTo>
                                      <a:cubicBezTo>
                                        <a:pt x="304499" y="117520"/>
                                        <a:pt x="304016" y="116771"/>
                                        <a:pt x="303521" y="116047"/>
                                      </a:cubicBezTo>
                                      <a:moveTo>
                                        <a:pt x="319188" y="120161"/>
                                      </a:moveTo>
                                      <a:cubicBezTo>
                                        <a:pt x="315341" y="117761"/>
                                        <a:pt x="315011" y="114905"/>
                                        <a:pt x="315189" y="113318"/>
                                      </a:cubicBezTo>
                                      <a:cubicBezTo>
                                        <a:pt x="315493" y="110652"/>
                                        <a:pt x="317588" y="108239"/>
                                        <a:pt x="320076" y="107706"/>
                                      </a:cubicBezTo>
                                      <a:cubicBezTo>
                                        <a:pt x="321968" y="107300"/>
                                        <a:pt x="323644" y="108087"/>
                                        <a:pt x="324888" y="109953"/>
                                      </a:cubicBezTo>
                                      <a:cubicBezTo>
                                        <a:pt x="325066" y="110258"/>
                                        <a:pt x="325193" y="110461"/>
                                        <a:pt x="325282" y="110512"/>
                                      </a:cubicBezTo>
                                      <a:lnTo>
                                        <a:pt x="325701" y="110855"/>
                                      </a:lnTo>
                                      <a:lnTo>
                                        <a:pt x="326475" y="110068"/>
                                      </a:lnTo>
                                      <a:lnTo>
                                        <a:pt x="326196" y="109623"/>
                                      </a:lnTo>
                                      <a:cubicBezTo>
                                        <a:pt x="326145" y="109534"/>
                                        <a:pt x="326094" y="109471"/>
                                        <a:pt x="326056" y="109395"/>
                                      </a:cubicBezTo>
                                      <a:cubicBezTo>
                                        <a:pt x="325396" y="108150"/>
                                        <a:pt x="322603" y="101879"/>
                                        <a:pt x="327072" y="92598"/>
                                      </a:cubicBezTo>
                                      <a:cubicBezTo>
                                        <a:pt x="333598" y="100558"/>
                                        <a:pt x="332366" y="107338"/>
                                        <a:pt x="332011" y="108709"/>
                                      </a:cubicBezTo>
                                      <a:cubicBezTo>
                                        <a:pt x="331985" y="108798"/>
                                        <a:pt x="331960" y="108874"/>
                                        <a:pt x="331922" y="108963"/>
                                      </a:cubicBezTo>
                                      <a:lnTo>
                                        <a:pt x="331744" y="109534"/>
                                      </a:lnTo>
                                      <a:lnTo>
                                        <a:pt x="332683" y="110042"/>
                                      </a:lnTo>
                                      <a:lnTo>
                                        <a:pt x="333026" y="109623"/>
                                      </a:lnTo>
                                      <a:cubicBezTo>
                                        <a:pt x="333077" y="109534"/>
                                        <a:pt x="333191" y="109306"/>
                                        <a:pt x="333280" y="108950"/>
                                      </a:cubicBezTo>
                                      <a:cubicBezTo>
                                        <a:pt x="334042" y="106868"/>
                                        <a:pt x="335489" y="105713"/>
                                        <a:pt x="337419" y="105662"/>
                                      </a:cubicBezTo>
                                      <a:cubicBezTo>
                                        <a:pt x="337470" y="105649"/>
                                        <a:pt x="337495" y="105649"/>
                                        <a:pt x="337546" y="105649"/>
                                      </a:cubicBezTo>
                                      <a:cubicBezTo>
                                        <a:pt x="340047" y="105649"/>
                                        <a:pt x="342574" y="107503"/>
                                        <a:pt x="343488" y="109966"/>
                                      </a:cubicBezTo>
                                      <a:cubicBezTo>
                                        <a:pt x="344046" y="111477"/>
                                        <a:pt x="344376" y="114321"/>
                                        <a:pt x="341228" y="117558"/>
                                      </a:cubicBezTo>
                                      <a:cubicBezTo>
                                        <a:pt x="341418" y="115946"/>
                                        <a:pt x="341482" y="113660"/>
                                        <a:pt x="340504" y="112162"/>
                                      </a:cubicBezTo>
                                      <a:cubicBezTo>
                                        <a:pt x="339945" y="111312"/>
                                        <a:pt x="339133" y="110804"/>
                                        <a:pt x="338092" y="110651"/>
                                      </a:cubicBezTo>
                                      <a:cubicBezTo>
                                        <a:pt x="337990" y="110626"/>
                                        <a:pt x="337863" y="110613"/>
                                        <a:pt x="337724" y="110613"/>
                                      </a:cubicBezTo>
                                      <a:cubicBezTo>
                                        <a:pt x="336873" y="110613"/>
                                        <a:pt x="335578" y="110956"/>
                                        <a:pt x="334804" y="111972"/>
                                      </a:cubicBezTo>
                                      <a:cubicBezTo>
                                        <a:pt x="334537" y="112327"/>
                                        <a:pt x="334664" y="113165"/>
                                        <a:pt x="334639" y="113851"/>
                                      </a:cubicBezTo>
                                      <a:cubicBezTo>
                                        <a:pt x="334613" y="114041"/>
                                        <a:pt x="334550" y="114219"/>
                                        <a:pt x="334588" y="114397"/>
                                      </a:cubicBezTo>
                                      <a:cubicBezTo>
                                        <a:pt x="334613" y="114676"/>
                                        <a:pt x="334448" y="114765"/>
                                        <a:pt x="334524" y="115095"/>
                                      </a:cubicBezTo>
                                      <a:lnTo>
                                        <a:pt x="325117" y="116187"/>
                                      </a:lnTo>
                                      <a:cubicBezTo>
                                        <a:pt x="325142" y="114676"/>
                                        <a:pt x="324672" y="113698"/>
                                        <a:pt x="324114" y="113229"/>
                                      </a:cubicBezTo>
                                      <a:cubicBezTo>
                                        <a:pt x="322958" y="112302"/>
                                        <a:pt x="321371" y="112429"/>
                                        <a:pt x="320597" y="112721"/>
                                      </a:cubicBezTo>
                                      <a:cubicBezTo>
                                        <a:pt x="320191" y="112873"/>
                                        <a:pt x="320064" y="113305"/>
                                        <a:pt x="319759" y="113571"/>
                                      </a:cubicBezTo>
                                      <a:cubicBezTo>
                                        <a:pt x="319670" y="113648"/>
                                        <a:pt x="319619" y="113724"/>
                                        <a:pt x="319543" y="113800"/>
                                      </a:cubicBezTo>
                                      <a:cubicBezTo>
                                        <a:pt x="319238" y="114130"/>
                                        <a:pt x="318781" y="114308"/>
                                        <a:pt x="318616" y="114752"/>
                                      </a:cubicBezTo>
                                      <a:cubicBezTo>
                                        <a:pt x="318007" y="116428"/>
                                        <a:pt x="318604" y="118637"/>
                                        <a:pt x="319188" y="120160"/>
                                      </a:cubicBezTo>
                                      <a:moveTo>
                                        <a:pt x="415385" y="128743"/>
                                      </a:moveTo>
                                      <a:lnTo>
                                        <a:pt x="414229" y="124084"/>
                                      </a:lnTo>
                                      <a:lnTo>
                                        <a:pt x="413467" y="125709"/>
                                      </a:lnTo>
                                      <a:cubicBezTo>
                                        <a:pt x="412414" y="127918"/>
                                        <a:pt x="407488" y="129302"/>
                                        <a:pt x="402105" y="128908"/>
                                      </a:cubicBezTo>
                                      <a:cubicBezTo>
                                        <a:pt x="395947" y="128489"/>
                                        <a:pt x="391440" y="125886"/>
                                        <a:pt x="391123" y="123728"/>
                                      </a:cubicBezTo>
                                      <a:lnTo>
                                        <a:pt x="390843" y="122001"/>
                                      </a:lnTo>
                                      <a:lnTo>
                                        <a:pt x="388076" y="126483"/>
                                      </a:lnTo>
                                      <a:lnTo>
                                        <a:pt x="386336" y="120948"/>
                                      </a:lnTo>
                                      <a:lnTo>
                                        <a:pt x="385689" y="122725"/>
                                      </a:lnTo>
                                      <a:cubicBezTo>
                                        <a:pt x="384623" y="125645"/>
                                        <a:pt x="379024" y="127042"/>
                                        <a:pt x="372904" y="125886"/>
                                      </a:cubicBezTo>
                                      <a:cubicBezTo>
                                        <a:pt x="367216" y="124820"/>
                                        <a:pt x="362709" y="121900"/>
                                        <a:pt x="362227" y="118942"/>
                                      </a:cubicBezTo>
                                      <a:lnTo>
                                        <a:pt x="361757" y="116187"/>
                                      </a:lnTo>
                                      <a:lnTo>
                                        <a:pt x="359764" y="123055"/>
                                      </a:lnTo>
                                      <a:lnTo>
                                        <a:pt x="358545" y="118866"/>
                                      </a:lnTo>
                                      <a:lnTo>
                                        <a:pt x="357758" y="116187"/>
                                      </a:lnTo>
                                      <a:lnTo>
                                        <a:pt x="357758" y="116212"/>
                                      </a:lnTo>
                                      <a:lnTo>
                                        <a:pt x="357745" y="116174"/>
                                      </a:lnTo>
                                      <a:lnTo>
                                        <a:pt x="357288" y="118942"/>
                                      </a:lnTo>
                                      <a:cubicBezTo>
                                        <a:pt x="357212" y="119437"/>
                                        <a:pt x="356869" y="119919"/>
                                        <a:pt x="356565" y="120402"/>
                                      </a:cubicBezTo>
                                      <a:cubicBezTo>
                                        <a:pt x="355904" y="121506"/>
                                        <a:pt x="354787" y="122547"/>
                                        <a:pt x="353251" y="123449"/>
                                      </a:cubicBezTo>
                                      <a:cubicBezTo>
                                        <a:pt x="351410" y="124515"/>
                                        <a:pt x="349150" y="125404"/>
                                        <a:pt x="346598" y="125886"/>
                                      </a:cubicBezTo>
                                      <a:cubicBezTo>
                                        <a:pt x="342015" y="126750"/>
                                        <a:pt x="337724" y="126178"/>
                                        <a:pt x="335413" y="124604"/>
                                      </a:cubicBezTo>
                                      <a:cubicBezTo>
                                        <a:pt x="334639" y="124084"/>
                                        <a:pt x="334093" y="123449"/>
                                        <a:pt x="333813" y="122712"/>
                                      </a:cubicBezTo>
                                      <a:lnTo>
                                        <a:pt x="333191" y="120948"/>
                                      </a:lnTo>
                                      <a:lnTo>
                                        <a:pt x="334740" y="120770"/>
                                      </a:lnTo>
                                      <a:cubicBezTo>
                                        <a:pt x="335058" y="121100"/>
                                        <a:pt x="335527" y="121265"/>
                                        <a:pt x="335883" y="121570"/>
                                      </a:cubicBezTo>
                                      <a:cubicBezTo>
                                        <a:pt x="336150" y="121836"/>
                                        <a:pt x="336543" y="122116"/>
                                        <a:pt x="337064" y="122408"/>
                                      </a:cubicBezTo>
                                      <a:cubicBezTo>
                                        <a:pt x="339120" y="123690"/>
                                        <a:pt x="341469" y="124617"/>
                                        <a:pt x="344097" y="124617"/>
                                      </a:cubicBezTo>
                                      <a:cubicBezTo>
                                        <a:pt x="344618" y="124617"/>
                                        <a:pt x="345126" y="124591"/>
                                        <a:pt x="345633" y="124541"/>
                                      </a:cubicBezTo>
                                      <a:cubicBezTo>
                                        <a:pt x="349290" y="124160"/>
                                        <a:pt x="352603" y="122433"/>
                                        <a:pt x="354711" y="119792"/>
                                      </a:cubicBezTo>
                                      <a:cubicBezTo>
                                        <a:pt x="356095" y="118078"/>
                                        <a:pt x="356679" y="116073"/>
                                        <a:pt x="356780" y="114041"/>
                                      </a:cubicBezTo>
                                      <a:cubicBezTo>
                                        <a:pt x="356831" y="114092"/>
                                        <a:pt x="356818" y="114168"/>
                                        <a:pt x="356869" y="114232"/>
                                      </a:cubicBezTo>
                                      <a:cubicBezTo>
                                        <a:pt x="357745" y="114955"/>
                                        <a:pt x="358786" y="115298"/>
                                        <a:pt x="359840" y="115298"/>
                                      </a:cubicBezTo>
                                      <a:cubicBezTo>
                                        <a:pt x="360919" y="115298"/>
                                        <a:pt x="361871" y="114676"/>
                                        <a:pt x="362722" y="113965"/>
                                      </a:cubicBezTo>
                                      <a:cubicBezTo>
                                        <a:pt x="362798" y="116034"/>
                                        <a:pt x="363395" y="118066"/>
                                        <a:pt x="364791" y="119805"/>
                                      </a:cubicBezTo>
                                      <a:cubicBezTo>
                                        <a:pt x="366912" y="122433"/>
                                        <a:pt x="370225" y="124160"/>
                                        <a:pt x="373882" y="124541"/>
                                      </a:cubicBezTo>
                                      <a:cubicBezTo>
                                        <a:pt x="374390" y="124591"/>
                                        <a:pt x="374897" y="124617"/>
                                        <a:pt x="375405" y="124617"/>
                                      </a:cubicBezTo>
                                      <a:cubicBezTo>
                                        <a:pt x="378186" y="124617"/>
                                        <a:pt x="380674" y="123601"/>
                                        <a:pt x="382782" y="122166"/>
                                      </a:cubicBezTo>
                                      <a:cubicBezTo>
                                        <a:pt x="382985" y="122040"/>
                                        <a:pt x="383150" y="121925"/>
                                        <a:pt x="383302" y="121798"/>
                                      </a:cubicBezTo>
                                      <a:cubicBezTo>
                                        <a:pt x="383772" y="121430"/>
                                        <a:pt x="384356" y="121189"/>
                                        <a:pt x="384762" y="120770"/>
                                      </a:cubicBezTo>
                                      <a:lnTo>
                                        <a:pt x="392811" y="121710"/>
                                      </a:lnTo>
                                      <a:cubicBezTo>
                                        <a:pt x="393141" y="122319"/>
                                        <a:pt x="393802" y="122687"/>
                                        <a:pt x="394259" y="123220"/>
                                      </a:cubicBezTo>
                                      <a:cubicBezTo>
                                        <a:pt x="394512" y="123614"/>
                                        <a:pt x="394893" y="124033"/>
                                        <a:pt x="395427" y="124452"/>
                                      </a:cubicBezTo>
                                      <a:cubicBezTo>
                                        <a:pt x="397610" y="126369"/>
                                        <a:pt x="400276" y="127829"/>
                                        <a:pt x="403552" y="127969"/>
                                      </a:cubicBezTo>
                                      <a:cubicBezTo>
                                        <a:pt x="403793" y="127969"/>
                                        <a:pt x="404009" y="127981"/>
                                        <a:pt x="404225" y="127981"/>
                                      </a:cubicBezTo>
                                      <a:cubicBezTo>
                                        <a:pt x="409417" y="127981"/>
                                        <a:pt x="413823" y="125290"/>
                                        <a:pt x="415638" y="121265"/>
                                      </a:cubicBezTo>
                                      <a:cubicBezTo>
                                        <a:pt x="415765" y="121532"/>
                                        <a:pt x="415677" y="121925"/>
                                        <a:pt x="415867" y="122154"/>
                                      </a:cubicBezTo>
                                      <a:cubicBezTo>
                                        <a:pt x="416248" y="122573"/>
                                        <a:pt x="416781" y="122662"/>
                                        <a:pt x="417264" y="122839"/>
                                      </a:cubicBezTo>
                                      <a:cubicBezTo>
                                        <a:pt x="416464" y="124934"/>
                                        <a:pt x="415994" y="126800"/>
                                        <a:pt x="415385" y="128743"/>
                                      </a:cubicBezTo>
                                      <a:moveTo>
                                        <a:pt x="402562" y="172226"/>
                                      </a:moveTo>
                                      <a:cubicBezTo>
                                        <a:pt x="401432" y="171718"/>
                                        <a:pt x="400023" y="171452"/>
                                        <a:pt x="398309" y="171452"/>
                                      </a:cubicBezTo>
                                      <a:cubicBezTo>
                                        <a:pt x="397471" y="171452"/>
                                        <a:pt x="396544" y="171528"/>
                                        <a:pt x="395554" y="171642"/>
                                      </a:cubicBezTo>
                                      <a:cubicBezTo>
                                        <a:pt x="395211" y="171680"/>
                                        <a:pt x="394868" y="171705"/>
                                        <a:pt x="394551" y="171705"/>
                                      </a:cubicBezTo>
                                      <a:cubicBezTo>
                                        <a:pt x="389206" y="171705"/>
                                        <a:pt x="386463" y="166729"/>
                                        <a:pt x="383823" y="161904"/>
                                      </a:cubicBezTo>
                                      <a:cubicBezTo>
                                        <a:pt x="383010" y="160432"/>
                                        <a:pt x="382248" y="159048"/>
                                        <a:pt x="381436" y="157854"/>
                                      </a:cubicBezTo>
                                      <a:cubicBezTo>
                                        <a:pt x="380687" y="156788"/>
                                        <a:pt x="379887" y="155925"/>
                                        <a:pt x="379074" y="155214"/>
                                      </a:cubicBezTo>
                                      <a:cubicBezTo>
                                        <a:pt x="380484" y="154604"/>
                                        <a:pt x="383391" y="153957"/>
                                        <a:pt x="387898" y="155798"/>
                                      </a:cubicBezTo>
                                      <a:cubicBezTo>
                                        <a:pt x="389269" y="156331"/>
                                        <a:pt x="390755" y="156115"/>
                                        <a:pt x="392215" y="155937"/>
                                      </a:cubicBezTo>
                                      <a:cubicBezTo>
                                        <a:pt x="394221" y="155645"/>
                                        <a:pt x="396214" y="155379"/>
                                        <a:pt x="398067" y="156902"/>
                                      </a:cubicBezTo>
                                      <a:cubicBezTo>
                                        <a:pt x="400632" y="159035"/>
                                        <a:pt x="402333" y="162298"/>
                                        <a:pt x="403946" y="165447"/>
                                      </a:cubicBezTo>
                                      <a:cubicBezTo>
                                        <a:pt x="405368" y="168176"/>
                                        <a:pt x="406713" y="170804"/>
                                        <a:pt x="408592" y="172505"/>
                                      </a:cubicBezTo>
                                      <a:cubicBezTo>
                                        <a:pt x="406015" y="173293"/>
                                        <a:pt x="403120" y="172467"/>
                                        <a:pt x="402562" y="172226"/>
                                      </a:cubicBezTo>
                                      <a:moveTo>
                                        <a:pt x="355739" y="170461"/>
                                      </a:moveTo>
                                      <a:cubicBezTo>
                                        <a:pt x="353632" y="169776"/>
                                        <a:pt x="351753" y="170169"/>
                                        <a:pt x="351232" y="170385"/>
                                      </a:cubicBezTo>
                                      <a:cubicBezTo>
                                        <a:pt x="347042" y="172023"/>
                                        <a:pt x="343856" y="169966"/>
                                        <a:pt x="343843" y="169953"/>
                                      </a:cubicBezTo>
                                      <a:cubicBezTo>
                                        <a:pt x="339895" y="167160"/>
                                        <a:pt x="338435" y="164355"/>
                                        <a:pt x="337051" y="161638"/>
                                      </a:cubicBezTo>
                                      <a:cubicBezTo>
                                        <a:pt x="336226" y="160025"/>
                                        <a:pt x="335451" y="158514"/>
                                        <a:pt x="334207" y="157067"/>
                                      </a:cubicBezTo>
                                      <a:cubicBezTo>
                                        <a:pt x="333610" y="156356"/>
                                        <a:pt x="333014" y="155759"/>
                                        <a:pt x="332404" y="155226"/>
                                      </a:cubicBezTo>
                                      <a:cubicBezTo>
                                        <a:pt x="333039" y="155010"/>
                                        <a:pt x="333813" y="154693"/>
                                        <a:pt x="334829" y="154185"/>
                                      </a:cubicBezTo>
                                      <a:cubicBezTo>
                                        <a:pt x="335527" y="153855"/>
                                        <a:pt x="338028" y="152878"/>
                                        <a:pt x="341609" y="154452"/>
                                      </a:cubicBezTo>
                                      <a:cubicBezTo>
                                        <a:pt x="343069" y="155087"/>
                                        <a:pt x="344465" y="154668"/>
                                        <a:pt x="345455" y="154388"/>
                                      </a:cubicBezTo>
                                      <a:cubicBezTo>
                                        <a:pt x="345659" y="154325"/>
                                        <a:pt x="345849" y="154274"/>
                                        <a:pt x="346039" y="154223"/>
                                      </a:cubicBezTo>
                                      <a:cubicBezTo>
                                        <a:pt x="347855" y="153830"/>
                                        <a:pt x="353924" y="153157"/>
                                        <a:pt x="356996" y="161638"/>
                                      </a:cubicBezTo>
                                      <a:lnTo>
                                        <a:pt x="357098" y="161980"/>
                                      </a:lnTo>
                                      <a:cubicBezTo>
                                        <a:pt x="358316" y="166157"/>
                                        <a:pt x="360107" y="168811"/>
                                        <a:pt x="362024" y="170461"/>
                                      </a:cubicBezTo>
                                      <a:cubicBezTo>
                                        <a:pt x="359916" y="170880"/>
                                        <a:pt x="356996" y="170842"/>
                                        <a:pt x="355739" y="170461"/>
                                      </a:cubicBezTo>
                                      <a:moveTo>
                                        <a:pt x="355244" y="41257"/>
                                      </a:moveTo>
                                      <a:cubicBezTo>
                                        <a:pt x="353010" y="42056"/>
                                        <a:pt x="350458" y="43453"/>
                                        <a:pt x="348883" y="44405"/>
                                      </a:cubicBezTo>
                                      <a:lnTo>
                                        <a:pt x="348883" y="35620"/>
                                      </a:lnTo>
                                      <a:cubicBezTo>
                                        <a:pt x="350521" y="36610"/>
                                        <a:pt x="353200" y="38070"/>
                                        <a:pt x="355498" y="38844"/>
                                      </a:cubicBezTo>
                                      <a:cubicBezTo>
                                        <a:pt x="355244" y="39695"/>
                                        <a:pt x="355054" y="40419"/>
                                        <a:pt x="355244" y="41257"/>
                                      </a:cubicBezTo>
                                      <a:moveTo>
                                        <a:pt x="370873" y="35620"/>
                                      </a:moveTo>
                                      <a:lnTo>
                                        <a:pt x="370873" y="44405"/>
                                      </a:lnTo>
                                      <a:cubicBezTo>
                                        <a:pt x="369260" y="43440"/>
                                        <a:pt x="366632" y="41967"/>
                                        <a:pt x="364360" y="41168"/>
                                      </a:cubicBezTo>
                                      <a:cubicBezTo>
                                        <a:pt x="364461" y="40685"/>
                                        <a:pt x="364842" y="40292"/>
                                        <a:pt x="364791" y="39784"/>
                                      </a:cubicBezTo>
                                      <a:cubicBezTo>
                                        <a:pt x="364766" y="39416"/>
                                        <a:pt x="364423" y="39187"/>
                                        <a:pt x="364309" y="38844"/>
                                      </a:cubicBezTo>
                                      <a:cubicBezTo>
                                        <a:pt x="366594" y="38070"/>
                                        <a:pt x="369248" y="36597"/>
                                        <a:pt x="370873" y="35620"/>
                                      </a:cubicBezTo>
                                      <a:moveTo>
                                        <a:pt x="459528" y="64083"/>
                                      </a:moveTo>
                                      <a:cubicBezTo>
                                        <a:pt x="460772" y="62357"/>
                                        <a:pt x="462068" y="61316"/>
                                        <a:pt x="463413" y="61037"/>
                                      </a:cubicBezTo>
                                      <a:cubicBezTo>
                                        <a:pt x="463705" y="61087"/>
                                        <a:pt x="464518" y="61341"/>
                                        <a:pt x="465229" y="62166"/>
                                      </a:cubicBezTo>
                                      <a:cubicBezTo>
                                        <a:pt x="465813" y="62839"/>
                                        <a:pt x="466397" y="64007"/>
                                        <a:pt x="466460" y="65962"/>
                                      </a:cubicBezTo>
                                      <a:cubicBezTo>
                                        <a:pt x="465724" y="66178"/>
                                        <a:pt x="464949" y="66915"/>
                                        <a:pt x="464772" y="67296"/>
                                      </a:cubicBezTo>
                                      <a:cubicBezTo>
                                        <a:pt x="463286" y="69784"/>
                                        <a:pt x="459516" y="73847"/>
                                        <a:pt x="457142" y="75002"/>
                                      </a:cubicBezTo>
                                      <a:cubicBezTo>
                                        <a:pt x="457700" y="69505"/>
                                        <a:pt x="458652" y="66305"/>
                                        <a:pt x="459528" y="64083"/>
                                      </a:cubicBezTo>
                                      <a:moveTo>
                                        <a:pt x="469190" y="73580"/>
                                      </a:moveTo>
                                      <a:cubicBezTo>
                                        <a:pt x="469266" y="73834"/>
                                        <a:pt x="469355" y="74075"/>
                                        <a:pt x="469418" y="74278"/>
                                      </a:cubicBezTo>
                                      <a:cubicBezTo>
                                        <a:pt x="469558" y="74684"/>
                                        <a:pt x="469710" y="75078"/>
                                        <a:pt x="469825" y="75345"/>
                                      </a:cubicBezTo>
                                      <a:cubicBezTo>
                                        <a:pt x="470053" y="75865"/>
                                        <a:pt x="470536" y="76246"/>
                                        <a:pt x="471044" y="76652"/>
                                      </a:cubicBezTo>
                                      <a:cubicBezTo>
                                        <a:pt x="471856" y="77312"/>
                                        <a:pt x="472707" y="77973"/>
                                        <a:pt x="472707" y="79344"/>
                                      </a:cubicBezTo>
                                      <a:lnTo>
                                        <a:pt x="472707" y="79979"/>
                                      </a:lnTo>
                                      <a:lnTo>
                                        <a:pt x="473341" y="79991"/>
                                      </a:lnTo>
                                      <a:lnTo>
                                        <a:pt x="473963" y="79966"/>
                                      </a:lnTo>
                                      <a:lnTo>
                                        <a:pt x="473989" y="79344"/>
                                      </a:lnTo>
                                      <a:cubicBezTo>
                                        <a:pt x="474078" y="77782"/>
                                        <a:pt x="474471" y="75700"/>
                                        <a:pt x="475220" y="74938"/>
                                      </a:cubicBezTo>
                                      <a:cubicBezTo>
                                        <a:pt x="475563" y="74596"/>
                                        <a:pt x="476261" y="73478"/>
                                        <a:pt x="476744" y="72336"/>
                                      </a:cubicBezTo>
                                      <a:cubicBezTo>
                                        <a:pt x="477061" y="73288"/>
                                        <a:pt x="477315" y="73999"/>
                                        <a:pt x="477607" y="74380"/>
                                      </a:cubicBezTo>
                                      <a:cubicBezTo>
                                        <a:pt x="478001" y="74926"/>
                                        <a:pt x="478407" y="78176"/>
                                        <a:pt x="478128" y="80588"/>
                                      </a:cubicBezTo>
                                      <a:lnTo>
                                        <a:pt x="478623" y="81400"/>
                                      </a:lnTo>
                                      <a:cubicBezTo>
                                        <a:pt x="478686" y="81413"/>
                                        <a:pt x="478750" y="81426"/>
                                        <a:pt x="478813" y="81426"/>
                                      </a:cubicBezTo>
                                      <a:cubicBezTo>
                                        <a:pt x="479219" y="81426"/>
                                        <a:pt x="479384" y="81007"/>
                                        <a:pt x="479588" y="80448"/>
                                      </a:cubicBezTo>
                                      <a:cubicBezTo>
                                        <a:pt x="479981" y="79356"/>
                                        <a:pt x="480946" y="76779"/>
                                        <a:pt x="482165" y="75725"/>
                                      </a:cubicBezTo>
                                      <a:lnTo>
                                        <a:pt x="482152" y="75713"/>
                                      </a:lnTo>
                                      <a:cubicBezTo>
                                        <a:pt x="482584" y="75294"/>
                                        <a:pt x="483206" y="74748"/>
                                        <a:pt x="483777" y="74291"/>
                                      </a:cubicBezTo>
                                      <a:cubicBezTo>
                                        <a:pt x="482850" y="76094"/>
                                        <a:pt x="482635" y="77604"/>
                                        <a:pt x="482546" y="78988"/>
                                      </a:cubicBezTo>
                                      <a:lnTo>
                                        <a:pt x="482520" y="79585"/>
                                      </a:lnTo>
                                      <a:cubicBezTo>
                                        <a:pt x="482444" y="81235"/>
                                        <a:pt x="482216" y="85628"/>
                                        <a:pt x="480261" y="85704"/>
                                      </a:cubicBezTo>
                                      <a:cubicBezTo>
                                        <a:pt x="478242" y="85768"/>
                                        <a:pt x="476922" y="85603"/>
                                        <a:pt x="475690" y="85438"/>
                                      </a:cubicBezTo>
                                      <a:cubicBezTo>
                                        <a:pt x="474712" y="85298"/>
                                        <a:pt x="473697" y="85171"/>
                                        <a:pt x="472288" y="85171"/>
                                      </a:cubicBezTo>
                                      <a:cubicBezTo>
                                        <a:pt x="471856" y="85171"/>
                                        <a:pt x="471412" y="85171"/>
                                        <a:pt x="470904" y="85196"/>
                                      </a:cubicBezTo>
                                      <a:cubicBezTo>
                                        <a:pt x="471577" y="84587"/>
                                        <a:pt x="471894" y="83508"/>
                                        <a:pt x="471234" y="82353"/>
                                      </a:cubicBezTo>
                                      <a:cubicBezTo>
                                        <a:pt x="471081" y="82099"/>
                                        <a:pt x="470878" y="81819"/>
                                        <a:pt x="470688" y="81527"/>
                                      </a:cubicBezTo>
                                      <a:cubicBezTo>
                                        <a:pt x="469609" y="79915"/>
                                        <a:pt x="468174" y="77744"/>
                                        <a:pt x="469190" y="73580"/>
                                      </a:cubicBezTo>
                                      <a:moveTo>
                                        <a:pt x="447861" y="106195"/>
                                      </a:moveTo>
                                      <a:lnTo>
                                        <a:pt x="447911" y="106233"/>
                                      </a:lnTo>
                                      <a:cubicBezTo>
                                        <a:pt x="447886" y="106221"/>
                                        <a:pt x="447873" y="106208"/>
                                        <a:pt x="447861" y="106195"/>
                                      </a:cubicBezTo>
                                      <a:close/>
                                      <a:moveTo>
                                        <a:pt x="451124" y="96585"/>
                                      </a:moveTo>
                                      <a:cubicBezTo>
                                        <a:pt x="451708" y="95531"/>
                                        <a:pt x="452381" y="94706"/>
                                        <a:pt x="453155" y="94299"/>
                                      </a:cubicBezTo>
                                      <a:cubicBezTo>
                                        <a:pt x="453282" y="94236"/>
                                        <a:pt x="453625" y="94198"/>
                                        <a:pt x="454044" y="94198"/>
                                      </a:cubicBezTo>
                                      <a:lnTo>
                                        <a:pt x="454044" y="94223"/>
                                      </a:lnTo>
                                      <a:cubicBezTo>
                                        <a:pt x="455313" y="94312"/>
                                        <a:pt x="456291" y="94858"/>
                                        <a:pt x="457230" y="96204"/>
                                      </a:cubicBezTo>
                                      <a:cubicBezTo>
                                        <a:pt x="456418" y="96839"/>
                                        <a:pt x="455478" y="97740"/>
                                        <a:pt x="454514" y="98692"/>
                                      </a:cubicBezTo>
                                      <a:cubicBezTo>
                                        <a:pt x="453295" y="99848"/>
                                        <a:pt x="451606" y="101498"/>
                                        <a:pt x="450552" y="102031"/>
                                      </a:cubicBezTo>
                                      <a:cubicBezTo>
                                        <a:pt x="450502" y="100076"/>
                                        <a:pt x="450578" y="97994"/>
                                        <a:pt x="451124" y="96585"/>
                                      </a:cubicBezTo>
                                      <a:moveTo>
                                        <a:pt x="468885" y="111769"/>
                                      </a:moveTo>
                                      <a:cubicBezTo>
                                        <a:pt x="469558" y="112200"/>
                                        <a:pt x="470586" y="113153"/>
                                        <a:pt x="471412" y="113902"/>
                                      </a:cubicBezTo>
                                      <a:cubicBezTo>
                                        <a:pt x="472948" y="115298"/>
                                        <a:pt x="473303" y="115679"/>
                                        <a:pt x="473849" y="115222"/>
                                      </a:cubicBezTo>
                                      <a:cubicBezTo>
                                        <a:pt x="474357" y="114816"/>
                                        <a:pt x="473989" y="114194"/>
                                        <a:pt x="473735" y="113724"/>
                                      </a:cubicBezTo>
                                      <a:cubicBezTo>
                                        <a:pt x="472872" y="112289"/>
                                        <a:pt x="471501" y="109661"/>
                                        <a:pt x="471082" y="107021"/>
                                      </a:cubicBezTo>
                                      <a:cubicBezTo>
                                        <a:pt x="471958" y="107655"/>
                                        <a:pt x="473240" y="108811"/>
                                        <a:pt x="474967" y="111312"/>
                                      </a:cubicBezTo>
                                      <a:cubicBezTo>
                                        <a:pt x="474992" y="111362"/>
                                        <a:pt x="475043" y="111413"/>
                                        <a:pt x="475068" y="111489"/>
                                      </a:cubicBezTo>
                                      <a:cubicBezTo>
                                        <a:pt x="475297" y="111845"/>
                                        <a:pt x="475627" y="112416"/>
                                        <a:pt x="476211" y="112416"/>
                                      </a:cubicBezTo>
                                      <a:cubicBezTo>
                                        <a:pt x="476249" y="112416"/>
                                        <a:pt x="476300" y="112416"/>
                                        <a:pt x="476363" y="112403"/>
                                      </a:cubicBezTo>
                                      <a:cubicBezTo>
                                        <a:pt x="477023" y="112277"/>
                                        <a:pt x="477252" y="111451"/>
                                        <a:pt x="477417" y="110575"/>
                                      </a:cubicBezTo>
                                      <a:cubicBezTo>
                                        <a:pt x="477506" y="109953"/>
                                        <a:pt x="478864" y="105230"/>
                                        <a:pt x="479715" y="103199"/>
                                      </a:cubicBezTo>
                                      <a:cubicBezTo>
                                        <a:pt x="480058" y="104545"/>
                                        <a:pt x="480553" y="106906"/>
                                        <a:pt x="480667" y="108849"/>
                                      </a:cubicBezTo>
                                      <a:lnTo>
                                        <a:pt x="480692" y="109179"/>
                                      </a:lnTo>
                                      <a:cubicBezTo>
                                        <a:pt x="480781" y="110664"/>
                                        <a:pt x="480845" y="111731"/>
                                        <a:pt x="480781" y="114079"/>
                                      </a:cubicBezTo>
                                      <a:cubicBezTo>
                                        <a:pt x="480781" y="114333"/>
                                        <a:pt x="480781" y="114866"/>
                                        <a:pt x="481276" y="115032"/>
                                      </a:cubicBezTo>
                                      <a:cubicBezTo>
                                        <a:pt x="481708" y="115209"/>
                                        <a:pt x="482038" y="114866"/>
                                        <a:pt x="482571" y="114156"/>
                                      </a:cubicBezTo>
                                      <a:cubicBezTo>
                                        <a:pt x="483105" y="113419"/>
                                        <a:pt x="484120" y="112061"/>
                                        <a:pt x="485936" y="110118"/>
                                      </a:cubicBezTo>
                                      <a:cubicBezTo>
                                        <a:pt x="486266" y="109788"/>
                                        <a:pt x="486837" y="109280"/>
                                        <a:pt x="487345" y="108861"/>
                                      </a:cubicBezTo>
                                      <a:cubicBezTo>
                                        <a:pt x="487243" y="109090"/>
                                        <a:pt x="487154" y="109344"/>
                                        <a:pt x="487040" y="109610"/>
                                      </a:cubicBezTo>
                                      <a:cubicBezTo>
                                        <a:pt x="486507" y="110969"/>
                                        <a:pt x="485758" y="112822"/>
                                        <a:pt x="485275" y="113597"/>
                                      </a:cubicBezTo>
                                      <a:cubicBezTo>
                                        <a:pt x="484717" y="114511"/>
                                        <a:pt x="484412" y="116542"/>
                                        <a:pt x="484526" y="117291"/>
                                      </a:cubicBezTo>
                                      <a:cubicBezTo>
                                        <a:pt x="484590" y="117710"/>
                                        <a:pt x="484679" y="118180"/>
                                        <a:pt x="484755" y="118701"/>
                                      </a:cubicBezTo>
                                      <a:cubicBezTo>
                                        <a:pt x="485352" y="122294"/>
                                        <a:pt x="485618" y="125315"/>
                                        <a:pt x="482965" y="125810"/>
                                      </a:cubicBezTo>
                                      <a:cubicBezTo>
                                        <a:pt x="481378" y="126140"/>
                                        <a:pt x="480705" y="125912"/>
                                        <a:pt x="479893" y="125671"/>
                                      </a:cubicBezTo>
                                      <a:cubicBezTo>
                                        <a:pt x="479080" y="125404"/>
                                        <a:pt x="478128" y="125137"/>
                                        <a:pt x="476338" y="125214"/>
                                      </a:cubicBezTo>
                                      <a:cubicBezTo>
                                        <a:pt x="473291" y="125328"/>
                                        <a:pt x="472148" y="125912"/>
                                        <a:pt x="471208" y="126382"/>
                                      </a:cubicBezTo>
                                      <a:cubicBezTo>
                                        <a:pt x="470599" y="126699"/>
                                        <a:pt x="470180" y="126902"/>
                                        <a:pt x="469317" y="126902"/>
                                      </a:cubicBezTo>
                                      <a:cubicBezTo>
                                        <a:pt x="469393" y="126864"/>
                                        <a:pt x="469457" y="126826"/>
                                        <a:pt x="469533" y="126775"/>
                                      </a:cubicBezTo>
                                      <a:cubicBezTo>
                                        <a:pt x="470663" y="126039"/>
                                        <a:pt x="471208" y="124388"/>
                                        <a:pt x="471043" y="122128"/>
                                      </a:cubicBezTo>
                                      <a:cubicBezTo>
                                        <a:pt x="470840" y="119310"/>
                                        <a:pt x="469215" y="112822"/>
                                        <a:pt x="467273" y="111134"/>
                                      </a:cubicBezTo>
                                      <a:cubicBezTo>
                                        <a:pt x="467006" y="110880"/>
                                        <a:pt x="466765" y="110677"/>
                                        <a:pt x="466587" y="110486"/>
                                      </a:cubicBezTo>
                                      <a:cubicBezTo>
                                        <a:pt x="467184" y="110766"/>
                                        <a:pt x="467958" y="111185"/>
                                        <a:pt x="468885" y="111769"/>
                                      </a:cubicBezTo>
                                      <a:moveTo>
                                        <a:pt x="231319" y="110156"/>
                                      </a:moveTo>
                                      <a:cubicBezTo>
                                        <a:pt x="231891" y="111604"/>
                                        <a:pt x="232627" y="113419"/>
                                        <a:pt x="233160" y="114270"/>
                                      </a:cubicBezTo>
                                      <a:cubicBezTo>
                                        <a:pt x="233516" y="114854"/>
                                        <a:pt x="233795" y="116580"/>
                                        <a:pt x="233719" y="117126"/>
                                      </a:cubicBezTo>
                                      <a:cubicBezTo>
                                        <a:pt x="233668" y="117520"/>
                                        <a:pt x="233592" y="117990"/>
                                        <a:pt x="233503" y="118472"/>
                                      </a:cubicBezTo>
                                      <a:cubicBezTo>
                                        <a:pt x="232983" y="121557"/>
                                        <a:pt x="232195" y="126191"/>
                                        <a:pt x="236169" y="127042"/>
                                      </a:cubicBezTo>
                                      <a:cubicBezTo>
                                        <a:pt x="236131" y="128146"/>
                                        <a:pt x="235649" y="130165"/>
                                        <a:pt x="234862" y="130889"/>
                                      </a:cubicBezTo>
                                      <a:cubicBezTo>
                                        <a:pt x="234570" y="131155"/>
                                        <a:pt x="234328" y="131142"/>
                                        <a:pt x="234189" y="131104"/>
                                      </a:cubicBezTo>
                                      <a:lnTo>
                                        <a:pt x="233909" y="132349"/>
                                      </a:lnTo>
                                      <a:cubicBezTo>
                                        <a:pt x="234582" y="132514"/>
                                        <a:pt x="235192" y="132323"/>
                                        <a:pt x="235725" y="131841"/>
                                      </a:cubicBezTo>
                                      <a:cubicBezTo>
                                        <a:pt x="236817" y="130825"/>
                                        <a:pt x="237375" y="128629"/>
                                        <a:pt x="237426" y="127232"/>
                                      </a:cubicBezTo>
                                      <a:cubicBezTo>
                                        <a:pt x="237883" y="127232"/>
                                        <a:pt x="238239" y="127232"/>
                                        <a:pt x="238581" y="127207"/>
                                      </a:cubicBezTo>
                                      <a:cubicBezTo>
                                        <a:pt x="238619" y="128641"/>
                                        <a:pt x="238188" y="131168"/>
                                        <a:pt x="237197" y="132184"/>
                                      </a:cubicBezTo>
                                      <a:cubicBezTo>
                                        <a:pt x="236817" y="132590"/>
                                        <a:pt x="236499" y="132628"/>
                                        <a:pt x="236220" y="132577"/>
                                      </a:cubicBezTo>
                                      <a:lnTo>
                                        <a:pt x="236029" y="133834"/>
                                      </a:lnTo>
                                      <a:cubicBezTo>
                                        <a:pt x="236791" y="133986"/>
                                        <a:pt x="237540" y="133694"/>
                                        <a:pt x="238124" y="133060"/>
                                      </a:cubicBezTo>
                                      <a:cubicBezTo>
                                        <a:pt x="239457" y="131676"/>
                                        <a:pt x="239952" y="128603"/>
                                        <a:pt x="239851" y="126927"/>
                                      </a:cubicBezTo>
                                      <a:cubicBezTo>
                                        <a:pt x="239889" y="126902"/>
                                        <a:pt x="239940" y="126889"/>
                                        <a:pt x="239978" y="126889"/>
                                      </a:cubicBezTo>
                                      <a:cubicBezTo>
                                        <a:pt x="240397" y="126750"/>
                                        <a:pt x="240828" y="126623"/>
                                        <a:pt x="241400" y="126547"/>
                                      </a:cubicBezTo>
                                      <a:cubicBezTo>
                                        <a:pt x="241451" y="127918"/>
                                        <a:pt x="241374" y="131803"/>
                                        <a:pt x="240270" y="133123"/>
                                      </a:cubicBezTo>
                                      <a:cubicBezTo>
                                        <a:pt x="239990" y="133440"/>
                                        <a:pt x="239762" y="133478"/>
                                        <a:pt x="239597" y="133491"/>
                                      </a:cubicBezTo>
                                      <a:lnTo>
                                        <a:pt x="239635" y="134773"/>
                                      </a:lnTo>
                                      <a:cubicBezTo>
                                        <a:pt x="240079" y="134761"/>
                                        <a:pt x="240765" y="134583"/>
                                        <a:pt x="241324" y="133834"/>
                                      </a:cubicBezTo>
                                      <a:cubicBezTo>
                                        <a:pt x="242669" y="132082"/>
                                        <a:pt x="242720" y="128045"/>
                                        <a:pt x="242669" y="126470"/>
                                      </a:cubicBezTo>
                                      <a:cubicBezTo>
                                        <a:pt x="242885" y="126470"/>
                                        <a:pt x="243152" y="126470"/>
                                        <a:pt x="243380" y="126496"/>
                                      </a:cubicBezTo>
                                      <a:cubicBezTo>
                                        <a:pt x="243329" y="128108"/>
                                        <a:pt x="243533" y="131739"/>
                                        <a:pt x="243786" y="132425"/>
                                      </a:cubicBezTo>
                                      <a:cubicBezTo>
                                        <a:pt x="244066" y="133225"/>
                                        <a:pt x="246110" y="142632"/>
                                        <a:pt x="243215" y="145120"/>
                                      </a:cubicBezTo>
                                      <a:cubicBezTo>
                                        <a:pt x="242911" y="145387"/>
                                        <a:pt x="242314" y="145603"/>
                                        <a:pt x="242111" y="145438"/>
                                      </a:cubicBezTo>
                                      <a:cubicBezTo>
                                        <a:pt x="241984" y="145362"/>
                                        <a:pt x="241806" y="144790"/>
                                        <a:pt x="242390" y="143153"/>
                                      </a:cubicBezTo>
                                      <a:lnTo>
                                        <a:pt x="241171" y="142721"/>
                                      </a:lnTo>
                                      <a:cubicBezTo>
                                        <a:pt x="240930" y="143432"/>
                                        <a:pt x="240156" y="145654"/>
                                        <a:pt x="241400" y="146504"/>
                                      </a:cubicBezTo>
                                      <a:cubicBezTo>
                                        <a:pt x="241666" y="146682"/>
                                        <a:pt x="241984" y="146771"/>
                                        <a:pt x="242288" y="146771"/>
                                      </a:cubicBezTo>
                                      <a:cubicBezTo>
                                        <a:pt x="242961" y="146771"/>
                                        <a:pt x="243634" y="146441"/>
                                        <a:pt x="244040" y="146098"/>
                                      </a:cubicBezTo>
                                      <a:cubicBezTo>
                                        <a:pt x="247824" y="142848"/>
                                        <a:pt x="245018" y="132120"/>
                                        <a:pt x="244980" y="132006"/>
                                      </a:cubicBezTo>
                                      <a:cubicBezTo>
                                        <a:pt x="244802" y="131498"/>
                                        <a:pt x="244625" y="127994"/>
                                        <a:pt x="244650" y="126597"/>
                                      </a:cubicBezTo>
                                      <a:cubicBezTo>
                                        <a:pt x="244675" y="126597"/>
                                        <a:pt x="244713" y="126597"/>
                                        <a:pt x="244751" y="126610"/>
                                      </a:cubicBezTo>
                                      <a:cubicBezTo>
                                        <a:pt x="244650" y="128019"/>
                                        <a:pt x="244599" y="131269"/>
                                        <a:pt x="245742" y="133047"/>
                                      </a:cubicBezTo>
                                      <a:cubicBezTo>
                                        <a:pt x="246186" y="133732"/>
                                        <a:pt x="246770" y="134164"/>
                                        <a:pt x="247481" y="134316"/>
                                      </a:cubicBezTo>
                                      <a:lnTo>
                                        <a:pt x="247735" y="133060"/>
                                      </a:lnTo>
                                      <a:cubicBezTo>
                                        <a:pt x="245996" y="132691"/>
                                        <a:pt x="245881" y="128578"/>
                                        <a:pt x="245996" y="126851"/>
                                      </a:cubicBezTo>
                                      <a:cubicBezTo>
                                        <a:pt x="246630" y="127004"/>
                                        <a:pt x="247062" y="127194"/>
                                        <a:pt x="247443" y="127385"/>
                                      </a:cubicBezTo>
                                      <a:cubicBezTo>
                                        <a:pt x="247291" y="128426"/>
                                        <a:pt x="247049" y="130965"/>
                                        <a:pt x="248116" y="132628"/>
                                      </a:cubicBezTo>
                                      <a:cubicBezTo>
                                        <a:pt x="248624" y="133415"/>
                                        <a:pt x="249335" y="133910"/>
                                        <a:pt x="250249" y="134113"/>
                                      </a:cubicBezTo>
                                      <a:lnTo>
                                        <a:pt x="250515" y="132856"/>
                                      </a:lnTo>
                                      <a:cubicBezTo>
                                        <a:pt x="249944" y="132742"/>
                                        <a:pt x="249512" y="132437"/>
                                        <a:pt x="249195" y="131955"/>
                                      </a:cubicBezTo>
                                      <a:cubicBezTo>
                                        <a:pt x="248484" y="130838"/>
                                        <a:pt x="248535" y="129022"/>
                                        <a:pt x="248649" y="127930"/>
                                      </a:cubicBezTo>
                                      <a:cubicBezTo>
                                        <a:pt x="249132" y="128108"/>
                                        <a:pt x="249703" y="128222"/>
                                        <a:pt x="250503" y="128172"/>
                                      </a:cubicBezTo>
                                      <a:cubicBezTo>
                                        <a:pt x="251899" y="128121"/>
                                        <a:pt x="257206" y="125683"/>
                                        <a:pt x="257714" y="114828"/>
                                      </a:cubicBezTo>
                                      <a:cubicBezTo>
                                        <a:pt x="258031" y="108227"/>
                                        <a:pt x="259314" y="103059"/>
                                        <a:pt x="260367" y="100114"/>
                                      </a:cubicBezTo>
                                      <a:cubicBezTo>
                                        <a:pt x="260698" y="99238"/>
                                        <a:pt x="261028" y="98476"/>
                                        <a:pt x="261358" y="97816"/>
                                      </a:cubicBezTo>
                                      <a:cubicBezTo>
                                        <a:pt x="261370" y="97765"/>
                                        <a:pt x="261409" y="97727"/>
                                        <a:pt x="261434" y="97676"/>
                                      </a:cubicBezTo>
                                      <a:cubicBezTo>
                                        <a:pt x="263300" y="99225"/>
                                        <a:pt x="266779" y="104113"/>
                                        <a:pt x="269572" y="108531"/>
                                      </a:cubicBezTo>
                                      <a:cubicBezTo>
                                        <a:pt x="269762" y="108976"/>
                                        <a:pt x="269915" y="109598"/>
                                        <a:pt x="269915" y="110055"/>
                                      </a:cubicBezTo>
                                      <a:cubicBezTo>
                                        <a:pt x="269915" y="110550"/>
                                        <a:pt x="269953" y="113292"/>
                                        <a:pt x="275057" y="114486"/>
                                      </a:cubicBezTo>
                                      <a:cubicBezTo>
                                        <a:pt x="278548" y="115298"/>
                                        <a:pt x="291980" y="142543"/>
                                        <a:pt x="301236" y="151798"/>
                                      </a:cubicBezTo>
                                      <a:cubicBezTo>
                                        <a:pt x="301591" y="152154"/>
                                        <a:pt x="301896" y="152471"/>
                                        <a:pt x="302188" y="152814"/>
                                      </a:cubicBezTo>
                                      <a:cubicBezTo>
                                        <a:pt x="302162" y="152827"/>
                                        <a:pt x="302061" y="152814"/>
                                        <a:pt x="302023" y="152814"/>
                                      </a:cubicBezTo>
                                      <a:cubicBezTo>
                                        <a:pt x="296868" y="152814"/>
                                        <a:pt x="292488" y="155620"/>
                                        <a:pt x="290622" y="160140"/>
                                      </a:cubicBezTo>
                                      <a:cubicBezTo>
                                        <a:pt x="288933" y="164253"/>
                                        <a:pt x="289758" y="168811"/>
                                        <a:pt x="292742" y="171782"/>
                                      </a:cubicBezTo>
                                      <a:cubicBezTo>
                                        <a:pt x="295256" y="174283"/>
                                        <a:pt x="297579" y="175006"/>
                                        <a:pt x="299674" y="175006"/>
                                      </a:cubicBezTo>
                                      <a:cubicBezTo>
                                        <a:pt x="301210" y="175006"/>
                                        <a:pt x="302632" y="174613"/>
                                        <a:pt x="303902" y="174257"/>
                                      </a:cubicBezTo>
                                      <a:cubicBezTo>
                                        <a:pt x="305298" y="173876"/>
                                        <a:pt x="306491" y="173495"/>
                                        <a:pt x="307558" y="173788"/>
                                      </a:cubicBezTo>
                                      <a:cubicBezTo>
                                        <a:pt x="312586" y="174943"/>
                                        <a:pt x="316178" y="173597"/>
                                        <a:pt x="317727" y="172797"/>
                                      </a:cubicBezTo>
                                      <a:cubicBezTo>
                                        <a:pt x="318159" y="173077"/>
                                        <a:pt x="318629" y="173292"/>
                                        <a:pt x="319111" y="173508"/>
                                      </a:cubicBezTo>
                                      <a:cubicBezTo>
                                        <a:pt x="321689" y="174562"/>
                                        <a:pt x="324520" y="174384"/>
                                        <a:pt x="327503" y="172988"/>
                                      </a:cubicBezTo>
                                      <a:cubicBezTo>
                                        <a:pt x="327910" y="172772"/>
                                        <a:pt x="329179" y="172188"/>
                                        <a:pt x="333064" y="173330"/>
                                      </a:cubicBezTo>
                                      <a:cubicBezTo>
                                        <a:pt x="336302" y="174295"/>
                                        <a:pt x="340910" y="173699"/>
                                        <a:pt x="343678" y="172035"/>
                                      </a:cubicBezTo>
                                      <a:cubicBezTo>
                                        <a:pt x="345138" y="172708"/>
                                        <a:pt x="348185" y="173660"/>
                                        <a:pt x="351918" y="172175"/>
                                      </a:cubicBezTo>
                                      <a:cubicBezTo>
                                        <a:pt x="352171" y="172074"/>
                                        <a:pt x="353555" y="171794"/>
                                        <a:pt x="355180" y="172289"/>
                                      </a:cubicBezTo>
                                      <a:cubicBezTo>
                                        <a:pt x="357072" y="172873"/>
                                        <a:pt x="361579" y="172886"/>
                                        <a:pt x="364093" y="171858"/>
                                      </a:cubicBezTo>
                                      <a:cubicBezTo>
                                        <a:pt x="365477" y="172581"/>
                                        <a:pt x="366873" y="172899"/>
                                        <a:pt x="368130" y="173000"/>
                                      </a:cubicBezTo>
                                      <a:cubicBezTo>
                                        <a:pt x="369920" y="173165"/>
                                        <a:pt x="371431" y="172950"/>
                                        <a:pt x="372739" y="172772"/>
                                      </a:cubicBezTo>
                                      <a:cubicBezTo>
                                        <a:pt x="374745" y="172518"/>
                                        <a:pt x="376332" y="172315"/>
                                        <a:pt x="378668" y="173242"/>
                                      </a:cubicBezTo>
                                      <a:cubicBezTo>
                                        <a:pt x="380090" y="173800"/>
                                        <a:pt x="385828" y="175159"/>
                                        <a:pt x="389891" y="172404"/>
                                      </a:cubicBezTo>
                                      <a:cubicBezTo>
                                        <a:pt x="391580" y="173330"/>
                                        <a:pt x="393535" y="173800"/>
                                        <a:pt x="395922" y="173546"/>
                                      </a:cubicBezTo>
                                      <a:cubicBezTo>
                                        <a:pt x="399057" y="173115"/>
                                        <a:pt x="400822" y="173559"/>
                                        <a:pt x="401787" y="173991"/>
                                      </a:cubicBezTo>
                                      <a:cubicBezTo>
                                        <a:pt x="402803" y="174422"/>
                                        <a:pt x="407119" y="175616"/>
                                        <a:pt x="410497" y="173800"/>
                                      </a:cubicBezTo>
                                      <a:cubicBezTo>
                                        <a:pt x="411220" y="174143"/>
                                        <a:pt x="412033" y="174359"/>
                                        <a:pt x="412922" y="174410"/>
                                      </a:cubicBezTo>
                                      <a:cubicBezTo>
                                        <a:pt x="413671" y="174410"/>
                                        <a:pt x="414445" y="174333"/>
                                        <a:pt x="415372" y="174206"/>
                                      </a:cubicBezTo>
                                      <a:cubicBezTo>
                                        <a:pt x="417213" y="173914"/>
                                        <a:pt x="419498" y="173597"/>
                                        <a:pt x="422443" y="174435"/>
                                      </a:cubicBezTo>
                                      <a:cubicBezTo>
                                        <a:pt x="425097" y="175222"/>
                                        <a:pt x="427915" y="173838"/>
                                        <a:pt x="429515" y="170931"/>
                                      </a:cubicBezTo>
                                      <a:cubicBezTo>
                                        <a:pt x="431762" y="166894"/>
                                        <a:pt x="431343" y="160431"/>
                                        <a:pt x="425402" y="155074"/>
                                      </a:cubicBezTo>
                                      <a:cubicBezTo>
                                        <a:pt x="424322" y="154109"/>
                                        <a:pt x="422088" y="152408"/>
                                        <a:pt x="416781" y="153093"/>
                                      </a:cubicBezTo>
                                      <a:cubicBezTo>
                                        <a:pt x="417289" y="152674"/>
                                        <a:pt x="417797" y="152281"/>
                                        <a:pt x="418279" y="151798"/>
                                      </a:cubicBezTo>
                                      <a:cubicBezTo>
                                        <a:pt x="427535" y="142543"/>
                                        <a:pt x="440954" y="115298"/>
                                        <a:pt x="444446" y="114486"/>
                                      </a:cubicBezTo>
                                      <a:cubicBezTo>
                                        <a:pt x="449575" y="113305"/>
                                        <a:pt x="449587" y="110550"/>
                                        <a:pt x="449587" y="110055"/>
                                      </a:cubicBezTo>
                                      <a:cubicBezTo>
                                        <a:pt x="449587" y="109636"/>
                                        <a:pt x="449740" y="109077"/>
                                        <a:pt x="449917" y="108646"/>
                                      </a:cubicBezTo>
                                      <a:cubicBezTo>
                                        <a:pt x="452596" y="104418"/>
                                        <a:pt x="456176" y="99263"/>
                                        <a:pt x="458068" y="97676"/>
                                      </a:cubicBezTo>
                                      <a:cubicBezTo>
                                        <a:pt x="458081" y="97702"/>
                                        <a:pt x="458106" y="97727"/>
                                        <a:pt x="458119" y="97740"/>
                                      </a:cubicBezTo>
                                      <a:cubicBezTo>
                                        <a:pt x="458462" y="98451"/>
                                        <a:pt x="458817" y="99263"/>
                                        <a:pt x="459198" y="100228"/>
                                      </a:cubicBezTo>
                                      <a:cubicBezTo>
                                        <a:pt x="460239" y="103199"/>
                                        <a:pt x="461471" y="108303"/>
                                        <a:pt x="461801" y="114828"/>
                                      </a:cubicBezTo>
                                      <a:cubicBezTo>
                                        <a:pt x="462309" y="125683"/>
                                        <a:pt x="467615" y="128121"/>
                                        <a:pt x="468999" y="128172"/>
                                      </a:cubicBezTo>
                                      <a:cubicBezTo>
                                        <a:pt x="469114" y="128184"/>
                                        <a:pt x="469215" y="128184"/>
                                        <a:pt x="469291" y="128184"/>
                                      </a:cubicBezTo>
                                      <a:cubicBezTo>
                                        <a:pt x="469964" y="128184"/>
                                        <a:pt x="470434" y="128083"/>
                                        <a:pt x="470853" y="127943"/>
                                      </a:cubicBezTo>
                                      <a:cubicBezTo>
                                        <a:pt x="470980" y="129022"/>
                                        <a:pt x="471018" y="130850"/>
                                        <a:pt x="470307" y="131955"/>
                                      </a:cubicBezTo>
                                      <a:cubicBezTo>
                                        <a:pt x="470002" y="132437"/>
                                        <a:pt x="469558" y="132742"/>
                                        <a:pt x="468999" y="132856"/>
                                      </a:cubicBezTo>
                                      <a:lnTo>
                                        <a:pt x="469266" y="134113"/>
                                      </a:lnTo>
                                      <a:cubicBezTo>
                                        <a:pt x="470167" y="133910"/>
                                        <a:pt x="470878" y="133415"/>
                                        <a:pt x="471386" y="132641"/>
                                      </a:cubicBezTo>
                                      <a:cubicBezTo>
                                        <a:pt x="472453" y="130977"/>
                                        <a:pt x="472224" y="128425"/>
                                        <a:pt x="472059" y="127397"/>
                                      </a:cubicBezTo>
                                      <a:cubicBezTo>
                                        <a:pt x="472440" y="127207"/>
                                        <a:pt x="472884" y="127004"/>
                                        <a:pt x="473506" y="126851"/>
                                      </a:cubicBezTo>
                                      <a:cubicBezTo>
                                        <a:pt x="473621" y="128578"/>
                                        <a:pt x="473506" y="132691"/>
                                        <a:pt x="471767" y="133059"/>
                                      </a:cubicBezTo>
                                      <a:lnTo>
                                        <a:pt x="472021" y="134316"/>
                                      </a:lnTo>
                                      <a:cubicBezTo>
                                        <a:pt x="472732" y="134164"/>
                                        <a:pt x="473316" y="133732"/>
                                        <a:pt x="473773" y="133047"/>
                                      </a:cubicBezTo>
                                      <a:cubicBezTo>
                                        <a:pt x="474916" y="131269"/>
                                        <a:pt x="474865" y="128019"/>
                                        <a:pt x="474763" y="126610"/>
                                      </a:cubicBezTo>
                                      <a:cubicBezTo>
                                        <a:pt x="474801" y="126597"/>
                                        <a:pt x="474839" y="126597"/>
                                        <a:pt x="474865" y="126597"/>
                                      </a:cubicBezTo>
                                      <a:cubicBezTo>
                                        <a:pt x="474878" y="127994"/>
                                        <a:pt x="474687" y="131511"/>
                                        <a:pt x="474509" y="132031"/>
                                      </a:cubicBezTo>
                                      <a:cubicBezTo>
                                        <a:pt x="474484" y="132120"/>
                                        <a:pt x="471678" y="142848"/>
                                        <a:pt x="475474" y="146085"/>
                                      </a:cubicBezTo>
                                      <a:cubicBezTo>
                                        <a:pt x="475868" y="146428"/>
                                        <a:pt x="476553" y="146771"/>
                                        <a:pt x="477201" y="146771"/>
                                      </a:cubicBezTo>
                                      <a:cubicBezTo>
                                        <a:pt x="477531" y="146771"/>
                                        <a:pt x="477836" y="146682"/>
                                        <a:pt x="478102" y="146504"/>
                                      </a:cubicBezTo>
                                      <a:cubicBezTo>
                                        <a:pt x="479372" y="145666"/>
                                        <a:pt x="478597" y="143445"/>
                                        <a:pt x="478331" y="142721"/>
                                      </a:cubicBezTo>
                                      <a:lnTo>
                                        <a:pt x="477125" y="143153"/>
                                      </a:lnTo>
                                      <a:cubicBezTo>
                                        <a:pt x="477696" y="144790"/>
                                        <a:pt x="477506" y="145362"/>
                                        <a:pt x="477391" y="145438"/>
                                      </a:cubicBezTo>
                                      <a:cubicBezTo>
                                        <a:pt x="477175" y="145565"/>
                                        <a:pt x="476604" y="145412"/>
                                        <a:pt x="476299" y="145120"/>
                                      </a:cubicBezTo>
                                      <a:cubicBezTo>
                                        <a:pt x="473430" y="142657"/>
                                        <a:pt x="475423" y="133339"/>
                                        <a:pt x="475728" y="132437"/>
                                      </a:cubicBezTo>
                                      <a:cubicBezTo>
                                        <a:pt x="475957" y="131739"/>
                                        <a:pt x="476173" y="128108"/>
                                        <a:pt x="476122" y="126496"/>
                                      </a:cubicBezTo>
                                      <a:cubicBezTo>
                                        <a:pt x="476388" y="126470"/>
                                        <a:pt x="476604" y="126470"/>
                                        <a:pt x="476845" y="126470"/>
                                      </a:cubicBezTo>
                                      <a:cubicBezTo>
                                        <a:pt x="476769" y="128032"/>
                                        <a:pt x="476820" y="132095"/>
                                        <a:pt x="478191" y="133872"/>
                                      </a:cubicBezTo>
                                      <a:cubicBezTo>
                                        <a:pt x="478762" y="134583"/>
                                        <a:pt x="479423" y="134761"/>
                                        <a:pt x="479880" y="134773"/>
                                      </a:cubicBezTo>
                                      <a:lnTo>
                                        <a:pt x="479905" y="133491"/>
                                      </a:lnTo>
                                      <a:cubicBezTo>
                                        <a:pt x="479753" y="133478"/>
                                        <a:pt x="479512" y="133440"/>
                                        <a:pt x="479245" y="133123"/>
                                      </a:cubicBezTo>
                                      <a:cubicBezTo>
                                        <a:pt x="478140" y="131828"/>
                                        <a:pt x="478052" y="127943"/>
                                        <a:pt x="478090" y="126547"/>
                                      </a:cubicBezTo>
                                      <a:cubicBezTo>
                                        <a:pt x="478674" y="126623"/>
                                        <a:pt x="479105" y="126750"/>
                                        <a:pt x="479512" y="126889"/>
                                      </a:cubicBezTo>
                                      <a:cubicBezTo>
                                        <a:pt x="479562" y="126902"/>
                                        <a:pt x="479613" y="126915"/>
                                        <a:pt x="479651" y="126927"/>
                                      </a:cubicBezTo>
                                      <a:cubicBezTo>
                                        <a:pt x="479562" y="128616"/>
                                        <a:pt x="480057" y="131676"/>
                                        <a:pt x="481390" y="133059"/>
                                      </a:cubicBezTo>
                                      <a:cubicBezTo>
                                        <a:pt x="481962" y="133681"/>
                                        <a:pt x="482711" y="133986"/>
                                        <a:pt x="483473" y="133834"/>
                                      </a:cubicBezTo>
                                      <a:lnTo>
                                        <a:pt x="483282" y="132577"/>
                                      </a:lnTo>
                                      <a:cubicBezTo>
                                        <a:pt x="483092" y="132615"/>
                                        <a:pt x="482711" y="132615"/>
                                        <a:pt x="482317" y="132183"/>
                                      </a:cubicBezTo>
                                      <a:cubicBezTo>
                                        <a:pt x="481327" y="131168"/>
                                        <a:pt x="480883" y="128654"/>
                                        <a:pt x="480921" y="127207"/>
                                      </a:cubicBezTo>
                                      <a:cubicBezTo>
                                        <a:pt x="481264" y="127257"/>
                                        <a:pt x="481606" y="127270"/>
                                        <a:pt x="482076" y="127232"/>
                                      </a:cubicBezTo>
                                      <a:cubicBezTo>
                                        <a:pt x="482140" y="128629"/>
                                        <a:pt x="482698" y="130825"/>
                                        <a:pt x="483790" y="131828"/>
                                      </a:cubicBezTo>
                                      <a:cubicBezTo>
                                        <a:pt x="484323" y="132336"/>
                                        <a:pt x="484984" y="132526"/>
                                        <a:pt x="485618" y="132348"/>
                                      </a:cubicBezTo>
                                      <a:lnTo>
                                        <a:pt x="485326" y="131104"/>
                                      </a:lnTo>
                                      <a:cubicBezTo>
                                        <a:pt x="485136" y="131155"/>
                                        <a:pt x="484920" y="131142"/>
                                        <a:pt x="484653" y="130888"/>
                                      </a:cubicBezTo>
                                      <a:cubicBezTo>
                                        <a:pt x="483828" y="130139"/>
                                        <a:pt x="483371" y="128146"/>
                                        <a:pt x="483346" y="127042"/>
                                      </a:cubicBezTo>
                                      <a:cubicBezTo>
                                        <a:pt x="487294" y="126191"/>
                                        <a:pt x="486520" y="121570"/>
                                        <a:pt x="486012" y="118497"/>
                                      </a:cubicBezTo>
                                      <a:cubicBezTo>
                                        <a:pt x="485923" y="117990"/>
                                        <a:pt x="485847" y="117533"/>
                                        <a:pt x="485796" y="117114"/>
                                      </a:cubicBezTo>
                                      <a:cubicBezTo>
                                        <a:pt x="485720" y="116593"/>
                                        <a:pt x="485999" y="114866"/>
                                        <a:pt x="486355" y="114270"/>
                                      </a:cubicBezTo>
                                      <a:cubicBezTo>
                                        <a:pt x="486900" y="113394"/>
                                        <a:pt x="487637" y="111566"/>
                                        <a:pt x="488221" y="110093"/>
                                      </a:cubicBezTo>
                                      <a:cubicBezTo>
                                        <a:pt x="488526" y="109369"/>
                                        <a:pt x="488754" y="108747"/>
                                        <a:pt x="488906" y="108455"/>
                                      </a:cubicBezTo>
                                      <a:cubicBezTo>
                                        <a:pt x="489046" y="108163"/>
                                        <a:pt x="489452" y="107363"/>
                                        <a:pt x="488843" y="106957"/>
                                      </a:cubicBezTo>
                                      <a:cubicBezTo>
                                        <a:pt x="487967" y="106284"/>
                                        <a:pt x="485885" y="108366"/>
                                        <a:pt x="485021" y="109255"/>
                                      </a:cubicBezTo>
                                      <a:cubicBezTo>
                                        <a:pt x="483638" y="110728"/>
                                        <a:pt x="482698" y="111870"/>
                                        <a:pt x="482089" y="112670"/>
                                      </a:cubicBezTo>
                                      <a:cubicBezTo>
                                        <a:pt x="482089" y="111185"/>
                                        <a:pt x="482025" y="110245"/>
                                        <a:pt x="481962" y="109115"/>
                                      </a:cubicBezTo>
                                      <a:lnTo>
                                        <a:pt x="481949" y="108760"/>
                                      </a:lnTo>
                                      <a:cubicBezTo>
                                        <a:pt x="481771" y="105967"/>
                                        <a:pt x="480781" y="101955"/>
                                        <a:pt x="480578" y="101549"/>
                                      </a:cubicBezTo>
                                      <a:cubicBezTo>
                                        <a:pt x="480413" y="101295"/>
                                        <a:pt x="480184" y="101142"/>
                                        <a:pt x="479892" y="101142"/>
                                      </a:cubicBezTo>
                                      <a:cubicBezTo>
                                        <a:pt x="479854" y="101142"/>
                                        <a:pt x="479816" y="101142"/>
                                        <a:pt x="479765" y="101155"/>
                                      </a:cubicBezTo>
                                      <a:cubicBezTo>
                                        <a:pt x="478293" y="101422"/>
                                        <a:pt x="476160" y="110283"/>
                                        <a:pt x="476134" y="110372"/>
                                      </a:cubicBezTo>
                                      <a:cubicBezTo>
                                        <a:pt x="476122" y="110486"/>
                                        <a:pt x="476096" y="110601"/>
                                        <a:pt x="476083" y="110690"/>
                                      </a:cubicBezTo>
                                      <a:cubicBezTo>
                                        <a:pt x="476058" y="110651"/>
                                        <a:pt x="476020" y="110601"/>
                                        <a:pt x="476007" y="110588"/>
                                      </a:cubicBezTo>
                                      <a:cubicBezTo>
                                        <a:pt x="473608" y="107084"/>
                                        <a:pt x="471957" y="106030"/>
                                        <a:pt x="471069" y="105484"/>
                                      </a:cubicBezTo>
                                      <a:cubicBezTo>
                                        <a:pt x="470878" y="105357"/>
                                        <a:pt x="470675" y="105230"/>
                                        <a:pt x="470650" y="105230"/>
                                      </a:cubicBezTo>
                                      <a:cubicBezTo>
                                        <a:pt x="469367" y="98552"/>
                                        <a:pt x="467222" y="94591"/>
                                        <a:pt x="464124" y="93131"/>
                                      </a:cubicBezTo>
                                      <a:cubicBezTo>
                                        <a:pt x="461255" y="91811"/>
                                        <a:pt x="458284" y="92649"/>
                                        <a:pt x="457738" y="92916"/>
                                      </a:cubicBezTo>
                                      <a:cubicBezTo>
                                        <a:pt x="457509" y="92979"/>
                                        <a:pt x="456532" y="92954"/>
                                        <a:pt x="455796" y="92941"/>
                                      </a:cubicBezTo>
                                      <a:cubicBezTo>
                                        <a:pt x="454132" y="92890"/>
                                        <a:pt x="453079" y="92890"/>
                                        <a:pt x="452558" y="93157"/>
                                      </a:cubicBezTo>
                                      <a:cubicBezTo>
                                        <a:pt x="451631" y="93639"/>
                                        <a:pt x="450857" y="94515"/>
                                        <a:pt x="450222" y="95594"/>
                                      </a:cubicBezTo>
                                      <a:lnTo>
                                        <a:pt x="450171" y="95569"/>
                                      </a:lnTo>
                                      <a:cubicBezTo>
                                        <a:pt x="450108" y="95721"/>
                                        <a:pt x="450032" y="95874"/>
                                        <a:pt x="449968" y="96051"/>
                                      </a:cubicBezTo>
                                      <a:cubicBezTo>
                                        <a:pt x="448826" y="98133"/>
                                        <a:pt x="448089" y="100863"/>
                                        <a:pt x="447505" y="103085"/>
                                      </a:cubicBezTo>
                                      <a:cubicBezTo>
                                        <a:pt x="447226" y="104088"/>
                                        <a:pt x="446921" y="105129"/>
                                        <a:pt x="446680" y="105687"/>
                                      </a:cubicBezTo>
                                      <a:cubicBezTo>
                                        <a:pt x="445537" y="105967"/>
                                        <a:pt x="444966" y="105459"/>
                                        <a:pt x="445436" y="104976"/>
                                      </a:cubicBezTo>
                                      <a:cubicBezTo>
                                        <a:pt x="447950" y="102348"/>
                                        <a:pt x="451885" y="88967"/>
                                        <a:pt x="453193" y="88205"/>
                                      </a:cubicBezTo>
                                      <a:cubicBezTo>
                                        <a:pt x="456938" y="86022"/>
                                        <a:pt x="457319" y="83292"/>
                                        <a:pt x="457217" y="81908"/>
                                      </a:cubicBezTo>
                                      <a:cubicBezTo>
                                        <a:pt x="457941" y="81172"/>
                                        <a:pt x="461725" y="76881"/>
                                        <a:pt x="462562" y="75611"/>
                                      </a:cubicBezTo>
                                      <a:cubicBezTo>
                                        <a:pt x="464670" y="72526"/>
                                        <a:pt x="465267" y="70203"/>
                                        <a:pt x="465609" y="68819"/>
                                      </a:cubicBezTo>
                                      <a:cubicBezTo>
                                        <a:pt x="465711" y="68438"/>
                                        <a:pt x="465813" y="68108"/>
                                        <a:pt x="465876" y="67918"/>
                                      </a:cubicBezTo>
                                      <a:cubicBezTo>
                                        <a:pt x="465901" y="67892"/>
                                        <a:pt x="465927" y="67867"/>
                                        <a:pt x="465940" y="67841"/>
                                      </a:cubicBezTo>
                                      <a:cubicBezTo>
                                        <a:pt x="466003" y="67740"/>
                                        <a:pt x="466168" y="67588"/>
                                        <a:pt x="466346" y="67448"/>
                                      </a:cubicBezTo>
                                      <a:cubicBezTo>
                                        <a:pt x="466117" y="70177"/>
                                        <a:pt x="465381" y="80271"/>
                                        <a:pt x="466447" y="83495"/>
                                      </a:cubicBezTo>
                                      <a:cubicBezTo>
                                        <a:pt x="467412" y="86415"/>
                                        <a:pt x="469863" y="86580"/>
                                        <a:pt x="470802" y="86492"/>
                                      </a:cubicBezTo>
                                      <a:cubicBezTo>
                                        <a:pt x="470802" y="86669"/>
                                        <a:pt x="470777" y="86847"/>
                                        <a:pt x="470713" y="86974"/>
                                      </a:cubicBezTo>
                                      <a:cubicBezTo>
                                        <a:pt x="470688" y="86999"/>
                                        <a:pt x="468809" y="90719"/>
                                        <a:pt x="469647" y="91963"/>
                                      </a:cubicBezTo>
                                      <a:cubicBezTo>
                                        <a:pt x="470434" y="93157"/>
                                        <a:pt x="471348" y="92979"/>
                                        <a:pt x="471805" y="92941"/>
                                      </a:cubicBezTo>
                                      <a:lnTo>
                                        <a:pt x="471576" y="91671"/>
                                      </a:lnTo>
                                      <a:cubicBezTo>
                                        <a:pt x="471284" y="91684"/>
                                        <a:pt x="471043" y="91760"/>
                                        <a:pt x="470713" y="91265"/>
                                      </a:cubicBezTo>
                                      <a:cubicBezTo>
                                        <a:pt x="470523" y="90757"/>
                                        <a:pt x="471411" y="88345"/>
                                        <a:pt x="471818" y="87583"/>
                                      </a:cubicBezTo>
                                      <a:cubicBezTo>
                                        <a:pt x="472021" y="87215"/>
                                        <a:pt x="472097" y="86796"/>
                                        <a:pt x="472097" y="86441"/>
                                      </a:cubicBezTo>
                                      <a:lnTo>
                                        <a:pt x="472859" y="86441"/>
                                      </a:lnTo>
                                      <a:cubicBezTo>
                                        <a:pt x="472833" y="86745"/>
                                        <a:pt x="472744" y="87101"/>
                                        <a:pt x="472656" y="87291"/>
                                      </a:cubicBezTo>
                                      <a:cubicBezTo>
                                        <a:pt x="472300" y="87939"/>
                                        <a:pt x="471767" y="89539"/>
                                        <a:pt x="472046" y="91379"/>
                                      </a:cubicBezTo>
                                      <a:cubicBezTo>
                                        <a:pt x="472275" y="92674"/>
                                        <a:pt x="472529" y="93055"/>
                                        <a:pt x="473811" y="93093"/>
                                      </a:cubicBezTo>
                                      <a:lnTo>
                                        <a:pt x="473849" y="91811"/>
                                      </a:lnTo>
                                      <a:cubicBezTo>
                                        <a:pt x="473773" y="91811"/>
                                        <a:pt x="473468" y="91811"/>
                                        <a:pt x="473468" y="91836"/>
                                      </a:cubicBezTo>
                                      <a:cubicBezTo>
                                        <a:pt x="473392" y="91748"/>
                                        <a:pt x="473354" y="91367"/>
                                        <a:pt x="473316" y="91189"/>
                                      </a:cubicBezTo>
                                      <a:cubicBezTo>
                                        <a:pt x="473087" y="89691"/>
                                        <a:pt x="473506" y="88371"/>
                                        <a:pt x="473773" y="87901"/>
                                      </a:cubicBezTo>
                                      <a:cubicBezTo>
                                        <a:pt x="473963" y="87571"/>
                                        <a:pt x="474078" y="87025"/>
                                        <a:pt x="474128" y="86530"/>
                                      </a:cubicBezTo>
                                      <a:cubicBezTo>
                                        <a:pt x="474585" y="86568"/>
                                        <a:pt x="475004" y="86631"/>
                                        <a:pt x="475423" y="86682"/>
                                      </a:cubicBezTo>
                                      <a:cubicBezTo>
                                        <a:pt x="475271" y="87317"/>
                                        <a:pt x="474928" y="88396"/>
                                        <a:pt x="474751" y="88688"/>
                                      </a:cubicBezTo>
                                      <a:cubicBezTo>
                                        <a:pt x="474420" y="89285"/>
                                        <a:pt x="473874" y="91913"/>
                                        <a:pt x="474585" y="93106"/>
                                      </a:cubicBezTo>
                                      <a:cubicBezTo>
                                        <a:pt x="474941" y="93753"/>
                                        <a:pt x="474839" y="96293"/>
                                        <a:pt x="474281" y="97118"/>
                                      </a:cubicBezTo>
                                      <a:cubicBezTo>
                                        <a:pt x="473456" y="98387"/>
                                        <a:pt x="473113" y="102666"/>
                                        <a:pt x="474230" y="103935"/>
                                      </a:cubicBezTo>
                                      <a:cubicBezTo>
                                        <a:pt x="474497" y="104227"/>
                                        <a:pt x="474839" y="104380"/>
                                        <a:pt x="475195" y="104380"/>
                                      </a:cubicBezTo>
                                      <a:cubicBezTo>
                                        <a:pt x="475411" y="104380"/>
                                        <a:pt x="475652" y="104316"/>
                                        <a:pt x="475868" y="104215"/>
                                      </a:cubicBezTo>
                                      <a:cubicBezTo>
                                        <a:pt x="477061" y="103605"/>
                                        <a:pt x="477099" y="102387"/>
                                        <a:pt x="477125" y="101561"/>
                                      </a:cubicBezTo>
                                      <a:lnTo>
                                        <a:pt x="475855" y="101511"/>
                                      </a:lnTo>
                                      <a:cubicBezTo>
                                        <a:pt x="475817" y="102526"/>
                                        <a:pt x="475690" y="102869"/>
                                        <a:pt x="475220" y="103098"/>
                                      </a:cubicBezTo>
                                      <a:cubicBezTo>
                                        <a:pt x="475220" y="103098"/>
                                        <a:pt x="475055" y="103009"/>
                                        <a:pt x="474928" y="102450"/>
                                      </a:cubicBezTo>
                                      <a:cubicBezTo>
                                        <a:pt x="474585" y="101041"/>
                                        <a:pt x="474890" y="98514"/>
                                        <a:pt x="475347" y="97816"/>
                                      </a:cubicBezTo>
                                      <a:cubicBezTo>
                                        <a:pt x="476134" y="96635"/>
                                        <a:pt x="476338" y="93601"/>
                                        <a:pt x="475690" y="92471"/>
                                      </a:cubicBezTo>
                                      <a:cubicBezTo>
                                        <a:pt x="475271" y="91798"/>
                                        <a:pt x="475665" y="89716"/>
                                        <a:pt x="475855" y="89335"/>
                                      </a:cubicBezTo>
                                      <a:cubicBezTo>
                                        <a:pt x="475995" y="89119"/>
                                        <a:pt x="476502" y="87825"/>
                                        <a:pt x="476693" y="86860"/>
                                      </a:cubicBezTo>
                                      <a:cubicBezTo>
                                        <a:pt x="476795" y="86872"/>
                                        <a:pt x="476883" y="86872"/>
                                        <a:pt x="476998" y="86898"/>
                                      </a:cubicBezTo>
                                      <a:cubicBezTo>
                                        <a:pt x="476553" y="88523"/>
                                        <a:pt x="476528" y="90072"/>
                                        <a:pt x="476947" y="91595"/>
                                      </a:cubicBezTo>
                                      <a:cubicBezTo>
                                        <a:pt x="477150" y="92370"/>
                                        <a:pt x="477417" y="93347"/>
                                        <a:pt x="478521" y="93500"/>
                                      </a:cubicBezTo>
                                      <a:lnTo>
                                        <a:pt x="478686" y="92217"/>
                                      </a:lnTo>
                                      <a:cubicBezTo>
                                        <a:pt x="478521" y="92205"/>
                                        <a:pt x="478432" y="92192"/>
                                        <a:pt x="478191" y="91265"/>
                                      </a:cubicBezTo>
                                      <a:cubicBezTo>
                                        <a:pt x="477810" y="89881"/>
                                        <a:pt x="477836" y="88485"/>
                                        <a:pt x="478305" y="86974"/>
                                      </a:cubicBezTo>
                                      <a:cubicBezTo>
                                        <a:pt x="478483" y="86987"/>
                                        <a:pt x="478686" y="86999"/>
                                        <a:pt x="478902" y="86999"/>
                                      </a:cubicBezTo>
                                      <a:cubicBezTo>
                                        <a:pt x="478597" y="88688"/>
                                        <a:pt x="478750" y="90262"/>
                                        <a:pt x="479334" y="91786"/>
                                      </a:cubicBezTo>
                                      <a:cubicBezTo>
                                        <a:pt x="479638" y="92585"/>
                                        <a:pt x="479981" y="93487"/>
                                        <a:pt x="481098" y="93500"/>
                                      </a:cubicBezTo>
                                      <a:lnTo>
                                        <a:pt x="481124" y="92243"/>
                                      </a:lnTo>
                                      <a:cubicBezTo>
                                        <a:pt x="481225" y="92395"/>
                                        <a:pt x="481340" y="92535"/>
                                        <a:pt x="481467" y="92623"/>
                                      </a:cubicBezTo>
                                      <a:cubicBezTo>
                                        <a:pt x="482647" y="93436"/>
                                        <a:pt x="483485" y="92941"/>
                                        <a:pt x="483841" y="92738"/>
                                      </a:cubicBezTo>
                                      <a:lnTo>
                                        <a:pt x="483155" y="91659"/>
                                      </a:lnTo>
                                      <a:cubicBezTo>
                                        <a:pt x="482927" y="91760"/>
                                        <a:pt x="482673" y="91887"/>
                                        <a:pt x="482216" y="91582"/>
                                      </a:cubicBezTo>
                                      <a:cubicBezTo>
                                        <a:pt x="481847" y="91189"/>
                                        <a:pt x="481809" y="88599"/>
                                        <a:pt x="481924" y="87761"/>
                                      </a:cubicBezTo>
                                      <a:cubicBezTo>
                                        <a:pt x="481987" y="87317"/>
                                        <a:pt x="481860" y="86872"/>
                                        <a:pt x="481720" y="86517"/>
                                      </a:cubicBezTo>
                                      <a:cubicBezTo>
                                        <a:pt x="483523" y="85222"/>
                                        <a:pt x="483701" y="81578"/>
                                        <a:pt x="483790" y="79648"/>
                                      </a:cubicBezTo>
                                      <a:lnTo>
                                        <a:pt x="483828" y="79064"/>
                                      </a:lnTo>
                                      <a:cubicBezTo>
                                        <a:pt x="483917" y="77427"/>
                                        <a:pt x="484222" y="75967"/>
                                        <a:pt x="485313" y="74164"/>
                                      </a:cubicBezTo>
                                      <a:cubicBezTo>
                                        <a:pt x="485618" y="73681"/>
                                        <a:pt x="486151" y="72767"/>
                                        <a:pt x="485491" y="72285"/>
                                      </a:cubicBezTo>
                                      <a:cubicBezTo>
                                        <a:pt x="485390" y="72209"/>
                                        <a:pt x="485263" y="72171"/>
                                        <a:pt x="485098" y="72171"/>
                                      </a:cubicBezTo>
                                      <a:cubicBezTo>
                                        <a:pt x="483714" y="72171"/>
                                        <a:pt x="480832" y="75230"/>
                                        <a:pt x="480794" y="75268"/>
                                      </a:cubicBezTo>
                                      <a:cubicBezTo>
                                        <a:pt x="480717" y="75357"/>
                                        <a:pt x="480654" y="75408"/>
                                        <a:pt x="480616" y="75459"/>
                                      </a:cubicBezTo>
                                      <a:cubicBezTo>
                                        <a:pt x="480400" y="74926"/>
                                        <a:pt x="480387" y="73478"/>
                                        <a:pt x="480387" y="72958"/>
                                      </a:cubicBezTo>
                                      <a:lnTo>
                                        <a:pt x="480362" y="72628"/>
                                      </a:lnTo>
                                      <a:cubicBezTo>
                                        <a:pt x="480273" y="66204"/>
                                        <a:pt x="476375" y="62509"/>
                                        <a:pt x="474293" y="60529"/>
                                      </a:cubicBezTo>
                                      <a:cubicBezTo>
                                        <a:pt x="471792" y="58180"/>
                                        <a:pt x="469494" y="59513"/>
                                        <a:pt x="469151" y="59754"/>
                                      </a:cubicBezTo>
                                      <a:cubicBezTo>
                                        <a:pt x="468771" y="59894"/>
                                        <a:pt x="466320" y="59881"/>
                                        <a:pt x="464670" y="59703"/>
                                      </a:cubicBezTo>
                                      <a:cubicBezTo>
                                        <a:pt x="462334" y="59488"/>
                                        <a:pt x="460379" y="60833"/>
                                        <a:pt x="458715" y="63068"/>
                                      </a:cubicBezTo>
                                      <a:lnTo>
                                        <a:pt x="458588" y="63004"/>
                                      </a:lnTo>
                                      <a:cubicBezTo>
                                        <a:pt x="458512" y="63195"/>
                                        <a:pt x="458436" y="63373"/>
                                        <a:pt x="458373" y="63576"/>
                                      </a:cubicBezTo>
                                      <a:cubicBezTo>
                                        <a:pt x="455414" y="67854"/>
                                        <a:pt x="453535" y="74799"/>
                                        <a:pt x="452456" y="79775"/>
                                      </a:cubicBezTo>
                                      <a:cubicBezTo>
                                        <a:pt x="452050" y="80156"/>
                                        <a:pt x="451428" y="80550"/>
                                        <a:pt x="451555" y="80004"/>
                                      </a:cubicBezTo>
                                      <a:cubicBezTo>
                                        <a:pt x="453815" y="70254"/>
                                        <a:pt x="452482" y="63715"/>
                                        <a:pt x="452977" y="63576"/>
                                      </a:cubicBezTo>
                                      <a:cubicBezTo>
                                        <a:pt x="458170" y="62090"/>
                                        <a:pt x="457712" y="59881"/>
                                        <a:pt x="457712" y="58916"/>
                                      </a:cubicBezTo>
                                      <a:cubicBezTo>
                                        <a:pt x="457712" y="58866"/>
                                        <a:pt x="457700" y="58700"/>
                                        <a:pt x="457687" y="58599"/>
                                      </a:cubicBezTo>
                                      <a:cubicBezTo>
                                        <a:pt x="458284" y="57367"/>
                                        <a:pt x="459426" y="54981"/>
                                        <a:pt x="460569" y="51642"/>
                                      </a:cubicBezTo>
                                      <a:cubicBezTo>
                                        <a:pt x="461635" y="48506"/>
                                        <a:pt x="463832" y="44278"/>
                                        <a:pt x="465330" y="43123"/>
                                      </a:cubicBezTo>
                                      <a:cubicBezTo>
                                        <a:pt x="468491" y="40673"/>
                                        <a:pt x="470446" y="32078"/>
                                        <a:pt x="475144" y="31494"/>
                                      </a:cubicBezTo>
                                      <a:cubicBezTo>
                                        <a:pt x="476236" y="31354"/>
                                        <a:pt x="480172" y="31925"/>
                                        <a:pt x="478877" y="31049"/>
                                      </a:cubicBezTo>
                                      <a:cubicBezTo>
                                        <a:pt x="478229" y="30618"/>
                                        <a:pt x="474662" y="26796"/>
                                        <a:pt x="467552" y="30567"/>
                                      </a:cubicBezTo>
                                      <a:cubicBezTo>
                                        <a:pt x="466460" y="31151"/>
                                        <a:pt x="458436" y="38210"/>
                                        <a:pt x="458170" y="47554"/>
                                      </a:cubicBezTo>
                                      <a:cubicBezTo>
                                        <a:pt x="458144" y="48417"/>
                                        <a:pt x="457294" y="53927"/>
                                        <a:pt x="455516" y="54904"/>
                                      </a:cubicBezTo>
                                      <a:lnTo>
                                        <a:pt x="455618" y="55070"/>
                                      </a:lnTo>
                                      <a:cubicBezTo>
                                        <a:pt x="455440" y="55019"/>
                                        <a:pt x="455338" y="54879"/>
                                        <a:pt x="455148" y="54866"/>
                                      </a:cubicBezTo>
                                      <a:cubicBezTo>
                                        <a:pt x="452380" y="54689"/>
                                        <a:pt x="451606" y="56187"/>
                                        <a:pt x="451504" y="56517"/>
                                      </a:cubicBezTo>
                                      <a:cubicBezTo>
                                        <a:pt x="451390" y="56847"/>
                                        <a:pt x="450387" y="57279"/>
                                        <a:pt x="450400" y="56631"/>
                                      </a:cubicBezTo>
                                      <a:cubicBezTo>
                                        <a:pt x="450463" y="54930"/>
                                        <a:pt x="449968" y="50677"/>
                                        <a:pt x="449752" y="50004"/>
                                      </a:cubicBezTo>
                                      <a:cubicBezTo>
                                        <a:pt x="449536" y="49356"/>
                                        <a:pt x="450235" y="46538"/>
                                        <a:pt x="450730" y="46462"/>
                                      </a:cubicBezTo>
                                      <a:cubicBezTo>
                                        <a:pt x="452926" y="46132"/>
                                        <a:pt x="452710" y="43136"/>
                                        <a:pt x="452710" y="42526"/>
                                      </a:cubicBezTo>
                                      <a:cubicBezTo>
                                        <a:pt x="452710" y="41561"/>
                                        <a:pt x="452545" y="41231"/>
                                        <a:pt x="452253" y="40876"/>
                                      </a:cubicBezTo>
                                      <a:cubicBezTo>
                                        <a:pt x="452495" y="39124"/>
                                        <a:pt x="454246" y="31519"/>
                                        <a:pt x="454450" y="30884"/>
                                      </a:cubicBezTo>
                                      <a:cubicBezTo>
                                        <a:pt x="456240" y="25082"/>
                                        <a:pt x="461674" y="18480"/>
                                        <a:pt x="462804" y="17884"/>
                                      </a:cubicBezTo>
                                      <a:cubicBezTo>
                                        <a:pt x="466854" y="15751"/>
                                        <a:pt x="466752" y="18430"/>
                                        <a:pt x="467793" y="17769"/>
                                      </a:cubicBezTo>
                                      <a:cubicBezTo>
                                        <a:pt x="468745" y="17173"/>
                                        <a:pt x="466930" y="14875"/>
                                        <a:pt x="463908" y="14557"/>
                                      </a:cubicBezTo>
                                      <a:cubicBezTo>
                                        <a:pt x="452799" y="13351"/>
                                        <a:pt x="451390" y="25920"/>
                                        <a:pt x="451606" y="30668"/>
                                      </a:cubicBezTo>
                                      <a:cubicBezTo>
                                        <a:pt x="451669" y="32103"/>
                                        <a:pt x="449828" y="39403"/>
                                        <a:pt x="449701" y="40127"/>
                                      </a:cubicBezTo>
                                      <a:cubicBezTo>
                                        <a:pt x="447987" y="40571"/>
                                        <a:pt x="447784" y="44405"/>
                                        <a:pt x="447899" y="44773"/>
                                      </a:cubicBezTo>
                                      <a:cubicBezTo>
                                        <a:pt x="448000" y="45154"/>
                                        <a:pt x="447403" y="45319"/>
                                        <a:pt x="447188" y="45599"/>
                                      </a:cubicBezTo>
                                      <a:cubicBezTo>
                                        <a:pt x="446972" y="45865"/>
                                        <a:pt x="446185" y="46068"/>
                                        <a:pt x="446147" y="45599"/>
                                      </a:cubicBezTo>
                                      <a:cubicBezTo>
                                        <a:pt x="446032" y="44329"/>
                                        <a:pt x="443811" y="39327"/>
                                        <a:pt x="444064" y="38819"/>
                                      </a:cubicBezTo>
                                      <a:cubicBezTo>
                                        <a:pt x="445550" y="35810"/>
                                        <a:pt x="445461" y="34959"/>
                                        <a:pt x="445372" y="34236"/>
                                      </a:cubicBezTo>
                                      <a:cubicBezTo>
                                        <a:pt x="445347" y="34033"/>
                                        <a:pt x="445296" y="33753"/>
                                        <a:pt x="445232" y="33474"/>
                                      </a:cubicBezTo>
                                      <a:cubicBezTo>
                                        <a:pt x="445804" y="33728"/>
                                        <a:pt x="445067" y="22949"/>
                                        <a:pt x="445448" y="20448"/>
                                      </a:cubicBezTo>
                                      <a:cubicBezTo>
                                        <a:pt x="446007" y="16652"/>
                                        <a:pt x="446375" y="15954"/>
                                        <a:pt x="446642" y="15383"/>
                                      </a:cubicBezTo>
                                      <a:cubicBezTo>
                                        <a:pt x="447276" y="14075"/>
                                        <a:pt x="447010" y="12970"/>
                                        <a:pt x="449155" y="11929"/>
                                      </a:cubicBezTo>
                                      <a:cubicBezTo>
                                        <a:pt x="450730" y="11168"/>
                                        <a:pt x="450895" y="9860"/>
                                        <a:pt x="451822" y="9416"/>
                                      </a:cubicBezTo>
                                      <a:cubicBezTo>
                                        <a:pt x="452469" y="9098"/>
                                        <a:pt x="450222" y="9060"/>
                                        <a:pt x="449308" y="9149"/>
                                      </a:cubicBezTo>
                                      <a:cubicBezTo>
                                        <a:pt x="448851" y="9187"/>
                                        <a:pt x="443023" y="9035"/>
                                        <a:pt x="441398" y="15319"/>
                                      </a:cubicBezTo>
                                      <a:cubicBezTo>
                                        <a:pt x="441195" y="16030"/>
                                        <a:pt x="441094" y="19496"/>
                                        <a:pt x="441309" y="21591"/>
                                      </a:cubicBezTo>
                                      <a:cubicBezTo>
                                        <a:pt x="441347" y="22035"/>
                                        <a:pt x="441297" y="22924"/>
                                        <a:pt x="441411" y="23533"/>
                                      </a:cubicBezTo>
                                      <a:cubicBezTo>
                                        <a:pt x="441525" y="24117"/>
                                        <a:pt x="442033" y="31062"/>
                                        <a:pt x="442300" y="32243"/>
                                      </a:cubicBezTo>
                                      <a:cubicBezTo>
                                        <a:pt x="442211" y="32281"/>
                                        <a:pt x="442160" y="32255"/>
                                        <a:pt x="442058" y="32306"/>
                                      </a:cubicBezTo>
                                      <a:cubicBezTo>
                                        <a:pt x="441284" y="32712"/>
                                        <a:pt x="440903" y="34833"/>
                                        <a:pt x="440840" y="35264"/>
                                      </a:cubicBezTo>
                                      <a:cubicBezTo>
                                        <a:pt x="440776" y="35709"/>
                                        <a:pt x="440446" y="35848"/>
                                        <a:pt x="440243" y="35366"/>
                                      </a:cubicBezTo>
                                      <a:cubicBezTo>
                                        <a:pt x="439545" y="33626"/>
                                        <a:pt x="435825" y="31113"/>
                                        <a:pt x="435875" y="30452"/>
                                      </a:cubicBezTo>
                                      <a:cubicBezTo>
                                        <a:pt x="435990" y="29043"/>
                                        <a:pt x="435774" y="27571"/>
                                        <a:pt x="435748" y="27164"/>
                                      </a:cubicBezTo>
                                      <a:cubicBezTo>
                                        <a:pt x="435723" y="26656"/>
                                        <a:pt x="435660" y="26111"/>
                                        <a:pt x="435469" y="25565"/>
                                      </a:cubicBezTo>
                                      <a:cubicBezTo>
                                        <a:pt x="435355" y="25235"/>
                                        <a:pt x="434834" y="24917"/>
                                        <a:pt x="434225" y="24752"/>
                                      </a:cubicBezTo>
                                      <a:cubicBezTo>
                                        <a:pt x="434149" y="23381"/>
                                        <a:pt x="433387" y="13313"/>
                                        <a:pt x="434733" y="10723"/>
                                      </a:cubicBezTo>
                                      <a:cubicBezTo>
                                        <a:pt x="435126" y="9936"/>
                                        <a:pt x="439265" y="6026"/>
                                        <a:pt x="439418" y="5378"/>
                                      </a:cubicBezTo>
                                      <a:cubicBezTo>
                                        <a:pt x="439595" y="4731"/>
                                        <a:pt x="439773" y="4401"/>
                                        <a:pt x="440370" y="3791"/>
                                      </a:cubicBezTo>
                                      <a:cubicBezTo>
                                        <a:pt x="440890" y="3233"/>
                                        <a:pt x="439595" y="3410"/>
                                        <a:pt x="438554" y="3360"/>
                                      </a:cubicBezTo>
                                      <a:cubicBezTo>
                                        <a:pt x="437513" y="3296"/>
                                        <a:pt x="432105" y="4274"/>
                                        <a:pt x="430289" y="8768"/>
                                      </a:cubicBezTo>
                                      <a:cubicBezTo>
                                        <a:pt x="429896" y="9771"/>
                                        <a:pt x="430035" y="13732"/>
                                        <a:pt x="430619" y="15040"/>
                                      </a:cubicBezTo>
                                      <a:cubicBezTo>
                                        <a:pt x="431051" y="15954"/>
                                        <a:pt x="430784" y="20778"/>
                                        <a:pt x="431559" y="22467"/>
                                      </a:cubicBezTo>
                                      <a:cubicBezTo>
                                        <a:pt x="431914" y="23267"/>
                                        <a:pt x="432029" y="24422"/>
                                        <a:pt x="432346" y="25158"/>
                                      </a:cubicBezTo>
                                      <a:cubicBezTo>
                                        <a:pt x="432206" y="25285"/>
                                        <a:pt x="432029" y="25336"/>
                                        <a:pt x="431914" y="25526"/>
                                      </a:cubicBezTo>
                                      <a:cubicBezTo>
                                        <a:pt x="431483" y="26288"/>
                                        <a:pt x="432016" y="28891"/>
                                        <a:pt x="431889" y="28916"/>
                                      </a:cubicBezTo>
                                      <a:cubicBezTo>
                                        <a:pt x="430365" y="29399"/>
                                        <a:pt x="427902" y="26415"/>
                                        <a:pt x="427077" y="25641"/>
                                      </a:cubicBezTo>
                                      <a:cubicBezTo>
                                        <a:pt x="426188" y="24828"/>
                                        <a:pt x="426519" y="23152"/>
                                        <a:pt x="426430" y="21388"/>
                                      </a:cubicBezTo>
                                      <a:cubicBezTo>
                                        <a:pt x="426379" y="20689"/>
                                        <a:pt x="425858" y="20562"/>
                                        <a:pt x="425325" y="20423"/>
                                      </a:cubicBezTo>
                                      <a:lnTo>
                                        <a:pt x="425554" y="20435"/>
                                      </a:lnTo>
                                      <a:cubicBezTo>
                                        <a:pt x="425376" y="19407"/>
                                        <a:pt x="423497" y="18328"/>
                                        <a:pt x="423548" y="14875"/>
                                      </a:cubicBezTo>
                                      <a:cubicBezTo>
                                        <a:pt x="423586" y="13402"/>
                                        <a:pt x="424132" y="9771"/>
                                        <a:pt x="424475" y="8273"/>
                                      </a:cubicBezTo>
                                      <a:cubicBezTo>
                                        <a:pt x="424741" y="7041"/>
                                        <a:pt x="424868" y="3652"/>
                                        <a:pt x="424183" y="1557"/>
                                      </a:cubicBezTo>
                                      <a:cubicBezTo>
                                        <a:pt x="424017" y="1036"/>
                                        <a:pt x="422951" y="-881"/>
                                        <a:pt x="422608" y="478"/>
                                      </a:cubicBezTo>
                                      <a:cubicBezTo>
                                        <a:pt x="422405" y="1328"/>
                                        <a:pt x="421580" y="5391"/>
                                        <a:pt x="420463" y="7232"/>
                                      </a:cubicBezTo>
                                      <a:cubicBezTo>
                                        <a:pt x="419104" y="9466"/>
                                        <a:pt x="419701" y="11980"/>
                                        <a:pt x="420260" y="13351"/>
                                      </a:cubicBezTo>
                                      <a:cubicBezTo>
                                        <a:pt x="420780" y="14684"/>
                                        <a:pt x="422075" y="16792"/>
                                        <a:pt x="422888" y="20182"/>
                                      </a:cubicBezTo>
                                      <a:lnTo>
                                        <a:pt x="422646" y="20182"/>
                                      </a:lnTo>
                                      <a:cubicBezTo>
                                        <a:pt x="421897" y="20131"/>
                                        <a:pt x="422456" y="22924"/>
                                        <a:pt x="422811" y="23660"/>
                                      </a:cubicBezTo>
                                      <a:cubicBezTo>
                                        <a:pt x="423192" y="24422"/>
                                        <a:pt x="420526" y="23241"/>
                                        <a:pt x="419320" y="22645"/>
                                      </a:cubicBezTo>
                                      <a:cubicBezTo>
                                        <a:pt x="418190" y="22073"/>
                                        <a:pt x="417771" y="20613"/>
                                        <a:pt x="417543" y="19433"/>
                                      </a:cubicBezTo>
                                      <a:cubicBezTo>
                                        <a:pt x="417441" y="18937"/>
                                        <a:pt x="416946" y="18836"/>
                                        <a:pt x="416349" y="18849"/>
                                      </a:cubicBezTo>
                                      <a:cubicBezTo>
                                        <a:pt x="415689" y="16843"/>
                                        <a:pt x="413823" y="15344"/>
                                        <a:pt x="414178" y="12031"/>
                                      </a:cubicBezTo>
                                      <a:cubicBezTo>
                                        <a:pt x="414318" y="10914"/>
                                        <a:pt x="414496" y="9352"/>
                                        <a:pt x="414572" y="8920"/>
                                      </a:cubicBezTo>
                                      <a:cubicBezTo>
                                        <a:pt x="414724" y="7994"/>
                                        <a:pt x="414458" y="5264"/>
                                        <a:pt x="413531" y="4452"/>
                                      </a:cubicBezTo>
                                      <a:cubicBezTo>
                                        <a:pt x="412998" y="3982"/>
                                        <a:pt x="412820" y="1709"/>
                                        <a:pt x="412490" y="2585"/>
                                      </a:cubicBezTo>
                                      <a:cubicBezTo>
                                        <a:pt x="412261" y="3207"/>
                                        <a:pt x="411296" y="5493"/>
                                        <a:pt x="410903" y="6470"/>
                                      </a:cubicBezTo>
                                      <a:cubicBezTo>
                                        <a:pt x="410077" y="8489"/>
                                        <a:pt x="410573" y="11828"/>
                                        <a:pt x="411398" y="13580"/>
                                      </a:cubicBezTo>
                                      <a:cubicBezTo>
                                        <a:pt x="411804" y="14430"/>
                                        <a:pt x="414064" y="17541"/>
                                        <a:pt x="414115" y="19141"/>
                                      </a:cubicBezTo>
                                      <a:cubicBezTo>
                                        <a:pt x="413480" y="19407"/>
                                        <a:pt x="414204" y="21210"/>
                                        <a:pt x="414737" y="21984"/>
                                      </a:cubicBezTo>
                                      <a:cubicBezTo>
                                        <a:pt x="415295" y="22835"/>
                                        <a:pt x="412109" y="21388"/>
                                        <a:pt x="410738" y="20562"/>
                                      </a:cubicBezTo>
                                      <a:cubicBezTo>
                                        <a:pt x="409493" y="19813"/>
                                        <a:pt x="408948" y="18836"/>
                                        <a:pt x="408859" y="17985"/>
                                      </a:cubicBezTo>
                                      <a:cubicBezTo>
                                        <a:pt x="408821" y="17554"/>
                                        <a:pt x="408579" y="17198"/>
                                        <a:pt x="408135" y="17008"/>
                                      </a:cubicBezTo>
                                      <a:cubicBezTo>
                                        <a:pt x="408033" y="15611"/>
                                        <a:pt x="405354" y="13758"/>
                                        <a:pt x="405393" y="13186"/>
                                      </a:cubicBezTo>
                                      <a:cubicBezTo>
                                        <a:pt x="405596" y="10127"/>
                                        <a:pt x="404948" y="7562"/>
                                        <a:pt x="404516" y="6737"/>
                                      </a:cubicBezTo>
                                      <a:cubicBezTo>
                                        <a:pt x="404072" y="5912"/>
                                        <a:pt x="403044" y="5328"/>
                                        <a:pt x="402930" y="5531"/>
                                      </a:cubicBezTo>
                                      <a:cubicBezTo>
                                        <a:pt x="402231" y="6940"/>
                                        <a:pt x="401292" y="9352"/>
                                        <a:pt x="401190" y="10393"/>
                                      </a:cubicBezTo>
                                      <a:cubicBezTo>
                                        <a:pt x="401025" y="11904"/>
                                        <a:pt x="401139" y="15141"/>
                                        <a:pt x="405532" y="17782"/>
                                      </a:cubicBezTo>
                                      <a:cubicBezTo>
                                        <a:pt x="405380" y="18430"/>
                                        <a:pt x="406357" y="19166"/>
                                        <a:pt x="406421" y="19433"/>
                                      </a:cubicBezTo>
                                      <a:cubicBezTo>
                                        <a:pt x="406522" y="19813"/>
                                        <a:pt x="402993" y="20410"/>
                                        <a:pt x="402434" y="19572"/>
                                      </a:cubicBezTo>
                                      <a:cubicBezTo>
                                        <a:pt x="401876" y="18734"/>
                                        <a:pt x="401038" y="17617"/>
                                        <a:pt x="399375" y="18176"/>
                                      </a:cubicBezTo>
                                      <a:cubicBezTo>
                                        <a:pt x="397699" y="18734"/>
                                        <a:pt x="399819" y="20385"/>
                                        <a:pt x="398994" y="20512"/>
                                      </a:cubicBezTo>
                                      <a:cubicBezTo>
                                        <a:pt x="391922" y="21438"/>
                                        <a:pt x="390564" y="23775"/>
                                        <a:pt x="393039" y="22835"/>
                                      </a:cubicBezTo>
                                      <a:cubicBezTo>
                                        <a:pt x="397508" y="21121"/>
                                        <a:pt x="408211" y="22378"/>
                                        <a:pt x="410306" y="22962"/>
                                      </a:cubicBezTo>
                                      <a:cubicBezTo>
                                        <a:pt x="472173" y="40330"/>
                                        <a:pt x="440116" y="112949"/>
                                        <a:pt x="414267" y="142708"/>
                                      </a:cubicBezTo>
                                      <a:cubicBezTo>
                                        <a:pt x="414330" y="142112"/>
                                        <a:pt x="414369" y="141642"/>
                                        <a:pt x="414419" y="141236"/>
                                      </a:cubicBezTo>
                                      <a:lnTo>
                                        <a:pt x="416882" y="137579"/>
                                      </a:lnTo>
                                      <a:lnTo>
                                        <a:pt x="415765" y="133897"/>
                                      </a:lnTo>
                                      <a:cubicBezTo>
                                        <a:pt x="416501" y="130774"/>
                                        <a:pt x="417479" y="127562"/>
                                        <a:pt x="418799" y="124058"/>
                                      </a:cubicBezTo>
                                      <a:cubicBezTo>
                                        <a:pt x="420691" y="123804"/>
                                        <a:pt x="422354" y="122052"/>
                                        <a:pt x="422926" y="119602"/>
                                      </a:cubicBezTo>
                                      <a:cubicBezTo>
                                        <a:pt x="423319" y="117837"/>
                                        <a:pt x="423179" y="116466"/>
                                        <a:pt x="422456" y="115387"/>
                                      </a:cubicBezTo>
                                      <a:cubicBezTo>
                                        <a:pt x="423014" y="114181"/>
                                        <a:pt x="423560" y="113013"/>
                                        <a:pt x="424106" y="111845"/>
                                      </a:cubicBezTo>
                                      <a:cubicBezTo>
                                        <a:pt x="425008" y="109915"/>
                                        <a:pt x="425871" y="108049"/>
                                        <a:pt x="426658" y="106259"/>
                                      </a:cubicBezTo>
                                      <a:lnTo>
                                        <a:pt x="426582" y="106221"/>
                                      </a:lnTo>
                                      <a:cubicBezTo>
                                        <a:pt x="426658" y="106208"/>
                                        <a:pt x="426798" y="106233"/>
                                        <a:pt x="426849" y="106208"/>
                                      </a:cubicBezTo>
                                      <a:cubicBezTo>
                                        <a:pt x="426950" y="106157"/>
                                        <a:pt x="426912" y="106094"/>
                                        <a:pt x="426963" y="106043"/>
                                      </a:cubicBezTo>
                                      <a:cubicBezTo>
                                        <a:pt x="427242" y="106437"/>
                                        <a:pt x="427230" y="106982"/>
                                        <a:pt x="427623" y="107313"/>
                                      </a:cubicBezTo>
                                      <a:lnTo>
                                        <a:pt x="427623" y="107325"/>
                                      </a:lnTo>
                                      <a:cubicBezTo>
                                        <a:pt x="428728" y="108239"/>
                                        <a:pt x="430086" y="108734"/>
                                        <a:pt x="431521" y="108734"/>
                                      </a:cubicBezTo>
                                      <a:cubicBezTo>
                                        <a:pt x="431686" y="108734"/>
                                        <a:pt x="431889" y="108722"/>
                                        <a:pt x="432067" y="108709"/>
                                      </a:cubicBezTo>
                                      <a:cubicBezTo>
                                        <a:pt x="433692" y="108582"/>
                                        <a:pt x="435152" y="107808"/>
                                        <a:pt x="436180" y="106551"/>
                                      </a:cubicBezTo>
                                      <a:cubicBezTo>
                                        <a:pt x="438326" y="103986"/>
                                        <a:pt x="437996" y="100152"/>
                                        <a:pt x="435444" y="98007"/>
                                      </a:cubicBezTo>
                                      <a:cubicBezTo>
                                        <a:pt x="435253" y="97867"/>
                                        <a:pt x="435012" y="97943"/>
                                        <a:pt x="434809" y="97816"/>
                                      </a:cubicBezTo>
                                      <a:cubicBezTo>
                                        <a:pt x="436409" y="97664"/>
                                        <a:pt x="437869" y="96915"/>
                                        <a:pt x="438884" y="95671"/>
                                      </a:cubicBezTo>
                                      <a:cubicBezTo>
                                        <a:pt x="439938" y="94452"/>
                                        <a:pt x="440446" y="92865"/>
                                        <a:pt x="440306" y="91252"/>
                                      </a:cubicBezTo>
                                      <a:cubicBezTo>
                                        <a:pt x="440154" y="89627"/>
                                        <a:pt x="439392" y="88167"/>
                                        <a:pt x="438148" y="87114"/>
                                      </a:cubicBezTo>
                                      <a:cubicBezTo>
                                        <a:pt x="437361" y="86466"/>
                                        <a:pt x="436371" y="86466"/>
                                        <a:pt x="435406" y="86263"/>
                                      </a:cubicBezTo>
                                      <a:cubicBezTo>
                                        <a:pt x="436815" y="86060"/>
                                        <a:pt x="438173" y="85476"/>
                                        <a:pt x="439164" y="84295"/>
                                      </a:cubicBezTo>
                                      <a:cubicBezTo>
                                        <a:pt x="441309" y="81731"/>
                                        <a:pt x="440967" y="77897"/>
                                        <a:pt x="438402" y="75751"/>
                                      </a:cubicBezTo>
                                      <a:cubicBezTo>
                                        <a:pt x="437196" y="74723"/>
                                        <a:pt x="435672" y="74266"/>
                                        <a:pt x="434073" y="74354"/>
                                      </a:cubicBezTo>
                                      <a:cubicBezTo>
                                        <a:pt x="434669" y="74012"/>
                                        <a:pt x="435444" y="73961"/>
                                        <a:pt x="435901" y="73415"/>
                                      </a:cubicBezTo>
                                      <a:cubicBezTo>
                                        <a:pt x="438046" y="70850"/>
                                        <a:pt x="437716" y="67004"/>
                                        <a:pt x="435165" y="64858"/>
                                      </a:cubicBezTo>
                                      <a:cubicBezTo>
                                        <a:pt x="433108" y="63157"/>
                                        <a:pt x="430442" y="63436"/>
                                        <a:pt x="428283" y="64731"/>
                                      </a:cubicBezTo>
                                      <a:cubicBezTo>
                                        <a:pt x="430010" y="62192"/>
                                        <a:pt x="429667" y="58713"/>
                                        <a:pt x="427242" y="56695"/>
                                      </a:cubicBezTo>
                                      <a:cubicBezTo>
                                        <a:pt x="426011" y="55666"/>
                                        <a:pt x="424500" y="55184"/>
                                        <a:pt x="422824" y="55311"/>
                                      </a:cubicBezTo>
                                      <a:cubicBezTo>
                                        <a:pt x="421237" y="55425"/>
                                        <a:pt x="419815" y="56187"/>
                                        <a:pt x="418787" y="57380"/>
                                      </a:cubicBezTo>
                                      <a:cubicBezTo>
                                        <a:pt x="418863" y="55552"/>
                                        <a:pt x="418228" y="53711"/>
                                        <a:pt x="416730" y="52467"/>
                                      </a:cubicBezTo>
                                      <a:cubicBezTo>
                                        <a:pt x="415486" y="51413"/>
                                        <a:pt x="413912" y="50943"/>
                                        <a:pt x="412299" y="51045"/>
                                      </a:cubicBezTo>
                                      <a:cubicBezTo>
                                        <a:pt x="410662" y="51197"/>
                                        <a:pt x="409214" y="51959"/>
                                        <a:pt x="408186" y="53203"/>
                                      </a:cubicBezTo>
                                      <a:cubicBezTo>
                                        <a:pt x="407780" y="53673"/>
                                        <a:pt x="407551" y="54219"/>
                                        <a:pt x="407322" y="54765"/>
                                      </a:cubicBezTo>
                                      <a:cubicBezTo>
                                        <a:pt x="406980" y="53635"/>
                                        <a:pt x="406421" y="52581"/>
                                        <a:pt x="405494" y="51794"/>
                                      </a:cubicBezTo>
                                      <a:cubicBezTo>
                                        <a:pt x="404250" y="50766"/>
                                        <a:pt x="402701" y="50271"/>
                                        <a:pt x="401063" y="50410"/>
                                      </a:cubicBezTo>
                                      <a:cubicBezTo>
                                        <a:pt x="399438" y="50537"/>
                                        <a:pt x="397978" y="51299"/>
                                        <a:pt x="396950" y="52543"/>
                                      </a:cubicBezTo>
                                      <a:cubicBezTo>
                                        <a:pt x="396112" y="53546"/>
                                        <a:pt x="395757" y="54790"/>
                                        <a:pt x="395655" y="56060"/>
                                      </a:cubicBezTo>
                                      <a:cubicBezTo>
                                        <a:pt x="395325" y="55463"/>
                                        <a:pt x="394919" y="54892"/>
                                        <a:pt x="394373" y="54422"/>
                                      </a:cubicBezTo>
                                      <a:cubicBezTo>
                                        <a:pt x="393103" y="53381"/>
                                        <a:pt x="391516" y="52873"/>
                                        <a:pt x="389904" y="53038"/>
                                      </a:cubicBezTo>
                                      <a:cubicBezTo>
                                        <a:pt x="388304" y="53178"/>
                                        <a:pt x="386844" y="53952"/>
                                        <a:pt x="385816" y="55184"/>
                                      </a:cubicBezTo>
                                      <a:cubicBezTo>
                                        <a:pt x="384762" y="56415"/>
                                        <a:pt x="384254" y="58002"/>
                                        <a:pt x="384394" y="59615"/>
                                      </a:cubicBezTo>
                                      <a:cubicBezTo>
                                        <a:pt x="384407" y="59704"/>
                                        <a:pt x="384470" y="59792"/>
                                        <a:pt x="384483" y="59894"/>
                                      </a:cubicBezTo>
                                      <a:cubicBezTo>
                                        <a:pt x="384368" y="59780"/>
                                        <a:pt x="384305" y="59615"/>
                                        <a:pt x="384178" y="59513"/>
                                      </a:cubicBezTo>
                                      <a:cubicBezTo>
                                        <a:pt x="382921" y="58472"/>
                                        <a:pt x="381309" y="57939"/>
                                        <a:pt x="379709" y="58129"/>
                                      </a:cubicBezTo>
                                      <a:cubicBezTo>
                                        <a:pt x="378097" y="58269"/>
                                        <a:pt x="376649" y="59031"/>
                                        <a:pt x="375634" y="60275"/>
                                      </a:cubicBezTo>
                                      <a:cubicBezTo>
                                        <a:pt x="374580" y="61506"/>
                                        <a:pt x="374085" y="63081"/>
                                        <a:pt x="374225" y="64718"/>
                                      </a:cubicBezTo>
                                      <a:cubicBezTo>
                                        <a:pt x="374275" y="65353"/>
                                        <a:pt x="374504" y="65950"/>
                                        <a:pt x="374745" y="66534"/>
                                      </a:cubicBezTo>
                                      <a:lnTo>
                                        <a:pt x="370911" y="66534"/>
                                      </a:lnTo>
                                      <a:cubicBezTo>
                                        <a:pt x="371330" y="65315"/>
                                        <a:pt x="371571" y="64020"/>
                                        <a:pt x="371571" y="62687"/>
                                      </a:cubicBezTo>
                                      <a:cubicBezTo>
                                        <a:pt x="371571" y="60059"/>
                                        <a:pt x="370543" y="57748"/>
                                        <a:pt x="369070" y="55793"/>
                                      </a:cubicBezTo>
                                      <a:lnTo>
                                        <a:pt x="369248" y="55679"/>
                                      </a:lnTo>
                                      <a:cubicBezTo>
                                        <a:pt x="369197" y="55603"/>
                                        <a:pt x="364322" y="48201"/>
                                        <a:pt x="363243" y="43593"/>
                                      </a:cubicBezTo>
                                      <a:cubicBezTo>
                                        <a:pt x="363357" y="43478"/>
                                        <a:pt x="363547" y="43529"/>
                                        <a:pt x="363649" y="43402"/>
                                      </a:cubicBezTo>
                                      <a:cubicBezTo>
                                        <a:pt x="363750" y="43288"/>
                                        <a:pt x="363687" y="43123"/>
                                        <a:pt x="363776" y="43009"/>
                                      </a:cubicBezTo>
                                      <a:cubicBezTo>
                                        <a:pt x="367013" y="44151"/>
                                        <a:pt x="371279" y="46919"/>
                                        <a:pt x="371304" y="46957"/>
                                      </a:cubicBezTo>
                                      <a:lnTo>
                                        <a:pt x="372790" y="47935"/>
                                      </a:lnTo>
                                      <a:lnTo>
                                        <a:pt x="372790" y="32103"/>
                                      </a:lnTo>
                                      <a:lnTo>
                                        <a:pt x="371317" y="33081"/>
                                      </a:lnTo>
                                      <a:cubicBezTo>
                                        <a:pt x="371266" y="33106"/>
                                        <a:pt x="366696" y="36102"/>
                                        <a:pt x="363433" y="37156"/>
                                      </a:cubicBezTo>
                                      <a:cubicBezTo>
                                        <a:pt x="363242" y="36940"/>
                                        <a:pt x="363255" y="36597"/>
                                        <a:pt x="363039" y="36420"/>
                                      </a:cubicBezTo>
                                      <a:cubicBezTo>
                                        <a:pt x="362963" y="36356"/>
                                        <a:pt x="362862" y="36381"/>
                                        <a:pt x="362798" y="36343"/>
                                      </a:cubicBezTo>
                                      <a:cubicBezTo>
                                        <a:pt x="363877" y="33081"/>
                                        <a:pt x="366785" y="28637"/>
                                        <a:pt x="366823" y="28586"/>
                                      </a:cubicBezTo>
                                      <a:lnTo>
                                        <a:pt x="367800" y="27088"/>
                                      </a:lnTo>
                                      <a:lnTo>
                                        <a:pt x="351969" y="27088"/>
                                      </a:lnTo>
                                      <a:lnTo>
                                        <a:pt x="352946" y="28586"/>
                                      </a:lnTo>
                                      <a:cubicBezTo>
                                        <a:pt x="352971" y="28637"/>
                                        <a:pt x="356006" y="33246"/>
                                        <a:pt x="357047" y="36521"/>
                                      </a:cubicBezTo>
                                      <a:cubicBezTo>
                                        <a:pt x="356742" y="36737"/>
                                        <a:pt x="356323" y="36724"/>
                                        <a:pt x="356069" y="37016"/>
                                      </a:cubicBezTo>
                                      <a:cubicBezTo>
                                        <a:pt x="352832" y="35924"/>
                                        <a:pt x="348503" y="33106"/>
                                        <a:pt x="348439" y="33081"/>
                                      </a:cubicBezTo>
                                      <a:lnTo>
                                        <a:pt x="346954" y="32103"/>
                                      </a:lnTo>
                                      <a:lnTo>
                                        <a:pt x="346954" y="47935"/>
                                      </a:lnTo>
                                      <a:lnTo>
                                        <a:pt x="348452" y="46957"/>
                                      </a:lnTo>
                                      <a:cubicBezTo>
                                        <a:pt x="348502" y="46919"/>
                                        <a:pt x="352883" y="44062"/>
                                        <a:pt x="356133" y="42958"/>
                                      </a:cubicBezTo>
                                      <a:cubicBezTo>
                                        <a:pt x="356298" y="43186"/>
                                        <a:pt x="356298" y="43478"/>
                                        <a:pt x="356514" y="43694"/>
                                      </a:cubicBezTo>
                                      <a:cubicBezTo>
                                        <a:pt x="355358" y="48303"/>
                                        <a:pt x="350559" y="55603"/>
                                        <a:pt x="350508" y="55679"/>
                                      </a:cubicBezTo>
                                      <a:lnTo>
                                        <a:pt x="350686" y="55793"/>
                                      </a:lnTo>
                                      <a:cubicBezTo>
                                        <a:pt x="349214" y="57748"/>
                                        <a:pt x="348185" y="60059"/>
                                        <a:pt x="348185" y="62687"/>
                                      </a:cubicBezTo>
                                      <a:cubicBezTo>
                                        <a:pt x="348185" y="64020"/>
                                        <a:pt x="348439" y="65315"/>
                                        <a:pt x="348858" y="66534"/>
                                      </a:cubicBezTo>
                                      <a:lnTo>
                                        <a:pt x="344770" y="66534"/>
                                      </a:lnTo>
                                      <a:cubicBezTo>
                                        <a:pt x="345633" y="64490"/>
                                        <a:pt x="345405" y="62065"/>
                                        <a:pt x="343894" y="60262"/>
                                      </a:cubicBezTo>
                                      <a:cubicBezTo>
                                        <a:pt x="341748" y="57710"/>
                                        <a:pt x="337902" y="57355"/>
                                        <a:pt x="335337" y="59513"/>
                                      </a:cubicBezTo>
                                      <a:cubicBezTo>
                                        <a:pt x="335197" y="59640"/>
                                        <a:pt x="335134" y="59792"/>
                                        <a:pt x="335019" y="59919"/>
                                      </a:cubicBezTo>
                                      <a:cubicBezTo>
                                        <a:pt x="335248" y="58282"/>
                                        <a:pt x="334867" y="56555"/>
                                        <a:pt x="333712" y="55184"/>
                                      </a:cubicBezTo>
                                      <a:cubicBezTo>
                                        <a:pt x="331554" y="52619"/>
                                        <a:pt x="327707" y="52289"/>
                                        <a:pt x="325142" y="54422"/>
                                      </a:cubicBezTo>
                                      <a:cubicBezTo>
                                        <a:pt x="324609" y="54879"/>
                                        <a:pt x="324215" y="55438"/>
                                        <a:pt x="323872" y="56022"/>
                                      </a:cubicBezTo>
                                      <a:cubicBezTo>
                                        <a:pt x="323784" y="54803"/>
                                        <a:pt x="323428" y="53584"/>
                                        <a:pt x="322578" y="52581"/>
                                      </a:cubicBezTo>
                                      <a:cubicBezTo>
                                        <a:pt x="320419" y="50029"/>
                                        <a:pt x="316598" y="49699"/>
                                        <a:pt x="314020" y="51832"/>
                                      </a:cubicBezTo>
                                      <a:cubicBezTo>
                                        <a:pt x="313106" y="52607"/>
                                        <a:pt x="312548" y="53660"/>
                                        <a:pt x="312218" y="54803"/>
                                      </a:cubicBezTo>
                                      <a:cubicBezTo>
                                        <a:pt x="311989" y="54244"/>
                                        <a:pt x="311735" y="53673"/>
                                        <a:pt x="311342" y="53203"/>
                                      </a:cubicBezTo>
                                      <a:cubicBezTo>
                                        <a:pt x="310301" y="51959"/>
                                        <a:pt x="308841" y="51197"/>
                                        <a:pt x="307216" y="51058"/>
                                      </a:cubicBezTo>
                                      <a:cubicBezTo>
                                        <a:pt x="305590" y="50918"/>
                                        <a:pt x="304016" y="51413"/>
                                        <a:pt x="302785" y="52467"/>
                                      </a:cubicBezTo>
                                      <a:cubicBezTo>
                                        <a:pt x="301274" y="53724"/>
                                        <a:pt x="300652" y="55552"/>
                                        <a:pt x="300728" y="57380"/>
                                      </a:cubicBezTo>
                                      <a:cubicBezTo>
                                        <a:pt x="298570" y="54892"/>
                                        <a:pt x="294799" y="54562"/>
                                        <a:pt x="292260" y="56695"/>
                                      </a:cubicBezTo>
                                      <a:cubicBezTo>
                                        <a:pt x="291003" y="57736"/>
                                        <a:pt x="290241" y="59221"/>
                                        <a:pt x="290102" y="60834"/>
                                      </a:cubicBezTo>
                                      <a:cubicBezTo>
                                        <a:pt x="290013" y="61976"/>
                                        <a:pt x="290330" y="63055"/>
                                        <a:pt x="290851" y="64058"/>
                                      </a:cubicBezTo>
                                      <a:cubicBezTo>
                                        <a:pt x="288768" y="63068"/>
                                        <a:pt x="286229" y="63284"/>
                                        <a:pt x="284363" y="64858"/>
                                      </a:cubicBezTo>
                                      <a:cubicBezTo>
                                        <a:pt x="281798" y="67004"/>
                                        <a:pt x="281468" y="70850"/>
                                        <a:pt x="283614" y="73415"/>
                                      </a:cubicBezTo>
                                      <a:cubicBezTo>
                                        <a:pt x="284007" y="73872"/>
                                        <a:pt x="284490" y="74202"/>
                                        <a:pt x="284985" y="74520"/>
                                      </a:cubicBezTo>
                                      <a:cubicBezTo>
                                        <a:pt x="283601" y="74545"/>
                                        <a:pt x="282192" y="74824"/>
                                        <a:pt x="281100" y="75738"/>
                                      </a:cubicBezTo>
                                      <a:cubicBezTo>
                                        <a:pt x="279856" y="76779"/>
                                        <a:pt x="279094" y="78252"/>
                                        <a:pt x="278954" y="79864"/>
                                      </a:cubicBezTo>
                                      <a:cubicBezTo>
                                        <a:pt x="278815" y="81477"/>
                                        <a:pt x="279310" y="83051"/>
                                        <a:pt x="280351" y="84295"/>
                                      </a:cubicBezTo>
                                      <a:cubicBezTo>
                                        <a:pt x="281341" y="85463"/>
                                        <a:pt x="282700" y="86047"/>
                                        <a:pt x="284109" y="86263"/>
                                      </a:cubicBezTo>
                                      <a:cubicBezTo>
                                        <a:pt x="283157" y="86466"/>
                                        <a:pt x="282141" y="86479"/>
                                        <a:pt x="281354" y="87126"/>
                                      </a:cubicBezTo>
                                      <a:cubicBezTo>
                                        <a:pt x="278802" y="89272"/>
                                        <a:pt x="278459" y="93106"/>
                                        <a:pt x="280605" y="95683"/>
                                      </a:cubicBezTo>
                                      <a:cubicBezTo>
                                        <a:pt x="281608" y="96864"/>
                                        <a:pt x="283004" y="97575"/>
                                        <a:pt x="284528" y="97765"/>
                                      </a:cubicBezTo>
                                      <a:cubicBezTo>
                                        <a:pt x="284388" y="97867"/>
                                        <a:pt x="284223" y="97892"/>
                                        <a:pt x="284084" y="98007"/>
                                      </a:cubicBezTo>
                                      <a:cubicBezTo>
                                        <a:pt x="282839" y="99048"/>
                                        <a:pt x="282065" y="100508"/>
                                        <a:pt x="281938" y="102133"/>
                                      </a:cubicBezTo>
                                      <a:cubicBezTo>
                                        <a:pt x="281786" y="103745"/>
                                        <a:pt x="282281" y="105332"/>
                                        <a:pt x="283334" y="106576"/>
                                      </a:cubicBezTo>
                                      <a:cubicBezTo>
                                        <a:pt x="284528" y="107998"/>
                                        <a:pt x="286255" y="108722"/>
                                        <a:pt x="287994" y="108722"/>
                                      </a:cubicBezTo>
                                      <a:cubicBezTo>
                                        <a:pt x="289365" y="108722"/>
                                        <a:pt x="290749" y="108265"/>
                                        <a:pt x="291892" y="107300"/>
                                      </a:cubicBezTo>
                                      <a:cubicBezTo>
                                        <a:pt x="292260" y="106995"/>
                                        <a:pt x="292476" y="106589"/>
                                        <a:pt x="292755" y="106208"/>
                                      </a:cubicBezTo>
                                      <a:cubicBezTo>
                                        <a:pt x="292806" y="106233"/>
                                        <a:pt x="292882" y="106221"/>
                                        <a:pt x="292945" y="106233"/>
                                      </a:cubicBezTo>
                                      <a:lnTo>
                                        <a:pt x="292869" y="106272"/>
                                      </a:lnTo>
                                      <a:cubicBezTo>
                                        <a:pt x="293618" y="107960"/>
                                        <a:pt x="294443" y="109712"/>
                                        <a:pt x="295281" y="111540"/>
                                      </a:cubicBezTo>
                                      <a:cubicBezTo>
                                        <a:pt x="295903" y="112861"/>
                                        <a:pt x="296538" y="114232"/>
                                        <a:pt x="297173" y="115628"/>
                                      </a:cubicBezTo>
                                      <a:cubicBezTo>
                                        <a:pt x="296525" y="116669"/>
                                        <a:pt x="296221" y="117901"/>
                                        <a:pt x="296602" y="119602"/>
                                      </a:cubicBezTo>
                                      <a:cubicBezTo>
                                        <a:pt x="297160" y="121964"/>
                                        <a:pt x="298760" y="123462"/>
                                        <a:pt x="300575" y="123804"/>
                                      </a:cubicBezTo>
                                      <a:cubicBezTo>
                                        <a:pt x="301908" y="127334"/>
                                        <a:pt x="302988" y="130660"/>
                                        <a:pt x="303762" y="133847"/>
                                      </a:cubicBezTo>
                                      <a:lnTo>
                                        <a:pt x="302620" y="137592"/>
                                      </a:lnTo>
                                      <a:lnTo>
                                        <a:pt x="305552" y="141909"/>
                                      </a:lnTo>
                                      <a:cubicBezTo>
                                        <a:pt x="305603" y="142416"/>
                                        <a:pt x="305641" y="142734"/>
                                        <a:pt x="305705" y="143254"/>
                                      </a:cubicBezTo>
                                      <a:cubicBezTo>
                                        <a:pt x="279767" y="113826"/>
                                        <a:pt x="246973" y="40431"/>
                                        <a:pt x="309209" y="22962"/>
                                      </a:cubicBezTo>
                                      <a:cubicBezTo>
                                        <a:pt x="311304" y="22378"/>
                                        <a:pt x="321993" y="21121"/>
                                        <a:pt x="326475" y="22835"/>
                                      </a:cubicBezTo>
                                      <a:cubicBezTo>
                                        <a:pt x="328938" y="23775"/>
                                        <a:pt x="327580" y="21439"/>
                                        <a:pt x="320508" y="20499"/>
                                      </a:cubicBezTo>
                                      <a:cubicBezTo>
                                        <a:pt x="319683" y="20385"/>
                                        <a:pt x="321828" y="18747"/>
                                        <a:pt x="320153" y="18189"/>
                                      </a:cubicBezTo>
                                      <a:cubicBezTo>
                                        <a:pt x="318477" y="17630"/>
                                        <a:pt x="317626" y="18747"/>
                                        <a:pt x="317067" y="19572"/>
                                      </a:cubicBezTo>
                                      <a:cubicBezTo>
                                        <a:pt x="316509" y="20423"/>
                                        <a:pt x="313005" y="19801"/>
                                        <a:pt x="313094" y="19433"/>
                                      </a:cubicBezTo>
                                      <a:cubicBezTo>
                                        <a:pt x="313157" y="19166"/>
                                        <a:pt x="314135" y="18430"/>
                                        <a:pt x="313982" y="17795"/>
                                      </a:cubicBezTo>
                                      <a:cubicBezTo>
                                        <a:pt x="318375" y="15142"/>
                                        <a:pt x="318489" y="11904"/>
                                        <a:pt x="318324" y="10393"/>
                                      </a:cubicBezTo>
                                      <a:cubicBezTo>
                                        <a:pt x="318210" y="9352"/>
                                        <a:pt x="317283" y="6940"/>
                                        <a:pt x="316585" y="5531"/>
                                      </a:cubicBezTo>
                                      <a:cubicBezTo>
                                        <a:pt x="316471" y="5328"/>
                                        <a:pt x="315430" y="5912"/>
                                        <a:pt x="314998" y="6737"/>
                                      </a:cubicBezTo>
                                      <a:cubicBezTo>
                                        <a:pt x="314554" y="7562"/>
                                        <a:pt x="313906" y="10127"/>
                                        <a:pt x="314122" y="13186"/>
                                      </a:cubicBezTo>
                                      <a:cubicBezTo>
                                        <a:pt x="314160" y="13758"/>
                                        <a:pt x="311494" y="15611"/>
                                        <a:pt x="311380" y="17008"/>
                                      </a:cubicBezTo>
                                      <a:lnTo>
                                        <a:pt x="311392" y="17021"/>
                                      </a:lnTo>
                                      <a:cubicBezTo>
                                        <a:pt x="310935" y="17198"/>
                                        <a:pt x="310707" y="17554"/>
                                        <a:pt x="310643" y="17985"/>
                                      </a:cubicBezTo>
                                      <a:cubicBezTo>
                                        <a:pt x="310555" y="18836"/>
                                        <a:pt x="310009" y="19814"/>
                                        <a:pt x="308764" y="20575"/>
                                      </a:cubicBezTo>
                                      <a:cubicBezTo>
                                        <a:pt x="307393" y="21388"/>
                                        <a:pt x="304219" y="22822"/>
                                        <a:pt x="304791" y="21985"/>
                                      </a:cubicBezTo>
                                      <a:cubicBezTo>
                                        <a:pt x="305298" y="21210"/>
                                        <a:pt x="306035" y="19420"/>
                                        <a:pt x="305400" y="19153"/>
                                      </a:cubicBezTo>
                                      <a:cubicBezTo>
                                        <a:pt x="305425" y="18125"/>
                                        <a:pt x="306238" y="16690"/>
                                        <a:pt x="307025" y="15408"/>
                                      </a:cubicBezTo>
                                      <a:cubicBezTo>
                                        <a:pt x="307469" y="14672"/>
                                        <a:pt x="307965" y="13885"/>
                                        <a:pt x="308117" y="13567"/>
                                      </a:cubicBezTo>
                                      <a:cubicBezTo>
                                        <a:pt x="308523" y="12691"/>
                                        <a:pt x="308853" y="11422"/>
                                        <a:pt x="308980" y="10114"/>
                                      </a:cubicBezTo>
                                      <a:cubicBezTo>
                                        <a:pt x="308980" y="10025"/>
                                        <a:pt x="308942" y="9949"/>
                                        <a:pt x="308955" y="9847"/>
                                      </a:cubicBezTo>
                                      <a:cubicBezTo>
                                        <a:pt x="309031" y="8641"/>
                                        <a:pt x="308993" y="7410"/>
                                        <a:pt x="308612" y="6470"/>
                                      </a:cubicBezTo>
                                      <a:cubicBezTo>
                                        <a:pt x="308256" y="5594"/>
                                        <a:pt x="307495" y="3779"/>
                                        <a:pt x="307165" y="2941"/>
                                      </a:cubicBezTo>
                                      <a:cubicBezTo>
                                        <a:pt x="307127" y="2852"/>
                                        <a:pt x="307038" y="2649"/>
                                        <a:pt x="307025" y="2585"/>
                                      </a:cubicBezTo>
                                      <a:cubicBezTo>
                                        <a:pt x="306885" y="2230"/>
                                        <a:pt x="306771" y="2446"/>
                                        <a:pt x="306644" y="2814"/>
                                      </a:cubicBezTo>
                                      <a:cubicBezTo>
                                        <a:pt x="306289" y="3246"/>
                                        <a:pt x="305819" y="4350"/>
                                        <a:pt x="305438" y="5709"/>
                                      </a:cubicBezTo>
                                      <a:cubicBezTo>
                                        <a:pt x="305044" y="6851"/>
                                        <a:pt x="304829" y="8260"/>
                                        <a:pt x="304943" y="8933"/>
                                      </a:cubicBezTo>
                                      <a:cubicBezTo>
                                        <a:pt x="305019" y="9340"/>
                                        <a:pt x="305197" y="10926"/>
                                        <a:pt x="305324" y="12044"/>
                                      </a:cubicBezTo>
                                      <a:cubicBezTo>
                                        <a:pt x="305336" y="12120"/>
                                        <a:pt x="305286" y="12145"/>
                                        <a:pt x="305298" y="12221"/>
                                      </a:cubicBezTo>
                                      <a:cubicBezTo>
                                        <a:pt x="305514" y="15002"/>
                                        <a:pt x="304207" y="16373"/>
                                        <a:pt x="303457" y="18188"/>
                                      </a:cubicBezTo>
                                      <a:cubicBezTo>
                                        <a:pt x="303381" y="18354"/>
                                        <a:pt x="303242" y="18506"/>
                                        <a:pt x="303191" y="18709"/>
                                      </a:cubicBezTo>
                                      <a:lnTo>
                                        <a:pt x="303216" y="18709"/>
                                      </a:lnTo>
                                      <a:cubicBezTo>
                                        <a:pt x="303191" y="18760"/>
                                        <a:pt x="303165" y="18785"/>
                                        <a:pt x="303140" y="18849"/>
                                      </a:cubicBezTo>
                                      <a:cubicBezTo>
                                        <a:pt x="302556" y="18849"/>
                                        <a:pt x="302074" y="18938"/>
                                        <a:pt x="301972" y="19433"/>
                                      </a:cubicBezTo>
                                      <a:cubicBezTo>
                                        <a:pt x="301743" y="20613"/>
                                        <a:pt x="301325" y="22073"/>
                                        <a:pt x="300195" y="22645"/>
                                      </a:cubicBezTo>
                                      <a:cubicBezTo>
                                        <a:pt x="298989" y="23241"/>
                                        <a:pt x="296322" y="24409"/>
                                        <a:pt x="296691" y="23673"/>
                                      </a:cubicBezTo>
                                      <a:cubicBezTo>
                                        <a:pt x="297046" y="22924"/>
                                        <a:pt x="297630" y="20131"/>
                                        <a:pt x="296856" y="20182"/>
                                      </a:cubicBezTo>
                                      <a:lnTo>
                                        <a:pt x="296589" y="20182"/>
                                      </a:lnTo>
                                      <a:cubicBezTo>
                                        <a:pt x="297414" y="16855"/>
                                        <a:pt x="298722" y="14672"/>
                                        <a:pt x="299268" y="13351"/>
                                      </a:cubicBezTo>
                                      <a:cubicBezTo>
                                        <a:pt x="299814" y="11993"/>
                                        <a:pt x="300410" y="9466"/>
                                        <a:pt x="299039" y="7232"/>
                                      </a:cubicBezTo>
                                      <a:cubicBezTo>
                                        <a:pt x="297909" y="5391"/>
                                        <a:pt x="297097" y="1341"/>
                                        <a:pt x="296894" y="491"/>
                                      </a:cubicBezTo>
                                      <a:cubicBezTo>
                                        <a:pt x="296564" y="-881"/>
                                        <a:pt x="295497" y="1036"/>
                                        <a:pt x="295332" y="1544"/>
                                      </a:cubicBezTo>
                                      <a:cubicBezTo>
                                        <a:pt x="294634" y="3652"/>
                                        <a:pt x="294773" y="7042"/>
                                        <a:pt x="295040" y="8273"/>
                                      </a:cubicBezTo>
                                      <a:cubicBezTo>
                                        <a:pt x="295370" y="9784"/>
                                        <a:pt x="295929" y="13402"/>
                                        <a:pt x="295967" y="14875"/>
                                      </a:cubicBezTo>
                                      <a:cubicBezTo>
                                        <a:pt x="296005" y="18315"/>
                                        <a:pt x="294050" y="19674"/>
                                        <a:pt x="293885" y="20524"/>
                                      </a:cubicBezTo>
                                      <a:lnTo>
                                        <a:pt x="294088" y="20512"/>
                                      </a:lnTo>
                                      <a:cubicBezTo>
                                        <a:pt x="293631" y="20664"/>
                                        <a:pt x="293123" y="20753"/>
                                        <a:pt x="293098" y="21388"/>
                                      </a:cubicBezTo>
                                      <a:cubicBezTo>
                                        <a:pt x="292996" y="23153"/>
                                        <a:pt x="293326" y="24816"/>
                                        <a:pt x="292425" y="25654"/>
                                      </a:cubicBezTo>
                                      <a:cubicBezTo>
                                        <a:pt x="291612" y="26403"/>
                                        <a:pt x="289149" y="29412"/>
                                        <a:pt x="287626" y="28929"/>
                                      </a:cubicBezTo>
                                      <a:cubicBezTo>
                                        <a:pt x="287499" y="28891"/>
                                        <a:pt x="287765" y="26149"/>
                                        <a:pt x="287549" y="25298"/>
                                      </a:cubicBezTo>
                                      <a:cubicBezTo>
                                        <a:pt x="287524" y="25158"/>
                                        <a:pt x="287346" y="25120"/>
                                        <a:pt x="287232" y="25031"/>
                                      </a:cubicBezTo>
                                      <a:cubicBezTo>
                                        <a:pt x="287600" y="24333"/>
                                        <a:pt x="287575" y="23305"/>
                                        <a:pt x="287956" y="22480"/>
                                      </a:cubicBezTo>
                                      <a:cubicBezTo>
                                        <a:pt x="288718" y="20791"/>
                                        <a:pt x="288464" y="15954"/>
                                        <a:pt x="288883" y="15040"/>
                                      </a:cubicBezTo>
                                      <a:cubicBezTo>
                                        <a:pt x="289479" y="13732"/>
                                        <a:pt x="289606" y="9771"/>
                                        <a:pt x="289200" y="8756"/>
                                      </a:cubicBezTo>
                                      <a:cubicBezTo>
                                        <a:pt x="287410" y="4287"/>
                                        <a:pt x="282001" y="3296"/>
                                        <a:pt x="280960" y="3347"/>
                                      </a:cubicBezTo>
                                      <a:cubicBezTo>
                                        <a:pt x="279919" y="3411"/>
                                        <a:pt x="278624" y="3233"/>
                                        <a:pt x="279145" y="3791"/>
                                      </a:cubicBezTo>
                                      <a:cubicBezTo>
                                        <a:pt x="279729" y="4414"/>
                                        <a:pt x="279919" y="4731"/>
                                        <a:pt x="280097" y="5378"/>
                                      </a:cubicBezTo>
                                      <a:cubicBezTo>
                                        <a:pt x="280249" y="6026"/>
                                        <a:pt x="284376" y="9936"/>
                                        <a:pt x="284794" y="10736"/>
                                      </a:cubicBezTo>
                                      <a:cubicBezTo>
                                        <a:pt x="286128" y="13301"/>
                                        <a:pt x="285366" y="23470"/>
                                        <a:pt x="285290" y="24955"/>
                                      </a:cubicBezTo>
                                      <a:cubicBezTo>
                                        <a:pt x="284820" y="25082"/>
                                        <a:pt x="284426" y="25260"/>
                                        <a:pt x="284388" y="25425"/>
                                      </a:cubicBezTo>
                                      <a:cubicBezTo>
                                        <a:pt x="284287" y="25908"/>
                                        <a:pt x="283715" y="26161"/>
                                        <a:pt x="283817" y="26657"/>
                                      </a:cubicBezTo>
                                      <a:cubicBezTo>
                                        <a:pt x="283893" y="27050"/>
                                        <a:pt x="283525" y="29043"/>
                                        <a:pt x="283639" y="30453"/>
                                      </a:cubicBezTo>
                                      <a:cubicBezTo>
                                        <a:pt x="283677" y="31113"/>
                                        <a:pt x="279970" y="33627"/>
                                        <a:pt x="279259" y="35366"/>
                                      </a:cubicBezTo>
                                      <a:cubicBezTo>
                                        <a:pt x="279069" y="35861"/>
                                        <a:pt x="278726" y="35709"/>
                                        <a:pt x="278662" y="35264"/>
                                      </a:cubicBezTo>
                                      <a:cubicBezTo>
                                        <a:pt x="278612" y="34833"/>
                                        <a:pt x="278497" y="32712"/>
                                        <a:pt x="277672" y="32382"/>
                                      </a:cubicBezTo>
                                      <a:cubicBezTo>
                                        <a:pt x="277367" y="32268"/>
                                        <a:pt x="277304" y="32192"/>
                                        <a:pt x="277190" y="32116"/>
                                      </a:cubicBezTo>
                                      <a:cubicBezTo>
                                        <a:pt x="277482" y="30503"/>
                                        <a:pt x="277990" y="24092"/>
                                        <a:pt x="278104" y="23521"/>
                                      </a:cubicBezTo>
                                      <a:cubicBezTo>
                                        <a:pt x="278205" y="22924"/>
                                        <a:pt x="278167" y="22023"/>
                                        <a:pt x="278205" y="21591"/>
                                      </a:cubicBezTo>
                                      <a:cubicBezTo>
                                        <a:pt x="278421" y="19496"/>
                                        <a:pt x="278307" y="16030"/>
                                        <a:pt x="278129" y="15319"/>
                                      </a:cubicBezTo>
                                      <a:cubicBezTo>
                                        <a:pt x="276491" y="9035"/>
                                        <a:pt x="270664" y="9187"/>
                                        <a:pt x="270194" y="9136"/>
                                      </a:cubicBezTo>
                                      <a:cubicBezTo>
                                        <a:pt x="269293" y="9048"/>
                                        <a:pt x="267033" y="9111"/>
                                        <a:pt x="267680" y="9416"/>
                                      </a:cubicBezTo>
                                      <a:cubicBezTo>
                                        <a:pt x="268607" y="9847"/>
                                        <a:pt x="268785" y="11168"/>
                                        <a:pt x="270359" y="11930"/>
                                      </a:cubicBezTo>
                                      <a:cubicBezTo>
                                        <a:pt x="272492" y="12958"/>
                                        <a:pt x="272238" y="14075"/>
                                        <a:pt x="272873" y="15395"/>
                                      </a:cubicBezTo>
                                      <a:cubicBezTo>
                                        <a:pt x="273127" y="15954"/>
                                        <a:pt x="273508" y="16640"/>
                                        <a:pt x="274067" y="20436"/>
                                      </a:cubicBezTo>
                                      <a:cubicBezTo>
                                        <a:pt x="274409" y="22721"/>
                                        <a:pt x="273940" y="32116"/>
                                        <a:pt x="274308" y="33538"/>
                                      </a:cubicBezTo>
                                      <a:cubicBezTo>
                                        <a:pt x="274181" y="34744"/>
                                        <a:pt x="274435" y="36750"/>
                                        <a:pt x="275438" y="38819"/>
                                      </a:cubicBezTo>
                                      <a:cubicBezTo>
                                        <a:pt x="275692" y="39340"/>
                                        <a:pt x="273470" y="44329"/>
                                        <a:pt x="273368" y="45599"/>
                                      </a:cubicBezTo>
                                      <a:cubicBezTo>
                                        <a:pt x="273317" y="46068"/>
                                        <a:pt x="272543" y="45865"/>
                                        <a:pt x="272327" y="45599"/>
                                      </a:cubicBezTo>
                                      <a:cubicBezTo>
                                        <a:pt x="272111" y="45319"/>
                                        <a:pt x="271502" y="45154"/>
                                        <a:pt x="271616" y="44773"/>
                                      </a:cubicBezTo>
                                      <a:cubicBezTo>
                                        <a:pt x="271718" y="44418"/>
                                        <a:pt x="271527" y="40571"/>
                                        <a:pt x="269813" y="40127"/>
                                      </a:cubicBezTo>
                                      <a:cubicBezTo>
                                        <a:pt x="269686" y="39403"/>
                                        <a:pt x="267833" y="32103"/>
                                        <a:pt x="267896" y="30668"/>
                                      </a:cubicBezTo>
                                      <a:cubicBezTo>
                                        <a:pt x="268125" y="25920"/>
                                        <a:pt x="266703" y="13351"/>
                                        <a:pt x="255607" y="14558"/>
                                      </a:cubicBezTo>
                                      <a:cubicBezTo>
                                        <a:pt x="252585" y="14875"/>
                                        <a:pt x="250770" y="17173"/>
                                        <a:pt x="251722" y="17770"/>
                                      </a:cubicBezTo>
                                      <a:cubicBezTo>
                                        <a:pt x="252014" y="17960"/>
                                        <a:pt x="252217" y="17884"/>
                                        <a:pt x="252433" y="17719"/>
                                      </a:cubicBezTo>
                                      <a:cubicBezTo>
                                        <a:pt x="252712" y="17605"/>
                                        <a:pt x="253029" y="17427"/>
                                        <a:pt x="253398" y="17224"/>
                                      </a:cubicBezTo>
                                      <a:cubicBezTo>
                                        <a:pt x="254007" y="16995"/>
                                        <a:pt x="254921" y="16944"/>
                                        <a:pt x="256711" y="17884"/>
                                      </a:cubicBezTo>
                                      <a:cubicBezTo>
                                        <a:pt x="257460" y="18531"/>
                                        <a:pt x="258120" y="19293"/>
                                        <a:pt x="258781" y="20055"/>
                                      </a:cubicBezTo>
                                      <a:cubicBezTo>
                                        <a:pt x="259276" y="20652"/>
                                        <a:pt x="259809" y="21312"/>
                                        <a:pt x="260368" y="22099"/>
                                      </a:cubicBezTo>
                                      <a:cubicBezTo>
                                        <a:pt x="260622" y="22454"/>
                                        <a:pt x="260876" y="22822"/>
                                        <a:pt x="261104" y="23203"/>
                                      </a:cubicBezTo>
                                      <a:cubicBezTo>
                                        <a:pt x="261421" y="23660"/>
                                        <a:pt x="261713" y="24168"/>
                                        <a:pt x="262018" y="24663"/>
                                      </a:cubicBezTo>
                                      <a:cubicBezTo>
                                        <a:pt x="263859" y="27977"/>
                                        <a:pt x="265116" y="31506"/>
                                        <a:pt x="265916" y="34490"/>
                                      </a:cubicBezTo>
                                      <a:cubicBezTo>
                                        <a:pt x="266487" y="36953"/>
                                        <a:pt x="267135" y="39860"/>
                                        <a:pt x="267236" y="40736"/>
                                      </a:cubicBezTo>
                                      <a:lnTo>
                                        <a:pt x="267274" y="40723"/>
                                      </a:lnTo>
                                      <a:cubicBezTo>
                                        <a:pt x="267274" y="40762"/>
                                        <a:pt x="267287" y="40825"/>
                                        <a:pt x="267287" y="40850"/>
                                      </a:cubicBezTo>
                                      <a:cubicBezTo>
                                        <a:pt x="266970" y="41206"/>
                                        <a:pt x="266805" y="41536"/>
                                        <a:pt x="266805" y="42526"/>
                                      </a:cubicBezTo>
                                      <a:cubicBezTo>
                                        <a:pt x="266805" y="43136"/>
                                        <a:pt x="266576" y="46132"/>
                                        <a:pt x="268772" y="46462"/>
                                      </a:cubicBezTo>
                                      <a:cubicBezTo>
                                        <a:pt x="269268" y="46538"/>
                                        <a:pt x="269978" y="49369"/>
                                        <a:pt x="269750" y="50017"/>
                                      </a:cubicBezTo>
                                      <a:cubicBezTo>
                                        <a:pt x="269547" y="50664"/>
                                        <a:pt x="269039" y="54930"/>
                                        <a:pt x="269103" y="56631"/>
                                      </a:cubicBezTo>
                                      <a:cubicBezTo>
                                        <a:pt x="269115" y="57279"/>
                                        <a:pt x="268125" y="56834"/>
                                        <a:pt x="268011" y="56517"/>
                                      </a:cubicBezTo>
                                      <a:cubicBezTo>
                                        <a:pt x="267897" y="56187"/>
                                        <a:pt x="266855" y="54486"/>
                                        <a:pt x="264138" y="54879"/>
                                      </a:cubicBezTo>
                                      <a:cubicBezTo>
                                        <a:pt x="264075" y="54892"/>
                                        <a:pt x="264024" y="54943"/>
                                        <a:pt x="263961" y="54955"/>
                                      </a:cubicBezTo>
                                      <a:lnTo>
                                        <a:pt x="263986" y="54905"/>
                                      </a:lnTo>
                                      <a:cubicBezTo>
                                        <a:pt x="262424" y="54041"/>
                                        <a:pt x="261625" y="49826"/>
                                        <a:pt x="261421" y="48214"/>
                                      </a:cubicBezTo>
                                      <a:cubicBezTo>
                                        <a:pt x="261396" y="47986"/>
                                        <a:pt x="261345" y="47655"/>
                                        <a:pt x="261345" y="47541"/>
                                      </a:cubicBezTo>
                                      <a:cubicBezTo>
                                        <a:pt x="261079" y="38210"/>
                                        <a:pt x="253055" y="31151"/>
                                        <a:pt x="251950" y="30567"/>
                                      </a:cubicBezTo>
                                      <a:cubicBezTo>
                                        <a:pt x="250173" y="29627"/>
                                        <a:pt x="248624" y="29158"/>
                                        <a:pt x="247291" y="28993"/>
                                      </a:cubicBezTo>
                                      <a:cubicBezTo>
                                        <a:pt x="246466" y="28891"/>
                                        <a:pt x="245869" y="29056"/>
                                        <a:pt x="245209" y="29145"/>
                                      </a:cubicBezTo>
                                      <a:cubicBezTo>
                                        <a:pt x="244777" y="29196"/>
                                        <a:pt x="244244" y="29132"/>
                                        <a:pt x="243876" y="29234"/>
                                      </a:cubicBezTo>
                                      <a:cubicBezTo>
                                        <a:pt x="243711" y="29285"/>
                                        <a:pt x="243647" y="29361"/>
                                        <a:pt x="243495" y="29412"/>
                                      </a:cubicBezTo>
                                      <a:cubicBezTo>
                                        <a:pt x="242378" y="29818"/>
                                        <a:pt x="241654" y="30262"/>
                                        <a:pt x="241197" y="30643"/>
                                      </a:cubicBezTo>
                                      <a:cubicBezTo>
                                        <a:pt x="241006" y="30783"/>
                                        <a:pt x="240727" y="30999"/>
                                        <a:pt x="240651" y="31049"/>
                                      </a:cubicBezTo>
                                      <a:lnTo>
                                        <a:pt x="240638" y="31049"/>
                                      </a:lnTo>
                                      <a:lnTo>
                                        <a:pt x="240638" y="31075"/>
                                      </a:lnTo>
                                      <a:cubicBezTo>
                                        <a:pt x="240346" y="31265"/>
                                        <a:pt x="240321" y="31392"/>
                                        <a:pt x="240511" y="31468"/>
                                      </a:cubicBezTo>
                                      <a:cubicBezTo>
                                        <a:pt x="241121" y="31684"/>
                                        <a:pt x="243533" y="31379"/>
                                        <a:pt x="244358" y="31494"/>
                                      </a:cubicBezTo>
                                      <a:cubicBezTo>
                                        <a:pt x="249056" y="32103"/>
                                        <a:pt x="251011" y="40673"/>
                                        <a:pt x="254185" y="43136"/>
                                      </a:cubicBezTo>
                                      <a:cubicBezTo>
                                        <a:pt x="255683" y="44278"/>
                                        <a:pt x="257867" y="48493"/>
                                        <a:pt x="258946" y="51642"/>
                                      </a:cubicBezTo>
                                      <a:cubicBezTo>
                                        <a:pt x="259073" y="52061"/>
                                        <a:pt x="259200" y="52289"/>
                                        <a:pt x="259339" y="52670"/>
                                      </a:cubicBezTo>
                                      <a:cubicBezTo>
                                        <a:pt x="260342" y="55425"/>
                                        <a:pt x="261307" y="57558"/>
                                        <a:pt x="261840" y="58637"/>
                                      </a:cubicBezTo>
                                      <a:lnTo>
                                        <a:pt x="261866" y="58574"/>
                                      </a:lnTo>
                                      <a:cubicBezTo>
                                        <a:pt x="261866" y="58663"/>
                                        <a:pt x="261840" y="58802"/>
                                        <a:pt x="261840" y="58866"/>
                                      </a:cubicBezTo>
                                      <a:cubicBezTo>
                                        <a:pt x="261840" y="59843"/>
                                        <a:pt x="261345" y="62103"/>
                                        <a:pt x="266525" y="63563"/>
                                      </a:cubicBezTo>
                                      <a:cubicBezTo>
                                        <a:pt x="267033" y="63703"/>
                                        <a:pt x="265687" y="70254"/>
                                        <a:pt x="267960" y="80017"/>
                                      </a:cubicBezTo>
                                      <a:cubicBezTo>
                                        <a:pt x="268049" y="80423"/>
                                        <a:pt x="267706" y="80283"/>
                                        <a:pt x="267338" y="80029"/>
                                      </a:cubicBezTo>
                                      <a:lnTo>
                                        <a:pt x="267274" y="79776"/>
                                      </a:lnTo>
                                      <a:cubicBezTo>
                                        <a:pt x="266170" y="74710"/>
                                        <a:pt x="264151" y="67486"/>
                                        <a:pt x="261003" y="63220"/>
                                      </a:cubicBezTo>
                                      <a:cubicBezTo>
                                        <a:pt x="260977" y="63144"/>
                                        <a:pt x="260952" y="63081"/>
                                        <a:pt x="260926" y="63004"/>
                                      </a:cubicBezTo>
                                      <a:lnTo>
                                        <a:pt x="260876" y="63043"/>
                                      </a:lnTo>
                                      <a:cubicBezTo>
                                        <a:pt x="259187" y="60821"/>
                                        <a:pt x="257143" y="59526"/>
                                        <a:pt x="254832" y="59704"/>
                                      </a:cubicBezTo>
                                      <a:cubicBezTo>
                                        <a:pt x="253182" y="59881"/>
                                        <a:pt x="250770" y="59894"/>
                                        <a:pt x="250440" y="59792"/>
                                      </a:cubicBezTo>
                                      <a:cubicBezTo>
                                        <a:pt x="249830" y="59386"/>
                                        <a:pt x="247608" y="58269"/>
                                        <a:pt x="245222" y="60529"/>
                                      </a:cubicBezTo>
                                      <a:cubicBezTo>
                                        <a:pt x="243127" y="62509"/>
                                        <a:pt x="239229" y="66204"/>
                                        <a:pt x="239127" y="72628"/>
                                      </a:cubicBezTo>
                                      <a:lnTo>
                                        <a:pt x="239127" y="72920"/>
                                      </a:lnTo>
                                      <a:cubicBezTo>
                                        <a:pt x="239102" y="74240"/>
                                        <a:pt x="239026" y="75078"/>
                                        <a:pt x="238899" y="75459"/>
                                      </a:cubicBezTo>
                                      <a:cubicBezTo>
                                        <a:pt x="238848" y="75408"/>
                                        <a:pt x="238785" y="75345"/>
                                        <a:pt x="238708" y="75269"/>
                                      </a:cubicBezTo>
                                      <a:cubicBezTo>
                                        <a:pt x="238683" y="75231"/>
                                        <a:pt x="235116" y="71473"/>
                                        <a:pt x="234011" y="72285"/>
                                      </a:cubicBezTo>
                                      <a:cubicBezTo>
                                        <a:pt x="233363" y="72767"/>
                                        <a:pt x="233897" y="73682"/>
                                        <a:pt x="234189" y="74151"/>
                                      </a:cubicBezTo>
                                      <a:cubicBezTo>
                                        <a:pt x="235395" y="76157"/>
                                        <a:pt x="235598" y="77744"/>
                                        <a:pt x="235674" y="79077"/>
                                      </a:cubicBezTo>
                                      <a:cubicBezTo>
                                        <a:pt x="235699" y="79230"/>
                                        <a:pt x="235699" y="79446"/>
                                        <a:pt x="235712" y="79687"/>
                                      </a:cubicBezTo>
                                      <a:cubicBezTo>
                                        <a:pt x="235814" y="81604"/>
                                        <a:pt x="236004" y="85222"/>
                                        <a:pt x="237782" y="86517"/>
                                      </a:cubicBezTo>
                                      <a:cubicBezTo>
                                        <a:pt x="237642" y="86873"/>
                                        <a:pt x="237540" y="87317"/>
                                        <a:pt x="237591" y="87736"/>
                                      </a:cubicBezTo>
                                      <a:cubicBezTo>
                                        <a:pt x="237718" y="88701"/>
                                        <a:pt x="237642" y="91202"/>
                                        <a:pt x="237299" y="91570"/>
                                      </a:cubicBezTo>
                                      <a:cubicBezTo>
                                        <a:pt x="236791" y="91913"/>
                                        <a:pt x="236576" y="91760"/>
                                        <a:pt x="236296" y="91633"/>
                                      </a:cubicBezTo>
                                      <a:lnTo>
                                        <a:pt x="235712" y="92763"/>
                                      </a:lnTo>
                                      <a:cubicBezTo>
                                        <a:pt x="236030" y="92941"/>
                                        <a:pt x="236855" y="93436"/>
                                        <a:pt x="238023" y="92624"/>
                                      </a:cubicBezTo>
                                      <a:cubicBezTo>
                                        <a:pt x="238163" y="92522"/>
                                        <a:pt x="238277" y="92395"/>
                                        <a:pt x="238391" y="92217"/>
                                      </a:cubicBezTo>
                                      <a:lnTo>
                                        <a:pt x="238404" y="93500"/>
                                      </a:lnTo>
                                      <a:cubicBezTo>
                                        <a:pt x="239521" y="93487"/>
                                        <a:pt x="239877" y="92548"/>
                                        <a:pt x="240181" y="91786"/>
                                      </a:cubicBezTo>
                                      <a:cubicBezTo>
                                        <a:pt x="240778" y="90275"/>
                                        <a:pt x="240918" y="88701"/>
                                        <a:pt x="240626" y="86999"/>
                                      </a:cubicBezTo>
                                      <a:cubicBezTo>
                                        <a:pt x="240829" y="86999"/>
                                        <a:pt x="241032" y="86987"/>
                                        <a:pt x="241222" y="86974"/>
                                      </a:cubicBezTo>
                                      <a:cubicBezTo>
                                        <a:pt x="241667" y="88485"/>
                                        <a:pt x="241705" y="89881"/>
                                        <a:pt x="241324" y="91265"/>
                                      </a:cubicBezTo>
                                      <a:cubicBezTo>
                                        <a:pt x="241083" y="92192"/>
                                        <a:pt x="240968" y="92205"/>
                                        <a:pt x="240816" y="92217"/>
                                      </a:cubicBezTo>
                                      <a:lnTo>
                                        <a:pt x="240981" y="93500"/>
                                      </a:lnTo>
                                      <a:cubicBezTo>
                                        <a:pt x="242086" y="93347"/>
                                        <a:pt x="242352" y="92382"/>
                                        <a:pt x="242568" y="91608"/>
                                      </a:cubicBezTo>
                                      <a:cubicBezTo>
                                        <a:pt x="242974" y="90072"/>
                                        <a:pt x="242962" y="88523"/>
                                        <a:pt x="242517" y="86898"/>
                                      </a:cubicBezTo>
                                      <a:cubicBezTo>
                                        <a:pt x="242619" y="86873"/>
                                        <a:pt x="242720" y="86873"/>
                                        <a:pt x="242809" y="86860"/>
                                      </a:cubicBezTo>
                                      <a:cubicBezTo>
                                        <a:pt x="243000" y="87837"/>
                                        <a:pt x="243533" y="89132"/>
                                        <a:pt x="243647" y="89335"/>
                                      </a:cubicBezTo>
                                      <a:cubicBezTo>
                                        <a:pt x="243863" y="89716"/>
                                        <a:pt x="244231" y="91786"/>
                                        <a:pt x="243838" y="92471"/>
                                      </a:cubicBezTo>
                                      <a:cubicBezTo>
                                        <a:pt x="243177" y="93563"/>
                                        <a:pt x="243355" y="96610"/>
                                        <a:pt x="244155" y="97816"/>
                                      </a:cubicBezTo>
                                      <a:cubicBezTo>
                                        <a:pt x="244612" y="98502"/>
                                        <a:pt x="244917" y="101016"/>
                                        <a:pt x="244574" y="102437"/>
                                      </a:cubicBezTo>
                                      <a:cubicBezTo>
                                        <a:pt x="244434" y="103034"/>
                                        <a:pt x="244295" y="103098"/>
                                        <a:pt x="244219" y="103060"/>
                                      </a:cubicBezTo>
                                      <a:cubicBezTo>
                                        <a:pt x="243812" y="102869"/>
                                        <a:pt x="243685" y="102514"/>
                                        <a:pt x="243660" y="101523"/>
                                      </a:cubicBezTo>
                                      <a:lnTo>
                                        <a:pt x="242390" y="101549"/>
                                      </a:lnTo>
                                      <a:cubicBezTo>
                                        <a:pt x="242403" y="102374"/>
                                        <a:pt x="242441" y="103606"/>
                                        <a:pt x="243647" y="104215"/>
                                      </a:cubicBezTo>
                                      <a:cubicBezTo>
                                        <a:pt x="243863" y="104316"/>
                                        <a:pt x="244104" y="104380"/>
                                        <a:pt x="244320" y="104380"/>
                                      </a:cubicBezTo>
                                      <a:cubicBezTo>
                                        <a:pt x="244676" y="104380"/>
                                        <a:pt x="245018" y="104228"/>
                                        <a:pt x="245285" y="103936"/>
                                      </a:cubicBezTo>
                                      <a:cubicBezTo>
                                        <a:pt x="246402" y="102666"/>
                                        <a:pt x="246060" y="98388"/>
                                        <a:pt x="245222" y="97105"/>
                                      </a:cubicBezTo>
                                      <a:cubicBezTo>
                                        <a:pt x="244676" y="96280"/>
                                        <a:pt x="244549" y="93754"/>
                                        <a:pt x="244930" y="93106"/>
                                      </a:cubicBezTo>
                                      <a:cubicBezTo>
                                        <a:pt x="245653" y="91887"/>
                                        <a:pt x="245095" y="89272"/>
                                        <a:pt x="244752" y="88675"/>
                                      </a:cubicBezTo>
                                      <a:cubicBezTo>
                                        <a:pt x="244587" y="88409"/>
                                        <a:pt x="244231" y="87317"/>
                                        <a:pt x="244079" y="86682"/>
                                      </a:cubicBezTo>
                                      <a:cubicBezTo>
                                        <a:pt x="244511" y="86644"/>
                                        <a:pt x="244930" y="86568"/>
                                        <a:pt x="245374" y="86530"/>
                                      </a:cubicBezTo>
                                      <a:cubicBezTo>
                                        <a:pt x="245437" y="87025"/>
                                        <a:pt x="245552" y="87558"/>
                                        <a:pt x="245729" y="87888"/>
                                      </a:cubicBezTo>
                                      <a:cubicBezTo>
                                        <a:pt x="245996" y="88383"/>
                                        <a:pt x="246428" y="89691"/>
                                        <a:pt x="246186" y="91189"/>
                                      </a:cubicBezTo>
                                      <a:cubicBezTo>
                                        <a:pt x="246148" y="91354"/>
                                        <a:pt x="246098" y="91748"/>
                                        <a:pt x="246123" y="91773"/>
                                      </a:cubicBezTo>
                                      <a:cubicBezTo>
                                        <a:pt x="246034" y="91798"/>
                                        <a:pt x="245755" y="91811"/>
                                        <a:pt x="245666" y="91811"/>
                                      </a:cubicBezTo>
                                      <a:lnTo>
                                        <a:pt x="245717" y="93093"/>
                                      </a:lnTo>
                                      <a:cubicBezTo>
                                        <a:pt x="246986" y="93055"/>
                                        <a:pt x="247240" y="92674"/>
                                        <a:pt x="247443" y="91379"/>
                                      </a:cubicBezTo>
                                      <a:cubicBezTo>
                                        <a:pt x="247799" y="89132"/>
                                        <a:pt x="246961" y="87469"/>
                                        <a:pt x="246859" y="87279"/>
                                      </a:cubicBezTo>
                                      <a:cubicBezTo>
                                        <a:pt x="246758" y="87101"/>
                                        <a:pt x="246694" y="86746"/>
                                        <a:pt x="246669" y="86441"/>
                                      </a:cubicBezTo>
                                      <a:cubicBezTo>
                                        <a:pt x="246897" y="86428"/>
                                        <a:pt x="247151" y="86415"/>
                                        <a:pt x="247418" y="86441"/>
                                      </a:cubicBezTo>
                                      <a:cubicBezTo>
                                        <a:pt x="247418" y="86784"/>
                                        <a:pt x="247481" y="87203"/>
                                        <a:pt x="247685" y="87583"/>
                                      </a:cubicBezTo>
                                      <a:cubicBezTo>
                                        <a:pt x="248078" y="88282"/>
                                        <a:pt x="248992" y="90757"/>
                                        <a:pt x="248814" y="91240"/>
                                      </a:cubicBezTo>
                                      <a:cubicBezTo>
                                        <a:pt x="248459" y="91748"/>
                                        <a:pt x="248167" y="91710"/>
                                        <a:pt x="247888" y="91659"/>
                                      </a:cubicBezTo>
                                      <a:lnTo>
                                        <a:pt x="247761" y="92941"/>
                                      </a:lnTo>
                                      <a:cubicBezTo>
                                        <a:pt x="248116" y="92979"/>
                                        <a:pt x="249081" y="93119"/>
                                        <a:pt x="249868" y="91964"/>
                                      </a:cubicBezTo>
                                      <a:cubicBezTo>
                                        <a:pt x="250706" y="90719"/>
                                        <a:pt x="248814" y="86999"/>
                                        <a:pt x="248814" y="86974"/>
                                      </a:cubicBezTo>
                                      <a:cubicBezTo>
                                        <a:pt x="248738" y="86847"/>
                                        <a:pt x="248700" y="86669"/>
                                        <a:pt x="248700" y="86492"/>
                                      </a:cubicBezTo>
                                      <a:cubicBezTo>
                                        <a:pt x="248802" y="86492"/>
                                        <a:pt x="248903" y="86504"/>
                                        <a:pt x="249005" y="86504"/>
                                      </a:cubicBezTo>
                                      <a:cubicBezTo>
                                        <a:pt x="250541" y="86492"/>
                                        <a:pt x="252331" y="85704"/>
                                        <a:pt x="253068" y="83495"/>
                                      </a:cubicBezTo>
                                      <a:cubicBezTo>
                                        <a:pt x="254134" y="80258"/>
                                        <a:pt x="253385" y="70178"/>
                                        <a:pt x="253144" y="67448"/>
                                      </a:cubicBezTo>
                                      <a:cubicBezTo>
                                        <a:pt x="253334" y="67588"/>
                                        <a:pt x="253499" y="67740"/>
                                        <a:pt x="253575" y="67842"/>
                                      </a:cubicBezTo>
                                      <a:lnTo>
                                        <a:pt x="253575" y="67854"/>
                                      </a:lnTo>
                                      <a:cubicBezTo>
                                        <a:pt x="253601" y="67880"/>
                                        <a:pt x="253626" y="67930"/>
                                        <a:pt x="253652" y="67956"/>
                                      </a:cubicBezTo>
                                      <a:cubicBezTo>
                                        <a:pt x="253715" y="68133"/>
                                        <a:pt x="253804" y="68438"/>
                                        <a:pt x="253880" y="68794"/>
                                      </a:cubicBezTo>
                                      <a:cubicBezTo>
                                        <a:pt x="254236" y="70177"/>
                                        <a:pt x="254820" y="72488"/>
                                        <a:pt x="256940" y="75611"/>
                                      </a:cubicBezTo>
                                      <a:cubicBezTo>
                                        <a:pt x="257676" y="76690"/>
                                        <a:pt x="260914" y="80448"/>
                                        <a:pt x="262285" y="81972"/>
                                      </a:cubicBezTo>
                                      <a:cubicBezTo>
                                        <a:pt x="262209" y="83381"/>
                                        <a:pt x="262653" y="86060"/>
                                        <a:pt x="266309" y="88205"/>
                                      </a:cubicBezTo>
                                      <a:cubicBezTo>
                                        <a:pt x="267630" y="88967"/>
                                        <a:pt x="271565" y="102361"/>
                                        <a:pt x="274079" y="104976"/>
                                      </a:cubicBezTo>
                                      <a:cubicBezTo>
                                        <a:pt x="274536" y="105459"/>
                                        <a:pt x="273978" y="105979"/>
                                        <a:pt x="272822" y="105687"/>
                                      </a:cubicBezTo>
                                      <a:cubicBezTo>
                                        <a:pt x="272721" y="105421"/>
                                        <a:pt x="272569" y="104773"/>
                                        <a:pt x="272403" y="104139"/>
                                      </a:cubicBezTo>
                                      <a:cubicBezTo>
                                        <a:pt x="271845" y="101853"/>
                                        <a:pt x="270943" y="98159"/>
                                        <a:pt x="269331" y="95582"/>
                                      </a:cubicBezTo>
                                      <a:cubicBezTo>
                                        <a:pt x="269331" y="95582"/>
                                        <a:pt x="269331" y="95569"/>
                                        <a:pt x="269318" y="95569"/>
                                      </a:cubicBezTo>
                                      <a:cubicBezTo>
                                        <a:pt x="268658" y="94490"/>
                                        <a:pt x="267871" y="93639"/>
                                        <a:pt x="266932" y="93131"/>
                                      </a:cubicBezTo>
                                      <a:cubicBezTo>
                                        <a:pt x="266424" y="92877"/>
                                        <a:pt x="265383" y="92890"/>
                                        <a:pt x="263745" y="92941"/>
                                      </a:cubicBezTo>
                                      <a:cubicBezTo>
                                        <a:pt x="263008" y="92966"/>
                                        <a:pt x="262005" y="92979"/>
                                        <a:pt x="261790" y="92928"/>
                                      </a:cubicBezTo>
                                      <a:cubicBezTo>
                                        <a:pt x="261218" y="92636"/>
                                        <a:pt x="258286" y="91760"/>
                                        <a:pt x="255378" y="93131"/>
                                      </a:cubicBezTo>
                                      <a:cubicBezTo>
                                        <a:pt x="252268" y="94617"/>
                                        <a:pt x="250135" y="98578"/>
                                        <a:pt x="248891" y="105180"/>
                                      </a:cubicBezTo>
                                      <a:cubicBezTo>
                                        <a:pt x="248840" y="105230"/>
                                        <a:pt x="248637" y="105345"/>
                                        <a:pt x="248459" y="105484"/>
                                      </a:cubicBezTo>
                                      <a:cubicBezTo>
                                        <a:pt x="247558" y="106030"/>
                                        <a:pt x="245907" y="107084"/>
                                        <a:pt x="243482" y="110588"/>
                                      </a:cubicBezTo>
                                      <a:cubicBezTo>
                                        <a:pt x="243469" y="110601"/>
                                        <a:pt x="243457" y="110651"/>
                                        <a:pt x="243431" y="110677"/>
                                      </a:cubicBezTo>
                                      <a:cubicBezTo>
                                        <a:pt x="243406" y="110601"/>
                                        <a:pt x="243393" y="110474"/>
                                        <a:pt x="243355" y="110359"/>
                                      </a:cubicBezTo>
                                      <a:cubicBezTo>
                                        <a:pt x="243342" y="110271"/>
                                        <a:pt x="241209" y="101409"/>
                                        <a:pt x="239737" y="101155"/>
                                      </a:cubicBezTo>
                                      <a:cubicBezTo>
                                        <a:pt x="239445" y="101066"/>
                                        <a:pt x="239115" y="101244"/>
                                        <a:pt x="238937" y="101549"/>
                                      </a:cubicBezTo>
                                      <a:cubicBezTo>
                                        <a:pt x="238708" y="101955"/>
                                        <a:pt x="237718" y="105979"/>
                                        <a:pt x="237566" y="108760"/>
                                      </a:cubicBezTo>
                                      <a:lnTo>
                                        <a:pt x="237540" y="109331"/>
                                      </a:lnTo>
                                      <a:cubicBezTo>
                                        <a:pt x="237477" y="110385"/>
                                        <a:pt x="237413" y="111261"/>
                                        <a:pt x="237413" y="112657"/>
                                      </a:cubicBezTo>
                                      <a:cubicBezTo>
                                        <a:pt x="236804" y="111845"/>
                                        <a:pt x="235877" y="110715"/>
                                        <a:pt x="234493" y="109255"/>
                                      </a:cubicBezTo>
                                      <a:cubicBezTo>
                                        <a:pt x="233821" y="108544"/>
                                        <a:pt x="231485" y="106271"/>
                                        <a:pt x="230659" y="106957"/>
                                      </a:cubicBezTo>
                                      <a:cubicBezTo>
                                        <a:pt x="230063" y="107363"/>
                                        <a:pt x="230456" y="108163"/>
                                        <a:pt x="230596" y="108455"/>
                                      </a:cubicBezTo>
                                      <a:cubicBezTo>
                                        <a:pt x="230748" y="108772"/>
                                        <a:pt x="231002" y="109407"/>
                                        <a:pt x="231319" y="110156"/>
                                      </a:cubicBezTo>
                                      <a:moveTo>
                                        <a:pt x="313513" y="237647"/>
                                      </a:moveTo>
                                      <a:cubicBezTo>
                                        <a:pt x="310085" y="238307"/>
                                        <a:pt x="308993" y="233280"/>
                                        <a:pt x="312370" y="232696"/>
                                      </a:cubicBezTo>
                                      <a:cubicBezTo>
                                        <a:pt x="315874" y="232074"/>
                                        <a:pt x="316230" y="237114"/>
                                        <a:pt x="313513" y="237647"/>
                                      </a:cubicBezTo>
                                      <a:moveTo>
                                        <a:pt x="298595" y="252387"/>
                                      </a:moveTo>
                                      <a:cubicBezTo>
                                        <a:pt x="298290" y="252311"/>
                                        <a:pt x="297084" y="250305"/>
                                        <a:pt x="296691" y="249924"/>
                                      </a:cubicBezTo>
                                      <a:cubicBezTo>
                                        <a:pt x="296602" y="249835"/>
                                        <a:pt x="296361" y="249543"/>
                                        <a:pt x="296056" y="249289"/>
                                      </a:cubicBezTo>
                                      <a:cubicBezTo>
                                        <a:pt x="295815" y="249099"/>
                                        <a:pt x="298163" y="247613"/>
                                        <a:pt x="298671" y="247537"/>
                                      </a:cubicBezTo>
                                      <a:cubicBezTo>
                                        <a:pt x="299217" y="247461"/>
                                        <a:pt x="301617" y="249873"/>
                                        <a:pt x="301528" y="250559"/>
                                      </a:cubicBezTo>
                                      <a:cubicBezTo>
                                        <a:pt x="301502" y="250736"/>
                                        <a:pt x="298951" y="252463"/>
                                        <a:pt x="298595" y="252387"/>
                                      </a:cubicBezTo>
                                      <a:moveTo>
                                        <a:pt x="338816" y="359234"/>
                                      </a:moveTo>
                                      <a:cubicBezTo>
                                        <a:pt x="339069" y="358676"/>
                                        <a:pt x="339069" y="360517"/>
                                        <a:pt x="339527" y="360669"/>
                                      </a:cubicBezTo>
                                      <a:cubicBezTo>
                                        <a:pt x="340352" y="360923"/>
                                        <a:pt x="341787" y="359387"/>
                                        <a:pt x="342688" y="358841"/>
                                      </a:cubicBezTo>
                                      <a:cubicBezTo>
                                        <a:pt x="343221" y="358523"/>
                                        <a:pt x="344745" y="357190"/>
                                        <a:pt x="345227" y="357254"/>
                                      </a:cubicBezTo>
                                      <a:cubicBezTo>
                                        <a:pt x="345151" y="357241"/>
                                        <a:pt x="343234" y="360060"/>
                                        <a:pt x="342853" y="360352"/>
                                      </a:cubicBezTo>
                                      <a:cubicBezTo>
                                        <a:pt x="342345" y="360745"/>
                                        <a:pt x="341380" y="361139"/>
                                        <a:pt x="340631" y="361621"/>
                                      </a:cubicBezTo>
                                      <a:cubicBezTo>
                                        <a:pt x="340365" y="361786"/>
                                        <a:pt x="338625" y="362967"/>
                                        <a:pt x="338422" y="362891"/>
                                      </a:cubicBezTo>
                                      <a:cubicBezTo>
                                        <a:pt x="337521" y="362573"/>
                                        <a:pt x="338714" y="359437"/>
                                        <a:pt x="338816" y="359234"/>
                                      </a:cubicBezTo>
                                      <a:moveTo>
                                        <a:pt x="341825" y="355108"/>
                                      </a:moveTo>
                                      <a:cubicBezTo>
                                        <a:pt x="342129" y="353280"/>
                                        <a:pt x="343018" y="352252"/>
                                        <a:pt x="343653" y="350830"/>
                                      </a:cubicBezTo>
                                      <a:cubicBezTo>
                                        <a:pt x="343792" y="351795"/>
                                        <a:pt x="342688" y="354270"/>
                                        <a:pt x="343323" y="354791"/>
                                      </a:cubicBezTo>
                                      <a:cubicBezTo>
                                        <a:pt x="343830" y="355197"/>
                                        <a:pt x="344668" y="354410"/>
                                        <a:pt x="345227" y="354156"/>
                                      </a:cubicBezTo>
                                      <a:cubicBezTo>
                                        <a:pt x="346763" y="353458"/>
                                        <a:pt x="348439" y="352683"/>
                                        <a:pt x="350077" y="351769"/>
                                      </a:cubicBezTo>
                                      <a:cubicBezTo>
                                        <a:pt x="351524" y="350982"/>
                                        <a:pt x="349277" y="352963"/>
                                        <a:pt x="348807" y="353280"/>
                                      </a:cubicBezTo>
                                      <a:cubicBezTo>
                                        <a:pt x="346954" y="354600"/>
                                        <a:pt x="345176" y="355502"/>
                                        <a:pt x="343018" y="356606"/>
                                      </a:cubicBezTo>
                                      <a:cubicBezTo>
                                        <a:pt x="343145" y="356555"/>
                                        <a:pt x="341888" y="357317"/>
                                        <a:pt x="341659" y="357101"/>
                                      </a:cubicBezTo>
                                      <a:cubicBezTo>
                                        <a:pt x="341570" y="357000"/>
                                        <a:pt x="341774" y="355464"/>
                                        <a:pt x="341824" y="355108"/>
                                      </a:cubicBezTo>
                                      <a:moveTo>
                                        <a:pt x="346268" y="349230"/>
                                      </a:moveTo>
                                      <a:cubicBezTo>
                                        <a:pt x="346738" y="347415"/>
                                        <a:pt x="348096" y="345751"/>
                                        <a:pt x="349366" y="344469"/>
                                      </a:cubicBezTo>
                                      <a:cubicBezTo>
                                        <a:pt x="349709" y="344126"/>
                                        <a:pt x="348820" y="345916"/>
                                        <a:pt x="348655" y="346373"/>
                                      </a:cubicBezTo>
                                      <a:cubicBezTo>
                                        <a:pt x="348325" y="347250"/>
                                        <a:pt x="347512" y="348875"/>
                                        <a:pt x="348414" y="349154"/>
                                      </a:cubicBezTo>
                                      <a:cubicBezTo>
                                        <a:pt x="349023" y="349357"/>
                                        <a:pt x="351765" y="347618"/>
                                        <a:pt x="352375" y="347338"/>
                                      </a:cubicBezTo>
                                      <a:cubicBezTo>
                                        <a:pt x="354076" y="346577"/>
                                        <a:pt x="355295" y="345790"/>
                                        <a:pt x="356818" y="345104"/>
                                      </a:cubicBezTo>
                                      <a:cubicBezTo>
                                        <a:pt x="354965" y="347313"/>
                                        <a:pt x="352464" y="348646"/>
                                        <a:pt x="349290" y="349865"/>
                                      </a:cubicBezTo>
                                      <a:cubicBezTo>
                                        <a:pt x="348833" y="350043"/>
                                        <a:pt x="346573" y="351223"/>
                                        <a:pt x="346027" y="350741"/>
                                      </a:cubicBezTo>
                                      <a:cubicBezTo>
                                        <a:pt x="345989" y="350715"/>
                                        <a:pt x="346167" y="349611"/>
                                        <a:pt x="346268" y="349230"/>
                                      </a:cubicBezTo>
                                      <a:moveTo>
                                        <a:pt x="352299" y="342336"/>
                                      </a:moveTo>
                                      <a:cubicBezTo>
                                        <a:pt x="352464" y="341816"/>
                                        <a:pt x="352667" y="341029"/>
                                        <a:pt x="353010" y="340597"/>
                                      </a:cubicBezTo>
                                      <a:cubicBezTo>
                                        <a:pt x="353403" y="340089"/>
                                        <a:pt x="354927" y="338807"/>
                                        <a:pt x="355231" y="338845"/>
                                      </a:cubicBezTo>
                                      <a:cubicBezTo>
                                        <a:pt x="355574" y="338883"/>
                                        <a:pt x="352718" y="342755"/>
                                        <a:pt x="354990" y="342336"/>
                                      </a:cubicBezTo>
                                      <a:cubicBezTo>
                                        <a:pt x="355955" y="342158"/>
                                        <a:pt x="358202" y="340813"/>
                                        <a:pt x="359523" y="340203"/>
                                      </a:cubicBezTo>
                                      <a:cubicBezTo>
                                        <a:pt x="360208" y="339861"/>
                                        <a:pt x="361605" y="339289"/>
                                        <a:pt x="360716" y="340038"/>
                                      </a:cubicBezTo>
                                      <a:cubicBezTo>
                                        <a:pt x="358761" y="341651"/>
                                        <a:pt x="356387" y="342641"/>
                                        <a:pt x="353962" y="343606"/>
                                      </a:cubicBezTo>
                                      <a:cubicBezTo>
                                        <a:pt x="353492" y="343796"/>
                                        <a:pt x="351892" y="344241"/>
                                        <a:pt x="351905" y="344241"/>
                                      </a:cubicBezTo>
                                      <a:cubicBezTo>
                                        <a:pt x="351613" y="344037"/>
                                        <a:pt x="352197" y="342679"/>
                                        <a:pt x="352299" y="342336"/>
                                      </a:cubicBezTo>
                                      <a:moveTo>
                                        <a:pt x="359523" y="336712"/>
                                      </a:moveTo>
                                      <a:cubicBezTo>
                                        <a:pt x="360056" y="336039"/>
                                        <a:pt x="362062" y="333830"/>
                                        <a:pt x="363090" y="333538"/>
                                      </a:cubicBezTo>
                                      <a:cubicBezTo>
                                        <a:pt x="363370" y="333449"/>
                                        <a:pt x="361694" y="335138"/>
                                        <a:pt x="362062" y="335747"/>
                                      </a:cubicBezTo>
                                      <a:cubicBezTo>
                                        <a:pt x="362544" y="336585"/>
                                        <a:pt x="365515" y="335912"/>
                                        <a:pt x="366416" y="335671"/>
                                      </a:cubicBezTo>
                                      <a:cubicBezTo>
                                        <a:pt x="366734" y="335595"/>
                                        <a:pt x="367661" y="335138"/>
                                        <a:pt x="368003" y="335366"/>
                                      </a:cubicBezTo>
                                      <a:cubicBezTo>
                                        <a:pt x="368130" y="335442"/>
                                        <a:pt x="367229" y="336153"/>
                                        <a:pt x="367051" y="336230"/>
                                      </a:cubicBezTo>
                                      <a:cubicBezTo>
                                        <a:pt x="366061" y="336661"/>
                                        <a:pt x="363433" y="337309"/>
                                        <a:pt x="362062" y="337575"/>
                                      </a:cubicBezTo>
                                      <a:cubicBezTo>
                                        <a:pt x="361440" y="337702"/>
                                        <a:pt x="359218" y="338236"/>
                                        <a:pt x="358964" y="337982"/>
                                      </a:cubicBezTo>
                                      <a:cubicBezTo>
                                        <a:pt x="358786" y="337791"/>
                                        <a:pt x="359497" y="336725"/>
                                        <a:pt x="359523" y="336712"/>
                                      </a:cubicBezTo>
                                      <a:moveTo>
                                        <a:pt x="369819" y="332103"/>
                                      </a:moveTo>
                                      <a:cubicBezTo>
                                        <a:pt x="370365" y="331621"/>
                                        <a:pt x="372155" y="329907"/>
                                        <a:pt x="372841" y="329882"/>
                                      </a:cubicBezTo>
                                      <a:cubicBezTo>
                                        <a:pt x="374136" y="329818"/>
                                        <a:pt x="370657" y="331837"/>
                                        <a:pt x="373006" y="331938"/>
                                      </a:cubicBezTo>
                                      <a:cubicBezTo>
                                        <a:pt x="373628" y="331977"/>
                                        <a:pt x="375938" y="332738"/>
                                        <a:pt x="377043" y="332814"/>
                                      </a:cubicBezTo>
                                      <a:cubicBezTo>
                                        <a:pt x="377602" y="332853"/>
                                        <a:pt x="376192" y="333081"/>
                                        <a:pt x="375545" y="333145"/>
                                      </a:cubicBezTo>
                                      <a:cubicBezTo>
                                        <a:pt x="373488" y="333297"/>
                                        <a:pt x="372561" y="333233"/>
                                        <a:pt x="371101" y="333221"/>
                                      </a:cubicBezTo>
                                      <a:cubicBezTo>
                                        <a:pt x="369502" y="333208"/>
                                        <a:pt x="368613" y="333233"/>
                                        <a:pt x="369819" y="332103"/>
                                      </a:cubicBezTo>
                                      <a:moveTo>
                                        <a:pt x="378236" y="329412"/>
                                      </a:moveTo>
                                      <a:cubicBezTo>
                                        <a:pt x="382680" y="327419"/>
                                        <a:pt x="389053" y="326898"/>
                                        <a:pt x="394817" y="328066"/>
                                      </a:cubicBezTo>
                                      <a:cubicBezTo>
                                        <a:pt x="393116" y="328193"/>
                                        <a:pt x="391123" y="329780"/>
                                        <a:pt x="388876" y="329171"/>
                                      </a:cubicBezTo>
                                      <a:cubicBezTo>
                                        <a:pt x="388609" y="329107"/>
                                        <a:pt x="388431" y="328714"/>
                                        <a:pt x="388076" y="328612"/>
                                      </a:cubicBezTo>
                                      <a:cubicBezTo>
                                        <a:pt x="386222" y="328092"/>
                                        <a:pt x="384711" y="329323"/>
                                        <a:pt x="382997" y="329564"/>
                                      </a:cubicBezTo>
                                      <a:cubicBezTo>
                                        <a:pt x="382223" y="329666"/>
                                        <a:pt x="381220" y="329437"/>
                                        <a:pt x="379912" y="329564"/>
                                      </a:cubicBezTo>
                                      <a:cubicBezTo>
                                        <a:pt x="379671" y="329590"/>
                                        <a:pt x="377894" y="329742"/>
                                        <a:pt x="377843" y="329640"/>
                                      </a:cubicBezTo>
                                      <a:cubicBezTo>
                                        <a:pt x="377792" y="329552"/>
                                        <a:pt x="380674" y="328307"/>
                                        <a:pt x="378237" y="329412"/>
                                      </a:cubicBezTo>
                                      <a:moveTo>
                                        <a:pt x="386171" y="323775"/>
                                      </a:moveTo>
                                      <a:cubicBezTo>
                                        <a:pt x="386565" y="322937"/>
                                        <a:pt x="386781" y="321756"/>
                                        <a:pt x="386806" y="321236"/>
                                      </a:cubicBezTo>
                                      <a:cubicBezTo>
                                        <a:pt x="386806" y="321084"/>
                                        <a:pt x="386578" y="320627"/>
                                        <a:pt x="386730" y="320436"/>
                                      </a:cubicBezTo>
                                      <a:cubicBezTo>
                                        <a:pt x="386997" y="320106"/>
                                        <a:pt x="387822" y="321871"/>
                                        <a:pt x="387847" y="322658"/>
                                      </a:cubicBezTo>
                                      <a:cubicBezTo>
                                        <a:pt x="387847" y="323432"/>
                                        <a:pt x="387517" y="324943"/>
                                        <a:pt x="387212" y="325121"/>
                                      </a:cubicBezTo>
                                      <a:cubicBezTo>
                                        <a:pt x="387098" y="325184"/>
                                        <a:pt x="385651" y="325425"/>
                                        <a:pt x="385384" y="325273"/>
                                      </a:cubicBezTo>
                                      <a:cubicBezTo>
                                        <a:pt x="385168" y="325184"/>
                                        <a:pt x="386032" y="324067"/>
                                        <a:pt x="386171" y="323775"/>
                                      </a:cubicBezTo>
                                      <a:moveTo>
                                        <a:pt x="396798" y="331710"/>
                                      </a:moveTo>
                                      <a:cubicBezTo>
                                        <a:pt x="394944" y="332421"/>
                                        <a:pt x="393091" y="332929"/>
                                        <a:pt x="391008" y="333462"/>
                                      </a:cubicBezTo>
                                      <a:cubicBezTo>
                                        <a:pt x="388558" y="334071"/>
                                        <a:pt x="386590" y="335138"/>
                                        <a:pt x="383239" y="334643"/>
                                      </a:cubicBezTo>
                                      <a:cubicBezTo>
                                        <a:pt x="386946" y="332675"/>
                                        <a:pt x="391478" y="332015"/>
                                        <a:pt x="396798" y="331710"/>
                                      </a:cubicBezTo>
                                      <a:moveTo>
                                        <a:pt x="398144" y="326390"/>
                                      </a:moveTo>
                                      <a:cubicBezTo>
                                        <a:pt x="399235" y="325235"/>
                                        <a:pt x="400543" y="322874"/>
                                        <a:pt x="400772" y="320842"/>
                                      </a:cubicBezTo>
                                      <a:cubicBezTo>
                                        <a:pt x="400784" y="320639"/>
                                        <a:pt x="400505" y="319712"/>
                                        <a:pt x="400683" y="319408"/>
                                      </a:cubicBezTo>
                                      <a:cubicBezTo>
                                        <a:pt x="400746" y="319319"/>
                                        <a:pt x="401546" y="322594"/>
                                        <a:pt x="401241" y="323610"/>
                                      </a:cubicBezTo>
                                      <a:cubicBezTo>
                                        <a:pt x="400797" y="325108"/>
                                        <a:pt x="399566" y="327584"/>
                                        <a:pt x="398702" y="327825"/>
                                      </a:cubicBezTo>
                                      <a:cubicBezTo>
                                        <a:pt x="398486" y="327876"/>
                                        <a:pt x="397052" y="327876"/>
                                        <a:pt x="396874" y="327584"/>
                                      </a:cubicBezTo>
                                      <a:cubicBezTo>
                                        <a:pt x="396734" y="327343"/>
                                        <a:pt x="398080" y="326467"/>
                                        <a:pt x="398144" y="326390"/>
                                      </a:cubicBezTo>
                                      <a:moveTo>
                                        <a:pt x="405050" y="336077"/>
                                      </a:moveTo>
                                      <a:cubicBezTo>
                                        <a:pt x="405507" y="336712"/>
                                        <a:pt x="406231" y="338807"/>
                                        <a:pt x="405291" y="337664"/>
                                      </a:cubicBezTo>
                                      <a:cubicBezTo>
                                        <a:pt x="404453" y="336636"/>
                                        <a:pt x="402054" y="335519"/>
                                        <a:pt x="400137" y="336395"/>
                                      </a:cubicBezTo>
                                      <a:cubicBezTo>
                                        <a:pt x="399985" y="336458"/>
                                        <a:pt x="398372" y="335569"/>
                                        <a:pt x="398385" y="335442"/>
                                      </a:cubicBezTo>
                                      <a:cubicBezTo>
                                        <a:pt x="398410" y="335011"/>
                                        <a:pt x="400721" y="334757"/>
                                        <a:pt x="401165" y="334731"/>
                                      </a:cubicBezTo>
                                      <a:cubicBezTo>
                                        <a:pt x="402993" y="334528"/>
                                        <a:pt x="404149" y="334782"/>
                                        <a:pt x="405050" y="336077"/>
                                      </a:cubicBezTo>
                                      <a:moveTo>
                                        <a:pt x="407437" y="328853"/>
                                      </a:moveTo>
                                      <a:cubicBezTo>
                                        <a:pt x="408300" y="328219"/>
                                        <a:pt x="409278" y="327330"/>
                                        <a:pt x="409735" y="326632"/>
                                      </a:cubicBezTo>
                                      <a:cubicBezTo>
                                        <a:pt x="409862" y="326416"/>
                                        <a:pt x="409646" y="326035"/>
                                        <a:pt x="410129" y="325756"/>
                                      </a:cubicBezTo>
                                      <a:cubicBezTo>
                                        <a:pt x="410230" y="325705"/>
                                        <a:pt x="409202" y="328993"/>
                                        <a:pt x="408618" y="329958"/>
                                      </a:cubicBezTo>
                                      <a:cubicBezTo>
                                        <a:pt x="408085" y="330847"/>
                                        <a:pt x="406891" y="332357"/>
                                        <a:pt x="406409" y="332345"/>
                                      </a:cubicBezTo>
                                      <a:cubicBezTo>
                                        <a:pt x="406409" y="332345"/>
                                        <a:pt x="404822" y="331151"/>
                                        <a:pt x="404809" y="330834"/>
                                      </a:cubicBezTo>
                                      <a:cubicBezTo>
                                        <a:pt x="404796" y="330225"/>
                                        <a:pt x="406955" y="329209"/>
                                        <a:pt x="407437" y="328853"/>
                                      </a:cubicBezTo>
                                      <a:moveTo>
                                        <a:pt x="411474" y="337423"/>
                                      </a:moveTo>
                                      <a:cubicBezTo>
                                        <a:pt x="412617" y="336407"/>
                                        <a:pt x="413912" y="334478"/>
                                        <a:pt x="414877" y="333538"/>
                                      </a:cubicBezTo>
                                      <a:cubicBezTo>
                                        <a:pt x="414978" y="333551"/>
                                        <a:pt x="414928" y="333614"/>
                                        <a:pt x="414877" y="333614"/>
                                      </a:cubicBezTo>
                                      <a:cubicBezTo>
                                        <a:pt x="414534" y="334858"/>
                                        <a:pt x="413887" y="335709"/>
                                        <a:pt x="413226" y="336864"/>
                                      </a:cubicBezTo>
                                      <a:cubicBezTo>
                                        <a:pt x="412807" y="337588"/>
                                        <a:pt x="412046" y="339734"/>
                                        <a:pt x="411170" y="339645"/>
                                      </a:cubicBezTo>
                                      <a:cubicBezTo>
                                        <a:pt x="410852" y="339607"/>
                                        <a:pt x="410281" y="338832"/>
                                        <a:pt x="410281" y="338528"/>
                                      </a:cubicBezTo>
                                      <a:cubicBezTo>
                                        <a:pt x="410306" y="337931"/>
                                        <a:pt x="411043" y="337791"/>
                                        <a:pt x="411474" y="337423"/>
                                      </a:cubicBezTo>
                                      <a:moveTo>
                                        <a:pt x="417416" y="343200"/>
                                      </a:moveTo>
                                      <a:cubicBezTo>
                                        <a:pt x="417225" y="343200"/>
                                        <a:pt x="415537" y="345332"/>
                                        <a:pt x="414877" y="346221"/>
                                      </a:cubicBezTo>
                                      <a:cubicBezTo>
                                        <a:pt x="414445" y="346856"/>
                                        <a:pt x="413886" y="348252"/>
                                        <a:pt x="413620" y="348367"/>
                                      </a:cubicBezTo>
                                      <a:cubicBezTo>
                                        <a:pt x="413633" y="348354"/>
                                        <a:pt x="411271" y="348494"/>
                                        <a:pt x="411246" y="348443"/>
                                      </a:cubicBezTo>
                                      <a:cubicBezTo>
                                        <a:pt x="411055" y="348252"/>
                                        <a:pt x="412439" y="346869"/>
                                        <a:pt x="412515" y="346780"/>
                                      </a:cubicBezTo>
                                      <a:cubicBezTo>
                                        <a:pt x="412960" y="346259"/>
                                        <a:pt x="413417" y="345586"/>
                                        <a:pt x="413861" y="345193"/>
                                      </a:cubicBezTo>
                                      <a:cubicBezTo>
                                        <a:pt x="414648" y="344507"/>
                                        <a:pt x="416413" y="343174"/>
                                        <a:pt x="417416" y="343200"/>
                                      </a:cubicBezTo>
                                      <a:moveTo>
                                        <a:pt x="418051" y="338845"/>
                                      </a:moveTo>
                                      <a:cubicBezTo>
                                        <a:pt x="419003" y="337613"/>
                                        <a:pt x="419879" y="336153"/>
                                        <a:pt x="420514" y="334731"/>
                                      </a:cubicBezTo>
                                      <a:cubicBezTo>
                                        <a:pt x="420323" y="336725"/>
                                        <a:pt x="419587" y="340648"/>
                                        <a:pt x="417975" y="341143"/>
                                      </a:cubicBezTo>
                                      <a:cubicBezTo>
                                        <a:pt x="417936" y="341168"/>
                                        <a:pt x="416540" y="341079"/>
                                        <a:pt x="416476" y="340991"/>
                                      </a:cubicBezTo>
                                      <a:cubicBezTo>
                                        <a:pt x="416210" y="340648"/>
                                        <a:pt x="417962" y="338959"/>
                                        <a:pt x="418051" y="338845"/>
                                      </a:cubicBezTo>
                                      <a:moveTo>
                                        <a:pt x="422266" y="343365"/>
                                      </a:moveTo>
                                      <a:cubicBezTo>
                                        <a:pt x="422748" y="343276"/>
                                        <a:pt x="423586" y="343314"/>
                                        <a:pt x="423929" y="343682"/>
                                      </a:cubicBezTo>
                                      <a:cubicBezTo>
                                        <a:pt x="424297" y="344088"/>
                                        <a:pt x="424449" y="346285"/>
                                        <a:pt x="424005" y="346539"/>
                                      </a:cubicBezTo>
                                      <a:cubicBezTo>
                                        <a:pt x="423777" y="346678"/>
                                        <a:pt x="422774" y="345637"/>
                                        <a:pt x="422494" y="345586"/>
                                      </a:cubicBezTo>
                                      <a:cubicBezTo>
                                        <a:pt x="421339" y="345421"/>
                                        <a:pt x="419308" y="346919"/>
                                        <a:pt x="418457" y="347656"/>
                                      </a:cubicBezTo>
                                      <a:cubicBezTo>
                                        <a:pt x="418241" y="347846"/>
                                        <a:pt x="417327" y="348519"/>
                                        <a:pt x="417340" y="348519"/>
                                      </a:cubicBezTo>
                                      <a:cubicBezTo>
                                        <a:pt x="417086" y="348405"/>
                                        <a:pt x="418330" y="346526"/>
                                        <a:pt x="418457" y="346297"/>
                                      </a:cubicBezTo>
                                      <a:cubicBezTo>
                                        <a:pt x="419358" y="344850"/>
                                        <a:pt x="420323" y="343745"/>
                                        <a:pt x="422266" y="343365"/>
                                      </a:cubicBezTo>
                                      <a:moveTo>
                                        <a:pt x="427662" y="350906"/>
                                      </a:moveTo>
                                      <a:cubicBezTo>
                                        <a:pt x="428119" y="350982"/>
                                        <a:pt x="428119" y="350995"/>
                                        <a:pt x="427738" y="351769"/>
                                      </a:cubicBezTo>
                                      <a:cubicBezTo>
                                        <a:pt x="426963" y="353420"/>
                                        <a:pt x="426024" y="354715"/>
                                        <a:pt x="424881" y="356060"/>
                                      </a:cubicBezTo>
                                      <a:cubicBezTo>
                                        <a:pt x="424716" y="356251"/>
                                        <a:pt x="423497" y="357254"/>
                                        <a:pt x="423612" y="357660"/>
                                      </a:cubicBezTo>
                                      <a:cubicBezTo>
                                        <a:pt x="423764" y="358130"/>
                                        <a:pt x="425110" y="357965"/>
                                        <a:pt x="425592" y="357889"/>
                                      </a:cubicBezTo>
                                      <a:cubicBezTo>
                                        <a:pt x="427408" y="357647"/>
                                        <a:pt x="429274" y="356721"/>
                                        <a:pt x="431000" y="356137"/>
                                      </a:cubicBezTo>
                                      <a:cubicBezTo>
                                        <a:pt x="431686" y="355908"/>
                                        <a:pt x="429172" y="357533"/>
                                        <a:pt x="428842" y="357736"/>
                                      </a:cubicBezTo>
                                      <a:cubicBezTo>
                                        <a:pt x="426989" y="358841"/>
                                        <a:pt x="425414" y="359336"/>
                                        <a:pt x="423053" y="360034"/>
                                      </a:cubicBezTo>
                                      <a:cubicBezTo>
                                        <a:pt x="422571" y="360174"/>
                                        <a:pt x="420273" y="361012"/>
                                        <a:pt x="419803" y="360821"/>
                                      </a:cubicBezTo>
                                      <a:cubicBezTo>
                                        <a:pt x="419600" y="360745"/>
                                        <a:pt x="420857" y="359412"/>
                                        <a:pt x="421072" y="359158"/>
                                      </a:cubicBezTo>
                                      <a:cubicBezTo>
                                        <a:pt x="422494" y="357508"/>
                                        <a:pt x="424145" y="355235"/>
                                        <a:pt x="425199" y="353762"/>
                                      </a:cubicBezTo>
                                      <a:cubicBezTo>
                                        <a:pt x="425338" y="353572"/>
                                        <a:pt x="426316" y="352912"/>
                                        <a:pt x="426151" y="352404"/>
                                      </a:cubicBezTo>
                                      <a:cubicBezTo>
                                        <a:pt x="425973" y="351845"/>
                                        <a:pt x="424145" y="352315"/>
                                        <a:pt x="423447" y="352493"/>
                                      </a:cubicBezTo>
                                      <a:cubicBezTo>
                                        <a:pt x="420780" y="353178"/>
                                        <a:pt x="418673" y="353889"/>
                                        <a:pt x="416311" y="355032"/>
                                      </a:cubicBezTo>
                                      <a:cubicBezTo>
                                        <a:pt x="415740" y="355311"/>
                                        <a:pt x="416096" y="354270"/>
                                        <a:pt x="416311" y="354004"/>
                                      </a:cubicBezTo>
                                      <a:cubicBezTo>
                                        <a:pt x="416807" y="353420"/>
                                        <a:pt x="420019" y="352036"/>
                                        <a:pt x="420996" y="351769"/>
                                      </a:cubicBezTo>
                                      <a:cubicBezTo>
                                        <a:pt x="421694" y="351604"/>
                                        <a:pt x="422418" y="351465"/>
                                        <a:pt x="422901" y="351376"/>
                                      </a:cubicBezTo>
                                      <a:cubicBezTo>
                                        <a:pt x="424335" y="351134"/>
                                        <a:pt x="426366" y="350665"/>
                                        <a:pt x="427662" y="350906"/>
                                      </a:cubicBezTo>
                                      <a:moveTo>
                                        <a:pt x="429871" y="346691"/>
                                      </a:moveTo>
                                      <a:cubicBezTo>
                                        <a:pt x="430924" y="345256"/>
                                        <a:pt x="431305" y="344215"/>
                                        <a:pt x="432334" y="343060"/>
                                      </a:cubicBezTo>
                                      <a:cubicBezTo>
                                        <a:pt x="432372" y="343009"/>
                                        <a:pt x="432321" y="342869"/>
                                        <a:pt x="432410" y="342908"/>
                                      </a:cubicBezTo>
                                      <a:cubicBezTo>
                                        <a:pt x="432587" y="342920"/>
                                        <a:pt x="432054" y="345155"/>
                                        <a:pt x="431940" y="345434"/>
                                      </a:cubicBezTo>
                                      <a:cubicBezTo>
                                        <a:pt x="431546" y="346399"/>
                                        <a:pt x="430290" y="348405"/>
                                        <a:pt x="429731" y="348684"/>
                                      </a:cubicBezTo>
                                      <a:cubicBezTo>
                                        <a:pt x="429528" y="348786"/>
                                        <a:pt x="428601" y="348913"/>
                                        <a:pt x="428449" y="348836"/>
                                      </a:cubicBezTo>
                                      <a:cubicBezTo>
                                        <a:pt x="428271" y="348748"/>
                                        <a:pt x="429591" y="347097"/>
                                        <a:pt x="429871" y="346691"/>
                                      </a:cubicBezTo>
                                      <a:moveTo>
                                        <a:pt x="407907" y="352099"/>
                                      </a:moveTo>
                                      <a:cubicBezTo>
                                        <a:pt x="407983" y="351541"/>
                                        <a:pt x="409265" y="351553"/>
                                        <a:pt x="409417" y="351541"/>
                                      </a:cubicBezTo>
                                      <a:cubicBezTo>
                                        <a:pt x="410789" y="351363"/>
                                        <a:pt x="412325" y="351617"/>
                                        <a:pt x="413150" y="352252"/>
                                      </a:cubicBezTo>
                                      <a:cubicBezTo>
                                        <a:pt x="414432" y="353280"/>
                                        <a:pt x="414001" y="354702"/>
                                        <a:pt x="412820" y="355895"/>
                                      </a:cubicBezTo>
                                      <a:cubicBezTo>
                                        <a:pt x="412236" y="356492"/>
                                        <a:pt x="412604" y="354804"/>
                                        <a:pt x="412198" y="354080"/>
                                      </a:cubicBezTo>
                                      <a:cubicBezTo>
                                        <a:pt x="411716" y="353255"/>
                                        <a:pt x="410332" y="352747"/>
                                        <a:pt x="409583" y="352658"/>
                                      </a:cubicBezTo>
                                      <a:cubicBezTo>
                                        <a:pt x="409380" y="352632"/>
                                        <a:pt x="407793" y="352861"/>
                                        <a:pt x="407907" y="352099"/>
                                      </a:cubicBezTo>
                                      <a:moveTo>
                                        <a:pt x="405685" y="352023"/>
                                      </a:moveTo>
                                      <a:cubicBezTo>
                                        <a:pt x="406802" y="353521"/>
                                        <a:pt x="404403" y="355095"/>
                                        <a:pt x="403704" y="355819"/>
                                      </a:cubicBezTo>
                                      <a:cubicBezTo>
                                        <a:pt x="403527" y="356010"/>
                                        <a:pt x="403412" y="356149"/>
                                        <a:pt x="403387" y="356060"/>
                                      </a:cubicBezTo>
                                      <a:cubicBezTo>
                                        <a:pt x="403133" y="355095"/>
                                        <a:pt x="404428" y="354169"/>
                                        <a:pt x="403616" y="352963"/>
                                      </a:cubicBezTo>
                                      <a:cubicBezTo>
                                        <a:pt x="403222" y="352379"/>
                                        <a:pt x="401965" y="351922"/>
                                        <a:pt x="401241" y="351934"/>
                                      </a:cubicBezTo>
                                      <a:cubicBezTo>
                                        <a:pt x="400975" y="351947"/>
                                        <a:pt x="400696" y="352264"/>
                                        <a:pt x="400454" y="352175"/>
                                      </a:cubicBezTo>
                                      <a:cubicBezTo>
                                        <a:pt x="400175" y="352074"/>
                                        <a:pt x="399705" y="350931"/>
                                        <a:pt x="399743" y="350906"/>
                                      </a:cubicBezTo>
                                      <a:cubicBezTo>
                                        <a:pt x="400556" y="349839"/>
                                        <a:pt x="405152" y="351299"/>
                                        <a:pt x="405685" y="352023"/>
                                      </a:cubicBezTo>
                                      <a:moveTo>
                                        <a:pt x="402752" y="339734"/>
                                      </a:moveTo>
                                      <a:cubicBezTo>
                                        <a:pt x="402524" y="339505"/>
                                        <a:pt x="401711" y="339353"/>
                                        <a:pt x="402346" y="339086"/>
                                      </a:cubicBezTo>
                                      <a:cubicBezTo>
                                        <a:pt x="403006" y="338807"/>
                                        <a:pt x="404631" y="339315"/>
                                        <a:pt x="404885" y="339569"/>
                                      </a:cubicBezTo>
                                      <a:cubicBezTo>
                                        <a:pt x="406701" y="341270"/>
                                        <a:pt x="405342" y="346120"/>
                                        <a:pt x="404098" y="347262"/>
                                      </a:cubicBezTo>
                                      <a:cubicBezTo>
                                        <a:pt x="403514" y="347783"/>
                                        <a:pt x="404250" y="346107"/>
                                        <a:pt x="404250" y="345358"/>
                                      </a:cubicBezTo>
                                      <a:cubicBezTo>
                                        <a:pt x="404301" y="343009"/>
                                        <a:pt x="403539" y="340495"/>
                                        <a:pt x="402752" y="339734"/>
                                      </a:cubicBezTo>
                                      <a:moveTo>
                                        <a:pt x="428373" y="365341"/>
                                      </a:moveTo>
                                      <a:cubicBezTo>
                                        <a:pt x="426862" y="365950"/>
                                        <a:pt x="424386" y="365696"/>
                                        <a:pt x="422342" y="365988"/>
                                      </a:cubicBezTo>
                                      <a:cubicBezTo>
                                        <a:pt x="421047" y="366166"/>
                                        <a:pt x="421606" y="366674"/>
                                        <a:pt x="422659" y="366864"/>
                                      </a:cubicBezTo>
                                      <a:cubicBezTo>
                                        <a:pt x="423472" y="366979"/>
                                        <a:pt x="424792" y="367017"/>
                                        <a:pt x="425998" y="366928"/>
                                      </a:cubicBezTo>
                                      <a:cubicBezTo>
                                        <a:pt x="426075" y="366915"/>
                                        <a:pt x="426912" y="366712"/>
                                        <a:pt x="427027" y="366776"/>
                                      </a:cubicBezTo>
                                      <a:cubicBezTo>
                                        <a:pt x="427281" y="366890"/>
                                        <a:pt x="425795" y="368007"/>
                                        <a:pt x="425668" y="368032"/>
                                      </a:cubicBezTo>
                                      <a:cubicBezTo>
                                        <a:pt x="424094" y="368553"/>
                                        <a:pt x="420996" y="368198"/>
                                        <a:pt x="418533" y="368350"/>
                                      </a:cubicBezTo>
                                      <a:cubicBezTo>
                                        <a:pt x="416515" y="368490"/>
                                        <a:pt x="419308" y="369327"/>
                                        <a:pt x="420120" y="369467"/>
                                      </a:cubicBezTo>
                                      <a:cubicBezTo>
                                        <a:pt x="420526" y="369543"/>
                                        <a:pt x="423650" y="369683"/>
                                        <a:pt x="422659" y="370102"/>
                                      </a:cubicBezTo>
                                      <a:cubicBezTo>
                                        <a:pt x="421542" y="370597"/>
                                        <a:pt x="419815" y="371156"/>
                                        <a:pt x="418533" y="370965"/>
                                      </a:cubicBezTo>
                                      <a:cubicBezTo>
                                        <a:pt x="416096" y="370635"/>
                                        <a:pt x="413303" y="370991"/>
                                        <a:pt x="411170" y="371600"/>
                                      </a:cubicBezTo>
                                      <a:cubicBezTo>
                                        <a:pt x="410040" y="371930"/>
                                        <a:pt x="409380" y="372882"/>
                                        <a:pt x="408224" y="373504"/>
                                      </a:cubicBezTo>
                                      <a:cubicBezTo>
                                        <a:pt x="406002" y="374698"/>
                                        <a:pt x="402701" y="374736"/>
                                        <a:pt x="400137" y="373822"/>
                                      </a:cubicBezTo>
                                      <a:cubicBezTo>
                                        <a:pt x="398423" y="373238"/>
                                        <a:pt x="396569" y="372197"/>
                                        <a:pt x="394741" y="372717"/>
                                      </a:cubicBezTo>
                                      <a:cubicBezTo>
                                        <a:pt x="398106" y="371816"/>
                                        <a:pt x="400188" y="370076"/>
                                        <a:pt x="402994" y="368756"/>
                                      </a:cubicBezTo>
                                      <a:cubicBezTo>
                                        <a:pt x="404758" y="367918"/>
                                        <a:pt x="407031" y="366674"/>
                                        <a:pt x="409176" y="366928"/>
                                      </a:cubicBezTo>
                                      <a:cubicBezTo>
                                        <a:pt x="409672" y="366979"/>
                                        <a:pt x="410154" y="367550"/>
                                        <a:pt x="410687" y="367487"/>
                                      </a:cubicBezTo>
                                      <a:cubicBezTo>
                                        <a:pt x="411043" y="367449"/>
                                        <a:pt x="411208" y="366991"/>
                                        <a:pt x="411474" y="366776"/>
                                      </a:cubicBezTo>
                                      <a:cubicBezTo>
                                        <a:pt x="413328" y="365189"/>
                                        <a:pt x="417302" y="364160"/>
                                        <a:pt x="420044" y="363995"/>
                                      </a:cubicBezTo>
                                      <a:cubicBezTo>
                                        <a:pt x="423409" y="363792"/>
                                        <a:pt x="427712" y="364516"/>
                                        <a:pt x="430594" y="363437"/>
                                      </a:cubicBezTo>
                                      <a:cubicBezTo>
                                        <a:pt x="430518" y="363462"/>
                                        <a:pt x="431064" y="363081"/>
                                        <a:pt x="430912" y="363437"/>
                                      </a:cubicBezTo>
                                      <a:cubicBezTo>
                                        <a:pt x="430683" y="363983"/>
                                        <a:pt x="429071" y="365062"/>
                                        <a:pt x="428373" y="365341"/>
                                      </a:cubicBezTo>
                                      <a:moveTo>
                                        <a:pt x="391313" y="352023"/>
                                      </a:moveTo>
                                      <a:lnTo>
                                        <a:pt x="391313" y="352023"/>
                                      </a:lnTo>
                                      <a:cubicBezTo>
                                        <a:pt x="391313" y="351731"/>
                                        <a:pt x="392773" y="351223"/>
                                        <a:pt x="393078" y="351134"/>
                                      </a:cubicBezTo>
                                      <a:cubicBezTo>
                                        <a:pt x="393624" y="351007"/>
                                        <a:pt x="394056" y="351084"/>
                                        <a:pt x="394576" y="351058"/>
                                      </a:cubicBezTo>
                                      <a:cubicBezTo>
                                        <a:pt x="396442" y="350982"/>
                                        <a:pt x="398410" y="351185"/>
                                        <a:pt x="398943" y="352658"/>
                                      </a:cubicBezTo>
                                      <a:cubicBezTo>
                                        <a:pt x="399286" y="353623"/>
                                        <a:pt x="398766" y="353940"/>
                                        <a:pt x="398144" y="354473"/>
                                      </a:cubicBezTo>
                                      <a:cubicBezTo>
                                        <a:pt x="398156" y="354473"/>
                                        <a:pt x="397420" y="355273"/>
                                        <a:pt x="397204" y="355108"/>
                                      </a:cubicBezTo>
                                      <a:cubicBezTo>
                                        <a:pt x="397204" y="355108"/>
                                        <a:pt x="397052" y="353826"/>
                                        <a:pt x="397115" y="354004"/>
                                      </a:cubicBezTo>
                                      <a:cubicBezTo>
                                        <a:pt x="396468" y="352239"/>
                                        <a:pt x="393802" y="353090"/>
                                        <a:pt x="392202" y="352658"/>
                                      </a:cubicBezTo>
                                      <a:cubicBezTo>
                                        <a:pt x="392329" y="352683"/>
                                        <a:pt x="391313" y="352023"/>
                                        <a:pt x="391313" y="352023"/>
                                      </a:cubicBezTo>
                                      <a:moveTo>
                                        <a:pt x="390209" y="357660"/>
                                      </a:moveTo>
                                      <a:cubicBezTo>
                                        <a:pt x="389955" y="357889"/>
                                        <a:pt x="390196" y="356086"/>
                                        <a:pt x="389980" y="355591"/>
                                      </a:cubicBezTo>
                                      <a:cubicBezTo>
                                        <a:pt x="389574" y="354664"/>
                                        <a:pt x="388190" y="354296"/>
                                        <a:pt x="387124" y="354397"/>
                                      </a:cubicBezTo>
                                      <a:cubicBezTo>
                                        <a:pt x="386286" y="354473"/>
                                        <a:pt x="386489" y="354562"/>
                                        <a:pt x="385943" y="354004"/>
                                      </a:cubicBezTo>
                                      <a:cubicBezTo>
                                        <a:pt x="385778" y="353826"/>
                                        <a:pt x="384749" y="353343"/>
                                        <a:pt x="384749" y="353204"/>
                                      </a:cubicBezTo>
                                      <a:cubicBezTo>
                                        <a:pt x="384737" y="352823"/>
                                        <a:pt x="386362" y="352455"/>
                                        <a:pt x="386578" y="352404"/>
                                      </a:cubicBezTo>
                                      <a:cubicBezTo>
                                        <a:pt x="391262" y="351604"/>
                                        <a:pt x="392913" y="355235"/>
                                        <a:pt x="390209" y="357660"/>
                                      </a:cubicBezTo>
                                      <a:moveTo>
                                        <a:pt x="384508" y="358206"/>
                                      </a:moveTo>
                                      <a:cubicBezTo>
                                        <a:pt x="384318" y="358181"/>
                                        <a:pt x="383988" y="356835"/>
                                        <a:pt x="384115" y="357101"/>
                                      </a:cubicBezTo>
                                      <a:cubicBezTo>
                                        <a:pt x="383721" y="356213"/>
                                        <a:pt x="382756" y="355654"/>
                                        <a:pt x="381487" y="355591"/>
                                      </a:cubicBezTo>
                                      <a:cubicBezTo>
                                        <a:pt x="380763" y="355553"/>
                                        <a:pt x="379849" y="356048"/>
                                        <a:pt x="379506" y="355971"/>
                                      </a:cubicBezTo>
                                      <a:cubicBezTo>
                                        <a:pt x="379480" y="355971"/>
                                        <a:pt x="378325" y="354969"/>
                                        <a:pt x="378401" y="354791"/>
                                      </a:cubicBezTo>
                                      <a:cubicBezTo>
                                        <a:pt x="378439" y="354664"/>
                                        <a:pt x="379696" y="354308"/>
                                        <a:pt x="379912" y="354232"/>
                                      </a:cubicBezTo>
                                      <a:cubicBezTo>
                                        <a:pt x="380407" y="354054"/>
                                        <a:pt x="380814" y="353864"/>
                                        <a:pt x="381486" y="353762"/>
                                      </a:cubicBezTo>
                                      <a:cubicBezTo>
                                        <a:pt x="383556" y="353445"/>
                                        <a:pt x="385295" y="354410"/>
                                        <a:pt x="385054" y="356771"/>
                                      </a:cubicBezTo>
                                      <a:cubicBezTo>
                                        <a:pt x="385016" y="357178"/>
                                        <a:pt x="384711" y="358219"/>
                                        <a:pt x="384508" y="358206"/>
                                      </a:cubicBezTo>
                                      <a:moveTo>
                                        <a:pt x="377525" y="359476"/>
                                      </a:moveTo>
                                      <a:cubicBezTo>
                                        <a:pt x="376916" y="360390"/>
                                        <a:pt x="377183" y="359869"/>
                                        <a:pt x="376967" y="358993"/>
                                      </a:cubicBezTo>
                                      <a:cubicBezTo>
                                        <a:pt x="376522" y="357190"/>
                                        <a:pt x="374059" y="357241"/>
                                        <a:pt x="372688" y="357812"/>
                                      </a:cubicBezTo>
                                      <a:cubicBezTo>
                                        <a:pt x="371901" y="358130"/>
                                        <a:pt x="370936" y="359145"/>
                                        <a:pt x="370225" y="359234"/>
                                      </a:cubicBezTo>
                                      <a:cubicBezTo>
                                        <a:pt x="370124" y="359260"/>
                                        <a:pt x="368714" y="358917"/>
                                        <a:pt x="368714" y="358917"/>
                                      </a:cubicBezTo>
                                      <a:cubicBezTo>
                                        <a:pt x="368702" y="358866"/>
                                        <a:pt x="369210" y="358422"/>
                                        <a:pt x="369286" y="358358"/>
                                      </a:cubicBezTo>
                                      <a:cubicBezTo>
                                        <a:pt x="370606" y="357216"/>
                                        <a:pt x="372828" y="355883"/>
                                        <a:pt x="375139" y="355667"/>
                                      </a:cubicBezTo>
                                      <a:cubicBezTo>
                                        <a:pt x="377754" y="355426"/>
                                        <a:pt x="378922" y="357317"/>
                                        <a:pt x="377525" y="359476"/>
                                      </a:cubicBezTo>
                                      <a:moveTo>
                                        <a:pt x="369819" y="363995"/>
                                      </a:moveTo>
                                      <a:cubicBezTo>
                                        <a:pt x="369629" y="364046"/>
                                        <a:pt x="368207" y="362573"/>
                                        <a:pt x="367762" y="362497"/>
                                      </a:cubicBezTo>
                                      <a:cubicBezTo>
                                        <a:pt x="365312" y="361989"/>
                                        <a:pt x="362900" y="364440"/>
                                        <a:pt x="361821" y="364630"/>
                                      </a:cubicBezTo>
                                      <a:cubicBezTo>
                                        <a:pt x="361706" y="364643"/>
                                        <a:pt x="360386" y="364389"/>
                                        <a:pt x="360386" y="364402"/>
                                      </a:cubicBezTo>
                                      <a:cubicBezTo>
                                        <a:pt x="360361" y="364351"/>
                                        <a:pt x="361376" y="362916"/>
                                        <a:pt x="361579" y="362726"/>
                                      </a:cubicBezTo>
                                      <a:cubicBezTo>
                                        <a:pt x="362912" y="361481"/>
                                        <a:pt x="365439" y="360644"/>
                                        <a:pt x="367762" y="360593"/>
                                      </a:cubicBezTo>
                                      <a:cubicBezTo>
                                        <a:pt x="368879" y="360542"/>
                                        <a:pt x="370670" y="360783"/>
                                        <a:pt x="370543" y="362332"/>
                                      </a:cubicBezTo>
                                      <a:cubicBezTo>
                                        <a:pt x="370530" y="362434"/>
                                        <a:pt x="370098" y="363932"/>
                                        <a:pt x="369819" y="363995"/>
                                      </a:cubicBezTo>
                                      <a:moveTo>
                                        <a:pt x="360234" y="367563"/>
                                      </a:moveTo>
                                      <a:cubicBezTo>
                                        <a:pt x="358583" y="367385"/>
                                        <a:pt x="355955" y="368350"/>
                                        <a:pt x="354520" y="368908"/>
                                      </a:cubicBezTo>
                                      <a:cubicBezTo>
                                        <a:pt x="353644" y="369264"/>
                                        <a:pt x="355536" y="367385"/>
                                        <a:pt x="355714" y="367258"/>
                                      </a:cubicBezTo>
                                      <a:cubicBezTo>
                                        <a:pt x="356488" y="366636"/>
                                        <a:pt x="357390" y="366242"/>
                                        <a:pt x="358494" y="366065"/>
                                      </a:cubicBezTo>
                                      <a:cubicBezTo>
                                        <a:pt x="360259" y="365760"/>
                                        <a:pt x="361846" y="366471"/>
                                        <a:pt x="362455" y="367334"/>
                                      </a:cubicBezTo>
                                      <a:cubicBezTo>
                                        <a:pt x="362544" y="367449"/>
                                        <a:pt x="362887" y="368236"/>
                                        <a:pt x="362773" y="368350"/>
                                      </a:cubicBezTo>
                                      <a:cubicBezTo>
                                        <a:pt x="362747" y="368388"/>
                                        <a:pt x="360526" y="367588"/>
                                        <a:pt x="360234" y="367563"/>
                                      </a:cubicBezTo>
                                      <a:moveTo>
                                        <a:pt x="353810" y="358917"/>
                                      </a:moveTo>
                                      <a:cubicBezTo>
                                        <a:pt x="353873" y="358409"/>
                                        <a:pt x="356425" y="357952"/>
                                        <a:pt x="357212" y="357889"/>
                                      </a:cubicBezTo>
                                      <a:cubicBezTo>
                                        <a:pt x="358520" y="357787"/>
                                        <a:pt x="360500" y="358308"/>
                                        <a:pt x="361097" y="359399"/>
                                      </a:cubicBezTo>
                                      <a:cubicBezTo>
                                        <a:pt x="361452" y="360034"/>
                                        <a:pt x="361833" y="361647"/>
                                        <a:pt x="360792" y="360745"/>
                                      </a:cubicBezTo>
                                      <a:cubicBezTo>
                                        <a:pt x="359891" y="359971"/>
                                        <a:pt x="358431" y="359107"/>
                                        <a:pt x="356577" y="359476"/>
                                      </a:cubicBezTo>
                                      <a:cubicBezTo>
                                        <a:pt x="355397" y="359704"/>
                                        <a:pt x="355244" y="360377"/>
                                        <a:pt x="354356" y="359476"/>
                                      </a:cubicBezTo>
                                      <a:cubicBezTo>
                                        <a:pt x="354343" y="359450"/>
                                        <a:pt x="353797" y="358993"/>
                                        <a:pt x="353810" y="358917"/>
                                      </a:cubicBezTo>
                                      <a:moveTo>
                                        <a:pt x="368245" y="356467"/>
                                      </a:moveTo>
                                      <a:cubicBezTo>
                                        <a:pt x="368042" y="356886"/>
                                        <a:pt x="368067" y="357114"/>
                                        <a:pt x="367915" y="356137"/>
                                      </a:cubicBezTo>
                                      <a:cubicBezTo>
                                        <a:pt x="367775" y="355197"/>
                                        <a:pt x="367115" y="353813"/>
                                        <a:pt x="366175" y="353521"/>
                                      </a:cubicBezTo>
                                      <a:cubicBezTo>
                                        <a:pt x="364766" y="353090"/>
                                        <a:pt x="363839" y="353978"/>
                                        <a:pt x="362620" y="353839"/>
                                      </a:cubicBezTo>
                                      <a:cubicBezTo>
                                        <a:pt x="362760" y="353851"/>
                                        <a:pt x="360868" y="352912"/>
                                        <a:pt x="360868" y="352810"/>
                                      </a:cubicBezTo>
                                      <a:cubicBezTo>
                                        <a:pt x="360843" y="352455"/>
                                        <a:pt x="363179" y="351833"/>
                                        <a:pt x="363484" y="351769"/>
                                      </a:cubicBezTo>
                                      <a:cubicBezTo>
                                        <a:pt x="366201" y="351338"/>
                                        <a:pt x="369552" y="353483"/>
                                        <a:pt x="368245" y="356467"/>
                                      </a:cubicBezTo>
                                      <a:moveTo>
                                        <a:pt x="371177" y="349078"/>
                                      </a:moveTo>
                                      <a:cubicBezTo>
                                        <a:pt x="369387" y="349192"/>
                                        <a:pt x="368918" y="350627"/>
                                        <a:pt x="367127" y="350512"/>
                                      </a:cubicBezTo>
                                      <a:cubicBezTo>
                                        <a:pt x="365833" y="350436"/>
                                        <a:pt x="365439" y="350550"/>
                                        <a:pt x="366099" y="349954"/>
                                      </a:cubicBezTo>
                                      <a:cubicBezTo>
                                        <a:pt x="367420" y="348773"/>
                                        <a:pt x="368448" y="347757"/>
                                        <a:pt x="370860" y="347491"/>
                                      </a:cubicBezTo>
                                      <a:cubicBezTo>
                                        <a:pt x="374136" y="347148"/>
                                        <a:pt x="376281" y="349243"/>
                                        <a:pt x="375075" y="352099"/>
                                      </a:cubicBezTo>
                                      <a:cubicBezTo>
                                        <a:pt x="374948" y="352379"/>
                                        <a:pt x="374567" y="353356"/>
                                        <a:pt x="374428" y="353356"/>
                                      </a:cubicBezTo>
                                      <a:cubicBezTo>
                                        <a:pt x="374186" y="353356"/>
                                        <a:pt x="374516" y="352353"/>
                                        <a:pt x="374504" y="352493"/>
                                      </a:cubicBezTo>
                                      <a:cubicBezTo>
                                        <a:pt x="374732" y="350436"/>
                                        <a:pt x="373361" y="348951"/>
                                        <a:pt x="371177" y="349078"/>
                                      </a:cubicBezTo>
                                      <a:moveTo>
                                        <a:pt x="378401" y="346462"/>
                                      </a:moveTo>
                                      <a:cubicBezTo>
                                        <a:pt x="376865" y="346488"/>
                                        <a:pt x="376624" y="347643"/>
                                        <a:pt x="375075" y="347021"/>
                                      </a:cubicBezTo>
                                      <a:cubicBezTo>
                                        <a:pt x="374732" y="346881"/>
                                        <a:pt x="374263" y="346856"/>
                                        <a:pt x="374186" y="346691"/>
                                      </a:cubicBezTo>
                                      <a:cubicBezTo>
                                        <a:pt x="374060" y="346361"/>
                                        <a:pt x="376459" y="345002"/>
                                        <a:pt x="376891" y="344875"/>
                                      </a:cubicBezTo>
                                      <a:cubicBezTo>
                                        <a:pt x="377221" y="344787"/>
                                        <a:pt x="377856" y="344825"/>
                                        <a:pt x="378236" y="344799"/>
                                      </a:cubicBezTo>
                                      <a:cubicBezTo>
                                        <a:pt x="381601" y="344634"/>
                                        <a:pt x="384432" y="346983"/>
                                        <a:pt x="382756" y="349954"/>
                                      </a:cubicBezTo>
                                      <a:cubicBezTo>
                                        <a:pt x="382820" y="349865"/>
                                        <a:pt x="382096" y="351274"/>
                                        <a:pt x="381969" y="351223"/>
                                      </a:cubicBezTo>
                                      <a:cubicBezTo>
                                        <a:pt x="381931" y="351223"/>
                                        <a:pt x="382286" y="349522"/>
                                        <a:pt x="382286" y="349636"/>
                                      </a:cubicBezTo>
                                      <a:cubicBezTo>
                                        <a:pt x="382248" y="347872"/>
                                        <a:pt x="380902" y="346424"/>
                                        <a:pt x="378401" y="346462"/>
                                      </a:cubicBezTo>
                                      <a:moveTo>
                                        <a:pt x="390932" y="346221"/>
                                      </a:moveTo>
                                      <a:cubicBezTo>
                                        <a:pt x="390958" y="347224"/>
                                        <a:pt x="390589" y="349078"/>
                                        <a:pt x="390145" y="347567"/>
                                      </a:cubicBezTo>
                                      <a:cubicBezTo>
                                        <a:pt x="389802" y="346475"/>
                                        <a:pt x="388952" y="345396"/>
                                        <a:pt x="387441" y="345269"/>
                                      </a:cubicBezTo>
                                      <a:cubicBezTo>
                                        <a:pt x="386298" y="345167"/>
                                        <a:pt x="385384" y="345878"/>
                                        <a:pt x="384826" y="345751"/>
                                      </a:cubicBezTo>
                                      <a:cubicBezTo>
                                        <a:pt x="384648" y="345713"/>
                                        <a:pt x="383899" y="344888"/>
                                        <a:pt x="384026" y="344634"/>
                                      </a:cubicBezTo>
                                      <a:cubicBezTo>
                                        <a:pt x="384280" y="344190"/>
                                        <a:pt x="386959" y="343707"/>
                                        <a:pt x="387847" y="343682"/>
                                      </a:cubicBezTo>
                                      <a:cubicBezTo>
                                        <a:pt x="389561" y="343657"/>
                                        <a:pt x="390882" y="344317"/>
                                        <a:pt x="390932" y="346221"/>
                                      </a:cubicBezTo>
                                      <a:moveTo>
                                        <a:pt x="392354" y="340508"/>
                                      </a:moveTo>
                                      <a:cubicBezTo>
                                        <a:pt x="392329" y="340533"/>
                                        <a:pt x="391377" y="339835"/>
                                        <a:pt x="391313" y="339810"/>
                                      </a:cubicBezTo>
                                      <a:cubicBezTo>
                                        <a:pt x="390577" y="339277"/>
                                        <a:pt x="389320" y="338185"/>
                                        <a:pt x="388241" y="337905"/>
                                      </a:cubicBezTo>
                                      <a:cubicBezTo>
                                        <a:pt x="386539" y="337436"/>
                                        <a:pt x="385625" y="337423"/>
                                        <a:pt x="384267" y="336788"/>
                                      </a:cubicBezTo>
                                      <a:cubicBezTo>
                                        <a:pt x="383251" y="336331"/>
                                        <a:pt x="383988" y="336128"/>
                                        <a:pt x="385054" y="336077"/>
                                      </a:cubicBezTo>
                                      <a:cubicBezTo>
                                        <a:pt x="387720" y="335899"/>
                                        <a:pt x="390183" y="336687"/>
                                        <a:pt x="391478" y="338604"/>
                                      </a:cubicBezTo>
                                      <a:cubicBezTo>
                                        <a:pt x="391783" y="339035"/>
                                        <a:pt x="392443" y="340445"/>
                                        <a:pt x="392354" y="340508"/>
                                      </a:cubicBezTo>
                                      <a:moveTo>
                                        <a:pt x="397750" y="338134"/>
                                      </a:moveTo>
                                      <a:cubicBezTo>
                                        <a:pt x="396658" y="337194"/>
                                        <a:pt x="393967" y="336268"/>
                                        <a:pt x="392278" y="335519"/>
                                      </a:cubicBezTo>
                                      <a:cubicBezTo>
                                        <a:pt x="391707" y="335265"/>
                                        <a:pt x="392583" y="335316"/>
                                        <a:pt x="393154" y="335277"/>
                                      </a:cubicBezTo>
                                      <a:cubicBezTo>
                                        <a:pt x="394094" y="335227"/>
                                        <a:pt x="395401" y="335176"/>
                                        <a:pt x="396315" y="335519"/>
                                      </a:cubicBezTo>
                                      <a:cubicBezTo>
                                        <a:pt x="397204" y="335836"/>
                                        <a:pt x="398778" y="337360"/>
                                        <a:pt x="398943" y="338058"/>
                                      </a:cubicBezTo>
                                      <a:cubicBezTo>
                                        <a:pt x="398981" y="338223"/>
                                        <a:pt x="399020" y="339569"/>
                                        <a:pt x="398867" y="339645"/>
                                      </a:cubicBezTo>
                                      <a:cubicBezTo>
                                        <a:pt x="398880" y="339632"/>
                                        <a:pt x="397826" y="338210"/>
                                        <a:pt x="397750" y="338134"/>
                                      </a:cubicBezTo>
                                      <a:moveTo>
                                        <a:pt x="394411" y="342971"/>
                                      </a:moveTo>
                                      <a:cubicBezTo>
                                        <a:pt x="394144" y="342920"/>
                                        <a:pt x="393510" y="343085"/>
                                        <a:pt x="393383" y="342971"/>
                                      </a:cubicBezTo>
                                      <a:cubicBezTo>
                                        <a:pt x="393421" y="342996"/>
                                        <a:pt x="393624" y="341600"/>
                                        <a:pt x="393700" y="341549"/>
                                      </a:cubicBezTo>
                                      <a:cubicBezTo>
                                        <a:pt x="393954" y="341371"/>
                                        <a:pt x="394843" y="341460"/>
                                        <a:pt x="394741" y="341460"/>
                                      </a:cubicBezTo>
                                      <a:cubicBezTo>
                                        <a:pt x="398512" y="341359"/>
                                        <a:pt x="398804" y="343911"/>
                                        <a:pt x="397674" y="346856"/>
                                      </a:cubicBezTo>
                                      <a:cubicBezTo>
                                        <a:pt x="397585" y="347097"/>
                                        <a:pt x="397521" y="347440"/>
                                        <a:pt x="397356" y="347656"/>
                                      </a:cubicBezTo>
                                      <a:cubicBezTo>
                                        <a:pt x="397471" y="347516"/>
                                        <a:pt x="397026" y="348202"/>
                                        <a:pt x="396798" y="347973"/>
                                      </a:cubicBezTo>
                                      <a:cubicBezTo>
                                        <a:pt x="396620" y="347783"/>
                                        <a:pt x="396849" y="347567"/>
                                        <a:pt x="396874" y="347262"/>
                                      </a:cubicBezTo>
                                      <a:cubicBezTo>
                                        <a:pt x="397077" y="345269"/>
                                        <a:pt x="396303" y="343276"/>
                                        <a:pt x="394411" y="342971"/>
                                      </a:cubicBezTo>
                                      <a:moveTo>
                                        <a:pt x="353416" y="363119"/>
                                      </a:moveTo>
                                      <a:cubicBezTo>
                                        <a:pt x="353314" y="363145"/>
                                        <a:pt x="352883" y="362129"/>
                                        <a:pt x="352857" y="362091"/>
                                      </a:cubicBezTo>
                                      <a:cubicBezTo>
                                        <a:pt x="350724" y="360085"/>
                                        <a:pt x="347322" y="362929"/>
                                        <a:pt x="345951" y="363602"/>
                                      </a:cubicBezTo>
                                      <a:cubicBezTo>
                                        <a:pt x="345278" y="363932"/>
                                        <a:pt x="344288" y="364389"/>
                                        <a:pt x="344592" y="363602"/>
                                      </a:cubicBezTo>
                                      <a:cubicBezTo>
                                        <a:pt x="346230" y="359577"/>
                                        <a:pt x="348160" y="355222"/>
                                        <a:pt x="351829" y="353204"/>
                                      </a:cubicBezTo>
                                      <a:cubicBezTo>
                                        <a:pt x="352667" y="352747"/>
                                        <a:pt x="353797" y="352785"/>
                                        <a:pt x="354597" y="352328"/>
                                      </a:cubicBezTo>
                                      <a:cubicBezTo>
                                        <a:pt x="355155" y="352023"/>
                                        <a:pt x="355739" y="350436"/>
                                        <a:pt x="356184" y="349801"/>
                                      </a:cubicBezTo>
                                      <a:cubicBezTo>
                                        <a:pt x="357161" y="348430"/>
                                        <a:pt x="358482" y="347338"/>
                                        <a:pt x="360081" y="346615"/>
                                      </a:cubicBezTo>
                                      <a:cubicBezTo>
                                        <a:pt x="360945" y="346221"/>
                                        <a:pt x="360894" y="346450"/>
                                        <a:pt x="361338" y="345663"/>
                                      </a:cubicBezTo>
                                      <a:cubicBezTo>
                                        <a:pt x="362405" y="343872"/>
                                        <a:pt x="364664" y="341828"/>
                                        <a:pt x="366810" y="341067"/>
                                      </a:cubicBezTo>
                                      <a:cubicBezTo>
                                        <a:pt x="367978" y="340648"/>
                                        <a:pt x="369349" y="341194"/>
                                        <a:pt x="370454" y="340762"/>
                                      </a:cubicBezTo>
                                      <a:cubicBezTo>
                                        <a:pt x="370962" y="340546"/>
                                        <a:pt x="371800" y="339099"/>
                                        <a:pt x="372282" y="338693"/>
                                      </a:cubicBezTo>
                                      <a:cubicBezTo>
                                        <a:pt x="373526" y="337677"/>
                                        <a:pt x="375824" y="336890"/>
                                        <a:pt x="377919" y="336712"/>
                                      </a:cubicBezTo>
                                      <a:cubicBezTo>
                                        <a:pt x="380217" y="336509"/>
                                        <a:pt x="382553" y="337118"/>
                                        <a:pt x="383873" y="338210"/>
                                      </a:cubicBezTo>
                                      <a:cubicBezTo>
                                        <a:pt x="384369" y="338642"/>
                                        <a:pt x="385638" y="339899"/>
                                        <a:pt x="385384" y="340508"/>
                                      </a:cubicBezTo>
                                      <a:cubicBezTo>
                                        <a:pt x="385270" y="340762"/>
                                        <a:pt x="383188" y="339289"/>
                                        <a:pt x="382845" y="339162"/>
                                      </a:cubicBezTo>
                                      <a:cubicBezTo>
                                        <a:pt x="380699" y="338375"/>
                                        <a:pt x="377195" y="338819"/>
                                        <a:pt x="375380" y="339480"/>
                                      </a:cubicBezTo>
                                      <a:cubicBezTo>
                                        <a:pt x="374478" y="339810"/>
                                        <a:pt x="373082" y="340368"/>
                                        <a:pt x="373006" y="340838"/>
                                      </a:cubicBezTo>
                                      <a:cubicBezTo>
                                        <a:pt x="372942" y="341117"/>
                                        <a:pt x="375443" y="343479"/>
                                        <a:pt x="375380" y="343530"/>
                                      </a:cubicBezTo>
                                      <a:cubicBezTo>
                                        <a:pt x="374783" y="343923"/>
                                        <a:pt x="372891" y="342831"/>
                                        <a:pt x="372282" y="342730"/>
                                      </a:cubicBezTo>
                                      <a:cubicBezTo>
                                        <a:pt x="369921" y="342362"/>
                                        <a:pt x="367547" y="343174"/>
                                        <a:pt x="365858" y="344076"/>
                                      </a:cubicBezTo>
                                      <a:cubicBezTo>
                                        <a:pt x="365528" y="344266"/>
                                        <a:pt x="363750" y="345383"/>
                                        <a:pt x="363788" y="345751"/>
                                      </a:cubicBezTo>
                                      <a:cubicBezTo>
                                        <a:pt x="363839" y="346018"/>
                                        <a:pt x="366290" y="347008"/>
                                        <a:pt x="366569" y="347173"/>
                                      </a:cubicBezTo>
                                      <a:cubicBezTo>
                                        <a:pt x="366683" y="347237"/>
                                        <a:pt x="367534" y="347491"/>
                                        <a:pt x="367521" y="347567"/>
                                      </a:cubicBezTo>
                                      <a:cubicBezTo>
                                        <a:pt x="367483" y="348138"/>
                                        <a:pt x="365617" y="347529"/>
                                        <a:pt x="364995" y="347567"/>
                                      </a:cubicBezTo>
                                      <a:cubicBezTo>
                                        <a:pt x="362824" y="347745"/>
                                        <a:pt x="359751" y="348925"/>
                                        <a:pt x="358329" y="350588"/>
                                      </a:cubicBezTo>
                                      <a:cubicBezTo>
                                        <a:pt x="358113" y="350830"/>
                                        <a:pt x="357250" y="352023"/>
                                        <a:pt x="357288" y="352099"/>
                                      </a:cubicBezTo>
                                      <a:cubicBezTo>
                                        <a:pt x="357453" y="352353"/>
                                        <a:pt x="357631" y="351985"/>
                                        <a:pt x="358164" y="352099"/>
                                      </a:cubicBezTo>
                                      <a:cubicBezTo>
                                        <a:pt x="358355" y="352137"/>
                                        <a:pt x="359675" y="352899"/>
                                        <a:pt x="359992" y="353356"/>
                                      </a:cubicBezTo>
                                      <a:cubicBezTo>
                                        <a:pt x="360081" y="353496"/>
                                        <a:pt x="360526" y="354334"/>
                                        <a:pt x="360310" y="354562"/>
                                      </a:cubicBezTo>
                                      <a:cubicBezTo>
                                        <a:pt x="360233" y="354638"/>
                                        <a:pt x="359167" y="354181"/>
                                        <a:pt x="358964" y="354156"/>
                                      </a:cubicBezTo>
                                      <a:cubicBezTo>
                                        <a:pt x="355473" y="353724"/>
                                        <a:pt x="352832" y="355273"/>
                                        <a:pt x="350788" y="356771"/>
                                      </a:cubicBezTo>
                                      <a:cubicBezTo>
                                        <a:pt x="350052" y="357317"/>
                                        <a:pt x="347258" y="359196"/>
                                        <a:pt x="348960" y="359704"/>
                                      </a:cubicBezTo>
                                      <a:cubicBezTo>
                                        <a:pt x="349455" y="359856"/>
                                        <a:pt x="350229" y="359501"/>
                                        <a:pt x="351118" y="359628"/>
                                      </a:cubicBezTo>
                                      <a:cubicBezTo>
                                        <a:pt x="352045" y="359768"/>
                                        <a:pt x="353441" y="360542"/>
                                        <a:pt x="353644" y="361304"/>
                                      </a:cubicBezTo>
                                      <a:cubicBezTo>
                                        <a:pt x="353759" y="361735"/>
                                        <a:pt x="353644" y="363068"/>
                                        <a:pt x="353416" y="363119"/>
                                      </a:cubicBezTo>
                                      <a:moveTo>
                                        <a:pt x="350470" y="369061"/>
                                      </a:moveTo>
                                      <a:cubicBezTo>
                                        <a:pt x="350407" y="369175"/>
                                        <a:pt x="349442" y="369683"/>
                                        <a:pt x="349366" y="369619"/>
                                      </a:cubicBezTo>
                                      <a:cubicBezTo>
                                        <a:pt x="349150" y="369518"/>
                                        <a:pt x="348985" y="368109"/>
                                        <a:pt x="348807" y="367804"/>
                                      </a:cubicBezTo>
                                      <a:cubicBezTo>
                                        <a:pt x="347842" y="366230"/>
                                        <a:pt x="344897" y="366128"/>
                                        <a:pt x="342929" y="367093"/>
                                      </a:cubicBezTo>
                                      <a:cubicBezTo>
                                        <a:pt x="344173" y="365506"/>
                                        <a:pt x="348465" y="364630"/>
                                        <a:pt x="349988" y="366458"/>
                                      </a:cubicBezTo>
                                      <a:cubicBezTo>
                                        <a:pt x="350394" y="366915"/>
                                        <a:pt x="350928" y="368401"/>
                                        <a:pt x="350470" y="369061"/>
                                      </a:cubicBezTo>
                                      <a:moveTo>
                                        <a:pt x="438694" y="360745"/>
                                      </a:moveTo>
                                      <a:cubicBezTo>
                                        <a:pt x="440446" y="358447"/>
                                        <a:pt x="442325" y="354486"/>
                                        <a:pt x="444560" y="352252"/>
                                      </a:cubicBezTo>
                                      <a:cubicBezTo>
                                        <a:pt x="445220" y="351604"/>
                                        <a:pt x="443849" y="354131"/>
                                        <a:pt x="443836" y="354397"/>
                                      </a:cubicBezTo>
                                      <a:cubicBezTo>
                                        <a:pt x="443811" y="355362"/>
                                        <a:pt x="443151" y="356873"/>
                                        <a:pt x="442097" y="357812"/>
                                      </a:cubicBezTo>
                                      <a:cubicBezTo>
                                        <a:pt x="440713" y="359057"/>
                                        <a:pt x="439393" y="360453"/>
                                        <a:pt x="438453" y="360986"/>
                                      </a:cubicBezTo>
                                      <a:cubicBezTo>
                                        <a:pt x="438275" y="361075"/>
                                        <a:pt x="438669" y="360758"/>
                                        <a:pt x="438694" y="360745"/>
                                      </a:cubicBezTo>
                                      <a:moveTo>
                                        <a:pt x="449156" y="358434"/>
                                      </a:moveTo>
                                      <a:cubicBezTo>
                                        <a:pt x="449549" y="357825"/>
                                        <a:pt x="450679" y="355654"/>
                                        <a:pt x="450908" y="354956"/>
                                      </a:cubicBezTo>
                                      <a:cubicBezTo>
                                        <a:pt x="450997" y="354638"/>
                                        <a:pt x="450984" y="353927"/>
                                        <a:pt x="451060" y="353762"/>
                                      </a:cubicBezTo>
                                      <a:cubicBezTo>
                                        <a:pt x="451263" y="353343"/>
                                        <a:pt x="452952" y="352239"/>
                                        <a:pt x="453371" y="352404"/>
                                      </a:cubicBezTo>
                                      <a:cubicBezTo>
                                        <a:pt x="453422" y="352429"/>
                                        <a:pt x="453168" y="353712"/>
                                        <a:pt x="452812" y="354397"/>
                                      </a:cubicBezTo>
                                      <a:cubicBezTo>
                                        <a:pt x="452076" y="355781"/>
                                        <a:pt x="449917" y="357965"/>
                                        <a:pt x="448673" y="359399"/>
                                      </a:cubicBezTo>
                                      <a:cubicBezTo>
                                        <a:pt x="448051" y="360136"/>
                                        <a:pt x="448851" y="358917"/>
                                        <a:pt x="449156" y="358434"/>
                                      </a:cubicBezTo>
                                      <a:moveTo>
                                        <a:pt x="313652" y="382582"/>
                                      </a:moveTo>
                                      <a:cubicBezTo>
                                        <a:pt x="316445" y="383521"/>
                                        <a:pt x="319048" y="383902"/>
                                        <a:pt x="321575" y="383915"/>
                                      </a:cubicBezTo>
                                      <a:cubicBezTo>
                                        <a:pt x="332950" y="384004"/>
                                        <a:pt x="343310" y="375751"/>
                                        <a:pt x="359624" y="375701"/>
                                      </a:cubicBezTo>
                                      <a:lnTo>
                                        <a:pt x="359713" y="375701"/>
                                      </a:lnTo>
                                      <a:cubicBezTo>
                                        <a:pt x="376065" y="375777"/>
                                        <a:pt x="386438" y="384004"/>
                                        <a:pt x="397813" y="383915"/>
                                      </a:cubicBezTo>
                                      <a:cubicBezTo>
                                        <a:pt x="400365" y="383915"/>
                                        <a:pt x="402981" y="383534"/>
                                        <a:pt x="405774" y="382582"/>
                                      </a:cubicBezTo>
                                      <a:cubicBezTo>
                                        <a:pt x="413429" y="379992"/>
                                        <a:pt x="420196" y="378570"/>
                                        <a:pt x="426201" y="377935"/>
                                      </a:cubicBezTo>
                                      <a:cubicBezTo>
                                        <a:pt x="425465" y="377402"/>
                                        <a:pt x="424640" y="376996"/>
                                        <a:pt x="423853" y="376932"/>
                                      </a:cubicBezTo>
                                      <a:cubicBezTo>
                                        <a:pt x="422215" y="376792"/>
                                        <a:pt x="421136" y="377478"/>
                                        <a:pt x="419879" y="377795"/>
                                      </a:cubicBezTo>
                                      <a:cubicBezTo>
                                        <a:pt x="418190" y="378240"/>
                                        <a:pt x="416616" y="377834"/>
                                        <a:pt x="414648" y="378113"/>
                                      </a:cubicBezTo>
                                      <a:cubicBezTo>
                                        <a:pt x="415626" y="377542"/>
                                        <a:pt x="416451" y="377059"/>
                                        <a:pt x="417416" y="376450"/>
                                      </a:cubicBezTo>
                                      <a:cubicBezTo>
                                        <a:pt x="418292" y="375904"/>
                                        <a:pt x="419206" y="374939"/>
                                        <a:pt x="420044" y="374622"/>
                                      </a:cubicBezTo>
                                      <a:cubicBezTo>
                                        <a:pt x="422482" y="373682"/>
                                        <a:pt x="428804" y="374342"/>
                                        <a:pt x="430201" y="375891"/>
                                      </a:cubicBezTo>
                                      <a:cubicBezTo>
                                        <a:pt x="430455" y="376196"/>
                                        <a:pt x="430950" y="376945"/>
                                        <a:pt x="431293" y="377580"/>
                                      </a:cubicBezTo>
                                      <a:cubicBezTo>
                                        <a:pt x="431965" y="377567"/>
                                        <a:pt x="432664" y="377554"/>
                                        <a:pt x="433311" y="377554"/>
                                      </a:cubicBezTo>
                                      <a:cubicBezTo>
                                        <a:pt x="436803" y="377542"/>
                                        <a:pt x="439938" y="377834"/>
                                        <a:pt x="442782" y="378316"/>
                                      </a:cubicBezTo>
                                      <a:cubicBezTo>
                                        <a:pt x="442935" y="378253"/>
                                        <a:pt x="443087" y="378189"/>
                                        <a:pt x="443201" y="378113"/>
                                      </a:cubicBezTo>
                                      <a:cubicBezTo>
                                        <a:pt x="444572" y="377250"/>
                                        <a:pt x="445905" y="375878"/>
                                        <a:pt x="447099" y="374622"/>
                                      </a:cubicBezTo>
                                      <a:cubicBezTo>
                                        <a:pt x="448534" y="373111"/>
                                        <a:pt x="449841" y="371498"/>
                                        <a:pt x="451060" y="369619"/>
                                      </a:cubicBezTo>
                                      <a:cubicBezTo>
                                        <a:pt x="452279" y="367766"/>
                                        <a:pt x="452888" y="365747"/>
                                        <a:pt x="453840" y="363437"/>
                                      </a:cubicBezTo>
                                      <a:cubicBezTo>
                                        <a:pt x="454437" y="361989"/>
                                        <a:pt x="455516" y="360910"/>
                                        <a:pt x="456062" y="359399"/>
                                      </a:cubicBezTo>
                                      <a:cubicBezTo>
                                        <a:pt x="456608" y="357901"/>
                                        <a:pt x="457319" y="356378"/>
                                        <a:pt x="457649" y="354638"/>
                                      </a:cubicBezTo>
                                      <a:cubicBezTo>
                                        <a:pt x="458106" y="352150"/>
                                        <a:pt x="457865" y="348621"/>
                                        <a:pt x="457091" y="345980"/>
                                      </a:cubicBezTo>
                                      <a:cubicBezTo>
                                        <a:pt x="457129" y="346119"/>
                                        <a:pt x="456697" y="344774"/>
                                        <a:pt x="456532" y="344710"/>
                                      </a:cubicBezTo>
                                      <a:cubicBezTo>
                                        <a:pt x="456037" y="344545"/>
                                        <a:pt x="454869" y="346856"/>
                                        <a:pt x="454704" y="347097"/>
                                      </a:cubicBezTo>
                                      <a:cubicBezTo>
                                        <a:pt x="452863" y="349865"/>
                                        <a:pt x="450362" y="351604"/>
                                        <a:pt x="447734" y="353521"/>
                                      </a:cubicBezTo>
                                      <a:cubicBezTo>
                                        <a:pt x="447937" y="353369"/>
                                        <a:pt x="447150" y="354207"/>
                                        <a:pt x="447010" y="354004"/>
                                      </a:cubicBezTo>
                                      <a:cubicBezTo>
                                        <a:pt x="446997" y="353978"/>
                                        <a:pt x="447442" y="352239"/>
                                        <a:pt x="447492" y="351858"/>
                                      </a:cubicBezTo>
                                      <a:cubicBezTo>
                                        <a:pt x="447619" y="351033"/>
                                        <a:pt x="447784" y="350119"/>
                                        <a:pt x="447810" y="349560"/>
                                      </a:cubicBezTo>
                                      <a:cubicBezTo>
                                        <a:pt x="447861" y="348798"/>
                                        <a:pt x="447988" y="346361"/>
                                        <a:pt x="447568" y="346221"/>
                                      </a:cubicBezTo>
                                      <a:cubicBezTo>
                                        <a:pt x="447340" y="346145"/>
                                        <a:pt x="446464" y="347757"/>
                                        <a:pt x="446058" y="348125"/>
                                      </a:cubicBezTo>
                                      <a:cubicBezTo>
                                        <a:pt x="445652" y="348506"/>
                                        <a:pt x="444979" y="348913"/>
                                        <a:pt x="444318" y="349319"/>
                                      </a:cubicBezTo>
                                      <a:cubicBezTo>
                                        <a:pt x="444001" y="349509"/>
                                        <a:pt x="442643" y="350487"/>
                                        <a:pt x="442490" y="350271"/>
                                      </a:cubicBezTo>
                                      <a:cubicBezTo>
                                        <a:pt x="442363" y="350068"/>
                                        <a:pt x="442909" y="348938"/>
                                        <a:pt x="442960" y="348367"/>
                                      </a:cubicBezTo>
                                      <a:cubicBezTo>
                                        <a:pt x="443176" y="346500"/>
                                        <a:pt x="442808" y="344951"/>
                                        <a:pt x="442401" y="343530"/>
                                      </a:cubicBezTo>
                                      <a:cubicBezTo>
                                        <a:pt x="442186" y="342704"/>
                                        <a:pt x="441500" y="341155"/>
                                        <a:pt x="440840" y="340597"/>
                                      </a:cubicBezTo>
                                      <a:cubicBezTo>
                                        <a:pt x="440878" y="340635"/>
                                        <a:pt x="439989" y="340038"/>
                                        <a:pt x="439799" y="340114"/>
                                      </a:cubicBezTo>
                                      <a:cubicBezTo>
                                        <a:pt x="439418" y="340292"/>
                                        <a:pt x="439608" y="341384"/>
                                        <a:pt x="439570" y="341549"/>
                                      </a:cubicBezTo>
                                      <a:cubicBezTo>
                                        <a:pt x="439139" y="343047"/>
                                        <a:pt x="437463" y="344736"/>
                                        <a:pt x="436549" y="345751"/>
                                      </a:cubicBezTo>
                                      <a:cubicBezTo>
                                        <a:pt x="435850" y="346526"/>
                                        <a:pt x="436523" y="344456"/>
                                        <a:pt x="436549" y="343682"/>
                                      </a:cubicBezTo>
                                      <a:cubicBezTo>
                                        <a:pt x="436650" y="339048"/>
                                        <a:pt x="434555" y="336915"/>
                                        <a:pt x="432499" y="334566"/>
                                      </a:cubicBezTo>
                                      <a:cubicBezTo>
                                        <a:pt x="431470" y="333386"/>
                                        <a:pt x="431826" y="334363"/>
                                        <a:pt x="431711" y="335519"/>
                                      </a:cubicBezTo>
                                      <a:cubicBezTo>
                                        <a:pt x="431495" y="337448"/>
                                        <a:pt x="430366" y="340241"/>
                                        <a:pt x="429248" y="341625"/>
                                      </a:cubicBezTo>
                                      <a:cubicBezTo>
                                        <a:pt x="429172" y="341727"/>
                                        <a:pt x="428677" y="342323"/>
                                        <a:pt x="428614" y="342260"/>
                                      </a:cubicBezTo>
                                      <a:cubicBezTo>
                                        <a:pt x="428436" y="342082"/>
                                        <a:pt x="428639" y="340102"/>
                                        <a:pt x="428614" y="339810"/>
                                      </a:cubicBezTo>
                                      <a:cubicBezTo>
                                        <a:pt x="428550" y="338997"/>
                                        <a:pt x="428322" y="337791"/>
                                        <a:pt x="428131" y="337271"/>
                                      </a:cubicBezTo>
                                      <a:cubicBezTo>
                                        <a:pt x="428055" y="337042"/>
                                        <a:pt x="427090" y="335239"/>
                                        <a:pt x="426633" y="335442"/>
                                      </a:cubicBezTo>
                                      <a:cubicBezTo>
                                        <a:pt x="426544" y="335468"/>
                                        <a:pt x="426290" y="336572"/>
                                        <a:pt x="426240" y="336712"/>
                                      </a:cubicBezTo>
                                      <a:cubicBezTo>
                                        <a:pt x="426087" y="337004"/>
                                        <a:pt x="425351" y="338159"/>
                                        <a:pt x="425198" y="338058"/>
                                      </a:cubicBezTo>
                                      <a:cubicBezTo>
                                        <a:pt x="425198" y="338058"/>
                                        <a:pt x="425236" y="336877"/>
                                        <a:pt x="425198" y="336560"/>
                                      </a:cubicBezTo>
                                      <a:cubicBezTo>
                                        <a:pt x="424805" y="332878"/>
                                        <a:pt x="423459" y="330732"/>
                                        <a:pt x="421313" y="328536"/>
                                      </a:cubicBezTo>
                                      <a:cubicBezTo>
                                        <a:pt x="420818" y="328028"/>
                                        <a:pt x="419549" y="326086"/>
                                        <a:pt x="418698" y="326555"/>
                                      </a:cubicBezTo>
                                      <a:cubicBezTo>
                                        <a:pt x="418266" y="326784"/>
                                        <a:pt x="418520" y="328218"/>
                                        <a:pt x="418457" y="328942"/>
                                      </a:cubicBezTo>
                                      <a:cubicBezTo>
                                        <a:pt x="418419" y="329361"/>
                                        <a:pt x="418330" y="329856"/>
                                        <a:pt x="418140" y="330605"/>
                                      </a:cubicBezTo>
                                      <a:cubicBezTo>
                                        <a:pt x="418051" y="330973"/>
                                        <a:pt x="417784" y="332408"/>
                                        <a:pt x="417505" y="331710"/>
                                      </a:cubicBezTo>
                                      <a:cubicBezTo>
                                        <a:pt x="417225" y="331012"/>
                                        <a:pt x="416248" y="330301"/>
                                        <a:pt x="415435" y="330199"/>
                                      </a:cubicBezTo>
                                      <a:cubicBezTo>
                                        <a:pt x="415004" y="330148"/>
                                        <a:pt x="413328" y="330783"/>
                                        <a:pt x="413379" y="330834"/>
                                      </a:cubicBezTo>
                                      <a:cubicBezTo>
                                        <a:pt x="413353" y="330808"/>
                                        <a:pt x="414064" y="328676"/>
                                        <a:pt x="414102" y="328371"/>
                                      </a:cubicBezTo>
                                      <a:cubicBezTo>
                                        <a:pt x="414445" y="325413"/>
                                        <a:pt x="413150" y="321909"/>
                                        <a:pt x="411639" y="320271"/>
                                      </a:cubicBezTo>
                                      <a:cubicBezTo>
                                        <a:pt x="411538" y="320182"/>
                                        <a:pt x="409836" y="318455"/>
                                        <a:pt x="409659" y="318532"/>
                                      </a:cubicBezTo>
                                      <a:cubicBezTo>
                                        <a:pt x="409456" y="318608"/>
                                        <a:pt x="408948" y="320207"/>
                                        <a:pt x="408859" y="320436"/>
                                      </a:cubicBezTo>
                                      <a:cubicBezTo>
                                        <a:pt x="408262" y="321909"/>
                                        <a:pt x="407919" y="323039"/>
                                        <a:pt x="407196" y="324245"/>
                                      </a:cubicBezTo>
                                      <a:cubicBezTo>
                                        <a:pt x="407120" y="324397"/>
                                        <a:pt x="406244" y="325971"/>
                                        <a:pt x="406002" y="325679"/>
                                      </a:cubicBezTo>
                                      <a:cubicBezTo>
                                        <a:pt x="405850" y="325502"/>
                                        <a:pt x="405952" y="323673"/>
                                        <a:pt x="405850" y="323229"/>
                                      </a:cubicBezTo>
                                      <a:cubicBezTo>
                                        <a:pt x="404936" y="319103"/>
                                        <a:pt x="401686" y="315751"/>
                                        <a:pt x="397674" y="315129"/>
                                      </a:cubicBezTo>
                                      <a:cubicBezTo>
                                        <a:pt x="397433" y="315091"/>
                                        <a:pt x="396176" y="314913"/>
                                        <a:pt x="396011" y="315129"/>
                                      </a:cubicBezTo>
                                      <a:cubicBezTo>
                                        <a:pt x="395808" y="315370"/>
                                        <a:pt x="396772" y="316488"/>
                                        <a:pt x="396874" y="316868"/>
                                      </a:cubicBezTo>
                                      <a:cubicBezTo>
                                        <a:pt x="397560" y="319217"/>
                                        <a:pt x="395960" y="322188"/>
                                        <a:pt x="394500" y="323140"/>
                                      </a:cubicBezTo>
                                      <a:cubicBezTo>
                                        <a:pt x="394386" y="323216"/>
                                        <a:pt x="393040" y="323978"/>
                                        <a:pt x="392507" y="323699"/>
                                      </a:cubicBezTo>
                                      <a:cubicBezTo>
                                        <a:pt x="392316" y="323584"/>
                                        <a:pt x="392202" y="322645"/>
                                        <a:pt x="392037" y="322340"/>
                                      </a:cubicBezTo>
                                      <a:cubicBezTo>
                                        <a:pt x="390818" y="320207"/>
                                        <a:pt x="387441" y="317503"/>
                                        <a:pt x="383556" y="317821"/>
                                      </a:cubicBezTo>
                                      <a:cubicBezTo>
                                        <a:pt x="383670" y="317821"/>
                                        <a:pt x="382439" y="317935"/>
                                        <a:pt x="382375" y="318138"/>
                                      </a:cubicBezTo>
                                      <a:cubicBezTo>
                                        <a:pt x="382248" y="318506"/>
                                        <a:pt x="383505" y="318811"/>
                                        <a:pt x="383632" y="318938"/>
                                      </a:cubicBezTo>
                                      <a:cubicBezTo>
                                        <a:pt x="385283" y="320715"/>
                                        <a:pt x="382401" y="323940"/>
                                        <a:pt x="381652" y="324486"/>
                                      </a:cubicBezTo>
                                      <a:cubicBezTo>
                                        <a:pt x="379519" y="326060"/>
                                        <a:pt x="376065" y="327012"/>
                                        <a:pt x="373552" y="327825"/>
                                      </a:cubicBezTo>
                                      <a:cubicBezTo>
                                        <a:pt x="364842" y="330631"/>
                                        <a:pt x="357339" y="334274"/>
                                        <a:pt x="351346" y="339962"/>
                                      </a:cubicBezTo>
                                      <a:cubicBezTo>
                                        <a:pt x="345570" y="345434"/>
                                        <a:pt x="340580" y="352455"/>
                                        <a:pt x="336518" y="359552"/>
                                      </a:cubicBezTo>
                                      <a:cubicBezTo>
                                        <a:pt x="333737" y="364389"/>
                                        <a:pt x="330195" y="370470"/>
                                        <a:pt x="322552" y="368832"/>
                                      </a:cubicBezTo>
                                      <a:cubicBezTo>
                                        <a:pt x="317575" y="367766"/>
                                        <a:pt x="314338" y="363208"/>
                                        <a:pt x="313982" y="357888"/>
                                      </a:cubicBezTo>
                                      <a:cubicBezTo>
                                        <a:pt x="313614" y="352455"/>
                                        <a:pt x="315366" y="347707"/>
                                        <a:pt x="316598" y="343199"/>
                                      </a:cubicBezTo>
                                      <a:cubicBezTo>
                                        <a:pt x="319746" y="331723"/>
                                        <a:pt x="323454" y="320817"/>
                                        <a:pt x="326767" y="309860"/>
                                      </a:cubicBezTo>
                                      <a:cubicBezTo>
                                        <a:pt x="329967" y="299298"/>
                                        <a:pt x="332950" y="283809"/>
                                        <a:pt x="334461" y="276407"/>
                                      </a:cubicBezTo>
                                      <a:cubicBezTo>
                                        <a:pt x="340390" y="247435"/>
                                        <a:pt x="333902" y="235882"/>
                                        <a:pt x="330322" y="231286"/>
                                      </a:cubicBezTo>
                                      <a:cubicBezTo>
                                        <a:pt x="328557" y="229014"/>
                                        <a:pt x="325358" y="226665"/>
                                        <a:pt x="321828" y="226602"/>
                                      </a:cubicBezTo>
                                      <a:cubicBezTo>
                                        <a:pt x="313881" y="226449"/>
                                        <a:pt x="309260" y="230829"/>
                                        <a:pt x="306682" y="236187"/>
                                      </a:cubicBezTo>
                                      <a:cubicBezTo>
                                        <a:pt x="306416" y="236746"/>
                                        <a:pt x="305603" y="238066"/>
                                        <a:pt x="305654" y="238409"/>
                                      </a:cubicBezTo>
                                      <a:cubicBezTo>
                                        <a:pt x="305743" y="239018"/>
                                        <a:pt x="307025" y="239285"/>
                                        <a:pt x="307406" y="239678"/>
                                      </a:cubicBezTo>
                                      <a:cubicBezTo>
                                        <a:pt x="308701" y="241049"/>
                                        <a:pt x="307647" y="242675"/>
                                        <a:pt x="307876" y="244846"/>
                                      </a:cubicBezTo>
                                      <a:cubicBezTo>
                                        <a:pt x="307926" y="245404"/>
                                        <a:pt x="308853" y="247410"/>
                                        <a:pt x="308993" y="247385"/>
                                      </a:cubicBezTo>
                                      <a:cubicBezTo>
                                        <a:pt x="308587" y="247473"/>
                                        <a:pt x="308041" y="246166"/>
                                        <a:pt x="307952" y="245950"/>
                                      </a:cubicBezTo>
                                      <a:cubicBezTo>
                                        <a:pt x="307406" y="244477"/>
                                        <a:pt x="307698" y="242243"/>
                                        <a:pt x="307241" y="240948"/>
                                      </a:cubicBezTo>
                                      <a:cubicBezTo>
                                        <a:pt x="307050" y="240440"/>
                                        <a:pt x="306098" y="239031"/>
                                        <a:pt x="305489" y="239221"/>
                                      </a:cubicBezTo>
                                      <a:cubicBezTo>
                                        <a:pt x="305210" y="239285"/>
                                        <a:pt x="304892" y="240427"/>
                                        <a:pt x="304702" y="240719"/>
                                      </a:cubicBezTo>
                                      <a:cubicBezTo>
                                        <a:pt x="303457" y="242573"/>
                                        <a:pt x="301299" y="244528"/>
                                        <a:pt x="299382" y="245874"/>
                                      </a:cubicBezTo>
                                      <a:cubicBezTo>
                                        <a:pt x="296348" y="248007"/>
                                        <a:pt x="293047" y="249441"/>
                                        <a:pt x="292399" y="253326"/>
                                      </a:cubicBezTo>
                                      <a:cubicBezTo>
                                        <a:pt x="292298" y="253948"/>
                                        <a:pt x="292310" y="255561"/>
                                        <a:pt x="292717" y="255789"/>
                                      </a:cubicBezTo>
                                      <a:cubicBezTo>
                                        <a:pt x="293148" y="256030"/>
                                        <a:pt x="293656" y="255332"/>
                                        <a:pt x="294469" y="254926"/>
                                      </a:cubicBezTo>
                                      <a:cubicBezTo>
                                        <a:pt x="295142" y="254583"/>
                                        <a:pt x="295967" y="254291"/>
                                        <a:pt x="296691" y="254050"/>
                                      </a:cubicBezTo>
                                      <a:cubicBezTo>
                                        <a:pt x="300042" y="252907"/>
                                        <a:pt x="303127" y="251295"/>
                                        <a:pt x="306124" y="249848"/>
                                      </a:cubicBezTo>
                                      <a:cubicBezTo>
                                        <a:pt x="307838" y="249010"/>
                                        <a:pt x="309653" y="247575"/>
                                        <a:pt x="311989" y="247537"/>
                                      </a:cubicBezTo>
                                      <a:cubicBezTo>
                                        <a:pt x="313411" y="247524"/>
                                        <a:pt x="315252" y="247372"/>
                                        <a:pt x="317816" y="246674"/>
                                      </a:cubicBezTo>
                                      <a:cubicBezTo>
                                        <a:pt x="319505" y="246217"/>
                                        <a:pt x="321447" y="244934"/>
                                        <a:pt x="321828" y="244846"/>
                                      </a:cubicBezTo>
                                      <a:cubicBezTo>
                                        <a:pt x="323593" y="244439"/>
                                        <a:pt x="324736" y="246750"/>
                                        <a:pt x="325091" y="248019"/>
                                      </a:cubicBezTo>
                                      <a:cubicBezTo>
                                        <a:pt x="325510" y="249568"/>
                                        <a:pt x="325586" y="251117"/>
                                        <a:pt x="325650" y="252615"/>
                                      </a:cubicBezTo>
                                      <a:cubicBezTo>
                                        <a:pt x="325726" y="255129"/>
                                        <a:pt x="325307" y="257516"/>
                                        <a:pt x="325002" y="259915"/>
                                      </a:cubicBezTo>
                                      <a:cubicBezTo>
                                        <a:pt x="324710" y="262201"/>
                                        <a:pt x="324431" y="264651"/>
                                        <a:pt x="323974" y="266885"/>
                                      </a:cubicBezTo>
                                      <a:cubicBezTo>
                                        <a:pt x="318718" y="292747"/>
                                        <a:pt x="310910" y="314888"/>
                                        <a:pt x="300664" y="335201"/>
                                      </a:cubicBezTo>
                                      <a:cubicBezTo>
                                        <a:pt x="296297" y="343796"/>
                                        <a:pt x="290977" y="352607"/>
                                        <a:pt x="289466" y="363843"/>
                                      </a:cubicBezTo>
                                      <a:cubicBezTo>
                                        <a:pt x="288832" y="368502"/>
                                        <a:pt x="289060" y="373352"/>
                                        <a:pt x="290063" y="377681"/>
                                      </a:cubicBezTo>
                                      <a:cubicBezTo>
                                        <a:pt x="296805" y="378087"/>
                                        <a:pt x="304625" y="379522"/>
                                        <a:pt x="313652" y="382582"/>
                                      </a:cubicBezTo>
                                      <a:moveTo>
                                        <a:pt x="313817" y="235209"/>
                                      </a:moveTo>
                                      <a:cubicBezTo>
                                        <a:pt x="313817" y="235768"/>
                                        <a:pt x="313373" y="236225"/>
                                        <a:pt x="312802" y="236225"/>
                                      </a:cubicBezTo>
                                      <a:cubicBezTo>
                                        <a:pt x="312243" y="236225"/>
                                        <a:pt x="311799" y="235768"/>
                                        <a:pt x="311799" y="235209"/>
                                      </a:cubicBezTo>
                                      <a:cubicBezTo>
                                        <a:pt x="311799" y="234651"/>
                                        <a:pt x="312243" y="234194"/>
                                        <a:pt x="312802" y="234194"/>
                                      </a:cubicBezTo>
                                      <a:cubicBezTo>
                                        <a:pt x="313373" y="234194"/>
                                        <a:pt x="313817" y="234651"/>
                                        <a:pt x="313817" y="235209"/>
                                      </a:cubicBezTo>
                                      <a:moveTo>
                                        <a:pt x="59645" y="496983"/>
                                      </a:moveTo>
                                      <a:cubicBezTo>
                                        <a:pt x="62261" y="496729"/>
                                        <a:pt x="64838" y="496158"/>
                                        <a:pt x="66552" y="495929"/>
                                      </a:cubicBezTo>
                                      <a:cubicBezTo>
                                        <a:pt x="68164" y="495714"/>
                                        <a:pt x="64990" y="497301"/>
                                        <a:pt x="64355" y="497478"/>
                                      </a:cubicBezTo>
                                      <a:cubicBezTo>
                                        <a:pt x="60864" y="498557"/>
                                        <a:pt x="46353" y="498418"/>
                                        <a:pt x="42112" y="498824"/>
                                      </a:cubicBezTo>
                                      <a:cubicBezTo>
                                        <a:pt x="44664" y="498494"/>
                                        <a:pt x="56446" y="497301"/>
                                        <a:pt x="59645" y="496983"/>
                                      </a:cubicBezTo>
                                      <a:moveTo>
                                        <a:pt x="88338" y="491549"/>
                                      </a:moveTo>
                                      <a:cubicBezTo>
                                        <a:pt x="98317" y="488109"/>
                                        <a:pt x="106442" y="483703"/>
                                        <a:pt x="111902" y="475591"/>
                                      </a:cubicBezTo>
                                      <a:cubicBezTo>
                                        <a:pt x="111902" y="475591"/>
                                        <a:pt x="112333" y="475070"/>
                                        <a:pt x="112321" y="475388"/>
                                      </a:cubicBezTo>
                                      <a:cubicBezTo>
                                        <a:pt x="112232" y="476797"/>
                                        <a:pt x="112549" y="477279"/>
                                        <a:pt x="109413" y="481761"/>
                                      </a:cubicBezTo>
                                      <a:cubicBezTo>
                                        <a:pt x="104754" y="488363"/>
                                        <a:pt x="98698" y="491257"/>
                                        <a:pt x="90560" y="494101"/>
                                      </a:cubicBezTo>
                                      <a:cubicBezTo>
                                        <a:pt x="88935" y="494660"/>
                                        <a:pt x="86472" y="495104"/>
                                        <a:pt x="84796" y="495510"/>
                                      </a:cubicBezTo>
                                      <a:cubicBezTo>
                                        <a:pt x="79527" y="496729"/>
                                        <a:pt x="75731" y="496628"/>
                                        <a:pt x="69574" y="496970"/>
                                      </a:cubicBezTo>
                                      <a:cubicBezTo>
                                        <a:pt x="75007" y="493720"/>
                                        <a:pt x="81368" y="493949"/>
                                        <a:pt x="88338" y="491549"/>
                                      </a:cubicBezTo>
                                      <a:moveTo>
                                        <a:pt x="118262" y="472887"/>
                                      </a:moveTo>
                                      <a:cubicBezTo>
                                        <a:pt x="119265" y="470665"/>
                                        <a:pt x="119862" y="468215"/>
                                        <a:pt x="120548" y="466006"/>
                                      </a:cubicBezTo>
                                      <a:cubicBezTo>
                                        <a:pt x="121474" y="463098"/>
                                        <a:pt x="121868" y="459886"/>
                                        <a:pt x="122439" y="456814"/>
                                      </a:cubicBezTo>
                                      <a:cubicBezTo>
                                        <a:pt x="123531" y="450885"/>
                                        <a:pt x="124928" y="445984"/>
                                        <a:pt x="125867" y="439522"/>
                                      </a:cubicBezTo>
                                      <a:cubicBezTo>
                                        <a:pt x="127492" y="428452"/>
                                        <a:pt x="127188" y="415083"/>
                                        <a:pt x="128889" y="404380"/>
                                      </a:cubicBezTo>
                                      <a:cubicBezTo>
                                        <a:pt x="129054" y="403416"/>
                                        <a:pt x="128914" y="401816"/>
                                        <a:pt x="129206" y="400724"/>
                                      </a:cubicBezTo>
                                      <a:cubicBezTo>
                                        <a:pt x="129485" y="399772"/>
                                        <a:pt x="130044" y="398655"/>
                                        <a:pt x="130565" y="397296"/>
                                      </a:cubicBezTo>
                                      <a:cubicBezTo>
                                        <a:pt x="131136" y="395785"/>
                                        <a:pt x="132050" y="391964"/>
                                        <a:pt x="132025" y="395620"/>
                                      </a:cubicBezTo>
                                      <a:cubicBezTo>
                                        <a:pt x="131974" y="403035"/>
                                        <a:pt x="130704" y="409992"/>
                                        <a:pt x="130146" y="417305"/>
                                      </a:cubicBezTo>
                                      <a:cubicBezTo>
                                        <a:pt x="129917" y="420352"/>
                                        <a:pt x="129663" y="423678"/>
                                        <a:pt x="129371" y="426585"/>
                                      </a:cubicBezTo>
                                      <a:cubicBezTo>
                                        <a:pt x="129194" y="428477"/>
                                        <a:pt x="129194" y="430343"/>
                                        <a:pt x="129105" y="432006"/>
                                      </a:cubicBezTo>
                                      <a:cubicBezTo>
                                        <a:pt x="128902" y="436209"/>
                                        <a:pt x="128381" y="440957"/>
                                        <a:pt x="127848" y="445667"/>
                                      </a:cubicBezTo>
                                      <a:cubicBezTo>
                                        <a:pt x="127860" y="445578"/>
                                        <a:pt x="127835" y="447026"/>
                                        <a:pt x="128102" y="446607"/>
                                      </a:cubicBezTo>
                                      <a:cubicBezTo>
                                        <a:pt x="128610" y="445769"/>
                                        <a:pt x="128876" y="444766"/>
                                        <a:pt x="128889" y="444639"/>
                                      </a:cubicBezTo>
                                      <a:cubicBezTo>
                                        <a:pt x="129321" y="442239"/>
                                        <a:pt x="129651" y="440487"/>
                                        <a:pt x="129841" y="437745"/>
                                      </a:cubicBezTo>
                                      <a:cubicBezTo>
                                        <a:pt x="130108" y="433847"/>
                                        <a:pt x="130298" y="430051"/>
                                        <a:pt x="130819" y="426852"/>
                                      </a:cubicBezTo>
                                      <a:cubicBezTo>
                                        <a:pt x="131034" y="425506"/>
                                        <a:pt x="131085" y="423627"/>
                                        <a:pt x="131238" y="422320"/>
                                      </a:cubicBezTo>
                                      <a:cubicBezTo>
                                        <a:pt x="131326" y="421647"/>
                                        <a:pt x="131428" y="420822"/>
                                        <a:pt x="131517" y="420136"/>
                                      </a:cubicBezTo>
                                      <a:cubicBezTo>
                                        <a:pt x="131834" y="417927"/>
                                        <a:pt x="131910" y="415743"/>
                                        <a:pt x="132342" y="413445"/>
                                      </a:cubicBezTo>
                                      <a:cubicBezTo>
                                        <a:pt x="133497" y="407224"/>
                                        <a:pt x="134983" y="400902"/>
                                        <a:pt x="136405" y="395620"/>
                                      </a:cubicBezTo>
                                      <a:cubicBezTo>
                                        <a:pt x="136684" y="394579"/>
                                        <a:pt x="137928" y="391710"/>
                                        <a:pt x="138487" y="390618"/>
                                      </a:cubicBezTo>
                                      <a:cubicBezTo>
                                        <a:pt x="138487" y="390606"/>
                                        <a:pt x="138741" y="390072"/>
                                        <a:pt x="138703" y="390415"/>
                                      </a:cubicBezTo>
                                      <a:cubicBezTo>
                                        <a:pt x="138030" y="396166"/>
                                        <a:pt x="136379" y="401460"/>
                                        <a:pt x="135668" y="406894"/>
                                      </a:cubicBezTo>
                                      <a:cubicBezTo>
                                        <a:pt x="132761" y="429188"/>
                                        <a:pt x="132367" y="454618"/>
                                        <a:pt x="125042" y="474029"/>
                                      </a:cubicBezTo>
                                      <a:cubicBezTo>
                                        <a:pt x="122490" y="480822"/>
                                        <a:pt x="118580" y="486573"/>
                                        <a:pt x="113666" y="491118"/>
                                      </a:cubicBezTo>
                                      <a:cubicBezTo>
                                        <a:pt x="111039" y="493568"/>
                                        <a:pt x="108702" y="495638"/>
                                        <a:pt x="105440" y="497174"/>
                                      </a:cubicBezTo>
                                      <a:cubicBezTo>
                                        <a:pt x="95499" y="501859"/>
                                        <a:pt x="84085" y="501668"/>
                                        <a:pt x="70513" y="502493"/>
                                      </a:cubicBezTo>
                                      <a:cubicBezTo>
                                        <a:pt x="80327" y="500729"/>
                                        <a:pt x="89557" y="499129"/>
                                        <a:pt x="97720" y="495409"/>
                                      </a:cubicBezTo>
                                      <a:cubicBezTo>
                                        <a:pt x="99980" y="494368"/>
                                        <a:pt x="103027" y="492933"/>
                                        <a:pt x="104652" y="491397"/>
                                      </a:cubicBezTo>
                                      <a:cubicBezTo>
                                        <a:pt x="104894" y="491169"/>
                                        <a:pt x="105706" y="490547"/>
                                        <a:pt x="105935" y="490293"/>
                                      </a:cubicBezTo>
                                      <a:cubicBezTo>
                                        <a:pt x="106417" y="489747"/>
                                        <a:pt x="106900" y="489391"/>
                                        <a:pt x="107420" y="488922"/>
                                      </a:cubicBezTo>
                                      <a:cubicBezTo>
                                        <a:pt x="111851" y="484821"/>
                                        <a:pt x="115647" y="478625"/>
                                        <a:pt x="118262" y="472887"/>
                                      </a:cubicBezTo>
                                      <a:moveTo>
                                        <a:pt x="129739" y="381972"/>
                                      </a:moveTo>
                                      <a:cubicBezTo>
                                        <a:pt x="129752" y="380259"/>
                                        <a:pt x="130412" y="377580"/>
                                        <a:pt x="130260" y="376335"/>
                                      </a:cubicBezTo>
                                      <a:cubicBezTo>
                                        <a:pt x="130247" y="376297"/>
                                        <a:pt x="130235" y="376145"/>
                                        <a:pt x="130260" y="376120"/>
                                      </a:cubicBezTo>
                                      <a:cubicBezTo>
                                        <a:pt x="130349" y="376031"/>
                                        <a:pt x="130387" y="376018"/>
                                        <a:pt x="130463" y="376120"/>
                                      </a:cubicBezTo>
                                      <a:cubicBezTo>
                                        <a:pt x="131263" y="377427"/>
                                        <a:pt x="130984" y="380792"/>
                                        <a:pt x="131199" y="382798"/>
                                      </a:cubicBezTo>
                                      <a:cubicBezTo>
                                        <a:pt x="131479" y="385578"/>
                                        <a:pt x="132380" y="388333"/>
                                        <a:pt x="131720" y="390199"/>
                                      </a:cubicBezTo>
                                      <a:cubicBezTo>
                                        <a:pt x="131441" y="390948"/>
                                        <a:pt x="130653" y="392548"/>
                                        <a:pt x="130146" y="393640"/>
                                      </a:cubicBezTo>
                                      <a:cubicBezTo>
                                        <a:pt x="129435" y="395214"/>
                                        <a:pt x="129714" y="391736"/>
                                        <a:pt x="129739" y="390923"/>
                                      </a:cubicBezTo>
                                      <a:cubicBezTo>
                                        <a:pt x="129777" y="388790"/>
                                        <a:pt x="129689" y="384918"/>
                                        <a:pt x="129739" y="381972"/>
                                      </a:cubicBezTo>
                                      <a:moveTo>
                                        <a:pt x="129739" y="369759"/>
                                      </a:moveTo>
                                      <a:cubicBezTo>
                                        <a:pt x="130666" y="369505"/>
                                        <a:pt x="132659" y="369670"/>
                                        <a:pt x="133383" y="370178"/>
                                      </a:cubicBezTo>
                                      <a:cubicBezTo>
                                        <a:pt x="133472" y="370254"/>
                                        <a:pt x="133574" y="370889"/>
                                        <a:pt x="133586" y="370914"/>
                                      </a:cubicBezTo>
                                      <a:cubicBezTo>
                                        <a:pt x="133739" y="371105"/>
                                        <a:pt x="134348" y="371029"/>
                                        <a:pt x="134627" y="371232"/>
                                      </a:cubicBezTo>
                                      <a:cubicBezTo>
                                        <a:pt x="135237" y="371676"/>
                                        <a:pt x="135503" y="372540"/>
                                        <a:pt x="136087" y="372997"/>
                                      </a:cubicBezTo>
                                      <a:cubicBezTo>
                                        <a:pt x="137395" y="374025"/>
                                        <a:pt x="139858" y="373898"/>
                                        <a:pt x="140988" y="375180"/>
                                      </a:cubicBezTo>
                                      <a:cubicBezTo>
                                        <a:pt x="141102" y="375320"/>
                                        <a:pt x="141839" y="376298"/>
                                        <a:pt x="141508" y="376755"/>
                                      </a:cubicBezTo>
                                      <a:cubicBezTo>
                                        <a:pt x="141382" y="376932"/>
                                        <a:pt x="137535" y="377707"/>
                                        <a:pt x="137243" y="377694"/>
                                      </a:cubicBezTo>
                                      <a:cubicBezTo>
                                        <a:pt x="137052" y="377681"/>
                                        <a:pt x="134704" y="375625"/>
                                        <a:pt x="134005" y="374977"/>
                                      </a:cubicBezTo>
                                      <a:cubicBezTo>
                                        <a:pt x="132456" y="373555"/>
                                        <a:pt x="130958" y="372095"/>
                                        <a:pt x="129511" y="370483"/>
                                      </a:cubicBezTo>
                                      <a:cubicBezTo>
                                        <a:pt x="129257" y="370191"/>
                                        <a:pt x="128965" y="369988"/>
                                        <a:pt x="129739" y="369759"/>
                                      </a:cubicBezTo>
                                      <a:moveTo>
                                        <a:pt x="145584" y="380398"/>
                                      </a:moveTo>
                                      <a:cubicBezTo>
                                        <a:pt x="146574" y="380881"/>
                                        <a:pt x="146917" y="382404"/>
                                        <a:pt x="147869" y="383217"/>
                                      </a:cubicBezTo>
                                      <a:cubicBezTo>
                                        <a:pt x="148301" y="383572"/>
                                        <a:pt x="149456" y="384207"/>
                                        <a:pt x="150167" y="384359"/>
                                      </a:cubicBezTo>
                                      <a:cubicBezTo>
                                        <a:pt x="151018" y="384562"/>
                                        <a:pt x="152859" y="384220"/>
                                        <a:pt x="153405" y="384461"/>
                                      </a:cubicBezTo>
                                      <a:cubicBezTo>
                                        <a:pt x="154357" y="384905"/>
                                        <a:pt x="153862" y="387813"/>
                                        <a:pt x="153405" y="388638"/>
                                      </a:cubicBezTo>
                                      <a:cubicBezTo>
                                        <a:pt x="152732" y="389806"/>
                                        <a:pt x="149507" y="391824"/>
                                        <a:pt x="147983" y="391240"/>
                                      </a:cubicBezTo>
                                      <a:cubicBezTo>
                                        <a:pt x="147552" y="391075"/>
                                        <a:pt x="146536" y="389120"/>
                                        <a:pt x="146104" y="388536"/>
                                      </a:cubicBezTo>
                                      <a:cubicBezTo>
                                        <a:pt x="144010" y="385743"/>
                                        <a:pt x="141839" y="383280"/>
                                        <a:pt x="139744" y="381236"/>
                                      </a:cubicBezTo>
                                      <a:lnTo>
                                        <a:pt x="139744" y="381211"/>
                                      </a:lnTo>
                                      <a:cubicBezTo>
                                        <a:pt x="139896" y="381211"/>
                                        <a:pt x="140023" y="381160"/>
                                        <a:pt x="140137" y="381135"/>
                                      </a:cubicBezTo>
                                      <a:cubicBezTo>
                                        <a:pt x="142067" y="381795"/>
                                        <a:pt x="143616" y="379459"/>
                                        <a:pt x="145584" y="380398"/>
                                      </a:cubicBezTo>
                                      <a:moveTo>
                                        <a:pt x="142448" y="291452"/>
                                      </a:moveTo>
                                      <a:cubicBezTo>
                                        <a:pt x="147412" y="289014"/>
                                        <a:pt x="153392" y="289065"/>
                                        <a:pt x="158724" y="290830"/>
                                      </a:cubicBezTo>
                                      <a:cubicBezTo>
                                        <a:pt x="160552" y="291452"/>
                                        <a:pt x="162800" y="291553"/>
                                        <a:pt x="164666" y="291985"/>
                                      </a:cubicBezTo>
                                      <a:cubicBezTo>
                                        <a:pt x="169744" y="293178"/>
                                        <a:pt x="172004" y="296479"/>
                                        <a:pt x="174670" y="299907"/>
                                      </a:cubicBezTo>
                                      <a:cubicBezTo>
                                        <a:pt x="175127" y="300504"/>
                                        <a:pt x="176790" y="302510"/>
                                        <a:pt x="176854" y="302510"/>
                                      </a:cubicBezTo>
                                      <a:cubicBezTo>
                                        <a:pt x="177616" y="302472"/>
                                        <a:pt x="178149" y="299564"/>
                                        <a:pt x="178111" y="298549"/>
                                      </a:cubicBezTo>
                                      <a:cubicBezTo>
                                        <a:pt x="177946" y="292670"/>
                                        <a:pt x="171661" y="289331"/>
                                        <a:pt x="169871" y="284990"/>
                                      </a:cubicBezTo>
                                      <a:cubicBezTo>
                                        <a:pt x="168919" y="282666"/>
                                        <a:pt x="170938" y="282996"/>
                                        <a:pt x="172690" y="283644"/>
                                      </a:cubicBezTo>
                                      <a:cubicBezTo>
                                        <a:pt x="175711" y="284761"/>
                                        <a:pt x="181704" y="285802"/>
                                        <a:pt x="181551" y="281663"/>
                                      </a:cubicBezTo>
                                      <a:cubicBezTo>
                                        <a:pt x="181513" y="280660"/>
                                        <a:pt x="180713" y="279683"/>
                                        <a:pt x="180726" y="278642"/>
                                      </a:cubicBezTo>
                                      <a:cubicBezTo>
                                        <a:pt x="180726" y="277715"/>
                                        <a:pt x="181386" y="276318"/>
                                        <a:pt x="182085" y="275925"/>
                                      </a:cubicBezTo>
                                      <a:cubicBezTo>
                                        <a:pt x="182669" y="275595"/>
                                        <a:pt x="183481" y="275836"/>
                                        <a:pt x="184154" y="275506"/>
                                      </a:cubicBezTo>
                                      <a:cubicBezTo>
                                        <a:pt x="190997" y="272218"/>
                                        <a:pt x="189347" y="260360"/>
                                        <a:pt x="190629" y="251524"/>
                                      </a:cubicBezTo>
                                      <a:cubicBezTo>
                                        <a:pt x="190997" y="248984"/>
                                        <a:pt x="191581" y="246839"/>
                                        <a:pt x="192076" y="244757"/>
                                      </a:cubicBezTo>
                                      <a:cubicBezTo>
                                        <a:pt x="192229" y="244135"/>
                                        <a:pt x="194780" y="244516"/>
                                        <a:pt x="195631" y="244541"/>
                                      </a:cubicBezTo>
                                      <a:cubicBezTo>
                                        <a:pt x="196139" y="244566"/>
                                        <a:pt x="198792" y="244300"/>
                                        <a:pt x="199059" y="244541"/>
                                      </a:cubicBezTo>
                                      <a:cubicBezTo>
                                        <a:pt x="199338" y="244769"/>
                                        <a:pt x="198577" y="248959"/>
                                        <a:pt x="198437" y="249746"/>
                                      </a:cubicBezTo>
                                      <a:cubicBezTo>
                                        <a:pt x="197650" y="254418"/>
                                        <a:pt x="196977" y="260207"/>
                                        <a:pt x="196672" y="265184"/>
                                      </a:cubicBezTo>
                                      <a:cubicBezTo>
                                        <a:pt x="195936" y="277131"/>
                                        <a:pt x="195923" y="288989"/>
                                        <a:pt x="194692" y="300542"/>
                                      </a:cubicBezTo>
                                      <a:cubicBezTo>
                                        <a:pt x="193613" y="310698"/>
                                        <a:pt x="192724" y="319941"/>
                                        <a:pt x="191150" y="329412"/>
                                      </a:cubicBezTo>
                                      <a:lnTo>
                                        <a:pt x="191213" y="329425"/>
                                      </a:lnTo>
                                      <a:cubicBezTo>
                                        <a:pt x="191150" y="329666"/>
                                        <a:pt x="191124" y="329894"/>
                                        <a:pt x="191099" y="330098"/>
                                      </a:cubicBezTo>
                                      <a:cubicBezTo>
                                        <a:pt x="191073" y="330174"/>
                                        <a:pt x="191124" y="330250"/>
                                        <a:pt x="191200" y="330275"/>
                                      </a:cubicBezTo>
                                      <a:lnTo>
                                        <a:pt x="191226" y="330275"/>
                                      </a:lnTo>
                                      <a:cubicBezTo>
                                        <a:pt x="191302" y="330275"/>
                                        <a:pt x="191353" y="330225"/>
                                        <a:pt x="191378" y="330148"/>
                                      </a:cubicBezTo>
                                      <a:cubicBezTo>
                                        <a:pt x="191416" y="329907"/>
                                        <a:pt x="191429" y="329691"/>
                                        <a:pt x="191492" y="329488"/>
                                      </a:cubicBezTo>
                                      <a:cubicBezTo>
                                        <a:pt x="193651" y="323305"/>
                                        <a:pt x="194476" y="315472"/>
                                        <a:pt x="195530" y="308566"/>
                                      </a:cubicBezTo>
                                      <a:cubicBezTo>
                                        <a:pt x="195618" y="307943"/>
                                        <a:pt x="195872" y="305506"/>
                                        <a:pt x="196152" y="305430"/>
                                      </a:cubicBezTo>
                                      <a:cubicBezTo>
                                        <a:pt x="196406" y="305366"/>
                                        <a:pt x="197053" y="307131"/>
                                        <a:pt x="197078" y="307207"/>
                                      </a:cubicBezTo>
                                      <a:cubicBezTo>
                                        <a:pt x="199161" y="311460"/>
                                        <a:pt x="200316" y="316970"/>
                                        <a:pt x="201154" y="322010"/>
                                      </a:cubicBezTo>
                                      <a:cubicBezTo>
                                        <a:pt x="202309" y="328980"/>
                                        <a:pt x="202842" y="337080"/>
                                        <a:pt x="202512" y="344850"/>
                                      </a:cubicBezTo>
                                      <a:cubicBezTo>
                                        <a:pt x="202271" y="350512"/>
                                        <a:pt x="201903" y="355857"/>
                                        <a:pt x="200532" y="360796"/>
                                      </a:cubicBezTo>
                                      <a:cubicBezTo>
                                        <a:pt x="199681" y="363868"/>
                                        <a:pt x="197853" y="366750"/>
                                        <a:pt x="197193" y="369543"/>
                                      </a:cubicBezTo>
                                      <a:cubicBezTo>
                                        <a:pt x="196126" y="374139"/>
                                        <a:pt x="193333" y="377872"/>
                                        <a:pt x="192292" y="382899"/>
                                      </a:cubicBezTo>
                                      <a:cubicBezTo>
                                        <a:pt x="191327" y="387533"/>
                                        <a:pt x="190616" y="392840"/>
                                        <a:pt x="190210" y="397702"/>
                                      </a:cubicBezTo>
                                      <a:lnTo>
                                        <a:pt x="190286" y="397677"/>
                                      </a:lnTo>
                                      <a:cubicBezTo>
                                        <a:pt x="190261" y="397740"/>
                                        <a:pt x="190223" y="397817"/>
                                        <a:pt x="190223" y="397893"/>
                                      </a:cubicBezTo>
                                      <a:cubicBezTo>
                                        <a:pt x="190223" y="397943"/>
                                        <a:pt x="190261" y="397994"/>
                                        <a:pt x="190286" y="398045"/>
                                      </a:cubicBezTo>
                                      <a:lnTo>
                                        <a:pt x="190210" y="398020"/>
                                      </a:lnTo>
                                      <a:cubicBezTo>
                                        <a:pt x="188141" y="414258"/>
                                        <a:pt x="186160" y="429378"/>
                                        <a:pt x="184573" y="444943"/>
                                      </a:cubicBezTo>
                                      <a:cubicBezTo>
                                        <a:pt x="184192" y="448701"/>
                                        <a:pt x="183786" y="452662"/>
                                        <a:pt x="184053" y="456192"/>
                                      </a:cubicBezTo>
                                      <a:cubicBezTo>
                                        <a:pt x="184383" y="460432"/>
                                        <a:pt x="186236" y="462578"/>
                                        <a:pt x="189169" y="464126"/>
                                      </a:cubicBezTo>
                                      <a:cubicBezTo>
                                        <a:pt x="203109" y="471515"/>
                                        <a:pt x="224616" y="470881"/>
                                        <a:pt x="241400" y="474550"/>
                                      </a:cubicBezTo>
                                      <a:cubicBezTo>
                                        <a:pt x="238264" y="474778"/>
                                        <a:pt x="234671" y="475096"/>
                                        <a:pt x="231294" y="475388"/>
                                      </a:cubicBezTo>
                                      <a:lnTo>
                                        <a:pt x="231294" y="475426"/>
                                      </a:lnTo>
                                      <a:cubicBezTo>
                                        <a:pt x="231218" y="475426"/>
                                        <a:pt x="231154" y="475400"/>
                                        <a:pt x="231053" y="475400"/>
                                      </a:cubicBezTo>
                                      <a:cubicBezTo>
                                        <a:pt x="231002" y="475400"/>
                                        <a:pt x="230951" y="475400"/>
                                        <a:pt x="230888" y="475413"/>
                                      </a:cubicBezTo>
                                      <a:cubicBezTo>
                                        <a:pt x="230786" y="475426"/>
                                        <a:pt x="230735" y="475527"/>
                                        <a:pt x="230748" y="475629"/>
                                      </a:cubicBezTo>
                                      <a:cubicBezTo>
                                        <a:pt x="230773" y="475718"/>
                                        <a:pt x="230862" y="475781"/>
                                        <a:pt x="230951" y="475756"/>
                                      </a:cubicBezTo>
                                      <a:lnTo>
                                        <a:pt x="231053" y="475756"/>
                                      </a:lnTo>
                                      <a:cubicBezTo>
                                        <a:pt x="231091" y="475756"/>
                                        <a:pt x="231154" y="475768"/>
                                        <a:pt x="231205" y="475781"/>
                                      </a:cubicBezTo>
                                      <a:lnTo>
                                        <a:pt x="231180" y="475806"/>
                                      </a:lnTo>
                                      <a:cubicBezTo>
                                        <a:pt x="234950" y="476746"/>
                                        <a:pt x="240029" y="475730"/>
                                        <a:pt x="243482" y="476949"/>
                                      </a:cubicBezTo>
                                      <a:cubicBezTo>
                                        <a:pt x="239788" y="477000"/>
                                        <a:pt x="235953" y="477355"/>
                                        <a:pt x="232741" y="478092"/>
                                      </a:cubicBezTo>
                                      <a:lnTo>
                                        <a:pt x="232386" y="478092"/>
                                      </a:lnTo>
                                      <a:cubicBezTo>
                                        <a:pt x="232310" y="478092"/>
                                        <a:pt x="232272" y="478143"/>
                                        <a:pt x="232272" y="478193"/>
                                      </a:cubicBezTo>
                                      <a:cubicBezTo>
                                        <a:pt x="232272" y="478269"/>
                                        <a:pt x="232310" y="478308"/>
                                        <a:pt x="232386" y="478308"/>
                                      </a:cubicBezTo>
                                      <a:lnTo>
                                        <a:pt x="232741" y="478308"/>
                                      </a:lnTo>
                                      <a:cubicBezTo>
                                        <a:pt x="233744" y="478549"/>
                                        <a:pt x="236385" y="479856"/>
                                        <a:pt x="235877" y="480605"/>
                                      </a:cubicBezTo>
                                      <a:cubicBezTo>
                                        <a:pt x="235903" y="480580"/>
                                        <a:pt x="233884" y="481253"/>
                                        <a:pt x="233579" y="481329"/>
                                      </a:cubicBezTo>
                                      <a:cubicBezTo>
                                        <a:pt x="229263" y="482256"/>
                                        <a:pt x="223549" y="481037"/>
                                        <a:pt x="219093" y="480504"/>
                                      </a:cubicBezTo>
                                      <a:cubicBezTo>
                                        <a:pt x="210371" y="479437"/>
                                        <a:pt x="200392" y="478587"/>
                                        <a:pt x="191353" y="479450"/>
                                      </a:cubicBezTo>
                                      <a:cubicBezTo>
                                        <a:pt x="186173" y="479945"/>
                                        <a:pt x="181551" y="479222"/>
                                        <a:pt x="177273" y="479666"/>
                                      </a:cubicBezTo>
                                      <a:cubicBezTo>
                                        <a:pt x="176473" y="479742"/>
                                        <a:pt x="175635" y="479653"/>
                                        <a:pt x="175089" y="479666"/>
                                      </a:cubicBezTo>
                                      <a:cubicBezTo>
                                        <a:pt x="174848" y="479666"/>
                                        <a:pt x="173439" y="480123"/>
                                        <a:pt x="172791" y="479869"/>
                                      </a:cubicBezTo>
                                      <a:cubicBezTo>
                                        <a:pt x="171864" y="479501"/>
                                        <a:pt x="170925" y="475819"/>
                                        <a:pt x="171433" y="474867"/>
                                      </a:cubicBezTo>
                                      <a:cubicBezTo>
                                        <a:pt x="171623" y="474524"/>
                                        <a:pt x="172969" y="473864"/>
                                        <a:pt x="173109" y="473927"/>
                                      </a:cubicBezTo>
                                      <a:cubicBezTo>
                                        <a:pt x="173363" y="474042"/>
                                        <a:pt x="173337" y="475578"/>
                                        <a:pt x="173528" y="475908"/>
                                      </a:cubicBezTo>
                                      <a:cubicBezTo>
                                        <a:pt x="173934" y="476632"/>
                                        <a:pt x="175178" y="477495"/>
                                        <a:pt x="176130" y="477470"/>
                                      </a:cubicBezTo>
                                      <a:cubicBezTo>
                                        <a:pt x="178352" y="477406"/>
                                        <a:pt x="180675" y="476162"/>
                                        <a:pt x="183011" y="475908"/>
                                      </a:cubicBezTo>
                                      <a:cubicBezTo>
                                        <a:pt x="191149" y="475032"/>
                                        <a:pt x="200024" y="477749"/>
                                        <a:pt x="207502" y="477355"/>
                                      </a:cubicBezTo>
                                      <a:lnTo>
                                        <a:pt x="207502" y="477317"/>
                                      </a:lnTo>
                                      <a:cubicBezTo>
                                        <a:pt x="207578" y="477330"/>
                                        <a:pt x="207654" y="477355"/>
                                        <a:pt x="207705" y="477355"/>
                                      </a:cubicBezTo>
                                      <a:lnTo>
                                        <a:pt x="207781" y="477355"/>
                                      </a:lnTo>
                                      <a:cubicBezTo>
                                        <a:pt x="207895" y="477355"/>
                                        <a:pt x="207997" y="477254"/>
                                        <a:pt x="207997" y="477127"/>
                                      </a:cubicBezTo>
                                      <a:cubicBezTo>
                                        <a:pt x="207997" y="477025"/>
                                        <a:pt x="207883" y="476924"/>
                                        <a:pt x="207768" y="476924"/>
                                      </a:cubicBezTo>
                                      <a:lnTo>
                                        <a:pt x="207718" y="476924"/>
                                      </a:lnTo>
                                      <a:cubicBezTo>
                                        <a:pt x="207692" y="476924"/>
                                        <a:pt x="207629" y="476924"/>
                                        <a:pt x="207591" y="476898"/>
                                      </a:cubicBezTo>
                                      <a:cubicBezTo>
                                        <a:pt x="207578" y="476898"/>
                                        <a:pt x="207578" y="476924"/>
                                        <a:pt x="207565" y="476924"/>
                                      </a:cubicBezTo>
                                      <a:cubicBezTo>
                                        <a:pt x="200316" y="475172"/>
                                        <a:pt x="192597" y="474588"/>
                                        <a:pt x="184154" y="473927"/>
                                      </a:cubicBezTo>
                                      <a:cubicBezTo>
                                        <a:pt x="182986" y="473826"/>
                                        <a:pt x="178276" y="473839"/>
                                        <a:pt x="177793" y="473090"/>
                                      </a:cubicBezTo>
                                      <a:cubicBezTo>
                                        <a:pt x="177133" y="472023"/>
                                        <a:pt x="178593" y="469916"/>
                                        <a:pt x="178631" y="469014"/>
                                      </a:cubicBezTo>
                                      <a:cubicBezTo>
                                        <a:pt x="178631" y="468887"/>
                                        <a:pt x="178695" y="468354"/>
                                        <a:pt x="178682" y="468189"/>
                                      </a:cubicBezTo>
                                      <a:cubicBezTo>
                                        <a:pt x="178631" y="467783"/>
                                        <a:pt x="178606" y="467529"/>
                                        <a:pt x="178530" y="467148"/>
                                      </a:cubicBezTo>
                                      <a:cubicBezTo>
                                        <a:pt x="178123" y="464990"/>
                                        <a:pt x="178022" y="460724"/>
                                        <a:pt x="178111" y="457766"/>
                                      </a:cubicBezTo>
                                      <a:cubicBezTo>
                                        <a:pt x="178619" y="443026"/>
                                        <a:pt x="179063" y="428972"/>
                                        <a:pt x="180206" y="414080"/>
                                      </a:cubicBezTo>
                                      <a:cubicBezTo>
                                        <a:pt x="180625" y="408468"/>
                                        <a:pt x="181374" y="403390"/>
                                        <a:pt x="181653" y="397499"/>
                                      </a:cubicBezTo>
                                      <a:cubicBezTo>
                                        <a:pt x="181818" y="393982"/>
                                        <a:pt x="183024" y="391342"/>
                                        <a:pt x="184052" y="388942"/>
                                      </a:cubicBezTo>
                                      <a:cubicBezTo>
                                        <a:pt x="184662" y="387558"/>
                                        <a:pt x="184992" y="386086"/>
                                        <a:pt x="185411" y="384689"/>
                                      </a:cubicBezTo>
                                      <a:cubicBezTo>
                                        <a:pt x="187925" y="375904"/>
                                        <a:pt x="189512" y="366686"/>
                                        <a:pt x="190210" y="356314"/>
                                      </a:cubicBezTo>
                                      <a:cubicBezTo>
                                        <a:pt x="190794" y="347554"/>
                                        <a:pt x="190845" y="335607"/>
                                        <a:pt x="187709" y="328167"/>
                                      </a:cubicBezTo>
                                      <a:cubicBezTo>
                                        <a:pt x="187480" y="327622"/>
                                        <a:pt x="186998" y="327203"/>
                                        <a:pt x="186757" y="326492"/>
                                      </a:cubicBezTo>
                                      <a:cubicBezTo>
                                        <a:pt x="184827" y="320461"/>
                                        <a:pt x="182085" y="316310"/>
                                        <a:pt x="178936" y="311790"/>
                                      </a:cubicBezTo>
                                      <a:cubicBezTo>
                                        <a:pt x="177743" y="310063"/>
                                        <a:pt x="176955" y="308388"/>
                                        <a:pt x="175813" y="306470"/>
                                      </a:cubicBezTo>
                                      <a:cubicBezTo>
                                        <a:pt x="174721" y="304655"/>
                                        <a:pt x="172766" y="302827"/>
                                        <a:pt x="171331" y="300846"/>
                                      </a:cubicBezTo>
                                      <a:cubicBezTo>
                                        <a:pt x="169922" y="298878"/>
                                        <a:pt x="168424" y="296555"/>
                                        <a:pt x="166646" y="295324"/>
                                      </a:cubicBezTo>
                                      <a:cubicBezTo>
                                        <a:pt x="164424" y="293775"/>
                                        <a:pt x="160895" y="293432"/>
                                        <a:pt x="158292" y="293229"/>
                                      </a:cubicBezTo>
                                      <a:cubicBezTo>
                                        <a:pt x="155537" y="293026"/>
                                        <a:pt x="152186" y="291286"/>
                                        <a:pt x="148809" y="291045"/>
                                      </a:cubicBezTo>
                                      <a:cubicBezTo>
                                        <a:pt x="147793" y="290982"/>
                                        <a:pt x="146942" y="291045"/>
                                        <a:pt x="145368" y="291248"/>
                                      </a:cubicBezTo>
                                      <a:cubicBezTo>
                                        <a:pt x="144581" y="291363"/>
                                        <a:pt x="141369" y="291997"/>
                                        <a:pt x="142448" y="291451"/>
                                      </a:cubicBezTo>
                                      <a:moveTo>
                                        <a:pt x="145901" y="120364"/>
                                      </a:moveTo>
                                      <a:cubicBezTo>
                                        <a:pt x="145749" y="121037"/>
                                        <a:pt x="143933" y="116682"/>
                                        <a:pt x="143908" y="115146"/>
                                      </a:cubicBezTo>
                                      <a:cubicBezTo>
                                        <a:pt x="143883" y="113241"/>
                                        <a:pt x="145673" y="115120"/>
                                        <a:pt x="145990" y="113381"/>
                                      </a:cubicBezTo>
                                      <a:cubicBezTo>
                                        <a:pt x="146143" y="112594"/>
                                        <a:pt x="145482" y="112442"/>
                                        <a:pt x="146206" y="112124"/>
                                      </a:cubicBezTo>
                                      <a:cubicBezTo>
                                        <a:pt x="146727" y="111883"/>
                                        <a:pt x="147412" y="110652"/>
                                        <a:pt x="148187" y="110664"/>
                                      </a:cubicBezTo>
                                      <a:cubicBezTo>
                                        <a:pt x="148644" y="110677"/>
                                        <a:pt x="149558" y="112416"/>
                                        <a:pt x="148910" y="113686"/>
                                      </a:cubicBezTo>
                                      <a:cubicBezTo>
                                        <a:pt x="148148" y="115222"/>
                                        <a:pt x="146257" y="118713"/>
                                        <a:pt x="145901" y="120364"/>
                                      </a:cubicBezTo>
                                      <a:moveTo>
                                        <a:pt x="144327" y="123804"/>
                                      </a:moveTo>
                                      <a:cubicBezTo>
                                        <a:pt x="144327" y="123741"/>
                                        <a:pt x="144492" y="122433"/>
                                        <a:pt x="144543" y="122763"/>
                                      </a:cubicBezTo>
                                      <a:cubicBezTo>
                                        <a:pt x="144479" y="122344"/>
                                        <a:pt x="143464" y="121202"/>
                                        <a:pt x="143908" y="120465"/>
                                      </a:cubicBezTo>
                                      <a:cubicBezTo>
                                        <a:pt x="143908" y="120465"/>
                                        <a:pt x="145343" y="122002"/>
                                        <a:pt x="145482" y="122763"/>
                                      </a:cubicBezTo>
                                      <a:cubicBezTo>
                                        <a:pt x="145711" y="124007"/>
                                        <a:pt x="144619" y="126013"/>
                                        <a:pt x="144327" y="123804"/>
                                      </a:cubicBezTo>
                                      <a:moveTo>
                                        <a:pt x="138804" y="98260"/>
                                      </a:moveTo>
                                      <a:cubicBezTo>
                                        <a:pt x="137230" y="91354"/>
                                        <a:pt x="138995" y="84854"/>
                                        <a:pt x="141204" y="80334"/>
                                      </a:cubicBezTo>
                                      <a:cubicBezTo>
                                        <a:pt x="141610" y="79496"/>
                                        <a:pt x="141851" y="80194"/>
                                        <a:pt x="142029" y="80537"/>
                                      </a:cubicBezTo>
                                      <a:cubicBezTo>
                                        <a:pt x="142270" y="80994"/>
                                        <a:pt x="142930" y="81654"/>
                                        <a:pt x="143286" y="82099"/>
                                      </a:cubicBezTo>
                                      <a:cubicBezTo>
                                        <a:pt x="145152" y="84371"/>
                                        <a:pt x="147729" y="86466"/>
                                        <a:pt x="149228" y="88777"/>
                                      </a:cubicBezTo>
                                      <a:cubicBezTo>
                                        <a:pt x="151094" y="91659"/>
                                        <a:pt x="151411" y="96178"/>
                                        <a:pt x="151843" y="99403"/>
                                      </a:cubicBezTo>
                                      <a:cubicBezTo>
                                        <a:pt x="151957" y="100304"/>
                                        <a:pt x="152592" y="102387"/>
                                        <a:pt x="152363" y="102844"/>
                                      </a:cubicBezTo>
                                      <a:cubicBezTo>
                                        <a:pt x="152135" y="103263"/>
                                        <a:pt x="151526" y="102793"/>
                                        <a:pt x="151322" y="102958"/>
                                      </a:cubicBezTo>
                                      <a:cubicBezTo>
                                        <a:pt x="150129" y="103821"/>
                                        <a:pt x="150624" y="106475"/>
                                        <a:pt x="150370" y="108379"/>
                                      </a:cubicBezTo>
                                      <a:cubicBezTo>
                                        <a:pt x="149367" y="107338"/>
                                        <a:pt x="149190" y="104126"/>
                                        <a:pt x="149228" y="102640"/>
                                      </a:cubicBezTo>
                                      <a:cubicBezTo>
                                        <a:pt x="149316" y="98476"/>
                                        <a:pt x="150281" y="92992"/>
                                        <a:pt x="148085" y="88980"/>
                                      </a:cubicBezTo>
                                      <a:cubicBezTo>
                                        <a:pt x="147501" y="87926"/>
                                        <a:pt x="145800" y="85895"/>
                                        <a:pt x="145051" y="85120"/>
                                      </a:cubicBezTo>
                                      <a:cubicBezTo>
                                        <a:pt x="144759" y="84803"/>
                                        <a:pt x="142981" y="83229"/>
                                        <a:pt x="142651" y="83457"/>
                                      </a:cubicBezTo>
                                      <a:cubicBezTo>
                                        <a:pt x="142156" y="83813"/>
                                        <a:pt x="143210" y="85615"/>
                                        <a:pt x="143387" y="86060"/>
                                      </a:cubicBezTo>
                                      <a:cubicBezTo>
                                        <a:pt x="144098" y="87698"/>
                                        <a:pt x="144454" y="88878"/>
                                        <a:pt x="144758" y="90021"/>
                                      </a:cubicBezTo>
                                      <a:cubicBezTo>
                                        <a:pt x="144962" y="90872"/>
                                        <a:pt x="145533" y="91671"/>
                                        <a:pt x="145584" y="92420"/>
                                      </a:cubicBezTo>
                                      <a:cubicBezTo>
                                        <a:pt x="145660" y="93817"/>
                                        <a:pt x="145127" y="99136"/>
                                        <a:pt x="144644" y="99301"/>
                                      </a:cubicBezTo>
                                      <a:cubicBezTo>
                                        <a:pt x="144441" y="99378"/>
                                        <a:pt x="144009" y="98502"/>
                                        <a:pt x="143819" y="98159"/>
                                      </a:cubicBezTo>
                                      <a:cubicBezTo>
                                        <a:pt x="142727" y="96318"/>
                                        <a:pt x="141953" y="94312"/>
                                        <a:pt x="140810" y="93195"/>
                                      </a:cubicBezTo>
                                      <a:cubicBezTo>
                                        <a:pt x="140772" y="92992"/>
                                        <a:pt x="140747" y="92789"/>
                                        <a:pt x="140721" y="92560"/>
                                      </a:cubicBezTo>
                                      <a:cubicBezTo>
                                        <a:pt x="140708" y="92484"/>
                                        <a:pt x="140645" y="92420"/>
                                        <a:pt x="140556" y="92433"/>
                                      </a:cubicBezTo>
                                      <a:cubicBezTo>
                                        <a:pt x="140467" y="92433"/>
                                        <a:pt x="140416" y="92509"/>
                                        <a:pt x="140429" y="92585"/>
                                      </a:cubicBezTo>
                                      <a:cubicBezTo>
                                        <a:pt x="140454" y="92827"/>
                                        <a:pt x="140467" y="93093"/>
                                        <a:pt x="140543" y="93360"/>
                                      </a:cubicBezTo>
                                      <a:lnTo>
                                        <a:pt x="140467" y="93360"/>
                                      </a:lnTo>
                                      <a:cubicBezTo>
                                        <a:pt x="140912" y="98819"/>
                                        <a:pt x="141508" y="104050"/>
                                        <a:pt x="144543" y="107020"/>
                                      </a:cubicBezTo>
                                      <a:cubicBezTo>
                                        <a:pt x="144974" y="107465"/>
                                        <a:pt x="146498" y="108430"/>
                                        <a:pt x="146523" y="108684"/>
                                      </a:cubicBezTo>
                                      <a:cubicBezTo>
                                        <a:pt x="146561" y="109242"/>
                                        <a:pt x="144809" y="110169"/>
                                        <a:pt x="144758" y="110144"/>
                                      </a:cubicBezTo>
                                      <a:cubicBezTo>
                                        <a:pt x="144682" y="110131"/>
                                        <a:pt x="144035" y="108988"/>
                                        <a:pt x="143908" y="108785"/>
                                      </a:cubicBezTo>
                                      <a:cubicBezTo>
                                        <a:pt x="141800" y="105713"/>
                                        <a:pt x="139629" y="101904"/>
                                        <a:pt x="138804" y="98260"/>
                                      </a:cubicBezTo>
                                      <a:moveTo>
                                        <a:pt x="161949" y="130063"/>
                                      </a:moveTo>
                                      <a:cubicBezTo>
                                        <a:pt x="159803" y="129974"/>
                                        <a:pt x="157048" y="129670"/>
                                        <a:pt x="155068" y="128603"/>
                                      </a:cubicBezTo>
                                      <a:cubicBezTo>
                                        <a:pt x="153862" y="127956"/>
                                        <a:pt x="152059" y="126750"/>
                                        <a:pt x="151526" y="126102"/>
                                      </a:cubicBezTo>
                                      <a:cubicBezTo>
                                        <a:pt x="151107" y="125607"/>
                                        <a:pt x="150599" y="123131"/>
                                        <a:pt x="150370" y="122446"/>
                                      </a:cubicBezTo>
                                      <a:cubicBezTo>
                                        <a:pt x="150294" y="122192"/>
                                        <a:pt x="150205" y="122002"/>
                                        <a:pt x="150142" y="121887"/>
                                      </a:cubicBezTo>
                                      <a:cubicBezTo>
                                        <a:pt x="150205" y="121989"/>
                                        <a:pt x="150307" y="122129"/>
                                        <a:pt x="150485" y="122357"/>
                                      </a:cubicBezTo>
                                      <a:cubicBezTo>
                                        <a:pt x="151069" y="123093"/>
                                        <a:pt x="152046" y="123449"/>
                                        <a:pt x="152770" y="124122"/>
                                      </a:cubicBezTo>
                                      <a:cubicBezTo>
                                        <a:pt x="155207" y="126369"/>
                                        <a:pt x="158153" y="129327"/>
                                        <a:pt x="161949" y="130063"/>
                                      </a:cubicBezTo>
                                      <a:moveTo>
                                        <a:pt x="157150" y="112543"/>
                                      </a:moveTo>
                                      <a:cubicBezTo>
                                        <a:pt x="158128" y="111870"/>
                                        <a:pt x="158470" y="111528"/>
                                        <a:pt x="159562" y="111299"/>
                                      </a:cubicBezTo>
                                      <a:cubicBezTo>
                                        <a:pt x="160146" y="111172"/>
                                        <a:pt x="161797" y="110944"/>
                                        <a:pt x="162685" y="111299"/>
                                      </a:cubicBezTo>
                                      <a:cubicBezTo>
                                        <a:pt x="162533" y="111236"/>
                                        <a:pt x="164590" y="112365"/>
                                        <a:pt x="164983" y="112746"/>
                                      </a:cubicBezTo>
                                      <a:cubicBezTo>
                                        <a:pt x="166392" y="114194"/>
                                        <a:pt x="163980" y="112962"/>
                                        <a:pt x="163193" y="112848"/>
                                      </a:cubicBezTo>
                                      <a:cubicBezTo>
                                        <a:pt x="161009" y="112556"/>
                                        <a:pt x="159143" y="113457"/>
                                        <a:pt x="157772" y="114105"/>
                                      </a:cubicBezTo>
                                      <a:cubicBezTo>
                                        <a:pt x="157645" y="114168"/>
                                        <a:pt x="156248" y="114689"/>
                                        <a:pt x="156007" y="114625"/>
                                      </a:cubicBezTo>
                                      <a:cubicBezTo>
                                        <a:pt x="156413" y="114727"/>
                                        <a:pt x="155169" y="113737"/>
                                        <a:pt x="155271" y="114105"/>
                                      </a:cubicBezTo>
                                      <a:cubicBezTo>
                                        <a:pt x="155119" y="113533"/>
                                        <a:pt x="156807" y="112784"/>
                                        <a:pt x="157150" y="112543"/>
                                      </a:cubicBezTo>
                                      <a:moveTo>
                                        <a:pt x="158089" y="103999"/>
                                      </a:moveTo>
                                      <a:cubicBezTo>
                                        <a:pt x="159372" y="103783"/>
                                        <a:pt x="161593" y="103250"/>
                                        <a:pt x="164031" y="103364"/>
                                      </a:cubicBezTo>
                                      <a:cubicBezTo>
                                        <a:pt x="166558" y="103504"/>
                                        <a:pt x="169198" y="104723"/>
                                        <a:pt x="170811" y="106500"/>
                                      </a:cubicBezTo>
                                      <a:cubicBezTo>
                                        <a:pt x="170950" y="106640"/>
                                        <a:pt x="172106" y="108493"/>
                                        <a:pt x="172169" y="108379"/>
                                      </a:cubicBezTo>
                                      <a:cubicBezTo>
                                        <a:pt x="172055" y="108646"/>
                                        <a:pt x="170341" y="107516"/>
                                        <a:pt x="170595" y="107643"/>
                                      </a:cubicBezTo>
                                      <a:cubicBezTo>
                                        <a:pt x="167230" y="105916"/>
                                        <a:pt x="162482" y="104646"/>
                                        <a:pt x="157467" y="104723"/>
                                      </a:cubicBezTo>
                                      <a:cubicBezTo>
                                        <a:pt x="157429" y="104723"/>
                                        <a:pt x="155626" y="105370"/>
                                        <a:pt x="155690" y="104621"/>
                                      </a:cubicBezTo>
                                      <a:cubicBezTo>
                                        <a:pt x="155753" y="104037"/>
                                        <a:pt x="157721" y="104050"/>
                                        <a:pt x="158089" y="103999"/>
                                      </a:cubicBezTo>
                                      <a:moveTo>
                                        <a:pt x="165186" y="97943"/>
                                      </a:moveTo>
                                      <a:cubicBezTo>
                                        <a:pt x="165453" y="96940"/>
                                        <a:pt x="165364" y="95074"/>
                                        <a:pt x="165707" y="93982"/>
                                      </a:cubicBezTo>
                                      <a:cubicBezTo>
                                        <a:pt x="166139" y="92573"/>
                                        <a:pt x="166989" y="91037"/>
                                        <a:pt x="167472" y="89399"/>
                                      </a:cubicBezTo>
                                      <a:cubicBezTo>
                                        <a:pt x="167954" y="87774"/>
                                        <a:pt x="168335" y="85869"/>
                                        <a:pt x="168932" y="84498"/>
                                      </a:cubicBezTo>
                                      <a:cubicBezTo>
                                        <a:pt x="169871" y="82340"/>
                                        <a:pt x="170963" y="80588"/>
                                        <a:pt x="171331" y="78658"/>
                                      </a:cubicBezTo>
                                      <a:cubicBezTo>
                                        <a:pt x="171344" y="78620"/>
                                        <a:pt x="171306" y="78455"/>
                                        <a:pt x="171331" y="78442"/>
                                      </a:cubicBezTo>
                                      <a:cubicBezTo>
                                        <a:pt x="171522" y="78303"/>
                                        <a:pt x="172550" y="79852"/>
                                        <a:pt x="172690" y="80220"/>
                                      </a:cubicBezTo>
                                      <a:cubicBezTo>
                                        <a:pt x="173083" y="81299"/>
                                        <a:pt x="173033" y="82416"/>
                                        <a:pt x="173109" y="83241"/>
                                      </a:cubicBezTo>
                                      <a:cubicBezTo>
                                        <a:pt x="173324" y="85768"/>
                                        <a:pt x="172347" y="89183"/>
                                        <a:pt x="171027" y="91583"/>
                                      </a:cubicBezTo>
                                      <a:cubicBezTo>
                                        <a:pt x="169655" y="94046"/>
                                        <a:pt x="169224" y="95366"/>
                                        <a:pt x="168627" y="97626"/>
                                      </a:cubicBezTo>
                                      <a:cubicBezTo>
                                        <a:pt x="168208" y="99200"/>
                                        <a:pt x="166431" y="102260"/>
                                        <a:pt x="164755" y="100660"/>
                                      </a:cubicBezTo>
                                      <a:cubicBezTo>
                                        <a:pt x="163777" y="99695"/>
                                        <a:pt x="164945" y="98845"/>
                                        <a:pt x="165186" y="97943"/>
                                      </a:cubicBezTo>
                                      <a:moveTo>
                                        <a:pt x="157937" y="117444"/>
                                      </a:moveTo>
                                      <a:cubicBezTo>
                                        <a:pt x="158204" y="117977"/>
                                        <a:pt x="158102" y="119526"/>
                                        <a:pt x="159435" y="119805"/>
                                      </a:cubicBezTo>
                                      <a:cubicBezTo>
                                        <a:pt x="161314" y="120186"/>
                                        <a:pt x="163180" y="118840"/>
                                        <a:pt x="162266" y="116606"/>
                                      </a:cubicBezTo>
                                      <a:cubicBezTo>
                                        <a:pt x="162114" y="116238"/>
                                        <a:pt x="161962" y="116415"/>
                                        <a:pt x="162685" y="116301"/>
                                      </a:cubicBezTo>
                                      <a:cubicBezTo>
                                        <a:pt x="164463" y="115996"/>
                                        <a:pt x="164272" y="119132"/>
                                        <a:pt x="163409" y="120148"/>
                                      </a:cubicBezTo>
                                      <a:cubicBezTo>
                                        <a:pt x="162292" y="121494"/>
                                        <a:pt x="159676" y="121379"/>
                                        <a:pt x="158204" y="120148"/>
                                      </a:cubicBezTo>
                                      <a:cubicBezTo>
                                        <a:pt x="157861" y="119881"/>
                                        <a:pt x="156185" y="117355"/>
                                        <a:pt x="157353" y="117545"/>
                                      </a:cubicBezTo>
                                      <a:cubicBezTo>
                                        <a:pt x="157429" y="117558"/>
                                        <a:pt x="157861" y="117329"/>
                                        <a:pt x="157937" y="117444"/>
                                      </a:cubicBezTo>
                                      <a:moveTo>
                                        <a:pt x="160882" y="117977"/>
                                      </a:moveTo>
                                      <a:cubicBezTo>
                                        <a:pt x="160882" y="118358"/>
                                        <a:pt x="160425" y="118650"/>
                                        <a:pt x="159854" y="118650"/>
                                      </a:cubicBezTo>
                                      <a:cubicBezTo>
                                        <a:pt x="159283" y="118650"/>
                                        <a:pt x="158838" y="118358"/>
                                        <a:pt x="158838" y="117977"/>
                                      </a:cubicBezTo>
                                      <a:cubicBezTo>
                                        <a:pt x="158838" y="117609"/>
                                        <a:pt x="159283" y="117304"/>
                                        <a:pt x="159854" y="117304"/>
                                      </a:cubicBezTo>
                                      <a:cubicBezTo>
                                        <a:pt x="160425" y="117304"/>
                                        <a:pt x="160882" y="117609"/>
                                        <a:pt x="160882" y="117977"/>
                                      </a:cubicBezTo>
                                      <a:moveTo>
                                        <a:pt x="157353" y="116301"/>
                                      </a:moveTo>
                                      <a:cubicBezTo>
                                        <a:pt x="157125" y="116073"/>
                                        <a:pt x="158293" y="115184"/>
                                        <a:pt x="158724" y="115057"/>
                                      </a:cubicBezTo>
                                      <a:cubicBezTo>
                                        <a:pt x="159854" y="114663"/>
                                        <a:pt x="160832" y="114473"/>
                                        <a:pt x="161632" y="114308"/>
                                      </a:cubicBezTo>
                                      <a:cubicBezTo>
                                        <a:pt x="162444" y="114156"/>
                                        <a:pt x="163879" y="114397"/>
                                        <a:pt x="164234" y="114943"/>
                                      </a:cubicBezTo>
                                      <a:cubicBezTo>
                                        <a:pt x="165059" y="116187"/>
                                        <a:pt x="162634" y="115222"/>
                                        <a:pt x="162266" y="115260"/>
                                      </a:cubicBezTo>
                                      <a:cubicBezTo>
                                        <a:pt x="161822" y="115298"/>
                                        <a:pt x="157797" y="116720"/>
                                        <a:pt x="157353" y="116301"/>
                                      </a:cubicBezTo>
                                      <a:moveTo>
                                        <a:pt x="175292" y="118701"/>
                                      </a:moveTo>
                                      <a:cubicBezTo>
                                        <a:pt x="176803" y="119615"/>
                                        <a:pt x="178187" y="121494"/>
                                        <a:pt x="179990" y="123284"/>
                                      </a:cubicBezTo>
                                      <a:cubicBezTo>
                                        <a:pt x="181577" y="124871"/>
                                        <a:pt x="183557" y="126039"/>
                                        <a:pt x="184573" y="127143"/>
                                      </a:cubicBezTo>
                                      <a:cubicBezTo>
                                        <a:pt x="185132" y="127753"/>
                                        <a:pt x="184662" y="127600"/>
                                        <a:pt x="185513" y="127867"/>
                                      </a:cubicBezTo>
                                      <a:cubicBezTo>
                                        <a:pt x="185703" y="127930"/>
                                        <a:pt x="186033" y="128565"/>
                                        <a:pt x="186452" y="128819"/>
                                      </a:cubicBezTo>
                                      <a:cubicBezTo>
                                        <a:pt x="187811" y="129619"/>
                                        <a:pt x="189575" y="129759"/>
                                        <a:pt x="189994" y="130266"/>
                                      </a:cubicBezTo>
                                      <a:cubicBezTo>
                                        <a:pt x="190159" y="130469"/>
                                        <a:pt x="190756" y="132399"/>
                                        <a:pt x="190210" y="132767"/>
                                      </a:cubicBezTo>
                                      <a:cubicBezTo>
                                        <a:pt x="190108" y="132844"/>
                                        <a:pt x="187379" y="131422"/>
                                        <a:pt x="187392" y="131422"/>
                                      </a:cubicBezTo>
                                      <a:cubicBezTo>
                                        <a:pt x="187201" y="131371"/>
                                        <a:pt x="186973" y="131536"/>
                                        <a:pt x="186757" y="131523"/>
                                      </a:cubicBezTo>
                                      <a:cubicBezTo>
                                        <a:pt x="185589" y="131409"/>
                                        <a:pt x="185144" y="129924"/>
                                        <a:pt x="184472" y="129759"/>
                                      </a:cubicBezTo>
                                      <a:cubicBezTo>
                                        <a:pt x="183938" y="129606"/>
                                        <a:pt x="182478" y="129847"/>
                                        <a:pt x="182085" y="130165"/>
                                      </a:cubicBezTo>
                                      <a:cubicBezTo>
                                        <a:pt x="180828" y="131168"/>
                                        <a:pt x="182301" y="133491"/>
                                        <a:pt x="183012" y="133910"/>
                                      </a:cubicBezTo>
                                      <a:cubicBezTo>
                                        <a:pt x="185132" y="135192"/>
                                        <a:pt x="186922" y="133808"/>
                                        <a:pt x="187506" y="136944"/>
                                      </a:cubicBezTo>
                                      <a:cubicBezTo>
                                        <a:pt x="187607" y="137592"/>
                                        <a:pt x="188052" y="139204"/>
                                        <a:pt x="188534" y="139649"/>
                                      </a:cubicBezTo>
                                      <a:cubicBezTo>
                                        <a:pt x="189042" y="140131"/>
                                        <a:pt x="185271" y="142708"/>
                                        <a:pt x="184472" y="143089"/>
                                      </a:cubicBezTo>
                                      <a:cubicBezTo>
                                        <a:pt x="183075" y="143749"/>
                                        <a:pt x="180574" y="143724"/>
                                        <a:pt x="178936" y="143292"/>
                                      </a:cubicBezTo>
                                      <a:cubicBezTo>
                                        <a:pt x="177540" y="142937"/>
                                        <a:pt x="175978" y="140893"/>
                                        <a:pt x="174150" y="141845"/>
                                      </a:cubicBezTo>
                                      <a:cubicBezTo>
                                        <a:pt x="173477" y="142200"/>
                                        <a:pt x="173705" y="143495"/>
                                        <a:pt x="173007" y="143825"/>
                                      </a:cubicBezTo>
                                      <a:cubicBezTo>
                                        <a:pt x="171953" y="144308"/>
                                        <a:pt x="168817" y="143470"/>
                                        <a:pt x="167789" y="143394"/>
                                      </a:cubicBezTo>
                                      <a:cubicBezTo>
                                        <a:pt x="164844" y="143216"/>
                                        <a:pt x="161949" y="143381"/>
                                        <a:pt x="159245" y="142683"/>
                                      </a:cubicBezTo>
                                      <a:cubicBezTo>
                                        <a:pt x="156579" y="141972"/>
                                        <a:pt x="153506" y="139801"/>
                                        <a:pt x="152160" y="138087"/>
                                      </a:cubicBezTo>
                                      <a:cubicBezTo>
                                        <a:pt x="150980" y="136614"/>
                                        <a:pt x="150002" y="134215"/>
                                        <a:pt x="149647" y="132971"/>
                                      </a:cubicBezTo>
                                      <a:cubicBezTo>
                                        <a:pt x="149304" y="131764"/>
                                        <a:pt x="148809" y="128756"/>
                                        <a:pt x="148606" y="127232"/>
                                      </a:cubicBezTo>
                                      <a:cubicBezTo>
                                        <a:pt x="148555" y="126864"/>
                                        <a:pt x="150129" y="129454"/>
                                        <a:pt x="150485" y="130165"/>
                                      </a:cubicBezTo>
                                      <a:cubicBezTo>
                                        <a:pt x="151119" y="131485"/>
                                        <a:pt x="151615" y="132488"/>
                                        <a:pt x="152364" y="133402"/>
                                      </a:cubicBezTo>
                                      <a:cubicBezTo>
                                        <a:pt x="154408" y="135903"/>
                                        <a:pt x="156909" y="137858"/>
                                        <a:pt x="159448" y="139763"/>
                                      </a:cubicBezTo>
                                      <a:cubicBezTo>
                                        <a:pt x="162228" y="141832"/>
                                        <a:pt x="168716" y="141896"/>
                                        <a:pt x="172690" y="141324"/>
                                      </a:cubicBezTo>
                                      <a:cubicBezTo>
                                        <a:pt x="173680" y="141172"/>
                                        <a:pt x="174213" y="141363"/>
                                        <a:pt x="173426" y="140271"/>
                                      </a:cubicBezTo>
                                      <a:cubicBezTo>
                                        <a:pt x="172728" y="139344"/>
                                        <a:pt x="169985" y="138125"/>
                                        <a:pt x="169249" y="136944"/>
                                      </a:cubicBezTo>
                                      <a:cubicBezTo>
                                        <a:pt x="169021" y="136576"/>
                                        <a:pt x="170874" y="136627"/>
                                        <a:pt x="172169" y="136944"/>
                                      </a:cubicBezTo>
                                      <a:cubicBezTo>
                                        <a:pt x="174658" y="137528"/>
                                        <a:pt x="177032" y="140601"/>
                                        <a:pt x="179253" y="141528"/>
                                      </a:cubicBezTo>
                                      <a:cubicBezTo>
                                        <a:pt x="179584" y="141667"/>
                                        <a:pt x="182948" y="142124"/>
                                        <a:pt x="183011" y="141324"/>
                                      </a:cubicBezTo>
                                      <a:cubicBezTo>
                                        <a:pt x="183062" y="140652"/>
                                        <a:pt x="181716" y="140829"/>
                                        <a:pt x="181234" y="140588"/>
                                      </a:cubicBezTo>
                                      <a:cubicBezTo>
                                        <a:pt x="180739" y="140334"/>
                                        <a:pt x="179444" y="139331"/>
                                        <a:pt x="179165" y="139026"/>
                                      </a:cubicBezTo>
                                      <a:cubicBezTo>
                                        <a:pt x="178682" y="138519"/>
                                        <a:pt x="176549" y="135891"/>
                                        <a:pt x="178212" y="136525"/>
                                      </a:cubicBezTo>
                                      <a:cubicBezTo>
                                        <a:pt x="179736" y="137097"/>
                                        <a:pt x="179406" y="136068"/>
                                        <a:pt x="180510" y="135891"/>
                                      </a:cubicBezTo>
                                      <a:cubicBezTo>
                                        <a:pt x="180968" y="135827"/>
                                        <a:pt x="182973" y="137224"/>
                                        <a:pt x="183012" y="136119"/>
                                      </a:cubicBezTo>
                                      <a:cubicBezTo>
                                        <a:pt x="183037" y="135586"/>
                                        <a:pt x="181970" y="135675"/>
                                        <a:pt x="181653" y="135484"/>
                                      </a:cubicBezTo>
                                      <a:cubicBezTo>
                                        <a:pt x="181031" y="135116"/>
                                        <a:pt x="179304" y="133656"/>
                                        <a:pt x="178631" y="132666"/>
                                      </a:cubicBezTo>
                                      <a:cubicBezTo>
                                        <a:pt x="178238" y="132082"/>
                                        <a:pt x="177552" y="130343"/>
                                        <a:pt x="177997" y="129644"/>
                                      </a:cubicBezTo>
                                      <a:cubicBezTo>
                                        <a:pt x="178301" y="129187"/>
                                        <a:pt x="179609" y="129606"/>
                                        <a:pt x="180092" y="128819"/>
                                      </a:cubicBezTo>
                                      <a:cubicBezTo>
                                        <a:pt x="180498" y="128146"/>
                                        <a:pt x="180383" y="126788"/>
                                        <a:pt x="180206" y="126001"/>
                                      </a:cubicBezTo>
                                      <a:cubicBezTo>
                                        <a:pt x="179266" y="122154"/>
                                        <a:pt x="172931" y="120376"/>
                                        <a:pt x="171230" y="117748"/>
                                      </a:cubicBezTo>
                                      <a:cubicBezTo>
                                        <a:pt x="171281" y="117837"/>
                                        <a:pt x="170087" y="115882"/>
                                        <a:pt x="170392" y="115577"/>
                                      </a:cubicBezTo>
                                      <a:cubicBezTo>
                                        <a:pt x="170455" y="115514"/>
                                        <a:pt x="170392" y="115450"/>
                                        <a:pt x="170493" y="115463"/>
                                      </a:cubicBezTo>
                                      <a:cubicBezTo>
                                        <a:pt x="172817" y="115577"/>
                                        <a:pt x="173769" y="117761"/>
                                        <a:pt x="175292" y="118701"/>
                                      </a:cubicBezTo>
                                      <a:moveTo>
                                        <a:pt x="178835" y="117939"/>
                                      </a:moveTo>
                                      <a:cubicBezTo>
                                        <a:pt x="178809" y="118015"/>
                                        <a:pt x="178733" y="118091"/>
                                        <a:pt x="178733" y="118167"/>
                                      </a:cubicBezTo>
                                      <a:cubicBezTo>
                                        <a:pt x="178809" y="118993"/>
                                        <a:pt x="180663" y="119843"/>
                                        <a:pt x="181348" y="120465"/>
                                      </a:cubicBezTo>
                                      <a:cubicBezTo>
                                        <a:pt x="183138" y="122090"/>
                                        <a:pt x="184281" y="123741"/>
                                        <a:pt x="185513" y="125467"/>
                                      </a:cubicBezTo>
                                      <a:cubicBezTo>
                                        <a:pt x="185678" y="125696"/>
                                        <a:pt x="187150" y="127765"/>
                                        <a:pt x="186033" y="126724"/>
                                      </a:cubicBezTo>
                                      <a:cubicBezTo>
                                        <a:pt x="184954" y="125721"/>
                                        <a:pt x="183672" y="124604"/>
                                        <a:pt x="182707" y="123703"/>
                                      </a:cubicBezTo>
                                      <a:cubicBezTo>
                                        <a:pt x="181082" y="122167"/>
                                        <a:pt x="179850" y="120351"/>
                                        <a:pt x="178530" y="118383"/>
                                      </a:cubicBezTo>
                                      <a:cubicBezTo>
                                        <a:pt x="178390" y="118180"/>
                                        <a:pt x="178238" y="118053"/>
                                        <a:pt x="178098" y="117888"/>
                                      </a:cubicBezTo>
                                      <a:cubicBezTo>
                                        <a:pt x="178327" y="117888"/>
                                        <a:pt x="178657" y="117990"/>
                                        <a:pt x="178834" y="117939"/>
                                      </a:cubicBezTo>
                                      <a:moveTo>
                                        <a:pt x="192914" y="134951"/>
                                      </a:moveTo>
                                      <a:cubicBezTo>
                                        <a:pt x="193029" y="134888"/>
                                        <a:pt x="193295" y="135269"/>
                                        <a:pt x="193333" y="135573"/>
                                      </a:cubicBezTo>
                                      <a:cubicBezTo>
                                        <a:pt x="193663" y="137922"/>
                                        <a:pt x="191429" y="142023"/>
                                        <a:pt x="189575" y="142784"/>
                                      </a:cubicBezTo>
                                      <a:cubicBezTo>
                                        <a:pt x="187506" y="143622"/>
                                        <a:pt x="189042" y="142353"/>
                                        <a:pt x="189575" y="141845"/>
                                      </a:cubicBezTo>
                                      <a:cubicBezTo>
                                        <a:pt x="190997" y="140461"/>
                                        <a:pt x="192267" y="138925"/>
                                        <a:pt x="192698" y="136424"/>
                                      </a:cubicBezTo>
                                      <a:cubicBezTo>
                                        <a:pt x="192749" y="136221"/>
                                        <a:pt x="192533" y="135180"/>
                                        <a:pt x="192914" y="134951"/>
                                      </a:cubicBezTo>
                                      <a:moveTo>
                                        <a:pt x="182910" y="168747"/>
                                      </a:moveTo>
                                      <a:cubicBezTo>
                                        <a:pt x="186084" y="171807"/>
                                        <a:pt x="189245" y="174219"/>
                                        <a:pt x="191657" y="178117"/>
                                      </a:cubicBezTo>
                                      <a:cubicBezTo>
                                        <a:pt x="196913" y="184617"/>
                                        <a:pt x="199605" y="193212"/>
                                        <a:pt x="202715" y="201274"/>
                                      </a:cubicBezTo>
                                      <a:cubicBezTo>
                                        <a:pt x="203782" y="204029"/>
                                        <a:pt x="204760" y="209336"/>
                                        <a:pt x="204798" y="212738"/>
                                      </a:cubicBezTo>
                                      <a:cubicBezTo>
                                        <a:pt x="204848" y="217321"/>
                                        <a:pt x="203287" y="221523"/>
                                        <a:pt x="202093" y="225358"/>
                                      </a:cubicBezTo>
                                      <a:cubicBezTo>
                                        <a:pt x="201979" y="225713"/>
                                        <a:pt x="201433" y="228125"/>
                                        <a:pt x="201357" y="228176"/>
                                      </a:cubicBezTo>
                                      <a:cubicBezTo>
                                        <a:pt x="201014" y="228379"/>
                                        <a:pt x="199338" y="226145"/>
                                        <a:pt x="199275" y="225980"/>
                                      </a:cubicBezTo>
                                      <a:cubicBezTo>
                                        <a:pt x="198894" y="224913"/>
                                        <a:pt x="199224" y="223161"/>
                                        <a:pt x="199275" y="221917"/>
                                      </a:cubicBezTo>
                                      <a:cubicBezTo>
                                        <a:pt x="199503" y="216293"/>
                                        <a:pt x="199300" y="212192"/>
                                        <a:pt x="198234" y="207533"/>
                                      </a:cubicBezTo>
                                      <a:cubicBezTo>
                                        <a:pt x="196901" y="201693"/>
                                        <a:pt x="194260" y="196208"/>
                                        <a:pt x="191657" y="191777"/>
                                      </a:cubicBezTo>
                                      <a:cubicBezTo>
                                        <a:pt x="191111" y="190850"/>
                                        <a:pt x="190172" y="188667"/>
                                        <a:pt x="189474" y="188972"/>
                                      </a:cubicBezTo>
                                      <a:cubicBezTo>
                                        <a:pt x="188877" y="189238"/>
                                        <a:pt x="190223" y="191003"/>
                                        <a:pt x="190312" y="191155"/>
                                      </a:cubicBezTo>
                                      <a:cubicBezTo>
                                        <a:pt x="194463" y="198658"/>
                                        <a:pt x="197231" y="207799"/>
                                        <a:pt x="196990" y="218680"/>
                                      </a:cubicBezTo>
                                      <a:cubicBezTo>
                                        <a:pt x="196977" y="219276"/>
                                        <a:pt x="196837" y="221904"/>
                                        <a:pt x="196571" y="222133"/>
                                      </a:cubicBezTo>
                                      <a:cubicBezTo>
                                        <a:pt x="195961" y="222628"/>
                                        <a:pt x="194019" y="221079"/>
                                        <a:pt x="193447" y="220559"/>
                                      </a:cubicBezTo>
                                      <a:cubicBezTo>
                                        <a:pt x="191835" y="219149"/>
                                        <a:pt x="190248" y="216572"/>
                                        <a:pt x="188534" y="214617"/>
                                      </a:cubicBezTo>
                                      <a:lnTo>
                                        <a:pt x="188509" y="214642"/>
                                      </a:lnTo>
                                      <a:cubicBezTo>
                                        <a:pt x="188483" y="214604"/>
                                        <a:pt x="188471" y="214528"/>
                                        <a:pt x="188471" y="214452"/>
                                      </a:cubicBezTo>
                                      <a:cubicBezTo>
                                        <a:pt x="188458" y="214414"/>
                                        <a:pt x="188407" y="214376"/>
                                        <a:pt x="188369" y="214388"/>
                                      </a:cubicBezTo>
                                      <a:cubicBezTo>
                                        <a:pt x="188331" y="214388"/>
                                        <a:pt x="188293" y="214439"/>
                                        <a:pt x="188306" y="214464"/>
                                      </a:cubicBezTo>
                                      <a:cubicBezTo>
                                        <a:pt x="188318" y="214528"/>
                                        <a:pt x="188331" y="214579"/>
                                        <a:pt x="188331" y="214630"/>
                                      </a:cubicBezTo>
                                      <a:lnTo>
                                        <a:pt x="188331" y="214617"/>
                                      </a:lnTo>
                                      <a:cubicBezTo>
                                        <a:pt x="187887" y="216559"/>
                                        <a:pt x="189131" y="223428"/>
                                        <a:pt x="186871" y="223999"/>
                                      </a:cubicBezTo>
                                      <a:cubicBezTo>
                                        <a:pt x="186160" y="224189"/>
                                        <a:pt x="184916" y="223275"/>
                                        <a:pt x="184256" y="223059"/>
                                      </a:cubicBezTo>
                                      <a:cubicBezTo>
                                        <a:pt x="183265" y="222755"/>
                                        <a:pt x="182123" y="222361"/>
                                        <a:pt x="181450" y="222234"/>
                                      </a:cubicBezTo>
                                      <a:cubicBezTo>
                                        <a:pt x="178987" y="221777"/>
                                        <a:pt x="179774" y="221308"/>
                                        <a:pt x="178631" y="219619"/>
                                      </a:cubicBezTo>
                                      <a:cubicBezTo>
                                        <a:pt x="178327" y="219175"/>
                                        <a:pt x="177793" y="219098"/>
                                        <a:pt x="177489" y="218578"/>
                                      </a:cubicBezTo>
                                      <a:cubicBezTo>
                                        <a:pt x="177286" y="218235"/>
                                        <a:pt x="177387" y="217854"/>
                                        <a:pt x="177171" y="217321"/>
                                      </a:cubicBezTo>
                                      <a:cubicBezTo>
                                        <a:pt x="176460" y="215632"/>
                                        <a:pt x="174746" y="214731"/>
                                        <a:pt x="174467" y="213677"/>
                                      </a:cubicBezTo>
                                      <a:cubicBezTo>
                                        <a:pt x="174289" y="213043"/>
                                        <a:pt x="174721" y="212573"/>
                                        <a:pt x="174467" y="211697"/>
                                      </a:cubicBezTo>
                                      <a:cubicBezTo>
                                        <a:pt x="174239" y="210948"/>
                                        <a:pt x="172791" y="208371"/>
                                        <a:pt x="172791" y="208371"/>
                                      </a:cubicBezTo>
                                      <a:cubicBezTo>
                                        <a:pt x="171979" y="208294"/>
                                        <a:pt x="171750" y="211189"/>
                                        <a:pt x="171534" y="212217"/>
                                      </a:cubicBezTo>
                                      <a:cubicBezTo>
                                        <a:pt x="171065" y="214515"/>
                                        <a:pt x="170493" y="216521"/>
                                        <a:pt x="170595" y="219200"/>
                                      </a:cubicBezTo>
                                      <a:cubicBezTo>
                                        <a:pt x="170646" y="220190"/>
                                        <a:pt x="170493" y="222336"/>
                                        <a:pt x="171027" y="222958"/>
                                      </a:cubicBezTo>
                                      <a:cubicBezTo>
                                        <a:pt x="171750" y="223821"/>
                                        <a:pt x="173477" y="223618"/>
                                        <a:pt x="174772" y="223796"/>
                                      </a:cubicBezTo>
                                      <a:cubicBezTo>
                                        <a:pt x="177159" y="224126"/>
                                        <a:pt x="179622" y="225307"/>
                                        <a:pt x="182288" y="226081"/>
                                      </a:cubicBezTo>
                                      <a:cubicBezTo>
                                        <a:pt x="187671" y="227668"/>
                                        <a:pt x="193486" y="229547"/>
                                        <a:pt x="199275" y="230474"/>
                                      </a:cubicBezTo>
                                      <a:cubicBezTo>
                                        <a:pt x="202271" y="230944"/>
                                        <a:pt x="205255" y="231820"/>
                                        <a:pt x="208251" y="231820"/>
                                      </a:cubicBezTo>
                                      <a:cubicBezTo>
                                        <a:pt x="211768" y="231807"/>
                                        <a:pt x="216503" y="232518"/>
                                        <a:pt x="219601" y="231616"/>
                                      </a:cubicBezTo>
                                      <a:cubicBezTo>
                                        <a:pt x="221188" y="231159"/>
                                        <a:pt x="222813" y="229852"/>
                                        <a:pt x="224299" y="228684"/>
                                      </a:cubicBezTo>
                                      <a:cubicBezTo>
                                        <a:pt x="224959" y="228189"/>
                                        <a:pt x="228298" y="225611"/>
                                        <a:pt x="229313" y="225980"/>
                                      </a:cubicBezTo>
                                      <a:cubicBezTo>
                                        <a:pt x="229402" y="226018"/>
                                        <a:pt x="227612" y="230347"/>
                                        <a:pt x="226698" y="230575"/>
                                      </a:cubicBezTo>
                                      <a:lnTo>
                                        <a:pt x="226749" y="230613"/>
                                      </a:lnTo>
                                      <a:cubicBezTo>
                                        <a:pt x="226533" y="230677"/>
                                        <a:pt x="226368" y="230804"/>
                                        <a:pt x="226216" y="230817"/>
                                      </a:cubicBezTo>
                                      <a:cubicBezTo>
                                        <a:pt x="226152" y="230842"/>
                                        <a:pt x="226102" y="230880"/>
                                        <a:pt x="226114" y="230956"/>
                                      </a:cubicBezTo>
                                      <a:cubicBezTo>
                                        <a:pt x="226127" y="231007"/>
                                        <a:pt x="226165" y="231045"/>
                                        <a:pt x="226228" y="231045"/>
                                      </a:cubicBezTo>
                                      <a:lnTo>
                                        <a:pt x="226241" y="231045"/>
                                      </a:lnTo>
                                      <a:cubicBezTo>
                                        <a:pt x="226508" y="231007"/>
                                        <a:pt x="226660" y="230867"/>
                                        <a:pt x="226812" y="230829"/>
                                      </a:cubicBezTo>
                                      <a:lnTo>
                                        <a:pt x="226800" y="230880"/>
                                      </a:lnTo>
                                      <a:cubicBezTo>
                                        <a:pt x="228882" y="230512"/>
                                        <a:pt x="229898" y="229814"/>
                                        <a:pt x="231916" y="229115"/>
                                      </a:cubicBezTo>
                                      <a:cubicBezTo>
                                        <a:pt x="232640" y="228849"/>
                                        <a:pt x="234697" y="227820"/>
                                        <a:pt x="235141" y="228176"/>
                                      </a:cubicBezTo>
                                      <a:cubicBezTo>
                                        <a:pt x="235877" y="228760"/>
                                        <a:pt x="233821" y="230664"/>
                                        <a:pt x="233262" y="231198"/>
                                      </a:cubicBezTo>
                                      <a:cubicBezTo>
                                        <a:pt x="232221" y="232188"/>
                                        <a:pt x="231116" y="232467"/>
                                        <a:pt x="230583" y="233178"/>
                                      </a:cubicBezTo>
                                      <a:cubicBezTo>
                                        <a:pt x="230583" y="233178"/>
                                        <a:pt x="230558" y="233178"/>
                                        <a:pt x="230545" y="233191"/>
                                      </a:cubicBezTo>
                                      <a:cubicBezTo>
                                        <a:pt x="230532" y="233305"/>
                                        <a:pt x="230291" y="233280"/>
                                        <a:pt x="230113" y="233470"/>
                                      </a:cubicBezTo>
                                      <a:cubicBezTo>
                                        <a:pt x="230075" y="233534"/>
                                        <a:pt x="230088" y="233584"/>
                                        <a:pt x="230126" y="233622"/>
                                      </a:cubicBezTo>
                                      <a:cubicBezTo>
                                        <a:pt x="230151" y="233635"/>
                                        <a:pt x="230164" y="233635"/>
                                        <a:pt x="230202" y="233635"/>
                                      </a:cubicBezTo>
                                      <a:cubicBezTo>
                                        <a:pt x="230227" y="233635"/>
                                        <a:pt x="230253" y="233622"/>
                                        <a:pt x="230278" y="233597"/>
                                      </a:cubicBezTo>
                                      <a:cubicBezTo>
                                        <a:pt x="230316" y="233508"/>
                                        <a:pt x="230558" y="233508"/>
                                        <a:pt x="230697" y="233305"/>
                                      </a:cubicBezTo>
                                      <a:lnTo>
                                        <a:pt x="230773" y="233381"/>
                                      </a:lnTo>
                                      <a:cubicBezTo>
                                        <a:pt x="233300" y="233673"/>
                                        <a:pt x="238327" y="231274"/>
                                        <a:pt x="240778" y="232239"/>
                                      </a:cubicBezTo>
                                      <a:cubicBezTo>
                                        <a:pt x="240930" y="232302"/>
                                        <a:pt x="242720" y="234168"/>
                                        <a:pt x="242657" y="234321"/>
                                      </a:cubicBezTo>
                                      <a:cubicBezTo>
                                        <a:pt x="242492" y="234714"/>
                                        <a:pt x="238658" y="235222"/>
                                        <a:pt x="238061" y="235362"/>
                                      </a:cubicBezTo>
                                      <a:cubicBezTo>
                                        <a:pt x="234862" y="236136"/>
                                        <a:pt x="232932" y="236923"/>
                                        <a:pt x="230583" y="238028"/>
                                      </a:cubicBezTo>
                                      <a:cubicBezTo>
                                        <a:pt x="230558" y="238028"/>
                                        <a:pt x="230456" y="238053"/>
                                        <a:pt x="230367" y="238066"/>
                                      </a:cubicBezTo>
                                      <a:cubicBezTo>
                                        <a:pt x="230278" y="238091"/>
                                        <a:pt x="230215" y="238168"/>
                                        <a:pt x="230227" y="238256"/>
                                      </a:cubicBezTo>
                                      <a:cubicBezTo>
                                        <a:pt x="230240" y="238345"/>
                                        <a:pt x="230329" y="238396"/>
                                        <a:pt x="230405" y="238396"/>
                                      </a:cubicBezTo>
                                      <a:lnTo>
                                        <a:pt x="230431" y="238396"/>
                                      </a:lnTo>
                                      <a:cubicBezTo>
                                        <a:pt x="230507" y="238396"/>
                                        <a:pt x="230583" y="238371"/>
                                        <a:pt x="230659" y="238333"/>
                                      </a:cubicBezTo>
                                      <a:lnTo>
                                        <a:pt x="230659" y="238396"/>
                                      </a:lnTo>
                                      <a:cubicBezTo>
                                        <a:pt x="234417" y="238955"/>
                                        <a:pt x="238759" y="240313"/>
                                        <a:pt x="240575" y="243081"/>
                                      </a:cubicBezTo>
                                      <a:cubicBezTo>
                                        <a:pt x="240905" y="243614"/>
                                        <a:pt x="242314" y="245683"/>
                                        <a:pt x="241082" y="244960"/>
                                      </a:cubicBezTo>
                                      <a:cubicBezTo>
                                        <a:pt x="238949" y="243690"/>
                                        <a:pt x="235433" y="242357"/>
                                        <a:pt x="233059" y="241824"/>
                                      </a:cubicBezTo>
                                      <a:cubicBezTo>
                                        <a:pt x="232894" y="241799"/>
                                        <a:pt x="228196" y="241088"/>
                                        <a:pt x="228158" y="241202"/>
                                      </a:cubicBezTo>
                                      <a:cubicBezTo>
                                        <a:pt x="227993" y="241672"/>
                                        <a:pt x="229047" y="241938"/>
                                        <a:pt x="228679" y="241722"/>
                                      </a:cubicBezTo>
                                      <a:cubicBezTo>
                                        <a:pt x="230545" y="242751"/>
                                        <a:pt x="232284" y="243373"/>
                                        <a:pt x="233478" y="244541"/>
                                      </a:cubicBezTo>
                                      <a:cubicBezTo>
                                        <a:pt x="233681" y="244744"/>
                                        <a:pt x="235484" y="246712"/>
                                        <a:pt x="235458" y="246940"/>
                                      </a:cubicBezTo>
                                      <a:cubicBezTo>
                                        <a:pt x="235420" y="247359"/>
                                        <a:pt x="233909" y="248172"/>
                                        <a:pt x="233795" y="248184"/>
                                      </a:cubicBezTo>
                                      <a:cubicBezTo>
                                        <a:pt x="231662" y="248438"/>
                                        <a:pt x="229847" y="245239"/>
                                        <a:pt x="228475" y="244439"/>
                                      </a:cubicBezTo>
                                      <a:cubicBezTo>
                                        <a:pt x="225568" y="242725"/>
                                        <a:pt x="220693" y="242027"/>
                                        <a:pt x="216478" y="242040"/>
                                      </a:cubicBezTo>
                                      <a:cubicBezTo>
                                        <a:pt x="210295" y="242052"/>
                                        <a:pt x="203096" y="242446"/>
                                        <a:pt x="196774" y="242243"/>
                                      </a:cubicBezTo>
                                      <a:cubicBezTo>
                                        <a:pt x="191416" y="242078"/>
                                        <a:pt x="186300" y="241341"/>
                                        <a:pt x="181145" y="240999"/>
                                      </a:cubicBezTo>
                                      <a:cubicBezTo>
                                        <a:pt x="175445" y="240605"/>
                                        <a:pt x="169757" y="239780"/>
                                        <a:pt x="164348" y="239640"/>
                                      </a:cubicBezTo>
                                      <a:cubicBezTo>
                                        <a:pt x="161796" y="239577"/>
                                        <a:pt x="159676" y="240135"/>
                                        <a:pt x="157670" y="239335"/>
                                      </a:cubicBezTo>
                                      <a:cubicBezTo>
                                        <a:pt x="152884" y="237406"/>
                                        <a:pt x="153430" y="230664"/>
                                        <a:pt x="152985" y="225154"/>
                                      </a:cubicBezTo>
                                      <a:cubicBezTo>
                                        <a:pt x="152440" y="218552"/>
                                        <a:pt x="151792" y="213182"/>
                                        <a:pt x="150992" y="206479"/>
                                      </a:cubicBezTo>
                                      <a:cubicBezTo>
                                        <a:pt x="152186" y="208536"/>
                                        <a:pt x="152363" y="210707"/>
                                        <a:pt x="153303" y="212839"/>
                                      </a:cubicBezTo>
                                      <a:cubicBezTo>
                                        <a:pt x="154103" y="214718"/>
                                        <a:pt x="155664" y="216039"/>
                                        <a:pt x="156528" y="217753"/>
                                      </a:cubicBezTo>
                                      <a:cubicBezTo>
                                        <a:pt x="157581" y="219822"/>
                                        <a:pt x="156909" y="222285"/>
                                        <a:pt x="156845" y="225040"/>
                                      </a:cubicBezTo>
                                      <a:cubicBezTo>
                                        <a:pt x="156718" y="230525"/>
                                        <a:pt x="157493" y="235641"/>
                                        <a:pt x="162571" y="236415"/>
                                      </a:cubicBezTo>
                                      <a:cubicBezTo>
                                        <a:pt x="162990" y="236466"/>
                                        <a:pt x="163384" y="236238"/>
                                        <a:pt x="163815" y="236301"/>
                                      </a:cubicBezTo>
                                      <a:cubicBezTo>
                                        <a:pt x="164374" y="236390"/>
                                        <a:pt x="164882" y="236923"/>
                                        <a:pt x="165491" y="237038"/>
                                      </a:cubicBezTo>
                                      <a:cubicBezTo>
                                        <a:pt x="167357" y="237393"/>
                                        <a:pt x="169554" y="236885"/>
                                        <a:pt x="171661" y="237038"/>
                                      </a:cubicBezTo>
                                      <a:cubicBezTo>
                                        <a:pt x="173997" y="237190"/>
                                        <a:pt x="176156" y="237888"/>
                                        <a:pt x="178631" y="237977"/>
                                      </a:cubicBezTo>
                                      <a:cubicBezTo>
                                        <a:pt x="180434" y="238028"/>
                                        <a:pt x="182504" y="238612"/>
                                        <a:pt x="184471" y="238916"/>
                                      </a:cubicBezTo>
                                      <a:cubicBezTo>
                                        <a:pt x="192508" y="240123"/>
                                        <a:pt x="201522" y="241087"/>
                                        <a:pt x="209495" y="241418"/>
                                      </a:cubicBezTo>
                                      <a:lnTo>
                                        <a:pt x="209482" y="241367"/>
                                      </a:lnTo>
                                      <a:cubicBezTo>
                                        <a:pt x="209724" y="241379"/>
                                        <a:pt x="209965" y="241468"/>
                                        <a:pt x="210206" y="241583"/>
                                      </a:cubicBezTo>
                                      <a:lnTo>
                                        <a:pt x="210269" y="241583"/>
                                      </a:lnTo>
                                      <a:cubicBezTo>
                                        <a:pt x="210346" y="241583"/>
                                        <a:pt x="210409" y="241545"/>
                                        <a:pt x="210434" y="241481"/>
                                      </a:cubicBezTo>
                                      <a:cubicBezTo>
                                        <a:pt x="210485" y="241392"/>
                                        <a:pt x="210434" y="241291"/>
                                        <a:pt x="210346" y="241253"/>
                                      </a:cubicBezTo>
                                      <a:cubicBezTo>
                                        <a:pt x="210117" y="241151"/>
                                        <a:pt x="209838" y="241075"/>
                                        <a:pt x="209558" y="241037"/>
                                      </a:cubicBezTo>
                                      <a:lnTo>
                                        <a:pt x="209609" y="240999"/>
                                      </a:lnTo>
                                      <a:cubicBezTo>
                                        <a:pt x="206600" y="240338"/>
                                        <a:pt x="203350" y="239450"/>
                                        <a:pt x="200316" y="238396"/>
                                      </a:cubicBezTo>
                                      <a:cubicBezTo>
                                        <a:pt x="197802" y="237507"/>
                                        <a:pt x="194857" y="237736"/>
                                        <a:pt x="192394" y="236936"/>
                                      </a:cubicBezTo>
                                      <a:cubicBezTo>
                                        <a:pt x="190464" y="236301"/>
                                        <a:pt x="188725" y="235349"/>
                                        <a:pt x="187392" y="235362"/>
                                      </a:cubicBezTo>
                                      <a:cubicBezTo>
                                        <a:pt x="186884" y="235374"/>
                                        <a:pt x="186452" y="235019"/>
                                        <a:pt x="185830" y="234841"/>
                                      </a:cubicBezTo>
                                      <a:cubicBezTo>
                                        <a:pt x="181843" y="233775"/>
                                        <a:pt x="176397" y="233902"/>
                                        <a:pt x="172474" y="232658"/>
                                      </a:cubicBezTo>
                                      <a:cubicBezTo>
                                        <a:pt x="169706" y="231782"/>
                                        <a:pt x="167802" y="229674"/>
                                        <a:pt x="165605" y="228684"/>
                                      </a:cubicBezTo>
                                      <a:cubicBezTo>
                                        <a:pt x="165364" y="228582"/>
                                        <a:pt x="164958" y="228620"/>
                                        <a:pt x="164755" y="228481"/>
                                      </a:cubicBezTo>
                                      <a:cubicBezTo>
                                        <a:pt x="163929" y="227897"/>
                                        <a:pt x="161771" y="225180"/>
                                        <a:pt x="161225" y="223694"/>
                                      </a:cubicBezTo>
                                      <a:cubicBezTo>
                                        <a:pt x="160692" y="222298"/>
                                        <a:pt x="160883" y="218426"/>
                                        <a:pt x="161949" y="217016"/>
                                      </a:cubicBezTo>
                                      <a:cubicBezTo>
                                        <a:pt x="162698" y="216026"/>
                                        <a:pt x="164488" y="215925"/>
                                        <a:pt x="165605" y="215455"/>
                                      </a:cubicBezTo>
                                      <a:cubicBezTo>
                                        <a:pt x="168589" y="214185"/>
                                        <a:pt x="170836" y="210948"/>
                                        <a:pt x="170912" y="207215"/>
                                      </a:cubicBezTo>
                                      <a:cubicBezTo>
                                        <a:pt x="170938" y="206479"/>
                                        <a:pt x="170328" y="204067"/>
                                        <a:pt x="170912" y="203559"/>
                                      </a:cubicBezTo>
                                      <a:cubicBezTo>
                                        <a:pt x="171458" y="203115"/>
                                        <a:pt x="173896" y="204498"/>
                                        <a:pt x="174251" y="204917"/>
                                      </a:cubicBezTo>
                                      <a:cubicBezTo>
                                        <a:pt x="175280" y="206162"/>
                                        <a:pt x="175077" y="208256"/>
                                        <a:pt x="176029" y="209310"/>
                                      </a:cubicBezTo>
                                      <a:lnTo>
                                        <a:pt x="176029" y="209285"/>
                                      </a:lnTo>
                                      <a:cubicBezTo>
                                        <a:pt x="176067" y="209361"/>
                                        <a:pt x="176092" y="209437"/>
                                        <a:pt x="176143" y="209513"/>
                                      </a:cubicBezTo>
                                      <a:cubicBezTo>
                                        <a:pt x="176181" y="209564"/>
                                        <a:pt x="176257" y="209602"/>
                                        <a:pt x="176321" y="209602"/>
                                      </a:cubicBezTo>
                                      <a:cubicBezTo>
                                        <a:pt x="176372" y="209602"/>
                                        <a:pt x="176410" y="209589"/>
                                        <a:pt x="176448" y="209564"/>
                                      </a:cubicBezTo>
                                      <a:cubicBezTo>
                                        <a:pt x="176549" y="209488"/>
                                        <a:pt x="176562" y="209361"/>
                                        <a:pt x="176499" y="209259"/>
                                      </a:cubicBezTo>
                                      <a:cubicBezTo>
                                        <a:pt x="176486" y="209247"/>
                                        <a:pt x="176461" y="209183"/>
                                        <a:pt x="176435" y="209120"/>
                                      </a:cubicBezTo>
                                      <a:cubicBezTo>
                                        <a:pt x="176613" y="207444"/>
                                        <a:pt x="175762" y="205527"/>
                                        <a:pt x="175508" y="204092"/>
                                      </a:cubicBezTo>
                                      <a:cubicBezTo>
                                        <a:pt x="175204" y="202442"/>
                                        <a:pt x="175635" y="200817"/>
                                        <a:pt x="175089" y="199395"/>
                                      </a:cubicBezTo>
                                      <a:cubicBezTo>
                                        <a:pt x="174810" y="198658"/>
                                        <a:pt x="174251" y="197884"/>
                                        <a:pt x="173832" y="197414"/>
                                      </a:cubicBezTo>
                                      <a:cubicBezTo>
                                        <a:pt x="173401" y="196919"/>
                                        <a:pt x="172461" y="196652"/>
                                        <a:pt x="172169" y="195954"/>
                                      </a:cubicBezTo>
                                      <a:cubicBezTo>
                                        <a:pt x="171687" y="194786"/>
                                        <a:pt x="172449" y="193237"/>
                                        <a:pt x="172271" y="191574"/>
                                      </a:cubicBezTo>
                                      <a:cubicBezTo>
                                        <a:pt x="172169" y="190596"/>
                                        <a:pt x="171827" y="189505"/>
                                        <a:pt x="171230" y="188756"/>
                                      </a:cubicBezTo>
                                      <a:cubicBezTo>
                                        <a:pt x="170709" y="188108"/>
                                        <a:pt x="169694" y="187676"/>
                                        <a:pt x="169351" y="186991"/>
                                      </a:cubicBezTo>
                                      <a:cubicBezTo>
                                        <a:pt x="169097" y="186470"/>
                                        <a:pt x="169160" y="185493"/>
                                        <a:pt x="169046" y="184896"/>
                                      </a:cubicBezTo>
                                      <a:cubicBezTo>
                                        <a:pt x="168792" y="183703"/>
                                        <a:pt x="168157" y="181633"/>
                                        <a:pt x="167891" y="180211"/>
                                      </a:cubicBezTo>
                                      <a:cubicBezTo>
                                        <a:pt x="167573" y="178459"/>
                                        <a:pt x="168640" y="180034"/>
                                        <a:pt x="169148" y="180427"/>
                                      </a:cubicBezTo>
                                      <a:cubicBezTo>
                                        <a:pt x="171319" y="182103"/>
                                        <a:pt x="172233" y="184096"/>
                                        <a:pt x="173211" y="187296"/>
                                      </a:cubicBezTo>
                                      <a:cubicBezTo>
                                        <a:pt x="173693" y="188857"/>
                                        <a:pt x="174645" y="190609"/>
                                        <a:pt x="175293" y="192095"/>
                                      </a:cubicBezTo>
                                      <a:cubicBezTo>
                                        <a:pt x="175648" y="192907"/>
                                        <a:pt x="176664" y="194151"/>
                                        <a:pt x="176448" y="192399"/>
                                      </a:cubicBezTo>
                                      <a:cubicBezTo>
                                        <a:pt x="176296" y="191193"/>
                                        <a:pt x="176054" y="189632"/>
                                        <a:pt x="176029" y="188451"/>
                                      </a:cubicBezTo>
                                      <a:cubicBezTo>
                                        <a:pt x="175966" y="186001"/>
                                        <a:pt x="177184" y="183246"/>
                                        <a:pt x="176854" y="180427"/>
                                      </a:cubicBezTo>
                                      <a:cubicBezTo>
                                        <a:pt x="176562" y="177825"/>
                                        <a:pt x="174912" y="176644"/>
                                        <a:pt x="175508" y="173749"/>
                                      </a:cubicBezTo>
                                      <a:cubicBezTo>
                                        <a:pt x="175813" y="172302"/>
                                        <a:pt x="177057" y="171375"/>
                                        <a:pt x="176753" y="169572"/>
                                      </a:cubicBezTo>
                                      <a:cubicBezTo>
                                        <a:pt x="176397" y="167477"/>
                                        <a:pt x="175064" y="165471"/>
                                        <a:pt x="174670" y="162894"/>
                                      </a:cubicBezTo>
                                      <a:cubicBezTo>
                                        <a:pt x="174556" y="162120"/>
                                        <a:pt x="174785" y="161307"/>
                                        <a:pt x="174670" y="160507"/>
                                      </a:cubicBezTo>
                                      <a:cubicBezTo>
                                        <a:pt x="174277" y="157689"/>
                                        <a:pt x="173921" y="152623"/>
                                        <a:pt x="174670" y="149551"/>
                                      </a:cubicBezTo>
                                      <a:cubicBezTo>
                                        <a:pt x="175127" y="147710"/>
                                        <a:pt x="175242" y="151075"/>
                                        <a:pt x="175292" y="151430"/>
                                      </a:cubicBezTo>
                                      <a:cubicBezTo>
                                        <a:pt x="176270" y="157435"/>
                                        <a:pt x="179139" y="165103"/>
                                        <a:pt x="182910" y="168747"/>
                                      </a:cubicBezTo>
                                      <a:moveTo>
                                        <a:pt x="205737" y="223999"/>
                                      </a:moveTo>
                                      <a:cubicBezTo>
                                        <a:pt x="206664" y="220686"/>
                                        <a:pt x="207578" y="216674"/>
                                        <a:pt x="207413" y="211900"/>
                                      </a:cubicBezTo>
                                      <a:cubicBezTo>
                                        <a:pt x="207413" y="211773"/>
                                        <a:pt x="207096" y="211088"/>
                                        <a:pt x="207197" y="210973"/>
                                      </a:cubicBezTo>
                                      <a:cubicBezTo>
                                        <a:pt x="207565" y="210567"/>
                                        <a:pt x="207718" y="212129"/>
                                        <a:pt x="207616" y="211900"/>
                                      </a:cubicBezTo>
                                      <a:cubicBezTo>
                                        <a:pt x="208200" y="213157"/>
                                        <a:pt x="209330" y="214439"/>
                                        <a:pt x="210231" y="216090"/>
                                      </a:cubicBezTo>
                                      <a:cubicBezTo>
                                        <a:pt x="210638" y="216826"/>
                                        <a:pt x="212644" y="219581"/>
                                        <a:pt x="212618" y="220457"/>
                                      </a:cubicBezTo>
                                      <a:cubicBezTo>
                                        <a:pt x="212593" y="221511"/>
                                        <a:pt x="209724" y="222920"/>
                                        <a:pt x="209089" y="223377"/>
                                      </a:cubicBezTo>
                                      <a:cubicBezTo>
                                        <a:pt x="208352" y="223910"/>
                                        <a:pt x="206918" y="225078"/>
                                        <a:pt x="205953" y="225878"/>
                                      </a:cubicBezTo>
                                      <a:cubicBezTo>
                                        <a:pt x="205039" y="226653"/>
                                        <a:pt x="205547" y="224685"/>
                                        <a:pt x="205737" y="223999"/>
                                      </a:cubicBezTo>
                                      <a:moveTo>
                                        <a:pt x="218357" y="229535"/>
                                      </a:moveTo>
                                      <a:cubicBezTo>
                                        <a:pt x="218712" y="230157"/>
                                        <a:pt x="217760" y="230106"/>
                                        <a:pt x="216478" y="230157"/>
                                      </a:cubicBezTo>
                                      <a:cubicBezTo>
                                        <a:pt x="213113" y="230258"/>
                                        <a:pt x="207946" y="230360"/>
                                        <a:pt x="204391" y="229535"/>
                                      </a:cubicBezTo>
                                      <a:cubicBezTo>
                                        <a:pt x="203680" y="229357"/>
                                        <a:pt x="205407" y="228544"/>
                                        <a:pt x="206055" y="228176"/>
                                      </a:cubicBezTo>
                                      <a:cubicBezTo>
                                        <a:pt x="208784" y="226602"/>
                                        <a:pt x="211438" y="225180"/>
                                        <a:pt x="213659" y="223377"/>
                                      </a:cubicBezTo>
                                      <a:cubicBezTo>
                                        <a:pt x="213748" y="223301"/>
                                        <a:pt x="213723" y="223187"/>
                                        <a:pt x="213875" y="223174"/>
                                      </a:cubicBezTo>
                                      <a:cubicBezTo>
                                        <a:pt x="214662" y="223047"/>
                                        <a:pt x="217684" y="228341"/>
                                        <a:pt x="218357" y="229535"/>
                                      </a:cubicBezTo>
                                      <a:moveTo>
                                        <a:pt x="215234" y="176555"/>
                                      </a:moveTo>
                                      <a:cubicBezTo>
                                        <a:pt x="217849" y="173419"/>
                                        <a:pt x="222521" y="170347"/>
                                        <a:pt x="226597" y="167909"/>
                                      </a:cubicBezTo>
                                      <a:cubicBezTo>
                                        <a:pt x="230951" y="165319"/>
                                        <a:pt x="234697" y="163174"/>
                                        <a:pt x="238658" y="161320"/>
                                      </a:cubicBezTo>
                                      <a:cubicBezTo>
                                        <a:pt x="239381" y="160977"/>
                                        <a:pt x="240562" y="160241"/>
                                        <a:pt x="240499" y="160317"/>
                                      </a:cubicBezTo>
                                      <a:cubicBezTo>
                                        <a:pt x="239902" y="160977"/>
                                        <a:pt x="237096" y="163237"/>
                                        <a:pt x="236080" y="164050"/>
                                      </a:cubicBezTo>
                                      <a:cubicBezTo>
                                        <a:pt x="233249" y="166322"/>
                                        <a:pt x="230431" y="168087"/>
                                        <a:pt x="227435" y="169991"/>
                                      </a:cubicBezTo>
                                      <a:cubicBezTo>
                                        <a:pt x="225555" y="171185"/>
                                        <a:pt x="223905" y="172658"/>
                                        <a:pt x="222115" y="174067"/>
                                      </a:cubicBezTo>
                                      <a:cubicBezTo>
                                        <a:pt x="220693" y="175159"/>
                                        <a:pt x="219030" y="177203"/>
                                        <a:pt x="218154" y="178637"/>
                                      </a:cubicBezTo>
                                      <a:cubicBezTo>
                                        <a:pt x="216161" y="181938"/>
                                        <a:pt x="214370" y="187296"/>
                                        <a:pt x="214599" y="191574"/>
                                      </a:cubicBezTo>
                                      <a:cubicBezTo>
                                        <a:pt x="215221" y="202759"/>
                                        <a:pt x="219842" y="212382"/>
                                        <a:pt x="223994" y="221511"/>
                                      </a:cubicBezTo>
                                      <a:cubicBezTo>
                                        <a:pt x="224514" y="222653"/>
                                        <a:pt x="225936" y="225027"/>
                                        <a:pt x="225759" y="225357"/>
                                      </a:cubicBezTo>
                                      <a:cubicBezTo>
                                        <a:pt x="225238" y="226360"/>
                                        <a:pt x="224134" y="225040"/>
                                        <a:pt x="223994" y="224837"/>
                                      </a:cubicBezTo>
                                      <a:cubicBezTo>
                                        <a:pt x="221467" y="221485"/>
                                        <a:pt x="218459" y="216001"/>
                                        <a:pt x="216580" y="211900"/>
                                      </a:cubicBezTo>
                                      <a:cubicBezTo>
                                        <a:pt x="214244" y="206771"/>
                                        <a:pt x="211933" y="200360"/>
                                        <a:pt x="210968" y="194291"/>
                                      </a:cubicBezTo>
                                      <a:cubicBezTo>
                                        <a:pt x="209851" y="187359"/>
                                        <a:pt x="211463" y="181087"/>
                                        <a:pt x="215234" y="176555"/>
                                      </a:cubicBezTo>
                                      <a:moveTo>
                                        <a:pt x="245056" y="158464"/>
                                      </a:moveTo>
                                      <a:cubicBezTo>
                                        <a:pt x="247888" y="157245"/>
                                        <a:pt x="249767" y="156267"/>
                                        <a:pt x="252014" y="155493"/>
                                      </a:cubicBezTo>
                                      <a:cubicBezTo>
                                        <a:pt x="248890" y="157245"/>
                                        <a:pt x="246529" y="158705"/>
                                        <a:pt x="243533" y="160267"/>
                                      </a:cubicBezTo>
                                      <a:cubicBezTo>
                                        <a:pt x="243152" y="160482"/>
                                        <a:pt x="240295" y="162412"/>
                                        <a:pt x="240029" y="162349"/>
                                      </a:cubicBezTo>
                                      <a:cubicBezTo>
                                        <a:pt x="239851" y="162298"/>
                                        <a:pt x="242136" y="160355"/>
                                        <a:pt x="241603" y="160812"/>
                                      </a:cubicBezTo>
                                      <a:cubicBezTo>
                                        <a:pt x="242898" y="159721"/>
                                        <a:pt x="243254" y="159251"/>
                                        <a:pt x="245056" y="158464"/>
                                      </a:cubicBezTo>
                                      <a:moveTo>
                                        <a:pt x="235369" y="211430"/>
                                      </a:moveTo>
                                      <a:lnTo>
                                        <a:pt x="235369" y="226399"/>
                                      </a:lnTo>
                                      <a:cubicBezTo>
                                        <a:pt x="235369" y="226373"/>
                                        <a:pt x="235357" y="226297"/>
                                        <a:pt x="235357" y="226297"/>
                                      </a:cubicBezTo>
                                      <a:cubicBezTo>
                                        <a:pt x="234836" y="225586"/>
                                        <a:pt x="233567" y="225002"/>
                                        <a:pt x="232538" y="224837"/>
                                      </a:cubicBezTo>
                                      <a:cubicBezTo>
                                        <a:pt x="232208" y="224774"/>
                                        <a:pt x="231523" y="225015"/>
                                        <a:pt x="231091" y="224837"/>
                                      </a:cubicBezTo>
                                      <a:cubicBezTo>
                                        <a:pt x="230443" y="224558"/>
                                        <a:pt x="229402" y="222336"/>
                                        <a:pt x="228996" y="221511"/>
                                      </a:cubicBezTo>
                                      <a:cubicBezTo>
                                        <a:pt x="228222" y="219937"/>
                                        <a:pt x="227803" y="218972"/>
                                        <a:pt x="227219" y="217854"/>
                                      </a:cubicBezTo>
                                      <a:cubicBezTo>
                                        <a:pt x="226990" y="217410"/>
                                        <a:pt x="226101" y="216839"/>
                                        <a:pt x="226279" y="216293"/>
                                      </a:cubicBezTo>
                                      <a:cubicBezTo>
                                        <a:pt x="226343" y="216128"/>
                                        <a:pt x="228310" y="214960"/>
                                        <a:pt x="228679" y="214719"/>
                                      </a:cubicBezTo>
                                      <a:cubicBezTo>
                                        <a:pt x="229618" y="214109"/>
                                        <a:pt x="230647" y="213652"/>
                                        <a:pt x="231294" y="213360"/>
                                      </a:cubicBezTo>
                                      <a:cubicBezTo>
                                        <a:pt x="231662" y="213195"/>
                                        <a:pt x="233617" y="212332"/>
                                        <a:pt x="235369" y="211430"/>
                                      </a:cubicBezTo>
                                      <a:moveTo>
                                        <a:pt x="223791" y="205336"/>
                                      </a:moveTo>
                                      <a:cubicBezTo>
                                        <a:pt x="226393" y="204410"/>
                                        <a:pt x="229593" y="203331"/>
                                        <a:pt x="231383" y="202213"/>
                                      </a:cubicBezTo>
                                      <a:cubicBezTo>
                                        <a:pt x="231891" y="201909"/>
                                        <a:pt x="233414" y="199598"/>
                                        <a:pt x="233795" y="199598"/>
                                      </a:cubicBezTo>
                                      <a:cubicBezTo>
                                        <a:pt x="234214" y="199611"/>
                                        <a:pt x="234773" y="201223"/>
                                        <a:pt x="234722" y="201172"/>
                                      </a:cubicBezTo>
                                      <a:cubicBezTo>
                                        <a:pt x="234925" y="201401"/>
                                        <a:pt x="235154" y="201401"/>
                                        <a:pt x="235369" y="201540"/>
                                      </a:cubicBezTo>
                                      <a:lnTo>
                                        <a:pt x="235369" y="209297"/>
                                      </a:lnTo>
                                      <a:cubicBezTo>
                                        <a:pt x="234506" y="209590"/>
                                        <a:pt x="233706" y="209932"/>
                                        <a:pt x="233478" y="210034"/>
                                      </a:cubicBezTo>
                                      <a:cubicBezTo>
                                        <a:pt x="230989" y="211062"/>
                                        <a:pt x="229796" y="211468"/>
                                        <a:pt x="227841" y="212738"/>
                                      </a:cubicBezTo>
                                      <a:cubicBezTo>
                                        <a:pt x="227536" y="212941"/>
                                        <a:pt x="225581" y="214427"/>
                                        <a:pt x="225022" y="214211"/>
                                      </a:cubicBezTo>
                                      <a:cubicBezTo>
                                        <a:pt x="224667" y="214058"/>
                                        <a:pt x="224286" y="212497"/>
                                        <a:pt x="224197" y="212217"/>
                                      </a:cubicBezTo>
                                      <a:cubicBezTo>
                                        <a:pt x="223905" y="211380"/>
                                        <a:pt x="223753" y="210923"/>
                                        <a:pt x="223473" y="210135"/>
                                      </a:cubicBezTo>
                                      <a:cubicBezTo>
                                        <a:pt x="223283" y="209615"/>
                                        <a:pt x="221785" y="206390"/>
                                        <a:pt x="222001" y="205958"/>
                                      </a:cubicBezTo>
                                      <a:cubicBezTo>
                                        <a:pt x="222001" y="205971"/>
                                        <a:pt x="223765" y="205349"/>
                                        <a:pt x="223791" y="205336"/>
                                      </a:cubicBezTo>
                                      <a:moveTo>
                                        <a:pt x="240499" y="200855"/>
                                      </a:moveTo>
                                      <a:lnTo>
                                        <a:pt x="246402" y="200855"/>
                                      </a:lnTo>
                                      <a:cubicBezTo>
                                        <a:pt x="246224" y="201363"/>
                                        <a:pt x="246021" y="201858"/>
                                        <a:pt x="246199" y="202112"/>
                                      </a:cubicBezTo>
                                      <a:cubicBezTo>
                                        <a:pt x="246504" y="202505"/>
                                        <a:pt x="247532" y="201718"/>
                                        <a:pt x="248446" y="200855"/>
                                      </a:cubicBezTo>
                                      <a:lnTo>
                                        <a:pt x="251912" y="200855"/>
                                      </a:lnTo>
                                      <a:cubicBezTo>
                                        <a:pt x="251607" y="201451"/>
                                        <a:pt x="251290" y="202036"/>
                                        <a:pt x="251633" y="202315"/>
                                      </a:cubicBezTo>
                                      <a:cubicBezTo>
                                        <a:pt x="252090" y="202721"/>
                                        <a:pt x="253715" y="201464"/>
                                        <a:pt x="254121" y="201071"/>
                                      </a:cubicBezTo>
                                      <a:cubicBezTo>
                                        <a:pt x="254159" y="201033"/>
                                        <a:pt x="254248" y="200906"/>
                                        <a:pt x="254286" y="200855"/>
                                      </a:cubicBezTo>
                                      <a:lnTo>
                                        <a:pt x="256013" y="200855"/>
                                      </a:lnTo>
                                      <a:cubicBezTo>
                                        <a:pt x="255988" y="200944"/>
                                        <a:pt x="255899" y="201159"/>
                                        <a:pt x="255899" y="201159"/>
                                      </a:cubicBezTo>
                                      <a:cubicBezTo>
                                        <a:pt x="255569" y="201934"/>
                                        <a:pt x="254667" y="202886"/>
                                        <a:pt x="254845" y="203153"/>
                                      </a:cubicBezTo>
                                      <a:cubicBezTo>
                                        <a:pt x="255581" y="204168"/>
                                        <a:pt x="259250" y="201528"/>
                                        <a:pt x="259758" y="201274"/>
                                      </a:cubicBezTo>
                                      <a:cubicBezTo>
                                        <a:pt x="259999" y="201147"/>
                                        <a:pt x="260253" y="200994"/>
                                        <a:pt x="260507" y="200855"/>
                                      </a:cubicBezTo>
                                      <a:lnTo>
                                        <a:pt x="458982" y="200855"/>
                                      </a:lnTo>
                                      <a:cubicBezTo>
                                        <a:pt x="459224" y="200994"/>
                                        <a:pt x="459478" y="201147"/>
                                        <a:pt x="459719" y="201274"/>
                                      </a:cubicBezTo>
                                      <a:cubicBezTo>
                                        <a:pt x="460214" y="201528"/>
                                        <a:pt x="463896" y="204168"/>
                                        <a:pt x="464619" y="203153"/>
                                      </a:cubicBezTo>
                                      <a:cubicBezTo>
                                        <a:pt x="464810" y="202873"/>
                                        <a:pt x="463896" y="201934"/>
                                        <a:pt x="463578" y="201159"/>
                                      </a:cubicBezTo>
                                      <a:cubicBezTo>
                                        <a:pt x="463578" y="201159"/>
                                        <a:pt x="463489" y="200931"/>
                                        <a:pt x="463451" y="200855"/>
                                      </a:cubicBezTo>
                                      <a:lnTo>
                                        <a:pt x="465191" y="200855"/>
                                      </a:lnTo>
                                      <a:cubicBezTo>
                                        <a:pt x="465229" y="200906"/>
                                        <a:pt x="465318" y="201033"/>
                                        <a:pt x="465343" y="201058"/>
                                      </a:cubicBezTo>
                                      <a:cubicBezTo>
                                        <a:pt x="465762" y="201464"/>
                                        <a:pt x="467387" y="202708"/>
                                        <a:pt x="467857" y="202315"/>
                                      </a:cubicBezTo>
                                      <a:cubicBezTo>
                                        <a:pt x="468187" y="202036"/>
                                        <a:pt x="467869" y="201464"/>
                                        <a:pt x="467565" y="200855"/>
                                      </a:cubicBezTo>
                                      <a:lnTo>
                                        <a:pt x="471031" y="200855"/>
                                      </a:lnTo>
                                      <a:cubicBezTo>
                                        <a:pt x="471932" y="201718"/>
                                        <a:pt x="472973" y="202505"/>
                                        <a:pt x="473265" y="202112"/>
                                      </a:cubicBezTo>
                                      <a:cubicBezTo>
                                        <a:pt x="473443" y="201870"/>
                                        <a:pt x="473252" y="201363"/>
                                        <a:pt x="473075" y="200855"/>
                                      </a:cubicBezTo>
                                      <a:lnTo>
                                        <a:pt x="478686" y="200855"/>
                                      </a:lnTo>
                                      <a:lnTo>
                                        <a:pt x="478686" y="228735"/>
                                      </a:lnTo>
                                      <a:cubicBezTo>
                                        <a:pt x="478254" y="229382"/>
                                        <a:pt x="478343" y="230144"/>
                                        <a:pt x="477747" y="230982"/>
                                      </a:cubicBezTo>
                                      <a:cubicBezTo>
                                        <a:pt x="477010" y="232036"/>
                                        <a:pt x="475550" y="231731"/>
                                        <a:pt x="474750" y="232455"/>
                                      </a:cubicBezTo>
                                      <a:cubicBezTo>
                                        <a:pt x="474319" y="232810"/>
                                        <a:pt x="473392" y="234054"/>
                                        <a:pt x="473379" y="235578"/>
                                      </a:cubicBezTo>
                                      <a:cubicBezTo>
                                        <a:pt x="473379" y="236670"/>
                                        <a:pt x="473900" y="236746"/>
                                        <a:pt x="473900" y="237241"/>
                                      </a:cubicBezTo>
                                      <a:cubicBezTo>
                                        <a:pt x="473912" y="238193"/>
                                        <a:pt x="473087" y="240059"/>
                                        <a:pt x="473684" y="241722"/>
                                      </a:cubicBezTo>
                                      <a:cubicBezTo>
                                        <a:pt x="473798" y="242002"/>
                                        <a:pt x="474522" y="243297"/>
                                        <a:pt x="474839" y="243297"/>
                                      </a:cubicBezTo>
                                      <a:cubicBezTo>
                                        <a:pt x="475499" y="243297"/>
                                        <a:pt x="475398" y="242167"/>
                                        <a:pt x="475576" y="241519"/>
                                      </a:cubicBezTo>
                                      <a:cubicBezTo>
                                        <a:pt x="476007" y="239843"/>
                                        <a:pt x="476769" y="238460"/>
                                        <a:pt x="478686" y="238371"/>
                                      </a:cubicBezTo>
                                      <a:lnTo>
                                        <a:pt x="478686" y="241164"/>
                                      </a:lnTo>
                                      <a:cubicBezTo>
                                        <a:pt x="477226" y="242167"/>
                                        <a:pt x="475284" y="243144"/>
                                        <a:pt x="475042" y="244744"/>
                                      </a:cubicBezTo>
                                      <a:cubicBezTo>
                                        <a:pt x="474992" y="245150"/>
                                        <a:pt x="475284" y="245569"/>
                                        <a:pt x="475258" y="246001"/>
                                      </a:cubicBezTo>
                                      <a:cubicBezTo>
                                        <a:pt x="475106" y="248020"/>
                                        <a:pt x="473773" y="249848"/>
                                        <a:pt x="474750" y="252362"/>
                                      </a:cubicBezTo>
                                      <a:cubicBezTo>
                                        <a:pt x="475436" y="254177"/>
                                        <a:pt x="476998" y="255002"/>
                                        <a:pt x="478686" y="255142"/>
                                      </a:cubicBezTo>
                                      <a:lnTo>
                                        <a:pt x="478686" y="285371"/>
                                      </a:lnTo>
                                      <a:cubicBezTo>
                                        <a:pt x="478686" y="326492"/>
                                        <a:pt x="471703" y="360085"/>
                                        <a:pt x="460468" y="388079"/>
                                      </a:cubicBezTo>
                                      <a:cubicBezTo>
                                        <a:pt x="440408" y="375053"/>
                                        <a:pt x="415587" y="382214"/>
                                        <a:pt x="413582" y="382861"/>
                                      </a:cubicBezTo>
                                      <a:cubicBezTo>
                                        <a:pt x="397762" y="387965"/>
                                        <a:pt x="396493" y="387749"/>
                                        <a:pt x="376230" y="381160"/>
                                      </a:cubicBezTo>
                                      <a:cubicBezTo>
                                        <a:pt x="357593" y="375104"/>
                                        <a:pt x="346928" y="379967"/>
                                        <a:pt x="331795" y="384639"/>
                                      </a:cubicBezTo>
                                      <a:cubicBezTo>
                                        <a:pt x="323072" y="387330"/>
                                        <a:pt x="317308" y="386492"/>
                                        <a:pt x="313728" y="385274"/>
                                      </a:cubicBezTo>
                                      <a:cubicBezTo>
                                        <a:pt x="281316" y="374342"/>
                                        <a:pt x="266868" y="383026"/>
                                        <a:pt x="258755" y="388194"/>
                                      </a:cubicBezTo>
                                      <a:cubicBezTo>
                                        <a:pt x="247506" y="360174"/>
                                        <a:pt x="240498" y="326543"/>
                                        <a:pt x="240498" y="285371"/>
                                      </a:cubicBezTo>
                                      <a:lnTo>
                                        <a:pt x="240498" y="255218"/>
                                      </a:lnTo>
                                      <a:cubicBezTo>
                                        <a:pt x="242314" y="255155"/>
                                        <a:pt x="243990" y="254291"/>
                                        <a:pt x="244739" y="252362"/>
                                      </a:cubicBezTo>
                                      <a:cubicBezTo>
                                        <a:pt x="245704" y="249848"/>
                                        <a:pt x="244371" y="248020"/>
                                        <a:pt x="244218" y="246001"/>
                                      </a:cubicBezTo>
                                      <a:cubicBezTo>
                                        <a:pt x="244180" y="245569"/>
                                        <a:pt x="244485" y="245151"/>
                                        <a:pt x="244421" y="244757"/>
                                      </a:cubicBezTo>
                                      <a:cubicBezTo>
                                        <a:pt x="244180" y="243030"/>
                                        <a:pt x="241958" y="242015"/>
                                        <a:pt x="240498" y="240936"/>
                                      </a:cubicBezTo>
                                      <a:lnTo>
                                        <a:pt x="240498" y="238295"/>
                                      </a:lnTo>
                                      <a:lnTo>
                                        <a:pt x="240574" y="238295"/>
                                      </a:lnTo>
                                      <a:cubicBezTo>
                                        <a:pt x="242733" y="238231"/>
                                        <a:pt x="243431" y="239768"/>
                                        <a:pt x="243901" y="241507"/>
                                      </a:cubicBezTo>
                                      <a:cubicBezTo>
                                        <a:pt x="244079" y="242154"/>
                                        <a:pt x="243990" y="243297"/>
                                        <a:pt x="244637" y="243297"/>
                                      </a:cubicBezTo>
                                      <a:cubicBezTo>
                                        <a:pt x="244954" y="243297"/>
                                        <a:pt x="245678" y="242002"/>
                                        <a:pt x="245780" y="241723"/>
                                      </a:cubicBezTo>
                                      <a:cubicBezTo>
                                        <a:pt x="246376" y="240060"/>
                                        <a:pt x="245551" y="238193"/>
                                        <a:pt x="245577" y="237241"/>
                                      </a:cubicBezTo>
                                      <a:cubicBezTo>
                                        <a:pt x="245577" y="236746"/>
                                        <a:pt x="246097" y="236657"/>
                                        <a:pt x="246084" y="235578"/>
                                      </a:cubicBezTo>
                                      <a:cubicBezTo>
                                        <a:pt x="246084" y="234067"/>
                                        <a:pt x="245170" y="232810"/>
                                        <a:pt x="244739" y="232442"/>
                                      </a:cubicBezTo>
                                      <a:cubicBezTo>
                                        <a:pt x="243913" y="231731"/>
                                        <a:pt x="242441" y="232036"/>
                                        <a:pt x="241717" y="230995"/>
                                      </a:cubicBezTo>
                                      <a:cubicBezTo>
                                        <a:pt x="241057" y="230030"/>
                                        <a:pt x="241362" y="229179"/>
                                        <a:pt x="240663" y="228481"/>
                                      </a:cubicBezTo>
                                      <a:cubicBezTo>
                                        <a:pt x="240625" y="228430"/>
                                        <a:pt x="240549" y="228418"/>
                                        <a:pt x="240498" y="228379"/>
                                      </a:cubicBezTo>
                                      <a:lnTo>
                                        <a:pt x="240498" y="200855"/>
                                      </a:lnTo>
                                      <a:lnTo>
                                        <a:pt x="240499" y="200855"/>
                                      </a:lnTo>
                                      <a:close/>
                                      <a:moveTo>
                                        <a:pt x="244015" y="187093"/>
                                      </a:moveTo>
                                      <a:cubicBezTo>
                                        <a:pt x="244193" y="186890"/>
                                        <a:pt x="244650" y="186534"/>
                                        <a:pt x="244955" y="186458"/>
                                      </a:cubicBezTo>
                                      <a:cubicBezTo>
                                        <a:pt x="245031" y="186445"/>
                                        <a:pt x="245729" y="186445"/>
                                        <a:pt x="246085" y="186674"/>
                                      </a:cubicBezTo>
                                      <a:cubicBezTo>
                                        <a:pt x="246440" y="186902"/>
                                        <a:pt x="248434" y="189441"/>
                                        <a:pt x="248180" y="189695"/>
                                      </a:cubicBezTo>
                                      <a:cubicBezTo>
                                        <a:pt x="248040" y="189835"/>
                                        <a:pt x="246847" y="189099"/>
                                        <a:pt x="247139" y="189175"/>
                                      </a:cubicBezTo>
                                      <a:cubicBezTo>
                                        <a:pt x="246402" y="188972"/>
                                        <a:pt x="245145" y="189099"/>
                                        <a:pt x="244637" y="189276"/>
                                      </a:cubicBezTo>
                                      <a:cubicBezTo>
                                        <a:pt x="244549" y="189315"/>
                                        <a:pt x="243038" y="190762"/>
                                        <a:pt x="242847" y="190635"/>
                                      </a:cubicBezTo>
                                      <a:cubicBezTo>
                                        <a:pt x="242403" y="190330"/>
                                        <a:pt x="243761" y="187359"/>
                                        <a:pt x="244015" y="187093"/>
                                      </a:cubicBezTo>
                                      <a:moveTo>
                                        <a:pt x="250465" y="186267"/>
                                      </a:moveTo>
                                      <a:cubicBezTo>
                                        <a:pt x="250833" y="185810"/>
                                        <a:pt x="251976" y="185137"/>
                                        <a:pt x="252864" y="185112"/>
                                      </a:cubicBezTo>
                                      <a:cubicBezTo>
                                        <a:pt x="254032" y="185061"/>
                                        <a:pt x="254959" y="186077"/>
                                        <a:pt x="255480" y="187512"/>
                                      </a:cubicBezTo>
                                      <a:cubicBezTo>
                                        <a:pt x="255861" y="188565"/>
                                        <a:pt x="256419" y="191473"/>
                                        <a:pt x="255378" y="189492"/>
                                      </a:cubicBezTo>
                                      <a:cubicBezTo>
                                        <a:pt x="254604" y="188032"/>
                                        <a:pt x="253512" y="186788"/>
                                        <a:pt x="251417" y="187296"/>
                                      </a:cubicBezTo>
                                      <a:cubicBezTo>
                                        <a:pt x="251315" y="187321"/>
                                        <a:pt x="249754" y="188273"/>
                                        <a:pt x="249640" y="188235"/>
                                      </a:cubicBezTo>
                                      <a:cubicBezTo>
                                        <a:pt x="249297" y="188108"/>
                                        <a:pt x="250071" y="186750"/>
                                        <a:pt x="250465" y="186267"/>
                                      </a:cubicBezTo>
                                      <a:moveTo>
                                        <a:pt x="258501" y="188350"/>
                                      </a:moveTo>
                                      <a:cubicBezTo>
                                        <a:pt x="258666" y="188311"/>
                                        <a:pt x="259085" y="188159"/>
                                        <a:pt x="259339" y="188235"/>
                                      </a:cubicBezTo>
                                      <a:cubicBezTo>
                                        <a:pt x="260114" y="188489"/>
                                        <a:pt x="261218" y="191993"/>
                                        <a:pt x="259860" y="190952"/>
                                      </a:cubicBezTo>
                                      <a:cubicBezTo>
                                        <a:pt x="259047" y="190343"/>
                                        <a:pt x="257143" y="190317"/>
                                        <a:pt x="257663" y="188870"/>
                                      </a:cubicBezTo>
                                      <a:cubicBezTo>
                                        <a:pt x="257841" y="188400"/>
                                        <a:pt x="258184" y="188426"/>
                                        <a:pt x="258501" y="188350"/>
                                      </a:cubicBezTo>
                                      <a:moveTo>
                                        <a:pt x="460138" y="188235"/>
                                      </a:moveTo>
                                      <a:cubicBezTo>
                                        <a:pt x="460392" y="188159"/>
                                        <a:pt x="460798" y="188299"/>
                                        <a:pt x="460976" y="188350"/>
                                      </a:cubicBezTo>
                                      <a:cubicBezTo>
                                        <a:pt x="461280" y="188413"/>
                                        <a:pt x="461636" y="188388"/>
                                        <a:pt x="461814" y="188870"/>
                                      </a:cubicBezTo>
                                      <a:cubicBezTo>
                                        <a:pt x="462321" y="190305"/>
                                        <a:pt x="460417" y="190330"/>
                                        <a:pt x="459617" y="190952"/>
                                      </a:cubicBezTo>
                                      <a:cubicBezTo>
                                        <a:pt x="458246" y="191993"/>
                                        <a:pt x="459351" y="188489"/>
                                        <a:pt x="460138" y="188235"/>
                                      </a:cubicBezTo>
                                      <a:moveTo>
                                        <a:pt x="463985" y="187512"/>
                                      </a:moveTo>
                                      <a:cubicBezTo>
                                        <a:pt x="464518" y="186077"/>
                                        <a:pt x="465445" y="185061"/>
                                        <a:pt x="466600" y="185112"/>
                                      </a:cubicBezTo>
                                      <a:cubicBezTo>
                                        <a:pt x="467514" y="185137"/>
                                        <a:pt x="468644" y="185810"/>
                                        <a:pt x="468999" y="186255"/>
                                      </a:cubicBezTo>
                                      <a:cubicBezTo>
                                        <a:pt x="469393" y="186750"/>
                                        <a:pt x="470180" y="188108"/>
                                        <a:pt x="469837" y="188235"/>
                                      </a:cubicBezTo>
                                      <a:cubicBezTo>
                                        <a:pt x="469710" y="188286"/>
                                        <a:pt x="468149" y="187321"/>
                                        <a:pt x="468073" y="187296"/>
                                      </a:cubicBezTo>
                                      <a:cubicBezTo>
                                        <a:pt x="465965" y="186788"/>
                                        <a:pt x="464873" y="188032"/>
                                        <a:pt x="464099" y="189492"/>
                                      </a:cubicBezTo>
                                      <a:cubicBezTo>
                                        <a:pt x="463045" y="191473"/>
                                        <a:pt x="463616" y="188553"/>
                                        <a:pt x="463985" y="187512"/>
                                      </a:cubicBezTo>
                                      <a:moveTo>
                                        <a:pt x="473379" y="186661"/>
                                      </a:moveTo>
                                      <a:cubicBezTo>
                                        <a:pt x="473748" y="186445"/>
                                        <a:pt x="474446" y="186445"/>
                                        <a:pt x="474535" y="186471"/>
                                      </a:cubicBezTo>
                                      <a:cubicBezTo>
                                        <a:pt x="474814" y="186547"/>
                                        <a:pt x="475284" y="186890"/>
                                        <a:pt x="475474" y="187093"/>
                                      </a:cubicBezTo>
                                      <a:cubicBezTo>
                                        <a:pt x="475703" y="187359"/>
                                        <a:pt x="477074" y="190330"/>
                                        <a:pt x="476617" y="190635"/>
                                      </a:cubicBezTo>
                                      <a:cubicBezTo>
                                        <a:pt x="476439" y="190762"/>
                                        <a:pt x="474916" y="189314"/>
                                        <a:pt x="474840" y="189276"/>
                                      </a:cubicBezTo>
                                      <a:cubicBezTo>
                                        <a:pt x="474319" y="189086"/>
                                        <a:pt x="473088" y="188972"/>
                                        <a:pt x="472326" y="189175"/>
                                      </a:cubicBezTo>
                                      <a:cubicBezTo>
                                        <a:pt x="472630" y="189099"/>
                                        <a:pt x="471424" y="189835"/>
                                        <a:pt x="471297" y="189695"/>
                                      </a:cubicBezTo>
                                      <a:cubicBezTo>
                                        <a:pt x="471044" y="189441"/>
                                        <a:pt x="473024" y="186902"/>
                                        <a:pt x="473380" y="186661"/>
                                      </a:cubicBezTo>
                                      <a:moveTo>
                                        <a:pt x="488703" y="233381"/>
                                      </a:moveTo>
                                      <a:lnTo>
                                        <a:pt x="488780" y="233305"/>
                                      </a:lnTo>
                                      <a:cubicBezTo>
                                        <a:pt x="488919" y="233508"/>
                                        <a:pt x="489160" y="233508"/>
                                        <a:pt x="489198" y="233597"/>
                                      </a:cubicBezTo>
                                      <a:cubicBezTo>
                                        <a:pt x="489224" y="233623"/>
                                        <a:pt x="489249" y="233635"/>
                                        <a:pt x="489275" y="233635"/>
                                      </a:cubicBezTo>
                                      <a:cubicBezTo>
                                        <a:pt x="489300" y="233635"/>
                                        <a:pt x="489313" y="233635"/>
                                        <a:pt x="489338" y="233623"/>
                                      </a:cubicBezTo>
                                      <a:cubicBezTo>
                                        <a:pt x="489389" y="233584"/>
                                        <a:pt x="489389" y="233534"/>
                                        <a:pt x="489364" y="233470"/>
                                      </a:cubicBezTo>
                                      <a:cubicBezTo>
                                        <a:pt x="489173" y="233280"/>
                                        <a:pt x="488945" y="233305"/>
                                        <a:pt x="488919" y="233191"/>
                                      </a:cubicBezTo>
                                      <a:lnTo>
                                        <a:pt x="488907" y="233191"/>
                                      </a:lnTo>
                                      <a:cubicBezTo>
                                        <a:pt x="488361" y="232467"/>
                                        <a:pt x="487256" y="232188"/>
                                        <a:pt x="486202" y="231198"/>
                                      </a:cubicBezTo>
                                      <a:cubicBezTo>
                                        <a:pt x="485656" y="230664"/>
                                        <a:pt x="483600" y="228760"/>
                                        <a:pt x="484323" y="228176"/>
                                      </a:cubicBezTo>
                                      <a:cubicBezTo>
                                        <a:pt x="484780" y="227808"/>
                                        <a:pt x="486824" y="228849"/>
                                        <a:pt x="487561" y="229116"/>
                                      </a:cubicBezTo>
                                      <a:cubicBezTo>
                                        <a:pt x="489579" y="229801"/>
                                        <a:pt x="490608" y="230512"/>
                                        <a:pt x="492665" y="230880"/>
                                      </a:cubicBezTo>
                                      <a:lnTo>
                                        <a:pt x="492652" y="230830"/>
                                      </a:lnTo>
                                      <a:cubicBezTo>
                                        <a:pt x="492817" y="230868"/>
                                        <a:pt x="492969" y="231007"/>
                                        <a:pt x="493223" y="231045"/>
                                      </a:cubicBezTo>
                                      <a:lnTo>
                                        <a:pt x="493248" y="231045"/>
                                      </a:lnTo>
                                      <a:cubicBezTo>
                                        <a:pt x="493299" y="231045"/>
                                        <a:pt x="493350" y="231007"/>
                                        <a:pt x="493350" y="230956"/>
                                      </a:cubicBezTo>
                                      <a:cubicBezTo>
                                        <a:pt x="493363" y="230880"/>
                                        <a:pt x="493325" y="230842"/>
                                        <a:pt x="493261" y="230817"/>
                                      </a:cubicBezTo>
                                      <a:cubicBezTo>
                                        <a:pt x="493096" y="230804"/>
                                        <a:pt x="492944" y="230677"/>
                                        <a:pt x="492715" y="230614"/>
                                      </a:cubicBezTo>
                                      <a:lnTo>
                                        <a:pt x="492766" y="230576"/>
                                      </a:lnTo>
                                      <a:cubicBezTo>
                                        <a:pt x="491852" y="230347"/>
                                        <a:pt x="490062" y="226018"/>
                                        <a:pt x="490163" y="225980"/>
                                      </a:cubicBezTo>
                                      <a:cubicBezTo>
                                        <a:pt x="491179" y="225611"/>
                                        <a:pt x="494518" y="228176"/>
                                        <a:pt x="495166" y="228684"/>
                                      </a:cubicBezTo>
                                      <a:cubicBezTo>
                                        <a:pt x="496664" y="229852"/>
                                        <a:pt x="498289" y="231147"/>
                                        <a:pt x="499863" y="231617"/>
                                      </a:cubicBezTo>
                                      <a:cubicBezTo>
                                        <a:pt x="502961" y="232518"/>
                                        <a:pt x="507696" y="231820"/>
                                        <a:pt x="511226" y="231820"/>
                                      </a:cubicBezTo>
                                      <a:cubicBezTo>
                                        <a:pt x="514209" y="231820"/>
                                        <a:pt x="517206" y="230944"/>
                                        <a:pt x="520202" y="230474"/>
                                      </a:cubicBezTo>
                                      <a:cubicBezTo>
                                        <a:pt x="525978" y="229547"/>
                                        <a:pt x="531793" y="227668"/>
                                        <a:pt x="537189" y="226094"/>
                                      </a:cubicBezTo>
                                      <a:cubicBezTo>
                                        <a:pt x="539855" y="225307"/>
                                        <a:pt x="542331" y="224126"/>
                                        <a:pt x="544692" y="223783"/>
                                      </a:cubicBezTo>
                                      <a:cubicBezTo>
                                        <a:pt x="545987" y="223606"/>
                                        <a:pt x="547727" y="223821"/>
                                        <a:pt x="548450" y="222958"/>
                                      </a:cubicBezTo>
                                      <a:cubicBezTo>
                                        <a:pt x="548983" y="222323"/>
                                        <a:pt x="548831" y="220178"/>
                                        <a:pt x="548869" y="219200"/>
                                      </a:cubicBezTo>
                                      <a:cubicBezTo>
                                        <a:pt x="548983" y="216521"/>
                                        <a:pt x="548399" y="214503"/>
                                        <a:pt x="547930" y="212217"/>
                                      </a:cubicBezTo>
                                      <a:cubicBezTo>
                                        <a:pt x="547714" y="211202"/>
                                        <a:pt x="547498" y="208295"/>
                                        <a:pt x="546686" y="208358"/>
                                      </a:cubicBezTo>
                                      <a:cubicBezTo>
                                        <a:pt x="546686" y="208358"/>
                                        <a:pt x="545251" y="210935"/>
                                        <a:pt x="545022" y="211697"/>
                                      </a:cubicBezTo>
                                      <a:cubicBezTo>
                                        <a:pt x="544743" y="212573"/>
                                        <a:pt x="545175" y="213043"/>
                                        <a:pt x="545022" y="213678"/>
                                      </a:cubicBezTo>
                                      <a:cubicBezTo>
                                        <a:pt x="544730" y="214731"/>
                                        <a:pt x="543004" y="215633"/>
                                        <a:pt x="542305" y="217334"/>
                                      </a:cubicBezTo>
                                      <a:cubicBezTo>
                                        <a:pt x="542077" y="217854"/>
                                        <a:pt x="542191" y="218235"/>
                                        <a:pt x="541988" y="218578"/>
                                      </a:cubicBezTo>
                                      <a:cubicBezTo>
                                        <a:pt x="541683" y="219099"/>
                                        <a:pt x="541150" y="219162"/>
                                        <a:pt x="540833" y="219619"/>
                                      </a:cubicBezTo>
                                      <a:cubicBezTo>
                                        <a:pt x="539703" y="221308"/>
                                        <a:pt x="540490" y="221790"/>
                                        <a:pt x="538027" y="222222"/>
                                      </a:cubicBezTo>
                                      <a:cubicBezTo>
                                        <a:pt x="537354" y="222349"/>
                                        <a:pt x="536199" y="222755"/>
                                        <a:pt x="535208" y="223060"/>
                                      </a:cubicBezTo>
                                      <a:cubicBezTo>
                                        <a:pt x="534548" y="223276"/>
                                        <a:pt x="533317" y="224177"/>
                                        <a:pt x="532606" y="224012"/>
                                      </a:cubicBezTo>
                                      <a:cubicBezTo>
                                        <a:pt x="530333" y="223428"/>
                                        <a:pt x="531590" y="216559"/>
                                        <a:pt x="531146" y="214604"/>
                                      </a:cubicBezTo>
                                      <a:lnTo>
                                        <a:pt x="531133" y="214617"/>
                                      </a:lnTo>
                                      <a:cubicBezTo>
                                        <a:pt x="531146" y="214579"/>
                                        <a:pt x="531158" y="214528"/>
                                        <a:pt x="531171" y="214465"/>
                                      </a:cubicBezTo>
                                      <a:cubicBezTo>
                                        <a:pt x="531184" y="214439"/>
                                        <a:pt x="531146" y="214388"/>
                                        <a:pt x="531108" y="214388"/>
                                      </a:cubicBezTo>
                                      <a:cubicBezTo>
                                        <a:pt x="531057" y="214376"/>
                                        <a:pt x="531019" y="214414"/>
                                        <a:pt x="531006" y="214452"/>
                                      </a:cubicBezTo>
                                      <a:cubicBezTo>
                                        <a:pt x="530993" y="214528"/>
                                        <a:pt x="530981" y="214592"/>
                                        <a:pt x="530968" y="214630"/>
                                      </a:cubicBezTo>
                                      <a:lnTo>
                                        <a:pt x="530943" y="214604"/>
                                      </a:lnTo>
                                      <a:cubicBezTo>
                                        <a:pt x="529216" y="216559"/>
                                        <a:pt x="527642" y="219149"/>
                                        <a:pt x="526029" y="220559"/>
                                      </a:cubicBezTo>
                                      <a:cubicBezTo>
                                        <a:pt x="525445" y="221079"/>
                                        <a:pt x="523503" y="222628"/>
                                        <a:pt x="522906" y="222120"/>
                                      </a:cubicBezTo>
                                      <a:cubicBezTo>
                                        <a:pt x="522640" y="221892"/>
                                        <a:pt x="522513" y="219276"/>
                                        <a:pt x="522487" y="218692"/>
                                      </a:cubicBezTo>
                                      <a:cubicBezTo>
                                        <a:pt x="522246" y="207799"/>
                                        <a:pt x="525001" y="198646"/>
                                        <a:pt x="529153" y="191155"/>
                                      </a:cubicBezTo>
                                      <a:cubicBezTo>
                                        <a:pt x="529254" y="191003"/>
                                        <a:pt x="530613" y="189238"/>
                                        <a:pt x="530003" y="188972"/>
                                      </a:cubicBezTo>
                                      <a:cubicBezTo>
                                        <a:pt x="529292" y="188654"/>
                                        <a:pt x="528353" y="190851"/>
                                        <a:pt x="527807" y="191790"/>
                                      </a:cubicBezTo>
                                      <a:cubicBezTo>
                                        <a:pt x="525217" y="196208"/>
                                        <a:pt x="522576" y="201680"/>
                                        <a:pt x="521230" y="207520"/>
                                      </a:cubicBezTo>
                                      <a:cubicBezTo>
                                        <a:pt x="520164" y="212192"/>
                                        <a:pt x="519973" y="216293"/>
                                        <a:pt x="520202" y="221904"/>
                                      </a:cubicBezTo>
                                      <a:cubicBezTo>
                                        <a:pt x="520240" y="223148"/>
                                        <a:pt x="520583" y="224913"/>
                                        <a:pt x="520202" y="225980"/>
                                      </a:cubicBezTo>
                                      <a:cubicBezTo>
                                        <a:pt x="520138" y="226145"/>
                                        <a:pt x="518462" y="228392"/>
                                        <a:pt x="518120" y="228176"/>
                                      </a:cubicBezTo>
                                      <a:cubicBezTo>
                                        <a:pt x="518043" y="228125"/>
                                        <a:pt x="517485" y="225713"/>
                                        <a:pt x="517371" y="225358"/>
                                      </a:cubicBezTo>
                                      <a:cubicBezTo>
                                        <a:pt x="516177" y="221523"/>
                                        <a:pt x="514628" y="217334"/>
                                        <a:pt x="514666" y="212738"/>
                                      </a:cubicBezTo>
                                      <a:cubicBezTo>
                                        <a:pt x="514705" y="209336"/>
                                        <a:pt x="515695" y="204029"/>
                                        <a:pt x="516749" y="201274"/>
                                      </a:cubicBezTo>
                                      <a:cubicBezTo>
                                        <a:pt x="519872" y="193199"/>
                                        <a:pt x="522563" y="184617"/>
                                        <a:pt x="527807" y="178117"/>
                                      </a:cubicBezTo>
                                      <a:cubicBezTo>
                                        <a:pt x="530232" y="174219"/>
                                        <a:pt x="533393" y="171794"/>
                                        <a:pt x="536554" y="168747"/>
                                      </a:cubicBezTo>
                                      <a:cubicBezTo>
                                        <a:pt x="540325" y="165104"/>
                                        <a:pt x="543220" y="157435"/>
                                        <a:pt x="544184" y="151418"/>
                                      </a:cubicBezTo>
                                      <a:cubicBezTo>
                                        <a:pt x="544235" y="151075"/>
                                        <a:pt x="544350" y="147698"/>
                                        <a:pt x="544807" y="149551"/>
                                      </a:cubicBezTo>
                                      <a:cubicBezTo>
                                        <a:pt x="545543" y="152624"/>
                                        <a:pt x="545187" y="157677"/>
                                        <a:pt x="544807" y="160508"/>
                                      </a:cubicBezTo>
                                      <a:cubicBezTo>
                                        <a:pt x="544680" y="161320"/>
                                        <a:pt x="544921" y="162120"/>
                                        <a:pt x="544807" y="162907"/>
                                      </a:cubicBezTo>
                                      <a:cubicBezTo>
                                        <a:pt x="544413" y="165472"/>
                                        <a:pt x="543067" y="167478"/>
                                        <a:pt x="542712" y="169572"/>
                                      </a:cubicBezTo>
                                      <a:cubicBezTo>
                                        <a:pt x="542420" y="171375"/>
                                        <a:pt x="543664" y="172302"/>
                                        <a:pt x="543956" y="173749"/>
                                      </a:cubicBezTo>
                                      <a:cubicBezTo>
                                        <a:pt x="544578" y="176644"/>
                                        <a:pt x="542902" y="177812"/>
                                        <a:pt x="542610" y="180415"/>
                                      </a:cubicBezTo>
                                      <a:cubicBezTo>
                                        <a:pt x="542280" y="183246"/>
                                        <a:pt x="543512" y="186001"/>
                                        <a:pt x="543448" y="188451"/>
                                      </a:cubicBezTo>
                                      <a:cubicBezTo>
                                        <a:pt x="543423" y="189632"/>
                                        <a:pt x="543182" y="191193"/>
                                        <a:pt x="543029" y="192399"/>
                                      </a:cubicBezTo>
                                      <a:cubicBezTo>
                                        <a:pt x="542813" y="194151"/>
                                        <a:pt x="543829" y="192907"/>
                                        <a:pt x="544185" y="192095"/>
                                      </a:cubicBezTo>
                                      <a:cubicBezTo>
                                        <a:pt x="544819" y="190609"/>
                                        <a:pt x="545771" y="188857"/>
                                        <a:pt x="546267" y="187296"/>
                                      </a:cubicBezTo>
                                      <a:cubicBezTo>
                                        <a:pt x="547244" y="184096"/>
                                        <a:pt x="548146" y="182103"/>
                                        <a:pt x="550317" y="180415"/>
                                      </a:cubicBezTo>
                                      <a:cubicBezTo>
                                        <a:pt x="550825" y="180034"/>
                                        <a:pt x="551904" y="178460"/>
                                        <a:pt x="551574" y="180211"/>
                                      </a:cubicBezTo>
                                      <a:cubicBezTo>
                                        <a:pt x="551320" y="181633"/>
                                        <a:pt x="550672" y="183690"/>
                                        <a:pt x="550431" y="184896"/>
                                      </a:cubicBezTo>
                                      <a:cubicBezTo>
                                        <a:pt x="550304" y="185506"/>
                                        <a:pt x="550380" y="186470"/>
                                        <a:pt x="550114" y="186978"/>
                                      </a:cubicBezTo>
                                      <a:cubicBezTo>
                                        <a:pt x="549771" y="187677"/>
                                        <a:pt x="548780" y="188096"/>
                                        <a:pt x="548235" y="188768"/>
                                      </a:cubicBezTo>
                                      <a:cubicBezTo>
                                        <a:pt x="547651" y="189505"/>
                                        <a:pt x="547295" y="190609"/>
                                        <a:pt x="547206" y="191574"/>
                                      </a:cubicBezTo>
                                      <a:cubicBezTo>
                                        <a:pt x="547028" y="193237"/>
                                        <a:pt x="547790" y="194786"/>
                                        <a:pt x="547295" y="195954"/>
                                      </a:cubicBezTo>
                                      <a:cubicBezTo>
                                        <a:pt x="547016" y="196652"/>
                                        <a:pt x="546076" y="196919"/>
                                        <a:pt x="545645" y="197414"/>
                                      </a:cubicBezTo>
                                      <a:cubicBezTo>
                                        <a:pt x="545213" y="197871"/>
                                        <a:pt x="544654" y="198658"/>
                                        <a:pt x="544388" y="199395"/>
                                      </a:cubicBezTo>
                                      <a:cubicBezTo>
                                        <a:pt x="543854" y="200817"/>
                                        <a:pt x="544261" y="202429"/>
                                        <a:pt x="543956" y="204092"/>
                                      </a:cubicBezTo>
                                      <a:cubicBezTo>
                                        <a:pt x="543715" y="205527"/>
                                        <a:pt x="542852" y="207469"/>
                                        <a:pt x="543042" y="209132"/>
                                      </a:cubicBezTo>
                                      <a:cubicBezTo>
                                        <a:pt x="543017" y="209183"/>
                                        <a:pt x="542991" y="209247"/>
                                        <a:pt x="542978" y="209259"/>
                                      </a:cubicBezTo>
                                      <a:cubicBezTo>
                                        <a:pt x="542915" y="209361"/>
                                        <a:pt x="542928" y="209488"/>
                                        <a:pt x="543017" y="209564"/>
                                      </a:cubicBezTo>
                                      <a:cubicBezTo>
                                        <a:pt x="543067" y="209590"/>
                                        <a:pt x="543105" y="209602"/>
                                        <a:pt x="543156" y="209602"/>
                                      </a:cubicBezTo>
                                      <a:cubicBezTo>
                                        <a:pt x="543220" y="209602"/>
                                        <a:pt x="543283" y="209564"/>
                                        <a:pt x="543321" y="209513"/>
                                      </a:cubicBezTo>
                                      <a:cubicBezTo>
                                        <a:pt x="543385" y="209437"/>
                                        <a:pt x="543398" y="209361"/>
                                        <a:pt x="543436" y="209297"/>
                                      </a:cubicBezTo>
                                      <a:lnTo>
                                        <a:pt x="543448" y="209310"/>
                                      </a:lnTo>
                                      <a:cubicBezTo>
                                        <a:pt x="544401" y="208269"/>
                                        <a:pt x="544185" y="206162"/>
                                        <a:pt x="545226" y="204930"/>
                                      </a:cubicBezTo>
                                      <a:cubicBezTo>
                                        <a:pt x="545581" y="204486"/>
                                        <a:pt x="548019" y="203115"/>
                                        <a:pt x="548552" y="203572"/>
                                      </a:cubicBezTo>
                                      <a:cubicBezTo>
                                        <a:pt x="549149" y="204067"/>
                                        <a:pt x="548539" y="206479"/>
                                        <a:pt x="548552" y="207203"/>
                                      </a:cubicBezTo>
                                      <a:cubicBezTo>
                                        <a:pt x="548641" y="210948"/>
                                        <a:pt x="550888" y="214185"/>
                                        <a:pt x="553872" y="215442"/>
                                      </a:cubicBezTo>
                                      <a:cubicBezTo>
                                        <a:pt x="554989" y="215925"/>
                                        <a:pt x="556766" y="216026"/>
                                        <a:pt x="557528" y="217029"/>
                                      </a:cubicBezTo>
                                      <a:cubicBezTo>
                                        <a:pt x="558582" y="218426"/>
                                        <a:pt x="558772" y="222298"/>
                                        <a:pt x="558252" y="223695"/>
                                      </a:cubicBezTo>
                                      <a:cubicBezTo>
                                        <a:pt x="557693" y="225180"/>
                                        <a:pt x="555535" y="227897"/>
                                        <a:pt x="554710" y="228481"/>
                                      </a:cubicBezTo>
                                      <a:cubicBezTo>
                                        <a:pt x="554506" y="228633"/>
                                        <a:pt x="554113" y="228582"/>
                                        <a:pt x="553872" y="228684"/>
                                      </a:cubicBezTo>
                                      <a:cubicBezTo>
                                        <a:pt x="551663" y="229674"/>
                                        <a:pt x="549758" y="231782"/>
                                        <a:pt x="546990" y="232658"/>
                                      </a:cubicBezTo>
                                      <a:cubicBezTo>
                                        <a:pt x="543067" y="233902"/>
                                        <a:pt x="537646" y="233775"/>
                                        <a:pt x="533647" y="234841"/>
                                      </a:cubicBezTo>
                                      <a:cubicBezTo>
                                        <a:pt x="533025" y="235019"/>
                                        <a:pt x="532593" y="235375"/>
                                        <a:pt x="532085" y="235362"/>
                                      </a:cubicBezTo>
                                      <a:cubicBezTo>
                                        <a:pt x="530740" y="235349"/>
                                        <a:pt x="529026" y="236301"/>
                                        <a:pt x="527071" y="236923"/>
                                      </a:cubicBezTo>
                                      <a:cubicBezTo>
                                        <a:pt x="524608" y="237723"/>
                                        <a:pt x="521662" y="237507"/>
                                        <a:pt x="519161" y="238396"/>
                                      </a:cubicBezTo>
                                      <a:cubicBezTo>
                                        <a:pt x="516127" y="239463"/>
                                        <a:pt x="512889" y="240339"/>
                                        <a:pt x="509880" y="240999"/>
                                      </a:cubicBezTo>
                                      <a:lnTo>
                                        <a:pt x="509918" y="241037"/>
                                      </a:lnTo>
                                      <a:cubicBezTo>
                                        <a:pt x="509626" y="241075"/>
                                        <a:pt x="509360" y="241151"/>
                                        <a:pt x="509131" y="241253"/>
                                      </a:cubicBezTo>
                                      <a:cubicBezTo>
                                        <a:pt x="509042" y="241291"/>
                                        <a:pt x="508992" y="241392"/>
                                        <a:pt x="509030" y="241481"/>
                                      </a:cubicBezTo>
                                      <a:cubicBezTo>
                                        <a:pt x="509055" y="241545"/>
                                        <a:pt x="509131" y="241583"/>
                                        <a:pt x="509195" y="241583"/>
                                      </a:cubicBezTo>
                                      <a:lnTo>
                                        <a:pt x="509271" y="241583"/>
                                      </a:lnTo>
                                      <a:cubicBezTo>
                                        <a:pt x="509512" y="241468"/>
                                        <a:pt x="509766" y="241380"/>
                                        <a:pt x="509982" y="241367"/>
                                      </a:cubicBezTo>
                                      <a:lnTo>
                                        <a:pt x="509982" y="241418"/>
                                      </a:lnTo>
                                      <a:cubicBezTo>
                                        <a:pt x="517942" y="241075"/>
                                        <a:pt x="526982" y="240110"/>
                                        <a:pt x="535006" y="238917"/>
                                      </a:cubicBezTo>
                                      <a:cubicBezTo>
                                        <a:pt x="536986" y="238612"/>
                                        <a:pt x="539056" y="238028"/>
                                        <a:pt x="540833" y="237977"/>
                                      </a:cubicBezTo>
                                      <a:cubicBezTo>
                                        <a:pt x="543321" y="237888"/>
                                        <a:pt x="545467" y="237190"/>
                                        <a:pt x="547828" y="237025"/>
                                      </a:cubicBezTo>
                                      <a:cubicBezTo>
                                        <a:pt x="549911" y="236885"/>
                                        <a:pt x="552120" y="237393"/>
                                        <a:pt x="553973" y="237025"/>
                                      </a:cubicBezTo>
                                      <a:cubicBezTo>
                                        <a:pt x="554583" y="236923"/>
                                        <a:pt x="555090" y="236377"/>
                                        <a:pt x="555649" y="236301"/>
                                      </a:cubicBezTo>
                                      <a:cubicBezTo>
                                        <a:pt x="556106" y="236238"/>
                                        <a:pt x="556487" y="236466"/>
                                        <a:pt x="556893" y="236403"/>
                                      </a:cubicBezTo>
                                      <a:cubicBezTo>
                                        <a:pt x="561984" y="235641"/>
                                        <a:pt x="562746" y="230537"/>
                                        <a:pt x="562632" y="225053"/>
                                      </a:cubicBezTo>
                                      <a:cubicBezTo>
                                        <a:pt x="562568" y="222285"/>
                                        <a:pt x="561908" y="219810"/>
                                        <a:pt x="562949" y="217753"/>
                                      </a:cubicBezTo>
                                      <a:cubicBezTo>
                                        <a:pt x="563813" y="216039"/>
                                        <a:pt x="565361" y="214719"/>
                                        <a:pt x="566174" y="212840"/>
                                      </a:cubicBezTo>
                                      <a:cubicBezTo>
                                        <a:pt x="567101" y="210707"/>
                                        <a:pt x="567278" y="208536"/>
                                        <a:pt x="568472" y="206479"/>
                                      </a:cubicBezTo>
                                      <a:cubicBezTo>
                                        <a:pt x="567685" y="213182"/>
                                        <a:pt x="567025" y="218540"/>
                                        <a:pt x="566504" y="225154"/>
                                      </a:cubicBezTo>
                                      <a:cubicBezTo>
                                        <a:pt x="566034" y="230664"/>
                                        <a:pt x="566593" y="237406"/>
                                        <a:pt x="561807" y="239336"/>
                                      </a:cubicBezTo>
                                      <a:cubicBezTo>
                                        <a:pt x="559801" y="240123"/>
                                        <a:pt x="557680" y="239577"/>
                                        <a:pt x="555128" y="239640"/>
                                      </a:cubicBezTo>
                                      <a:cubicBezTo>
                                        <a:pt x="549720" y="239780"/>
                                        <a:pt x="544032" y="240605"/>
                                        <a:pt x="538332" y="240999"/>
                                      </a:cubicBezTo>
                                      <a:cubicBezTo>
                                        <a:pt x="533177" y="241341"/>
                                        <a:pt x="528061" y="242078"/>
                                        <a:pt x="522690" y="242243"/>
                                      </a:cubicBezTo>
                                      <a:cubicBezTo>
                                        <a:pt x="516368" y="242446"/>
                                        <a:pt x="509169" y="242052"/>
                                        <a:pt x="502999" y="242040"/>
                                      </a:cubicBezTo>
                                      <a:cubicBezTo>
                                        <a:pt x="498784" y="242027"/>
                                        <a:pt x="493909" y="242725"/>
                                        <a:pt x="491001" y="244427"/>
                                      </a:cubicBezTo>
                                      <a:cubicBezTo>
                                        <a:pt x="489630" y="245239"/>
                                        <a:pt x="487815" y="248426"/>
                                        <a:pt x="485682" y="248184"/>
                                      </a:cubicBezTo>
                                      <a:cubicBezTo>
                                        <a:pt x="485568" y="248172"/>
                                        <a:pt x="484057" y="247359"/>
                                        <a:pt x="484019" y="246940"/>
                                      </a:cubicBezTo>
                                      <a:cubicBezTo>
                                        <a:pt x="484006" y="246699"/>
                                        <a:pt x="485796" y="244744"/>
                                        <a:pt x="485999" y="244541"/>
                                      </a:cubicBezTo>
                                      <a:cubicBezTo>
                                        <a:pt x="487193" y="243373"/>
                                        <a:pt x="488932" y="242751"/>
                                        <a:pt x="490785" y="241722"/>
                                      </a:cubicBezTo>
                                      <a:cubicBezTo>
                                        <a:pt x="490430" y="241925"/>
                                        <a:pt x="491484" y="241684"/>
                                        <a:pt x="491319" y="241202"/>
                                      </a:cubicBezTo>
                                      <a:cubicBezTo>
                                        <a:pt x="491268" y="241088"/>
                                        <a:pt x="486570" y="241786"/>
                                        <a:pt x="486405" y="241837"/>
                                      </a:cubicBezTo>
                                      <a:cubicBezTo>
                                        <a:pt x="484044" y="242357"/>
                                        <a:pt x="480527" y="243678"/>
                                        <a:pt x="478382" y="244960"/>
                                      </a:cubicBezTo>
                                      <a:cubicBezTo>
                                        <a:pt x="477163" y="245683"/>
                                        <a:pt x="478572" y="243614"/>
                                        <a:pt x="478902" y="243081"/>
                                      </a:cubicBezTo>
                                      <a:cubicBezTo>
                                        <a:pt x="480718" y="240313"/>
                                        <a:pt x="485047" y="238955"/>
                                        <a:pt x="488818" y="238396"/>
                                      </a:cubicBezTo>
                                      <a:lnTo>
                                        <a:pt x="488818" y="238333"/>
                                      </a:lnTo>
                                      <a:cubicBezTo>
                                        <a:pt x="488894" y="238371"/>
                                        <a:pt x="488970" y="238396"/>
                                        <a:pt x="489046" y="238396"/>
                                      </a:cubicBezTo>
                                      <a:lnTo>
                                        <a:pt x="489072" y="238396"/>
                                      </a:lnTo>
                                      <a:cubicBezTo>
                                        <a:pt x="489148" y="238396"/>
                                        <a:pt x="489224" y="238345"/>
                                        <a:pt x="489237" y="238257"/>
                                      </a:cubicBezTo>
                                      <a:cubicBezTo>
                                        <a:pt x="489262" y="238168"/>
                                        <a:pt x="489186" y="238091"/>
                                        <a:pt x="489097" y="238066"/>
                                      </a:cubicBezTo>
                                      <a:cubicBezTo>
                                        <a:pt x="489008" y="238053"/>
                                        <a:pt x="488919" y="238028"/>
                                        <a:pt x="488894" y="238028"/>
                                      </a:cubicBezTo>
                                      <a:cubicBezTo>
                                        <a:pt x="486558" y="236923"/>
                                        <a:pt x="484615" y="236136"/>
                                        <a:pt x="481403" y="235362"/>
                                      </a:cubicBezTo>
                                      <a:cubicBezTo>
                                        <a:pt x="480819" y="235222"/>
                                        <a:pt x="476985" y="234714"/>
                                        <a:pt x="476820" y="234321"/>
                                      </a:cubicBezTo>
                                      <a:cubicBezTo>
                                        <a:pt x="476756" y="234168"/>
                                        <a:pt x="478534" y="232302"/>
                                        <a:pt x="478686" y="232239"/>
                                      </a:cubicBezTo>
                                      <a:cubicBezTo>
                                        <a:pt x="481149" y="231274"/>
                                        <a:pt x="486177" y="233673"/>
                                        <a:pt x="488703" y="233381"/>
                                      </a:cubicBezTo>
                                      <a:moveTo>
                                        <a:pt x="483816" y="211164"/>
                                      </a:moveTo>
                                      <a:cubicBezTo>
                                        <a:pt x="485656" y="212179"/>
                                        <a:pt x="487789" y="213195"/>
                                        <a:pt x="488196" y="213360"/>
                                      </a:cubicBezTo>
                                      <a:cubicBezTo>
                                        <a:pt x="488830" y="213665"/>
                                        <a:pt x="489846" y="214096"/>
                                        <a:pt x="490785" y="214719"/>
                                      </a:cubicBezTo>
                                      <a:cubicBezTo>
                                        <a:pt x="491166" y="214960"/>
                                        <a:pt x="493147" y="216115"/>
                                        <a:pt x="493185" y="216280"/>
                                      </a:cubicBezTo>
                                      <a:cubicBezTo>
                                        <a:pt x="493375" y="216851"/>
                                        <a:pt x="492474" y="217423"/>
                                        <a:pt x="492258" y="217854"/>
                                      </a:cubicBezTo>
                                      <a:cubicBezTo>
                                        <a:pt x="491661" y="218972"/>
                                        <a:pt x="491255" y="219937"/>
                                        <a:pt x="490481" y="221498"/>
                                      </a:cubicBezTo>
                                      <a:cubicBezTo>
                                        <a:pt x="490062" y="222336"/>
                                        <a:pt x="489034" y="224558"/>
                                        <a:pt x="488386" y="224837"/>
                                      </a:cubicBezTo>
                                      <a:cubicBezTo>
                                        <a:pt x="487967" y="225015"/>
                                        <a:pt x="487269" y="224774"/>
                                        <a:pt x="486939" y="224837"/>
                                      </a:cubicBezTo>
                                      <a:cubicBezTo>
                                        <a:pt x="485910" y="225002"/>
                                        <a:pt x="484628" y="225586"/>
                                        <a:pt x="484108" y="226297"/>
                                      </a:cubicBezTo>
                                      <a:cubicBezTo>
                                        <a:pt x="484057" y="226373"/>
                                        <a:pt x="484006" y="227160"/>
                                        <a:pt x="483917" y="227237"/>
                                      </a:cubicBezTo>
                                      <a:cubicBezTo>
                                        <a:pt x="483892" y="227237"/>
                                        <a:pt x="483828" y="227224"/>
                                        <a:pt x="483816" y="227237"/>
                                      </a:cubicBezTo>
                                      <a:lnTo>
                                        <a:pt x="483816" y="211164"/>
                                      </a:lnTo>
                                      <a:lnTo>
                                        <a:pt x="483816" y="211164"/>
                                      </a:lnTo>
                                      <a:close/>
                                      <a:moveTo>
                                        <a:pt x="483816" y="201705"/>
                                      </a:moveTo>
                                      <a:cubicBezTo>
                                        <a:pt x="484120" y="201540"/>
                                        <a:pt x="484450" y="201490"/>
                                        <a:pt x="484742" y="201159"/>
                                      </a:cubicBezTo>
                                      <a:cubicBezTo>
                                        <a:pt x="484704" y="201210"/>
                                        <a:pt x="485263" y="199611"/>
                                        <a:pt x="485682" y="199598"/>
                                      </a:cubicBezTo>
                                      <a:cubicBezTo>
                                        <a:pt x="486063" y="199598"/>
                                        <a:pt x="487586" y="201909"/>
                                        <a:pt x="488081" y="202213"/>
                                      </a:cubicBezTo>
                                      <a:cubicBezTo>
                                        <a:pt x="489884" y="203331"/>
                                        <a:pt x="493084" y="204410"/>
                                        <a:pt x="495686" y="205336"/>
                                      </a:cubicBezTo>
                                      <a:cubicBezTo>
                                        <a:pt x="495711" y="205349"/>
                                        <a:pt x="497464" y="205971"/>
                                        <a:pt x="497464" y="205971"/>
                                      </a:cubicBezTo>
                                      <a:cubicBezTo>
                                        <a:pt x="497692" y="206377"/>
                                        <a:pt x="496194" y="209615"/>
                                        <a:pt x="496016" y="210135"/>
                                      </a:cubicBezTo>
                                      <a:cubicBezTo>
                                        <a:pt x="495712" y="210922"/>
                                        <a:pt x="495559" y="211380"/>
                                        <a:pt x="495280" y="212217"/>
                                      </a:cubicBezTo>
                                      <a:cubicBezTo>
                                        <a:pt x="495178" y="212497"/>
                                        <a:pt x="494798" y="214058"/>
                                        <a:pt x="494442" y="214198"/>
                                      </a:cubicBezTo>
                                      <a:cubicBezTo>
                                        <a:pt x="493883" y="214426"/>
                                        <a:pt x="491954" y="212954"/>
                                        <a:pt x="491624" y="212738"/>
                                      </a:cubicBezTo>
                                      <a:cubicBezTo>
                                        <a:pt x="489681" y="211468"/>
                                        <a:pt x="488488" y="211062"/>
                                        <a:pt x="485999" y="210034"/>
                                      </a:cubicBezTo>
                                      <a:cubicBezTo>
                                        <a:pt x="485745" y="209932"/>
                                        <a:pt x="484793" y="209488"/>
                                        <a:pt x="483816" y="209107"/>
                                      </a:cubicBezTo>
                                      <a:lnTo>
                                        <a:pt x="483816" y="201705"/>
                                      </a:lnTo>
                                      <a:lnTo>
                                        <a:pt x="483816" y="201705"/>
                                      </a:lnTo>
                                      <a:close/>
                                      <a:moveTo>
                                        <a:pt x="504865" y="191574"/>
                                      </a:moveTo>
                                      <a:cubicBezTo>
                                        <a:pt x="505107" y="187296"/>
                                        <a:pt x="503329" y="181938"/>
                                        <a:pt x="501323" y="178637"/>
                                      </a:cubicBezTo>
                                      <a:cubicBezTo>
                                        <a:pt x="500447" y="177190"/>
                                        <a:pt x="498784" y="175159"/>
                                        <a:pt x="497362" y="174067"/>
                                      </a:cubicBezTo>
                                      <a:cubicBezTo>
                                        <a:pt x="495559" y="172658"/>
                                        <a:pt x="493934" y="171185"/>
                                        <a:pt x="492043" y="169992"/>
                                      </a:cubicBezTo>
                                      <a:cubicBezTo>
                                        <a:pt x="489046" y="168087"/>
                                        <a:pt x="486228" y="166335"/>
                                        <a:pt x="483384" y="164050"/>
                                      </a:cubicBezTo>
                                      <a:cubicBezTo>
                                        <a:pt x="482368" y="163237"/>
                                        <a:pt x="479562" y="160978"/>
                                        <a:pt x="478978" y="160317"/>
                                      </a:cubicBezTo>
                                      <a:cubicBezTo>
                                        <a:pt x="478928" y="160241"/>
                                        <a:pt x="480108" y="160978"/>
                                        <a:pt x="480819" y="161320"/>
                                      </a:cubicBezTo>
                                      <a:cubicBezTo>
                                        <a:pt x="484793" y="163174"/>
                                        <a:pt x="488526" y="165320"/>
                                        <a:pt x="492868" y="167909"/>
                                      </a:cubicBezTo>
                                      <a:cubicBezTo>
                                        <a:pt x="496969" y="170347"/>
                                        <a:pt x="501615" y="173419"/>
                                        <a:pt x="504243" y="176555"/>
                                      </a:cubicBezTo>
                                      <a:cubicBezTo>
                                        <a:pt x="508014" y="181088"/>
                                        <a:pt x="509626" y="187359"/>
                                        <a:pt x="508509" y="194278"/>
                                      </a:cubicBezTo>
                                      <a:cubicBezTo>
                                        <a:pt x="507544" y="200360"/>
                                        <a:pt x="505234" y="206771"/>
                                        <a:pt x="502885" y="211900"/>
                                      </a:cubicBezTo>
                                      <a:cubicBezTo>
                                        <a:pt x="501019" y="216001"/>
                                        <a:pt x="498010" y="221486"/>
                                        <a:pt x="495470" y="224837"/>
                                      </a:cubicBezTo>
                                      <a:cubicBezTo>
                                        <a:pt x="495318" y="225053"/>
                                        <a:pt x="494226" y="226361"/>
                                        <a:pt x="493706" y="225358"/>
                                      </a:cubicBezTo>
                                      <a:cubicBezTo>
                                        <a:pt x="493541" y="225028"/>
                                        <a:pt x="494963" y="222666"/>
                                        <a:pt x="495470" y="221498"/>
                                      </a:cubicBezTo>
                                      <a:cubicBezTo>
                                        <a:pt x="499635" y="212383"/>
                                        <a:pt x="504256" y="202772"/>
                                        <a:pt x="504865" y="191574"/>
                                      </a:cubicBezTo>
                                      <a:moveTo>
                                        <a:pt x="475931" y="160279"/>
                                      </a:moveTo>
                                      <a:cubicBezTo>
                                        <a:pt x="472948" y="158705"/>
                                        <a:pt x="470574" y="157245"/>
                                        <a:pt x="467463" y="155480"/>
                                      </a:cubicBezTo>
                                      <a:cubicBezTo>
                                        <a:pt x="469698" y="156267"/>
                                        <a:pt x="471577" y="157245"/>
                                        <a:pt x="474408" y="158464"/>
                                      </a:cubicBezTo>
                                      <a:cubicBezTo>
                                        <a:pt x="476223" y="159251"/>
                                        <a:pt x="476579" y="159708"/>
                                        <a:pt x="477861" y="160812"/>
                                      </a:cubicBezTo>
                                      <a:cubicBezTo>
                                        <a:pt x="477328" y="160368"/>
                                        <a:pt x="479613" y="162298"/>
                                        <a:pt x="479448" y="162349"/>
                                      </a:cubicBezTo>
                                      <a:cubicBezTo>
                                        <a:pt x="479182" y="162425"/>
                                        <a:pt x="476312" y="160482"/>
                                        <a:pt x="475931" y="160279"/>
                                      </a:cubicBezTo>
                                      <a:moveTo>
                                        <a:pt x="515073" y="229522"/>
                                      </a:moveTo>
                                      <a:cubicBezTo>
                                        <a:pt x="511531" y="230360"/>
                                        <a:pt x="506363" y="230258"/>
                                        <a:pt x="502999" y="230144"/>
                                      </a:cubicBezTo>
                                      <a:cubicBezTo>
                                        <a:pt x="501717" y="230106"/>
                                        <a:pt x="500765" y="230157"/>
                                        <a:pt x="501107" y="229522"/>
                                      </a:cubicBezTo>
                                      <a:cubicBezTo>
                                        <a:pt x="501793" y="228341"/>
                                        <a:pt x="504827" y="223060"/>
                                        <a:pt x="505589" y="223174"/>
                                      </a:cubicBezTo>
                                      <a:cubicBezTo>
                                        <a:pt x="505741" y="223187"/>
                                        <a:pt x="505729" y="223314"/>
                                        <a:pt x="505805" y="223390"/>
                                      </a:cubicBezTo>
                                      <a:cubicBezTo>
                                        <a:pt x="508039" y="225180"/>
                                        <a:pt x="510680" y="226602"/>
                                        <a:pt x="513422" y="228176"/>
                                      </a:cubicBezTo>
                                      <a:cubicBezTo>
                                        <a:pt x="514070" y="228557"/>
                                        <a:pt x="515784" y="229357"/>
                                        <a:pt x="515073" y="229522"/>
                                      </a:cubicBezTo>
                                      <a:moveTo>
                                        <a:pt x="512267" y="210973"/>
                                      </a:moveTo>
                                      <a:cubicBezTo>
                                        <a:pt x="512369" y="211088"/>
                                        <a:pt x="512064" y="211773"/>
                                        <a:pt x="512064" y="211900"/>
                                      </a:cubicBezTo>
                                      <a:cubicBezTo>
                                        <a:pt x="511886" y="216674"/>
                                        <a:pt x="512826" y="220673"/>
                                        <a:pt x="513740" y="224012"/>
                                      </a:cubicBezTo>
                                      <a:cubicBezTo>
                                        <a:pt x="513918" y="224685"/>
                                        <a:pt x="514425" y="226640"/>
                                        <a:pt x="513524" y="225878"/>
                                      </a:cubicBezTo>
                                      <a:cubicBezTo>
                                        <a:pt x="512559" y="225066"/>
                                        <a:pt x="511124" y="223910"/>
                                        <a:pt x="510401" y="223390"/>
                                      </a:cubicBezTo>
                                      <a:cubicBezTo>
                                        <a:pt x="509766" y="222907"/>
                                        <a:pt x="506871" y="221511"/>
                                        <a:pt x="506846" y="220457"/>
                                      </a:cubicBezTo>
                                      <a:cubicBezTo>
                                        <a:pt x="506833" y="219581"/>
                                        <a:pt x="508839" y="216826"/>
                                        <a:pt x="509245" y="216077"/>
                                      </a:cubicBezTo>
                                      <a:cubicBezTo>
                                        <a:pt x="510134" y="214439"/>
                                        <a:pt x="511290" y="213157"/>
                                        <a:pt x="511861" y="211900"/>
                                      </a:cubicBezTo>
                                      <a:cubicBezTo>
                                        <a:pt x="511746" y="212129"/>
                                        <a:pt x="511912" y="210580"/>
                                        <a:pt x="512267" y="210973"/>
                                      </a:cubicBezTo>
                                      <a:moveTo>
                                        <a:pt x="540528" y="143292"/>
                                      </a:moveTo>
                                      <a:cubicBezTo>
                                        <a:pt x="538903" y="143724"/>
                                        <a:pt x="536389" y="143749"/>
                                        <a:pt x="535005" y="143089"/>
                                      </a:cubicBezTo>
                                      <a:cubicBezTo>
                                        <a:pt x="534193" y="142708"/>
                                        <a:pt x="530422" y="140118"/>
                                        <a:pt x="530943" y="139649"/>
                                      </a:cubicBezTo>
                                      <a:cubicBezTo>
                                        <a:pt x="531425" y="139204"/>
                                        <a:pt x="531857" y="137579"/>
                                        <a:pt x="531984" y="136932"/>
                                      </a:cubicBezTo>
                                      <a:cubicBezTo>
                                        <a:pt x="532555" y="133809"/>
                                        <a:pt x="534332" y="135192"/>
                                        <a:pt x="536453" y="133910"/>
                                      </a:cubicBezTo>
                                      <a:cubicBezTo>
                                        <a:pt x="537176" y="133478"/>
                                        <a:pt x="538649" y="131168"/>
                                        <a:pt x="537392" y="130152"/>
                                      </a:cubicBezTo>
                                      <a:cubicBezTo>
                                        <a:pt x="536999" y="129835"/>
                                        <a:pt x="535526" y="129606"/>
                                        <a:pt x="535005" y="129746"/>
                                      </a:cubicBezTo>
                                      <a:cubicBezTo>
                                        <a:pt x="534320" y="129924"/>
                                        <a:pt x="533888" y="131396"/>
                                        <a:pt x="532707" y="131523"/>
                                      </a:cubicBezTo>
                                      <a:cubicBezTo>
                                        <a:pt x="532492" y="131536"/>
                                        <a:pt x="532276" y="131371"/>
                                        <a:pt x="532085" y="131422"/>
                                      </a:cubicBezTo>
                                      <a:cubicBezTo>
                                        <a:pt x="532085" y="131422"/>
                                        <a:pt x="529369" y="132844"/>
                                        <a:pt x="529267" y="132768"/>
                                      </a:cubicBezTo>
                                      <a:cubicBezTo>
                                        <a:pt x="528721" y="132399"/>
                                        <a:pt x="529305" y="130470"/>
                                        <a:pt x="529470" y="130254"/>
                                      </a:cubicBezTo>
                                      <a:cubicBezTo>
                                        <a:pt x="529914" y="129759"/>
                                        <a:pt x="531654" y="129606"/>
                                        <a:pt x="533025" y="128806"/>
                                      </a:cubicBezTo>
                                      <a:cubicBezTo>
                                        <a:pt x="533444" y="128553"/>
                                        <a:pt x="533761" y="127930"/>
                                        <a:pt x="533964" y="127867"/>
                                      </a:cubicBezTo>
                                      <a:cubicBezTo>
                                        <a:pt x="534815" y="127600"/>
                                        <a:pt x="534333" y="127740"/>
                                        <a:pt x="534891" y="127143"/>
                                      </a:cubicBezTo>
                                      <a:cubicBezTo>
                                        <a:pt x="535907" y="126026"/>
                                        <a:pt x="537887" y="124871"/>
                                        <a:pt x="539487" y="123284"/>
                                      </a:cubicBezTo>
                                      <a:cubicBezTo>
                                        <a:pt x="541290" y="121481"/>
                                        <a:pt x="542661" y="119627"/>
                                        <a:pt x="544185" y="118701"/>
                                      </a:cubicBezTo>
                                      <a:cubicBezTo>
                                        <a:pt x="545695" y="117749"/>
                                        <a:pt x="546660" y="115578"/>
                                        <a:pt x="548971" y="115451"/>
                                      </a:cubicBezTo>
                                      <a:cubicBezTo>
                                        <a:pt x="549098" y="115451"/>
                                        <a:pt x="549022" y="115514"/>
                                        <a:pt x="549085" y="115565"/>
                                      </a:cubicBezTo>
                                      <a:cubicBezTo>
                                        <a:pt x="549390" y="115882"/>
                                        <a:pt x="548197" y="117837"/>
                                        <a:pt x="548235" y="117749"/>
                                      </a:cubicBezTo>
                                      <a:cubicBezTo>
                                        <a:pt x="546546" y="120364"/>
                                        <a:pt x="540198" y="122141"/>
                                        <a:pt x="539284" y="126001"/>
                                      </a:cubicBezTo>
                                      <a:cubicBezTo>
                                        <a:pt x="539081" y="126788"/>
                                        <a:pt x="538979" y="128146"/>
                                        <a:pt x="539386" y="128807"/>
                                      </a:cubicBezTo>
                                      <a:cubicBezTo>
                                        <a:pt x="539868" y="129606"/>
                                        <a:pt x="541176" y="129187"/>
                                        <a:pt x="541468" y="129632"/>
                                      </a:cubicBezTo>
                                      <a:cubicBezTo>
                                        <a:pt x="541925" y="130343"/>
                                        <a:pt x="541227" y="132082"/>
                                        <a:pt x="540833" y="132666"/>
                                      </a:cubicBezTo>
                                      <a:cubicBezTo>
                                        <a:pt x="540186" y="133644"/>
                                        <a:pt x="538433" y="135104"/>
                                        <a:pt x="537811" y="135485"/>
                                      </a:cubicBezTo>
                                      <a:cubicBezTo>
                                        <a:pt x="537494" y="135675"/>
                                        <a:pt x="536440" y="135586"/>
                                        <a:pt x="536453" y="136107"/>
                                      </a:cubicBezTo>
                                      <a:cubicBezTo>
                                        <a:pt x="536504" y="137211"/>
                                        <a:pt x="538510" y="135827"/>
                                        <a:pt x="538967" y="135891"/>
                                      </a:cubicBezTo>
                                      <a:cubicBezTo>
                                        <a:pt x="540059" y="136068"/>
                                        <a:pt x="539741" y="137097"/>
                                        <a:pt x="541252" y="136513"/>
                                      </a:cubicBezTo>
                                      <a:cubicBezTo>
                                        <a:pt x="542928" y="135878"/>
                                        <a:pt x="540795" y="138519"/>
                                        <a:pt x="540325" y="139027"/>
                                      </a:cubicBezTo>
                                      <a:cubicBezTo>
                                        <a:pt x="540033" y="139319"/>
                                        <a:pt x="538738" y="140334"/>
                                        <a:pt x="538230" y="140588"/>
                                      </a:cubicBezTo>
                                      <a:cubicBezTo>
                                        <a:pt x="537748" y="140829"/>
                                        <a:pt x="536415" y="140652"/>
                                        <a:pt x="536453" y="141325"/>
                                      </a:cubicBezTo>
                                      <a:cubicBezTo>
                                        <a:pt x="536529" y="142124"/>
                                        <a:pt x="539881" y="141667"/>
                                        <a:pt x="540211" y="141528"/>
                                      </a:cubicBezTo>
                                      <a:cubicBezTo>
                                        <a:pt x="542433" y="140601"/>
                                        <a:pt x="544807" y="137529"/>
                                        <a:pt x="547295" y="136932"/>
                                      </a:cubicBezTo>
                                      <a:cubicBezTo>
                                        <a:pt x="548603" y="136627"/>
                                        <a:pt x="550456" y="136576"/>
                                        <a:pt x="550228" y="136932"/>
                                      </a:cubicBezTo>
                                      <a:cubicBezTo>
                                        <a:pt x="549491" y="138125"/>
                                        <a:pt x="546749" y="139357"/>
                                        <a:pt x="546051" y="140271"/>
                                      </a:cubicBezTo>
                                      <a:cubicBezTo>
                                        <a:pt x="545251" y="141363"/>
                                        <a:pt x="545810" y="141185"/>
                                        <a:pt x="546787" y="141325"/>
                                      </a:cubicBezTo>
                                      <a:cubicBezTo>
                                        <a:pt x="550761" y="141909"/>
                                        <a:pt x="557249" y="141820"/>
                                        <a:pt x="560029" y="139763"/>
                                      </a:cubicBezTo>
                                      <a:cubicBezTo>
                                        <a:pt x="562568" y="137859"/>
                                        <a:pt x="565069" y="135903"/>
                                        <a:pt x="567113" y="133402"/>
                                      </a:cubicBezTo>
                                      <a:cubicBezTo>
                                        <a:pt x="567862" y="132488"/>
                                        <a:pt x="568357" y="131485"/>
                                        <a:pt x="568992" y="130152"/>
                                      </a:cubicBezTo>
                                      <a:cubicBezTo>
                                        <a:pt x="569335" y="129454"/>
                                        <a:pt x="570922" y="126864"/>
                                        <a:pt x="570871" y="127232"/>
                                      </a:cubicBezTo>
                                      <a:cubicBezTo>
                                        <a:pt x="570656" y="128768"/>
                                        <a:pt x="570173" y="131765"/>
                                        <a:pt x="569818" y="132971"/>
                                      </a:cubicBezTo>
                                      <a:cubicBezTo>
                                        <a:pt x="569475" y="134215"/>
                                        <a:pt x="568497" y="136614"/>
                                        <a:pt x="567329" y="138087"/>
                                      </a:cubicBezTo>
                                      <a:cubicBezTo>
                                        <a:pt x="565958" y="139801"/>
                                        <a:pt x="562886" y="141985"/>
                                        <a:pt x="560232" y="142670"/>
                                      </a:cubicBezTo>
                                      <a:cubicBezTo>
                                        <a:pt x="557528" y="143369"/>
                                        <a:pt x="554621" y="143216"/>
                                        <a:pt x="551688" y="143407"/>
                                      </a:cubicBezTo>
                                      <a:cubicBezTo>
                                        <a:pt x="550660" y="143457"/>
                                        <a:pt x="547511" y="144308"/>
                                        <a:pt x="546470" y="143813"/>
                                      </a:cubicBezTo>
                                      <a:cubicBezTo>
                                        <a:pt x="545759" y="143496"/>
                                        <a:pt x="545987" y="142188"/>
                                        <a:pt x="545327" y="141845"/>
                                      </a:cubicBezTo>
                                      <a:cubicBezTo>
                                        <a:pt x="543499" y="140893"/>
                                        <a:pt x="541950" y="142937"/>
                                        <a:pt x="540528" y="143292"/>
                                      </a:cubicBezTo>
                                      <a:moveTo>
                                        <a:pt x="529889" y="142784"/>
                                      </a:moveTo>
                                      <a:cubicBezTo>
                                        <a:pt x="528048" y="142023"/>
                                        <a:pt x="525814" y="137922"/>
                                        <a:pt x="526144" y="135573"/>
                                      </a:cubicBezTo>
                                      <a:cubicBezTo>
                                        <a:pt x="526182" y="135269"/>
                                        <a:pt x="526436" y="134900"/>
                                        <a:pt x="526563" y="134951"/>
                                      </a:cubicBezTo>
                                      <a:cubicBezTo>
                                        <a:pt x="526944" y="135180"/>
                                        <a:pt x="526728" y="136221"/>
                                        <a:pt x="526766" y="136424"/>
                                      </a:cubicBezTo>
                                      <a:cubicBezTo>
                                        <a:pt x="527197" y="138925"/>
                                        <a:pt x="528467" y="140461"/>
                                        <a:pt x="529889" y="141845"/>
                                      </a:cubicBezTo>
                                      <a:cubicBezTo>
                                        <a:pt x="530422" y="142353"/>
                                        <a:pt x="531958" y="143622"/>
                                        <a:pt x="529889" y="142784"/>
                                      </a:cubicBezTo>
                                      <a:moveTo>
                                        <a:pt x="533964" y="125467"/>
                                      </a:moveTo>
                                      <a:cubicBezTo>
                                        <a:pt x="535183" y="123741"/>
                                        <a:pt x="536339" y="122090"/>
                                        <a:pt x="538129" y="120465"/>
                                      </a:cubicBezTo>
                                      <a:cubicBezTo>
                                        <a:pt x="538814" y="119843"/>
                                        <a:pt x="540668" y="118993"/>
                                        <a:pt x="540744" y="118167"/>
                                      </a:cubicBezTo>
                                      <a:cubicBezTo>
                                        <a:pt x="540744" y="118091"/>
                                        <a:pt x="540668" y="118015"/>
                                        <a:pt x="540630" y="117939"/>
                                      </a:cubicBezTo>
                                      <a:cubicBezTo>
                                        <a:pt x="540833" y="117977"/>
                                        <a:pt x="541138" y="117888"/>
                                        <a:pt x="541391" y="117875"/>
                                      </a:cubicBezTo>
                                      <a:cubicBezTo>
                                        <a:pt x="541239" y="118053"/>
                                        <a:pt x="541087" y="118180"/>
                                        <a:pt x="540934" y="118383"/>
                                      </a:cubicBezTo>
                                      <a:cubicBezTo>
                                        <a:pt x="539627" y="120351"/>
                                        <a:pt x="538383" y="122167"/>
                                        <a:pt x="536770" y="123703"/>
                                      </a:cubicBezTo>
                                      <a:cubicBezTo>
                                        <a:pt x="535805" y="124604"/>
                                        <a:pt x="534523" y="125721"/>
                                        <a:pt x="533444" y="126724"/>
                                      </a:cubicBezTo>
                                      <a:cubicBezTo>
                                        <a:pt x="532314" y="127765"/>
                                        <a:pt x="533799" y="125696"/>
                                        <a:pt x="533964" y="125467"/>
                                      </a:cubicBezTo>
                                      <a:moveTo>
                                        <a:pt x="546787" y="80207"/>
                                      </a:moveTo>
                                      <a:cubicBezTo>
                                        <a:pt x="546927" y="79852"/>
                                        <a:pt x="547968" y="78303"/>
                                        <a:pt x="548146" y="78442"/>
                                      </a:cubicBezTo>
                                      <a:cubicBezTo>
                                        <a:pt x="548158" y="78455"/>
                                        <a:pt x="548133" y="78620"/>
                                        <a:pt x="548146" y="78658"/>
                                      </a:cubicBezTo>
                                      <a:cubicBezTo>
                                        <a:pt x="548514" y="80588"/>
                                        <a:pt x="549593" y="82340"/>
                                        <a:pt x="550533" y="84498"/>
                                      </a:cubicBezTo>
                                      <a:cubicBezTo>
                                        <a:pt x="551142" y="85857"/>
                                        <a:pt x="551510" y="87761"/>
                                        <a:pt x="551993" y="89399"/>
                                      </a:cubicBezTo>
                                      <a:cubicBezTo>
                                        <a:pt x="552475" y="91049"/>
                                        <a:pt x="553326" y="92573"/>
                                        <a:pt x="553770" y="93982"/>
                                      </a:cubicBezTo>
                                      <a:cubicBezTo>
                                        <a:pt x="554113" y="95074"/>
                                        <a:pt x="554024" y="96940"/>
                                        <a:pt x="554290" y="97943"/>
                                      </a:cubicBezTo>
                                      <a:cubicBezTo>
                                        <a:pt x="554519" y="98844"/>
                                        <a:pt x="555700" y="99695"/>
                                        <a:pt x="554709" y="100647"/>
                                      </a:cubicBezTo>
                                      <a:cubicBezTo>
                                        <a:pt x="553046" y="102260"/>
                                        <a:pt x="551256" y="99200"/>
                                        <a:pt x="550850" y="97626"/>
                                      </a:cubicBezTo>
                                      <a:cubicBezTo>
                                        <a:pt x="550240" y="95353"/>
                                        <a:pt x="549809" y="94045"/>
                                        <a:pt x="548450" y="91583"/>
                                      </a:cubicBezTo>
                                      <a:cubicBezTo>
                                        <a:pt x="547117" y="89183"/>
                                        <a:pt x="546165" y="85768"/>
                                        <a:pt x="546368" y="83241"/>
                                      </a:cubicBezTo>
                                      <a:cubicBezTo>
                                        <a:pt x="546444" y="82416"/>
                                        <a:pt x="546394" y="81286"/>
                                        <a:pt x="546787" y="80207"/>
                                      </a:cubicBezTo>
                                      <a:moveTo>
                                        <a:pt x="561388" y="103999"/>
                                      </a:moveTo>
                                      <a:cubicBezTo>
                                        <a:pt x="561756" y="104050"/>
                                        <a:pt x="563724" y="104037"/>
                                        <a:pt x="563774" y="104621"/>
                                      </a:cubicBezTo>
                                      <a:cubicBezTo>
                                        <a:pt x="563838" y="105357"/>
                                        <a:pt x="562035" y="104723"/>
                                        <a:pt x="562010" y="104723"/>
                                      </a:cubicBezTo>
                                      <a:cubicBezTo>
                                        <a:pt x="556982" y="104646"/>
                                        <a:pt x="552259" y="105916"/>
                                        <a:pt x="548869" y="107643"/>
                                      </a:cubicBezTo>
                                      <a:cubicBezTo>
                                        <a:pt x="549123" y="107528"/>
                                        <a:pt x="547422" y="108646"/>
                                        <a:pt x="547295" y="108366"/>
                                      </a:cubicBezTo>
                                      <a:cubicBezTo>
                                        <a:pt x="547359" y="108493"/>
                                        <a:pt x="548527" y="106652"/>
                                        <a:pt x="548666" y="106500"/>
                                      </a:cubicBezTo>
                                      <a:cubicBezTo>
                                        <a:pt x="550279" y="104723"/>
                                        <a:pt x="552919" y="103491"/>
                                        <a:pt x="555446" y="103364"/>
                                      </a:cubicBezTo>
                                      <a:cubicBezTo>
                                        <a:pt x="557883" y="103237"/>
                                        <a:pt x="560093" y="103783"/>
                                        <a:pt x="561388" y="103999"/>
                                      </a:cubicBezTo>
                                      <a:moveTo>
                                        <a:pt x="564193" y="114105"/>
                                      </a:moveTo>
                                      <a:cubicBezTo>
                                        <a:pt x="564295" y="113737"/>
                                        <a:pt x="563051" y="114727"/>
                                        <a:pt x="563470" y="114625"/>
                                      </a:cubicBezTo>
                                      <a:cubicBezTo>
                                        <a:pt x="563228" y="114701"/>
                                        <a:pt x="561832" y="114168"/>
                                        <a:pt x="561692" y="114105"/>
                                      </a:cubicBezTo>
                                      <a:cubicBezTo>
                                        <a:pt x="560321" y="113457"/>
                                        <a:pt x="558467" y="112556"/>
                                        <a:pt x="556271" y="112861"/>
                                      </a:cubicBezTo>
                                      <a:cubicBezTo>
                                        <a:pt x="555509" y="112962"/>
                                        <a:pt x="553084" y="114194"/>
                                        <a:pt x="554506" y="112746"/>
                                      </a:cubicBezTo>
                                      <a:cubicBezTo>
                                        <a:pt x="554887" y="112365"/>
                                        <a:pt x="556957" y="111223"/>
                                        <a:pt x="556792" y="111299"/>
                                      </a:cubicBezTo>
                                      <a:cubicBezTo>
                                        <a:pt x="557680" y="110956"/>
                                        <a:pt x="559331" y="111172"/>
                                        <a:pt x="559928" y="111299"/>
                                      </a:cubicBezTo>
                                      <a:cubicBezTo>
                                        <a:pt x="561007" y="111515"/>
                                        <a:pt x="561349" y="111870"/>
                                        <a:pt x="562314" y="112543"/>
                                      </a:cubicBezTo>
                                      <a:cubicBezTo>
                                        <a:pt x="562657" y="112784"/>
                                        <a:pt x="564358" y="113533"/>
                                        <a:pt x="564193" y="114105"/>
                                      </a:cubicBezTo>
                                      <a:moveTo>
                                        <a:pt x="556792" y="116288"/>
                                      </a:moveTo>
                                      <a:cubicBezTo>
                                        <a:pt x="557515" y="116415"/>
                                        <a:pt x="557363" y="116238"/>
                                        <a:pt x="557211" y="116606"/>
                                      </a:cubicBezTo>
                                      <a:cubicBezTo>
                                        <a:pt x="556284" y="118840"/>
                                        <a:pt x="558163" y="120186"/>
                                        <a:pt x="560054" y="119792"/>
                                      </a:cubicBezTo>
                                      <a:cubicBezTo>
                                        <a:pt x="561362" y="119538"/>
                                        <a:pt x="561273" y="117977"/>
                                        <a:pt x="561540" y="117444"/>
                                      </a:cubicBezTo>
                                      <a:cubicBezTo>
                                        <a:pt x="561603" y="117329"/>
                                        <a:pt x="562048" y="117558"/>
                                        <a:pt x="562111" y="117545"/>
                                      </a:cubicBezTo>
                                      <a:cubicBezTo>
                                        <a:pt x="563279" y="117355"/>
                                        <a:pt x="561603" y="119881"/>
                                        <a:pt x="561273" y="120148"/>
                                      </a:cubicBezTo>
                                      <a:cubicBezTo>
                                        <a:pt x="559788" y="121379"/>
                                        <a:pt x="557185" y="121494"/>
                                        <a:pt x="556068" y="120148"/>
                                      </a:cubicBezTo>
                                      <a:cubicBezTo>
                                        <a:pt x="555205" y="119120"/>
                                        <a:pt x="555001" y="115996"/>
                                        <a:pt x="556792" y="116288"/>
                                      </a:cubicBezTo>
                                      <a:moveTo>
                                        <a:pt x="560651" y="117977"/>
                                      </a:moveTo>
                                      <a:cubicBezTo>
                                        <a:pt x="560651" y="118345"/>
                                        <a:pt x="560181" y="118663"/>
                                        <a:pt x="559610" y="118663"/>
                                      </a:cubicBezTo>
                                      <a:cubicBezTo>
                                        <a:pt x="559052" y="118663"/>
                                        <a:pt x="558582" y="118345"/>
                                        <a:pt x="558582" y="117977"/>
                                      </a:cubicBezTo>
                                      <a:cubicBezTo>
                                        <a:pt x="558582" y="117609"/>
                                        <a:pt x="559052" y="117291"/>
                                        <a:pt x="559610" y="117291"/>
                                      </a:cubicBezTo>
                                      <a:cubicBezTo>
                                        <a:pt x="560181" y="117291"/>
                                        <a:pt x="560651" y="117609"/>
                                        <a:pt x="560651" y="117977"/>
                                      </a:cubicBezTo>
                                      <a:moveTo>
                                        <a:pt x="557211" y="115247"/>
                                      </a:moveTo>
                                      <a:cubicBezTo>
                                        <a:pt x="556830" y="115222"/>
                                        <a:pt x="554417" y="116187"/>
                                        <a:pt x="555230" y="114943"/>
                                      </a:cubicBezTo>
                                      <a:cubicBezTo>
                                        <a:pt x="555598" y="114384"/>
                                        <a:pt x="557046" y="114156"/>
                                        <a:pt x="557833" y="114308"/>
                                      </a:cubicBezTo>
                                      <a:cubicBezTo>
                                        <a:pt x="558645" y="114473"/>
                                        <a:pt x="559623" y="114663"/>
                                        <a:pt x="560753" y="115044"/>
                                      </a:cubicBezTo>
                                      <a:cubicBezTo>
                                        <a:pt x="561172" y="115184"/>
                                        <a:pt x="562340" y="116073"/>
                                        <a:pt x="562111" y="116288"/>
                                      </a:cubicBezTo>
                                      <a:cubicBezTo>
                                        <a:pt x="561679" y="116720"/>
                                        <a:pt x="557642" y="115298"/>
                                        <a:pt x="557211" y="115247"/>
                                      </a:cubicBezTo>
                                      <a:moveTo>
                                        <a:pt x="566694" y="124122"/>
                                      </a:moveTo>
                                      <a:cubicBezTo>
                                        <a:pt x="567418" y="123449"/>
                                        <a:pt x="568408" y="123093"/>
                                        <a:pt x="568992" y="122344"/>
                                      </a:cubicBezTo>
                                      <a:cubicBezTo>
                                        <a:pt x="569157" y="122128"/>
                                        <a:pt x="569259" y="121976"/>
                                        <a:pt x="569322" y="121887"/>
                                      </a:cubicBezTo>
                                      <a:cubicBezTo>
                                        <a:pt x="569259" y="122002"/>
                                        <a:pt x="569183" y="122192"/>
                                        <a:pt x="569094" y="122446"/>
                                      </a:cubicBezTo>
                                      <a:cubicBezTo>
                                        <a:pt x="568878" y="123131"/>
                                        <a:pt x="568357" y="125594"/>
                                        <a:pt x="567951" y="126102"/>
                                      </a:cubicBezTo>
                                      <a:cubicBezTo>
                                        <a:pt x="567405" y="126750"/>
                                        <a:pt x="565615" y="127956"/>
                                        <a:pt x="564396" y="128591"/>
                                      </a:cubicBezTo>
                                      <a:cubicBezTo>
                                        <a:pt x="562416" y="129657"/>
                                        <a:pt x="559674" y="129962"/>
                                        <a:pt x="557528" y="130051"/>
                                      </a:cubicBezTo>
                                      <a:cubicBezTo>
                                        <a:pt x="561324" y="129340"/>
                                        <a:pt x="564270" y="126356"/>
                                        <a:pt x="566694" y="124122"/>
                                      </a:cubicBezTo>
                                      <a:moveTo>
                                        <a:pt x="567634" y="99403"/>
                                      </a:moveTo>
                                      <a:cubicBezTo>
                                        <a:pt x="568053" y="96166"/>
                                        <a:pt x="568370" y="91646"/>
                                        <a:pt x="570249" y="88777"/>
                                      </a:cubicBezTo>
                                      <a:cubicBezTo>
                                        <a:pt x="571735" y="86466"/>
                                        <a:pt x="574325" y="84371"/>
                                        <a:pt x="576178" y="82099"/>
                                      </a:cubicBezTo>
                                      <a:cubicBezTo>
                                        <a:pt x="576534" y="81667"/>
                                        <a:pt x="577194" y="80982"/>
                                        <a:pt x="577435" y="80525"/>
                                      </a:cubicBezTo>
                                      <a:cubicBezTo>
                                        <a:pt x="577613" y="80194"/>
                                        <a:pt x="577880" y="79483"/>
                                        <a:pt x="578273" y="80321"/>
                                      </a:cubicBezTo>
                                      <a:cubicBezTo>
                                        <a:pt x="580470" y="84841"/>
                                        <a:pt x="582234" y="91354"/>
                                        <a:pt x="580673" y="98260"/>
                                      </a:cubicBezTo>
                                      <a:cubicBezTo>
                                        <a:pt x="579835" y="101904"/>
                                        <a:pt x="577664" y="105713"/>
                                        <a:pt x="575569" y="108785"/>
                                      </a:cubicBezTo>
                                      <a:cubicBezTo>
                                        <a:pt x="575429" y="108976"/>
                                        <a:pt x="574794" y="110131"/>
                                        <a:pt x="574718" y="110144"/>
                                      </a:cubicBezTo>
                                      <a:cubicBezTo>
                                        <a:pt x="574655" y="110156"/>
                                        <a:pt x="572903" y="109230"/>
                                        <a:pt x="572953" y="108684"/>
                                      </a:cubicBezTo>
                                      <a:cubicBezTo>
                                        <a:pt x="572966" y="108430"/>
                                        <a:pt x="574477" y="107465"/>
                                        <a:pt x="574934" y="107021"/>
                                      </a:cubicBezTo>
                                      <a:cubicBezTo>
                                        <a:pt x="577968" y="104050"/>
                                        <a:pt x="578552" y="98819"/>
                                        <a:pt x="578997" y="93360"/>
                                      </a:cubicBezTo>
                                      <a:lnTo>
                                        <a:pt x="578921" y="93347"/>
                                      </a:lnTo>
                                      <a:cubicBezTo>
                                        <a:pt x="579022" y="93081"/>
                                        <a:pt x="579022" y="92827"/>
                                        <a:pt x="579048" y="92586"/>
                                      </a:cubicBezTo>
                                      <a:cubicBezTo>
                                        <a:pt x="579048" y="92509"/>
                                        <a:pt x="578997" y="92433"/>
                                        <a:pt x="578921" y="92433"/>
                                      </a:cubicBezTo>
                                      <a:cubicBezTo>
                                        <a:pt x="578832" y="92421"/>
                                        <a:pt x="578756" y="92484"/>
                                        <a:pt x="578743" y="92560"/>
                                      </a:cubicBezTo>
                                      <a:cubicBezTo>
                                        <a:pt x="578717" y="92789"/>
                                        <a:pt x="578705" y="92992"/>
                                        <a:pt x="578667" y="93182"/>
                                      </a:cubicBezTo>
                                      <a:cubicBezTo>
                                        <a:pt x="577511" y="94312"/>
                                        <a:pt x="576737" y="96305"/>
                                        <a:pt x="575671" y="98159"/>
                                      </a:cubicBezTo>
                                      <a:cubicBezTo>
                                        <a:pt x="575455" y="98502"/>
                                        <a:pt x="575036" y="99365"/>
                                        <a:pt x="574833" y="99302"/>
                                      </a:cubicBezTo>
                                      <a:cubicBezTo>
                                        <a:pt x="574337" y="99124"/>
                                        <a:pt x="573817" y="93804"/>
                                        <a:pt x="573906" y="92420"/>
                                      </a:cubicBezTo>
                                      <a:cubicBezTo>
                                        <a:pt x="573931" y="91671"/>
                                        <a:pt x="574502" y="90872"/>
                                        <a:pt x="574718" y="90021"/>
                                      </a:cubicBezTo>
                                      <a:cubicBezTo>
                                        <a:pt x="575023" y="88878"/>
                                        <a:pt x="575366" y="87710"/>
                                        <a:pt x="576077" y="86060"/>
                                      </a:cubicBezTo>
                                      <a:cubicBezTo>
                                        <a:pt x="576280" y="85616"/>
                                        <a:pt x="577296" y="83813"/>
                                        <a:pt x="576813" y="83457"/>
                                      </a:cubicBezTo>
                                      <a:cubicBezTo>
                                        <a:pt x="576496" y="83216"/>
                                        <a:pt x="574718" y="84803"/>
                                        <a:pt x="574414" y="85120"/>
                                      </a:cubicBezTo>
                                      <a:cubicBezTo>
                                        <a:pt x="573677" y="85895"/>
                                        <a:pt x="571963" y="87926"/>
                                        <a:pt x="571392" y="88980"/>
                                      </a:cubicBezTo>
                                      <a:cubicBezTo>
                                        <a:pt x="569183" y="92992"/>
                                        <a:pt x="570160" y="98464"/>
                                        <a:pt x="570249" y="102641"/>
                                      </a:cubicBezTo>
                                      <a:cubicBezTo>
                                        <a:pt x="570275" y="104126"/>
                                        <a:pt x="570097" y="107338"/>
                                        <a:pt x="569094" y="108366"/>
                                      </a:cubicBezTo>
                                      <a:cubicBezTo>
                                        <a:pt x="568840" y="106475"/>
                                        <a:pt x="569335" y="103809"/>
                                        <a:pt x="568167" y="102958"/>
                                      </a:cubicBezTo>
                                      <a:cubicBezTo>
                                        <a:pt x="567951" y="102793"/>
                                        <a:pt x="567329" y="103263"/>
                                        <a:pt x="567113" y="102844"/>
                                      </a:cubicBezTo>
                                      <a:cubicBezTo>
                                        <a:pt x="566872" y="102387"/>
                                        <a:pt x="567520" y="100292"/>
                                        <a:pt x="567634" y="99403"/>
                                      </a:cubicBezTo>
                                      <a:moveTo>
                                        <a:pt x="574934" y="122751"/>
                                      </a:moveTo>
                                      <a:cubicBezTo>
                                        <a:pt x="574972" y="122420"/>
                                        <a:pt x="575150" y="123741"/>
                                        <a:pt x="575150" y="123792"/>
                                      </a:cubicBezTo>
                                      <a:cubicBezTo>
                                        <a:pt x="574858" y="126013"/>
                                        <a:pt x="573766" y="123995"/>
                                        <a:pt x="573995" y="122751"/>
                                      </a:cubicBezTo>
                                      <a:cubicBezTo>
                                        <a:pt x="574134" y="122001"/>
                                        <a:pt x="575569" y="120478"/>
                                        <a:pt x="575569" y="120478"/>
                                      </a:cubicBezTo>
                                      <a:cubicBezTo>
                                        <a:pt x="576013" y="121214"/>
                                        <a:pt x="574985" y="122344"/>
                                        <a:pt x="574934" y="122751"/>
                                      </a:cubicBezTo>
                                      <a:moveTo>
                                        <a:pt x="573576" y="120364"/>
                                      </a:moveTo>
                                      <a:cubicBezTo>
                                        <a:pt x="573220" y="118713"/>
                                        <a:pt x="571316" y="115222"/>
                                        <a:pt x="570554" y="113686"/>
                                      </a:cubicBezTo>
                                      <a:cubicBezTo>
                                        <a:pt x="569919" y="112416"/>
                                        <a:pt x="570820" y="110677"/>
                                        <a:pt x="571290" y="110664"/>
                                      </a:cubicBezTo>
                                      <a:cubicBezTo>
                                        <a:pt x="572065" y="110652"/>
                                        <a:pt x="572738" y="111896"/>
                                        <a:pt x="573271" y="112124"/>
                                      </a:cubicBezTo>
                                      <a:cubicBezTo>
                                        <a:pt x="573982" y="112442"/>
                                        <a:pt x="573334" y="112594"/>
                                        <a:pt x="573474" y="113381"/>
                                      </a:cubicBezTo>
                                      <a:cubicBezTo>
                                        <a:pt x="573791" y="115120"/>
                                        <a:pt x="575594" y="113241"/>
                                        <a:pt x="575569" y="115146"/>
                                      </a:cubicBezTo>
                                      <a:cubicBezTo>
                                        <a:pt x="575531" y="116669"/>
                                        <a:pt x="573715" y="121024"/>
                                        <a:pt x="573576" y="120364"/>
                                      </a:cubicBezTo>
                                      <a:moveTo>
                                        <a:pt x="577016" y="291452"/>
                                      </a:moveTo>
                                      <a:cubicBezTo>
                                        <a:pt x="578108" y="291998"/>
                                        <a:pt x="574896" y="291363"/>
                                        <a:pt x="574096" y="291261"/>
                                      </a:cubicBezTo>
                                      <a:cubicBezTo>
                                        <a:pt x="572522" y="291045"/>
                                        <a:pt x="571684" y="290969"/>
                                        <a:pt x="570656" y="291045"/>
                                      </a:cubicBezTo>
                                      <a:cubicBezTo>
                                        <a:pt x="567291" y="291287"/>
                                        <a:pt x="563927" y="293026"/>
                                        <a:pt x="561172" y="293229"/>
                                      </a:cubicBezTo>
                                      <a:cubicBezTo>
                                        <a:pt x="558569" y="293420"/>
                                        <a:pt x="555052" y="293775"/>
                                        <a:pt x="552830" y="295324"/>
                                      </a:cubicBezTo>
                                      <a:cubicBezTo>
                                        <a:pt x="551040" y="296555"/>
                                        <a:pt x="549555" y="298879"/>
                                        <a:pt x="548146" y="300847"/>
                                      </a:cubicBezTo>
                                      <a:cubicBezTo>
                                        <a:pt x="546711" y="302827"/>
                                        <a:pt x="544756" y="304643"/>
                                        <a:pt x="543651" y="306471"/>
                                      </a:cubicBezTo>
                                      <a:cubicBezTo>
                                        <a:pt x="542509" y="308375"/>
                                        <a:pt x="541734" y="310051"/>
                                        <a:pt x="540528" y="311790"/>
                                      </a:cubicBezTo>
                                      <a:cubicBezTo>
                                        <a:pt x="537392" y="316297"/>
                                        <a:pt x="534637" y="320462"/>
                                        <a:pt x="532707" y="326492"/>
                                      </a:cubicBezTo>
                                      <a:cubicBezTo>
                                        <a:pt x="532466" y="327216"/>
                                        <a:pt x="531996" y="327635"/>
                                        <a:pt x="531768" y="328155"/>
                                      </a:cubicBezTo>
                                      <a:cubicBezTo>
                                        <a:pt x="528619" y="335608"/>
                                        <a:pt x="528670" y="347554"/>
                                        <a:pt x="529267" y="356314"/>
                                      </a:cubicBezTo>
                                      <a:cubicBezTo>
                                        <a:pt x="529952" y="366699"/>
                                        <a:pt x="531539" y="375917"/>
                                        <a:pt x="534066" y="384677"/>
                                      </a:cubicBezTo>
                                      <a:cubicBezTo>
                                        <a:pt x="534472" y="386086"/>
                                        <a:pt x="534815" y="387546"/>
                                        <a:pt x="535412" y="388942"/>
                                      </a:cubicBezTo>
                                      <a:cubicBezTo>
                                        <a:pt x="536453" y="391355"/>
                                        <a:pt x="537646" y="393983"/>
                                        <a:pt x="537811" y="397499"/>
                                      </a:cubicBezTo>
                                      <a:cubicBezTo>
                                        <a:pt x="538091" y="403390"/>
                                        <a:pt x="538852" y="408468"/>
                                        <a:pt x="539284" y="414080"/>
                                      </a:cubicBezTo>
                                      <a:cubicBezTo>
                                        <a:pt x="540401" y="428959"/>
                                        <a:pt x="540845" y="443026"/>
                                        <a:pt x="541366" y="457753"/>
                                      </a:cubicBezTo>
                                      <a:cubicBezTo>
                                        <a:pt x="541468" y="460724"/>
                                        <a:pt x="541353" y="464990"/>
                                        <a:pt x="540934" y="467148"/>
                                      </a:cubicBezTo>
                                      <a:cubicBezTo>
                                        <a:pt x="540884" y="467529"/>
                                        <a:pt x="540833" y="467770"/>
                                        <a:pt x="540795" y="468189"/>
                                      </a:cubicBezTo>
                                      <a:cubicBezTo>
                                        <a:pt x="540769" y="468354"/>
                                        <a:pt x="540833" y="468888"/>
                                        <a:pt x="540833" y="469027"/>
                                      </a:cubicBezTo>
                                      <a:cubicBezTo>
                                        <a:pt x="540896" y="469903"/>
                                        <a:pt x="542344" y="472011"/>
                                        <a:pt x="541683" y="473090"/>
                                      </a:cubicBezTo>
                                      <a:cubicBezTo>
                                        <a:pt x="541214" y="473839"/>
                                        <a:pt x="536491" y="473826"/>
                                        <a:pt x="535323" y="473928"/>
                                      </a:cubicBezTo>
                                      <a:cubicBezTo>
                                        <a:pt x="526867" y="474588"/>
                                        <a:pt x="519161" y="475172"/>
                                        <a:pt x="511911" y="476924"/>
                                      </a:cubicBezTo>
                                      <a:lnTo>
                                        <a:pt x="511899" y="476898"/>
                                      </a:lnTo>
                                      <a:cubicBezTo>
                                        <a:pt x="511835" y="476924"/>
                                        <a:pt x="511784" y="476924"/>
                                        <a:pt x="511759" y="476924"/>
                                      </a:cubicBezTo>
                                      <a:lnTo>
                                        <a:pt x="511708" y="476924"/>
                                      </a:lnTo>
                                      <a:cubicBezTo>
                                        <a:pt x="511594" y="476924"/>
                                        <a:pt x="511480" y="477025"/>
                                        <a:pt x="511480" y="477127"/>
                                      </a:cubicBezTo>
                                      <a:cubicBezTo>
                                        <a:pt x="511480" y="477254"/>
                                        <a:pt x="511568" y="477356"/>
                                        <a:pt x="511695" y="477356"/>
                                      </a:cubicBezTo>
                                      <a:lnTo>
                                        <a:pt x="511759" y="477356"/>
                                      </a:lnTo>
                                      <a:cubicBezTo>
                                        <a:pt x="511810" y="477356"/>
                                        <a:pt x="511886" y="477330"/>
                                        <a:pt x="511962" y="477317"/>
                                      </a:cubicBezTo>
                                      <a:lnTo>
                                        <a:pt x="511962" y="477356"/>
                                      </a:lnTo>
                                      <a:cubicBezTo>
                                        <a:pt x="519440" y="477736"/>
                                        <a:pt x="528327" y="475032"/>
                                        <a:pt x="536452" y="475908"/>
                                      </a:cubicBezTo>
                                      <a:cubicBezTo>
                                        <a:pt x="538789" y="476149"/>
                                        <a:pt x="541125" y="477406"/>
                                        <a:pt x="543346" y="477470"/>
                                      </a:cubicBezTo>
                                      <a:cubicBezTo>
                                        <a:pt x="544299" y="477495"/>
                                        <a:pt x="545530" y="476632"/>
                                        <a:pt x="545949" y="475908"/>
                                      </a:cubicBezTo>
                                      <a:cubicBezTo>
                                        <a:pt x="546139" y="475578"/>
                                        <a:pt x="546114" y="474042"/>
                                        <a:pt x="546368" y="473928"/>
                                      </a:cubicBezTo>
                                      <a:cubicBezTo>
                                        <a:pt x="546482" y="473864"/>
                                        <a:pt x="547841" y="474524"/>
                                        <a:pt x="548044" y="474867"/>
                                      </a:cubicBezTo>
                                      <a:cubicBezTo>
                                        <a:pt x="548552" y="475819"/>
                                        <a:pt x="547599" y="479501"/>
                                        <a:pt x="546685" y="479869"/>
                                      </a:cubicBezTo>
                                      <a:cubicBezTo>
                                        <a:pt x="546025" y="480123"/>
                                        <a:pt x="544616" y="479666"/>
                                        <a:pt x="544387" y="479666"/>
                                      </a:cubicBezTo>
                                      <a:cubicBezTo>
                                        <a:pt x="543841" y="479653"/>
                                        <a:pt x="543004" y="479742"/>
                                        <a:pt x="542191" y="479666"/>
                                      </a:cubicBezTo>
                                      <a:cubicBezTo>
                                        <a:pt x="537925" y="479222"/>
                                        <a:pt x="533317" y="479945"/>
                                        <a:pt x="528111" y="479450"/>
                                      </a:cubicBezTo>
                                      <a:cubicBezTo>
                                        <a:pt x="519084" y="478587"/>
                                        <a:pt x="509093" y="479438"/>
                                        <a:pt x="500383" y="480504"/>
                                      </a:cubicBezTo>
                                      <a:cubicBezTo>
                                        <a:pt x="495927" y="481037"/>
                                        <a:pt x="490201" y="482243"/>
                                        <a:pt x="485897" y="481317"/>
                                      </a:cubicBezTo>
                                      <a:cubicBezTo>
                                        <a:pt x="485593" y="481266"/>
                                        <a:pt x="483587" y="480580"/>
                                        <a:pt x="483599" y="480606"/>
                                      </a:cubicBezTo>
                                      <a:cubicBezTo>
                                        <a:pt x="483092" y="479844"/>
                                        <a:pt x="485694" y="478574"/>
                                        <a:pt x="486710" y="478308"/>
                                      </a:cubicBezTo>
                                      <a:lnTo>
                                        <a:pt x="487091" y="478308"/>
                                      </a:lnTo>
                                      <a:cubicBezTo>
                                        <a:pt x="487142" y="478308"/>
                                        <a:pt x="487205" y="478270"/>
                                        <a:pt x="487205" y="478194"/>
                                      </a:cubicBezTo>
                                      <a:cubicBezTo>
                                        <a:pt x="487205" y="478143"/>
                                        <a:pt x="487142" y="478092"/>
                                        <a:pt x="487091" y="478092"/>
                                      </a:cubicBezTo>
                                      <a:lnTo>
                                        <a:pt x="486710" y="478092"/>
                                      </a:lnTo>
                                      <a:cubicBezTo>
                                        <a:pt x="483511" y="477356"/>
                                        <a:pt x="479676" y="477000"/>
                                        <a:pt x="475995" y="476949"/>
                                      </a:cubicBezTo>
                                      <a:cubicBezTo>
                                        <a:pt x="479460" y="475731"/>
                                        <a:pt x="484513" y="476746"/>
                                        <a:pt x="488297" y="475807"/>
                                      </a:cubicBezTo>
                                      <a:lnTo>
                                        <a:pt x="488271" y="475781"/>
                                      </a:lnTo>
                                      <a:cubicBezTo>
                                        <a:pt x="488322" y="475769"/>
                                        <a:pt x="488373" y="475756"/>
                                        <a:pt x="488411" y="475756"/>
                                      </a:cubicBezTo>
                                      <a:lnTo>
                                        <a:pt x="488513" y="475756"/>
                                      </a:lnTo>
                                      <a:cubicBezTo>
                                        <a:pt x="488614" y="475781"/>
                                        <a:pt x="488703" y="475718"/>
                                        <a:pt x="488716" y="475629"/>
                                      </a:cubicBezTo>
                                      <a:cubicBezTo>
                                        <a:pt x="488741" y="475527"/>
                                        <a:pt x="488678" y="475426"/>
                                        <a:pt x="488576" y="475413"/>
                                      </a:cubicBezTo>
                                      <a:cubicBezTo>
                                        <a:pt x="488525" y="475400"/>
                                        <a:pt x="488475" y="475400"/>
                                        <a:pt x="488411" y="475400"/>
                                      </a:cubicBezTo>
                                      <a:cubicBezTo>
                                        <a:pt x="488322" y="475400"/>
                                        <a:pt x="488259" y="475413"/>
                                        <a:pt x="488170" y="475426"/>
                                      </a:cubicBezTo>
                                      <a:lnTo>
                                        <a:pt x="488195" y="475388"/>
                                      </a:lnTo>
                                      <a:cubicBezTo>
                                        <a:pt x="484805" y="475096"/>
                                        <a:pt x="481212" y="474778"/>
                                        <a:pt x="478064" y="474550"/>
                                      </a:cubicBezTo>
                                      <a:cubicBezTo>
                                        <a:pt x="494848" y="470881"/>
                                        <a:pt x="516367" y="471516"/>
                                        <a:pt x="530320" y="464114"/>
                                      </a:cubicBezTo>
                                      <a:cubicBezTo>
                                        <a:pt x="533228" y="462578"/>
                                        <a:pt x="535094" y="460432"/>
                                        <a:pt x="535411" y="456192"/>
                                      </a:cubicBezTo>
                                      <a:cubicBezTo>
                                        <a:pt x="535691" y="452662"/>
                                        <a:pt x="535272" y="448689"/>
                                        <a:pt x="534891" y="444943"/>
                                      </a:cubicBezTo>
                                      <a:cubicBezTo>
                                        <a:pt x="533317" y="429378"/>
                                        <a:pt x="531336" y="414270"/>
                                        <a:pt x="529267" y="398020"/>
                                      </a:cubicBezTo>
                                      <a:lnTo>
                                        <a:pt x="529190" y="398045"/>
                                      </a:lnTo>
                                      <a:cubicBezTo>
                                        <a:pt x="529216" y="397994"/>
                                        <a:pt x="529254" y="397944"/>
                                        <a:pt x="529254" y="397893"/>
                                      </a:cubicBezTo>
                                      <a:cubicBezTo>
                                        <a:pt x="529254" y="397817"/>
                                        <a:pt x="529216" y="397741"/>
                                        <a:pt x="529190" y="397677"/>
                                      </a:cubicBezTo>
                                      <a:lnTo>
                                        <a:pt x="529267" y="397703"/>
                                      </a:lnTo>
                                      <a:cubicBezTo>
                                        <a:pt x="528860" y="392840"/>
                                        <a:pt x="528149" y="387521"/>
                                        <a:pt x="527184" y="382899"/>
                                      </a:cubicBezTo>
                                      <a:cubicBezTo>
                                        <a:pt x="526131" y="377872"/>
                                        <a:pt x="523337" y="374139"/>
                                        <a:pt x="522284" y="369556"/>
                                      </a:cubicBezTo>
                                      <a:cubicBezTo>
                                        <a:pt x="521636" y="366750"/>
                                        <a:pt x="519795" y="363868"/>
                                        <a:pt x="518945" y="360809"/>
                                      </a:cubicBezTo>
                                      <a:cubicBezTo>
                                        <a:pt x="517574" y="355857"/>
                                        <a:pt x="517205" y="350512"/>
                                        <a:pt x="516964" y="344838"/>
                                      </a:cubicBezTo>
                                      <a:cubicBezTo>
                                        <a:pt x="516621" y="337080"/>
                                        <a:pt x="517155" y="328981"/>
                                        <a:pt x="518323" y="322011"/>
                                      </a:cubicBezTo>
                                      <a:cubicBezTo>
                                        <a:pt x="519160" y="316970"/>
                                        <a:pt x="520303" y="311473"/>
                                        <a:pt x="522373" y="307207"/>
                                      </a:cubicBezTo>
                                      <a:cubicBezTo>
                                        <a:pt x="522423" y="307131"/>
                                        <a:pt x="523071" y="305366"/>
                                        <a:pt x="523325" y="305430"/>
                                      </a:cubicBezTo>
                                      <a:cubicBezTo>
                                        <a:pt x="523604" y="305506"/>
                                        <a:pt x="523858" y="307956"/>
                                        <a:pt x="523947" y="308566"/>
                                      </a:cubicBezTo>
                                      <a:cubicBezTo>
                                        <a:pt x="525001" y="315472"/>
                                        <a:pt x="525826" y="323306"/>
                                        <a:pt x="527984" y="329488"/>
                                      </a:cubicBezTo>
                                      <a:cubicBezTo>
                                        <a:pt x="528048" y="329692"/>
                                        <a:pt x="528060" y="329920"/>
                                        <a:pt x="528098" y="330149"/>
                                      </a:cubicBezTo>
                                      <a:cubicBezTo>
                                        <a:pt x="528111" y="330225"/>
                                        <a:pt x="528175" y="330276"/>
                                        <a:pt x="528238" y="330276"/>
                                      </a:cubicBezTo>
                                      <a:lnTo>
                                        <a:pt x="528263" y="330276"/>
                                      </a:lnTo>
                                      <a:cubicBezTo>
                                        <a:pt x="528340" y="330250"/>
                                        <a:pt x="528391" y="330174"/>
                                        <a:pt x="528378" y="330098"/>
                                      </a:cubicBezTo>
                                      <a:cubicBezTo>
                                        <a:pt x="528340" y="329895"/>
                                        <a:pt x="528327" y="329653"/>
                                        <a:pt x="528251" y="329412"/>
                                      </a:cubicBezTo>
                                      <a:lnTo>
                                        <a:pt x="528327" y="329412"/>
                                      </a:lnTo>
                                      <a:cubicBezTo>
                                        <a:pt x="526753" y="319941"/>
                                        <a:pt x="525864" y="310699"/>
                                        <a:pt x="524785" y="300529"/>
                                      </a:cubicBezTo>
                                      <a:cubicBezTo>
                                        <a:pt x="523553" y="288989"/>
                                        <a:pt x="523528" y="277131"/>
                                        <a:pt x="522804" y="265184"/>
                                      </a:cubicBezTo>
                                      <a:cubicBezTo>
                                        <a:pt x="522512" y="260220"/>
                                        <a:pt x="521814" y="254418"/>
                                        <a:pt x="521027" y="249746"/>
                                      </a:cubicBezTo>
                                      <a:cubicBezTo>
                                        <a:pt x="520900" y="248959"/>
                                        <a:pt x="520138" y="244770"/>
                                        <a:pt x="520405" y="244541"/>
                                      </a:cubicBezTo>
                                      <a:cubicBezTo>
                                        <a:pt x="520684" y="244300"/>
                                        <a:pt x="523325" y="244554"/>
                                        <a:pt x="523845" y="244541"/>
                                      </a:cubicBezTo>
                                      <a:cubicBezTo>
                                        <a:pt x="524683" y="244503"/>
                                        <a:pt x="527248" y="244135"/>
                                        <a:pt x="527387" y="244744"/>
                                      </a:cubicBezTo>
                                      <a:cubicBezTo>
                                        <a:pt x="527883" y="246839"/>
                                        <a:pt x="528479" y="248985"/>
                                        <a:pt x="528835" y="251524"/>
                                      </a:cubicBezTo>
                                      <a:cubicBezTo>
                                        <a:pt x="530130" y="260360"/>
                                        <a:pt x="528479" y="272205"/>
                                        <a:pt x="535322" y="275506"/>
                                      </a:cubicBezTo>
                                      <a:cubicBezTo>
                                        <a:pt x="535995" y="275836"/>
                                        <a:pt x="536808" y="275595"/>
                                        <a:pt x="537392" y="275925"/>
                                      </a:cubicBezTo>
                                      <a:cubicBezTo>
                                        <a:pt x="538090" y="276306"/>
                                        <a:pt x="538750" y="277715"/>
                                        <a:pt x="538750" y="278629"/>
                                      </a:cubicBezTo>
                                      <a:cubicBezTo>
                                        <a:pt x="538750" y="279670"/>
                                        <a:pt x="537950" y="280660"/>
                                        <a:pt x="537925" y="281663"/>
                                      </a:cubicBezTo>
                                      <a:cubicBezTo>
                                        <a:pt x="537773" y="285802"/>
                                        <a:pt x="543765" y="284761"/>
                                        <a:pt x="546787" y="283644"/>
                                      </a:cubicBezTo>
                                      <a:cubicBezTo>
                                        <a:pt x="548539" y="282984"/>
                                        <a:pt x="550545" y="282666"/>
                                        <a:pt x="549592" y="284990"/>
                                      </a:cubicBezTo>
                                      <a:cubicBezTo>
                                        <a:pt x="547828" y="289332"/>
                                        <a:pt x="541531" y="292671"/>
                                        <a:pt x="541365" y="298549"/>
                                      </a:cubicBezTo>
                                      <a:cubicBezTo>
                                        <a:pt x="541327" y="299564"/>
                                        <a:pt x="541848" y="302484"/>
                                        <a:pt x="542610" y="302510"/>
                                      </a:cubicBezTo>
                                      <a:cubicBezTo>
                                        <a:pt x="542673" y="302510"/>
                                        <a:pt x="544336" y="300491"/>
                                        <a:pt x="544806" y="299907"/>
                                      </a:cubicBezTo>
                                      <a:cubicBezTo>
                                        <a:pt x="547472" y="296479"/>
                                        <a:pt x="549732" y="293178"/>
                                        <a:pt x="554810" y="291985"/>
                                      </a:cubicBezTo>
                                      <a:cubicBezTo>
                                        <a:pt x="556664" y="291541"/>
                                        <a:pt x="558924" y="291452"/>
                                        <a:pt x="560752" y="290830"/>
                                      </a:cubicBezTo>
                                      <a:cubicBezTo>
                                        <a:pt x="566072" y="289065"/>
                                        <a:pt x="572064" y="289027"/>
                                        <a:pt x="577016" y="291452"/>
                                      </a:cubicBezTo>
                                      <a:moveTo>
                                        <a:pt x="579352" y="381134"/>
                                      </a:moveTo>
                                      <a:cubicBezTo>
                                        <a:pt x="579454" y="381160"/>
                                        <a:pt x="579581" y="381211"/>
                                        <a:pt x="579733" y="381211"/>
                                      </a:cubicBezTo>
                                      <a:lnTo>
                                        <a:pt x="579733" y="381236"/>
                                      </a:lnTo>
                                      <a:cubicBezTo>
                                        <a:pt x="577651" y="383280"/>
                                        <a:pt x="575455" y="385743"/>
                                        <a:pt x="573372" y="388536"/>
                                      </a:cubicBezTo>
                                      <a:cubicBezTo>
                                        <a:pt x="572928" y="389107"/>
                                        <a:pt x="571925" y="391075"/>
                                        <a:pt x="571493" y="391240"/>
                                      </a:cubicBezTo>
                                      <a:cubicBezTo>
                                        <a:pt x="569957" y="391812"/>
                                        <a:pt x="566745" y="389806"/>
                                        <a:pt x="566072" y="388638"/>
                                      </a:cubicBezTo>
                                      <a:cubicBezTo>
                                        <a:pt x="565603" y="387812"/>
                                        <a:pt x="565120" y="384918"/>
                                        <a:pt x="566072" y="384461"/>
                                      </a:cubicBezTo>
                                      <a:cubicBezTo>
                                        <a:pt x="566605" y="384220"/>
                                        <a:pt x="568446" y="384562"/>
                                        <a:pt x="569310" y="384359"/>
                                      </a:cubicBezTo>
                                      <a:cubicBezTo>
                                        <a:pt x="570021" y="384207"/>
                                        <a:pt x="571163" y="383572"/>
                                        <a:pt x="571595" y="383216"/>
                                      </a:cubicBezTo>
                                      <a:cubicBezTo>
                                        <a:pt x="572573" y="382404"/>
                                        <a:pt x="572890" y="380880"/>
                                        <a:pt x="573906" y="380398"/>
                                      </a:cubicBezTo>
                                      <a:cubicBezTo>
                                        <a:pt x="575861" y="379446"/>
                                        <a:pt x="577422" y="381807"/>
                                        <a:pt x="579352" y="381134"/>
                                      </a:cubicBezTo>
                                      <a:moveTo>
                                        <a:pt x="579733" y="380804"/>
                                      </a:moveTo>
                                      <a:lnTo>
                                        <a:pt x="579733" y="380817"/>
                                      </a:lnTo>
                                      <a:cubicBezTo>
                                        <a:pt x="579733" y="380817"/>
                                        <a:pt x="579708" y="380804"/>
                                        <a:pt x="579695" y="380804"/>
                                      </a:cubicBezTo>
                                      <a:cubicBezTo>
                                        <a:pt x="579708" y="380817"/>
                                        <a:pt x="579733" y="380792"/>
                                        <a:pt x="579733" y="380804"/>
                                      </a:cubicBezTo>
                                      <a:moveTo>
                                        <a:pt x="578476" y="375180"/>
                                      </a:moveTo>
                                      <a:cubicBezTo>
                                        <a:pt x="579606" y="373898"/>
                                        <a:pt x="582069" y="374012"/>
                                        <a:pt x="583390" y="372996"/>
                                      </a:cubicBezTo>
                                      <a:cubicBezTo>
                                        <a:pt x="583974" y="372527"/>
                                        <a:pt x="584240" y="371676"/>
                                        <a:pt x="584837" y="371219"/>
                                      </a:cubicBezTo>
                                      <a:cubicBezTo>
                                        <a:pt x="585129" y="371016"/>
                                        <a:pt x="585726" y="371092"/>
                                        <a:pt x="585878" y="370914"/>
                                      </a:cubicBezTo>
                                      <a:cubicBezTo>
                                        <a:pt x="585916" y="370876"/>
                                        <a:pt x="585992" y="370242"/>
                                        <a:pt x="586094" y="370178"/>
                                      </a:cubicBezTo>
                                      <a:cubicBezTo>
                                        <a:pt x="586805" y="369670"/>
                                        <a:pt x="588811" y="369493"/>
                                        <a:pt x="589750" y="369759"/>
                                      </a:cubicBezTo>
                                      <a:cubicBezTo>
                                        <a:pt x="590499" y="369988"/>
                                        <a:pt x="590220" y="370191"/>
                                        <a:pt x="589953" y="370495"/>
                                      </a:cubicBezTo>
                                      <a:cubicBezTo>
                                        <a:pt x="588506" y="372108"/>
                                        <a:pt x="587021" y="373555"/>
                                        <a:pt x="585472" y="374977"/>
                                      </a:cubicBezTo>
                                      <a:cubicBezTo>
                                        <a:pt x="584761" y="375625"/>
                                        <a:pt x="582425" y="377681"/>
                                        <a:pt x="582234" y="377694"/>
                                      </a:cubicBezTo>
                                      <a:cubicBezTo>
                                        <a:pt x="581955" y="377707"/>
                                        <a:pt x="578083" y="376920"/>
                                        <a:pt x="577956" y="376754"/>
                                      </a:cubicBezTo>
                                      <a:cubicBezTo>
                                        <a:pt x="577625" y="376297"/>
                                        <a:pt x="578362" y="375320"/>
                                        <a:pt x="578476" y="375180"/>
                                      </a:cubicBezTo>
                                      <a:moveTo>
                                        <a:pt x="589750" y="381972"/>
                                      </a:moveTo>
                                      <a:cubicBezTo>
                                        <a:pt x="589776" y="384918"/>
                                        <a:pt x="589687" y="388790"/>
                                        <a:pt x="589750" y="390923"/>
                                      </a:cubicBezTo>
                                      <a:cubicBezTo>
                                        <a:pt x="589763" y="391748"/>
                                        <a:pt x="590055" y="395214"/>
                                        <a:pt x="589319" y="393627"/>
                                      </a:cubicBezTo>
                                      <a:cubicBezTo>
                                        <a:pt x="588823" y="392548"/>
                                        <a:pt x="588024" y="390948"/>
                                        <a:pt x="587770" y="390199"/>
                                      </a:cubicBezTo>
                                      <a:cubicBezTo>
                                        <a:pt x="587110" y="388333"/>
                                        <a:pt x="587998" y="385578"/>
                                        <a:pt x="588277" y="382798"/>
                                      </a:cubicBezTo>
                                      <a:cubicBezTo>
                                        <a:pt x="588481" y="380792"/>
                                        <a:pt x="588214" y="377427"/>
                                        <a:pt x="589014" y="376120"/>
                                      </a:cubicBezTo>
                                      <a:cubicBezTo>
                                        <a:pt x="589077" y="376005"/>
                                        <a:pt x="589115" y="376031"/>
                                        <a:pt x="589217" y="376120"/>
                                      </a:cubicBezTo>
                                      <a:cubicBezTo>
                                        <a:pt x="589230" y="376145"/>
                                        <a:pt x="589217" y="376310"/>
                                        <a:pt x="589217" y="376335"/>
                                      </a:cubicBezTo>
                                      <a:cubicBezTo>
                                        <a:pt x="589052" y="377580"/>
                                        <a:pt x="589712" y="380246"/>
                                        <a:pt x="589750" y="381972"/>
                                      </a:cubicBezTo>
                                      <a:moveTo>
                                        <a:pt x="590575" y="404380"/>
                                      </a:moveTo>
                                      <a:cubicBezTo>
                                        <a:pt x="592289" y="415083"/>
                                        <a:pt x="591985" y="428452"/>
                                        <a:pt x="593597" y="439522"/>
                                      </a:cubicBezTo>
                                      <a:cubicBezTo>
                                        <a:pt x="594537" y="445984"/>
                                        <a:pt x="595946" y="450885"/>
                                        <a:pt x="597050" y="456814"/>
                                      </a:cubicBezTo>
                                      <a:cubicBezTo>
                                        <a:pt x="597596" y="459873"/>
                                        <a:pt x="598015" y="463098"/>
                                        <a:pt x="598917" y="465993"/>
                                      </a:cubicBezTo>
                                      <a:cubicBezTo>
                                        <a:pt x="599602" y="468227"/>
                                        <a:pt x="600199" y="470665"/>
                                        <a:pt x="601202" y="472874"/>
                                      </a:cubicBezTo>
                                      <a:cubicBezTo>
                                        <a:pt x="603817" y="478638"/>
                                        <a:pt x="607626" y="484821"/>
                                        <a:pt x="612057" y="488921"/>
                                      </a:cubicBezTo>
                                      <a:cubicBezTo>
                                        <a:pt x="612565" y="489391"/>
                                        <a:pt x="613047" y="489747"/>
                                        <a:pt x="613542" y="490292"/>
                                      </a:cubicBezTo>
                                      <a:cubicBezTo>
                                        <a:pt x="613771" y="490534"/>
                                        <a:pt x="614583" y="491168"/>
                                        <a:pt x="614825" y="491397"/>
                                      </a:cubicBezTo>
                                      <a:cubicBezTo>
                                        <a:pt x="616437" y="492933"/>
                                        <a:pt x="619497" y="494368"/>
                                        <a:pt x="621744" y="495409"/>
                                      </a:cubicBezTo>
                                      <a:cubicBezTo>
                                        <a:pt x="629907" y="499129"/>
                                        <a:pt x="639124" y="500728"/>
                                        <a:pt x="648964" y="502493"/>
                                      </a:cubicBezTo>
                                      <a:cubicBezTo>
                                        <a:pt x="635379" y="501668"/>
                                        <a:pt x="623978" y="501858"/>
                                        <a:pt x="614037" y="497173"/>
                                      </a:cubicBezTo>
                                      <a:cubicBezTo>
                                        <a:pt x="610775" y="495637"/>
                                        <a:pt x="608426" y="493568"/>
                                        <a:pt x="605798" y="491118"/>
                                      </a:cubicBezTo>
                                      <a:cubicBezTo>
                                        <a:pt x="600897" y="486573"/>
                                        <a:pt x="596999" y="480821"/>
                                        <a:pt x="594435" y="474029"/>
                                      </a:cubicBezTo>
                                      <a:cubicBezTo>
                                        <a:pt x="587122" y="454617"/>
                                        <a:pt x="586703" y="429188"/>
                                        <a:pt x="583796" y="406881"/>
                                      </a:cubicBezTo>
                                      <a:cubicBezTo>
                                        <a:pt x="583085" y="401460"/>
                                        <a:pt x="581434" y="396166"/>
                                        <a:pt x="580774" y="390415"/>
                                      </a:cubicBezTo>
                                      <a:cubicBezTo>
                                        <a:pt x="580723" y="390072"/>
                                        <a:pt x="580977" y="390605"/>
                                        <a:pt x="580977" y="390618"/>
                                      </a:cubicBezTo>
                                      <a:cubicBezTo>
                                        <a:pt x="581548" y="391710"/>
                                        <a:pt x="582780" y="394566"/>
                                        <a:pt x="583072" y="395620"/>
                                      </a:cubicBezTo>
                                      <a:cubicBezTo>
                                        <a:pt x="584494" y="400914"/>
                                        <a:pt x="585979" y="407224"/>
                                        <a:pt x="587135" y="413445"/>
                                      </a:cubicBezTo>
                                      <a:cubicBezTo>
                                        <a:pt x="587566" y="415743"/>
                                        <a:pt x="587630" y="417939"/>
                                        <a:pt x="587947" y="420136"/>
                                      </a:cubicBezTo>
                                      <a:cubicBezTo>
                                        <a:pt x="588049" y="420821"/>
                                        <a:pt x="588150" y="421647"/>
                                        <a:pt x="588227" y="422307"/>
                                      </a:cubicBezTo>
                                      <a:cubicBezTo>
                                        <a:pt x="588392" y="423614"/>
                                        <a:pt x="588442" y="425493"/>
                                        <a:pt x="588658" y="426852"/>
                                      </a:cubicBezTo>
                                      <a:cubicBezTo>
                                        <a:pt x="589166" y="430051"/>
                                        <a:pt x="589369" y="433847"/>
                                        <a:pt x="589636" y="437745"/>
                                      </a:cubicBezTo>
                                      <a:cubicBezTo>
                                        <a:pt x="589826" y="440487"/>
                                        <a:pt x="590169" y="442239"/>
                                        <a:pt x="590575" y="444639"/>
                                      </a:cubicBezTo>
                                      <a:cubicBezTo>
                                        <a:pt x="590588" y="444765"/>
                                        <a:pt x="590855" y="445768"/>
                                        <a:pt x="591363" y="446606"/>
                                      </a:cubicBezTo>
                                      <a:cubicBezTo>
                                        <a:pt x="591629" y="447025"/>
                                        <a:pt x="591604" y="445578"/>
                                        <a:pt x="591616" y="445667"/>
                                      </a:cubicBezTo>
                                      <a:cubicBezTo>
                                        <a:pt x="591096" y="440957"/>
                                        <a:pt x="590563" y="436209"/>
                                        <a:pt x="590372" y="432019"/>
                                      </a:cubicBezTo>
                                      <a:cubicBezTo>
                                        <a:pt x="590283" y="430343"/>
                                        <a:pt x="590296" y="428477"/>
                                        <a:pt x="590106" y="426585"/>
                                      </a:cubicBezTo>
                                      <a:cubicBezTo>
                                        <a:pt x="589814" y="423678"/>
                                        <a:pt x="589547" y="420352"/>
                                        <a:pt x="589318" y="417305"/>
                                      </a:cubicBezTo>
                                      <a:cubicBezTo>
                                        <a:pt x="588747" y="409979"/>
                                        <a:pt x="587503" y="403035"/>
                                        <a:pt x="587440" y="395620"/>
                                      </a:cubicBezTo>
                                      <a:cubicBezTo>
                                        <a:pt x="587427" y="391951"/>
                                        <a:pt x="588328" y="395785"/>
                                        <a:pt x="588912" y="397296"/>
                                      </a:cubicBezTo>
                                      <a:cubicBezTo>
                                        <a:pt x="589433" y="398655"/>
                                        <a:pt x="589991" y="399759"/>
                                        <a:pt x="590258" y="400724"/>
                                      </a:cubicBezTo>
                                      <a:cubicBezTo>
                                        <a:pt x="590563" y="401816"/>
                                        <a:pt x="590423" y="403415"/>
                                        <a:pt x="590575" y="404380"/>
                                      </a:cubicBezTo>
                                      <a:moveTo>
                                        <a:pt x="607575" y="475604"/>
                                      </a:moveTo>
                                      <a:cubicBezTo>
                                        <a:pt x="613022" y="483703"/>
                                        <a:pt x="621160" y="488109"/>
                                        <a:pt x="631139" y="491549"/>
                                      </a:cubicBezTo>
                                      <a:cubicBezTo>
                                        <a:pt x="638109" y="493949"/>
                                        <a:pt x="644457" y="493720"/>
                                        <a:pt x="649903" y="496971"/>
                                      </a:cubicBezTo>
                                      <a:cubicBezTo>
                                        <a:pt x="643733" y="496640"/>
                                        <a:pt x="639963" y="496729"/>
                                        <a:pt x="634681" y="495498"/>
                                      </a:cubicBezTo>
                                      <a:cubicBezTo>
                                        <a:pt x="633005" y="495117"/>
                                        <a:pt x="630542" y="494660"/>
                                        <a:pt x="628904" y="494089"/>
                                      </a:cubicBezTo>
                                      <a:cubicBezTo>
                                        <a:pt x="620792" y="491257"/>
                                        <a:pt x="614723" y="488363"/>
                                        <a:pt x="610064" y="481761"/>
                                      </a:cubicBezTo>
                                      <a:cubicBezTo>
                                        <a:pt x="606915" y="477279"/>
                                        <a:pt x="607245" y="476797"/>
                                        <a:pt x="607156" y="475388"/>
                                      </a:cubicBezTo>
                                      <a:cubicBezTo>
                                        <a:pt x="607131" y="475070"/>
                                        <a:pt x="607575" y="475604"/>
                                        <a:pt x="607575" y="475604"/>
                                      </a:cubicBezTo>
                                      <a:moveTo>
                                        <a:pt x="652925" y="495929"/>
                                      </a:moveTo>
                                      <a:cubicBezTo>
                                        <a:pt x="654626" y="496158"/>
                                        <a:pt x="657216" y="496729"/>
                                        <a:pt x="659844" y="496983"/>
                                      </a:cubicBezTo>
                                      <a:cubicBezTo>
                                        <a:pt x="663031" y="497288"/>
                                        <a:pt x="674800" y="498494"/>
                                        <a:pt x="677365" y="498824"/>
                                      </a:cubicBezTo>
                                      <a:cubicBezTo>
                                        <a:pt x="673111" y="498418"/>
                                        <a:pt x="658613" y="498557"/>
                                        <a:pt x="655109" y="497478"/>
                                      </a:cubicBezTo>
                                      <a:cubicBezTo>
                                        <a:pt x="654474" y="497301"/>
                                        <a:pt x="651313" y="495714"/>
                                        <a:pt x="652925" y="495929"/>
                                      </a:cubicBezTo>
                                      <a:moveTo>
                                        <a:pt x="597050" y="492895"/>
                                      </a:moveTo>
                                      <a:cubicBezTo>
                                        <a:pt x="591185" y="492413"/>
                                        <a:pt x="586716" y="491930"/>
                                        <a:pt x="580571" y="491651"/>
                                      </a:cubicBezTo>
                                      <a:cubicBezTo>
                                        <a:pt x="580000" y="491626"/>
                                        <a:pt x="577511" y="491588"/>
                                        <a:pt x="577334" y="491435"/>
                                      </a:cubicBezTo>
                                      <a:cubicBezTo>
                                        <a:pt x="576965" y="491118"/>
                                        <a:pt x="577372" y="490051"/>
                                        <a:pt x="577334" y="489772"/>
                                      </a:cubicBezTo>
                                      <a:cubicBezTo>
                                        <a:pt x="577257" y="489353"/>
                                        <a:pt x="575988" y="486179"/>
                                        <a:pt x="576178" y="485913"/>
                                      </a:cubicBezTo>
                                      <a:cubicBezTo>
                                        <a:pt x="576559" y="485443"/>
                                        <a:pt x="580457" y="485697"/>
                                        <a:pt x="580457" y="485697"/>
                                      </a:cubicBezTo>
                                      <a:cubicBezTo>
                                        <a:pt x="584164" y="485760"/>
                                        <a:pt x="588938" y="486154"/>
                                        <a:pt x="593394" y="486547"/>
                                      </a:cubicBezTo>
                                      <a:cubicBezTo>
                                        <a:pt x="594537" y="486636"/>
                                        <a:pt x="597063" y="486522"/>
                                        <a:pt x="597876" y="486852"/>
                                      </a:cubicBezTo>
                                      <a:cubicBezTo>
                                        <a:pt x="598650" y="487182"/>
                                        <a:pt x="599869" y="489340"/>
                                        <a:pt x="600681" y="490394"/>
                                      </a:cubicBezTo>
                                      <a:cubicBezTo>
                                        <a:pt x="600986" y="490788"/>
                                        <a:pt x="603525" y="493619"/>
                                        <a:pt x="603513" y="493631"/>
                                      </a:cubicBezTo>
                                      <a:cubicBezTo>
                                        <a:pt x="602649" y="494025"/>
                                        <a:pt x="598701" y="493047"/>
                                        <a:pt x="597050" y="492895"/>
                                      </a:cubicBezTo>
                                      <a:moveTo>
                                        <a:pt x="574718" y="478930"/>
                                      </a:moveTo>
                                      <a:cubicBezTo>
                                        <a:pt x="574375" y="478651"/>
                                        <a:pt x="574198" y="476860"/>
                                        <a:pt x="573994" y="475591"/>
                                      </a:cubicBezTo>
                                      <a:cubicBezTo>
                                        <a:pt x="573398" y="471858"/>
                                        <a:pt x="572382" y="468722"/>
                                        <a:pt x="571912" y="465383"/>
                                      </a:cubicBezTo>
                                      <a:cubicBezTo>
                                        <a:pt x="571227" y="460394"/>
                                        <a:pt x="570211" y="455951"/>
                                        <a:pt x="569627" y="451520"/>
                                      </a:cubicBezTo>
                                      <a:cubicBezTo>
                                        <a:pt x="568624" y="444080"/>
                                        <a:pt x="568243" y="436272"/>
                                        <a:pt x="567532" y="427728"/>
                                      </a:cubicBezTo>
                                      <a:cubicBezTo>
                                        <a:pt x="566974" y="420847"/>
                                        <a:pt x="566440" y="413026"/>
                                        <a:pt x="566910" y="406881"/>
                                      </a:cubicBezTo>
                                      <a:cubicBezTo>
                                        <a:pt x="567177" y="403390"/>
                                        <a:pt x="568891" y="403022"/>
                                        <a:pt x="570249" y="400838"/>
                                      </a:cubicBezTo>
                                      <a:cubicBezTo>
                                        <a:pt x="570719" y="400064"/>
                                        <a:pt x="570998" y="397855"/>
                                        <a:pt x="571595" y="397182"/>
                                      </a:cubicBezTo>
                                      <a:cubicBezTo>
                                        <a:pt x="571823" y="396941"/>
                                        <a:pt x="572712" y="396928"/>
                                        <a:pt x="573271" y="396560"/>
                                      </a:cubicBezTo>
                                      <a:cubicBezTo>
                                        <a:pt x="574223" y="395938"/>
                                        <a:pt x="574236" y="394960"/>
                                        <a:pt x="574832" y="395100"/>
                                      </a:cubicBezTo>
                                      <a:cubicBezTo>
                                        <a:pt x="574972" y="395138"/>
                                        <a:pt x="574972" y="395214"/>
                                        <a:pt x="575048" y="395303"/>
                                      </a:cubicBezTo>
                                      <a:cubicBezTo>
                                        <a:pt x="579288" y="400724"/>
                                        <a:pt x="580774" y="408354"/>
                                        <a:pt x="582348" y="417000"/>
                                      </a:cubicBezTo>
                                      <a:cubicBezTo>
                                        <a:pt x="583631" y="424135"/>
                                        <a:pt x="583681" y="431828"/>
                                        <a:pt x="584316" y="439624"/>
                                      </a:cubicBezTo>
                                      <a:cubicBezTo>
                                        <a:pt x="585421" y="453335"/>
                                        <a:pt x="588823" y="467783"/>
                                        <a:pt x="593698" y="479450"/>
                                      </a:cubicBezTo>
                                      <a:cubicBezTo>
                                        <a:pt x="594194" y="480644"/>
                                        <a:pt x="592569" y="479869"/>
                                        <a:pt x="591832" y="479755"/>
                                      </a:cubicBezTo>
                                      <a:cubicBezTo>
                                        <a:pt x="590982" y="479641"/>
                                        <a:pt x="590194" y="479603"/>
                                        <a:pt x="589636" y="479552"/>
                                      </a:cubicBezTo>
                                      <a:cubicBezTo>
                                        <a:pt x="585852" y="479209"/>
                                        <a:pt x="579809" y="478346"/>
                                        <a:pt x="576292" y="478727"/>
                                      </a:cubicBezTo>
                                      <a:cubicBezTo>
                                        <a:pt x="575835" y="478777"/>
                                        <a:pt x="575378" y="479463"/>
                                        <a:pt x="574718" y="478930"/>
                                      </a:cubicBezTo>
                                      <a:moveTo>
                                        <a:pt x="564612" y="426699"/>
                                      </a:moveTo>
                                      <a:cubicBezTo>
                                        <a:pt x="564663" y="428007"/>
                                        <a:pt x="564790" y="431410"/>
                                        <a:pt x="563965" y="431765"/>
                                      </a:cubicBezTo>
                                      <a:cubicBezTo>
                                        <a:pt x="564003" y="431676"/>
                                        <a:pt x="563013" y="431473"/>
                                        <a:pt x="563152" y="431600"/>
                                      </a:cubicBezTo>
                                      <a:cubicBezTo>
                                        <a:pt x="562467" y="431016"/>
                                        <a:pt x="562568" y="427804"/>
                                        <a:pt x="562416" y="426484"/>
                                      </a:cubicBezTo>
                                      <a:cubicBezTo>
                                        <a:pt x="562175" y="424427"/>
                                        <a:pt x="561629" y="422180"/>
                                        <a:pt x="561489" y="419704"/>
                                      </a:cubicBezTo>
                                      <a:cubicBezTo>
                                        <a:pt x="561350" y="417381"/>
                                        <a:pt x="561197" y="415045"/>
                                        <a:pt x="560753" y="412722"/>
                                      </a:cubicBezTo>
                                      <a:cubicBezTo>
                                        <a:pt x="559902" y="408202"/>
                                        <a:pt x="558506" y="403073"/>
                                        <a:pt x="558874" y="398959"/>
                                      </a:cubicBezTo>
                                      <a:cubicBezTo>
                                        <a:pt x="559217" y="395151"/>
                                        <a:pt x="561210" y="392421"/>
                                        <a:pt x="564828" y="392802"/>
                                      </a:cubicBezTo>
                                      <a:cubicBezTo>
                                        <a:pt x="565704" y="392903"/>
                                        <a:pt x="566161" y="393081"/>
                                        <a:pt x="567329" y="393424"/>
                                      </a:cubicBezTo>
                                      <a:cubicBezTo>
                                        <a:pt x="568332" y="393741"/>
                                        <a:pt x="570135" y="393970"/>
                                        <a:pt x="569716" y="394478"/>
                                      </a:cubicBezTo>
                                      <a:cubicBezTo>
                                        <a:pt x="568370" y="396115"/>
                                        <a:pt x="566072" y="399442"/>
                                        <a:pt x="565552" y="401156"/>
                                      </a:cubicBezTo>
                                      <a:cubicBezTo>
                                        <a:pt x="565298" y="401994"/>
                                        <a:pt x="564866" y="402413"/>
                                        <a:pt x="564714" y="402920"/>
                                      </a:cubicBezTo>
                                      <a:cubicBezTo>
                                        <a:pt x="564435" y="403822"/>
                                        <a:pt x="564282" y="405904"/>
                                        <a:pt x="564079" y="407300"/>
                                      </a:cubicBezTo>
                                      <a:cubicBezTo>
                                        <a:pt x="563254" y="413572"/>
                                        <a:pt x="564358" y="420250"/>
                                        <a:pt x="564612" y="426700"/>
                                      </a:cubicBezTo>
                                      <a:moveTo>
                                        <a:pt x="572953" y="492476"/>
                                      </a:moveTo>
                                      <a:cubicBezTo>
                                        <a:pt x="572712" y="493428"/>
                                        <a:pt x="572001" y="494292"/>
                                        <a:pt x="571493" y="495409"/>
                                      </a:cubicBezTo>
                                      <a:cubicBezTo>
                                        <a:pt x="571062" y="496348"/>
                                        <a:pt x="570744" y="497923"/>
                                        <a:pt x="570135" y="498329"/>
                                      </a:cubicBezTo>
                                      <a:cubicBezTo>
                                        <a:pt x="568345" y="499510"/>
                                        <a:pt x="561210" y="498748"/>
                                        <a:pt x="559077" y="498735"/>
                                      </a:cubicBezTo>
                                      <a:cubicBezTo>
                                        <a:pt x="555725" y="498722"/>
                                        <a:pt x="552475" y="498024"/>
                                        <a:pt x="549390" y="497275"/>
                                      </a:cubicBezTo>
                                      <a:cubicBezTo>
                                        <a:pt x="550228" y="497478"/>
                                        <a:pt x="553300" y="496678"/>
                                        <a:pt x="553046" y="496133"/>
                                      </a:cubicBezTo>
                                      <a:cubicBezTo>
                                        <a:pt x="552843" y="495714"/>
                                        <a:pt x="546775" y="495828"/>
                                        <a:pt x="546051" y="495828"/>
                                      </a:cubicBezTo>
                                      <a:cubicBezTo>
                                        <a:pt x="541874" y="495726"/>
                                        <a:pt x="537075" y="496475"/>
                                        <a:pt x="532504" y="496970"/>
                                      </a:cubicBezTo>
                                      <a:cubicBezTo>
                                        <a:pt x="528048" y="497440"/>
                                        <a:pt x="523541" y="498113"/>
                                        <a:pt x="518945" y="498532"/>
                                      </a:cubicBezTo>
                                      <a:cubicBezTo>
                                        <a:pt x="515644" y="498824"/>
                                        <a:pt x="512191" y="498557"/>
                                        <a:pt x="508928" y="498837"/>
                                      </a:cubicBezTo>
                                      <a:cubicBezTo>
                                        <a:pt x="504510" y="499243"/>
                                        <a:pt x="501133" y="500398"/>
                                        <a:pt x="496524" y="500195"/>
                                      </a:cubicBezTo>
                                      <a:cubicBezTo>
                                        <a:pt x="493223" y="500068"/>
                                        <a:pt x="489871" y="500563"/>
                                        <a:pt x="487040" y="500398"/>
                                      </a:cubicBezTo>
                                      <a:cubicBezTo>
                                        <a:pt x="486025" y="500348"/>
                                        <a:pt x="483003" y="500424"/>
                                        <a:pt x="485161" y="499890"/>
                                      </a:cubicBezTo>
                                      <a:cubicBezTo>
                                        <a:pt x="487205" y="499383"/>
                                        <a:pt x="490862" y="498405"/>
                                        <a:pt x="492563" y="498215"/>
                                      </a:cubicBezTo>
                                      <a:cubicBezTo>
                                        <a:pt x="494963" y="497935"/>
                                        <a:pt x="495953" y="498177"/>
                                        <a:pt x="497984" y="498012"/>
                                      </a:cubicBezTo>
                                      <a:cubicBezTo>
                                        <a:pt x="498200" y="497986"/>
                                        <a:pt x="500282" y="497631"/>
                                        <a:pt x="500384" y="497389"/>
                                      </a:cubicBezTo>
                                      <a:cubicBezTo>
                                        <a:pt x="500701" y="496640"/>
                                        <a:pt x="498962" y="496412"/>
                                        <a:pt x="498302" y="496348"/>
                                      </a:cubicBezTo>
                                      <a:cubicBezTo>
                                        <a:pt x="495940" y="496069"/>
                                        <a:pt x="492474" y="496323"/>
                                        <a:pt x="490595" y="495929"/>
                                      </a:cubicBezTo>
                                      <a:cubicBezTo>
                                        <a:pt x="490075" y="495828"/>
                                        <a:pt x="490633" y="495561"/>
                                        <a:pt x="489440" y="495409"/>
                                      </a:cubicBezTo>
                                      <a:cubicBezTo>
                                        <a:pt x="491065" y="495625"/>
                                        <a:pt x="490430" y="495053"/>
                                        <a:pt x="490900" y="494673"/>
                                      </a:cubicBezTo>
                                      <a:cubicBezTo>
                                        <a:pt x="491078" y="494520"/>
                                        <a:pt x="495775" y="493847"/>
                                        <a:pt x="495686" y="493314"/>
                                      </a:cubicBezTo>
                                      <a:cubicBezTo>
                                        <a:pt x="495597" y="492692"/>
                                        <a:pt x="493325" y="492971"/>
                                        <a:pt x="492563" y="492794"/>
                                      </a:cubicBezTo>
                                      <a:cubicBezTo>
                                        <a:pt x="491370" y="492527"/>
                                        <a:pt x="490151" y="491867"/>
                                        <a:pt x="488386" y="491651"/>
                                      </a:cubicBezTo>
                                      <a:cubicBezTo>
                                        <a:pt x="486570" y="491423"/>
                                        <a:pt x="490519" y="491042"/>
                                        <a:pt x="491103" y="491029"/>
                                      </a:cubicBezTo>
                                      <a:cubicBezTo>
                                        <a:pt x="502656" y="490508"/>
                                        <a:pt x="515136" y="490343"/>
                                        <a:pt x="527286" y="489048"/>
                                      </a:cubicBezTo>
                                      <a:cubicBezTo>
                                        <a:pt x="531527" y="488591"/>
                                        <a:pt x="535983" y="488160"/>
                                        <a:pt x="539601" y="487271"/>
                                      </a:cubicBezTo>
                                      <a:cubicBezTo>
                                        <a:pt x="543981" y="486192"/>
                                        <a:pt x="547536" y="484414"/>
                                        <a:pt x="549707" y="481317"/>
                                      </a:cubicBezTo>
                                      <a:cubicBezTo>
                                        <a:pt x="549987" y="480923"/>
                                        <a:pt x="551269" y="478384"/>
                                        <a:pt x="551992" y="479755"/>
                                      </a:cubicBezTo>
                                      <a:cubicBezTo>
                                        <a:pt x="552259" y="480250"/>
                                        <a:pt x="550532" y="483742"/>
                                        <a:pt x="550012" y="484656"/>
                                      </a:cubicBezTo>
                                      <a:cubicBezTo>
                                        <a:pt x="549060" y="486370"/>
                                        <a:pt x="546482" y="487474"/>
                                        <a:pt x="544489" y="488211"/>
                                      </a:cubicBezTo>
                                      <a:lnTo>
                                        <a:pt x="544476" y="488249"/>
                                      </a:lnTo>
                                      <a:cubicBezTo>
                                        <a:pt x="544464" y="488236"/>
                                        <a:pt x="544464" y="488211"/>
                                        <a:pt x="544438" y="488211"/>
                                      </a:cubicBezTo>
                                      <a:lnTo>
                                        <a:pt x="544070" y="488211"/>
                                      </a:lnTo>
                                      <a:cubicBezTo>
                                        <a:pt x="543969" y="488160"/>
                                        <a:pt x="543854" y="488223"/>
                                        <a:pt x="543816" y="488337"/>
                                      </a:cubicBezTo>
                                      <a:cubicBezTo>
                                        <a:pt x="543791" y="488464"/>
                                        <a:pt x="543854" y="488566"/>
                                        <a:pt x="543969" y="488604"/>
                                      </a:cubicBezTo>
                                      <a:cubicBezTo>
                                        <a:pt x="544070" y="488629"/>
                                        <a:pt x="544184" y="488629"/>
                                        <a:pt x="544311" y="488629"/>
                                      </a:cubicBezTo>
                                      <a:lnTo>
                                        <a:pt x="544388" y="488629"/>
                                      </a:lnTo>
                                      <a:cubicBezTo>
                                        <a:pt x="546851" y="488794"/>
                                        <a:pt x="549948" y="489277"/>
                                        <a:pt x="552196" y="488845"/>
                                      </a:cubicBezTo>
                                      <a:cubicBezTo>
                                        <a:pt x="553465" y="488591"/>
                                        <a:pt x="554722" y="488223"/>
                                        <a:pt x="555014" y="486852"/>
                                      </a:cubicBezTo>
                                      <a:cubicBezTo>
                                        <a:pt x="555547" y="484465"/>
                                        <a:pt x="554405" y="480695"/>
                                        <a:pt x="553770" y="478409"/>
                                      </a:cubicBezTo>
                                      <a:cubicBezTo>
                                        <a:pt x="553643" y="477978"/>
                                        <a:pt x="553719" y="477178"/>
                                        <a:pt x="553567" y="476949"/>
                                      </a:cubicBezTo>
                                      <a:cubicBezTo>
                                        <a:pt x="553160" y="476378"/>
                                        <a:pt x="551865" y="476632"/>
                                        <a:pt x="551472" y="475908"/>
                                      </a:cubicBezTo>
                                      <a:cubicBezTo>
                                        <a:pt x="551256" y="475502"/>
                                        <a:pt x="551434" y="474702"/>
                                        <a:pt x="551383" y="473928"/>
                                      </a:cubicBezTo>
                                      <a:cubicBezTo>
                                        <a:pt x="550228" y="458959"/>
                                        <a:pt x="547257" y="445743"/>
                                        <a:pt x="545530" y="430038"/>
                                      </a:cubicBezTo>
                                      <a:cubicBezTo>
                                        <a:pt x="544806" y="423322"/>
                                        <a:pt x="543524" y="416606"/>
                                        <a:pt x="542928" y="409586"/>
                                      </a:cubicBezTo>
                                      <a:cubicBezTo>
                                        <a:pt x="542509" y="404812"/>
                                        <a:pt x="541709" y="400153"/>
                                        <a:pt x="540833" y="396154"/>
                                      </a:cubicBezTo>
                                      <a:cubicBezTo>
                                        <a:pt x="539893" y="391748"/>
                                        <a:pt x="538268" y="387889"/>
                                        <a:pt x="536986" y="383420"/>
                                      </a:cubicBezTo>
                                      <a:cubicBezTo>
                                        <a:pt x="535247" y="377389"/>
                                        <a:pt x="533406" y="370356"/>
                                        <a:pt x="533025" y="363817"/>
                                      </a:cubicBezTo>
                                      <a:cubicBezTo>
                                        <a:pt x="532860" y="361164"/>
                                        <a:pt x="532631" y="358714"/>
                                        <a:pt x="532809" y="356213"/>
                                      </a:cubicBezTo>
                                      <a:cubicBezTo>
                                        <a:pt x="532936" y="354689"/>
                                        <a:pt x="532314" y="353039"/>
                                        <a:pt x="532288" y="351731"/>
                                      </a:cubicBezTo>
                                      <a:cubicBezTo>
                                        <a:pt x="532199" y="348202"/>
                                        <a:pt x="532352" y="344710"/>
                                        <a:pt x="532606" y="339530"/>
                                      </a:cubicBezTo>
                                      <a:cubicBezTo>
                                        <a:pt x="533037" y="330682"/>
                                        <a:pt x="536795" y="324461"/>
                                        <a:pt x="540833" y="317846"/>
                                      </a:cubicBezTo>
                                      <a:cubicBezTo>
                                        <a:pt x="544857" y="311257"/>
                                        <a:pt x="547333" y="304465"/>
                                        <a:pt x="552107" y="299272"/>
                                      </a:cubicBezTo>
                                      <a:cubicBezTo>
                                        <a:pt x="553135" y="298155"/>
                                        <a:pt x="555763" y="297787"/>
                                        <a:pt x="557629" y="296987"/>
                                      </a:cubicBezTo>
                                      <a:cubicBezTo>
                                        <a:pt x="559635" y="296136"/>
                                        <a:pt x="560841" y="295984"/>
                                        <a:pt x="563673" y="295641"/>
                                      </a:cubicBezTo>
                                      <a:cubicBezTo>
                                        <a:pt x="567126" y="295197"/>
                                        <a:pt x="570439" y="293128"/>
                                        <a:pt x="574718" y="293648"/>
                                      </a:cubicBezTo>
                                      <a:cubicBezTo>
                                        <a:pt x="575391" y="293737"/>
                                        <a:pt x="578121" y="293851"/>
                                        <a:pt x="575772" y="294067"/>
                                      </a:cubicBezTo>
                                      <a:cubicBezTo>
                                        <a:pt x="573690" y="294258"/>
                                        <a:pt x="570427" y="294943"/>
                                        <a:pt x="568992" y="295426"/>
                                      </a:cubicBezTo>
                                      <a:cubicBezTo>
                                        <a:pt x="566288" y="296327"/>
                                        <a:pt x="564612" y="297571"/>
                                        <a:pt x="562416" y="298231"/>
                                      </a:cubicBezTo>
                                      <a:cubicBezTo>
                                        <a:pt x="559673" y="299069"/>
                                        <a:pt x="556804" y="299882"/>
                                        <a:pt x="554709" y="302002"/>
                                      </a:cubicBezTo>
                                      <a:cubicBezTo>
                                        <a:pt x="553668" y="303030"/>
                                        <a:pt x="552805" y="304744"/>
                                        <a:pt x="551789" y="305950"/>
                                      </a:cubicBezTo>
                                      <a:cubicBezTo>
                                        <a:pt x="549821" y="308286"/>
                                        <a:pt x="547904" y="310165"/>
                                        <a:pt x="547104" y="313352"/>
                                      </a:cubicBezTo>
                                      <a:cubicBezTo>
                                        <a:pt x="546241" y="316742"/>
                                        <a:pt x="546127" y="320233"/>
                                        <a:pt x="544489" y="322950"/>
                                      </a:cubicBezTo>
                                      <a:cubicBezTo>
                                        <a:pt x="542889" y="325603"/>
                                        <a:pt x="540934" y="327977"/>
                                        <a:pt x="540211" y="331088"/>
                                      </a:cubicBezTo>
                                      <a:cubicBezTo>
                                        <a:pt x="539728" y="333195"/>
                                        <a:pt x="539715" y="335671"/>
                                        <a:pt x="539601" y="337855"/>
                                      </a:cubicBezTo>
                                      <a:cubicBezTo>
                                        <a:pt x="539284" y="343492"/>
                                        <a:pt x="540350" y="347986"/>
                                        <a:pt x="540744" y="353915"/>
                                      </a:cubicBezTo>
                                      <a:cubicBezTo>
                                        <a:pt x="540909" y="356581"/>
                                        <a:pt x="541632" y="358447"/>
                                        <a:pt x="541772" y="361215"/>
                                      </a:cubicBezTo>
                                      <a:cubicBezTo>
                                        <a:pt x="541836" y="362167"/>
                                        <a:pt x="540871" y="359107"/>
                                        <a:pt x="540744" y="358701"/>
                                      </a:cubicBezTo>
                                      <a:cubicBezTo>
                                        <a:pt x="538865" y="353039"/>
                                        <a:pt x="537316" y="346729"/>
                                        <a:pt x="536872" y="340368"/>
                                      </a:cubicBezTo>
                                      <a:cubicBezTo>
                                        <a:pt x="536859" y="340038"/>
                                        <a:pt x="536910" y="337563"/>
                                        <a:pt x="536554" y="337347"/>
                                      </a:cubicBezTo>
                                      <a:cubicBezTo>
                                        <a:pt x="536097" y="337017"/>
                                        <a:pt x="535780" y="338972"/>
                                        <a:pt x="535729" y="339429"/>
                                      </a:cubicBezTo>
                                      <a:cubicBezTo>
                                        <a:pt x="535437" y="342298"/>
                                        <a:pt x="536072" y="345333"/>
                                        <a:pt x="536148" y="348494"/>
                                      </a:cubicBezTo>
                                      <a:cubicBezTo>
                                        <a:pt x="536224" y="351884"/>
                                        <a:pt x="536910" y="355146"/>
                                        <a:pt x="537621" y="357660"/>
                                      </a:cubicBezTo>
                                      <a:cubicBezTo>
                                        <a:pt x="538903" y="362358"/>
                                        <a:pt x="539068" y="366979"/>
                                        <a:pt x="540934" y="371118"/>
                                      </a:cubicBezTo>
                                      <a:cubicBezTo>
                                        <a:pt x="542394" y="374317"/>
                                        <a:pt x="544235" y="378062"/>
                                        <a:pt x="545530" y="382176"/>
                                      </a:cubicBezTo>
                                      <a:cubicBezTo>
                                        <a:pt x="545543" y="382214"/>
                                        <a:pt x="546723" y="385908"/>
                                        <a:pt x="546685" y="385921"/>
                                      </a:cubicBezTo>
                                      <a:cubicBezTo>
                                        <a:pt x="546533" y="385959"/>
                                        <a:pt x="544832" y="383318"/>
                                        <a:pt x="544692" y="383115"/>
                                      </a:cubicBezTo>
                                      <a:cubicBezTo>
                                        <a:pt x="543321" y="380944"/>
                                        <a:pt x="542470" y="379382"/>
                                        <a:pt x="541150" y="377059"/>
                                      </a:cubicBezTo>
                                      <a:cubicBezTo>
                                        <a:pt x="540756" y="376374"/>
                                        <a:pt x="539614" y="374025"/>
                                        <a:pt x="539385" y="374038"/>
                                      </a:cubicBezTo>
                                      <a:cubicBezTo>
                                        <a:pt x="538750" y="374050"/>
                                        <a:pt x="538941" y="375129"/>
                                        <a:pt x="538966" y="375294"/>
                                      </a:cubicBezTo>
                                      <a:cubicBezTo>
                                        <a:pt x="539093" y="376297"/>
                                        <a:pt x="540426" y="378773"/>
                                        <a:pt x="540629" y="379243"/>
                                      </a:cubicBezTo>
                                      <a:cubicBezTo>
                                        <a:pt x="541404" y="381173"/>
                                        <a:pt x="542242" y="382887"/>
                                        <a:pt x="542712" y="384677"/>
                                      </a:cubicBezTo>
                                      <a:cubicBezTo>
                                        <a:pt x="544159" y="390034"/>
                                        <a:pt x="544781" y="393792"/>
                                        <a:pt x="545746" y="399366"/>
                                      </a:cubicBezTo>
                                      <a:cubicBezTo>
                                        <a:pt x="546660" y="404723"/>
                                        <a:pt x="547650" y="409865"/>
                                        <a:pt x="547930" y="415959"/>
                                      </a:cubicBezTo>
                                      <a:cubicBezTo>
                                        <a:pt x="548044" y="418460"/>
                                        <a:pt x="547968" y="422243"/>
                                        <a:pt x="548869" y="424186"/>
                                      </a:cubicBezTo>
                                      <a:cubicBezTo>
                                        <a:pt x="549402" y="425328"/>
                                        <a:pt x="550431" y="425785"/>
                                        <a:pt x="550634" y="427106"/>
                                      </a:cubicBezTo>
                                      <a:cubicBezTo>
                                        <a:pt x="551091" y="429861"/>
                                        <a:pt x="551256" y="432946"/>
                                        <a:pt x="551573" y="435866"/>
                                      </a:cubicBezTo>
                                      <a:cubicBezTo>
                                        <a:pt x="552068" y="440411"/>
                                        <a:pt x="552767" y="444791"/>
                                        <a:pt x="552830" y="449006"/>
                                      </a:cubicBezTo>
                                      <a:cubicBezTo>
                                        <a:pt x="552868" y="451266"/>
                                        <a:pt x="553186" y="454833"/>
                                        <a:pt x="553465" y="457652"/>
                                      </a:cubicBezTo>
                                      <a:cubicBezTo>
                                        <a:pt x="553643" y="459683"/>
                                        <a:pt x="554328" y="460788"/>
                                        <a:pt x="554811" y="462146"/>
                                      </a:cubicBezTo>
                                      <a:cubicBezTo>
                                        <a:pt x="555458" y="463962"/>
                                        <a:pt x="554976" y="467745"/>
                                        <a:pt x="556169" y="468507"/>
                                      </a:cubicBezTo>
                                      <a:cubicBezTo>
                                        <a:pt x="557197" y="469154"/>
                                        <a:pt x="556550" y="467923"/>
                                        <a:pt x="556474" y="467047"/>
                                      </a:cubicBezTo>
                                      <a:cubicBezTo>
                                        <a:pt x="556042" y="462083"/>
                                        <a:pt x="555318" y="457258"/>
                                        <a:pt x="554912" y="453284"/>
                                      </a:cubicBezTo>
                                      <a:cubicBezTo>
                                        <a:pt x="553947" y="443712"/>
                                        <a:pt x="553313" y="431321"/>
                                        <a:pt x="553363" y="420326"/>
                                      </a:cubicBezTo>
                                      <a:cubicBezTo>
                                        <a:pt x="553363" y="417800"/>
                                        <a:pt x="552932" y="415553"/>
                                        <a:pt x="552932" y="413141"/>
                                      </a:cubicBezTo>
                                      <a:cubicBezTo>
                                        <a:pt x="552970" y="404507"/>
                                        <a:pt x="552424" y="395455"/>
                                        <a:pt x="550113" y="387901"/>
                                      </a:cubicBezTo>
                                      <a:cubicBezTo>
                                        <a:pt x="550012" y="387546"/>
                                        <a:pt x="549123" y="385388"/>
                                        <a:pt x="549390" y="385299"/>
                                      </a:cubicBezTo>
                                      <a:cubicBezTo>
                                        <a:pt x="549517" y="385261"/>
                                        <a:pt x="550519" y="387228"/>
                                        <a:pt x="550634" y="387482"/>
                                      </a:cubicBezTo>
                                      <a:cubicBezTo>
                                        <a:pt x="551116" y="388485"/>
                                        <a:pt x="551230" y="389260"/>
                                        <a:pt x="551472" y="390098"/>
                                      </a:cubicBezTo>
                                      <a:cubicBezTo>
                                        <a:pt x="552894" y="394846"/>
                                        <a:pt x="554125" y="397880"/>
                                        <a:pt x="555128" y="403339"/>
                                      </a:cubicBezTo>
                                      <a:cubicBezTo>
                                        <a:pt x="555991" y="408075"/>
                                        <a:pt x="556360" y="413331"/>
                                        <a:pt x="556474" y="418447"/>
                                      </a:cubicBezTo>
                                      <a:cubicBezTo>
                                        <a:pt x="556664" y="425900"/>
                                        <a:pt x="556855" y="434165"/>
                                        <a:pt x="557629" y="442125"/>
                                      </a:cubicBezTo>
                                      <a:cubicBezTo>
                                        <a:pt x="558239" y="448409"/>
                                        <a:pt x="558950" y="454084"/>
                                        <a:pt x="559711" y="460267"/>
                                      </a:cubicBezTo>
                                      <a:cubicBezTo>
                                        <a:pt x="560448" y="466158"/>
                                        <a:pt x="561222" y="474105"/>
                                        <a:pt x="562530" y="480390"/>
                                      </a:cubicBezTo>
                                      <a:cubicBezTo>
                                        <a:pt x="563545" y="485316"/>
                                        <a:pt x="564066" y="491753"/>
                                        <a:pt x="560549" y="494266"/>
                                      </a:cubicBezTo>
                                      <a:cubicBezTo>
                                        <a:pt x="560067" y="494596"/>
                                        <a:pt x="558086" y="495447"/>
                                        <a:pt x="556893" y="495714"/>
                                      </a:cubicBezTo>
                                      <a:cubicBezTo>
                                        <a:pt x="556525" y="495790"/>
                                        <a:pt x="554569" y="495803"/>
                                        <a:pt x="554709" y="496450"/>
                                      </a:cubicBezTo>
                                      <a:cubicBezTo>
                                        <a:pt x="554912" y="497377"/>
                                        <a:pt x="558988" y="496869"/>
                                        <a:pt x="560143" y="496869"/>
                                      </a:cubicBezTo>
                                      <a:cubicBezTo>
                                        <a:pt x="562644" y="496869"/>
                                        <a:pt x="565158" y="497136"/>
                                        <a:pt x="566072" y="495929"/>
                                      </a:cubicBezTo>
                                      <a:cubicBezTo>
                                        <a:pt x="566796" y="494977"/>
                                        <a:pt x="567240" y="493022"/>
                                        <a:pt x="567227" y="491435"/>
                                      </a:cubicBezTo>
                                      <a:cubicBezTo>
                                        <a:pt x="567138" y="482713"/>
                                        <a:pt x="563634" y="476391"/>
                                        <a:pt x="562415" y="468392"/>
                                      </a:cubicBezTo>
                                      <a:cubicBezTo>
                                        <a:pt x="561603" y="463009"/>
                                        <a:pt x="560968" y="456281"/>
                                        <a:pt x="560651" y="450047"/>
                                      </a:cubicBezTo>
                                      <a:cubicBezTo>
                                        <a:pt x="560460" y="446264"/>
                                        <a:pt x="559280" y="441528"/>
                                        <a:pt x="559927" y="438900"/>
                                      </a:cubicBezTo>
                                      <a:cubicBezTo>
                                        <a:pt x="561831" y="454034"/>
                                        <a:pt x="564218" y="468380"/>
                                        <a:pt x="568167" y="482688"/>
                                      </a:cubicBezTo>
                                      <a:cubicBezTo>
                                        <a:pt x="568091" y="482409"/>
                                        <a:pt x="568433" y="484707"/>
                                        <a:pt x="569309" y="483831"/>
                                      </a:cubicBezTo>
                                      <a:cubicBezTo>
                                        <a:pt x="569512" y="483615"/>
                                        <a:pt x="568878" y="481799"/>
                                        <a:pt x="568890" y="481850"/>
                                      </a:cubicBezTo>
                                      <a:cubicBezTo>
                                        <a:pt x="568141" y="477699"/>
                                        <a:pt x="566453" y="469688"/>
                                        <a:pt x="565958" y="465269"/>
                                      </a:cubicBezTo>
                                      <a:cubicBezTo>
                                        <a:pt x="565805" y="463720"/>
                                        <a:pt x="565653" y="463098"/>
                                        <a:pt x="565437" y="461829"/>
                                      </a:cubicBezTo>
                                      <a:cubicBezTo>
                                        <a:pt x="564967" y="458922"/>
                                        <a:pt x="564434" y="457449"/>
                                        <a:pt x="566808" y="456725"/>
                                      </a:cubicBezTo>
                                      <a:cubicBezTo>
                                        <a:pt x="566618" y="456776"/>
                                        <a:pt x="568218" y="456573"/>
                                        <a:pt x="568167" y="456509"/>
                                      </a:cubicBezTo>
                                      <a:cubicBezTo>
                                        <a:pt x="568294" y="456649"/>
                                        <a:pt x="568598" y="459379"/>
                                        <a:pt x="568776" y="460470"/>
                                      </a:cubicBezTo>
                                      <a:cubicBezTo>
                                        <a:pt x="569881" y="466983"/>
                                        <a:pt x="570503" y="474436"/>
                                        <a:pt x="571696" y="480707"/>
                                      </a:cubicBezTo>
                                      <a:cubicBezTo>
                                        <a:pt x="572394" y="484351"/>
                                        <a:pt x="573943" y="488668"/>
                                        <a:pt x="572953" y="492476"/>
                                      </a:cubicBezTo>
                                      <a:moveTo>
                                        <a:pt x="440916" y="425785"/>
                                      </a:moveTo>
                                      <a:cubicBezTo>
                                        <a:pt x="432829" y="423081"/>
                                        <a:pt x="419714" y="421697"/>
                                        <a:pt x="399642" y="428477"/>
                                      </a:cubicBezTo>
                                      <a:cubicBezTo>
                                        <a:pt x="392164" y="431016"/>
                                        <a:pt x="386032" y="428832"/>
                                        <a:pt x="378897" y="426281"/>
                                      </a:cubicBezTo>
                                      <a:cubicBezTo>
                                        <a:pt x="373412" y="424313"/>
                                        <a:pt x="367204" y="422091"/>
                                        <a:pt x="359713" y="422091"/>
                                      </a:cubicBezTo>
                                      <a:lnTo>
                                        <a:pt x="359611" y="422091"/>
                                      </a:lnTo>
                                      <a:cubicBezTo>
                                        <a:pt x="352121" y="422091"/>
                                        <a:pt x="346027" y="424313"/>
                                        <a:pt x="340644" y="426293"/>
                                      </a:cubicBezTo>
                                      <a:cubicBezTo>
                                        <a:pt x="333725" y="428807"/>
                                        <a:pt x="327732" y="430991"/>
                                        <a:pt x="320330" y="428477"/>
                                      </a:cubicBezTo>
                                      <a:cubicBezTo>
                                        <a:pt x="299903" y="421571"/>
                                        <a:pt x="286496" y="423043"/>
                                        <a:pt x="278370" y="425938"/>
                                      </a:cubicBezTo>
                                      <a:cubicBezTo>
                                        <a:pt x="274803" y="420529"/>
                                        <a:pt x="271477" y="414753"/>
                                        <a:pt x="268303" y="408761"/>
                                      </a:cubicBezTo>
                                      <a:cubicBezTo>
                                        <a:pt x="280554" y="401943"/>
                                        <a:pt x="296729" y="401435"/>
                                        <a:pt x="315595" y="407808"/>
                                      </a:cubicBezTo>
                                      <a:cubicBezTo>
                                        <a:pt x="324406" y="410779"/>
                                        <a:pt x="331681" y="408303"/>
                                        <a:pt x="339400" y="405650"/>
                                      </a:cubicBezTo>
                                      <a:cubicBezTo>
                                        <a:pt x="345481" y="403555"/>
                                        <a:pt x="351753" y="401410"/>
                                        <a:pt x="359612" y="401410"/>
                                      </a:cubicBezTo>
                                      <a:lnTo>
                                        <a:pt x="359713" y="401410"/>
                                      </a:lnTo>
                                      <a:cubicBezTo>
                                        <a:pt x="367597" y="401422"/>
                                        <a:pt x="373882" y="403581"/>
                                        <a:pt x="379963" y="405663"/>
                                      </a:cubicBezTo>
                                      <a:cubicBezTo>
                                        <a:pt x="387708" y="408303"/>
                                        <a:pt x="395033" y="410779"/>
                                        <a:pt x="403844" y="407808"/>
                                      </a:cubicBezTo>
                                      <a:cubicBezTo>
                                        <a:pt x="422609" y="401422"/>
                                        <a:pt x="438707" y="401905"/>
                                        <a:pt x="450933" y="408646"/>
                                      </a:cubicBezTo>
                                      <a:cubicBezTo>
                                        <a:pt x="447772" y="414626"/>
                                        <a:pt x="444458" y="420390"/>
                                        <a:pt x="440916" y="425786"/>
                                      </a:cubicBezTo>
                                      <a:moveTo>
                                        <a:pt x="179888" y="487271"/>
                                      </a:moveTo>
                                      <a:cubicBezTo>
                                        <a:pt x="183494" y="488160"/>
                                        <a:pt x="187938" y="488579"/>
                                        <a:pt x="192191" y="489048"/>
                                      </a:cubicBezTo>
                                      <a:cubicBezTo>
                                        <a:pt x="204328" y="490356"/>
                                        <a:pt x="216821" y="490496"/>
                                        <a:pt x="228361" y="491029"/>
                                      </a:cubicBezTo>
                                      <a:cubicBezTo>
                                        <a:pt x="228958" y="491042"/>
                                        <a:pt x="232906" y="491422"/>
                                        <a:pt x="231091" y="491651"/>
                                      </a:cubicBezTo>
                                      <a:cubicBezTo>
                                        <a:pt x="229313" y="491880"/>
                                        <a:pt x="228107" y="492527"/>
                                        <a:pt x="226901" y="492794"/>
                                      </a:cubicBezTo>
                                      <a:cubicBezTo>
                                        <a:pt x="226152" y="492971"/>
                                        <a:pt x="223880" y="492692"/>
                                        <a:pt x="223791" y="493327"/>
                                      </a:cubicBezTo>
                                      <a:cubicBezTo>
                                        <a:pt x="223702" y="493835"/>
                                        <a:pt x="228399" y="494533"/>
                                        <a:pt x="228564" y="494673"/>
                                      </a:cubicBezTo>
                                      <a:cubicBezTo>
                                        <a:pt x="229059" y="495053"/>
                                        <a:pt x="228412" y="495638"/>
                                        <a:pt x="230037" y="495409"/>
                                      </a:cubicBezTo>
                                      <a:cubicBezTo>
                                        <a:pt x="228831" y="495561"/>
                                        <a:pt x="229390" y="495815"/>
                                        <a:pt x="228882" y="495929"/>
                                      </a:cubicBezTo>
                                      <a:cubicBezTo>
                                        <a:pt x="226990" y="496323"/>
                                        <a:pt x="223537" y="496056"/>
                                        <a:pt x="221175" y="496348"/>
                                      </a:cubicBezTo>
                                      <a:cubicBezTo>
                                        <a:pt x="220515" y="496425"/>
                                        <a:pt x="218789" y="496628"/>
                                        <a:pt x="219093" y="497389"/>
                                      </a:cubicBezTo>
                                      <a:cubicBezTo>
                                        <a:pt x="219195" y="497631"/>
                                        <a:pt x="221264" y="497986"/>
                                        <a:pt x="221480" y="498012"/>
                                      </a:cubicBezTo>
                                      <a:cubicBezTo>
                                        <a:pt x="223511" y="498177"/>
                                        <a:pt x="224502" y="497948"/>
                                        <a:pt x="226901" y="498215"/>
                                      </a:cubicBezTo>
                                      <a:cubicBezTo>
                                        <a:pt x="228615" y="498418"/>
                                        <a:pt x="232259" y="499383"/>
                                        <a:pt x="234303" y="499890"/>
                                      </a:cubicBezTo>
                                      <a:cubicBezTo>
                                        <a:pt x="236474" y="500424"/>
                                        <a:pt x="233440" y="500348"/>
                                        <a:pt x="232437" y="500411"/>
                                      </a:cubicBezTo>
                                      <a:cubicBezTo>
                                        <a:pt x="229618" y="500563"/>
                                        <a:pt x="226241" y="500068"/>
                                        <a:pt x="222953" y="500208"/>
                                      </a:cubicBezTo>
                                      <a:cubicBezTo>
                                        <a:pt x="218357" y="500398"/>
                                        <a:pt x="214967" y="499243"/>
                                        <a:pt x="210536" y="498837"/>
                                      </a:cubicBezTo>
                                      <a:cubicBezTo>
                                        <a:pt x="207273" y="498557"/>
                                        <a:pt x="203833" y="498824"/>
                                        <a:pt x="200532" y="498532"/>
                                      </a:cubicBezTo>
                                      <a:cubicBezTo>
                                        <a:pt x="195936" y="498126"/>
                                        <a:pt x="191416" y="497440"/>
                                        <a:pt x="186973" y="496970"/>
                                      </a:cubicBezTo>
                                      <a:cubicBezTo>
                                        <a:pt x="182402" y="496475"/>
                                        <a:pt x="177590" y="495739"/>
                                        <a:pt x="173426" y="495815"/>
                                      </a:cubicBezTo>
                                      <a:cubicBezTo>
                                        <a:pt x="172703" y="495841"/>
                                        <a:pt x="166621" y="495726"/>
                                        <a:pt x="166443" y="496133"/>
                                      </a:cubicBezTo>
                                      <a:cubicBezTo>
                                        <a:pt x="166177" y="496691"/>
                                        <a:pt x="169237" y="497478"/>
                                        <a:pt x="170087" y="497275"/>
                                      </a:cubicBezTo>
                                      <a:cubicBezTo>
                                        <a:pt x="166989" y="498024"/>
                                        <a:pt x="163739" y="498723"/>
                                        <a:pt x="160387" y="498748"/>
                                      </a:cubicBezTo>
                                      <a:cubicBezTo>
                                        <a:pt x="158255" y="498761"/>
                                        <a:pt x="151119" y="499510"/>
                                        <a:pt x="149329" y="498329"/>
                                      </a:cubicBezTo>
                                      <a:cubicBezTo>
                                        <a:pt x="148733" y="497923"/>
                                        <a:pt x="148403" y="496348"/>
                                        <a:pt x="147984" y="495409"/>
                                      </a:cubicBezTo>
                                      <a:cubicBezTo>
                                        <a:pt x="147476" y="494292"/>
                                        <a:pt x="146765" y="493428"/>
                                        <a:pt x="146524" y="492476"/>
                                      </a:cubicBezTo>
                                      <a:cubicBezTo>
                                        <a:pt x="145533" y="488655"/>
                                        <a:pt x="147069" y="484351"/>
                                        <a:pt x="147780" y="480695"/>
                                      </a:cubicBezTo>
                                      <a:cubicBezTo>
                                        <a:pt x="148974" y="474436"/>
                                        <a:pt x="149583" y="466996"/>
                                        <a:pt x="150688" y="460470"/>
                                      </a:cubicBezTo>
                                      <a:cubicBezTo>
                                        <a:pt x="150878" y="459378"/>
                                        <a:pt x="151170" y="456649"/>
                                        <a:pt x="151323" y="456509"/>
                                      </a:cubicBezTo>
                                      <a:cubicBezTo>
                                        <a:pt x="151246" y="456573"/>
                                        <a:pt x="152846" y="456776"/>
                                        <a:pt x="152668" y="456725"/>
                                      </a:cubicBezTo>
                                      <a:cubicBezTo>
                                        <a:pt x="155042" y="457449"/>
                                        <a:pt x="154496" y="458921"/>
                                        <a:pt x="154027" y="461829"/>
                                      </a:cubicBezTo>
                                      <a:cubicBezTo>
                                        <a:pt x="153824" y="463098"/>
                                        <a:pt x="153671" y="463733"/>
                                        <a:pt x="153506" y="465269"/>
                                      </a:cubicBezTo>
                                      <a:cubicBezTo>
                                        <a:pt x="153037" y="469687"/>
                                        <a:pt x="151323" y="477698"/>
                                        <a:pt x="150586" y="481850"/>
                                      </a:cubicBezTo>
                                      <a:cubicBezTo>
                                        <a:pt x="150599" y="481799"/>
                                        <a:pt x="149964" y="483615"/>
                                        <a:pt x="150167" y="483831"/>
                                      </a:cubicBezTo>
                                      <a:cubicBezTo>
                                        <a:pt x="151043" y="484707"/>
                                        <a:pt x="151399" y="482409"/>
                                        <a:pt x="151323" y="482688"/>
                                      </a:cubicBezTo>
                                      <a:cubicBezTo>
                                        <a:pt x="155258" y="468380"/>
                                        <a:pt x="157645" y="454034"/>
                                        <a:pt x="159562" y="438900"/>
                                      </a:cubicBezTo>
                                      <a:cubicBezTo>
                                        <a:pt x="160184" y="441528"/>
                                        <a:pt x="159016" y="446277"/>
                                        <a:pt x="158826" y="450047"/>
                                      </a:cubicBezTo>
                                      <a:cubicBezTo>
                                        <a:pt x="158496" y="456268"/>
                                        <a:pt x="157861" y="463009"/>
                                        <a:pt x="157048" y="468392"/>
                                      </a:cubicBezTo>
                                      <a:cubicBezTo>
                                        <a:pt x="155842" y="476391"/>
                                        <a:pt x="152338" y="482726"/>
                                        <a:pt x="152262" y="491435"/>
                                      </a:cubicBezTo>
                                      <a:cubicBezTo>
                                        <a:pt x="152237" y="493022"/>
                                        <a:pt x="152668" y="494977"/>
                                        <a:pt x="153405" y="495929"/>
                                      </a:cubicBezTo>
                                      <a:cubicBezTo>
                                        <a:pt x="154319" y="497148"/>
                                        <a:pt x="156820" y="496882"/>
                                        <a:pt x="159346" y="496856"/>
                                      </a:cubicBezTo>
                                      <a:cubicBezTo>
                                        <a:pt x="160464" y="496856"/>
                                        <a:pt x="164552" y="497390"/>
                                        <a:pt x="164755" y="496450"/>
                                      </a:cubicBezTo>
                                      <a:cubicBezTo>
                                        <a:pt x="164920" y="495803"/>
                                        <a:pt x="162939" y="495803"/>
                                        <a:pt x="162571" y="495714"/>
                                      </a:cubicBezTo>
                                      <a:cubicBezTo>
                                        <a:pt x="161391" y="495460"/>
                                        <a:pt x="159410" y="494597"/>
                                        <a:pt x="158928" y="494266"/>
                                      </a:cubicBezTo>
                                      <a:cubicBezTo>
                                        <a:pt x="155398" y="491753"/>
                                        <a:pt x="155931" y="485316"/>
                                        <a:pt x="156947" y="480390"/>
                                      </a:cubicBezTo>
                                      <a:cubicBezTo>
                                        <a:pt x="158242" y="474106"/>
                                        <a:pt x="159029" y="466171"/>
                                        <a:pt x="159765" y="460267"/>
                                      </a:cubicBezTo>
                                      <a:cubicBezTo>
                                        <a:pt x="160527" y="454084"/>
                                        <a:pt x="161238" y="448422"/>
                                        <a:pt x="161848" y="442112"/>
                                      </a:cubicBezTo>
                                      <a:cubicBezTo>
                                        <a:pt x="162622" y="434152"/>
                                        <a:pt x="162800" y="425913"/>
                                        <a:pt x="162990" y="418447"/>
                                      </a:cubicBezTo>
                                      <a:cubicBezTo>
                                        <a:pt x="163117" y="413331"/>
                                        <a:pt x="163485" y="408075"/>
                                        <a:pt x="164349" y="403339"/>
                                      </a:cubicBezTo>
                                      <a:cubicBezTo>
                                        <a:pt x="165339" y="397893"/>
                                        <a:pt x="166583" y="394859"/>
                                        <a:pt x="168005" y="390098"/>
                                      </a:cubicBezTo>
                                      <a:cubicBezTo>
                                        <a:pt x="168246" y="389273"/>
                                        <a:pt x="168361" y="388498"/>
                                        <a:pt x="168830" y="387495"/>
                                      </a:cubicBezTo>
                                      <a:cubicBezTo>
                                        <a:pt x="168957" y="387241"/>
                                        <a:pt x="169948" y="385261"/>
                                        <a:pt x="170087" y="385299"/>
                                      </a:cubicBezTo>
                                      <a:cubicBezTo>
                                        <a:pt x="170341" y="385375"/>
                                        <a:pt x="169465" y="387546"/>
                                        <a:pt x="169351" y="387901"/>
                                      </a:cubicBezTo>
                                      <a:cubicBezTo>
                                        <a:pt x="167053" y="395455"/>
                                        <a:pt x="166520" y="404507"/>
                                        <a:pt x="166532" y="413141"/>
                                      </a:cubicBezTo>
                                      <a:cubicBezTo>
                                        <a:pt x="166558" y="415540"/>
                                        <a:pt x="166113" y="417800"/>
                                        <a:pt x="166126" y="420339"/>
                                      </a:cubicBezTo>
                                      <a:cubicBezTo>
                                        <a:pt x="166164" y="431334"/>
                                        <a:pt x="165529" y="443699"/>
                                        <a:pt x="164552" y="453285"/>
                                      </a:cubicBezTo>
                                      <a:cubicBezTo>
                                        <a:pt x="164146" y="457258"/>
                                        <a:pt x="163422" y="462083"/>
                                        <a:pt x="162990" y="467047"/>
                                      </a:cubicBezTo>
                                      <a:cubicBezTo>
                                        <a:pt x="162914" y="467923"/>
                                        <a:pt x="162267" y="469154"/>
                                        <a:pt x="163308" y="468507"/>
                                      </a:cubicBezTo>
                                      <a:cubicBezTo>
                                        <a:pt x="164501" y="467745"/>
                                        <a:pt x="164019" y="463962"/>
                                        <a:pt x="164666" y="462146"/>
                                      </a:cubicBezTo>
                                      <a:cubicBezTo>
                                        <a:pt x="165149" y="460788"/>
                                        <a:pt x="165821" y="459683"/>
                                        <a:pt x="166025" y="457665"/>
                                      </a:cubicBezTo>
                                      <a:cubicBezTo>
                                        <a:pt x="166279" y="454833"/>
                                        <a:pt x="166609" y="451266"/>
                                        <a:pt x="166647" y="449006"/>
                                      </a:cubicBezTo>
                                      <a:cubicBezTo>
                                        <a:pt x="166710" y="444791"/>
                                        <a:pt x="167409" y="440411"/>
                                        <a:pt x="167891" y="435879"/>
                                      </a:cubicBezTo>
                                      <a:cubicBezTo>
                                        <a:pt x="168208" y="432946"/>
                                        <a:pt x="168386" y="429861"/>
                                        <a:pt x="168830" y="427106"/>
                                      </a:cubicBezTo>
                                      <a:cubicBezTo>
                                        <a:pt x="169059" y="425798"/>
                                        <a:pt x="170075" y="425329"/>
                                        <a:pt x="170595" y="424186"/>
                                      </a:cubicBezTo>
                                      <a:cubicBezTo>
                                        <a:pt x="171509" y="422244"/>
                                        <a:pt x="171433" y="418473"/>
                                        <a:pt x="171535" y="415959"/>
                                      </a:cubicBezTo>
                                      <a:cubicBezTo>
                                        <a:pt x="171827" y="409865"/>
                                        <a:pt x="172817" y="404736"/>
                                        <a:pt x="173731" y="399378"/>
                                      </a:cubicBezTo>
                                      <a:cubicBezTo>
                                        <a:pt x="174696" y="393792"/>
                                        <a:pt x="175318" y="390034"/>
                                        <a:pt x="176753" y="384689"/>
                                      </a:cubicBezTo>
                                      <a:cubicBezTo>
                                        <a:pt x="177235" y="382899"/>
                                        <a:pt x="178060" y="381160"/>
                                        <a:pt x="178847" y="379256"/>
                                      </a:cubicBezTo>
                                      <a:cubicBezTo>
                                        <a:pt x="179038" y="378773"/>
                                        <a:pt x="180371" y="376297"/>
                                        <a:pt x="180511" y="375294"/>
                                      </a:cubicBezTo>
                                      <a:cubicBezTo>
                                        <a:pt x="180523" y="375142"/>
                                        <a:pt x="180726" y="374050"/>
                                        <a:pt x="180092" y="374038"/>
                                      </a:cubicBezTo>
                                      <a:cubicBezTo>
                                        <a:pt x="179863" y="374025"/>
                                        <a:pt x="178695" y="376386"/>
                                        <a:pt x="178314" y="377059"/>
                                      </a:cubicBezTo>
                                      <a:cubicBezTo>
                                        <a:pt x="177019" y="379382"/>
                                        <a:pt x="176143" y="380944"/>
                                        <a:pt x="174772" y="383115"/>
                                      </a:cubicBezTo>
                                      <a:cubicBezTo>
                                        <a:pt x="174645" y="383331"/>
                                        <a:pt x="172957" y="385959"/>
                                        <a:pt x="172792" y="385933"/>
                                      </a:cubicBezTo>
                                      <a:cubicBezTo>
                                        <a:pt x="172741" y="385908"/>
                                        <a:pt x="173934" y="382214"/>
                                        <a:pt x="173934" y="382176"/>
                                      </a:cubicBezTo>
                                      <a:cubicBezTo>
                                        <a:pt x="175229" y="378062"/>
                                        <a:pt x="177083" y="374317"/>
                                        <a:pt x="178530" y="371118"/>
                                      </a:cubicBezTo>
                                      <a:cubicBezTo>
                                        <a:pt x="180409" y="366979"/>
                                        <a:pt x="180561" y="362358"/>
                                        <a:pt x="181869" y="357673"/>
                                      </a:cubicBezTo>
                                      <a:cubicBezTo>
                                        <a:pt x="182567" y="355146"/>
                                        <a:pt x="183240" y="351871"/>
                                        <a:pt x="183316" y="348494"/>
                                      </a:cubicBezTo>
                                      <a:cubicBezTo>
                                        <a:pt x="183393" y="345345"/>
                                        <a:pt x="184027" y="342298"/>
                                        <a:pt x="183748" y="339429"/>
                                      </a:cubicBezTo>
                                      <a:cubicBezTo>
                                        <a:pt x="183697" y="338972"/>
                                        <a:pt x="183380" y="337030"/>
                                        <a:pt x="182910" y="337347"/>
                                      </a:cubicBezTo>
                                      <a:cubicBezTo>
                                        <a:pt x="182580" y="337563"/>
                                        <a:pt x="182606" y="340038"/>
                                        <a:pt x="182593" y="340368"/>
                                      </a:cubicBezTo>
                                      <a:cubicBezTo>
                                        <a:pt x="182161" y="346729"/>
                                        <a:pt x="180600" y="353039"/>
                                        <a:pt x="178733" y="358714"/>
                                      </a:cubicBezTo>
                                      <a:cubicBezTo>
                                        <a:pt x="178606" y="359107"/>
                                        <a:pt x="177641" y="362167"/>
                                        <a:pt x="177692" y="361215"/>
                                      </a:cubicBezTo>
                                      <a:cubicBezTo>
                                        <a:pt x="177832" y="358447"/>
                                        <a:pt x="178568" y="356568"/>
                                        <a:pt x="178733" y="353915"/>
                                      </a:cubicBezTo>
                                      <a:cubicBezTo>
                                        <a:pt x="179127" y="347973"/>
                                        <a:pt x="180193" y="343492"/>
                                        <a:pt x="179889" y="337855"/>
                                      </a:cubicBezTo>
                                      <a:cubicBezTo>
                                        <a:pt x="179774" y="335671"/>
                                        <a:pt x="179762" y="333195"/>
                                        <a:pt x="179254" y="331088"/>
                                      </a:cubicBezTo>
                                      <a:cubicBezTo>
                                        <a:pt x="178530" y="327977"/>
                                        <a:pt x="176588" y="325603"/>
                                        <a:pt x="174988" y="322950"/>
                                      </a:cubicBezTo>
                                      <a:cubicBezTo>
                                        <a:pt x="173350" y="320233"/>
                                        <a:pt x="173249" y="316742"/>
                                        <a:pt x="172385" y="313352"/>
                                      </a:cubicBezTo>
                                      <a:cubicBezTo>
                                        <a:pt x="171573" y="310165"/>
                                        <a:pt x="169643" y="308274"/>
                                        <a:pt x="167688" y="305950"/>
                                      </a:cubicBezTo>
                                      <a:cubicBezTo>
                                        <a:pt x="166659" y="304744"/>
                                        <a:pt x="165796" y="303018"/>
                                        <a:pt x="164755" y="301989"/>
                                      </a:cubicBezTo>
                                      <a:cubicBezTo>
                                        <a:pt x="162686" y="299894"/>
                                        <a:pt x="159791" y="299082"/>
                                        <a:pt x="157049" y="298231"/>
                                      </a:cubicBezTo>
                                      <a:cubicBezTo>
                                        <a:pt x="154878" y="297571"/>
                                        <a:pt x="153189" y="296327"/>
                                        <a:pt x="150485" y="295426"/>
                                      </a:cubicBezTo>
                                      <a:cubicBezTo>
                                        <a:pt x="149050" y="294943"/>
                                        <a:pt x="145762" y="294258"/>
                                        <a:pt x="143693" y="294067"/>
                                      </a:cubicBezTo>
                                      <a:cubicBezTo>
                                        <a:pt x="141356" y="293864"/>
                                        <a:pt x="144073" y="293737"/>
                                        <a:pt x="144759" y="293661"/>
                                      </a:cubicBezTo>
                                      <a:cubicBezTo>
                                        <a:pt x="149025" y="293128"/>
                                        <a:pt x="152338" y="295210"/>
                                        <a:pt x="155792" y="295629"/>
                                      </a:cubicBezTo>
                                      <a:cubicBezTo>
                                        <a:pt x="158636" y="295984"/>
                                        <a:pt x="159842" y="296136"/>
                                        <a:pt x="161848" y="296987"/>
                                      </a:cubicBezTo>
                                      <a:cubicBezTo>
                                        <a:pt x="163714" y="297774"/>
                                        <a:pt x="166329" y="298155"/>
                                        <a:pt x="167370" y="299272"/>
                                      </a:cubicBezTo>
                                      <a:cubicBezTo>
                                        <a:pt x="172144" y="304465"/>
                                        <a:pt x="174620" y="311257"/>
                                        <a:pt x="178632" y="317846"/>
                                      </a:cubicBezTo>
                                      <a:cubicBezTo>
                                        <a:pt x="182669" y="324461"/>
                                        <a:pt x="186427" y="330682"/>
                                        <a:pt x="186871" y="339530"/>
                                      </a:cubicBezTo>
                                      <a:cubicBezTo>
                                        <a:pt x="187125" y="344723"/>
                                        <a:pt x="187278" y="348214"/>
                                        <a:pt x="187189" y="351718"/>
                                      </a:cubicBezTo>
                                      <a:cubicBezTo>
                                        <a:pt x="187151" y="353039"/>
                                        <a:pt x="186541" y="354689"/>
                                        <a:pt x="186668" y="356213"/>
                                      </a:cubicBezTo>
                                      <a:cubicBezTo>
                                        <a:pt x="186859" y="358714"/>
                                        <a:pt x="186605" y="361177"/>
                                        <a:pt x="186452" y="363817"/>
                                      </a:cubicBezTo>
                                      <a:cubicBezTo>
                                        <a:pt x="186072" y="370343"/>
                                        <a:pt x="184231" y="377389"/>
                                        <a:pt x="182491" y="383420"/>
                                      </a:cubicBezTo>
                                      <a:cubicBezTo>
                                        <a:pt x="181209" y="387889"/>
                                        <a:pt x="179584" y="391748"/>
                                        <a:pt x="178632" y="396153"/>
                                      </a:cubicBezTo>
                                      <a:cubicBezTo>
                                        <a:pt x="177756" y="400153"/>
                                        <a:pt x="176956" y="404799"/>
                                        <a:pt x="176550" y="409598"/>
                                      </a:cubicBezTo>
                                      <a:cubicBezTo>
                                        <a:pt x="175953" y="416606"/>
                                        <a:pt x="174671" y="423322"/>
                                        <a:pt x="173934" y="430038"/>
                                      </a:cubicBezTo>
                                      <a:cubicBezTo>
                                        <a:pt x="172208" y="445743"/>
                                        <a:pt x="169262" y="458959"/>
                                        <a:pt x="168107" y="473928"/>
                                      </a:cubicBezTo>
                                      <a:cubicBezTo>
                                        <a:pt x="168043" y="474702"/>
                                        <a:pt x="168209" y="475502"/>
                                        <a:pt x="168005" y="475908"/>
                                      </a:cubicBezTo>
                                      <a:cubicBezTo>
                                        <a:pt x="167599" y="476632"/>
                                        <a:pt x="166317" y="476378"/>
                                        <a:pt x="165923" y="476949"/>
                                      </a:cubicBezTo>
                                      <a:cubicBezTo>
                                        <a:pt x="165745" y="477178"/>
                                        <a:pt x="165822" y="477978"/>
                                        <a:pt x="165707" y="478422"/>
                                      </a:cubicBezTo>
                                      <a:cubicBezTo>
                                        <a:pt x="165073" y="480694"/>
                                        <a:pt x="163930" y="484465"/>
                                        <a:pt x="164450" y="486852"/>
                                      </a:cubicBezTo>
                                      <a:cubicBezTo>
                                        <a:pt x="164755" y="488223"/>
                                        <a:pt x="166025" y="488579"/>
                                        <a:pt x="167269" y="488845"/>
                                      </a:cubicBezTo>
                                      <a:cubicBezTo>
                                        <a:pt x="169529" y="489277"/>
                                        <a:pt x="172627" y="488794"/>
                                        <a:pt x="175090" y="488629"/>
                                      </a:cubicBezTo>
                                      <a:lnTo>
                                        <a:pt x="175166" y="488629"/>
                                      </a:lnTo>
                                      <a:cubicBezTo>
                                        <a:pt x="175293" y="488629"/>
                                        <a:pt x="175407" y="488629"/>
                                        <a:pt x="175509" y="488604"/>
                                      </a:cubicBezTo>
                                      <a:cubicBezTo>
                                        <a:pt x="175623" y="488566"/>
                                        <a:pt x="175686" y="488464"/>
                                        <a:pt x="175661" y="488337"/>
                                      </a:cubicBezTo>
                                      <a:cubicBezTo>
                                        <a:pt x="175623" y="488223"/>
                                        <a:pt x="175509" y="488160"/>
                                        <a:pt x="175407" y="488210"/>
                                      </a:cubicBezTo>
                                      <a:lnTo>
                                        <a:pt x="175026" y="488210"/>
                                      </a:lnTo>
                                      <a:cubicBezTo>
                                        <a:pt x="175013" y="488210"/>
                                        <a:pt x="175013" y="488249"/>
                                        <a:pt x="175001" y="488249"/>
                                      </a:cubicBezTo>
                                      <a:lnTo>
                                        <a:pt x="174988" y="488210"/>
                                      </a:lnTo>
                                      <a:cubicBezTo>
                                        <a:pt x="172969" y="487474"/>
                                        <a:pt x="170417" y="486382"/>
                                        <a:pt x="169453" y="484656"/>
                                      </a:cubicBezTo>
                                      <a:cubicBezTo>
                                        <a:pt x="168945" y="483742"/>
                                        <a:pt x="167218" y="480250"/>
                                        <a:pt x="167472" y="479768"/>
                                      </a:cubicBezTo>
                                      <a:cubicBezTo>
                                        <a:pt x="168196" y="478384"/>
                                        <a:pt x="169503" y="480923"/>
                                        <a:pt x="169770" y="481329"/>
                                      </a:cubicBezTo>
                                      <a:cubicBezTo>
                                        <a:pt x="171941" y="484427"/>
                                        <a:pt x="175509" y="486192"/>
                                        <a:pt x="179889" y="487271"/>
                                      </a:cubicBezTo>
                                      <a:moveTo>
                                        <a:pt x="155385" y="407300"/>
                                      </a:moveTo>
                                      <a:cubicBezTo>
                                        <a:pt x="155195" y="405904"/>
                                        <a:pt x="155030" y="403822"/>
                                        <a:pt x="154750" y="402920"/>
                                      </a:cubicBezTo>
                                      <a:cubicBezTo>
                                        <a:pt x="154598" y="402400"/>
                                        <a:pt x="154179" y="401994"/>
                                        <a:pt x="153925" y="401156"/>
                                      </a:cubicBezTo>
                                      <a:cubicBezTo>
                                        <a:pt x="153405" y="399442"/>
                                        <a:pt x="151094" y="396115"/>
                                        <a:pt x="149748" y="394478"/>
                                      </a:cubicBezTo>
                                      <a:cubicBezTo>
                                        <a:pt x="149342" y="393970"/>
                                        <a:pt x="151158" y="393729"/>
                                        <a:pt x="152160" y="393437"/>
                                      </a:cubicBezTo>
                                      <a:cubicBezTo>
                                        <a:pt x="153303" y="393081"/>
                                        <a:pt x="153786" y="392903"/>
                                        <a:pt x="154649" y="392814"/>
                                      </a:cubicBezTo>
                                      <a:cubicBezTo>
                                        <a:pt x="158267" y="392421"/>
                                        <a:pt x="160248" y="395151"/>
                                        <a:pt x="160603" y="398959"/>
                                      </a:cubicBezTo>
                                      <a:cubicBezTo>
                                        <a:pt x="160959" y="403073"/>
                                        <a:pt x="159575" y="408202"/>
                                        <a:pt x="158724" y="412721"/>
                                      </a:cubicBezTo>
                                      <a:cubicBezTo>
                                        <a:pt x="158280" y="415045"/>
                                        <a:pt x="158127" y="417393"/>
                                        <a:pt x="157988" y="419704"/>
                                      </a:cubicBezTo>
                                      <a:cubicBezTo>
                                        <a:pt x="157848" y="422180"/>
                                        <a:pt x="157290" y="424440"/>
                                        <a:pt x="157048" y="426484"/>
                                      </a:cubicBezTo>
                                      <a:cubicBezTo>
                                        <a:pt x="156896" y="427791"/>
                                        <a:pt x="157010" y="431016"/>
                                        <a:pt x="156325" y="431600"/>
                                      </a:cubicBezTo>
                                      <a:cubicBezTo>
                                        <a:pt x="156464" y="431473"/>
                                        <a:pt x="155474" y="431676"/>
                                        <a:pt x="155512" y="431765"/>
                                      </a:cubicBezTo>
                                      <a:cubicBezTo>
                                        <a:pt x="154687" y="431410"/>
                                        <a:pt x="154801" y="428007"/>
                                        <a:pt x="154865" y="426699"/>
                                      </a:cubicBezTo>
                                      <a:cubicBezTo>
                                        <a:pt x="155119" y="420237"/>
                                        <a:pt x="156223" y="413572"/>
                                        <a:pt x="155385" y="407300"/>
                                      </a:cubicBezTo>
                                      <a:moveTo>
                                        <a:pt x="145482" y="475591"/>
                                      </a:moveTo>
                                      <a:cubicBezTo>
                                        <a:pt x="145267" y="476860"/>
                                        <a:pt x="145101" y="478638"/>
                                        <a:pt x="144759" y="478930"/>
                                      </a:cubicBezTo>
                                      <a:cubicBezTo>
                                        <a:pt x="144099" y="479463"/>
                                        <a:pt x="143654" y="478777"/>
                                        <a:pt x="143172" y="478727"/>
                                      </a:cubicBezTo>
                                      <a:cubicBezTo>
                                        <a:pt x="139668" y="478346"/>
                                        <a:pt x="133624" y="479222"/>
                                        <a:pt x="129841" y="479565"/>
                                      </a:cubicBezTo>
                                      <a:cubicBezTo>
                                        <a:pt x="129270" y="479603"/>
                                        <a:pt x="128482" y="479654"/>
                                        <a:pt x="127645" y="479768"/>
                                      </a:cubicBezTo>
                                      <a:cubicBezTo>
                                        <a:pt x="126895" y="479869"/>
                                        <a:pt x="125283" y="480644"/>
                                        <a:pt x="125766" y="479450"/>
                                      </a:cubicBezTo>
                                      <a:cubicBezTo>
                                        <a:pt x="130641" y="467783"/>
                                        <a:pt x="134043" y="453348"/>
                                        <a:pt x="135148" y="439624"/>
                                      </a:cubicBezTo>
                                      <a:cubicBezTo>
                                        <a:pt x="135783" y="431829"/>
                                        <a:pt x="135846" y="424135"/>
                                        <a:pt x="137141" y="417000"/>
                                      </a:cubicBezTo>
                                      <a:cubicBezTo>
                                        <a:pt x="138690" y="408367"/>
                                        <a:pt x="140175" y="400724"/>
                                        <a:pt x="144441" y="395303"/>
                                      </a:cubicBezTo>
                                      <a:cubicBezTo>
                                        <a:pt x="144505" y="395214"/>
                                        <a:pt x="144517" y="395138"/>
                                        <a:pt x="144644" y="395100"/>
                                      </a:cubicBezTo>
                                      <a:cubicBezTo>
                                        <a:pt x="145241" y="394960"/>
                                        <a:pt x="145254" y="395938"/>
                                        <a:pt x="146206" y="396560"/>
                                      </a:cubicBezTo>
                                      <a:cubicBezTo>
                                        <a:pt x="146765" y="396915"/>
                                        <a:pt x="147641" y="396941"/>
                                        <a:pt x="147869" y="397182"/>
                                      </a:cubicBezTo>
                                      <a:cubicBezTo>
                                        <a:pt x="148466" y="397868"/>
                                        <a:pt x="148758" y="400064"/>
                                        <a:pt x="149228" y="400838"/>
                                      </a:cubicBezTo>
                                      <a:cubicBezTo>
                                        <a:pt x="150586" y="403022"/>
                                        <a:pt x="152300" y="403390"/>
                                        <a:pt x="152567" y="406894"/>
                                      </a:cubicBezTo>
                                      <a:cubicBezTo>
                                        <a:pt x="153036" y="413039"/>
                                        <a:pt x="152503" y="420847"/>
                                        <a:pt x="151945" y="427728"/>
                                      </a:cubicBezTo>
                                      <a:cubicBezTo>
                                        <a:pt x="151246" y="436272"/>
                                        <a:pt x="150840" y="444080"/>
                                        <a:pt x="149850" y="451520"/>
                                      </a:cubicBezTo>
                                      <a:cubicBezTo>
                                        <a:pt x="149253" y="455951"/>
                                        <a:pt x="148237" y="460394"/>
                                        <a:pt x="147564" y="465384"/>
                                      </a:cubicBezTo>
                                      <a:cubicBezTo>
                                        <a:pt x="147107" y="468735"/>
                                        <a:pt x="146066" y="471858"/>
                                        <a:pt x="145482" y="475591"/>
                                      </a:cubicBezTo>
                                      <a:moveTo>
                                        <a:pt x="142143" y="489772"/>
                                      </a:moveTo>
                                      <a:cubicBezTo>
                                        <a:pt x="142093" y="490051"/>
                                        <a:pt x="142499" y="491118"/>
                                        <a:pt x="142143" y="491435"/>
                                      </a:cubicBezTo>
                                      <a:cubicBezTo>
                                        <a:pt x="141966" y="491600"/>
                                        <a:pt x="139464" y="491626"/>
                                        <a:pt x="138906" y="491651"/>
                                      </a:cubicBezTo>
                                      <a:cubicBezTo>
                                        <a:pt x="132761" y="491930"/>
                                        <a:pt x="128292" y="492400"/>
                                        <a:pt x="122439" y="492908"/>
                                      </a:cubicBezTo>
                                      <a:cubicBezTo>
                                        <a:pt x="120763" y="493048"/>
                                        <a:pt x="116828" y="494038"/>
                                        <a:pt x="115977" y="493632"/>
                                      </a:cubicBezTo>
                                      <a:cubicBezTo>
                                        <a:pt x="115952" y="493619"/>
                                        <a:pt x="118478" y="490800"/>
                                        <a:pt x="118783" y="490394"/>
                                      </a:cubicBezTo>
                                      <a:cubicBezTo>
                                        <a:pt x="119608" y="489340"/>
                                        <a:pt x="120814" y="487182"/>
                                        <a:pt x="121601" y="486852"/>
                                      </a:cubicBezTo>
                                      <a:cubicBezTo>
                                        <a:pt x="122414" y="486509"/>
                                        <a:pt x="124928" y="486636"/>
                                        <a:pt x="126083" y="486547"/>
                                      </a:cubicBezTo>
                                      <a:cubicBezTo>
                                        <a:pt x="130527" y="486154"/>
                                        <a:pt x="135313" y="485760"/>
                                        <a:pt x="139020" y="485697"/>
                                      </a:cubicBezTo>
                                      <a:cubicBezTo>
                                        <a:pt x="139020" y="485697"/>
                                        <a:pt x="142918" y="485443"/>
                                        <a:pt x="143286" y="485925"/>
                                      </a:cubicBezTo>
                                      <a:cubicBezTo>
                                        <a:pt x="143502" y="486179"/>
                                        <a:pt x="142220" y="489353"/>
                                        <a:pt x="142143" y="489772"/>
                                      </a:cubicBezTo>
                                      <a:moveTo>
                                        <a:pt x="15451" y="504690"/>
                                      </a:moveTo>
                                      <a:cubicBezTo>
                                        <a:pt x="18244" y="505400"/>
                                        <a:pt x="21126" y="505286"/>
                                        <a:pt x="24325" y="505312"/>
                                      </a:cubicBezTo>
                                      <a:cubicBezTo>
                                        <a:pt x="33809" y="505362"/>
                                        <a:pt x="43014" y="505883"/>
                                        <a:pt x="50999" y="506035"/>
                                      </a:cubicBezTo>
                                      <a:cubicBezTo>
                                        <a:pt x="68240" y="506378"/>
                                        <a:pt x="87957" y="505794"/>
                                        <a:pt x="102418" y="501554"/>
                                      </a:cubicBezTo>
                                      <a:cubicBezTo>
                                        <a:pt x="104068" y="501071"/>
                                        <a:pt x="105795" y="499776"/>
                                        <a:pt x="106900" y="499586"/>
                                      </a:cubicBezTo>
                                      <a:cubicBezTo>
                                        <a:pt x="108055" y="499357"/>
                                        <a:pt x="109845" y="499624"/>
                                        <a:pt x="111483" y="499472"/>
                                      </a:cubicBezTo>
                                      <a:cubicBezTo>
                                        <a:pt x="121309" y="498557"/>
                                        <a:pt x="130171" y="498507"/>
                                        <a:pt x="140061" y="498418"/>
                                      </a:cubicBezTo>
                                      <a:cubicBezTo>
                                        <a:pt x="141026" y="498418"/>
                                        <a:pt x="142093" y="498354"/>
                                        <a:pt x="142969" y="498418"/>
                                      </a:cubicBezTo>
                                      <a:cubicBezTo>
                                        <a:pt x="144352" y="498532"/>
                                        <a:pt x="144809" y="499865"/>
                                        <a:pt x="145787" y="500309"/>
                                      </a:cubicBezTo>
                                      <a:cubicBezTo>
                                        <a:pt x="146435" y="500601"/>
                                        <a:pt x="148047" y="500855"/>
                                        <a:pt x="149431" y="501033"/>
                                      </a:cubicBezTo>
                                      <a:cubicBezTo>
                                        <a:pt x="155233" y="501833"/>
                                        <a:pt x="160400" y="501414"/>
                                        <a:pt x="166443" y="501033"/>
                                      </a:cubicBezTo>
                                      <a:cubicBezTo>
                                        <a:pt x="176130" y="500436"/>
                                        <a:pt x="185157" y="501795"/>
                                        <a:pt x="195212" y="502607"/>
                                      </a:cubicBezTo>
                                      <a:cubicBezTo>
                                        <a:pt x="203350" y="503242"/>
                                        <a:pt x="209749" y="503445"/>
                                        <a:pt x="217938" y="503953"/>
                                      </a:cubicBezTo>
                                      <a:cubicBezTo>
                                        <a:pt x="220160" y="504093"/>
                                        <a:pt x="222280" y="504727"/>
                                        <a:pt x="224197" y="504994"/>
                                      </a:cubicBezTo>
                                      <a:cubicBezTo>
                                        <a:pt x="226736" y="505337"/>
                                        <a:pt x="228221" y="504613"/>
                                        <a:pt x="229834" y="504372"/>
                                      </a:cubicBezTo>
                                      <a:cubicBezTo>
                                        <a:pt x="232094" y="504042"/>
                                        <a:pt x="234024" y="504689"/>
                                        <a:pt x="235763" y="504055"/>
                                      </a:cubicBezTo>
                                      <a:cubicBezTo>
                                        <a:pt x="236334" y="503852"/>
                                        <a:pt x="236817" y="503395"/>
                                        <a:pt x="237337" y="503331"/>
                                      </a:cubicBezTo>
                                      <a:cubicBezTo>
                                        <a:pt x="238366" y="503191"/>
                                        <a:pt x="240295" y="503420"/>
                                        <a:pt x="241603" y="503750"/>
                                      </a:cubicBezTo>
                                      <a:cubicBezTo>
                                        <a:pt x="242047" y="503852"/>
                                        <a:pt x="243215" y="504702"/>
                                        <a:pt x="243596" y="504474"/>
                                      </a:cubicBezTo>
                                      <a:cubicBezTo>
                                        <a:pt x="244625" y="503852"/>
                                        <a:pt x="242250" y="501617"/>
                                        <a:pt x="241717" y="501236"/>
                                      </a:cubicBezTo>
                                      <a:cubicBezTo>
                                        <a:pt x="241451" y="501058"/>
                                        <a:pt x="239953" y="500678"/>
                                        <a:pt x="240778" y="500513"/>
                                      </a:cubicBezTo>
                                      <a:cubicBezTo>
                                        <a:pt x="241413" y="500386"/>
                                        <a:pt x="242428" y="499725"/>
                                        <a:pt x="242847" y="499586"/>
                                      </a:cubicBezTo>
                                      <a:cubicBezTo>
                                        <a:pt x="244383" y="499053"/>
                                        <a:pt x="248256" y="500322"/>
                                        <a:pt x="248598" y="499992"/>
                                      </a:cubicBezTo>
                                      <a:cubicBezTo>
                                        <a:pt x="248916" y="499662"/>
                                        <a:pt x="246821" y="497834"/>
                                        <a:pt x="246402" y="497592"/>
                                      </a:cubicBezTo>
                                      <a:cubicBezTo>
                                        <a:pt x="245056" y="496818"/>
                                        <a:pt x="242441" y="496691"/>
                                        <a:pt x="241501" y="496247"/>
                                      </a:cubicBezTo>
                                      <a:cubicBezTo>
                                        <a:pt x="240029" y="495523"/>
                                        <a:pt x="241794" y="495485"/>
                                        <a:pt x="242657" y="495409"/>
                                      </a:cubicBezTo>
                                      <a:cubicBezTo>
                                        <a:pt x="243774" y="495307"/>
                                        <a:pt x="246478" y="496031"/>
                                        <a:pt x="246719" y="495510"/>
                                      </a:cubicBezTo>
                                      <a:cubicBezTo>
                                        <a:pt x="246935" y="495015"/>
                                        <a:pt x="243558" y="493492"/>
                                        <a:pt x="243063" y="493327"/>
                                      </a:cubicBezTo>
                                      <a:cubicBezTo>
                                        <a:pt x="242390" y="493073"/>
                                        <a:pt x="242263" y="493327"/>
                                        <a:pt x="242022" y="493225"/>
                                      </a:cubicBezTo>
                                      <a:cubicBezTo>
                                        <a:pt x="241679" y="493060"/>
                                        <a:pt x="241362" y="492463"/>
                                        <a:pt x="240879" y="492273"/>
                                      </a:cubicBezTo>
                                      <a:cubicBezTo>
                                        <a:pt x="238784" y="491410"/>
                                        <a:pt x="235852" y="489289"/>
                                        <a:pt x="233173" y="488934"/>
                                      </a:cubicBezTo>
                                      <a:cubicBezTo>
                                        <a:pt x="230012" y="488528"/>
                                        <a:pt x="226660" y="489112"/>
                                        <a:pt x="223473" y="488528"/>
                                      </a:cubicBezTo>
                                      <a:cubicBezTo>
                                        <a:pt x="220756" y="488020"/>
                                        <a:pt x="219258" y="487233"/>
                                        <a:pt x="216389" y="486966"/>
                                      </a:cubicBezTo>
                                      <a:cubicBezTo>
                                        <a:pt x="212606" y="486598"/>
                                        <a:pt x="209127" y="487550"/>
                                        <a:pt x="205737" y="487690"/>
                                      </a:cubicBezTo>
                                      <a:cubicBezTo>
                                        <a:pt x="204366" y="487753"/>
                                        <a:pt x="202880" y="487347"/>
                                        <a:pt x="201471" y="487271"/>
                                      </a:cubicBezTo>
                                      <a:cubicBezTo>
                                        <a:pt x="197967" y="487068"/>
                                        <a:pt x="194222" y="486623"/>
                                        <a:pt x="190629" y="486230"/>
                                      </a:cubicBezTo>
                                      <a:cubicBezTo>
                                        <a:pt x="186084" y="485722"/>
                                        <a:pt x="181513" y="485595"/>
                                        <a:pt x="177895" y="484567"/>
                                      </a:cubicBezTo>
                                      <a:cubicBezTo>
                                        <a:pt x="177895" y="484567"/>
                                        <a:pt x="173464" y="483056"/>
                                        <a:pt x="173426" y="482573"/>
                                      </a:cubicBezTo>
                                      <a:cubicBezTo>
                                        <a:pt x="173350" y="481901"/>
                                        <a:pt x="175356" y="482040"/>
                                        <a:pt x="175927" y="482053"/>
                                      </a:cubicBezTo>
                                      <a:cubicBezTo>
                                        <a:pt x="177463" y="482116"/>
                                        <a:pt x="177831" y="482281"/>
                                        <a:pt x="179063" y="482269"/>
                                      </a:cubicBezTo>
                                      <a:cubicBezTo>
                                        <a:pt x="182745" y="482218"/>
                                        <a:pt x="186300" y="481558"/>
                                        <a:pt x="190108" y="481634"/>
                                      </a:cubicBezTo>
                                      <a:cubicBezTo>
                                        <a:pt x="193651" y="481723"/>
                                        <a:pt x="197447" y="481748"/>
                                        <a:pt x="200951" y="481850"/>
                                      </a:cubicBezTo>
                                      <a:cubicBezTo>
                                        <a:pt x="209076" y="482104"/>
                                        <a:pt x="219652" y="483615"/>
                                        <a:pt x="228158" y="484033"/>
                                      </a:cubicBezTo>
                                      <a:cubicBezTo>
                                        <a:pt x="230265" y="484148"/>
                                        <a:pt x="231776" y="484554"/>
                                        <a:pt x="233579" y="484249"/>
                                      </a:cubicBezTo>
                                      <a:cubicBezTo>
                                        <a:pt x="234303" y="484122"/>
                                        <a:pt x="235141" y="483665"/>
                                        <a:pt x="235979" y="483513"/>
                                      </a:cubicBezTo>
                                      <a:cubicBezTo>
                                        <a:pt x="239432" y="482878"/>
                                        <a:pt x="244625" y="485392"/>
                                        <a:pt x="247862" y="484655"/>
                                      </a:cubicBezTo>
                                      <a:cubicBezTo>
                                        <a:pt x="249347" y="484325"/>
                                        <a:pt x="250896" y="483234"/>
                                        <a:pt x="251925" y="482992"/>
                                      </a:cubicBezTo>
                                      <a:cubicBezTo>
                                        <a:pt x="252839" y="482789"/>
                                        <a:pt x="255645" y="483856"/>
                                        <a:pt x="256102" y="483411"/>
                                      </a:cubicBezTo>
                                      <a:cubicBezTo>
                                        <a:pt x="256660" y="482840"/>
                                        <a:pt x="254261" y="481545"/>
                                        <a:pt x="253804" y="481329"/>
                                      </a:cubicBezTo>
                                      <a:cubicBezTo>
                                        <a:pt x="251658" y="480339"/>
                                        <a:pt x="254083" y="480936"/>
                                        <a:pt x="255568" y="480809"/>
                                      </a:cubicBezTo>
                                      <a:cubicBezTo>
                                        <a:pt x="256165" y="480758"/>
                                        <a:pt x="256406" y="480466"/>
                                        <a:pt x="257244" y="480390"/>
                                      </a:cubicBezTo>
                                      <a:cubicBezTo>
                                        <a:pt x="258806" y="480237"/>
                                        <a:pt x="262767" y="481190"/>
                                        <a:pt x="263084" y="480694"/>
                                      </a:cubicBezTo>
                                      <a:cubicBezTo>
                                        <a:pt x="263173" y="480580"/>
                                        <a:pt x="263376" y="480694"/>
                                        <a:pt x="262780" y="480187"/>
                                      </a:cubicBezTo>
                                      <a:cubicBezTo>
                                        <a:pt x="261764" y="479323"/>
                                        <a:pt x="259949" y="477952"/>
                                        <a:pt x="258819" y="477686"/>
                                      </a:cubicBezTo>
                                      <a:cubicBezTo>
                                        <a:pt x="258387" y="477584"/>
                                        <a:pt x="257625" y="477736"/>
                                        <a:pt x="257359" y="477584"/>
                                      </a:cubicBezTo>
                                      <a:cubicBezTo>
                                        <a:pt x="257168" y="477470"/>
                                        <a:pt x="256724" y="476314"/>
                                        <a:pt x="256724" y="476314"/>
                                      </a:cubicBezTo>
                                      <a:cubicBezTo>
                                        <a:pt x="257054" y="476099"/>
                                        <a:pt x="258412" y="477152"/>
                                        <a:pt x="258717" y="476530"/>
                                      </a:cubicBezTo>
                                      <a:cubicBezTo>
                                        <a:pt x="258996" y="475959"/>
                                        <a:pt x="257765" y="475349"/>
                                        <a:pt x="257041" y="474969"/>
                                      </a:cubicBezTo>
                                      <a:cubicBezTo>
                                        <a:pt x="255200" y="473978"/>
                                        <a:pt x="254108" y="473356"/>
                                        <a:pt x="252356" y="472569"/>
                                      </a:cubicBezTo>
                                      <a:cubicBezTo>
                                        <a:pt x="250528" y="471757"/>
                                        <a:pt x="247367" y="470589"/>
                                        <a:pt x="245577" y="470385"/>
                                      </a:cubicBezTo>
                                      <a:cubicBezTo>
                                        <a:pt x="243101" y="470106"/>
                                        <a:pt x="240803" y="470893"/>
                                        <a:pt x="239419" y="471020"/>
                                      </a:cubicBezTo>
                                      <a:cubicBezTo>
                                        <a:pt x="237731" y="471147"/>
                                        <a:pt x="235331" y="470855"/>
                                        <a:pt x="233579" y="470487"/>
                                      </a:cubicBezTo>
                                      <a:cubicBezTo>
                                        <a:pt x="229466" y="469598"/>
                                        <a:pt x="224628" y="469192"/>
                                        <a:pt x="221378" y="469014"/>
                                      </a:cubicBezTo>
                                      <a:cubicBezTo>
                                        <a:pt x="210701" y="468468"/>
                                        <a:pt x="198983" y="466488"/>
                                        <a:pt x="190108" y="462349"/>
                                      </a:cubicBezTo>
                                      <a:cubicBezTo>
                                        <a:pt x="185703" y="460318"/>
                                        <a:pt x="185677" y="453589"/>
                                        <a:pt x="186452" y="448587"/>
                                      </a:cubicBezTo>
                                      <a:cubicBezTo>
                                        <a:pt x="187506" y="441807"/>
                                        <a:pt x="188293" y="433568"/>
                                        <a:pt x="188953" y="426585"/>
                                      </a:cubicBezTo>
                                      <a:cubicBezTo>
                                        <a:pt x="189219" y="423792"/>
                                        <a:pt x="189245" y="421139"/>
                                        <a:pt x="189791" y="419082"/>
                                      </a:cubicBezTo>
                                      <a:cubicBezTo>
                                        <a:pt x="190210" y="417482"/>
                                        <a:pt x="190515" y="414550"/>
                                        <a:pt x="190832" y="412087"/>
                                      </a:cubicBezTo>
                                      <a:cubicBezTo>
                                        <a:pt x="191124" y="409763"/>
                                        <a:pt x="191556" y="407846"/>
                                        <a:pt x="191873" y="405625"/>
                                      </a:cubicBezTo>
                                      <a:cubicBezTo>
                                        <a:pt x="193168" y="396864"/>
                                        <a:pt x="193142" y="387178"/>
                                        <a:pt x="195936" y="379459"/>
                                      </a:cubicBezTo>
                                      <a:cubicBezTo>
                                        <a:pt x="197281" y="375789"/>
                                        <a:pt x="199541" y="372273"/>
                                        <a:pt x="200951" y="368515"/>
                                      </a:cubicBezTo>
                                      <a:cubicBezTo>
                                        <a:pt x="201217" y="367778"/>
                                        <a:pt x="201497" y="367233"/>
                                        <a:pt x="201750" y="366509"/>
                                      </a:cubicBezTo>
                                      <a:cubicBezTo>
                                        <a:pt x="201954" y="365950"/>
                                        <a:pt x="202207" y="365214"/>
                                        <a:pt x="202411" y="364655"/>
                                      </a:cubicBezTo>
                                      <a:cubicBezTo>
                                        <a:pt x="203248" y="362205"/>
                                        <a:pt x="203934" y="360123"/>
                                        <a:pt x="204480" y="357787"/>
                                      </a:cubicBezTo>
                                      <a:cubicBezTo>
                                        <a:pt x="205013" y="355629"/>
                                        <a:pt x="205458" y="353318"/>
                                        <a:pt x="205635" y="350995"/>
                                      </a:cubicBezTo>
                                      <a:cubicBezTo>
                                        <a:pt x="206422" y="340952"/>
                                        <a:pt x="206676" y="329272"/>
                                        <a:pt x="204290" y="319928"/>
                                      </a:cubicBezTo>
                                      <a:cubicBezTo>
                                        <a:pt x="202969" y="314786"/>
                                        <a:pt x="201293" y="308832"/>
                                        <a:pt x="199059" y="304389"/>
                                      </a:cubicBezTo>
                                      <a:cubicBezTo>
                                        <a:pt x="198551" y="303335"/>
                                        <a:pt x="197282" y="302383"/>
                                        <a:pt x="197078" y="301481"/>
                                      </a:cubicBezTo>
                                      <a:cubicBezTo>
                                        <a:pt x="196863" y="300377"/>
                                        <a:pt x="197459" y="298206"/>
                                        <a:pt x="197612" y="296784"/>
                                      </a:cubicBezTo>
                                      <a:cubicBezTo>
                                        <a:pt x="199148" y="281562"/>
                                        <a:pt x="198005" y="266974"/>
                                        <a:pt x="200316" y="252057"/>
                                      </a:cubicBezTo>
                                      <a:cubicBezTo>
                                        <a:pt x="200430" y="251270"/>
                                        <a:pt x="200989" y="245049"/>
                                        <a:pt x="201357" y="244757"/>
                                      </a:cubicBezTo>
                                      <a:cubicBezTo>
                                        <a:pt x="201497" y="244655"/>
                                        <a:pt x="203134" y="244566"/>
                                        <a:pt x="203350" y="244541"/>
                                      </a:cubicBezTo>
                                      <a:cubicBezTo>
                                        <a:pt x="206207" y="244300"/>
                                        <a:pt x="209965" y="244693"/>
                                        <a:pt x="213240" y="244338"/>
                                      </a:cubicBezTo>
                                      <a:cubicBezTo>
                                        <a:pt x="217785" y="243843"/>
                                        <a:pt x="223537" y="244439"/>
                                        <a:pt x="226901" y="246102"/>
                                      </a:cubicBezTo>
                                      <a:cubicBezTo>
                                        <a:pt x="228983" y="247131"/>
                                        <a:pt x="230075" y="249683"/>
                                        <a:pt x="232538" y="250597"/>
                                      </a:cubicBezTo>
                                      <a:cubicBezTo>
                                        <a:pt x="234379" y="251270"/>
                                        <a:pt x="234366" y="251650"/>
                                        <a:pt x="235357" y="252882"/>
                                      </a:cubicBezTo>
                                      <a:cubicBezTo>
                                        <a:pt x="235357" y="252895"/>
                                        <a:pt x="235369" y="252895"/>
                                        <a:pt x="235369" y="252907"/>
                                      </a:cubicBezTo>
                                      <a:lnTo>
                                        <a:pt x="235369" y="285370"/>
                                      </a:lnTo>
                                      <a:cubicBezTo>
                                        <a:pt x="235369" y="430013"/>
                                        <a:pt x="324634" y="486065"/>
                                        <a:pt x="358228" y="507152"/>
                                      </a:cubicBezTo>
                                      <a:lnTo>
                                        <a:pt x="359586" y="508016"/>
                                      </a:lnTo>
                                      <a:lnTo>
                                        <a:pt x="360944" y="507152"/>
                                      </a:lnTo>
                                      <a:cubicBezTo>
                                        <a:pt x="394550" y="486065"/>
                                        <a:pt x="483815" y="430013"/>
                                        <a:pt x="483815" y="285370"/>
                                      </a:cubicBezTo>
                                      <a:lnTo>
                                        <a:pt x="483815" y="253123"/>
                                      </a:lnTo>
                                      <a:cubicBezTo>
                                        <a:pt x="483891" y="253021"/>
                                        <a:pt x="484044" y="252996"/>
                                        <a:pt x="484107" y="252882"/>
                                      </a:cubicBezTo>
                                      <a:cubicBezTo>
                                        <a:pt x="485110" y="251650"/>
                                        <a:pt x="485098" y="251269"/>
                                        <a:pt x="486939" y="250597"/>
                                      </a:cubicBezTo>
                                      <a:cubicBezTo>
                                        <a:pt x="489402" y="249682"/>
                                        <a:pt x="490481" y="247118"/>
                                        <a:pt x="492563" y="246102"/>
                                      </a:cubicBezTo>
                                      <a:cubicBezTo>
                                        <a:pt x="495940" y="244439"/>
                                        <a:pt x="501678" y="243830"/>
                                        <a:pt x="506224" y="244338"/>
                                      </a:cubicBezTo>
                                      <a:cubicBezTo>
                                        <a:pt x="509499" y="244706"/>
                                        <a:pt x="513270" y="244299"/>
                                        <a:pt x="516126" y="244541"/>
                                      </a:cubicBezTo>
                                      <a:cubicBezTo>
                                        <a:pt x="516342" y="244553"/>
                                        <a:pt x="517980" y="244655"/>
                                        <a:pt x="518120" y="244744"/>
                                      </a:cubicBezTo>
                                      <a:cubicBezTo>
                                        <a:pt x="518488" y="245048"/>
                                        <a:pt x="519034" y="251269"/>
                                        <a:pt x="519161" y="252057"/>
                                      </a:cubicBezTo>
                                      <a:cubicBezTo>
                                        <a:pt x="521459" y="266987"/>
                                        <a:pt x="520329" y="281549"/>
                                        <a:pt x="521865" y="296784"/>
                                      </a:cubicBezTo>
                                      <a:cubicBezTo>
                                        <a:pt x="522005" y="298206"/>
                                        <a:pt x="522614" y="300377"/>
                                        <a:pt x="522373" y="301481"/>
                                      </a:cubicBezTo>
                                      <a:cubicBezTo>
                                        <a:pt x="522195" y="302395"/>
                                        <a:pt x="520938" y="303347"/>
                                        <a:pt x="520405" y="304388"/>
                                      </a:cubicBezTo>
                                      <a:cubicBezTo>
                                        <a:pt x="518171" y="308845"/>
                                        <a:pt x="516507" y="314774"/>
                                        <a:pt x="515187" y="319928"/>
                                      </a:cubicBezTo>
                                      <a:cubicBezTo>
                                        <a:pt x="512800" y="329285"/>
                                        <a:pt x="513054" y="340952"/>
                                        <a:pt x="513841" y="350995"/>
                                      </a:cubicBezTo>
                                      <a:cubicBezTo>
                                        <a:pt x="514006" y="353318"/>
                                        <a:pt x="514476" y="355629"/>
                                        <a:pt x="514984" y="357774"/>
                                      </a:cubicBezTo>
                                      <a:cubicBezTo>
                                        <a:pt x="515543" y="360123"/>
                                        <a:pt x="516215" y="362205"/>
                                        <a:pt x="517066" y="364655"/>
                                      </a:cubicBezTo>
                                      <a:cubicBezTo>
                                        <a:pt x="517257" y="365214"/>
                                        <a:pt x="517523" y="365950"/>
                                        <a:pt x="517726" y="366496"/>
                                      </a:cubicBezTo>
                                      <a:cubicBezTo>
                                        <a:pt x="517968" y="367245"/>
                                        <a:pt x="518247" y="367778"/>
                                        <a:pt x="518526" y="368515"/>
                                      </a:cubicBezTo>
                                      <a:cubicBezTo>
                                        <a:pt x="519935" y="372260"/>
                                        <a:pt x="522208" y="375789"/>
                                        <a:pt x="523541" y="379459"/>
                                      </a:cubicBezTo>
                                      <a:cubicBezTo>
                                        <a:pt x="526334" y="387178"/>
                                        <a:pt x="526296" y="396864"/>
                                        <a:pt x="527604" y="405624"/>
                                      </a:cubicBezTo>
                                      <a:cubicBezTo>
                                        <a:pt x="527934" y="407846"/>
                                        <a:pt x="528340" y="409763"/>
                                        <a:pt x="528645" y="412087"/>
                                      </a:cubicBezTo>
                                      <a:cubicBezTo>
                                        <a:pt x="528949" y="414537"/>
                                        <a:pt x="529254" y="417470"/>
                                        <a:pt x="529686" y="419082"/>
                                      </a:cubicBezTo>
                                      <a:cubicBezTo>
                                        <a:pt x="530244" y="421139"/>
                                        <a:pt x="530257" y="423779"/>
                                        <a:pt x="530511" y="426585"/>
                                      </a:cubicBezTo>
                                      <a:cubicBezTo>
                                        <a:pt x="531184" y="433568"/>
                                        <a:pt x="531971" y="441807"/>
                                        <a:pt x="533025" y="448587"/>
                                      </a:cubicBezTo>
                                      <a:cubicBezTo>
                                        <a:pt x="533799" y="453589"/>
                                        <a:pt x="533761" y="460305"/>
                                        <a:pt x="529368" y="462349"/>
                                      </a:cubicBezTo>
                                      <a:cubicBezTo>
                                        <a:pt x="520507" y="466488"/>
                                        <a:pt x="508763" y="468468"/>
                                        <a:pt x="498086" y="469027"/>
                                      </a:cubicBezTo>
                                      <a:cubicBezTo>
                                        <a:pt x="494848" y="469192"/>
                                        <a:pt x="490024" y="469598"/>
                                        <a:pt x="485898" y="470487"/>
                                      </a:cubicBezTo>
                                      <a:cubicBezTo>
                                        <a:pt x="484146" y="470855"/>
                                        <a:pt x="481759" y="471160"/>
                                        <a:pt x="480045" y="471008"/>
                                      </a:cubicBezTo>
                                      <a:cubicBezTo>
                                        <a:pt x="478674" y="470893"/>
                                        <a:pt x="476363" y="470106"/>
                                        <a:pt x="473900" y="470385"/>
                                      </a:cubicBezTo>
                                      <a:cubicBezTo>
                                        <a:pt x="472097" y="470576"/>
                                        <a:pt x="468961" y="471757"/>
                                        <a:pt x="467133" y="472569"/>
                                      </a:cubicBezTo>
                                      <a:cubicBezTo>
                                        <a:pt x="465381" y="473344"/>
                                        <a:pt x="464264" y="473978"/>
                                        <a:pt x="462436" y="474969"/>
                                      </a:cubicBezTo>
                                      <a:cubicBezTo>
                                        <a:pt x="461725" y="475349"/>
                                        <a:pt x="460468" y="475959"/>
                                        <a:pt x="460772" y="476530"/>
                                      </a:cubicBezTo>
                                      <a:cubicBezTo>
                                        <a:pt x="461077" y="477152"/>
                                        <a:pt x="462423" y="476111"/>
                                        <a:pt x="462753" y="476314"/>
                                      </a:cubicBezTo>
                                      <a:cubicBezTo>
                                        <a:pt x="462753" y="476314"/>
                                        <a:pt x="462296" y="477470"/>
                                        <a:pt x="462118" y="477571"/>
                                      </a:cubicBezTo>
                                      <a:cubicBezTo>
                                        <a:pt x="461864" y="477736"/>
                                        <a:pt x="461090" y="477571"/>
                                        <a:pt x="460658" y="477685"/>
                                      </a:cubicBezTo>
                                      <a:cubicBezTo>
                                        <a:pt x="459528" y="477952"/>
                                        <a:pt x="457700" y="479311"/>
                                        <a:pt x="456697" y="480174"/>
                                      </a:cubicBezTo>
                                      <a:cubicBezTo>
                                        <a:pt x="456088" y="480707"/>
                                        <a:pt x="456303" y="480580"/>
                                        <a:pt x="456380" y="480707"/>
                                      </a:cubicBezTo>
                                      <a:cubicBezTo>
                                        <a:pt x="456710" y="481189"/>
                                        <a:pt x="460684" y="480237"/>
                                        <a:pt x="462220" y="480390"/>
                                      </a:cubicBezTo>
                                      <a:cubicBezTo>
                                        <a:pt x="463083" y="480466"/>
                                        <a:pt x="463312" y="480758"/>
                                        <a:pt x="463896" y="480809"/>
                                      </a:cubicBezTo>
                                      <a:cubicBezTo>
                                        <a:pt x="465381" y="480923"/>
                                        <a:pt x="467819" y="480339"/>
                                        <a:pt x="465660" y="481316"/>
                                      </a:cubicBezTo>
                                      <a:cubicBezTo>
                                        <a:pt x="465203" y="481545"/>
                                        <a:pt x="462804" y="482840"/>
                                        <a:pt x="463375" y="483424"/>
                                      </a:cubicBezTo>
                                      <a:cubicBezTo>
                                        <a:pt x="463819" y="483856"/>
                                        <a:pt x="466638" y="482776"/>
                                        <a:pt x="467539" y="482992"/>
                                      </a:cubicBezTo>
                                      <a:cubicBezTo>
                                        <a:pt x="468580" y="483234"/>
                                        <a:pt x="470129" y="484325"/>
                                        <a:pt x="471602" y="484655"/>
                                      </a:cubicBezTo>
                                      <a:cubicBezTo>
                                        <a:pt x="474852" y="485392"/>
                                        <a:pt x="480045" y="482878"/>
                                        <a:pt x="483498" y="483513"/>
                                      </a:cubicBezTo>
                                      <a:cubicBezTo>
                                        <a:pt x="484323" y="483665"/>
                                        <a:pt x="485174" y="484122"/>
                                        <a:pt x="485898" y="484249"/>
                                      </a:cubicBezTo>
                                      <a:cubicBezTo>
                                        <a:pt x="487688" y="484554"/>
                                        <a:pt x="489198" y="484148"/>
                                        <a:pt x="491319" y="484033"/>
                                      </a:cubicBezTo>
                                      <a:cubicBezTo>
                                        <a:pt x="499812" y="483602"/>
                                        <a:pt x="510413" y="482104"/>
                                        <a:pt x="518526" y="481850"/>
                                      </a:cubicBezTo>
                                      <a:cubicBezTo>
                                        <a:pt x="522017" y="481735"/>
                                        <a:pt x="525814" y="481723"/>
                                        <a:pt x="529368" y="481634"/>
                                      </a:cubicBezTo>
                                      <a:cubicBezTo>
                                        <a:pt x="533177" y="481545"/>
                                        <a:pt x="536745" y="482218"/>
                                        <a:pt x="540427" y="482269"/>
                                      </a:cubicBezTo>
                                      <a:cubicBezTo>
                                        <a:pt x="541633" y="482281"/>
                                        <a:pt x="542001" y="482104"/>
                                        <a:pt x="543550" y="482066"/>
                                      </a:cubicBezTo>
                                      <a:cubicBezTo>
                                        <a:pt x="544108" y="482040"/>
                                        <a:pt x="546114" y="481913"/>
                                        <a:pt x="546051" y="482573"/>
                                      </a:cubicBezTo>
                                      <a:cubicBezTo>
                                        <a:pt x="546013" y="483056"/>
                                        <a:pt x="541569" y="484554"/>
                                        <a:pt x="541569" y="484554"/>
                                      </a:cubicBezTo>
                                      <a:cubicBezTo>
                                        <a:pt x="537951" y="485582"/>
                                        <a:pt x="533393" y="485722"/>
                                        <a:pt x="528835" y="486230"/>
                                      </a:cubicBezTo>
                                      <a:cubicBezTo>
                                        <a:pt x="525242" y="486623"/>
                                        <a:pt x="521497" y="487080"/>
                                        <a:pt x="518006" y="487271"/>
                                      </a:cubicBezTo>
                                      <a:cubicBezTo>
                                        <a:pt x="516584" y="487347"/>
                                        <a:pt x="515124" y="487741"/>
                                        <a:pt x="513740" y="487690"/>
                                      </a:cubicBezTo>
                                      <a:cubicBezTo>
                                        <a:pt x="510350" y="487563"/>
                                        <a:pt x="506871" y="486598"/>
                                        <a:pt x="503101" y="486953"/>
                                      </a:cubicBezTo>
                                      <a:cubicBezTo>
                                        <a:pt x="500219" y="487220"/>
                                        <a:pt x="498708" y="488020"/>
                                        <a:pt x="496016" y="488528"/>
                                      </a:cubicBezTo>
                                      <a:cubicBezTo>
                                        <a:pt x="492817" y="489112"/>
                                        <a:pt x="489452" y="488528"/>
                                        <a:pt x="486304" y="488934"/>
                                      </a:cubicBezTo>
                                      <a:cubicBezTo>
                                        <a:pt x="483612" y="489289"/>
                                        <a:pt x="480680" y="491397"/>
                                        <a:pt x="478597" y="492273"/>
                                      </a:cubicBezTo>
                                      <a:cubicBezTo>
                                        <a:pt x="478115" y="492463"/>
                                        <a:pt x="477798" y="493060"/>
                                        <a:pt x="477442" y="493225"/>
                                      </a:cubicBezTo>
                                      <a:cubicBezTo>
                                        <a:pt x="477201" y="493327"/>
                                        <a:pt x="477074" y="493073"/>
                                        <a:pt x="476401" y="493314"/>
                                      </a:cubicBezTo>
                                      <a:cubicBezTo>
                                        <a:pt x="475919" y="493492"/>
                                        <a:pt x="472529" y="495028"/>
                                        <a:pt x="472757" y="495510"/>
                                      </a:cubicBezTo>
                                      <a:cubicBezTo>
                                        <a:pt x="472999" y="496031"/>
                                        <a:pt x="475703" y="495307"/>
                                        <a:pt x="476820" y="495409"/>
                                      </a:cubicBezTo>
                                      <a:cubicBezTo>
                                        <a:pt x="477671" y="495485"/>
                                        <a:pt x="479448" y="495523"/>
                                        <a:pt x="477963" y="496247"/>
                                      </a:cubicBezTo>
                                      <a:cubicBezTo>
                                        <a:pt x="477023" y="496691"/>
                                        <a:pt x="474408" y="496818"/>
                                        <a:pt x="473062" y="497592"/>
                                      </a:cubicBezTo>
                                      <a:cubicBezTo>
                                        <a:pt x="472643" y="497834"/>
                                        <a:pt x="470561" y="499662"/>
                                        <a:pt x="470879" y="499992"/>
                                      </a:cubicBezTo>
                                      <a:cubicBezTo>
                                        <a:pt x="471209" y="500322"/>
                                        <a:pt x="475094" y="499040"/>
                                        <a:pt x="476617" y="499573"/>
                                      </a:cubicBezTo>
                                      <a:cubicBezTo>
                                        <a:pt x="477061" y="499725"/>
                                        <a:pt x="478052" y="500386"/>
                                        <a:pt x="478686" y="500500"/>
                                      </a:cubicBezTo>
                                      <a:cubicBezTo>
                                        <a:pt x="479524" y="500678"/>
                                        <a:pt x="478026" y="501058"/>
                                        <a:pt x="477747" y="501236"/>
                                      </a:cubicBezTo>
                                      <a:cubicBezTo>
                                        <a:pt x="477226" y="501617"/>
                                        <a:pt x="474852" y="503864"/>
                                        <a:pt x="475881" y="504474"/>
                                      </a:cubicBezTo>
                                      <a:cubicBezTo>
                                        <a:pt x="476249" y="504689"/>
                                        <a:pt x="477417" y="503864"/>
                                        <a:pt x="477861" y="503750"/>
                                      </a:cubicBezTo>
                                      <a:cubicBezTo>
                                        <a:pt x="479182" y="503407"/>
                                        <a:pt x="481111" y="503191"/>
                                        <a:pt x="482140" y="503331"/>
                                      </a:cubicBezTo>
                                      <a:cubicBezTo>
                                        <a:pt x="482648" y="503394"/>
                                        <a:pt x="483143" y="503851"/>
                                        <a:pt x="483701" y="504055"/>
                                      </a:cubicBezTo>
                                      <a:cubicBezTo>
                                        <a:pt x="485453" y="504689"/>
                                        <a:pt x="487358" y="504042"/>
                                        <a:pt x="489656" y="504372"/>
                                      </a:cubicBezTo>
                                      <a:cubicBezTo>
                                        <a:pt x="491255" y="504613"/>
                                        <a:pt x="492741" y="505324"/>
                                        <a:pt x="495280" y="504994"/>
                                      </a:cubicBezTo>
                                      <a:cubicBezTo>
                                        <a:pt x="497197" y="504740"/>
                                        <a:pt x="499305" y="504080"/>
                                        <a:pt x="501526" y="503953"/>
                                      </a:cubicBezTo>
                                      <a:cubicBezTo>
                                        <a:pt x="509728" y="503445"/>
                                        <a:pt x="516127" y="503242"/>
                                        <a:pt x="524265" y="502607"/>
                                      </a:cubicBezTo>
                                      <a:cubicBezTo>
                                        <a:pt x="534307" y="501795"/>
                                        <a:pt x="543347" y="500449"/>
                                        <a:pt x="553046" y="501033"/>
                                      </a:cubicBezTo>
                                      <a:cubicBezTo>
                                        <a:pt x="559064" y="501401"/>
                                        <a:pt x="564231" y="501833"/>
                                        <a:pt x="570034" y="501033"/>
                                      </a:cubicBezTo>
                                      <a:cubicBezTo>
                                        <a:pt x="571430" y="500830"/>
                                        <a:pt x="573042" y="500601"/>
                                        <a:pt x="573690" y="500297"/>
                                      </a:cubicBezTo>
                                      <a:cubicBezTo>
                                        <a:pt x="574655" y="499865"/>
                                        <a:pt x="575125" y="498545"/>
                                        <a:pt x="576496" y="498418"/>
                                      </a:cubicBezTo>
                                      <a:cubicBezTo>
                                        <a:pt x="577372" y="498354"/>
                                        <a:pt x="578451" y="498418"/>
                                        <a:pt x="579416" y="498418"/>
                                      </a:cubicBezTo>
                                      <a:cubicBezTo>
                                        <a:pt x="589293" y="498494"/>
                                        <a:pt x="598155" y="498557"/>
                                        <a:pt x="607981" y="499471"/>
                                      </a:cubicBezTo>
                                      <a:cubicBezTo>
                                        <a:pt x="609632" y="499624"/>
                                        <a:pt x="611422" y="499357"/>
                                        <a:pt x="612577" y="499573"/>
                                      </a:cubicBezTo>
                                      <a:cubicBezTo>
                                        <a:pt x="613682" y="499776"/>
                                        <a:pt x="615396" y="501058"/>
                                        <a:pt x="617059" y="501541"/>
                                      </a:cubicBezTo>
                                      <a:cubicBezTo>
                                        <a:pt x="631507" y="505794"/>
                                        <a:pt x="651236" y="506378"/>
                                        <a:pt x="668465" y="506035"/>
                                      </a:cubicBezTo>
                                      <a:cubicBezTo>
                                        <a:pt x="676463" y="505883"/>
                                        <a:pt x="685655" y="505362"/>
                                        <a:pt x="695164" y="505312"/>
                                      </a:cubicBezTo>
                                      <a:cubicBezTo>
                                        <a:pt x="698351" y="505286"/>
                                        <a:pt x="701220" y="505400"/>
                                        <a:pt x="704026" y="504689"/>
                                      </a:cubicBezTo>
                                      <a:cubicBezTo>
                                        <a:pt x="705943" y="504194"/>
                                        <a:pt x="710374" y="502036"/>
                                        <a:pt x="710272" y="500297"/>
                                      </a:cubicBezTo>
                                      <a:cubicBezTo>
                                        <a:pt x="710196" y="498888"/>
                                        <a:pt x="706260" y="498570"/>
                                        <a:pt x="704432" y="498215"/>
                                      </a:cubicBezTo>
                                      <a:cubicBezTo>
                                        <a:pt x="697983" y="496970"/>
                                        <a:pt x="691140" y="495485"/>
                                        <a:pt x="684716" y="495092"/>
                                      </a:cubicBezTo>
                                      <a:cubicBezTo>
                                        <a:pt x="676311" y="494571"/>
                                        <a:pt x="668541" y="494292"/>
                                        <a:pt x="660542" y="493835"/>
                                      </a:cubicBezTo>
                                      <a:cubicBezTo>
                                        <a:pt x="657724" y="493670"/>
                                        <a:pt x="655350" y="493670"/>
                                        <a:pt x="652925" y="493225"/>
                                      </a:cubicBezTo>
                                      <a:cubicBezTo>
                                        <a:pt x="637385" y="490292"/>
                                        <a:pt x="620246" y="487207"/>
                                        <a:pt x="613301" y="475070"/>
                                      </a:cubicBezTo>
                                      <a:cubicBezTo>
                                        <a:pt x="610216" y="469675"/>
                                        <a:pt x="609315" y="463555"/>
                                        <a:pt x="608197" y="457550"/>
                                      </a:cubicBezTo>
                                      <a:cubicBezTo>
                                        <a:pt x="607537" y="453995"/>
                                        <a:pt x="607131" y="450428"/>
                                        <a:pt x="606737" y="446924"/>
                                      </a:cubicBezTo>
                                      <a:cubicBezTo>
                                        <a:pt x="605849" y="439370"/>
                                        <a:pt x="606763" y="431917"/>
                                        <a:pt x="606318" y="424300"/>
                                      </a:cubicBezTo>
                                      <a:cubicBezTo>
                                        <a:pt x="606229" y="422891"/>
                                        <a:pt x="606521" y="421443"/>
                                        <a:pt x="606420" y="420022"/>
                                      </a:cubicBezTo>
                                      <a:cubicBezTo>
                                        <a:pt x="606382" y="419425"/>
                                        <a:pt x="606407" y="418841"/>
                                        <a:pt x="606407" y="418143"/>
                                      </a:cubicBezTo>
                                      <a:cubicBezTo>
                                        <a:pt x="606407" y="417343"/>
                                        <a:pt x="606293" y="415781"/>
                                        <a:pt x="606318" y="415108"/>
                                      </a:cubicBezTo>
                                      <a:cubicBezTo>
                                        <a:pt x="606483" y="411769"/>
                                        <a:pt x="606026" y="408570"/>
                                        <a:pt x="606001" y="405320"/>
                                      </a:cubicBezTo>
                                      <a:cubicBezTo>
                                        <a:pt x="605950" y="396268"/>
                                        <a:pt x="606458" y="384588"/>
                                        <a:pt x="607461" y="373314"/>
                                      </a:cubicBezTo>
                                      <a:cubicBezTo>
                                        <a:pt x="607816" y="369454"/>
                                        <a:pt x="608769" y="365684"/>
                                        <a:pt x="609022" y="361939"/>
                                      </a:cubicBezTo>
                                      <a:cubicBezTo>
                                        <a:pt x="609581" y="354245"/>
                                        <a:pt x="609975" y="347618"/>
                                        <a:pt x="609454" y="341092"/>
                                      </a:cubicBezTo>
                                      <a:cubicBezTo>
                                        <a:pt x="609162" y="337664"/>
                                        <a:pt x="608718" y="334617"/>
                                        <a:pt x="608400" y="330885"/>
                                      </a:cubicBezTo>
                                      <a:cubicBezTo>
                                        <a:pt x="608210" y="328371"/>
                                        <a:pt x="607524" y="325743"/>
                                        <a:pt x="607042" y="323051"/>
                                      </a:cubicBezTo>
                                      <a:cubicBezTo>
                                        <a:pt x="605518" y="314228"/>
                                        <a:pt x="602649" y="306788"/>
                                        <a:pt x="599437" y="298549"/>
                                      </a:cubicBezTo>
                                      <a:cubicBezTo>
                                        <a:pt x="596454" y="290919"/>
                                        <a:pt x="594232" y="281270"/>
                                        <a:pt x="591413" y="273741"/>
                                      </a:cubicBezTo>
                                      <a:cubicBezTo>
                                        <a:pt x="589877" y="269653"/>
                                        <a:pt x="588112" y="265603"/>
                                        <a:pt x="586716" y="261337"/>
                                      </a:cubicBezTo>
                                      <a:cubicBezTo>
                                        <a:pt x="583974" y="252920"/>
                                        <a:pt x="581815" y="244668"/>
                                        <a:pt x="578578" y="235882"/>
                                      </a:cubicBezTo>
                                      <a:cubicBezTo>
                                        <a:pt x="577003" y="231591"/>
                                        <a:pt x="575340" y="226894"/>
                                        <a:pt x="574833" y="222755"/>
                                      </a:cubicBezTo>
                                      <a:cubicBezTo>
                                        <a:pt x="574540" y="220330"/>
                                        <a:pt x="575201" y="217385"/>
                                        <a:pt x="575353" y="214719"/>
                                      </a:cubicBezTo>
                                      <a:cubicBezTo>
                                        <a:pt x="575670" y="209133"/>
                                        <a:pt x="576216" y="202874"/>
                                        <a:pt x="576178" y="196691"/>
                                      </a:cubicBezTo>
                                      <a:cubicBezTo>
                                        <a:pt x="576140" y="188324"/>
                                        <a:pt x="573779" y="180935"/>
                                        <a:pt x="572953" y="173216"/>
                                      </a:cubicBezTo>
                                      <a:cubicBezTo>
                                        <a:pt x="572535" y="169306"/>
                                        <a:pt x="571849" y="164901"/>
                                        <a:pt x="572014" y="161244"/>
                                      </a:cubicBezTo>
                                      <a:cubicBezTo>
                                        <a:pt x="572230" y="156928"/>
                                        <a:pt x="573411" y="153170"/>
                                        <a:pt x="573576" y="148510"/>
                                      </a:cubicBezTo>
                                      <a:cubicBezTo>
                                        <a:pt x="573626" y="147203"/>
                                        <a:pt x="573461" y="145844"/>
                                        <a:pt x="573576" y="144448"/>
                                      </a:cubicBezTo>
                                      <a:cubicBezTo>
                                        <a:pt x="573817" y="141744"/>
                                        <a:pt x="574858" y="139039"/>
                                        <a:pt x="575569" y="136310"/>
                                      </a:cubicBezTo>
                                      <a:cubicBezTo>
                                        <a:pt x="576305" y="133441"/>
                                        <a:pt x="576762" y="130482"/>
                                        <a:pt x="577232" y="127664"/>
                                      </a:cubicBezTo>
                                      <a:cubicBezTo>
                                        <a:pt x="578159" y="122052"/>
                                        <a:pt x="578882" y="116238"/>
                                        <a:pt x="577854" y="111299"/>
                                      </a:cubicBezTo>
                                      <a:cubicBezTo>
                                        <a:pt x="577803" y="111007"/>
                                        <a:pt x="577295" y="110499"/>
                                        <a:pt x="577334" y="110042"/>
                                      </a:cubicBezTo>
                                      <a:cubicBezTo>
                                        <a:pt x="577422" y="109090"/>
                                        <a:pt x="579416" y="106779"/>
                                        <a:pt x="579936" y="105878"/>
                                      </a:cubicBezTo>
                                      <a:cubicBezTo>
                                        <a:pt x="581561" y="103021"/>
                                        <a:pt x="582590" y="99682"/>
                                        <a:pt x="582970" y="95023"/>
                                      </a:cubicBezTo>
                                      <a:cubicBezTo>
                                        <a:pt x="583364" y="90275"/>
                                        <a:pt x="582285" y="83508"/>
                                        <a:pt x="580571" y="80004"/>
                                      </a:cubicBezTo>
                                      <a:cubicBezTo>
                                        <a:pt x="580203" y="79268"/>
                                        <a:pt x="578324" y="77313"/>
                                        <a:pt x="576711" y="78138"/>
                                      </a:cubicBezTo>
                                      <a:cubicBezTo>
                                        <a:pt x="576051" y="78455"/>
                                        <a:pt x="575912" y="79230"/>
                                        <a:pt x="575455" y="79801"/>
                                      </a:cubicBezTo>
                                      <a:cubicBezTo>
                                        <a:pt x="572763" y="83203"/>
                                        <a:pt x="568116" y="86872"/>
                                        <a:pt x="566593" y="91583"/>
                                      </a:cubicBezTo>
                                      <a:cubicBezTo>
                                        <a:pt x="565552" y="94820"/>
                                        <a:pt x="565729" y="97829"/>
                                        <a:pt x="564828" y="101066"/>
                                      </a:cubicBezTo>
                                      <a:cubicBezTo>
                                        <a:pt x="564714" y="101447"/>
                                        <a:pt x="564434" y="102412"/>
                                        <a:pt x="564396" y="102412"/>
                                      </a:cubicBezTo>
                                      <a:cubicBezTo>
                                        <a:pt x="563914" y="102704"/>
                                        <a:pt x="561933" y="101308"/>
                                        <a:pt x="561387" y="100863"/>
                                      </a:cubicBezTo>
                                      <a:cubicBezTo>
                                        <a:pt x="555573" y="96204"/>
                                        <a:pt x="554125" y="88828"/>
                                        <a:pt x="551256" y="81363"/>
                                      </a:cubicBezTo>
                                      <a:cubicBezTo>
                                        <a:pt x="550583" y="79547"/>
                                        <a:pt x="549771" y="78036"/>
                                        <a:pt x="548869" y="76259"/>
                                      </a:cubicBezTo>
                                      <a:cubicBezTo>
                                        <a:pt x="548882" y="76297"/>
                                        <a:pt x="548730" y="76132"/>
                                        <a:pt x="548768" y="76145"/>
                                      </a:cubicBezTo>
                                      <a:cubicBezTo>
                                        <a:pt x="548552" y="76018"/>
                                        <a:pt x="547384" y="76183"/>
                                        <a:pt x="546990" y="76360"/>
                                      </a:cubicBezTo>
                                      <a:cubicBezTo>
                                        <a:pt x="544934" y="77351"/>
                                        <a:pt x="542763" y="82112"/>
                                        <a:pt x="542509" y="85019"/>
                                      </a:cubicBezTo>
                                      <a:cubicBezTo>
                                        <a:pt x="542001" y="90910"/>
                                        <a:pt x="544667" y="96661"/>
                                        <a:pt x="545530" y="101181"/>
                                      </a:cubicBezTo>
                                      <a:cubicBezTo>
                                        <a:pt x="545619" y="101688"/>
                                        <a:pt x="545645" y="107186"/>
                                        <a:pt x="545530" y="107427"/>
                                      </a:cubicBezTo>
                                      <a:cubicBezTo>
                                        <a:pt x="545429" y="107668"/>
                                        <a:pt x="543829" y="109509"/>
                                        <a:pt x="543448" y="109623"/>
                                      </a:cubicBezTo>
                                      <a:cubicBezTo>
                                        <a:pt x="542763" y="109839"/>
                                        <a:pt x="541912" y="109369"/>
                                        <a:pt x="541049" y="109623"/>
                                      </a:cubicBezTo>
                                      <a:cubicBezTo>
                                        <a:pt x="539411" y="110093"/>
                                        <a:pt x="537786" y="112518"/>
                                        <a:pt x="537392" y="113686"/>
                                      </a:cubicBezTo>
                                      <a:cubicBezTo>
                                        <a:pt x="537291" y="114003"/>
                                        <a:pt x="537506" y="114765"/>
                                        <a:pt x="537291" y="114943"/>
                                      </a:cubicBezTo>
                                      <a:cubicBezTo>
                                        <a:pt x="536783" y="115374"/>
                                        <a:pt x="535640" y="114790"/>
                                        <a:pt x="535323" y="115248"/>
                                      </a:cubicBezTo>
                                      <a:cubicBezTo>
                                        <a:pt x="534625" y="116238"/>
                                        <a:pt x="536910" y="116276"/>
                                        <a:pt x="537392" y="116720"/>
                                      </a:cubicBezTo>
                                      <a:cubicBezTo>
                                        <a:pt x="538814" y="117990"/>
                                        <a:pt x="536757" y="119069"/>
                                        <a:pt x="535831" y="119945"/>
                                      </a:cubicBezTo>
                                      <a:cubicBezTo>
                                        <a:pt x="533330" y="122332"/>
                                        <a:pt x="530790" y="126788"/>
                                        <a:pt x="528226" y="128489"/>
                                      </a:cubicBezTo>
                                      <a:cubicBezTo>
                                        <a:pt x="526956" y="129340"/>
                                        <a:pt x="525090" y="129886"/>
                                        <a:pt x="524785" y="131320"/>
                                      </a:cubicBezTo>
                                      <a:cubicBezTo>
                                        <a:pt x="524722" y="131574"/>
                                        <a:pt x="525001" y="132082"/>
                                        <a:pt x="524988" y="132463"/>
                                      </a:cubicBezTo>
                                      <a:cubicBezTo>
                                        <a:pt x="524938" y="133834"/>
                                        <a:pt x="524277" y="135066"/>
                                        <a:pt x="524366" y="136424"/>
                                      </a:cubicBezTo>
                                      <a:cubicBezTo>
                                        <a:pt x="524569" y="139991"/>
                                        <a:pt x="526639" y="144816"/>
                                        <a:pt x="531146" y="144867"/>
                                      </a:cubicBezTo>
                                      <a:cubicBezTo>
                                        <a:pt x="532009" y="144879"/>
                                        <a:pt x="532200" y="144295"/>
                                        <a:pt x="532923" y="144333"/>
                                      </a:cubicBezTo>
                                      <a:cubicBezTo>
                                        <a:pt x="533660" y="144397"/>
                                        <a:pt x="534663" y="145273"/>
                                        <a:pt x="535729" y="145603"/>
                                      </a:cubicBezTo>
                                      <a:cubicBezTo>
                                        <a:pt x="536834" y="145920"/>
                                        <a:pt x="538027" y="146162"/>
                                        <a:pt x="539386" y="146009"/>
                                      </a:cubicBezTo>
                                      <a:cubicBezTo>
                                        <a:pt x="539855" y="145958"/>
                                        <a:pt x="540884" y="145019"/>
                                        <a:pt x="541569" y="145489"/>
                                      </a:cubicBezTo>
                                      <a:cubicBezTo>
                                        <a:pt x="542001" y="145768"/>
                                        <a:pt x="541645" y="148434"/>
                                        <a:pt x="541569" y="149145"/>
                                      </a:cubicBezTo>
                                      <a:cubicBezTo>
                                        <a:pt x="541125" y="153157"/>
                                        <a:pt x="539297" y="156661"/>
                                        <a:pt x="537811" y="159670"/>
                                      </a:cubicBezTo>
                                      <a:cubicBezTo>
                                        <a:pt x="536313" y="162742"/>
                                        <a:pt x="535691" y="165713"/>
                                        <a:pt x="533545" y="168214"/>
                                      </a:cubicBezTo>
                                      <a:cubicBezTo>
                                        <a:pt x="531324" y="170817"/>
                                        <a:pt x="528543" y="172670"/>
                                        <a:pt x="526245" y="175628"/>
                                      </a:cubicBezTo>
                                      <a:cubicBezTo>
                                        <a:pt x="525255" y="176885"/>
                                        <a:pt x="524404" y="178269"/>
                                        <a:pt x="523325" y="179996"/>
                                      </a:cubicBezTo>
                                      <a:cubicBezTo>
                                        <a:pt x="522513" y="181291"/>
                                        <a:pt x="521726" y="182433"/>
                                        <a:pt x="520926" y="184490"/>
                                      </a:cubicBezTo>
                                      <a:cubicBezTo>
                                        <a:pt x="520761" y="184896"/>
                                        <a:pt x="520456" y="182129"/>
                                        <a:pt x="520291" y="181151"/>
                                      </a:cubicBezTo>
                                      <a:cubicBezTo>
                                        <a:pt x="519580" y="176669"/>
                                        <a:pt x="516584" y="172074"/>
                                        <a:pt x="512991" y="169369"/>
                                      </a:cubicBezTo>
                                      <a:cubicBezTo>
                                        <a:pt x="498911" y="158781"/>
                                        <a:pt x="480350" y="150618"/>
                                        <a:pt x="460976" y="144867"/>
                                      </a:cubicBezTo>
                                      <a:cubicBezTo>
                                        <a:pt x="458005" y="143991"/>
                                        <a:pt x="452660" y="142328"/>
                                        <a:pt x="449918" y="144232"/>
                                      </a:cubicBezTo>
                                      <a:cubicBezTo>
                                        <a:pt x="445956" y="147012"/>
                                        <a:pt x="451200" y="152192"/>
                                        <a:pt x="453155" y="153627"/>
                                      </a:cubicBezTo>
                                      <a:cubicBezTo>
                                        <a:pt x="456456" y="156039"/>
                                        <a:pt x="460557" y="157626"/>
                                        <a:pt x="464200" y="159467"/>
                                      </a:cubicBezTo>
                                      <a:cubicBezTo>
                                        <a:pt x="475360" y="165066"/>
                                        <a:pt x="486012" y="172023"/>
                                        <a:pt x="495064" y="179171"/>
                                      </a:cubicBezTo>
                                      <a:cubicBezTo>
                                        <a:pt x="498632" y="181976"/>
                                        <a:pt x="502529" y="187981"/>
                                        <a:pt x="500904" y="195015"/>
                                      </a:cubicBezTo>
                                      <a:cubicBezTo>
                                        <a:pt x="500435" y="197097"/>
                                        <a:pt x="499381" y="199611"/>
                                        <a:pt x="498721" y="201896"/>
                                      </a:cubicBezTo>
                                      <a:cubicBezTo>
                                        <a:pt x="498543" y="202505"/>
                                        <a:pt x="498327" y="204029"/>
                                        <a:pt x="497984" y="204194"/>
                                      </a:cubicBezTo>
                                      <a:cubicBezTo>
                                        <a:pt x="497299" y="204524"/>
                                        <a:pt x="493515" y="202658"/>
                                        <a:pt x="492982" y="202417"/>
                                      </a:cubicBezTo>
                                      <a:cubicBezTo>
                                        <a:pt x="491179" y="201604"/>
                                        <a:pt x="489529" y="201020"/>
                                        <a:pt x="488488" y="200119"/>
                                      </a:cubicBezTo>
                                      <a:cubicBezTo>
                                        <a:pt x="487828" y="199547"/>
                                        <a:pt x="487218" y="198163"/>
                                        <a:pt x="486202" y="197313"/>
                                      </a:cubicBezTo>
                                      <a:cubicBezTo>
                                        <a:pt x="485504" y="196729"/>
                                        <a:pt x="485111" y="196145"/>
                                        <a:pt x="484425" y="195434"/>
                                      </a:cubicBezTo>
                                      <a:cubicBezTo>
                                        <a:pt x="483778" y="194748"/>
                                        <a:pt x="482800" y="194444"/>
                                        <a:pt x="482038" y="193758"/>
                                      </a:cubicBezTo>
                                      <a:cubicBezTo>
                                        <a:pt x="481480" y="193276"/>
                                        <a:pt x="481175" y="192374"/>
                                        <a:pt x="480578" y="191892"/>
                                      </a:cubicBezTo>
                                      <a:cubicBezTo>
                                        <a:pt x="480134" y="191524"/>
                                        <a:pt x="478750" y="191333"/>
                                        <a:pt x="478496" y="190851"/>
                                      </a:cubicBezTo>
                                      <a:cubicBezTo>
                                        <a:pt x="478052" y="190064"/>
                                        <a:pt x="478420" y="188667"/>
                                        <a:pt x="478179" y="187918"/>
                                      </a:cubicBezTo>
                                      <a:cubicBezTo>
                                        <a:pt x="477404" y="185531"/>
                                        <a:pt x="474941" y="183551"/>
                                        <a:pt x="472542" y="185214"/>
                                      </a:cubicBezTo>
                                      <a:cubicBezTo>
                                        <a:pt x="472440" y="185290"/>
                                        <a:pt x="471463" y="186039"/>
                                        <a:pt x="471501" y="186039"/>
                                      </a:cubicBezTo>
                                      <a:cubicBezTo>
                                        <a:pt x="471209" y="186014"/>
                                        <a:pt x="470523" y="184643"/>
                                        <a:pt x="470142" y="184274"/>
                                      </a:cubicBezTo>
                                      <a:cubicBezTo>
                                        <a:pt x="468428" y="182649"/>
                                        <a:pt x="465737" y="182205"/>
                                        <a:pt x="463896" y="183957"/>
                                      </a:cubicBezTo>
                                      <a:cubicBezTo>
                                        <a:pt x="463426" y="184414"/>
                                        <a:pt x="462791" y="186648"/>
                                        <a:pt x="462321" y="186775"/>
                                      </a:cubicBezTo>
                                      <a:cubicBezTo>
                                        <a:pt x="461864" y="186902"/>
                                        <a:pt x="461547" y="186115"/>
                                        <a:pt x="460874" y="186039"/>
                                      </a:cubicBezTo>
                                      <a:cubicBezTo>
                                        <a:pt x="458817" y="185823"/>
                                        <a:pt x="457472" y="187436"/>
                                        <a:pt x="457218" y="189175"/>
                                      </a:cubicBezTo>
                                      <a:cubicBezTo>
                                        <a:pt x="457167" y="189530"/>
                                        <a:pt x="457548" y="191054"/>
                                        <a:pt x="457319" y="191359"/>
                                      </a:cubicBezTo>
                                      <a:cubicBezTo>
                                        <a:pt x="457421" y="191244"/>
                                        <a:pt x="455390" y="190914"/>
                                        <a:pt x="454818" y="191155"/>
                                      </a:cubicBezTo>
                                      <a:cubicBezTo>
                                        <a:pt x="453765" y="191600"/>
                                        <a:pt x="453231" y="192984"/>
                                        <a:pt x="453269" y="194177"/>
                                      </a:cubicBezTo>
                                      <a:cubicBezTo>
                                        <a:pt x="453269" y="194761"/>
                                        <a:pt x="453498" y="195231"/>
                                        <a:pt x="453676" y="195726"/>
                                      </a:cubicBezTo>
                                      <a:lnTo>
                                        <a:pt x="265814" y="195726"/>
                                      </a:lnTo>
                                      <a:cubicBezTo>
                                        <a:pt x="265979" y="195231"/>
                                        <a:pt x="266195" y="194761"/>
                                        <a:pt x="266221" y="194190"/>
                                      </a:cubicBezTo>
                                      <a:cubicBezTo>
                                        <a:pt x="266246" y="192971"/>
                                        <a:pt x="265713" y="191600"/>
                                        <a:pt x="264659" y="191156"/>
                                      </a:cubicBezTo>
                                      <a:cubicBezTo>
                                        <a:pt x="264075" y="190927"/>
                                        <a:pt x="262056" y="191244"/>
                                        <a:pt x="262145" y="191359"/>
                                      </a:cubicBezTo>
                                      <a:cubicBezTo>
                                        <a:pt x="261917" y="191054"/>
                                        <a:pt x="262310" y="189543"/>
                                        <a:pt x="262247" y="189175"/>
                                      </a:cubicBezTo>
                                      <a:cubicBezTo>
                                        <a:pt x="261993" y="187436"/>
                                        <a:pt x="260647" y="185836"/>
                                        <a:pt x="258603" y="186052"/>
                                      </a:cubicBezTo>
                                      <a:cubicBezTo>
                                        <a:pt x="257930" y="186128"/>
                                        <a:pt x="257613" y="186915"/>
                                        <a:pt x="257143" y="186788"/>
                                      </a:cubicBezTo>
                                      <a:cubicBezTo>
                                        <a:pt x="256673" y="186648"/>
                                        <a:pt x="256038" y="184414"/>
                                        <a:pt x="255569" y="183957"/>
                                      </a:cubicBezTo>
                                      <a:cubicBezTo>
                                        <a:pt x="253741" y="182205"/>
                                        <a:pt x="251049" y="182649"/>
                                        <a:pt x="249322" y="184274"/>
                                      </a:cubicBezTo>
                                      <a:cubicBezTo>
                                        <a:pt x="248954" y="184643"/>
                                        <a:pt x="248243" y="186026"/>
                                        <a:pt x="247964" y="186052"/>
                                      </a:cubicBezTo>
                                      <a:cubicBezTo>
                                        <a:pt x="248002" y="186039"/>
                                        <a:pt x="247037" y="185303"/>
                                        <a:pt x="246936" y="185214"/>
                                      </a:cubicBezTo>
                                      <a:cubicBezTo>
                                        <a:pt x="244536" y="183551"/>
                                        <a:pt x="242073" y="185544"/>
                                        <a:pt x="241299" y="187931"/>
                                      </a:cubicBezTo>
                                      <a:cubicBezTo>
                                        <a:pt x="241057" y="188667"/>
                                        <a:pt x="241413" y="190064"/>
                                        <a:pt x="240981" y="190851"/>
                                      </a:cubicBezTo>
                                      <a:cubicBezTo>
                                        <a:pt x="240714" y="191333"/>
                                        <a:pt x="239331" y="191536"/>
                                        <a:pt x="238899" y="191892"/>
                                      </a:cubicBezTo>
                                      <a:cubicBezTo>
                                        <a:pt x="238290" y="192374"/>
                                        <a:pt x="237985" y="193276"/>
                                        <a:pt x="237439" y="193771"/>
                                      </a:cubicBezTo>
                                      <a:cubicBezTo>
                                        <a:pt x="236665" y="194444"/>
                                        <a:pt x="235687" y="194748"/>
                                        <a:pt x="235039" y="195434"/>
                                      </a:cubicBezTo>
                                      <a:cubicBezTo>
                                        <a:pt x="234367" y="196145"/>
                                        <a:pt x="233973" y="196729"/>
                                        <a:pt x="233262" y="197313"/>
                                      </a:cubicBezTo>
                                      <a:cubicBezTo>
                                        <a:pt x="232246" y="198151"/>
                                        <a:pt x="231637" y="199547"/>
                                        <a:pt x="230977" y="200131"/>
                                      </a:cubicBezTo>
                                      <a:cubicBezTo>
                                        <a:pt x="229936" y="201007"/>
                                        <a:pt x="228298" y="201604"/>
                                        <a:pt x="226495" y="202416"/>
                                      </a:cubicBezTo>
                                      <a:cubicBezTo>
                                        <a:pt x="225949" y="202670"/>
                                        <a:pt x="222178" y="204511"/>
                                        <a:pt x="221480" y="204194"/>
                                      </a:cubicBezTo>
                                      <a:cubicBezTo>
                                        <a:pt x="221150" y="204029"/>
                                        <a:pt x="220947" y="202518"/>
                                        <a:pt x="220757" y="201909"/>
                                      </a:cubicBezTo>
                                      <a:cubicBezTo>
                                        <a:pt x="220084" y="199611"/>
                                        <a:pt x="219043" y="197097"/>
                                        <a:pt x="218573" y="195015"/>
                                      </a:cubicBezTo>
                                      <a:cubicBezTo>
                                        <a:pt x="216960" y="187969"/>
                                        <a:pt x="220845" y="181976"/>
                                        <a:pt x="224413" y="179170"/>
                                      </a:cubicBezTo>
                                      <a:cubicBezTo>
                                        <a:pt x="233452" y="172035"/>
                                        <a:pt x="244117" y="165065"/>
                                        <a:pt x="255264" y="159467"/>
                                      </a:cubicBezTo>
                                      <a:cubicBezTo>
                                        <a:pt x="258920" y="157626"/>
                                        <a:pt x="263021" y="156039"/>
                                        <a:pt x="266322" y="153627"/>
                                      </a:cubicBezTo>
                                      <a:cubicBezTo>
                                        <a:pt x="268290" y="152192"/>
                                        <a:pt x="273521" y="147025"/>
                                        <a:pt x="269547" y="144244"/>
                                      </a:cubicBezTo>
                                      <a:cubicBezTo>
                                        <a:pt x="266817" y="142327"/>
                                        <a:pt x="261460" y="143990"/>
                                        <a:pt x="258501" y="144867"/>
                                      </a:cubicBezTo>
                                      <a:cubicBezTo>
                                        <a:pt x="239127" y="150630"/>
                                        <a:pt x="220553" y="158781"/>
                                        <a:pt x="206474" y="169369"/>
                                      </a:cubicBezTo>
                                      <a:cubicBezTo>
                                        <a:pt x="202881" y="172073"/>
                                        <a:pt x="199897" y="176669"/>
                                        <a:pt x="199174" y="181151"/>
                                      </a:cubicBezTo>
                                      <a:cubicBezTo>
                                        <a:pt x="199021" y="182129"/>
                                        <a:pt x="198716" y="184909"/>
                                        <a:pt x="198551" y="184490"/>
                                      </a:cubicBezTo>
                                      <a:cubicBezTo>
                                        <a:pt x="197739" y="182446"/>
                                        <a:pt x="196952" y="181291"/>
                                        <a:pt x="196152" y="179996"/>
                                      </a:cubicBezTo>
                                      <a:cubicBezTo>
                                        <a:pt x="195060" y="178256"/>
                                        <a:pt x="194222" y="176885"/>
                                        <a:pt x="193232" y="175628"/>
                                      </a:cubicBezTo>
                                      <a:cubicBezTo>
                                        <a:pt x="190921" y="172670"/>
                                        <a:pt x="188153" y="170817"/>
                                        <a:pt x="185932" y="168214"/>
                                      </a:cubicBezTo>
                                      <a:cubicBezTo>
                                        <a:pt x="183786" y="165713"/>
                                        <a:pt x="183151" y="162742"/>
                                        <a:pt x="181653" y="159670"/>
                                      </a:cubicBezTo>
                                      <a:cubicBezTo>
                                        <a:pt x="180180" y="156661"/>
                                        <a:pt x="178365" y="153157"/>
                                        <a:pt x="177895" y="149132"/>
                                      </a:cubicBezTo>
                                      <a:cubicBezTo>
                                        <a:pt x="177819" y="148434"/>
                                        <a:pt x="177476" y="145768"/>
                                        <a:pt x="177895" y="145489"/>
                                      </a:cubicBezTo>
                                      <a:cubicBezTo>
                                        <a:pt x="178606" y="145019"/>
                                        <a:pt x="179622" y="145958"/>
                                        <a:pt x="180092" y="146009"/>
                                      </a:cubicBezTo>
                                      <a:cubicBezTo>
                                        <a:pt x="181450" y="146174"/>
                                        <a:pt x="182643" y="145920"/>
                                        <a:pt x="183748" y="145603"/>
                                      </a:cubicBezTo>
                                      <a:cubicBezTo>
                                        <a:pt x="184814" y="145273"/>
                                        <a:pt x="185817" y="144397"/>
                                        <a:pt x="186554" y="144346"/>
                                      </a:cubicBezTo>
                                      <a:cubicBezTo>
                                        <a:pt x="187278" y="144295"/>
                                        <a:pt x="187455" y="144879"/>
                                        <a:pt x="188331" y="144867"/>
                                      </a:cubicBezTo>
                                      <a:cubicBezTo>
                                        <a:pt x="192826" y="144816"/>
                                        <a:pt x="194908" y="139991"/>
                                        <a:pt x="195111" y="136424"/>
                                      </a:cubicBezTo>
                                      <a:cubicBezTo>
                                        <a:pt x="195187" y="135078"/>
                                        <a:pt x="194540" y="133834"/>
                                        <a:pt x="194489" y="132463"/>
                                      </a:cubicBezTo>
                                      <a:cubicBezTo>
                                        <a:pt x="194463" y="132082"/>
                                        <a:pt x="194755" y="131574"/>
                                        <a:pt x="194692" y="131307"/>
                                      </a:cubicBezTo>
                                      <a:cubicBezTo>
                                        <a:pt x="194374" y="129886"/>
                                        <a:pt x="192521" y="129340"/>
                                        <a:pt x="191251" y="128489"/>
                                      </a:cubicBezTo>
                                      <a:cubicBezTo>
                                        <a:pt x="188674" y="126800"/>
                                        <a:pt x="186160" y="122332"/>
                                        <a:pt x="183634" y="119945"/>
                                      </a:cubicBezTo>
                                      <a:cubicBezTo>
                                        <a:pt x="182707" y="119056"/>
                                        <a:pt x="180663" y="117990"/>
                                        <a:pt x="182085" y="116720"/>
                                      </a:cubicBezTo>
                                      <a:cubicBezTo>
                                        <a:pt x="182554" y="116263"/>
                                        <a:pt x="184840" y="116250"/>
                                        <a:pt x="184154" y="115260"/>
                                      </a:cubicBezTo>
                                      <a:cubicBezTo>
                                        <a:pt x="183837" y="114790"/>
                                        <a:pt x="182681" y="115374"/>
                                        <a:pt x="182174" y="114943"/>
                                      </a:cubicBezTo>
                                      <a:cubicBezTo>
                                        <a:pt x="181958" y="114752"/>
                                        <a:pt x="182174" y="114003"/>
                                        <a:pt x="182085" y="113686"/>
                                      </a:cubicBezTo>
                                      <a:cubicBezTo>
                                        <a:pt x="181691" y="112530"/>
                                        <a:pt x="180053" y="110093"/>
                                        <a:pt x="178428" y="109623"/>
                                      </a:cubicBezTo>
                                      <a:cubicBezTo>
                                        <a:pt x="177565" y="109382"/>
                                        <a:pt x="176702" y="109826"/>
                                        <a:pt x="176029" y="109623"/>
                                      </a:cubicBezTo>
                                      <a:cubicBezTo>
                                        <a:pt x="175635" y="109496"/>
                                        <a:pt x="174048" y="107668"/>
                                        <a:pt x="173934" y="107440"/>
                                      </a:cubicBezTo>
                                      <a:cubicBezTo>
                                        <a:pt x="173832" y="107186"/>
                                        <a:pt x="173832" y="101688"/>
                                        <a:pt x="173934" y="101181"/>
                                      </a:cubicBezTo>
                                      <a:cubicBezTo>
                                        <a:pt x="174797" y="96661"/>
                                        <a:pt x="177476" y="90922"/>
                                        <a:pt x="176955" y="85019"/>
                                      </a:cubicBezTo>
                                      <a:cubicBezTo>
                                        <a:pt x="176714" y="82124"/>
                                        <a:pt x="174543" y="77351"/>
                                        <a:pt x="172474" y="76360"/>
                                      </a:cubicBezTo>
                                      <a:cubicBezTo>
                                        <a:pt x="172093" y="76183"/>
                                        <a:pt x="170925" y="76005"/>
                                        <a:pt x="170709" y="76144"/>
                                      </a:cubicBezTo>
                                      <a:cubicBezTo>
                                        <a:pt x="170734" y="76132"/>
                                        <a:pt x="170582" y="76297"/>
                                        <a:pt x="170595" y="76259"/>
                                      </a:cubicBezTo>
                                      <a:cubicBezTo>
                                        <a:pt x="169693" y="78049"/>
                                        <a:pt x="168906" y="79547"/>
                                        <a:pt x="168208" y="81375"/>
                                      </a:cubicBezTo>
                                      <a:cubicBezTo>
                                        <a:pt x="165339" y="88828"/>
                                        <a:pt x="163904" y="96204"/>
                                        <a:pt x="158089" y="100876"/>
                                      </a:cubicBezTo>
                                      <a:cubicBezTo>
                                        <a:pt x="157543" y="101308"/>
                                        <a:pt x="155550" y="102717"/>
                                        <a:pt x="155068" y="102425"/>
                                      </a:cubicBezTo>
                                      <a:cubicBezTo>
                                        <a:pt x="155042" y="102412"/>
                                        <a:pt x="154750" y="101447"/>
                                        <a:pt x="154649" y="101079"/>
                                      </a:cubicBezTo>
                                      <a:cubicBezTo>
                                        <a:pt x="153747" y="97829"/>
                                        <a:pt x="153925" y="94820"/>
                                        <a:pt x="152884" y="91583"/>
                                      </a:cubicBezTo>
                                      <a:cubicBezTo>
                                        <a:pt x="151360" y="86872"/>
                                        <a:pt x="146701" y="83203"/>
                                        <a:pt x="144022" y="79814"/>
                                      </a:cubicBezTo>
                                      <a:cubicBezTo>
                                        <a:pt x="143565" y="79230"/>
                                        <a:pt x="143438" y="78468"/>
                                        <a:pt x="142765" y="78138"/>
                                      </a:cubicBezTo>
                                      <a:cubicBezTo>
                                        <a:pt x="141140" y="77325"/>
                                        <a:pt x="139274" y="79268"/>
                                        <a:pt x="138906" y="80017"/>
                                      </a:cubicBezTo>
                                      <a:cubicBezTo>
                                        <a:pt x="137204" y="83508"/>
                                        <a:pt x="136125" y="90275"/>
                                        <a:pt x="136506" y="95023"/>
                                      </a:cubicBezTo>
                                      <a:cubicBezTo>
                                        <a:pt x="136887" y="99695"/>
                                        <a:pt x="137915" y="103034"/>
                                        <a:pt x="139528" y="105878"/>
                                      </a:cubicBezTo>
                                      <a:cubicBezTo>
                                        <a:pt x="140061" y="106779"/>
                                        <a:pt x="142054" y="109090"/>
                                        <a:pt x="142143" y="110042"/>
                                      </a:cubicBezTo>
                                      <a:cubicBezTo>
                                        <a:pt x="142181" y="110499"/>
                                        <a:pt x="141673" y="111020"/>
                                        <a:pt x="141610" y="111299"/>
                                      </a:cubicBezTo>
                                      <a:cubicBezTo>
                                        <a:pt x="140582" y="116238"/>
                                        <a:pt x="141305" y="122052"/>
                                        <a:pt x="142232" y="127651"/>
                                      </a:cubicBezTo>
                                      <a:cubicBezTo>
                                        <a:pt x="142727" y="130495"/>
                                        <a:pt x="143172" y="133440"/>
                                        <a:pt x="143908" y="136310"/>
                                      </a:cubicBezTo>
                                      <a:cubicBezTo>
                                        <a:pt x="144619" y="139052"/>
                                        <a:pt x="145660" y="141743"/>
                                        <a:pt x="145901" y="144460"/>
                                      </a:cubicBezTo>
                                      <a:cubicBezTo>
                                        <a:pt x="146003" y="145844"/>
                                        <a:pt x="145838" y="147215"/>
                                        <a:pt x="145901" y="148510"/>
                                      </a:cubicBezTo>
                                      <a:cubicBezTo>
                                        <a:pt x="146066" y="153170"/>
                                        <a:pt x="147260" y="156928"/>
                                        <a:pt x="147463" y="161231"/>
                                      </a:cubicBezTo>
                                      <a:cubicBezTo>
                                        <a:pt x="147628" y="164913"/>
                                        <a:pt x="146942" y="169319"/>
                                        <a:pt x="146523" y="173229"/>
                                      </a:cubicBezTo>
                                      <a:cubicBezTo>
                                        <a:pt x="145685" y="180935"/>
                                        <a:pt x="143324" y="188337"/>
                                        <a:pt x="143286" y="196691"/>
                                      </a:cubicBezTo>
                                      <a:cubicBezTo>
                                        <a:pt x="143261" y="202874"/>
                                        <a:pt x="143794" y="209133"/>
                                        <a:pt x="144124" y="214719"/>
                                      </a:cubicBezTo>
                                      <a:cubicBezTo>
                                        <a:pt x="144276" y="217385"/>
                                        <a:pt x="144936" y="220330"/>
                                        <a:pt x="144644" y="222755"/>
                                      </a:cubicBezTo>
                                      <a:cubicBezTo>
                                        <a:pt x="144136" y="226894"/>
                                        <a:pt x="142473" y="231591"/>
                                        <a:pt x="140886" y="235882"/>
                                      </a:cubicBezTo>
                                      <a:cubicBezTo>
                                        <a:pt x="137662" y="244668"/>
                                        <a:pt x="135503" y="252920"/>
                                        <a:pt x="132761" y="261325"/>
                                      </a:cubicBezTo>
                                      <a:cubicBezTo>
                                        <a:pt x="131364" y="265603"/>
                                        <a:pt x="129600" y="269653"/>
                                        <a:pt x="128063" y="273728"/>
                                      </a:cubicBezTo>
                                      <a:cubicBezTo>
                                        <a:pt x="125232" y="281270"/>
                                        <a:pt x="123010" y="290919"/>
                                        <a:pt x="120027" y="298549"/>
                                      </a:cubicBezTo>
                                      <a:cubicBezTo>
                                        <a:pt x="116815" y="306788"/>
                                        <a:pt x="113971" y="314241"/>
                                        <a:pt x="112422" y="323051"/>
                                      </a:cubicBezTo>
                                      <a:cubicBezTo>
                                        <a:pt x="111952" y="325756"/>
                                        <a:pt x="111280" y="328371"/>
                                        <a:pt x="111064" y="330872"/>
                                      </a:cubicBezTo>
                                      <a:cubicBezTo>
                                        <a:pt x="110746" y="334617"/>
                                        <a:pt x="110302" y="337664"/>
                                        <a:pt x="110023" y="341092"/>
                                      </a:cubicBezTo>
                                      <a:cubicBezTo>
                                        <a:pt x="109502" y="347618"/>
                                        <a:pt x="109896" y="354245"/>
                                        <a:pt x="110442" y="361939"/>
                                      </a:cubicBezTo>
                                      <a:cubicBezTo>
                                        <a:pt x="110708" y="365684"/>
                                        <a:pt x="111660" y="369454"/>
                                        <a:pt x="112003" y="373314"/>
                                      </a:cubicBezTo>
                                      <a:cubicBezTo>
                                        <a:pt x="113019" y="384588"/>
                                        <a:pt x="113514" y="396280"/>
                                        <a:pt x="113463" y="405320"/>
                                      </a:cubicBezTo>
                                      <a:cubicBezTo>
                                        <a:pt x="113438" y="408570"/>
                                        <a:pt x="112993" y="411769"/>
                                        <a:pt x="113146" y="415121"/>
                                      </a:cubicBezTo>
                                      <a:cubicBezTo>
                                        <a:pt x="113197" y="415794"/>
                                        <a:pt x="113057" y="417343"/>
                                        <a:pt x="113057" y="418143"/>
                                      </a:cubicBezTo>
                                      <a:cubicBezTo>
                                        <a:pt x="113057" y="418841"/>
                                        <a:pt x="113082" y="419438"/>
                                        <a:pt x="113044" y="420022"/>
                                      </a:cubicBezTo>
                                      <a:cubicBezTo>
                                        <a:pt x="112968" y="421443"/>
                                        <a:pt x="113235" y="422891"/>
                                        <a:pt x="113146" y="424287"/>
                                      </a:cubicBezTo>
                                      <a:cubicBezTo>
                                        <a:pt x="112701" y="431917"/>
                                        <a:pt x="113616" y="439370"/>
                                        <a:pt x="112740" y="446924"/>
                                      </a:cubicBezTo>
                                      <a:cubicBezTo>
                                        <a:pt x="112321" y="450428"/>
                                        <a:pt x="111927" y="453995"/>
                                        <a:pt x="111280" y="457550"/>
                                      </a:cubicBezTo>
                                      <a:cubicBezTo>
                                        <a:pt x="110162" y="463568"/>
                                        <a:pt x="109261" y="469675"/>
                                        <a:pt x="106176" y="475070"/>
                                      </a:cubicBezTo>
                                      <a:cubicBezTo>
                                        <a:pt x="99244" y="487207"/>
                                        <a:pt x="82079" y="490292"/>
                                        <a:pt x="66552" y="493225"/>
                                      </a:cubicBezTo>
                                      <a:cubicBezTo>
                                        <a:pt x="64114" y="493670"/>
                                        <a:pt x="61766" y="493670"/>
                                        <a:pt x="58934" y="493835"/>
                                      </a:cubicBezTo>
                                      <a:cubicBezTo>
                                        <a:pt x="50923" y="494304"/>
                                        <a:pt x="43166" y="494571"/>
                                        <a:pt x="34749" y="495092"/>
                                      </a:cubicBezTo>
                                      <a:cubicBezTo>
                                        <a:pt x="28337" y="495485"/>
                                        <a:pt x="21481" y="496970"/>
                                        <a:pt x="15032" y="498215"/>
                                      </a:cubicBezTo>
                                      <a:cubicBezTo>
                                        <a:pt x="13216" y="498570"/>
                                        <a:pt x="9281" y="498888"/>
                                        <a:pt x="9205" y="500309"/>
                                      </a:cubicBezTo>
                                      <a:cubicBezTo>
                                        <a:pt x="9116" y="502049"/>
                                        <a:pt x="13521" y="504182"/>
                                        <a:pt x="15451" y="504689"/>
                                      </a:cubicBezTo>
                                      <a:moveTo>
                                        <a:pt x="460747" y="476023"/>
                                      </a:moveTo>
                                      <a:cubicBezTo>
                                        <a:pt x="458094" y="477305"/>
                                        <a:pt x="455554" y="478816"/>
                                        <a:pt x="453422" y="480530"/>
                                      </a:cubicBezTo>
                                      <a:cubicBezTo>
                                        <a:pt x="452457" y="481037"/>
                                        <a:pt x="451581" y="481634"/>
                                        <a:pt x="450832" y="482332"/>
                                      </a:cubicBezTo>
                                      <a:cubicBezTo>
                                        <a:pt x="445905" y="482421"/>
                                        <a:pt x="442414" y="484072"/>
                                        <a:pt x="438974" y="485735"/>
                                      </a:cubicBezTo>
                                      <a:cubicBezTo>
                                        <a:pt x="418812" y="495498"/>
                                        <a:pt x="396747" y="502899"/>
                                        <a:pt x="370390" y="507203"/>
                                      </a:cubicBezTo>
                                      <a:cubicBezTo>
                                        <a:pt x="367077" y="507736"/>
                                        <a:pt x="360526" y="508612"/>
                                        <a:pt x="360945" y="508346"/>
                                      </a:cubicBezTo>
                                      <a:cubicBezTo>
                                        <a:pt x="391732" y="492654"/>
                                        <a:pt x="407196" y="482421"/>
                                        <a:pt x="413353" y="477216"/>
                                      </a:cubicBezTo>
                                      <a:cubicBezTo>
                                        <a:pt x="415296" y="477038"/>
                                        <a:pt x="424627" y="477013"/>
                                        <a:pt x="426582" y="477013"/>
                                      </a:cubicBezTo>
                                      <a:cubicBezTo>
                                        <a:pt x="428842" y="477013"/>
                                        <a:pt x="431204" y="476860"/>
                                        <a:pt x="433438" y="476810"/>
                                      </a:cubicBezTo>
                                      <a:cubicBezTo>
                                        <a:pt x="443087" y="476619"/>
                                        <a:pt x="451961" y="476441"/>
                                        <a:pt x="460747" y="476022"/>
                                      </a:cubicBezTo>
                                      <a:moveTo>
                                        <a:pt x="719413" y="506200"/>
                                      </a:moveTo>
                                      <a:cubicBezTo>
                                        <a:pt x="719413" y="507622"/>
                                        <a:pt x="718309" y="508308"/>
                                        <a:pt x="717293" y="509209"/>
                                      </a:cubicBezTo>
                                      <a:cubicBezTo>
                                        <a:pt x="678012" y="516509"/>
                                        <a:pt x="631228" y="518172"/>
                                        <a:pt x="587109" y="519734"/>
                                      </a:cubicBezTo>
                                      <a:cubicBezTo>
                                        <a:pt x="564866" y="520534"/>
                                        <a:pt x="541506" y="522006"/>
                                        <a:pt x="519161" y="523251"/>
                                      </a:cubicBezTo>
                                      <a:cubicBezTo>
                                        <a:pt x="504015" y="524101"/>
                                        <a:pt x="489453" y="524584"/>
                                        <a:pt x="473798" y="525054"/>
                                      </a:cubicBezTo>
                                      <a:cubicBezTo>
                                        <a:pt x="448267" y="525841"/>
                                        <a:pt x="426214" y="524825"/>
                                        <a:pt x="402676" y="524635"/>
                                      </a:cubicBezTo>
                                      <a:cubicBezTo>
                                        <a:pt x="387835" y="524520"/>
                                        <a:pt x="376129" y="524520"/>
                                        <a:pt x="359789" y="524622"/>
                                      </a:cubicBezTo>
                                      <a:lnTo>
                                        <a:pt x="359777" y="524597"/>
                                      </a:lnTo>
                                      <a:lnTo>
                                        <a:pt x="359777" y="524635"/>
                                      </a:lnTo>
                                      <a:cubicBezTo>
                                        <a:pt x="343437" y="524520"/>
                                        <a:pt x="331731" y="524520"/>
                                        <a:pt x="316890" y="524635"/>
                                      </a:cubicBezTo>
                                      <a:cubicBezTo>
                                        <a:pt x="293364" y="524825"/>
                                        <a:pt x="271299" y="525841"/>
                                        <a:pt x="245767" y="525054"/>
                                      </a:cubicBezTo>
                                      <a:cubicBezTo>
                                        <a:pt x="230126" y="524584"/>
                                        <a:pt x="215551" y="524101"/>
                                        <a:pt x="200392" y="523251"/>
                                      </a:cubicBezTo>
                                      <a:cubicBezTo>
                                        <a:pt x="178060" y="522007"/>
                                        <a:pt x="154700" y="520534"/>
                                        <a:pt x="132469" y="519734"/>
                                      </a:cubicBezTo>
                                      <a:cubicBezTo>
                                        <a:pt x="88351" y="518173"/>
                                        <a:pt x="41554" y="516509"/>
                                        <a:pt x="2273" y="509209"/>
                                      </a:cubicBezTo>
                                      <a:cubicBezTo>
                                        <a:pt x="1282" y="508308"/>
                                        <a:pt x="152" y="507622"/>
                                        <a:pt x="165" y="506200"/>
                                      </a:cubicBezTo>
                                      <a:cubicBezTo>
                                        <a:pt x="178" y="504842"/>
                                        <a:pt x="1651" y="504271"/>
                                        <a:pt x="2298" y="503179"/>
                                      </a:cubicBezTo>
                                      <a:cubicBezTo>
                                        <a:pt x="4456" y="502239"/>
                                        <a:pt x="6615" y="501300"/>
                                        <a:pt x="8760" y="500360"/>
                                      </a:cubicBezTo>
                                      <a:lnTo>
                                        <a:pt x="9281" y="503458"/>
                                      </a:lnTo>
                                      <a:cubicBezTo>
                                        <a:pt x="9293" y="503471"/>
                                        <a:pt x="9319" y="503496"/>
                                        <a:pt x="9332" y="503509"/>
                                      </a:cubicBezTo>
                                      <a:cubicBezTo>
                                        <a:pt x="8849" y="503763"/>
                                        <a:pt x="8595" y="504106"/>
                                        <a:pt x="8925" y="504512"/>
                                      </a:cubicBezTo>
                                      <a:cubicBezTo>
                                        <a:pt x="9598" y="505324"/>
                                        <a:pt x="10550" y="505934"/>
                                        <a:pt x="11668" y="506378"/>
                                      </a:cubicBezTo>
                                      <a:cubicBezTo>
                                        <a:pt x="11249" y="506391"/>
                                        <a:pt x="10855" y="506391"/>
                                        <a:pt x="10449" y="506404"/>
                                      </a:cubicBezTo>
                                      <a:cubicBezTo>
                                        <a:pt x="11033" y="506492"/>
                                        <a:pt x="11630" y="506556"/>
                                        <a:pt x="12239" y="506607"/>
                                      </a:cubicBezTo>
                                      <a:cubicBezTo>
                                        <a:pt x="16238" y="508016"/>
                                        <a:pt x="22066" y="507737"/>
                                        <a:pt x="25709" y="507572"/>
                                      </a:cubicBezTo>
                                      <a:cubicBezTo>
                                        <a:pt x="27360" y="507508"/>
                                        <a:pt x="29048" y="507368"/>
                                        <a:pt x="30775" y="507178"/>
                                      </a:cubicBezTo>
                                      <a:cubicBezTo>
                                        <a:pt x="39853" y="507305"/>
                                        <a:pt x="50289" y="507292"/>
                                        <a:pt x="58985" y="507495"/>
                                      </a:cubicBezTo>
                                      <a:cubicBezTo>
                                        <a:pt x="75477" y="507914"/>
                                        <a:pt x="92096" y="508232"/>
                                        <a:pt x="107268" y="509806"/>
                                      </a:cubicBezTo>
                                      <a:cubicBezTo>
                                        <a:pt x="107814" y="508955"/>
                                        <a:pt x="107814" y="507838"/>
                                        <a:pt x="108855" y="507495"/>
                                      </a:cubicBezTo>
                                      <a:cubicBezTo>
                                        <a:pt x="110366" y="507013"/>
                                        <a:pt x="112981" y="507584"/>
                                        <a:pt x="114796" y="507902"/>
                                      </a:cubicBezTo>
                                      <a:cubicBezTo>
                                        <a:pt x="121170" y="509019"/>
                                        <a:pt x="128280" y="511139"/>
                                        <a:pt x="134843" y="510111"/>
                                      </a:cubicBezTo>
                                      <a:cubicBezTo>
                                        <a:pt x="135173" y="509768"/>
                                        <a:pt x="133498" y="509273"/>
                                        <a:pt x="133256" y="508714"/>
                                      </a:cubicBezTo>
                                      <a:cubicBezTo>
                                        <a:pt x="135199" y="508321"/>
                                        <a:pt x="136760" y="507686"/>
                                        <a:pt x="138525" y="507495"/>
                                      </a:cubicBezTo>
                                      <a:cubicBezTo>
                                        <a:pt x="145241" y="506823"/>
                                        <a:pt x="151716" y="510200"/>
                                        <a:pt x="158191" y="510504"/>
                                      </a:cubicBezTo>
                                      <a:cubicBezTo>
                                        <a:pt x="160997" y="510657"/>
                                        <a:pt x="165021" y="509933"/>
                                        <a:pt x="167815" y="509806"/>
                                      </a:cubicBezTo>
                                      <a:cubicBezTo>
                                        <a:pt x="170620" y="509692"/>
                                        <a:pt x="174112" y="509768"/>
                                        <a:pt x="177044" y="509806"/>
                                      </a:cubicBezTo>
                                      <a:cubicBezTo>
                                        <a:pt x="177832" y="509819"/>
                                        <a:pt x="179038" y="509895"/>
                                        <a:pt x="179431" y="509806"/>
                                      </a:cubicBezTo>
                                      <a:cubicBezTo>
                                        <a:pt x="180409" y="509565"/>
                                        <a:pt x="180790" y="508575"/>
                                        <a:pt x="181666" y="508410"/>
                                      </a:cubicBezTo>
                                      <a:cubicBezTo>
                                        <a:pt x="182631" y="508232"/>
                                        <a:pt x="184218" y="508422"/>
                                        <a:pt x="185627" y="508410"/>
                                      </a:cubicBezTo>
                                      <a:cubicBezTo>
                                        <a:pt x="194743" y="508321"/>
                                        <a:pt x="204201" y="509095"/>
                                        <a:pt x="212669" y="509514"/>
                                      </a:cubicBezTo>
                                      <a:cubicBezTo>
                                        <a:pt x="228603" y="510276"/>
                                        <a:pt x="244028" y="510746"/>
                                        <a:pt x="259098" y="509108"/>
                                      </a:cubicBezTo>
                                      <a:cubicBezTo>
                                        <a:pt x="264265" y="508537"/>
                                        <a:pt x="269166" y="508245"/>
                                        <a:pt x="274130" y="508714"/>
                                      </a:cubicBezTo>
                                      <a:cubicBezTo>
                                        <a:pt x="283931" y="509616"/>
                                        <a:pt x="293174" y="512168"/>
                                        <a:pt x="302353" y="512713"/>
                                      </a:cubicBezTo>
                                      <a:cubicBezTo>
                                        <a:pt x="302696" y="512460"/>
                                        <a:pt x="301972" y="512244"/>
                                        <a:pt x="301693" y="512015"/>
                                      </a:cubicBezTo>
                                      <a:cubicBezTo>
                                        <a:pt x="300804" y="511279"/>
                                        <a:pt x="299547" y="510276"/>
                                        <a:pt x="298659" y="509514"/>
                                      </a:cubicBezTo>
                                      <a:cubicBezTo>
                                        <a:pt x="313703" y="512244"/>
                                        <a:pt x="327085" y="512383"/>
                                        <a:pt x="341799" y="514224"/>
                                      </a:cubicBezTo>
                                      <a:cubicBezTo>
                                        <a:pt x="346573" y="514821"/>
                                        <a:pt x="353391" y="515557"/>
                                        <a:pt x="359700" y="516281"/>
                                      </a:cubicBezTo>
                                      <a:cubicBezTo>
                                        <a:pt x="366010" y="515557"/>
                                        <a:pt x="373006" y="514821"/>
                                        <a:pt x="377767" y="514224"/>
                                      </a:cubicBezTo>
                                      <a:cubicBezTo>
                                        <a:pt x="392481" y="512383"/>
                                        <a:pt x="405876" y="512244"/>
                                        <a:pt x="420895" y="509514"/>
                                      </a:cubicBezTo>
                                      <a:cubicBezTo>
                                        <a:pt x="420019" y="510276"/>
                                        <a:pt x="418775" y="511279"/>
                                        <a:pt x="417873" y="512015"/>
                                      </a:cubicBezTo>
                                      <a:cubicBezTo>
                                        <a:pt x="417607" y="512244"/>
                                        <a:pt x="416870" y="512460"/>
                                        <a:pt x="417213" y="512713"/>
                                      </a:cubicBezTo>
                                      <a:cubicBezTo>
                                        <a:pt x="426392" y="512168"/>
                                        <a:pt x="435647" y="509616"/>
                                        <a:pt x="445436" y="508714"/>
                                      </a:cubicBezTo>
                                      <a:cubicBezTo>
                                        <a:pt x="450413" y="508245"/>
                                        <a:pt x="455313" y="508537"/>
                                        <a:pt x="460468" y="509108"/>
                                      </a:cubicBezTo>
                                      <a:cubicBezTo>
                                        <a:pt x="475538" y="510746"/>
                                        <a:pt x="490976" y="510276"/>
                                        <a:pt x="506909" y="509514"/>
                                      </a:cubicBezTo>
                                      <a:cubicBezTo>
                                        <a:pt x="515378" y="509095"/>
                                        <a:pt x="524823" y="508321"/>
                                        <a:pt x="533952" y="508410"/>
                                      </a:cubicBezTo>
                                      <a:cubicBezTo>
                                        <a:pt x="535361" y="508422"/>
                                        <a:pt x="536948" y="508232"/>
                                        <a:pt x="537900" y="508410"/>
                                      </a:cubicBezTo>
                                      <a:cubicBezTo>
                                        <a:pt x="538789" y="508575"/>
                                        <a:pt x="539157" y="509565"/>
                                        <a:pt x="540147" y="509806"/>
                                      </a:cubicBezTo>
                                      <a:cubicBezTo>
                                        <a:pt x="540541" y="509895"/>
                                        <a:pt x="541734" y="509819"/>
                                        <a:pt x="542522" y="509806"/>
                                      </a:cubicBezTo>
                                      <a:cubicBezTo>
                                        <a:pt x="545454" y="509768"/>
                                        <a:pt x="548946" y="509692"/>
                                        <a:pt x="551751" y="509806"/>
                                      </a:cubicBezTo>
                                      <a:cubicBezTo>
                                        <a:pt x="554545" y="509933"/>
                                        <a:pt x="558569" y="510657"/>
                                        <a:pt x="561388" y="510504"/>
                                      </a:cubicBezTo>
                                      <a:cubicBezTo>
                                        <a:pt x="567850" y="510200"/>
                                        <a:pt x="574325" y="506823"/>
                                        <a:pt x="581041" y="507495"/>
                                      </a:cubicBezTo>
                                      <a:cubicBezTo>
                                        <a:pt x="582806" y="507686"/>
                                        <a:pt x="584380" y="508321"/>
                                        <a:pt x="586310" y="508714"/>
                                      </a:cubicBezTo>
                                      <a:cubicBezTo>
                                        <a:pt x="586068" y="509273"/>
                                        <a:pt x="584393" y="509768"/>
                                        <a:pt x="584735" y="510111"/>
                                      </a:cubicBezTo>
                                      <a:cubicBezTo>
                                        <a:pt x="591286" y="511139"/>
                                        <a:pt x="598396" y="509019"/>
                                        <a:pt x="604782" y="507902"/>
                                      </a:cubicBezTo>
                                      <a:cubicBezTo>
                                        <a:pt x="606585" y="507584"/>
                                        <a:pt x="609200" y="507013"/>
                                        <a:pt x="610724" y="507495"/>
                                      </a:cubicBezTo>
                                      <a:cubicBezTo>
                                        <a:pt x="611765" y="507838"/>
                                        <a:pt x="611752" y="508955"/>
                                        <a:pt x="612298" y="509806"/>
                                      </a:cubicBezTo>
                                      <a:cubicBezTo>
                                        <a:pt x="627482" y="508232"/>
                                        <a:pt x="644089" y="507914"/>
                                        <a:pt x="660568" y="507495"/>
                                      </a:cubicBezTo>
                                      <a:cubicBezTo>
                                        <a:pt x="669277" y="507292"/>
                                        <a:pt x="679726" y="507305"/>
                                        <a:pt x="688804" y="507178"/>
                                      </a:cubicBezTo>
                                      <a:cubicBezTo>
                                        <a:pt x="690518" y="507368"/>
                                        <a:pt x="692206" y="507508"/>
                                        <a:pt x="693857" y="507572"/>
                                      </a:cubicBezTo>
                                      <a:cubicBezTo>
                                        <a:pt x="697488" y="507737"/>
                                        <a:pt x="703341" y="508016"/>
                                        <a:pt x="707340" y="506607"/>
                                      </a:cubicBezTo>
                                      <a:cubicBezTo>
                                        <a:pt x="707949" y="506556"/>
                                        <a:pt x="708546" y="506492"/>
                                        <a:pt x="709130" y="506404"/>
                                      </a:cubicBezTo>
                                      <a:cubicBezTo>
                                        <a:pt x="708711" y="506391"/>
                                        <a:pt x="708317" y="506391"/>
                                        <a:pt x="707898" y="506378"/>
                                      </a:cubicBezTo>
                                      <a:cubicBezTo>
                                        <a:pt x="709028" y="505934"/>
                                        <a:pt x="709968" y="505324"/>
                                        <a:pt x="710641" y="504512"/>
                                      </a:cubicBezTo>
                                      <a:cubicBezTo>
                                        <a:pt x="710971" y="504106"/>
                                        <a:pt x="710717" y="503763"/>
                                        <a:pt x="710234" y="503509"/>
                                      </a:cubicBezTo>
                                      <a:lnTo>
                                        <a:pt x="710285" y="503458"/>
                                      </a:lnTo>
                                      <a:lnTo>
                                        <a:pt x="710806" y="500360"/>
                                      </a:lnTo>
                                      <a:cubicBezTo>
                                        <a:pt x="712964" y="501300"/>
                                        <a:pt x="715122" y="502239"/>
                                        <a:pt x="717281" y="503179"/>
                                      </a:cubicBezTo>
                                      <a:cubicBezTo>
                                        <a:pt x="717915" y="504271"/>
                                        <a:pt x="719401" y="504842"/>
                                        <a:pt x="719414" y="506200"/>
                                      </a:cubicBezTo>
                                      <a:moveTo>
                                        <a:pt x="306225" y="477216"/>
                                      </a:moveTo>
                                      <a:cubicBezTo>
                                        <a:pt x="312370" y="482421"/>
                                        <a:pt x="327846" y="492667"/>
                                        <a:pt x="358634" y="508346"/>
                                      </a:cubicBezTo>
                                      <a:cubicBezTo>
                                        <a:pt x="359053" y="508613"/>
                                        <a:pt x="352502" y="507737"/>
                                        <a:pt x="349188" y="507203"/>
                                      </a:cubicBezTo>
                                      <a:cubicBezTo>
                                        <a:pt x="322831" y="502899"/>
                                        <a:pt x="300753" y="495485"/>
                                        <a:pt x="280605" y="485735"/>
                                      </a:cubicBezTo>
                                      <a:cubicBezTo>
                                        <a:pt x="277164" y="484072"/>
                                        <a:pt x="273673" y="482421"/>
                                        <a:pt x="268734" y="482332"/>
                                      </a:cubicBezTo>
                                      <a:cubicBezTo>
                                        <a:pt x="267998" y="481634"/>
                                        <a:pt x="267122" y="481037"/>
                                        <a:pt x="266144" y="480530"/>
                                      </a:cubicBezTo>
                                      <a:cubicBezTo>
                                        <a:pt x="264024" y="478816"/>
                                        <a:pt x="261485" y="477305"/>
                                        <a:pt x="258819" y="476023"/>
                                      </a:cubicBezTo>
                                      <a:cubicBezTo>
                                        <a:pt x="267604" y="476442"/>
                                        <a:pt x="276466" y="476619"/>
                                        <a:pt x="286140" y="476797"/>
                                      </a:cubicBezTo>
                                      <a:cubicBezTo>
                                        <a:pt x="288375" y="476848"/>
                                        <a:pt x="290711" y="477013"/>
                                        <a:pt x="292996" y="477000"/>
                                      </a:cubicBezTo>
                                      <a:cubicBezTo>
                                        <a:pt x="294926" y="477000"/>
                                        <a:pt x="304270" y="477025"/>
                                        <a:pt x="306225" y="477216"/>
                                      </a:cubicBezTo>
                                      <a:moveTo>
                                        <a:pt x="688804" y="673797"/>
                                      </a:moveTo>
                                      <a:lnTo>
                                        <a:pt x="695152" y="656429"/>
                                      </a:lnTo>
                                      <a:lnTo>
                                        <a:pt x="701614" y="673797"/>
                                      </a:lnTo>
                                      <a:lnTo>
                                        <a:pt x="688804" y="673797"/>
                                      </a:lnTo>
                                      <a:close/>
                                      <a:moveTo>
                                        <a:pt x="690251" y="645498"/>
                                      </a:moveTo>
                                      <a:lnTo>
                                        <a:pt x="672007" y="692282"/>
                                      </a:lnTo>
                                      <a:lnTo>
                                        <a:pt x="682075" y="692282"/>
                                      </a:lnTo>
                                      <a:lnTo>
                                        <a:pt x="685934" y="681706"/>
                                      </a:lnTo>
                                      <a:lnTo>
                                        <a:pt x="704635" y="681706"/>
                                      </a:lnTo>
                                      <a:lnTo>
                                        <a:pt x="708673" y="692282"/>
                                      </a:lnTo>
                                      <a:lnTo>
                                        <a:pt x="718995" y="692282"/>
                                      </a:lnTo>
                                      <a:lnTo>
                                        <a:pt x="700255" y="645498"/>
                                      </a:lnTo>
                                      <a:lnTo>
                                        <a:pt x="690251" y="645498"/>
                                      </a:lnTo>
                                      <a:close/>
                                      <a:moveTo>
                                        <a:pt x="658143" y="645498"/>
                                      </a:moveTo>
                                      <a:lnTo>
                                        <a:pt x="667551" y="645498"/>
                                      </a:lnTo>
                                      <a:lnTo>
                                        <a:pt x="667551" y="692295"/>
                                      </a:lnTo>
                                      <a:lnTo>
                                        <a:pt x="658143" y="692295"/>
                                      </a:lnTo>
                                      <a:lnTo>
                                        <a:pt x="658143" y="645498"/>
                                      </a:lnTo>
                                      <a:lnTo>
                                        <a:pt x="658143" y="645498"/>
                                      </a:lnTo>
                                      <a:close/>
                                      <a:moveTo>
                                        <a:pt x="628155" y="684398"/>
                                      </a:moveTo>
                                      <a:lnTo>
                                        <a:pt x="651693" y="684398"/>
                                      </a:lnTo>
                                      <a:lnTo>
                                        <a:pt x="651693" y="692295"/>
                                      </a:lnTo>
                                      <a:lnTo>
                                        <a:pt x="618748" y="692295"/>
                                      </a:lnTo>
                                      <a:lnTo>
                                        <a:pt x="618748" y="645498"/>
                                      </a:lnTo>
                                      <a:lnTo>
                                        <a:pt x="628155" y="645498"/>
                                      </a:lnTo>
                                      <a:lnTo>
                                        <a:pt x="628155" y="684398"/>
                                      </a:lnTo>
                                      <a:close/>
                                      <a:moveTo>
                                        <a:pt x="583504" y="673797"/>
                                      </a:moveTo>
                                      <a:lnTo>
                                        <a:pt x="589852" y="656429"/>
                                      </a:lnTo>
                                      <a:lnTo>
                                        <a:pt x="596327" y="673797"/>
                                      </a:lnTo>
                                      <a:lnTo>
                                        <a:pt x="583504" y="673797"/>
                                      </a:lnTo>
                                      <a:close/>
                                      <a:moveTo>
                                        <a:pt x="584951" y="645498"/>
                                      </a:moveTo>
                                      <a:lnTo>
                                        <a:pt x="566720" y="692282"/>
                                      </a:lnTo>
                                      <a:lnTo>
                                        <a:pt x="576788" y="692282"/>
                                      </a:lnTo>
                                      <a:lnTo>
                                        <a:pt x="580635" y="681706"/>
                                      </a:lnTo>
                                      <a:lnTo>
                                        <a:pt x="599336" y="681706"/>
                                      </a:lnTo>
                                      <a:lnTo>
                                        <a:pt x="603398" y="692282"/>
                                      </a:lnTo>
                                      <a:lnTo>
                                        <a:pt x="613720" y="692282"/>
                                      </a:lnTo>
                                      <a:lnTo>
                                        <a:pt x="594956" y="645498"/>
                                      </a:lnTo>
                                      <a:lnTo>
                                        <a:pt x="584951" y="645498"/>
                                      </a:lnTo>
                                      <a:close/>
                                      <a:moveTo>
                                        <a:pt x="540769" y="665316"/>
                                      </a:moveTo>
                                      <a:lnTo>
                                        <a:pt x="533774" y="665316"/>
                                      </a:lnTo>
                                      <a:lnTo>
                                        <a:pt x="533774" y="653407"/>
                                      </a:lnTo>
                                      <a:lnTo>
                                        <a:pt x="541163" y="653407"/>
                                      </a:lnTo>
                                      <a:cubicBezTo>
                                        <a:pt x="547498" y="653407"/>
                                        <a:pt x="548679" y="653407"/>
                                        <a:pt x="550431" y="654449"/>
                                      </a:cubicBezTo>
                                      <a:cubicBezTo>
                                        <a:pt x="552221" y="655502"/>
                                        <a:pt x="552869" y="657331"/>
                                        <a:pt x="552869" y="659222"/>
                                      </a:cubicBezTo>
                                      <a:cubicBezTo>
                                        <a:pt x="552869" y="660606"/>
                                        <a:pt x="552526" y="663602"/>
                                        <a:pt x="549263" y="664707"/>
                                      </a:cubicBezTo>
                                      <a:cubicBezTo>
                                        <a:pt x="547638" y="665316"/>
                                        <a:pt x="543651" y="665316"/>
                                        <a:pt x="540769" y="665316"/>
                                      </a:cubicBezTo>
                                      <a:moveTo>
                                        <a:pt x="550253" y="671702"/>
                                      </a:moveTo>
                                      <a:lnTo>
                                        <a:pt x="550253" y="671575"/>
                                      </a:lnTo>
                                      <a:cubicBezTo>
                                        <a:pt x="552069" y="671385"/>
                                        <a:pt x="553846" y="670864"/>
                                        <a:pt x="555471" y="670128"/>
                                      </a:cubicBezTo>
                                      <a:cubicBezTo>
                                        <a:pt x="560042" y="668236"/>
                                        <a:pt x="562594" y="663729"/>
                                        <a:pt x="562594" y="658651"/>
                                      </a:cubicBezTo>
                                      <a:cubicBezTo>
                                        <a:pt x="562594" y="654055"/>
                                        <a:pt x="560372" y="648697"/>
                                        <a:pt x="554951" y="646666"/>
                                      </a:cubicBezTo>
                                      <a:cubicBezTo>
                                        <a:pt x="553516" y="646222"/>
                                        <a:pt x="551231" y="645511"/>
                                        <a:pt x="544235" y="645511"/>
                                      </a:cubicBezTo>
                                      <a:lnTo>
                                        <a:pt x="524366" y="645511"/>
                                      </a:lnTo>
                                      <a:lnTo>
                                        <a:pt x="524366" y="692307"/>
                                      </a:lnTo>
                                      <a:lnTo>
                                        <a:pt x="533774" y="692307"/>
                                      </a:lnTo>
                                      <a:lnTo>
                                        <a:pt x="533774" y="672743"/>
                                      </a:lnTo>
                                      <a:lnTo>
                                        <a:pt x="535666" y="672743"/>
                                      </a:lnTo>
                                      <a:cubicBezTo>
                                        <a:pt x="542014" y="672743"/>
                                        <a:pt x="542597" y="673670"/>
                                        <a:pt x="548273" y="682113"/>
                                      </a:cubicBezTo>
                                      <a:lnTo>
                                        <a:pt x="555090" y="692307"/>
                                      </a:lnTo>
                                      <a:lnTo>
                                        <a:pt x="566390" y="692307"/>
                                      </a:lnTo>
                                      <a:lnTo>
                                        <a:pt x="560702" y="683154"/>
                                      </a:lnTo>
                                      <a:cubicBezTo>
                                        <a:pt x="556004" y="675638"/>
                                        <a:pt x="554164" y="673937"/>
                                        <a:pt x="550253" y="671702"/>
                                      </a:cubicBezTo>
                                      <a:moveTo>
                                        <a:pt x="480972" y="645511"/>
                                      </a:moveTo>
                                      <a:lnTo>
                                        <a:pt x="518094" y="645511"/>
                                      </a:lnTo>
                                      <a:lnTo>
                                        <a:pt x="518094" y="653408"/>
                                      </a:lnTo>
                                      <a:lnTo>
                                        <a:pt x="504243" y="653408"/>
                                      </a:lnTo>
                                      <a:lnTo>
                                        <a:pt x="504243" y="692307"/>
                                      </a:lnTo>
                                      <a:lnTo>
                                        <a:pt x="494823" y="692307"/>
                                      </a:lnTo>
                                      <a:lnTo>
                                        <a:pt x="494823" y="653408"/>
                                      </a:lnTo>
                                      <a:lnTo>
                                        <a:pt x="480972" y="653408"/>
                                      </a:lnTo>
                                      <a:lnTo>
                                        <a:pt x="480972" y="645511"/>
                                      </a:lnTo>
                                      <a:lnTo>
                                        <a:pt x="480972" y="645511"/>
                                      </a:lnTo>
                                      <a:close/>
                                      <a:moveTo>
                                        <a:pt x="476706" y="678710"/>
                                      </a:moveTo>
                                      <a:cubicBezTo>
                                        <a:pt x="476706" y="684398"/>
                                        <a:pt x="473126" y="689171"/>
                                        <a:pt x="469063" y="690987"/>
                                      </a:cubicBezTo>
                                      <a:cubicBezTo>
                                        <a:pt x="464899" y="692955"/>
                                        <a:pt x="460176" y="693082"/>
                                        <a:pt x="458018" y="693082"/>
                                      </a:cubicBezTo>
                                      <a:cubicBezTo>
                                        <a:pt x="452990" y="693082"/>
                                        <a:pt x="440573" y="692625"/>
                                        <a:pt x="438745" y="677072"/>
                                      </a:cubicBezTo>
                                      <a:lnTo>
                                        <a:pt x="447899" y="676222"/>
                                      </a:lnTo>
                                      <a:cubicBezTo>
                                        <a:pt x="448356" y="678634"/>
                                        <a:pt x="449587" y="685172"/>
                                        <a:pt x="458094" y="685172"/>
                                      </a:cubicBezTo>
                                      <a:cubicBezTo>
                                        <a:pt x="464696" y="685172"/>
                                        <a:pt x="467311" y="681706"/>
                                        <a:pt x="467311" y="678710"/>
                                      </a:cubicBezTo>
                                      <a:cubicBezTo>
                                        <a:pt x="467311" y="674774"/>
                                        <a:pt x="464048" y="673924"/>
                                        <a:pt x="455402" y="671842"/>
                                      </a:cubicBezTo>
                                      <a:cubicBezTo>
                                        <a:pt x="450768" y="670661"/>
                                        <a:pt x="440446" y="668109"/>
                                        <a:pt x="440446" y="657788"/>
                                      </a:cubicBezTo>
                                      <a:cubicBezTo>
                                        <a:pt x="440446" y="652684"/>
                                        <a:pt x="443785" y="644711"/>
                                        <a:pt x="457510" y="644711"/>
                                      </a:cubicBezTo>
                                      <a:cubicBezTo>
                                        <a:pt x="466664" y="644711"/>
                                        <a:pt x="475017" y="648304"/>
                                        <a:pt x="475411" y="658905"/>
                                      </a:cubicBezTo>
                                      <a:lnTo>
                                        <a:pt x="465940" y="659286"/>
                                      </a:lnTo>
                                      <a:cubicBezTo>
                                        <a:pt x="465546" y="656861"/>
                                        <a:pt x="464835" y="652494"/>
                                        <a:pt x="457370" y="652494"/>
                                      </a:cubicBezTo>
                                      <a:cubicBezTo>
                                        <a:pt x="454564" y="652494"/>
                                        <a:pt x="449460" y="653331"/>
                                        <a:pt x="449460" y="657127"/>
                                      </a:cubicBezTo>
                                      <a:cubicBezTo>
                                        <a:pt x="449460" y="660136"/>
                                        <a:pt x="452406" y="661444"/>
                                        <a:pt x="459922" y="663209"/>
                                      </a:cubicBezTo>
                                      <a:cubicBezTo>
                                        <a:pt x="467044" y="664923"/>
                                        <a:pt x="476706" y="667195"/>
                                        <a:pt x="476706" y="678710"/>
                                      </a:cubicBezTo>
                                      <a:moveTo>
                                        <a:pt x="421555" y="645498"/>
                                      </a:moveTo>
                                      <a:lnTo>
                                        <a:pt x="430975" y="645498"/>
                                      </a:lnTo>
                                      <a:lnTo>
                                        <a:pt x="430975" y="670077"/>
                                      </a:lnTo>
                                      <a:cubicBezTo>
                                        <a:pt x="430975" y="678444"/>
                                        <a:pt x="430645" y="683065"/>
                                        <a:pt x="428373" y="686620"/>
                                      </a:cubicBezTo>
                                      <a:cubicBezTo>
                                        <a:pt x="424767" y="692155"/>
                                        <a:pt x="418038" y="693082"/>
                                        <a:pt x="412795" y="693082"/>
                                      </a:cubicBezTo>
                                      <a:cubicBezTo>
                                        <a:pt x="393662" y="693082"/>
                                        <a:pt x="393662" y="681249"/>
                                        <a:pt x="393662" y="670471"/>
                                      </a:cubicBezTo>
                                      <a:lnTo>
                                        <a:pt x="393662" y="645498"/>
                                      </a:lnTo>
                                      <a:lnTo>
                                        <a:pt x="403070" y="645498"/>
                                      </a:lnTo>
                                      <a:lnTo>
                                        <a:pt x="403070" y="670801"/>
                                      </a:lnTo>
                                      <a:cubicBezTo>
                                        <a:pt x="403070" y="676349"/>
                                        <a:pt x="403070" y="678647"/>
                                        <a:pt x="404238" y="680856"/>
                                      </a:cubicBezTo>
                                      <a:cubicBezTo>
                                        <a:pt x="406015" y="684195"/>
                                        <a:pt x="409672" y="684982"/>
                                        <a:pt x="412541" y="684982"/>
                                      </a:cubicBezTo>
                                      <a:cubicBezTo>
                                        <a:pt x="421555" y="684982"/>
                                        <a:pt x="421555" y="679294"/>
                                        <a:pt x="421555" y="671334"/>
                                      </a:cubicBezTo>
                                      <a:lnTo>
                                        <a:pt x="421555" y="645498"/>
                                      </a:lnTo>
                                      <a:lnTo>
                                        <a:pt x="421555" y="645498"/>
                                      </a:lnTo>
                                      <a:close/>
                                      <a:moveTo>
                                        <a:pt x="361694" y="673797"/>
                                      </a:moveTo>
                                      <a:lnTo>
                                        <a:pt x="368029" y="656429"/>
                                      </a:lnTo>
                                      <a:lnTo>
                                        <a:pt x="374491" y="673797"/>
                                      </a:lnTo>
                                      <a:lnTo>
                                        <a:pt x="361694" y="673797"/>
                                      </a:lnTo>
                                      <a:close/>
                                      <a:moveTo>
                                        <a:pt x="363128" y="645498"/>
                                      </a:moveTo>
                                      <a:lnTo>
                                        <a:pt x="344897" y="692282"/>
                                      </a:lnTo>
                                      <a:lnTo>
                                        <a:pt x="354965" y="692282"/>
                                      </a:lnTo>
                                      <a:lnTo>
                                        <a:pt x="358812" y="681706"/>
                                      </a:lnTo>
                                      <a:lnTo>
                                        <a:pt x="377513" y="681706"/>
                                      </a:lnTo>
                                      <a:lnTo>
                                        <a:pt x="381563" y="692282"/>
                                      </a:lnTo>
                                      <a:lnTo>
                                        <a:pt x="391872" y="692282"/>
                                      </a:lnTo>
                                      <a:lnTo>
                                        <a:pt x="373120" y="645498"/>
                                      </a:lnTo>
                                      <a:lnTo>
                                        <a:pt x="363128" y="645498"/>
                                      </a:lnTo>
                                      <a:close/>
                                      <a:moveTo>
                                        <a:pt x="312878" y="645498"/>
                                      </a:moveTo>
                                      <a:lnTo>
                                        <a:pt x="321638" y="645498"/>
                                      </a:lnTo>
                                      <a:lnTo>
                                        <a:pt x="321638" y="692295"/>
                                      </a:lnTo>
                                      <a:lnTo>
                                        <a:pt x="312154" y="692295"/>
                                      </a:lnTo>
                                      <a:lnTo>
                                        <a:pt x="293453" y="661774"/>
                                      </a:lnTo>
                                      <a:lnTo>
                                        <a:pt x="293326" y="661774"/>
                                      </a:lnTo>
                                      <a:lnTo>
                                        <a:pt x="293326" y="692295"/>
                                      </a:lnTo>
                                      <a:lnTo>
                                        <a:pt x="284566" y="692295"/>
                                      </a:lnTo>
                                      <a:lnTo>
                                        <a:pt x="284566" y="645498"/>
                                      </a:lnTo>
                                      <a:lnTo>
                                        <a:pt x="293707" y="645498"/>
                                      </a:lnTo>
                                      <a:lnTo>
                                        <a:pt x="312726" y="676742"/>
                                      </a:lnTo>
                                      <a:lnTo>
                                        <a:pt x="312878" y="676742"/>
                                      </a:lnTo>
                                      <a:lnTo>
                                        <a:pt x="312878" y="645498"/>
                                      </a:lnTo>
                                      <a:close/>
                                      <a:moveTo>
                                        <a:pt x="253588" y="665316"/>
                                      </a:moveTo>
                                      <a:lnTo>
                                        <a:pt x="246593" y="665316"/>
                                      </a:lnTo>
                                      <a:lnTo>
                                        <a:pt x="246593" y="653407"/>
                                      </a:lnTo>
                                      <a:lnTo>
                                        <a:pt x="253982" y="653407"/>
                                      </a:lnTo>
                                      <a:cubicBezTo>
                                        <a:pt x="260317" y="653407"/>
                                        <a:pt x="261498" y="653407"/>
                                        <a:pt x="263250" y="654449"/>
                                      </a:cubicBezTo>
                                      <a:cubicBezTo>
                                        <a:pt x="265040" y="655502"/>
                                        <a:pt x="265687" y="657331"/>
                                        <a:pt x="265687" y="659222"/>
                                      </a:cubicBezTo>
                                      <a:cubicBezTo>
                                        <a:pt x="265687" y="660606"/>
                                        <a:pt x="265344" y="663602"/>
                                        <a:pt x="262082" y="664707"/>
                                      </a:cubicBezTo>
                                      <a:cubicBezTo>
                                        <a:pt x="260444" y="665316"/>
                                        <a:pt x="256445" y="665316"/>
                                        <a:pt x="253588" y="665316"/>
                                      </a:cubicBezTo>
                                      <a:moveTo>
                                        <a:pt x="263059" y="671702"/>
                                      </a:moveTo>
                                      <a:lnTo>
                                        <a:pt x="263059" y="671575"/>
                                      </a:lnTo>
                                      <a:cubicBezTo>
                                        <a:pt x="264900" y="671385"/>
                                        <a:pt x="266665" y="670864"/>
                                        <a:pt x="268303" y="670128"/>
                                      </a:cubicBezTo>
                                      <a:cubicBezTo>
                                        <a:pt x="272860" y="668236"/>
                                        <a:pt x="275412" y="663729"/>
                                        <a:pt x="275412" y="658651"/>
                                      </a:cubicBezTo>
                                      <a:cubicBezTo>
                                        <a:pt x="275412" y="654055"/>
                                        <a:pt x="273191" y="648697"/>
                                        <a:pt x="267769" y="646666"/>
                                      </a:cubicBezTo>
                                      <a:cubicBezTo>
                                        <a:pt x="266335" y="646222"/>
                                        <a:pt x="264037" y="645511"/>
                                        <a:pt x="257041" y="645511"/>
                                      </a:cubicBezTo>
                                      <a:lnTo>
                                        <a:pt x="237185" y="645511"/>
                                      </a:lnTo>
                                      <a:lnTo>
                                        <a:pt x="237185" y="692307"/>
                                      </a:lnTo>
                                      <a:lnTo>
                                        <a:pt x="246593" y="692307"/>
                                      </a:lnTo>
                                      <a:lnTo>
                                        <a:pt x="246593" y="672743"/>
                                      </a:lnTo>
                                      <a:lnTo>
                                        <a:pt x="248484" y="672743"/>
                                      </a:lnTo>
                                      <a:cubicBezTo>
                                        <a:pt x="254832" y="672743"/>
                                        <a:pt x="255416" y="673670"/>
                                        <a:pt x="261091" y="682113"/>
                                      </a:cubicBezTo>
                                      <a:lnTo>
                                        <a:pt x="267896" y="692307"/>
                                      </a:lnTo>
                                      <a:lnTo>
                                        <a:pt x="279208" y="692307"/>
                                      </a:lnTo>
                                      <a:lnTo>
                                        <a:pt x="273520" y="683154"/>
                                      </a:lnTo>
                                      <a:cubicBezTo>
                                        <a:pt x="268810" y="675638"/>
                                        <a:pt x="266982" y="673937"/>
                                        <a:pt x="263059" y="671702"/>
                                      </a:cubicBezTo>
                                      <a:moveTo>
                                        <a:pt x="202995" y="684398"/>
                                      </a:moveTo>
                                      <a:lnTo>
                                        <a:pt x="229148" y="684398"/>
                                      </a:lnTo>
                                      <a:lnTo>
                                        <a:pt x="229148" y="692295"/>
                                      </a:lnTo>
                                      <a:lnTo>
                                        <a:pt x="193587" y="692295"/>
                                      </a:lnTo>
                                      <a:lnTo>
                                        <a:pt x="193587" y="645498"/>
                                      </a:lnTo>
                                      <a:lnTo>
                                        <a:pt x="228298" y="645498"/>
                                      </a:lnTo>
                                      <a:lnTo>
                                        <a:pt x="228298" y="653408"/>
                                      </a:lnTo>
                                      <a:lnTo>
                                        <a:pt x="202995" y="653408"/>
                                      </a:lnTo>
                                      <a:lnTo>
                                        <a:pt x="202995" y="663805"/>
                                      </a:lnTo>
                                      <a:lnTo>
                                        <a:pt x="226533" y="663805"/>
                                      </a:lnTo>
                                      <a:lnTo>
                                        <a:pt x="226533" y="671702"/>
                                      </a:lnTo>
                                      <a:lnTo>
                                        <a:pt x="202995" y="671702"/>
                                      </a:lnTo>
                                      <a:lnTo>
                                        <a:pt x="202995" y="684398"/>
                                      </a:lnTo>
                                      <a:lnTo>
                                        <a:pt x="202995" y="684398"/>
                                      </a:lnTo>
                                      <a:close/>
                                      <a:moveTo>
                                        <a:pt x="150193" y="645511"/>
                                      </a:moveTo>
                                      <a:lnTo>
                                        <a:pt x="187315" y="645511"/>
                                      </a:lnTo>
                                      <a:lnTo>
                                        <a:pt x="187315" y="653408"/>
                                      </a:lnTo>
                                      <a:lnTo>
                                        <a:pt x="173451" y="653408"/>
                                      </a:lnTo>
                                      <a:lnTo>
                                        <a:pt x="173451" y="692307"/>
                                      </a:lnTo>
                                      <a:lnTo>
                                        <a:pt x="164044" y="692307"/>
                                      </a:lnTo>
                                      <a:lnTo>
                                        <a:pt x="164044" y="653408"/>
                                      </a:lnTo>
                                      <a:lnTo>
                                        <a:pt x="150193" y="653408"/>
                                      </a:lnTo>
                                      <a:lnTo>
                                        <a:pt x="150193" y="645511"/>
                                      </a:lnTo>
                                      <a:close/>
                                      <a:moveTo>
                                        <a:pt x="145927" y="678710"/>
                                      </a:moveTo>
                                      <a:cubicBezTo>
                                        <a:pt x="145927" y="684398"/>
                                        <a:pt x="142347" y="689171"/>
                                        <a:pt x="138297" y="690987"/>
                                      </a:cubicBezTo>
                                      <a:cubicBezTo>
                                        <a:pt x="134120" y="692955"/>
                                        <a:pt x="129397" y="693082"/>
                                        <a:pt x="127251" y="693082"/>
                                      </a:cubicBezTo>
                                      <a:cubicBezTo>
                                        <a:pt x="122223" y="693082"/>
                                        <a:pt x="109794" y="692625"/>
                                        <a:pt x="107966" y="677072"/>
                                      </a:cubicBezTo>
                                      <a:lnTo>
                                        <a:pt x="117120" y="676222"/>
                                      </a:lnTo>
                                      <a:cubicBezTo>
                                        <a:pt x="117577" y="678634"/>
                                        <a:pt x="118808" y="685172"/>
                                        <a:pt x="127315" y="685172"/>
                                      </a:cubicBezTo>
                                      <a:cubicBezTo>
                                        <a:pt x="133917" y="685172"/>
                                        <a:pt x="136532" y="681706"/>
                                        <a:pt x="136532" y="678710"/>
                                      </a:cubicBezTo>
                                      <a:cubicBezTo>
                                        <a:pt x="136532" y="674774"/>
                                        <a:pt x="133256" y="673924"/>
                                        <a:pt x="124623" y="671842"/>
                                      </a:cubicBezTo>
                                      <a:cubicBezTo>
                                        <a:pt x="119989" y="670661"/>
                                        <a:pt x="109667" y="668109"/>
                                        <a:pt x="109667" y="657788"/>
                                      </a:cubicBezTo>
                                      <a:cubicBezTo>
                                        <a:pt x="109667" y="652684"/>
                                        <a:pt x="113006" y="644711"/>
                                        <a:pt x="126731" y="644711"/>
                                      </a:cubicBezTo>
                                      <a:cubicBezTo>
                                        <a:pt x="135872" y="644711"/>
                                        <a:pt x="144238" y="648304"/>
                                        <a:pt x="144632" y="658905"/>
                                      </a:cubicBezTo>
                                      <a:lnTo>
                                        <a:pt x="135161" y="659286"/>
                                      </a:lnTo>
                                      <a:cubicBezTo>
                                        <a:pt x="134767" y="656861"/>
                                        <a:pt x="134056" y="652494"/>
                                        <a:pt x="126591" y="652494"/>
                                      </a:cubicBezTo>
                                      <a:cubicBezTo>
                                        <a:pt x="123798" y="652494"/>
                                        <a:pt x="118694" y="653331"/>
                                        <a:pt x="118694" y="657127"/>
                                      </a:cubicBezTo>
                                      <a:cubicBezTo>
                                        <a:pt x="118694" y="660136"/>
                                        <a:pt x="121627" y="661444"/>
                                        <a:pt x="129143" y="663209"/>
                                      </a:cubicBezTo>
                                      <a:cubicBezTo>
                                        <a:pt x="136265" y="664923"/>
                                        <a:pt x="145927" y="667195"/>
                                        <a:pt x="145927" y="678710"/>
                                      </a:cubicBezTo>
                                      <a:moveTo>
                                        <a:pt x="75871" y="684398"/>
                                      </a:moveTo>
                                      <a:lnTo>
                                        <a:pt x="102024" y="684398"/>
                                      </a:lnTo>
                                      <a:lnTo>
                                        <a:pt x="102024" y="692295"/>
                                      </a:lnTo>
                                      <a:lnTo>
                                        <a:pt x="66463" y="692295"/>
                                      </a:lnTo>
                                      <a:lnTo>
                                        <a:pt x="66463" y="645498"/>
                                      </a:lnTo>
                                      <a:lnTo>
                                        <a:pt x="101174" y="645498"/>
                                      </a:lnTo>
                                      <a:lnTo>
                                        <a:pt x="101174" y="653408"/>
                                      </a:lnTo>
                                      <a:lnTo>
                                        <a:pt x="75871" y="653408"/>
                                      </a:lnTo>
                                      <a:lnTo>
                                        <a:pt x="75871" y="663805"/>
                                      </a:lnTo>
                                      <a:lnTo>
                                        <a:pt x="99409" y="663805"/>
                                      </a:lnTo>
                                      <a:lnTo>
                                        <a:pt x="99409" y="671702"/>
                                      </a:lnTo>
                                      <a:lnTo>
                                        <a:pt x="75871" y="671702"/>
                                      </a:lnTo>
                                      <a:lnTo>
                                        <a:pt x="75871" y="684398"/>
                                      </a:lnTo>
                                      <a:lnTo>
                                        <a:pt x="75871" y="684398"/>
                                      </a:lnTo>
                                      <a:close/>
                                      <a:moveTo>
                                        <a:pt x="51901" y="645498"/>
                                      </a:moveTo>
                                      <a:lnTo>
                                        <a:pt x="61435" y="645498"/>
                                      </a:lnTo>
                                      <a:lnTo>
                                        <a:pt x="50060" y="692295"/>
                                      </a:lnTo>
                                      <a:lnTo>
                                        <a:pt x="40005" y="692295"/>
                                      </a:lnTo>
                                      <a:lnTo>
                                        <a:pt x="30775" y="657343"/>
                                      </a:lnTo>
                                      <a:lnTo>
                                        <a:pt x="30648" y="657343"/>
                                      </a:lnTo>
                                      <a:lnTo>
                                        <a:pt x="21431" y="692295"/>
                                      </a:lnTo>
                                      <a:lnTo>
                                        <a:pt x="11172" y="692295"/>
                                      </a:lnTo>
                                      <a:lnTo>
                                        <a:pt x="0" y="645498"/>
                                      </a:lnTo>
                                      <a:lnTo>
                                        <a:pt x="9674" y="645498"/>
                                      </a:lnTo>
                                      <a:lnTo>
                                        <a:pt x="16657" y="677669"/>
                                      </a:lnTo>
                                      <a:lnTo>
                                        <a:pt x="16784" y="677669"/>
                                      </a:lnTo>
                                      <a:lnTo>
                                        <a:pt x="25290" y="645498"/>
                                      </a:lnTo>
                                      <a:lnTo>
                                        <a:pt x="36526" y="645498"/>
                                      </a:lnTo>
                                      <a:lnTo>
                                        <a:pt x="44702" y="678190"/>
                                      </a:lnTo>
                                      <a:lnTo>
                                        <a:pt x="44829" y="678190"/>
                                      </a:lnTo>
                                      <a:lnTo>
                                        <a:pt x="51901" y="645498"/>
                                      </a:lnTo>
                                      <a:close/>
                                      <a:moveTo>
                                        <a:pt x="620931" y="575595"/>
                                      </a:moveTo>
                                      <a:lnTo>
                                        <a:pt x="620931" y="586704"/>
                                      </a:lnTo>
                                      <a:lnTo>
                                        <a:pt x="640546" y="586704"/>
                                      </a:lnTo>
                                      <a:lnTo>
                                        <a:pt x="640546" y="594614"/>
                                      </a:lnTo>
                                      <a:lnTo>
                                        <a:pt x="620931" y="594614"/>
                                      </a:lnTo>
                                      <a:lnTo>
                                        <a:pt x="620931" y="614482"/>
                                      </a:lnTo>
                                      <a:lnTo>
                                        <a:pt x="611524" y="614482"/>
                                      </a:lnTo>
                                      <a:lnTo>
                                        <a:pt x="611524" y="567699"/>
                                      </a:lnTo>
                                      <a:lnTo>
                                        <a:pt x="643619" y="567699"/>
                                      </a:lnTo>
                                      <a:lnTo>
                                        <a:pt x="643619" y="575595"/>
                                      </a:lnTo>
                                      <a:lnTo>
                                        <a:pt x="620931" y="575595"/>
                                      </a:lnTo>
                                      <a:lnTo>
                                        <a:pt x="620931" y="575595"/>
                                      </a:lnTo>
                                      <a:close/>
                                      <a:moveTo>
                                        <a:pt x="570681" y="601279"/>
                                      </a:moveTo>
                                      <a:cubicBezTo>
                                        <a:pt x="569576" y="599387"/>
                                        <a:pt x="568320" y="596391"/>
                                        <a:pt x="568320" y="591097"/>
                                      </a:cubicBezTo>
                                      <a:cubicBezTo>
                                        <a:pt x="568320" y="584228"/>
                                        <a:pt x="570541" y="575011"/>
                                        <a:pt x="581269" y="575011"/>
                                      </a:cubicBezTo>
                                      <a:cubicBezTo>
                                        <a:pt x="592759" y="575011"/>
                                        <a:pt x="594143" y="585676"/>
                                        <a:pt x="594143" y="590957"/>
                                      </a:cubicBezTo>
                                      <a:cubicBezTo>
                                        <a:pt x="594143" y="604491"/>
                                        <a:pt x="586234" y="607170"/>
                                        <a:pt x="581269" y="607170"/>
                                      </a:cubicBezTo>
                                      <a:cubicBezTo>
                                        <a:pt x="575569" y="607170"/>
                                        <a:pt x="572243" y="604046"/>
                                        <a:pt x="570681" y="601279"/>
                                      </a:cubicBezTo>
                                      <a:moveTo>
                                        <a:pt x="603881" y="591160"/>
                                      </a:moveTo>
                                      <a:cubicBezTo>
                                        <a:pt x="603881" y="577487"/>
                                        <a:pt x="596479" y="566911"/>
                                        <a:pt x="581206" y="566911"/>
                                      </a:cubicBezTo>
                                      <a:cubicBezTo>
                                        <a:pt x="566694" y="566911"/>
                                        <a:pt x="558582" y="576382"/>
                                        <a:pt x="558582" y="591351"/>
                                      </a:cubicBezTo>
                                      <a:cubicBezTo>
                                        <a:pt x="558582" y="602142"/>
                                        <a:pt x="563749" y="615282"/>
                                        <a:pt x="581320" y="615282"/>
                                      </a:cubicBezTo>
                                      <a:cubicBezTo>
                                        <a:pt x="597736" y="615282"/>
                                        <a:pt x="603881" y="603374"/>
                                        <a:pt x="603881" y="591160"/>
                                      </a:cubicBezTo>
                                      <a:moveTo>
                                        <a:pt x="536237" y="575595"/>
                                      </a:moveTo>
                                      <a:lnTo>
                                        <a:pt x="522373" y="575595"/>
                                      </a:lnTo>
                                      <a:lnTo>
                                        <a:pt x="522373" y="614495"/>
                                      </a:lnTo>
                                      <a:lnTo>
                                        <a:pt x="512965" y="614495"/>
                                      </a:lnTo>
                                      <a:lnTo>
                                        <a:pt x="512965" y="575595"/>
                                      </a:lnTo>
                                      <a:lnTo>
                                        <a:pt x="499101" y="575595"/>
                                      </a:lnTo>
                                      <a:lnTo>
                                        <a:pt x="499101" y="567698"/>
                                      </a:lnTo>
                                      <a:lnTo>
                                        <a:pt x="536237" y="567698"/>
                                      </a:lnTo>
                                      <a:lnTo>
                                        <a:pt x="536237" y="575595"/>
                                      </a:lnTo>
                                      <a:lnTo>
                                        <a:pt x="536237" y="575595"/>
                                      </a:lnTo>
                                      <a:close/>
                                      <a:moveTo>
                                        <a:pt x="464340" y="614482"/>
                                      </a:moveTo>
                                      <a:lnTo>
                                        <a:pt x="455580" y="614482"/>
                                      </a:lnTo>
                                      <a:lnTo>
                                        <a:pt x="455580" y="567698"/>
                                      </a:lnTo>
                                      <a:lnTo>
                                        <a:pt x="464734" y="567698"/>
                                      </a:lnTo>
                                      <a:lnTo>
                                        <a:pt x="483739" y="598917"/>
                                      </a:lnTo>
                                      <a:lnTo>
                                        <a:pt x="483879" y="598917"/>
                                      </a:lnTo>
                                      <a:lnTo>
                                        <a:pt x="483879" y="567698"/>
                                      </a:lnTo>
                                      <a:lnTo>
                                        <a:pt x="492639" y="567698"/>
                                      </a:lnTo>
                                      <a:lnTo>
                                        <a:pt x="492639" y="614482"/>
                                      </a:lnTo>
                                      <a:lnTo>
                                        <a:pt x="483155" y="614482"/>
                                      </a:lnTo>
                                      <a:lnTo>
                                        <a:pt x="464467" y="583974"/>
                                      </a:lnTo>
                                      <a:lnTo>
                                        <a:pt x="464340" y="583974"/>
                                      </a:lnTo>
                                      <a:lnTo>
                                        <a:pt x="464340" y="614482"/>
                                      </a:lnTo>
                                      <a:close/>
                                      <a:moveTo>
                                        <a:pt x="421199" y="575595"/>
                                      </a:moveTo>
                                      <a:lnTo>
                                        <a:pt x="421199" y="585993"/>
                                      </a:lnTo>
                                      <a:lnTo>
                                        <a:pt x="444725" y="585993"/>
                                      </a:lnTo>
                                      <a:lnTo>
                                        <a:pt x="444725" y="593903"/>
                                      </a:lnTo>
                                      <a:lnTo>
                                        <a:pt x="421199" y="593903"/>
                                      </a:lnTo>
                                      <a:lnTo>
                                        <a:pt x="421199" y="606586"/>
                                      </a:lnTo>
                                      <a:lnTo>
                                        <a:pt x="447340" y="606586"/>
                                      </a:lnTo>
                                      <a:lnTo>
                                        <a:pt x="447340" y="614482"/>
                                      </a:lnTo>
                                      <a:lnTo>
                                        <a:pt x="411792" y="614482"/>
                                      </a:lnTo>
                                      <a:lnTo>
                                        <a:pt x="411792" y="567699"/>
                                      </a:lnTo>
                                      <a:lnTo>
                                        <a:pt x="446477" y="567699"/>
                                      </a:lnTo>
                                      <a:lnTo>
                                        <a:pt x="446477" y="575595"/>
                                      </a:lnTo>
                                      <a:lnTo>
                                        <a:pt x="421199" y="575595"/>
                                      </a:lnTo>
                                      <a:lnTo>
                                        <a:pt x="421199" y="575595"/>
                                      </a:lnTo>
                                      <a:close/>
                                      <a:moveTo>
                                        <a:pt x="393484" y="614482"/>
                                      </a:moveTo>
                                      <a:lnTo>
                                        <a:pt x="393484" y="577639"/>
                                      </a:lnTo>
                                      <a:lnTo>
                                        <a:pt x="393357" y="577639"/>
                                      </a:lnTo>
                                      <a:lnTo>
                                        <a:pt x="384267" y="614482"/>
                                      </a:lnTo>
                                      <a:lnTo>
                                        <a:pt x="375189" y="614482"/>
                                      </a:lnTo>
                                      <a:lnTo>
                                        <a:pt x="365972" y="577639"/>
                                      </a:lnTo>
                                      <a:lnTo>
                                        <a:pt x="365832" y="577639"/>
                                      </a:lnTo>
                                      <a:lnTo>
                                        <a:pt x="365832" y="614482"/>
                                      </a:lnTo>
                                      <a:lnTo>
                                        <a:pt x="357085" y="614482"/>
                                      </a:lnTo>
                                      <a:lnTo>
                                        <a:pt x="357085" y="567698"/>
                                      </a:lnTo>
                                      <a:lnTo>
                                        <a:pt x="371203" y="567698"/>
                                      </a:lnTo>
                                      <a:lnTo>
                                        <a:pt x="379620" y="599603"/>
                                      </a:lnTo>
                                      <a:lnTo>
                                        <a:pt x="379773" y="599603"/>
                                      </a:lnTo>
                                      <a:lnTo>
                                        <a:pt x="388063" y="567698"/>
                                      </a:lnTo>
                                      <a:lnTo>
                                        <a:pt x="402244" y="567698"/>
                                      </a:lnTo>
                                      <a:lnTo>
                                        <a:pt x="402244" y="614482"/>
                                      </a:lnTo>
                                      <a:lnTo>
                                        <a:pt x="393484" y="614482"/>
                                      </a:lnTo>
                                      <a:lnTo>
                                        <a:pt x="393484" y="614482"/>
                                      </a:lnTo>
                                      <a:close/>
                                      <a:moveTo>
                                        <a:pt x="347411" y="614482"/>
                                      </a:moveTo>
                                      <a:lnTo>
                                        <a:pt x="337940" y="614482"/>
                                      </a:lnTo>
                                      <a:lnTo>
                                        <a:pt x="319239" y="583974"/>
                                      </a:lnTo>
                                      <a:lnTo>
                                        <a:pt x="319112" y="583974"/>
                                      </a:lnTo>
                                      <a:lnTo>
                                        <a:pt x="319112" y="614482"/>
                                      </a:lnTo>
                                      <a:lnTo>
                                        <a:pt x="310351" y="614482"/>
                                      </a:lnTo>
                                      <a:lnTo>
                                        <a:pt x="310351" y="567698"/>
                                      </a:lnTo>
                                      <a:lnTo>
                                        <a:pt x="319505" y="567698"/>
                                      </a:lnTo>
                                      <a:lnTo>
                                        <a:pt x="338524" y="598917"/>
                                      </a:lnTo>
                                      <a:lnTo>
                                        <a:pt x="338651" y="598917"/>
                                      </a:lnTo>
                                      <a:lnTo>
                                        <a:pt x="338651" y="567698"/>
                                      </a:lnTo>
                                      <a:lnTo>
                                        <a:pt x="347411" y="567698"/>
                                      </a:lnTo>
                                      <a:lnTo>
                                        <a:pt x="347411" y="614482"/>
                                      </a:lnTo>
                                      <a:close/>
                                      <a:moveTo>
                                        <a:pt x="279373" y="587504"/>
                                      </a:moveTo>
                                      <a:lnTo>
                                        <a:pt x="272378" y="587504"/>
                                      </a:lnTo>
                                      <a:lnTo>
                                        <a:pt x="272378" y="575595"/>
                                      </a:lnTo>
                                      <a:lnTo>
                                        <a:pt x="279767" y="575595"/>
                                      </a:lnTo>
                                      <a:cubicBezTo>
                                        <a:pt x="286102" y="575595"/>
                                        <a:pt x="287283" y="575595"/>
                                        <a:pt x="289048" y="576649"/>
                                      </a:cubicBezTo>
                                      <a:cubicBezTo>
                                        <a:pt x="290825" y="577703"/>
                                        <a:pt x="291460" y="579518"/>
                                        <a:pt x="291460" y="581410"/>
                                      </a:cubicBezTo>
                                      <a:cubicBezTo>
                                        <a:pt x="291460" y="582781"/>
                                        <a:pt x="291142" y="585803"/>
                                        <a:pt x="287867" y="586907"/>
                                      </a:cubicBezTo>
                                      <a:cubicBezTo>
                                        <a:pt x="286242" y="587504"/>
                                        <a:pt x="282255" y="587504"/>
                                        <a:pt x="279373" y="587504"/>
                                      </a:cubicBezTo>
                                      <a:moveTo>
                                        <a:pt x="293682" y="614495"/>
                                      </a:moveTo>
                                      <a:lnTo>
                                        <a:pt x="304994" y="614495"/>
                                      </a:lnTo>
                                      <a:lnTo>
                                        <a:pt x="299306" y="605341"/>
                                      </a:lnTo>
                                      <a:cubicBezTo>
                                        <a:pt x="294596" y="597813"/>
                                        <a:pt x="292768" y="596124"/>
                                        <a:pt x="288844" y="593915"/>
                                      </a:cubicBezTo>
                                      <a:lnTo>
                                        <a:pt x="288844" y="593763"/>
                                      </a:lnTo>
                                      <a:cubicBezTo>
                                        <a:pt x="290685" y="593572"/>
                                        <a:pt x="292450" y="593052"/>
                                        <a:pt x="294075" y="592328"/>
                                      </a:cubicBezTo>
                                      <a:cubicBezTo>
                                        <a:pt x="298646" y="590437"/>
                                        <a:pt x="301198" y="585930"/>
                                        <a:pt x="301198" y="580839"/>
                                      </a:cubicBezTo>
                                      <a:cubicBezTo>
                                        <a:pt x="301198" y="576255"/>
                                        <a:pt x="298976" y="570898"/>
                                        <a:pt x="293555" y="568866"/>
                                      </a:cubicBezTo>
                                      <a:cubicBezTo>
                                        <a:pt x="292120" y="568422"/>
                                        <a:pt x="289822" y="567698"/>
                                        <a:pt x="282839" y="567698"/>
                                      </a:cubicBezTo>
                                      <a:lnTo>
                                        <a:pt x="262970" y="567698"/>
                                      </a:lnTo>
                                      <a:lnTo>
                                        <a:pt x="262970" y="614495"/>
                                      </a:lnTo>
                                      <a:lnTo>
                                        <a:pt x="272378" y="614495"/>
                                      </a:lnTo>
                                      <a:lnTo>
                                        <a:pt x="272378" y="594944"/>
                                      </a:lnTo>
                                      <a:lnTo>
                                        <a:pt x="274270" y="594944"/>
                                      </a:lnTo>
                                      <a:cubicBezTo>
                                        <a:pt x="280605" y="594944"/>
                                        <a:pt x="281202" y="595858"/>
                                        <a:pt x="286877" y="604313"/>
                                      </a:cubicBezTo>
                                      <a:lnTo>
                                        <a:pt x="293682" y="614495"/>
                                      </a:lnTo>
                                      <a:lnTo>
                                        <a:pt x="293682" y="614495"/>
                                      </a:lnTo>
                                      <a:close/>
                                      <a:moveTo>
                                        <a:pt x="228780" y="575595"/>
                                      </a:moveTo>
                                      <a:lnTo>
                                        <a:pt x="228780" y="585993"/>
                                      </a:lnTo>
                                      <a:lnTo>
                                        <a:pt x="252306" y="585993"/>
                                      </a:lnTo>
                                      <a:lnTo>
                                        <a:pt x="252306" y="593903"/>
                                      </a:lnTo>
                                      <a:lnTo>
                                        <a:pt x="228780" y="593903"/>
                                      </a:lnTo>
                                      <a:lnTo>
                                        <a:pt x="228780" y="606586"/>
                                      </a:lnTo>
                                      <a:lnTo>
                                        <a:pt x="254934" y="606586"/>
                                      </a:lnTo>
                                      <a:lnTo>
                                        <a:pt x="254934" y="614482"/>
                                      </a:lnTo>
                                      <a:lnTo>
                                        <a:pt x="219372" y="614482"/>
                                      </a:lnTo>
                                      <a:lnTo>
                                        <a:pt x="219372" y="567699"/>
                                      </a:lnTo>
                                      <a:lnTo>
                                        <a:pt x="254083" y="567699"/>
                                      </a:lnTo>
                                      <a:lnTo>
                                        <a:pt x="254083" y="575595"/>
                                      </a:lnTo>
                                      <a:lnTo>
                                        <a:pt x="228780" y="575595"/>
                                      </a:lnTo>
                                      <a:lnTo>
                                        <a:pt x="228780" y="575595"/>
                                      </a:lnTo>
                                      <a:close/>
                                      <a:moveTo>
                                        <a:pt x="197675" y="614482"/>
                                      </a:moveTo>
                                      <a:lnTo>
                                        <a:pt x="187544" y="614482"/>
                                      </a:lnTo>
                                      <a:lnTo>
                                        <a:pt x="170874" y="567698"/>
                                      </a:lnTo>
                                      <a:lnTo>
                                        <a:pt x="181132" y="567698"/>
                                      </a:lnTo>
                                      <a:lnTo>
                                        <a:pt x="192838" y="602333"/>
                                      </a:lnTo>
                                      <a:lnTo>
                                        <a:pt x="192978" y="602333"/>
                                      </a:lnTo>
                                      <a:lnTo>
                                        <a:pt x="204417" y="567698"/>
                                      </a:lnTo>
                                      <a:lnTo>
                                        <a:pt x="214408" y="567698"/>
                                      </a:lnTo>
                                      <a:lnTo>
                                        <a:pt x="197675" y="614482"/>
                                      </a:lnTo>
                                      <a:lnTo>
                                        <a:pt x="197675" y="614482"/>
                                      </a:lnTo>
                                      <a:close/>
                                      <a:moveTo>
                                        <a:pt x="148796" y="607170"/>
                                      </a:moveTo>
                                      <a:cubicBezTo>
                                        <a:pt x="143096" y="607170"/>
                                        <a:pt x="139757" y="604046"/>
                                        <a:pt x="138208" y="601279"/>
                                      </a:cubicBezTo>
                                      <a:cubicBezTo>
                                        <a:pt x="137090" y="599387"/>
                                        <a:pt x="135834" y="596391"/>
                                        <a:pt x="135834" y="591097"/>
                                      </a:cubicBezTo>
                                      <a:cubicBezTo>
                                        <a:pt x="135834" y="584228"/>
                                        <a:pt x="138068" y="575011"/>
                                        <a:pt x="148796" y="575011"/>
                                      </a:cubicBezTo>
                                      <a:cubicBezTo>
                                        <a:pt x="160286" y="575011"/>
                                        <a:pt x="161670" y="585676"/>
                                        <a:pt x="161670" y="590957"/>
                                      </a:cubicBezTo>
                                      <a:cubicBezTo>
                                        <a:pt x="161670" y="604491"/>
                                        <a:pt x="153735" y="607170"/>
                                        <a:pt x="148796" y="607170"/>
                                      </a:cubicBezTo>
                                      <a:moveTo>
                                        <a:pt x="171407" y="591160"/>
                                      </a:moveTo>
                                      <a:cubicBezTo>
                                        <a:pt x="171407" y="577487"/>
                                        <a:pt x="164006" y="566911"/>
                                        <a:pt x="148720" y="566911"/>
                                      </a:cubicBezTo>
                                      <a:cubicBezTo>
                                        <a:pt x="134208" y="566911"/>
                                        <a:pt x="126108" y="576382"/>
                                        <a:pt x="126108" y="591351"/>
                                      </a:cubicBezTo>
                                      <a:cubicBezTo>
                                        <a:pt x="126108" y="602142"/>
                                        <a:pt x="131276" y="615282"/>
                                        <a:pt x="148834" y="615282"/>
                                      </a:cubicBezTo>
                                      <a:cubicBezTo>
                                        <a:pt x="165250" y="615282"/>
                                        <a:pt x="171407" y="603374"/>
                                        <a:pt x="171407" y="591160"/>
                                      </a:cubicBezTo>
                                      <a:moveTo>
                                        <a:pt x="87475" y="580242"/>
                                      </a:moveTo>
                                      <a:cubicBezTo>
                                        <a:pt x="85456" y="583251"/>
                                        <a:pt x="84923" y="586971"/>
                                        <a:pt x="84923" y="590564"/>
                                      </a:cubicBezTo>
                                      <a:cubicBezTo>
                                        <a:pt x="84923" y="597508"/>
                                        <a:pt x="87348" y="607170"/>
                                        <a:pt x="98330" y="607170"/>
                                      </a:cubicBezTo>
                                      <a:cubicBezTo>
                                        <a:pt x="103814" y="607170"/>
                                        <a:pt x="108194" y="604097"/>
                                        <a:pt x="109363" y="603183"/>
                                      </a:cubicBezTo>
                                      <a:lnTo>
                                        <a:pt x="109363" y="597292"/>
                                      </a:lnTo>
                                      <a:lnTo>
                                        <a:pt x="98584" y="597292"/>
                                      </a:lnTo>
                                      <a:lnTo>
                                        <a:pt x="98584" y="589396"/>
                                      </a:lnTo>
                                      <a:lnTo>
                                        <a:pt x="118910" y="589396"/>
                                      </a:lnTo>
                                      <a:lnTo>
                                        <a:pt x="118910" y="608020"/>
                                      </a:lnTo>
                                      <a:cubicBezTo>
                                        <a:pt x="116168" y="610699"/>
                                        <a:pt x="108398" y="615282"/>
                                        <a:pt x="98914" y="615282"/>
                                      </a:cubicBezTo>
                                      <a:cubicBezTo>
                                        <a:pt x="82054" y="615282"/>
                                        <a:pt x="75185" y="603247"/>
                                        <a:pt x="75185" y="590957"/>
                                      </a:cubicBezTo>
                                      <a:cubicBezTo>
                                        <a:pt x="75185" y="579531"/>
                                        <a:pt x="81470" y="566899"/>
                                        <a:pt x="98381" y="566899"/>
                                      </a:cubicBezTo>
                                      <a:cubicBezTo>
                                        <a:pt x="105973" y="566899"/>
                                        <a:pt x="115787" y="569133"/>
                                        <a:pt x="118326" y="580636"/>
                                      </a:cubicBezTo>
                                      <a:lnTo>
                                        <a:pt x="108918" y="582400"/>
                                      </a:lnTo>
                                      <a:cubicBezTo>
                                        <a:pt x="107077" y="575938"/>
                                        <a:pt x="101263" y="575011"/>
                                        <a:pt x="98457" y="575011"/>
                                      </a:cubicBezTo>
                                      <a:cubicBezTo>
                                        <a:pt x="94470" y="575011"/>
                                        <a:pt x="90217" y="576256"/>
                                        <a:pt x="87475" y="580242"/>
                                      </a:cubicBezTo>
                                      <a:moveTo>
                                        <a:pt x="1401438" y="279124"/>
                                      </a:moveTo>
                                      <a:cubicBezTo>
                                        <a:pt x="1402123" y="282031"/>
                                        <a:pt x="1402466" y="286183"/>
                                        <a:pt x="1402466" y="291604"/>
                                      </a:cubicBezTo>
                                      <a:lnTo>
                                        <a:pt x="1402466" y="335176"/>
                                      </a:lnTo>
                                      <a:lnTo>
                                        <a:pt x="1383917" y="335176"/>
                                      </a:lnTo>
                                      <a:lnTo>
                                        <a:pt x="1383917" y="299387"/>
                                      </a:lnTo>
                                      <a:cubicBezTo>
                                        <a:pt x="1383917" y="291820"/>
                                        <a:pt x="1383523" y="286919"/>
                                        <a:pt x="1382711" y="284698"/>
                                      </a:cubicBezTo>
                                      <a:cubicBezTo>
                                        <a:pt x="1381924" y="282476"/>
                                        <a:pt x="1380642" y="280749"/>
                                        <a:pt x="1378864" y="279518"/>
                                      </a:cubicBezTo>
                                      <a:cubicBezTo>
                                        <a:pt x="1377074" y="278274"/>
                                        <a:pt x="1374941" y="277664"/>
                                        <a:pt x="1372427" y="277664"/>
                                      </a:cubicBezTo>
                                      <a:cubicBezTo>
                                        <a:pt x="1369215" y="277664"/>
                                        <a:pt x="1366333" y="278540"/>
                                        <a:pt x="1363782" y="280305"/>
                                      </a:cubicBezTo>
                                      <a:cubicBezTo>
                                        <a:pt x="1361230" y="282070"/>
                                        <a:pt x="1359478" y="284406"/>
                                        <a:pt x="1358525" y="287300"/>
                                      </a:cubicBezTo>
                                      <a:cubicBezTo>
                                        <a:pt x="1357586" y="290220"/>
                                        <a:pt x="1357103" y="295578"/>
                                        <a:pt x="1357103" y="303411"/>
                                      </a:cubicBezTo>
                                      <a:lnTo>
                                        <a:pt x="1357103" y="335176"/>
                                      </a:lnTo>
                                      <a:lnTo>
                                        <a:pt x="1338555" y="335176"/>
                                      </a:lnTo>
                                      <a:lnTo>
                                        <a:pt x="1338555" y="265057"/>
                                      </a:lnTo>
                                      <a:lnTo>
                                        <a:pt x="1355783" y="265057"/>
                                      </a:lnTo>
                                      <a:lnTo>
                                        <a:pt x="1355783" y="275354"/>
                                      </a:lnTo>
                                      <a:cubicBezTo>
                                        <a:pt x="1361903" y="267431"/>
                                        <a:pt x="1369609" y="263483"/>
                                        <a:pt x="1378890" y="263483"/>
                                      </a:cubicBezTo>
                                      <a:cubicBezTo>
                                        <a:pt x="1382990" y="263483"/>
                                        <a:pt x="1386736" y="264207"/>
                                        <a:pt x="1390126" y="265692"/>
                                      </a:cubicBezTo>
                                      <a:cubicBezTo>
                                        <a:pt x="1393503" y="267165"/>
                                        <a:pt x="1396080" y="269044"/>
                                        <a:pt x="1397807" y="271329"/>
                                      </a:cubicBezTo>
                                      <a:cubicBezTo>
                                        <a:pt x="1399533" y="273627"/>
                                        <a:pt x="1400765" y="276217"/>
                                        <a:pt x="1401438" y="279124"/>
                                      </a:cubicBezTo>
                                      <a:moveTo>
                                        <a:pt x="1300162" y="316094"/>
                                      </a:moveTo>
                                      <a:cubicBezTo>
                                        <a:pt x="1296887" y="319789"/>
                                        <a:pt x="1292824" y="321629"/>
                                        <a:pt x="1287987" y="321629"/>
                                      </a:cubicBezTo>
                                      <a:cubicBezTo>
                                        <a:pt x="1283137" y="321629"/>
                                        <a:pt x="1279074" y="319789"/>
                                        <a:pt x="1275761" y="316094"/>
                                      </a:cubicBezTo>
                                      <a:cubicBezTo>
                                        <a:pt x="1272460" y="312387"/>
                                        <a:pt x="1270822" y="307067"/>
                                        <a:pt x="1270822" y="300110"/>
                                      </a:cubicBezTo>
                                      <a:cubicBezTo>
                                        <a:pt x="1270822" y="293153"/>
                                        <a:pt x="1272460" y="287833"/>
                                        <a:pt x="1275761" y="284139"/>
                                      </a:cubicBezTo>
                                      <a:cubicBezTo>
                                        <a:pt x="1279074" y="280432"/>
                                        <a:pt x="1283137" y="278591"/>
                                        <a:pt x="1287987" y="278591"/>
                                      </a:cubicBezTo>
                                      <a:cubicBezTo>
                                        <a:pt x="1292824" y="278591"/>
                                        <a:pt x="1296887" y="280432"/>
                                        <a:pt x="1300162" y="284139"/>
                                      </a:cubicBezTo>
                                      <a:cubicBezTo>
                                        <a:pt x="1303438" y="287833"/>
                                        <a:pt x="1305088" y="293115"/>
                                        <a:pt x="1305088" y="299983"/>
                                      </a:cubicBezTo>
                                      <a:cubicBezTo>
                                        <a:pt x="1305088" y="307017"/>
                                        <a:pt x="1303438" y="312387"/>
                                        <a:pt x="1300162" y="316094"/>
                                      </a:cubicBezTo>
                                      <a:moveTo>
                                        <a:pt x="1287911" y="263470"/>
                                      </a:moveTo>
                                      <a:cubicBezTo>
                                        <a:pt x="1281055" y="263470"/>
                                        <a:pt x="1274834" y="264994"/>
                                        <a:pt x="1269273" y="268028"/>
                                      </a:cubicBezTo>
                                      <a:cubicBezTo>
                                        <a:pt x="1263700" y="271062"/>
                                        <a:pt x="1259396" y="275468"/>
                                        <a:pt x="1256349" y="281232"/>
                                      </a:cubicBezTo>
                                      <a:cubicBezTo>
                                        <a:pt x="1253327" y="286995"/>
                                        <a:pt x="1251803" y="292962"/>
                                        <a:pt x="1251803" y="299133"/>
                                      </a:cubicBezTo>
                                      <a:cubicBezTo>
                                        <a:pt x="1251803" y="307182"/>
                                        <a:pt x="1253327" y="314012"/>
                                        <a:pt x="1256349" y="319623"/>
                                      </a:cubicBezTo>
                                      <a:cubicBezTo>
                                        <a:pt x="1259396" y="325235"/>
                                        <a:pt x="1263826" y="329488"/>
                                        <a:pt x="1269667" y="332395"/>
                                      </a:cubicBezTo>
                                      <a:cubicBezTo>
                                        <a:pt x="1275507" y="335303"/>
                                        <a:pt x="1281626" y="336750"/>
                                        <a:pt x="1288050" y="336750"/>
                                      </a:cubicBezTo>
                                      <a:cubicBezTo>
                                        <a:pt x="1298448" y="336750"/>
                                        <a:pt x="1307043" y="333259"/>
                                        <a:pt x="1313899" y="326289"/>
                                      </a:cubicBezTo>
                                      <a:cubicBezTo>
                                        <a:pt x="1320742" y="319319"/>
                                        <a:pt x="1324170" y="310521"/>
                                        <a:pt x="1324170" y="299920"/>
                                      </a:cubicBezTo>
                                      <a:cubicBezTo>
                                        <a:pt x="1324170" y="289395"/>
                                        <a:pt x="1320768" y="280686"/>
                                        <a:pt x="1314001" y="273805"/>
                                      </a:cubicBezTo>
                                      <a:cubicBezTo>
                                        <a:pt x="1307221" y="266911"/>
                                        <a:pt x="1298524" y="263470"/>
                                        <a:pt x="1287911" y="263470"/>
                                      </a:cubicBezTo>
                                      <a:moveTo>
                                        <a:pt x="1218540" y="265057"/>
                                      </a:moveTo>
                                      <a:lnTo>
                                        <a:pt x="1237102" y="265057"/>
                                      </a:lnTo>
                                      <a:lnTo>
                                        <a:pt x="1237102" y="335163"/>
                                      </a:lnTo>
                                      <a:lnTo>
                                        <a:pt x="1218540" y="335163"/>
                                      </a:lnTo>
                                      <a:lnTo>
                                        <a:pt x="1218540" y="265057"/>
                                      </a:lnTo>
                                      <a:close/>
                                      <a:moveTo>
                                        <a:pt x="1218540" y="238383"/>
                                      </a:moveTo>
                                      <a:lnTo>
                                        <a:pt x="1237102" y="238383"/>
                                      </a:lnTo>
                                      <a:lnTo>
                                        <a:pt x="1237102" y="255548"/>
                                      </a:lnTo>
                                      <a:lnTo>
                                        <a:pt x="1218540" y="255548"/>
                                      </a:lnTo>
                                      <a:lnTo>
                                        <a:pt x="1218540" y="238383"/>
                                      </a:lnTo>
                                      <a:close/>
                                      <a:moveTo>
                                        <a:pt x="1205590" y="319585"/>
                                      </a:moveTo>
                                      <a:lnTo>
                                        <a:pt x="1207177" y="333982"/>
                                      </a:lnTo>
                                      <a:cubicBezTo>
                                        <a:pt x="1202861" y="335823"/>
                                        <a:pt x="1197973" y="336763"/>
                                        <a:pt x="1192514" y="336763"/>
                                      </a:cubicBezTo>
                                      <a:cubicBezTo>
                                        <a:pt x="1189175" y="336763"/>
                                        <a:pt x="1186166" y="336191"/>
                                        <a:pt x="1183474" y="335074"/>
                                      </a:cubicBezTo>
                                      <a:cubicBezTo>
                                        <a:pt x="1180783" y="333957"/>
                                        <a:pt x="1178827" y="332497"/>
                                        <a:pt x="1177558" y="330720"/>
                                      </a:cubicBezTo>
                                      <a:cubicBezTo>
                                        <a:pt x="1176314" y="328930"/>
                                        <a:pt x="1175438" y="326517"/>
                                        <a:pt x="1174955" y="323483"/>
                                      </a:cubicBezTo>
                                      <a:cubicBezTo>
                                        <a:pt x="1174575" y="321337"/>
                                        <a:pt x="1174359" y="316970"/>
                                        <a:pt x="1174359" y="310406"/>
                                      </a:cubicBezTo>
                                      <a:lnTo>
                                        <a:pt x="1174359" y="279848"/>
                                      </a:lnTo>
                                      <a:lnTo>
                                        <a:pt x="1165840" y="279848"/>
                                      </a:lnTo>
                                      <a:lnTo>
                                        <a:pt x="1165840" y="265057"/>
                                      </a:lnTo>
                                      <a:lnTo>
                                        <a:pt x="1174359" y="265057"/>
                                      </a:lnTo>
                                      <a:lnTo>
                                        <a:pt x="1174359" y="251130"/>
                                      </a:lnTo>
                                      <a:lnTo>
                                        <a:pt x="1192983" y="240301"/>
                                      </a:lnTo>
                                      <a:lnTo>
                                        <a:pt x="1192983" y="265057"/>
                                      </a:lnTo>
                                      <a:lnTo>
                                        <a:pt x="1205654" y="265057"/>
                                      </a:lnTo>
                                      <a:lnTo>
                                        <a:pt x="1205654" y="279848"/>
                                      </a:lnTo>
                                      <a:lnTo>
                                        <a:pt x="1192983" y="279848"/>
                                      </a:lnTo>
                                      <a:lnTo>
                                        <a:pt x="1192983" y="308109"/>
                                      </a:lnTo>
                                      <a:cubicBezTo>
                                        <a:pt x="1192983" y="313822"/>
                                        <a:pt x="1193098" y="317161"/>
                                        <a:pt x="1193352" y="318100"/>
                                      </a:cubicBezTo>
                                      <a:cubicBezTo>
                                        <a:pt x="1193580" y="319052"/>
                                        <a:pt x="1194139" y="319827"/>
                                        <a:pt x="1195002" y="320449"/>
                                      </a:cubicBezTo>
                                      <a:cubicBezTo>
                                        <a:pt x="1195853" y="321071"/>
                                        <a:pt x="1196894" y="321363"/>
                                        <a:pt x="1198138" y="321363"/>
                                      </a:cubicBezTo>
                                      <a:cubicBezTo>
                                        <a:pt x="1199852" y="321363"/>
                                        <a:pt x="1202328" y="320779"/>
                                        <a:pt x="1205590" y="319586"/>
                                      </a:cubicBezTo>
                                      <a:moveTo>
                                        <a:pt x="1137007" y="305201"/>
                                      </a:moveTo>
                                      <a:cubicBezTo>
                                        <a:pt x="1137007" y="309645"/>
                                        <a:pt x="1136753" y="312654"/>
                                        <a:pt x="1136271" y="314241"/>
                                      </a:cubicBezTo>
                                      <a:cubicBezTo>
                                        <a:pt x="1135573" y="316665"/>
                                        <a:pt x="1134100" y="318709"/>
                                        <a:pt x="1131853" y="320385"/>
                                      </a:cubicBezTo>
                                      <a:cubicBezTo>
                                        <a:pt x="1128818" y="322582"/>
                                        <a:pt x="1125619" y="323686"/>
                                        <a:pt x="1122280" y="323686"/>
                                      </a:cubicBezTo>
                                      <a:cubicBezTo>
                                        <a:pt x="1119284" y="323686"/>
                                        <a:pt x="1116821" y="322734"/>
                                        <a:pt x="1114891" y="320842"/>
                                      </a:cubicBezTo>
                                      <a:cubicBezTo>
                                        <a:pt x="1112948" y="318951"/>
                                        <a:pt x="1111971" y="316703"/>
                                        <a:pt x="1111971" y="314114"/>
                                      </a:cubicBezTo>
                                      <a:cubicBezTo>
                                        <a:pt x="1111971" y="311473"/>
                                        <a:pt x="1113190" y="309289"/>
                                        <a:pt x="1115602" y="307575"/>
                                      </a:cubicBezTo>
                                      <a:cubicBezTo>
                                        <a:pt x="1117189" y="306521"/>
                                        <a:pt x="1120553" y="305442"/>
                                        <a:pt x="1125708" y="304338"/>
                                      </a:cubicBezTo>
                                      <a:cubicBezTo>
                                        <a:pt x="1130863" y="303233"/>
                                        <a:pt x="1134620" y="302294"/>
                                        <a:pt x="1137007" y="301494"/>
                                      </a:cubicBezTo>
                                      <a:lnTo>
                                        <a:pt x="1137007" y="305201"/>
                                      </a:lnTo>
                                      <a:lnTo>
                                        <a:pt x="1137007" y="305201"/>
                                      </a:lnTo>
                                      <a:close/>
                                      <a:moveTo>
                                        <a:pt x="1155023" y="312120"/>
                                      </a:moveTo>
                                      <a:lnTo>
                                        <a:pt x="1155213" y="290474"/>
                                      </a:lnTo>
                                      <a:cubicBezTo>
                                        <a:pt x="1155213" y="282425"/>
                                        <a:pt x="1154388" y="276890"/>
                                        <a:pt x="1152737" y="273868"/>
                                      </a:cubicBezTo>
                                      <a:cubicBezTo>
                                        <a:pt x="1151100" y="270859"/>
                                        <a:pt x="1148243" y="268371"/>
                                        <a:pt x="1144193" y="266416"/>
                                      </a:cubicBezTo>
                                      <a:cubicBezTo>
                                        <a:pt x="1140143" y="264448"/>
                                        <a:pt x="1133986" y="263470"/>
                                        <a:pt x="1125708" y="263470"/>
                                      </a:cubicBezTo>
                                      <a:cubicBezTo>
                                        <a:pt x="1116592" y="263470"/>
                                        <a:pt x="1109736" y="265108"/>
                                        <a:pt x="1105115" y="268358"/>
                                      </a:cubicBezTo>
                                      <a:cubicBezTo>
                                        <a:pt x="1100481" y="271608"/>
                                        <a:pt x="1097231" y="276636"/>
                                        <a:pt x="1095339" y="283403"/>
                                      </a:cubicBezTo>
                                      <a:lnTo>
                                        <a:pt x="1112187" y="286437"/>
                                      </a:lnTo>
                                      <a:cubicBezTo>
                                        <a:pt x="1113317" y="283187"/>
                                        <a:pt x="1114815" y="280914"/>
                                        <a:pt x="1116668" y="279606"/>
                                      </a:cubicBezTo>
                                      <a:cubicBezTo>
                                        <a:pt x="1118509" y="278311"/>
                                        <a:pt x="1121087" y="277664"/>
                                        <a:pt x="1124387" y="277664"/>
                                      </a:cubicBezTo>
                                      <a:cubicBezTo>
                                        <a:pt x="1129263" y="277664"/>
                                        <a:pt x="1132602" y="278426"/>
                                        <a:pt x="1134354" y="279949"/>
                                      </a:cubicBezTo>
                                      <a:cubicBezTo>
                                        <a:pt x="1136118" y="281460"/>
                                        <a:pt x="1137007" y="283999"/>
                                        <a:pt x="1137007" y="287567"/>
                                      </a:cubicBezTo>
                                      <a:lnTo>
                                        <a:pt x="1137007" y="289420"/>
                                      </a:lnTo>
                                      <a:cubicBezTo>
                                        <a:pt x="1133655" y="290830"/>
                                        <a:pt x="1127650" y="292340"/>
                                        <a:pt x="1118979" y="293978"/>
                                      </a:cubicBezTo>
                                      <a:cubicBezTo>
                                        <a:pt x="1112555" y="295210"/>
                                        <a:pt x="1107629" y="296657"/>
                                        <a:pt x="1104226" y="298295"/>
                                      </a:cubicBezTo>
                                      <a:cubicBezTo>
                                        <a:pt x="1100811" y="299945"/>
                                        <a:pt x="1098145" y="302332"/>
                                        <a:pt x="1096253" y="305430"/>
                                      </a:cubicBezTo>
                                      <a:cubicBezTo>
                                        <a:pt x="1094361" y="308527"/>
                                        <a:pt x="1093435" y="312057"/>
                                        <a:pt x="1093435" y="316031"/>
                                      </a:cubicBezTo>
                                      <a:cubicBezTo>
                                        <a:pt x="1093435" y="322010"/>
                                        <a:pt x="1095504" y="326962"/>
                                        <a:pt x="1099656" y="330872"/>
                                      </a:cubicBezTo>
                                      <a:cubicBezTo>
                                        <a:pt x="1103820" y="334795"/>
                                        <a:pt x="1109508" y="336763"/>
                                        <a:pt x="1116732" y="336763"/>
                                      </a:cubicBezTo>
                                      <a:cubicBezTo>
                                        <a:pt x="1120820" y="336763"/>
                                        <a:pt x="1124679" y="335976"/>
                                        <a:pt x="1128285" y="334440"/>
                                      </a:cubicBezTo>
                                      <a:cubicBezTo>
                                        <a:pt x="1131891" y="332903"/>
                                        <a:pt x="1135280" y="330593"/>
                                        <a:pt x="1138454" y="327520"/>
                                      </a:cubicBezTo>
                                      <a:cubicBezTo>
                                        <a:pt x="1138581" y="327863"/>
                                        <a:pt x="1138810" y="328587"/>
                                        <a:pt x="1139102" y="329691"/>
                                      </a:cubicBezTo>
                                      <a:cubicBezTo>
                                        <a:pt x="1139812" y="332104"/>
                                        <a:pt x="1140409" y="333944"/>
                                        <a:pt x="1140892" y="335176"/>
                                      </a:cubicBezTo>
                                      <a:lnTo>
                                        <a:pt x="1159237" y="335176"/>
                                      </a:lnTo>
                                      <a:cubicBezTo>
                                        <a:pt x="1157612" y="331824"/>
                                        <a:pt x="1156508" y="328688"/>
                                        <a:pt x="1155911" y="325756"/>
                                      </a:cubicBezTo>
                                      <a:cubicBezTo>
                                        <a:pt x="1155327" y="322836"/>
                                        <a:pt x="1155022" y="318291"/>
                                        <a:pt x="1155022" y="312120"/>
                                      </a:cubicBezTo>
                                      <a:moveTo>
                                        <a:pt x="1066951" y="308299"/>
                                      </a:moveTo>
                                      <a:lnTo>
                                        <a:pt x="1085170" y="311409"/>
                                      </a:lnTo>
                                      <a:cubicBezTo>
                                        <a:pt x="1083278" y="319763"/>
                                        <a:pt x="1079660" y="326086"/>
                                        <a:pt x="1074277" y="330352"/>
                                      </a:cubicBezTo>
                                      <a:cubicBezTo>
                                        <a:pt x="1068919" y="334617"/>
                                        <a:pt x="1061708" y="336763"/>
                                        <a:pt x="1052694" y="336763"/>
                                      </a:cubicBezTo>
                                      <a:cubicBezTo>
                                        <a:pt x="1042436" y="336763"/>
                                        <a:pt x="1034259" y="333525"/>
                                        <a:pt x="1028178" y="327051"/>
                                      </a:cubicBezTo>
                                      <a:cubicBezTo>
                                        <a:pt x="1022058" y="320576"/>
                                        <a:pt x="1019012" y="311625"/>
                                        <a:pt x="1019012" y="300186"/>
                                      </a:cubicBezTo>
                                      <a:cubicBezTo>
                                        <a:pt x="1019012" y="288608"/>
                                        <a:pt x="1022084" y="279594"/>
                                        <a:pt x="1028191" y="273145"/>
                                      </a:cubicBezTo>
                                      <a:cubicBezTo>
                                        <a:pt x="1034310" y="266695"/>
                                        <a:pt x="1042601" y="263470"/>
                                        <a:pt x="1053024" y="263470"/>
                                      </a:cubicBezTo>
                                      <a:cubicBezTo>
                                        <a:pt x="1061556" y="263470"/>
                                        <a:pt x="1068348" y="265311"/>
                                        <a:pt x="1073388" y="268980"/>
                                      </a:cubicBezTo>
                                      <a:cubicBezTo>
                                        <a:pt x="1078416" y="272662"/>
                                        <a:pt x="1082047" y="278261"/>
                                        <a:pt x="1084243" y="285789"/>
                                      </a:cubicBezTo>
                                      <a:lnTo>
                                        <a:pt x="1065961" y="289090"/>
                                      </a:lnTo>
                                      <a:cubicBezTo>
                                        <a:pt x="1065339" y="285434"/>
                                        <a:pt x="1063942" y="282679"/>
                                        <a:pt x="1061771" y="280838"/>
                                      </a:cubicBezTo>
                                      <a:cubicBezTo>
                                        <a:pt x="1059600" y="278985"/>
                                        <a:pt x="1056769" y="278071"/>
                                        <a:pt x="1053291" y="278071"/>
                                      </a:cubicBezTo>
                                      <a:cubicBezTo>
                                        <a:pt x="1048669" y="278071"/>
                                        <a:pt x="1044975" y="279657"/>
                                        <a:pt x="1042232" y="282844"/>
                                      </a:cubicBezTo>
                                      <a:cubicBezTo>
                                        <a:pt x="1039477" y="286043"/>
                                        <a:pt x="1038094" y="291376"/>
                                        <a:pt x="1038094" y="298866"/>
                                      </a:cubicBezTo>
                                      <a:cubicBezTo>
                                        <a:pt x="1038094" y="307182"/>
                                        <a:pt x="1039490" y="313060"/>
                                        <a:pt x="1042296" y="316488"/>
                                      </a:cubicBezTo>
                                      <a:cubicBezTo>
                                        <a:pt x="1045077" y="319916"/>
                                        <a:pt x="1048847" y="321630"/>
                                        <a:pt x="1053545" y="321630"/>
                                      </a:cubicBezTo>
                                      <a:cubicBezTo>
                                        <a:pt x="1057074" y="321630"/>
                                        <a:pt x="1059956" y="320639"/>
                                        <a:pt x="1062203" y="318633"/>
                                      </a:cubicBezTo>
                                      <a:cubicBezTo>
                                        <a:pt x="1064438" y="316627"/>
                                        <a:pt x="1066025" y="313187"/>
                                        <a:pt x="1066951" y="308299"/>
                                      </a:cubicBezTo>
                                      <a:moveTo>
                                        <a:pt x="985355" y="265057"/>
                                      </a:moveTo>
                                      <a:lnTo>
                                        <a:pt x="1003903" y="265057"/>
                                      </a:lnTo>
                                      <a:lnTo>
                                        <a:pt x="1003903" y="335176"/>
                                      </a:lnTo>
                                      <a:lnTo>
                                        <a:pt x="986675" y="335176"/>
                                      </a:lnTo>
                                      <a:lnTo>
                                        <a:pt x="986675" y="324676"/>
                                      </a:lnTo>
                                      <a:cubicBezTo>
                                        <a:pt x="984110" y="328409"/>
                                        <a:pt x="980771" y="331367"/>
                                        <a:pt x="976594" y="333513"/>
                                      </a:cubicBezTo>
                                      <a:cubicBezTo>
                                        <a:pt x="972443" y="335671"/>
                                        <a:pt x="968050" y="336750"/>
                                        <a:pt x="963429" y="336750"/>
                                      </a:cubicBezTo>
                                      <a:cubicBezTo>
                                        <a:pt x="958719" y="336750"/>
                                        <a:pt x="954491" y="335722"/>
                                        <a:pt x="950746" y="333652"/>
                                      </a:cubicBezTo>
                                      <a:cubicBezTo>
                                        <a:pt x="947013" y="331583"/>
                                        <a:pt x="944309" y="328676"/>
                                        <a:pt x="942633" y="324930"/>
                                      </a:cubicBezTo>
                                      <a:cubicBezTo>
                                        <a:pt x="940957" y="321198"/>
                                        <a:pt x="940119" y="316018"/>
                                        <a:pt x="940119" y="309416"/>
                                      </a:cubicBezTo>
                                      <a:lnTo>
                                        <a:pt x="940119" y="265057"/>
                                      </a:lnTo>
                                      <a:lnTo>
                                        <a:pt x="958668" y="265057"/>
                                      </a:lnTo>
                                      <a:lnTo>
                                        <a:pt x="958668" y="297279"/>
                                      </a:lnTo>
                                      <a:cubicBezTo>
                                        <a:pt x="958668" y="307131"/>
                                        <a:pt x="959023" y="313174"/>
                                        <a:pt x="959696" y="315396"/>
                                      </a:cubicBezTo>
                                      <a:cubicBezTo>
                                        <a:pt x="960395" y="317618"/>
                                        <a:pt x="961626" y="319382"/>
                                        <a:pt x="963429" y="320677"/>
                                      </a:cubicBezTo>
                                      <a:cubicBezTo>
                                        <a:pt x="965232" y="321985"/>
                                        <a:pt x="967530" y="322632"/>
                                        <a:pt x="970310" y="322632"/>
                                      </a:cubicBezTo>
                                      <a:cubicBezTo>
                                        <a:pt x="973459" y="322632"/>
                                        <a:pt x="976315" y="321756"/>
                                        <a:pt x="978816" y="320017"/>
                                      </a:cubicBezTo>
                                      <a:cubicBezTo>
                                        <a:pt x="981317" y="318278"/>
                                        <a:pt x="983044" y="316132"/>
                                        <a:pt x="983971" y="313542"/>
                                      </a:cubicBezTo>
                                      <a:cubicBezTo>
                                        <a:pt x="984885" y="310978"/>
                                        <a:pt x="985355" y="304668"/>
                                        <a:pt x="985355" y="294638"/>
                                      </a:cubicBezTo>
                                      <a:lnTo>
                                        <a:pt x="985355" y="265057"/>
                                      </a:lnTo>
                                      <a:close/>
                                      <a:moveTo>
                                        <a:pt x="899264" y="316653"/>
                                      </a:moveTo>
                                      <a:cubicBezTo>
                                        <a:pt x="896267" y="320284"/>
                                        <a:pt x="892636" y="322099"/>
                                        <a:pt x="888358" y="322099"/>
                                      </a:cubicBezTo>
                                      <a:cubicBezTo>
                                        <a:pt x="883000" y="322099"/>
                                        <a:pt x="878811" y="319674"/>
                                        <a:pt x="875827" y="314837"/>
                                      </a:cubicBezTo>
                                      <a:cubicBezTo>
                                        <a:pt x="873745" y="311486"/>
                                        <a:pt x="872729" y="306077"/>
                                        <a:pt x="872729" y="298599"/>
                                      </a:cubicBezTo>
                                      <a:cubicBezTo>
                                        <a:pt x="872729" y="291642"/>
                                        <a:pt x="874202" y="286411"/>
                                        <a:pt x="877173" y="282907"/>
                                      </a:cubicBezTo>
                                      <a:cubicBezTo>
                                        <a:pt x="880156" y="279416"/>
                                        <a:pt x="883838" y="277664"/>
                                        <a:pt x="888244" y="277664"/>
                                      </a:cubicBezTo>
                                      <a:cubicBezTo>
                                        <a:pt x="892776" y="277664"/>
                                        <a:pt x="896483" y="279441"/>
                                        <a:pt x="899391" y="282984"/>
                                      </a:cubicBezTo>
                                      <a:cubicBezTo>
                                        <a:pt x="902298" y="286526"/>
                                        <a:pt x="903745" y="292328"/>
                                        <a:pt x="903745" y="300377"/>
                                      </a:cubicBezTo>
                                      <a:cubicBezTo>
                                        <a:pt x="903745" y="307601"/>
                                        <a:pt x="902260" y="313022"/>
                                        <a:pt x="899264" y="316653"/>
                                      </a:cubicBezTo>
                                      <a:moveTo>
                                        <a:pt x="903682" y="273246"/>
                                      </a:moveTo>
                                      <a:cubicBezTo>
                                        <a:pt x="897969" y="266720"/>
                                        <a:pt x="891176" y="263470"/>
                                        <a:pt x="883356" y="263470"/>
                                      </a:cubicBezTo>
                                      <a:cubicBezTo>
                                        <a:pt x="874811" y="263470"/>
                                        <a:pt x="867740" y="266568"/>
                                        <a:pt x="862153" y="272751"/>
                                      </a:cubicBezTo>
                                      <a:cubicBezTo>
                                        <a:pt x="856567" y="278934"/>
                                        <a:pt x="853774" y="287973"/>
                                        <a:pt x="853774" y="299844"/>
                                      </a:cubicBezTo>
                                      <a:cubicBezTo>
                                        <a:pt x="853774" y="311473"/>
                                        <a:pt x="856643" y="320525"/>
                                        <a:pt x="862395" y="327013"/>
                                      </a:cubicBezTo>
                                      <a:cubicBezTo>
                                        <a:pt x="868121" y="333513"/>
                                        <a:pt x="875027" y="336763"/>
                                        <a:pt x="883089" y="336763"/>
                                      </a:cubicBezTo>
                                      <a:cubicBezTo>
                                        <a:pt x="887037" y="336763"/>
                                        <a:pt x="890986" y="335785"/>
                                        <a:pt x="894871" y="333817"/>
                                      </a:cubicBezTo>
                                      <a:cubicBezTo>
                                        <a:pt x="898756" y="331862"/>
                                        <a:pt x="902146" y="328879"/>
                                        <a:pt x="905002" y="324867"/>
                                      </a:cubicBezTo>
                                      <a:lnTo>
                                        <a:pt x="905002" y="335176"/>
                                      </a:lnTo>
                                      <a:lnTo>
                                        <a:pt x="922230" y="335176"/>
                                      </a:lnTo>
                                      <a:lnTo>
                                        <a:pt x="922230" y="238384"/>
                                      </a:lnTo>
                                      <a:lnTo>
                                        <a:pt x="903682" y="238384"/>
                                      </a:lnTo>
                                      <a:lnTo>
                                        <a:pt x="903682" y="273246"/>
                                      </a:lnTo>
                                      <a:lnTo>
                                        <a:pt x="903682" y="273246"/>
                                      </a:lnTo>
                                      <a:close/>
                                      <a:moveTo>
                                        <a:pt x="787413" y="318862"/>
                                      </a:moveTo>
                                      <a:lnTo>
                                        <a:pt x="841485" y="318862"/>
                                      </a:lnTo>
                                      <a:lnTo>
                                        <a:pt x="841485" y="335176"/>
                                      </a:lnTo>
                                      <a:lnTo>
                                        <a:pt x="767886" y="335176"/>
                                      </a:lnTo>
                                      <a:lnTo>
                                        <a:pt x="767886" y="238383"/>
                                      </a:lnTo>
                                      <a:lnTo>
                                        <a:pt x="839644" y="238383"/>
                                      </a:lnTo>
                                      <a:lnTo>
                                        <a:pt x="839644" y="254761"/>
                                      </a:lnTo>
                                      <a:lnTo>
                                        <a:pt x="787413" y="254761"/>
                                      </a:lnTo>
                                      <a:lnTo>
                                        <a:pt x="787413" y="276217"/>
                                      </a:lnTo>
                                      <a:lnTo>
                                        <a:pt x="836013" y="276217"/>
                                      </a:lnTo>
                                      <a:lnTo>
                                        <a:pt x="836013" y="292518"/>
                                      </a:lnTo>
                                      <a:lnTo>
                                        <a:pt x="787413" y="292518"/>
                                      </a:lnTo>
                                      <a:lnTo>
                                        <a:pt x="787413" y="318862"/>
                                      </a:lnTo>
                                      <a:close/>
                                      <a:moveTo>
                                        <a:pt x="1600789" y="96343"/>
                                      </a:moveTo>
                                      <a:lnTo>
                                        <a:pt x="1600789" y="102818"/>
                                      </a:lnTo>
                                      <a:lnTo>
                                        <a:pt x="1614449" y="102818"/>
                                      </a:lnTo>
                                      <a:lnTo>
                                        <a:pt x="1614449" y="112061"/>
                                      </a:lnTo>
                                      <a:lnTo>
                                        <a:pt x="1600789" y="112061"/>
                                      </a:lnTo>
                                      <a:lnTo>
                                        <a:pt x="1600789" y="172924"/>
                                      </a:lnTo>
                                      <a:lnTo>
                                        <a:pt x="1588969" y="172924"/>
                                      </a:lnTo>
                                      <a:lnTo>
                                        <a:pt x="1588969" y="112061"/>
                                      </a:lnTo>
                                      <a:lnTo>
                                        <a:pt x="1578469" y="112061"/>
                                      </a:lnTo>
                                      <a:lnTo>
                                        <a:pt x="1578469" y="102818"/>
                                      </a:lnTo>
                                      <a:lnTo>
                                        <a:pt x="1588969" y="102818"/>
                                      </a:lnTo>
                                      <a:lnTo>
                                        <a:pt x="1588969" y="95353"/>
                                      </a:lnTo>
                                      <a:cubicBezTo>
                                        <a:pt x="1588969" y="90643"/>
                                        <a:pt x="1589388" y="87139"/>
                                        <a:pt x="1590226" y="84854"/>
                                      </a:cubicBezTo>
                                      <a:cubicBezTo>
                                        <a:pt x="1591368" y="81769"/>
                                        <a:pt x="1593387" y="79280"/>
                                        <a:pt x="1596256" y="77363"/>
                                      </a:cubicBezTo>
                                      <a:cubicBezTo>
                                        <a:pt x="1599138" y="75446"/>
                                        <a:pt x="1603188" y="74481"/>
                                        <a:pt x="1608381" y="74481"/>
                                      </a:cubicBezTo>
                                      <a:cubicBezTo>
                                        <a:pt x="1611732" y="74481"/>
                                        <a:pt x="1615427" y="74888"/>
                                        <a:pt x="1619477" y="75675"/>
                                      </a:cubicBezTo>
                                      <a:lnTo>
                                        <a:pt x="1617687" y="86034"/>
                                      </a:lnTo>
                                      <a:cubicBezTo>
                                        <a:pt x="1615224" y="85603"/>
                                        <a:pt x="1612888" y="85387"/>
                                        <a:pt x="1610691" y="85387"/>
                                      </a:cubicBezTo>
                                      <a:cubicBezTo>
                                        <a:pt x="1607073" y="85387"/>
                                        <a:pt x="1604534" y="86149"/>
                                        <a:pt x="1603036" y="87698"/>
                                      </a:cubicBezTo>
                                      <a:cubicBezTo>
                                        <a:pt x="1601538" y="89234"/>
                                        <a:pt x="1600789" y="92116"/>
                                        <a:pt x="1600789" y="96343"/>
                                      </a:cubicBezTo>
                                      <a:moveTo>
                                        <a:pt x="1554106" y="157994"/>
                                      </a:moveTo>
                                      <a:cubicBezTo>
                                        <a:pt x="1550195" y="162488"/>
                                        <a:pt x="1545282" y="164735"/>
                                        <a:pt x="1539391" y="164735"/>
                                      </a:cubicBezTo>
                                      <a:cubicBezTo>
                                        <a:pt x="1533449" y="164735"/>
                                        <a:pt x="1528523" y="162501"/>
                                        <a:pt x="1524601" y="158045"/>
                                      </a:cubicBezTo>
                                      <a:cubicBezTo>
                                        <a:pt x="1520677" y="153563"/>
                                        <a:pt x="1518735" y="146847"/>
                                        <a:pt x="1518735" y="137871"/>
                                      </a:cubicBezTo>
                                      <a:cubicBezTo>
                                        <a:pt x="1518735" y="128895"/>
                                        <a:pt x="1520678" y="122179"/>
                                        <a:pt x="1524601" y="117736"/>
                                      </a:cubicBezTo>
                                      <a:cubicBezTo>
                                        <a:pt x="1528523" y="113280"/>
                                        <a:pt x="1533449" y="111058"/>
                                        <a:pt x="1539391" y="111058"/>
                                      </a:cubicBezTo>
                                      <a:cubicBezTo>
                                        <a:pt x="1545244" y="111058"/>
                                        <a:pt x="1550145" y="113292"/>
                                        <a:pt x="1554068" y="117761"/>
                                      </a:cubicBezTo>
                                      <a:cubicBezTo>
                                        <a:pt x="1558016" y="122230"/>
                                        <a:pt x="1559997" y="128794"/>
                                        <a:pt x="1559997" y="137465"/>
                                      </a:cubicBezTo>
                                      <a:cubicBezTo>
                                        <a:pt x="1559997" y="146669"/>
                                        <a:pt x="1558029" y="153512"/>
                                        <a:pt x="1554106" y="157994"/>
                                      </a:cubicBezTo>
                                      <a:moveTo>
                                        <a:pt x="1539391" y="101219"/>
                                      </a:moveTo>
                                      <a:cubicBezTo>
                                        <a:pt x="1530720" y="101219"/>
                                        <a:pt x="1523369" y="103821"/>
                                        <a:pt x="1517338" y="109014"/>
                                      </a:cubicBezTo>
                                      <a:cubicBezTo>
                                        <a:pt x="1510127" y="115273"/>
                                        <a:pt x="1506521" y="124883"/>
                                        <a:pt x="1506521" y="137871"/>
                                      </a:cubicBezTo>
                                      <a:cubicBezTo>
                                        <a:pt x="1506521" y="149704"/>
                                        <a:pt x="1509530" y="158768"/>
                                        <a:pt x="1515586" y="165066"/>
                                      </a:cubicBezTo>
                                      <a:cubicBezTo>
                                        <a:pt x="1521630" y="171363"/>
                                        <a:pt x="1529565" y="174511"/>
                                        <a:pt x="1539391" y="174511"/>
                                      </a:cubicBezTo>
                                      <a:cubicBezTo>
                                        <a:pt x="1545511" y="174511"/>
                                        <a:pt x="1551147" y="173077"/>
                                        <a:pt x="1556328" y="170207"/>
                                      </a:cubicBezTo>
                                      <a:cubicBezTo>
                                        <a:pt x="1561495" y="167351"/>
                                        <a:pt x="1565430" y="163339"/>
                                        <a:pt x="1568135" y="158172"/>
                                      </a:cubicBezTo>
                                      <a:cubicBezTo>
                                        <a:pt x="1570852" y="153005"/>
                                        <a:pt x="1572210" y="145908"/>
                                        <a:pt x="1572210" y="136881"/>
                                      </a:cubicBezTo>
                                      <a:cubicBezTo>
                                        <a:pt x="1572210" y="125747"/>
                                        <a:pt x="1569138" y="117012"/>
                                        <a:pt x="1563018" y="110702"/>
                                      </a:cubicBezTo>
                                      <a:cubicBezTo>
                                        <a:pt x="1556899" y="104380"/>
                                        <a:pt x="1549027" y="101219"/>
                                        <a:pt x="1539391" y="101219"/>
                                      </a:cubicBezTo>
                                      <a:moveTo>
                                        <a:pt x="1461756" y="162298"/>
                                      </a:moveTo>
                                      <a:lnTo>
                                        <a:pt x="1463457" y="172784"/>
                                      </a:lnTo>
                                      <a:cubicBezTo>
                                        <a:pt x="1460118" y="173495"/>
                                        <a:pt x="1457134" y="173851"/>
                                        <a:pt x="1454481" y="173851"/>
                                      </a:cubicBezTo>
                                      <a:cubicBezTo>
                                        <a:pt x="1450177" y="173851"/>
                                        <a:pt x="1446838" y="173165"/>
                                        <a:pt x="1444451" y="171807"/>
                                      </a:cubicBezTo>
                                      <a:cubicBezTo>
                                        <a:pt x="1442077" y="170436"/>
                                        <a:pt x="1440401" y="168646"/>
                                        <a:pt x="1439436" y="166424"/>
                                      </a:cubicBezTo>
                                      <a:cubicBezTo>
                                        <a:pt x="1438459" y="164202"/>
                                        <a:pt x="1437976" y="159517"/>
                                        <a:pt x="1437976" y="152382"/>
                                      </a:cubicBezTo>
                                      <a:lnTo>
                                        <a:pt x="1437976" y="112061"/>
                                      </a:lnTo>
                                      <a:lnTo>
                                        <a:pt x="1429267" y="112061"/>
                                      </a:lnTo>
                                      <a:lnTo>
                                        <a:pt x="1429267" y="102818"/>
                                      </a:lnTo>
                                      <a:lnTo>
                                        <a:pt x="1437976" y="102818"/>
                                      </a:lnTo>
                                      <a:lnTo>
                                        <a:pt x="1437976" y="85450"/>
                                      </a:lnTo>
                                      <a:lnTo>
                                        <a:pt x="1449796" y="78315"/>
                                      </a:lnTo>
                                      <a:lnTo>
                                        <a:pt x="1449796" y="102818"/>
                                      </a:lnTo>
                                      <a:lnTo>
                                        <a:pt x="1461756" y="102818"/>
                                      </a:lnTo>
                                      <a:lnTo>
                                        <a:pt x="1461756" y="112061"/>
                                      </a:lnTo>
                                      <a:lnTo>
                                        <a:pt x="1449796" y="112061"/>
                                      </a:lnTo>
                                      <a:lnTo>
                                        <a:pt x="1449796" y="153055"/>
                                      </a:lnTo>
                                      <a:cubicBezTo>
                                        <a:pt x="1449796" y="156445"/>
                                        <a:pt x="1450012" y="158616"/>
                                        <a:pt x="1450431" y="159594"/>
                                      </a:cubicBezTo>
                                      <a:cubicBezTo>
                                        <a:pt x="1450837" y="160558"/>
                                        <a:pt x="1451535" y="161320"/>
                                        <a:pt x="1452475" y="161892"/>
                                      </a:cubicBezTo>
                                      <a:cubicBezTo>
                                        <a:pt x="1453414" y="162475"/>
                                        <a:pt x="1454773" y="162755"/>
                                        <a:pt x="1456538" y="162755"/>
                                      </a:cubicBezTo>
                                      <a:cubicBezTo>
                                        <a:pt x="1457845" y="162755"/>
                                        <a:pt x="1459585" y="162602"/>
                                        <a:pt x="1461756" y="162298"/>
                                      </a:cubicBezTo>
                                      <a:moveTo>
                                        <a:pt x="1416914" y="118256"/>
                                      </a:moveTo>
                                      <a:cubicBezTo>
                                        <a:pt x="1417371" y="120465"/>
                                        <a:pt x="1417574" y="124312"/>
                                        <a:pt x="1417574" y="129809"/>
                                      </a:cubicBezTo>
                                      <a:lnTo>
                                        <a:pt x="1417574" y="172924"/>
                                      </a:lnTo>
                                      <a:lnTo>
                                        <a:pt x="1405703" y="172924"/>
                                      </a:lnTo>
                                      <a:lnTo>
                                        <a:pt x="1405703" y="130279"/>
                                      </a:lnTo>
                                      <a:cubicBezTo>
                                        <a:pt x="1405703" y="125429"/>
                                        <a:pt x="1405234" y="121811"/>
                                        <a:pt x="1404307" y="119412"/>
                                      </a:cubicBezTo>
                                      <a:cubicBezTo>
                                        <a:pt x="1403380" y="117025"/>
                                        <a:pt x="1401755" y="115108"/>
                                        <a:pt x="1399393" y="113673"/>
                                      </a:cubicBezTo>
                                      <a:cubicBezTo>
                                        <a:pt x="1397045" y="112239"/>
                                        <a:pt x="1394290" y="111528"/>
                                        <a:pt x="1391103" y="111528"/>
                                      </a:cubicBezTo>
                                      <a:cubicBezTo>
                                        <a:pt x="1386037" y="111528"/>
                                        <a:pt x="1381683" y="113127"/>
                                        <a:pt x="1378001" y="116339"/>
                                      </a:cubicBezTo>
                                      <a:cubicBezTo>
                                        <a:pt x="1374319" y="119564"/>
                                        <a:pt x="1372491" y="125658"/>
                                        <a:pt x="1372491" y="134634"/>
                                      </a:cubicBezTo>
                                      <a:lnTo>
                                        <a:pt x="1372491" y="172924"/>
                                      </a:lnTo>
                                      <a:lnTo>
                                        <a:pt x="1360608" y="172924"/>
                                      </a:lnTo>
                                      <a:lnTo>
                                        <a:pt x="1360608" y="102818"/>
                                      </a:lnTo>
                                      <a:lnTo>
                                        <a:pt x="1371310" y="102818"/>
                                      </a:lnTo>
                                      <a:lnTo>
                                        <a:pt x="1371310" y="112772"/>
                                      </a:lnTo>
                                      <a:cubicBezTo>
                                        <a:pt x="1376452" y="105078"/>
                                        <a:pt x="1383892" y="101231"/>
                                        <a:pt x="1393617" y="101231"/>
                                      </a:cubicBezTo>
                                      <a:cubicBezTo>
                                        <a:pt x="1397845" y="101231"/>
                                        <a:pt x="1401730" y="101980"/>
                                        <a:pt x="1405259" y="103504"/>
                                      </a:cubicBezTo>
                                      <a:cubicBezTo>
                                        <a:pt x="1408814" y="105027"/>
                                        <a:pt x="1411467" y="107008"/>
                                        <a:pt x="1413220" y="109471"/>
                                      </a:cubicBezTo>
                                      <a:cubicBezTo>
                                        <a:pt x="1414984" y="111946"/>
                                        <a:pt x="1416216" y="114879"/>
                                        <a:pt x="1416914" y="118256"/>
                                      </a:cubicBezTo>
                                      <a:moveTo>
                                        <a:pt x="1300556" y="116479"/>
                                      </a:moveTo>
                                      <a:cubicBezTo>
                                        <a:pt x="1304276" y="112823"/>
                                        <a:pt x="1308872" y="110994"/>
                                        <a:pt x="1314331" y="110994"/>
                                      </a:cubicBezTo>
                                      <a:cubicBezTo>
                                        <a:pt x="1320349" y="110994"/>
                                        <a:pt x="1325262" y="113292"/>
                                        <a:pt x="1329058" y="117863"/>
                                      </a:cubicBezTo>
                                      <a:cubicBezTo>
                                        <a:pt x="1331508" y="120808"/>
                                        <a:pt x="1333006" y="125226"/>
                                        <a:pt x="1333539" y="131130"/>
                                      </a:cubicBezTo>
                                      <a:lnTo>
                                        <a:pt x="1294385" y="131130"/>
                                      </a:lnTo>
                                      <a:cubicBezTo>
                                        <a:pt x="1294792" y="125010"/>
                                        <a:pt x="1296836" y="120123"/>
                                        <a:pt x="1300556" y="116479"/>
                                      </a:cubicBezTo>
                                      <a:moveTo>
                                        <a:pt x="1333400" y="150351"/>
                                      </a:moveTo>
                                      <a:cubicBezTo>
                                        <a:pt x="1331597" y="155366"/>
                                        <a:pt x="1329160" y="159022"/>
                                        <a:pt x="1326087" y="161308"/>
                                      </a:cubicBezTo>
                                      <a:cubicBezTo>
                                        <a:pt x="1323002" y="163593"/>
                                        <a:pt x="1319270" y="164735"/>
                                        <a:pt x="1314927" y="164735"/>
                                      </a:cubicBezTo>
                                      <a:cubicBezTo>
                                        <a:pt x="1309062" y="164735"/>
                                        <a:pt x="1304187" y="162691"/>
                                        <a:pt x="1300264" y="158603"/>
                                      </a:cubicBezTo>
                                      <a:cubicBezTo>
                                        <a:pt x="1296353" y="154503"/>
                                        <a:pt x="1294170" y="148599"/>
                                        <a:pt x="1293725" y="140906"/>
                                      </a:cubicBezTo>
                                      <a:lnTo>
                                        <a:pt x="1346020" y="140906"/>
                                      </a:lnTo>
                                      <a:cubicBezTo>
                                        <a:pt x="1346058" y="139496"/>
                                        <a:pt x="1346070" y="138443"/>
                                        <a:pt x="1346070" y="137732"/>
                                      </a:cubicBezTo>
                                      <a:cubicBezTo>
                                        <a:pt x="1346070" y="126166"/>
                                        <a:pt x="1343112" y="117177"/>
                                        <a:pt x="1337171" y="110804"/>
                                      </a:cubicBezTo>
                                      <a:cubicBezTo>
                                        <a:pt x="1331229" y="104418"/>
                                        <a:pt x="1323573" y="101231"/>
                                        <a:pt x="1314191" y="101231"/>
                                      </a:cubicBezTo>
                                      <a:cubicBezTo>
                                        <a:pt x="1304517" y="101231"/>
                                        <a:pt x="1296633" y="104481"/>
                                        <a:pt x="1290564" y="110994"/>
                                      </a:cubicBezTo>
                                      <a:cubicBezTo>
                                        <a:pt x="1284483" y="117507"/>
                                        <a:pt x="1281448" y="126661"/>
                                        <a:pt x="1281448" y="138455"/>
                                      </a:cubicBezTo>
                                      <a:cubicBezTo>
                                        <a:pt x="1281448" y="149869"/>
                                        <a:pt x="1284457" y="158718"/>
                                        <a:pt x="1290462" y="165027"/>
                                      </a:cubicBezTo>
                                      <a:cubicBezTo>
                                        <a:pt x="1296467" y="171350"/>
                                        <a:pt x="1304606" y="174511"/>
                                        <a:pt x="1314864" y="174511"/>
                                      </a:cubicBezTo>
                                      <a:cubicBezTo>
                                        <a:pt x="1323002" y="174511"/>
                                        <a:pt x="1329693" y="172531"/>
                                        <a:pt x="1334924" y="168557"/>
                                      </a:cubicBezTo>
                                      <a:cubicBezTo>
                                        <a:pt x="1340167" y="164608"/>
                                        <a:pt x="1343747" y="159035"/>
                                        <a:pt x="1345690" y="151862"/>
                                      </a:cubicBezTo>
                                      <a:lnTo>
                                        <a:pt x="1333400" y="150351"/>
                                      </a:lnTo>
                                      <a:lnTo>
                                        <a:pt x="1333400" y="150351"/>
                                      </a:lnTo>
                                      <a:close/>
                                      <a:moveTo>
                                        <a:pt x="1250623" y="113445"/>
                                      </a:moveTo>
                                      <a:cubicBezTo>
                                        <a:pt x="1248592" y="112162"/>
                                        <a:pt x="1246218" y="111528"/>
                                        <a:pt x="1243488" y="111528"/>
                                      </a:cubicBezTo>
                                      <a:cubicBezTo>
                                        <a:pt x="1238562" y="111528"/>
                                        <a:pt x="1234461" y="113165"/>
                                        <a:pt x="1231211" y="116441"/>
                                      </a:cubicBezTo>
                                      <a:cubicBezTo>
                                        <a:pt x="1227948" y="119716"/>
                                        <a:pt x="1226323" y="124972"/>
                                        <a:pt x="1226323" y="132196"/>
                                      </a:cubicBezTo>
                                      <a:lnTo>
                                        <a:pt x="1226323" y="172924"/>
                                      </a:lnTo>
                                      <a:lnTo>
                                        <a:pt x="1214440" y="172924"/>
                                      </a:lnTo>
                                      <a:lnTo>
                                        <a:pt x="1214440" y="127372"/>
                                      </a:lnTo>
                                      <a:cubicBezTo>
                                        <a:pt x="1214440" y="122090"/>
                                        <a:pt x="1213475" y="118129"/>
                                        <a:pt x="1211532" y="115476"/>
                                      </a:cubicBezTo>
                                      <a:cubicBezTo>
                                        <a:pt x="1209603" y="112848"/>
                                        <a:pt x="1206429" y="111528"/>
                                        <a:pt x="1202023" y="111528"/>
                                      </a:cubicBezTo>
                                      <a:cubicBezTo>
                                        <a:pt x="1198684" y="111528"/>
                                        <a:pt x="1195599" y="112404"/>
                                        <a:pt x="1192755" y="114168"/>
                                      </a:cubicBezTo>
                                      <a:cubicBezTo>
                                        <a:pt x="1189911" y="115933"/>
                                        <a:pt x="1187855" y="118498"/>
                                        <a:pt x="1186585" y="121887"/>
                                      </a:cubicBezTo>
                                      <a:cubicBezTo>
                                        <a:pt x="1185303" y="125277"/>
                                        <a:pt x="1184668" y="130165"/>
                                        <a:pt x="1184668" y="136551"/>
                                      </a:cubicBezTo>
                                      <a:lnTo>
                                        <a:pt x="1184668" y="172924"/>
                                      </a:lnTo>
                                      <a:lnTo>
                                        <a:pt x="1172785" y="172924"/>
                                      </a:lnTo>
                                      <a:lnTo>
                                        <a:pt x="1172785" y="102818"/>
                                      </a:lnTo>
                                      <a:lnTo>
                                        <a:pt x="1183411" y="102818"/>
                                      </a:lnTo>
                                      <a:lnTo>
                                        <a:pt x="1183411" y="112645"/>
                                      </a:lnTo>
                                      <a:cubicBezTo>
                                        <a:pt x="1185607" y="109204"/>
                                        <a:pt x="1188540" y="106449"/>
                                        <a:pt x="1192197" y="104367"/>
                                      </a:cubicBezTo>
                                      <a:cubicBezTo>
                                        <a:pt x="1195840" y="102272"/>
                                        <a:pt x="1200005" y="101231"/>
                                        <a:pt x="1204664" y="101231"/>
                                      </a:cubicBezTo>
                                      <a:cubicBezTo>
                                        <a:pt x="1209857" y="101231"/>
                                        <a:pt x="1214123" y="102298"/>
                                        <a:pt x="1217436" y="104469"/>
                                      </a:cubicBezTo>
                                      <a:cubicBezTo>
                                        <a:pt x="1220762" y="106614"/>
                                        <a:pt x="1223111" y="109636"/>
                                        <a:pt x="1224470" y="113508"/>
                                      </a:cubicBezTo>
                                      <a:cubicBezTo>
                                        <a:pt x="1230005" y="105319"/>
                                        <a:pt x="1237242" y="101231"/>
                                        <a:pt x="1246129" y="101231"/>
                                      </a:cubicBezTo>
                                      <a:cubicBezTo>
                                        <a:pt x="1253074" y="101231"/>
                                        <a:pt x="1258431" y="103148"/>
                                        <a:pt x="1262176" y="106995"/>
                                      </a:cubicBezTo>
                                      <a:cubicBezTo>
                                        <a:pt x="1265909" y="110855"/>
                                        <a:pt x="1267788" y="116784"/>
                                        <a:pt x="1267788" y="124795"/>
                                      </a:cubicBezTo>
                                      <a:lnTo>
                                        <a:pt x="1267788" y="172924"/>
                                      </a:lnTo>
                                      <a:lnTo>
                                        <a:pt x="1255956" y="172924"/>
                                      </a:lnTo>
                                      <a:lnTo>
                                        <a:pt x="1255956" y="128756"/>
                                      </a:lnTo>
                                      <a:cubicBezTo>
                                        <a:pt x="1255956" y="124007"/>
                                        <a:pt x="1255575" y="120580"/>
                                        <a:pt x="1254813" y="118485"/>
                                      </a:cubicBezTo>
                                      <a:cubicBezTo>
                                        <a:pt x="1254039" y="116403"/>
                                        <a:pt x="1252642" y="114714"/>
                                        <a:pt x="1250623" y="113445"/>
                                      </a:cubicBezTo>
                                      <a:moveTo>
                                        <a:pt x="1161155" y="162298"/>
                                      </a:moveTo>
                                      <a:lnTo>
                                        <a:pt x="1162881" y="172784"/>
                                      </a:lnTo>
                                      <a:cubicBezTo>
                                        <a:pt x="1159530" y="173495"/>
                                        <a:pt x="1156533" y="173851"/>
                                        <a:pt x="1153905" y="173851"/>
                                      </a:cubicBezTo>
                                      <a:cubicBezTo>
                                        <a:pt x="1149589" y="173851"/>
                                        <a:pt x="1146237" y="173165"/>
                                        <a:pt x="1143863" y="171807"/>
                                      </a:cubicBezTo>
                                      <a:cubicBezTo>
                                        <a:pt x="1141489" y="170436"/>
                                        <a:pt x="1139813" y="168646"/>
                                        <a:pt x="1138848" y="166424"/>
                                      </a:cubicBezTo>
                                      <a:cubicBezTo>
                                        <a:pt x="1137883" y="164202"/>
                                        <a:pt x="1137401" y="159517"/>
                                        <a:pt x="1137401" y="152382"/>
                                      </a:cubicBezTo>
                                      <a:lnTo>
                                        <a:pt x="1137401" y="112061"/>
                                      </a:lnTo>
                                      <a:lnTo>
                                        <a:pt x="1128666" y="112061"/>
                                      </a:lnTo>
                                      <a:lnTo>
                                        <a:pt x="1128666" y="102818"/>
                                      </a:lnTo>
                                      <a:lnTo>
                                        <a:pt x="1137401" y="102818"/>
                                      </a:lnTo>
                                      <a:lnTo>
                                        <a:pt x="1137401" y="85450"/>
                                      </a:lnTo>
                                      <a:lnTo>
                                        <a:pt x="1149208" y="78315"/>
                                      </a:lnTo>
                                      <a:lnTo>
                                        <a:pt x="1149208" y="102818"/>
                                      </a:lnTo>
                                      <a:lnTo>
                                        <a:pt x="1161155" y="102818"/>
                                      </a:lnTo>
                                      <a:lnTo>
                                        <a:pt x="1161155" y="112061"/>
                                      </a:lnTo>
                                      <a:lnTo>
                                        <a:pt x="1149208" y="112061"/>
                                      </a:lnTo>
                                      <a:lnTo>
                                        <a:pt x="1149208" y="153055"/>
                                      </a:lnTo>
                                      <a:cubicBezTo>
                                        <a:pt x="1149208" y="156445"/>
                                        <a:pt x="1149424" y="158616"/>
                                        <a:pt x="1149843" y="159594"/>
                                      </a:cubicBezTo>
                                      <a:cubicBezTo>
                                        <a:pt x="1150249" y="160558"/>
                                        <a:pt x="1150935" y="161320"/>
                                        <a:pt x="1151887" y="161892"/>
                                      </a:cubicBezTo>
                                      <a:cubicBezTo>
                                        <a:pt x="1152826" y="162475"/>
                                        <a:pt x="1154185" y="162755"/>
                                        <a:pt x="1155937" y="162755"/>
                                      </a:cubicBezTo>
                                      <a:cubicBezTo>
                                        <a:pt x="1157257" y="162755"/>
                                        <a:pt x="1159009" y="162602"/>
                                        <a:pt x="1161155" y="162298"/>
                                      </a:cubicBezTo>
                                      <a:moveTo>
                                        <a:pt x="1101941" y="172924"/>
                                      </a:moveTo>
                                      <a:lnTo>
                                        <a:pt x="1090058" y="172924"/>
                                      </a:lnTo>
                                      <a:lnTo>
                                        <a:pt x="1090058" y="102818"/>
                                      </a:lnTo>
                                      <a:lnTo>
                                        <a:pt x="1100761" y="102818"/>
                                      </a:lnTo>
                                      <a:lnTo>
                                        <a:pt x="1100761" y="113445"/>
                                      </a:lnTo>
                                      <a:cubicBezTo>
                                        <a:pt x="1103477" y="108468"/>
                                        <a:pt x="1106004" y="105192"/>
                                        <a:pt x="1108315" y="103605"/>
                                      </a:cubicBezTo>
                                      <a:cubicBezTo>
                                        <a:pt x="1110625" y="102018"/>
                                        <a:pt x="1113152" y="101231"/>
                                        <a:pt x="1115932" y="101231"/>
                                      </a:cubicBezTo>
                                      <a:cubicBezTo>
                                        <a:pt x="1119944" y="101231"/>
                                        <a:pt x="1124007" y="102501"/>
                                        <a:pt x="1128158" y="105053"/>
                                      </a:cubicBezTo>
                                      <a:lnTo>
                                        <a:pt x="1124057" y="116085"/>
                                      </a:lnTo>
                                      <a:cubicBezTo>
                                        <a:pt x="1121150" y="114359"/>
                                        <a:pt x="1118255" y="113508"/>
                                        <a:pt x="1115348" y="113508"/>
                                      </a:cubicBezTo>
                                      <a:cubicBezTo>
                                        <a:pt x="1112746" y="113508"/>
                                        <a:pt x="1110409" y="114283"/>
                                        <a:pt x="1108340" y="115857"/>
                                      </a:cubicBezTo>
                                      <a:cubicBezTo>
                                        <a:pt x="1106283" y="117406"/>
                                        <a:pt x="1104798" y="119577"/>
                                        <a:pt x="1103922" y="122357"/>
                                      </a:cubicBezTo>
                                      <a:cubicBezTo>
                                        <a:pt x="1102601" y="126572"/>
                                        <a:pt x="1101941" y="131193"/>
                                        <a:pt x="1101941" y="136208"/>
                                      </a:cubicBezTo>
                                      <a:lnTo>
                                        <a:pt x="1101941" y="172924"/>
                                      </a:lnTo>
                                      <a:close/>
                                      <a:moveTo>
                                        <a:pt x="1023645" y="154109"/>
                                      </a:moveTo>
                                      <a:cubicBezTo>
                                        <a:pt x="1023645" y="152040"/>
                                        <a:pt x="1024191" y="150148"/>
                                        <a:pt x="1025296" y="148472"/>
                                      </a:cubicBezTo>
                                      <a:cubicBezTo>
                                        <a:pt x="1026388" y="146771"/>
                                        <a:pt x="1027962" y="145476"/>
                                        <a:pt x="1029993" y="144600"/>
                                      </a:cubicBezTo>
                                      <a:cubicBezTo>
                                        <a:pt x="1031999" y="143724"/>
                                        <a:pt x="1035465" y="142924"/>
                                        <a:pt x="1040353" y="142226"/>
                                      </a:cubicBezTo>
                                      <a:cubicBezTo>
                                        <a:pt x="1048974" y="140994"/>
                                        <a:pt x="1055436" y="139496"/>
                                        <a:pt x="1059753" y="137732"/>
                                      </a:cubicBezTo>
                                      <a:lnTo>
                                        <a:pt x="1059753" y="142086"/>
                                      </a:lnTo>
                                      <a:cubicBezTo>
                                        <a:pt x="1059753" y="147330"/>
                                        <a:pt x="1059131" y="151291"/>
                                        <a:pt x="1057836" y="153982"/>
                                      </a:cubicBezTo>
                                      <a:cubicBezTo>
                                        <a:pt x="1056160" y="157448"/>
                                        <a:pt x="1053544" y="160190"/>
                                        <a:pt x="1049977" y="162196"/>
                                      </a:cubicBezTo>
                                      <a:cubicBezTo>
                                        <a:pt x="1046422" y="164202"/>
                                        <a:pt x="1042347" y="165205"/>
                                        <a:pt x="1037763" y="165205"/>
                                      </a:cubicBezTo>
                                      <a:cubicBezTo>
                                        <a:pt x="1033142" y="165205"/>
                                        <a:pt x="1029638" y="164139"/>
                                        <a:pt x="1027251" y="162031"/>
                                      </a:cubicBezTo>
                                      <a:cubicBezTo>
                                        <a:pt x="1024852" y="159924"/>
                                        <a:pt x="1023646" y="157283"/>
                                        <a:pt x="1023646" y="154109"/>
                                      </a:cubicBezTo>
                                      <a:moveTo>
                                        <a:pt x="1048034" y="172201"/>
                                      </a:moveTo>
                                      <a:cubicBezTo>
                                        <a:pt x="1052110" y="170664"/>
                                        <a:pt x="1056350" y="168011"/>
                                        <a:pt x="1060743" y="164278"/>
                                      </a:cubicBezTo>
                                      <a:cubicBezTo>
                                        <a:pt x="1061086" y="167579"/>
                                        <a:pt x="1061898" y="170461"/>
                                        <a:pt x="1063117" y="172924"/>
                                      </a:cubicBezTo>
                                      <a:lnTo>
                                        <a:pt x="1075546" y="172924"/>
                                      </a:lnTo>
                                      <a:cubicBezTo>
                                        <a:pt x="1074036" y="170245"/>
                                        <a:pt x="1073033" y="167427"/>
                                        <a:pt x="1072538" y="164507"/>
                                      </a:cubicBezTo>
                                      <a:cubicBezTo>
                                        <a:pt x="1072017" y="161574"/>
                                        <a:pt x="1071776" y="154592"/>
                                        <a:pt x="1071776" y="143546"/>
                                      </a:cubicBezTo>
                                      <a:lnTo>
                                        <a:pt x="1071776" y="127702"/>
                                      </a:lnTo>
                                      <a:cubicBezTo>
                                        <a:pt x="1071776" y="122421"/>
                                        <a:pt x="1071572" y="118764"/>
                                        <a:pt x="1071179" y="116733"/>
                                      </a:cubicBezTo>
                                      <a:cubicBezTo>
                                        <a:pt x="1070468" y="113483"/>
                                        <a:pt x="1069236" y="110791"/>
                                        <a:pt x="1067484" y="108658"/>
                                      </a:cubicBezTo>
                                      <a:cubicBezTo>
                                        <a:pt x="1065707" y="106525"/>
                                        <a:pt x="1062965" y="104748"/>
                                        <a:pt x="1059219" y="103339"/>
                                      </a:cubicBezTo>
                                      <a:cubicBezTo>
                                        <a:pt x="1055487" y="101930"/>
                                        <a:pt x="1050624" y="101219"/>
                                        <a:pt x="1044632" y="101219"/>
                                      </a:cubicBezTo>
                                      <a:cubicBezTo>
                                        <a:pt x="1038601" y="101219"/>
                                        <a:pt x="1033307" y="102057"/>
                                        <a:pt x="1028724" y="103707"/>
                                      </a:cubicBezTo>
                                      <a:cubicBezTo>
                                        <a:pt x="1024141" y="105357"/>
                                        <a:pt x="1020637" y="107706"/>
                                        <a:pt x="1018237" y="110766"/>
                                      </a:cubicBezTo>
                                      <a:cubicBezTo>
                                        <a:pt x="1015812" y="113826"/>
                                        <a:pt x="1014073" y="117837"/>
                                        <a:pt x="1013019" y="122814"/>
                                      </a:cubicBezTo>
                                      <a:lnTo>
                                        <a:pt x="1024636" y="124401"/>
                                      </a:lnTo>
                                      <a:cubicBezTo>
                                        <a:pt x="1025905" y="119424"/>
                                        <a:pt x="1027886" y="115958"/>
                                        <a:pt x="1030539" y="114003"/>
                                      </a:cubicBezTo>
                                      <a:cubicBezTo>
                                        <a:pt x="1033206" y="112035"/>
                                        <a:pt x="1037332" y="111058"/>
                                        <a:pt x="1042918" y="111058"/>
                                      </a:cubicBezTo>
                                      <a:cubicBezTo>
                                        <a:pt x="1048898" y="111058"/>
                                        <a:pt x="1053417" y="112404"/>
                                        <a:pt x="1056452" y="115082"/>
                                      </a:cubicBezTo>
                                      <a:cubicBezTo>
                                        <a:pt x="1058711" y="117076"/>
                                        <a:pt x="1059816" y="120478"/>
                                        <a:pt x="1059816" y="125328"/>
                                      </a:cubicBezTo>
                                      <a:cubicBezTo>
                                        <a:pt x="1059816" y="125760"/>
                                        <a:pt x="1059803" y="126801"/>
                                        <a:pt x="1059752" y="128426"/>
                                      </a:cubicBezTo>
                                      <a:cubicBezTo>
                                        <a:pt x="1055220" y="130013"/>
                                        <a:pt x="1048161" y="131384"/>
                                        <a:pt x="1038550" y="132514"/>
                                      </a:cubicBezTo>
                                      <a:cubicBezTo>
                                        <a:pt x="1033853" y="133098"/>
                                        <a:pt x="1030323" y="133682"/>
                                        <a:pt x="1028000" y="134304"/>
                                      </a:cubicBezTo>
                                      <a:cubicBezTo>
                                        <a:pt x="1024839" y="135180"/>
                                        <a:pt x="1021982" y="136487"/>
                                        <a:pt x="1019443" y="138201"/>
                                      </a:cubicBezTo>
                                      <a:cubicBezTo>
                                        <a:pt x="1016916" y="139915"/>
                                        <a:pt x="1014872" y="142201"/>
                                        <a:pt x="1013311" y="145032"/>
                                      </a:cubicBezTo>
                                      <a:cubicBezTo>
                                        <a:pt x="1011749" y="147863"/>
                                        <a:pt x="1010962" y="151011"/>
                                        <a:pt x="1010962" y="154439"/>
                                      </a:cubicBezTo>
                                      <a:cubicBezTo>
                                        <a:pt x="1010962" y="160292"/>
                                        <a:pt x="1013044" y="165104"/>
                                        <a:pt x="1017170" y="168862"/>
                                      </a:cubicBezTo>
                                      <a:cubicBezTo>
                                        <a:pt x="1021309" y="172620"/>
                                        <a:pt x="1027238" y="174511"/>
                                        <a:pt x="1034932" y="174511"/>
                                      </a:cubicBezTo>
                                      <a:cubicBezTo>
                                        <a:pt x="1039604" y="174511"/>
                                        <a:pt x="1043959" y="173737"/>
                                        <a:pt x="1048034" y="172201"/>
                                      </a:cubicBezTo>
                                      <a:moveTo>
                                        <a:pt x="956395" y="117634"/>
                                      </a:moveTo>
                                      <a:cubicBezTo>
                                        <a:pt x="960293" y="112899"/>
                                        <a:pt x="964787" y="110525"/>
                                        <a:pt x="969840" y="110525"/>
                                      </a:cubicBezTo>
                                      <a:cubicBezTo>
                                        <a:pt x="974944" y="110525"/>
                                        <a:pt x="979324" y="112759"/>
                                        <a:pt x="983006" y="117203"/>
                                      </a:cubicBezTo>
                                      <a:cubicBezTo>
                                        <a:pt x="986688" y="121646"/>
                                        <a:pt x="988516" y="128337"/>
                                        <a:pt x="988516" y="137274"/>
                                      </a:cubicBezTo>
                                      <a:cubicBezTo>
                                        <a:pt x="988516" y="146657"/>
                                        <a:pt x="986637" y="153563"/>
                                        <a:pt x="982879" y="158032"/>
                                      </a:cubicBezTo>
                                      <a:cubicBezTo>
                                        <a:pt x="979108" y="162501"/>
                                        <a:pt x="974588" y="164735"/>
                                        <a:pt x="969307" y="164735"/>
                                      </a:cubicBezTo>
                                      <a:cubicBezTo>
                                        <a:pt x="964114" y="164735"/>
                                        <a:pt x="959684" y="162577"/>
                                        <a:pt x="956040" y="158261"/>
                                      </a:cubicBezTo>
                                      <a:cubicBezTo>
                                        <a:pt x="952383" y="153957"/>
                                        <a:pt x="950555" y="147291"/>
                                        <a:pt x="950555" y="138265"/>
                                      </a:cubicBezTo>
                                      <a:cubicBezTo>
                                        <a:pt x="950555" y="129238"/>
                                        <a:pt x="952510" y="122357"/>
                                        <a:pt x="956395" y="117634"/>
                                      </a:cubicBezTo>
                                      <a:moveTo>
                                        <a:pt x="951685" y="165662"/>
                                      </a:moveTo>
                                      <a:cubicBezTo>
                                        <a:pt x="953704" y="168214"/>
                                        <a:pt x="956294" y="170322"/>
                                        <a:pt x="959442" y="171997"/>
                                      </a:cubicBezTo>
                                      <a:cubicBezTo>
                                        <a:pt x="962578" y="173673"/>
                                        <a:pt x="966133" y="174511"/>
                                        <a:pt x="970094" y="174511"/>
                                      </a:cubicBezTo>
                                      <a:cubicBezTo>
                                        <a:pt x="975515" y="174511"/>
                                        <a:pt x="980670" y="172975"/>
                                        <a:pt x="985583" y="169915"/>
                                      </a:cubicBezTo>
                                      <a:cubicBezTo>
                                        <a:pt x="990496" y="166856"/>
                                        <a:pt x="994229" y="162463"/>
                                        <a:pt x="996806" y="156712"/>
                                      </a:cubicBezTo>
                                      <a:cubicBezTo>
                                        <a:pt x="999384" y="150973"/>
                                        <a:pt x="1000666" y="144511"/>
                                        <a:pt x="1000666" y="137338"/>
                                      </a:cubicBezTo>
                                      <a:cubicBezTo>
                                        <a:pt x="1000666" y="130647"/>
                                        <a:pt x="999511" y="124503"/>
                                        <a:pt x="997175" y="118891"/>
                                      </a:cubicBezTo>
                                      <a:cubicBezTo>
                                        <a:pt x="994839" y="113267"/>
                                        <a:pt x="991373" y="108925"/>
                                        <a:pt x="986802" y="105840"/>
                                      </a:cubicBezTo>
                                      <a:cubicBezTo>
                                        <a:pt x="982219" y="102767"/>
                                        <a:pt x="976950" y="101219"/>
                                        <a:pt x="970945" y="101219"/>
                                      </a:cubicBezTo>
                                      <a:cubicBezTo>
                                        <a:pt x="966374" y="101219"/>
                                        <a:pt x="962476" y="102120"/>
                                        <a:pt x="959264" y="103897"/>
                                      </a:cubicBezTo>
                                      <a:cubicBezTo>
                                        <a:pt x="956052" y="105687"/>
                                        <a:pt x="953171" y="108354"/>
                                        <a:pt x="950631" y="111921"/>
                                      </a:cubicBezTo>
                                      <a:lnTo>
                                        <a:pt x="950631" y="102806"/>
                                      </a:lnTo>
                                      <a:lnTo>
                                        <a:pt x="939802" y="102806"/>
                                      </a:lnTo>
                                      <a:lnTo>
                                        <a:pt x="939802" y="199788"/>
                                      </a:lnTo>
                                      <a:lnTo>
                                        <a:pt x="951685" y="199788"/>
                                      </a:lnTo>
                                      <a:lnTo>
                                        <a:pt x="951685" y="165662"/>
                                      </a:lnTo>
                                      <a:close/>
                                      <a:moveTo>
                                        <a:pt x="873580" y="131130"/>
                                      </a:moveTo>
                                      <a:cubicBezTo>
                                        <a:pt x="873973" y="125010"/>
                                        <a:pt x="876043" y="120123"/>
                                        <a:pt x="879763" y="116479"/>
                                      </a:cubicBezTo>
                                      <a:cubicBezTo>
                                        <a:pt x="883483" y="112823"/>
                                        <a:pt x="888066" y="110994"/>
                                        <a:pt x="893512" y="110994"/>
                                      </a:cubicBezTo>
                                      <a:cubicBezTo>
                                        <a:pt x="899556" y="110994"/>
                                        <a:pt x="904456" y="113292"/>
                                        <a:pt x="908240" y="117863"/>
                                      </a:cubicBezTo>
                                      <a:cubicBezTo>
                                        <a:pt x="910703" y="120808"/>
                                        <a:pt x="912201" y="125226"/>
                                        <a:pt x="912721" y="131130"/>
                                      </a:cubicBezTo>
                                      <a:lnTo>
                                        <a:pt x="873580" y="131130"/>
                                      </a:lnTo>
                                      <a:lnTo>
                                        <a:pt x="873580" y="131130"/>
                                      </a:lnTo>
                                      <a:close/>
                                      <a:moveTo>
                                        <a:pt x="893398" y="101231"/>
                                      </a:moveTo>
                                      <a:cubicBezTo>
                                        <a:pt x="883698" y="101231"/>
                                        <a:pt x="875814" y="104481"/>
                                        <a:pt x="869746" y="110994"/>
                                      </a:cubicBezTo>
                                      <a:cubicBezTo>
                                        <a:pt x="863677" y="117507"/>
                                        <a:pt x="860630" y="126661"/>
                                        <a:pt x="860630" y="138455"/>
                                      </a:cubicBezTo>
                                      <a:cubicBezTo>
                                        <a:pt x="860630" y="149869"/>
                                        <a:pt x="863652" y="158718"/>
                                        <a:pt x="869657" y="165027"/>
                                      </a:cubicBezTo>
                                      <a:cubicBezTo>
                                        <a:pt x="875649" y="171350"/>
                                        <a:pt x="883787" y="174511"/>
                                        <a:pt x="894046" y="174511"/>
                                      </a:cubicBezTo>
                                      <a:cubicBezTo>
                                        <a:pt x="902184" y="174511"/>
                                        <a:pt x="908887" y="172531"/>
                                        <a:pt x="914105" y="168557"/>
                                      </a:cubicBezTo>
                                      <a:cubicBezTo>
                                        <a:pt x="919349" y="164608"/>
                                        <a:pt x="922941" y="159035"/>
                                        <a:pt x="924871" y="151862"/>
                                      </a:cubicBezTo>
                                      <a:lnTo>
                                        <a:pt x="912594" y="150351"/>
                                      </a:lnTo>
                                      <a:cubicBezTo>
                                        <a:pt x="910779" y="155366"/>
                                        <a:pt x="908354" y="159022"/>
                                        <a:pt x="905256" y="161308"/>
                                      </a:cubicBezTo>
                                      <a:cubicBezTo>
                                        <a:pt x="902184" y="163593"/>
                                        <a:pt x="898464" y="164735"/>
                                        <a:pt x="894109" y="164735"/>
                                      </a:cubicBezTo>
                                      <a:cubicBezTo>
                                        <a:pt x="888244" y="164735"/>
                                        <a:pt x="883368" y="162691"/>
                                        <a:pt x="879458" y="158603"/>
                                      </a:cubicBezTo>
                                      <a:cubicBezTo>
                                        <a:pt x="875548" y="154503"/>
                                        <a:pt x="873351" y="148599"/>
                                        <a:pt x="872920" y="140906"/>
                                      </a:cubicBezTo>
                                      <a:lnTo>
                                        <a:pt x="925201" y="140906"/>
                                      </a:lnTo>
                                      <a:cubicBezTo>
                                        <a:pt x="925252" y="139496"/>
                                        <a:pt x="925277" y="138443"/>
                                        <a:pt x="925277" y="137732"/>
                                      </a:cubicBezTo>
                                      <a:cubicBezTo>
                                        <a:pt x="925277" y="126166"/>
                                        <a:pt x="922307" y="117177"/>
                                        <a:pt x="916365" y="110804"/>
                                      </a:cubicBezTo>
                                      <a:cubicBezTo>
                                        <a:pt x="910411" y="104418"/>
                                        <a:pt x="902768" y="101231"/>
                                        <a:pt x="893398" y="101231"/>
                                      </a:cubicBezTo>
                                      <a:moveTo>
                                        <a:pt x="832750" y="142454"/>
                                      </a:moveTo>
                                      <a:cubicBezTo>
                                        <a:pt x="831049" y="147583"/>
                                        <a:pt x="828687" y="151659"/>
                                        <a:pt x="825653" y="154706"/>
                                      </a:cubicBezTo>
                                      <a:cubicBezTo>
                                        <a:pt x="823507" y="156864"/>
                                        <a:pt x="820600" y="158527"/>
                                        <a:pt x="816969" y="159721"/>
                                      </a:cubicBezTo>
                                      <a:cubicBezTo>
                                        <a:pt x="813338" y="160901"/>
                                        <a:pt x="808335" y="161498"/>
                                        <a:pt x="801950" y="161498"/>
                                      </a:cubicBezTo>
                                      <a:lnTo>
                                        <a:pt x="781281" y="161498"/>
                                      </a:lnTo>
                                      <a:lnTo>
                                        <a:pt x="781281" y="87558"/>
                                      </a:lnTo>
                                      <a:lnTo>
                                        <a:pt x="801619" y="87558"/>
                                      </a:lnTo>
                                      <a:cubicBezTo>
                                        <a:pt x="809237" y="87558"/>
                                        <a:pt x="814747" y="88218"/>
                                        <a:pt x="818188" y="89551"/>
                                      </a:cubicBezTo>
                                      <a:cubicBezTo>
                                        <a:pt x="822936" y="91392"/>
                                        <a:pt x="826986" y="95036"/>
                                        <a:pt x="830300" y="100470"/>
                                      </a:cubicBezTo>
                                      <a:cubicBezTo>
                                        <a:pt x="833626" y="105903"/>
                                        <a:pt x="835289" y="113686"/>
                                        <a:pt x="835289" y="123804"/>
                                      </a:cubicBezTo>
                                      <a:cubicBezTo>
                                        <a:pt x="835289" y="131117"/>
                                        <a:pt x="834438" y="137325"/>
                                        <a:pt x="832750" y="142454"/>
                                      </a:cubicBezTo>
                                      <a:moveTo>
                                        <a:pt x="833245" y="84460"/>
                                      </a:moveTo>
                                      <a:cubicBezTo>
                                        <a:pt x="829322" y="81108"/>
                                        <a:pt x="824586" y="78811"/>
                                        <a:pt x="819051" y="77528"/>
                                      </a:cubicBezTo>
                                      <a:cubicBezTo>
                                        <a:pt x="815090" y="76602"/>
                                        <a:pt x="809339" y="76144"/>
                                        <a:pt x="801823" y="76144"/>
                                      </a:cubicBezTo>
                                      <a:lnTo>
                                        <a:pt x="768483" y="76144"/>
                                      </a:lnTo>
                                      <a:lnTo>
                                        <a:pt x="768483" y="172924"/>
                                      </a:lnTo>
                                      <a:lnTo>
                                        <a:pt x="803397" y="172924"/>
                                      </a:lnTo>
                                      <a:cubicBezTo>
                                        <a:pt x="809262" y="172924"/>
                                        <a:pt x="814442" y="172378"/>
                                        <a:pt x="818949" y="171274"/>
                                      </a:cubicBezTo>
                                      <a:cubicBezTo>
                                        <a:pt x="823469" y="170169"/>
                                        <a:pt x="827303" y="168557"/>
                                        <a:pt x="830503" y="166411"/>
                                      </a:cubicBezTo>
                                      <a:cubicBezTo>
                                        <a:pt x="833689" y="164278"/>
                                        <a:pt x="836635" y="161358"/>
                                        <a:pt x="839314" y="157638"/>
                                      </a:cubicBezTo>
                                      <a:cubicBezTo>
                                        <a:pt x="842005" y="153919"/>
                                        <a:pt x="844189" y="149221"/>
                                        <a:pt x="845915" y="143546"/>
                                      </a:cubicBezTo>
                                      <a:cubicBezTo>
                                        <a:pt x="847629" y="137871"/>
                                        <a:pt x="848493" y="131346"/>
                                        <a:pt x="848493" y="124007"/>
                                      </a:cubicBezTo>
                                      <a:cubicBezTo>
                                        <a:pt x="848493" y="115374"/>
                                        <a:pt x="847236" y="107706"/>
                                        <a:pt x="844684" y="101003"/>
                                      </a:cubicBezTo>
                                      <a:cubicBezTo>
                                        <a:pt x="842170" y="94274"/>
                                        <a:pt x="838349" y="88764"/>
                                        <a:pt x="833245" y="84460"/>
                                      </a:cubicBezTo>
                                    </a:path>
                                  </a:pathLst>
                                </a:custGeom>
                                <a:solidFill>
                                  <a:schemeClr val="tx1"/>
                                </a:solidFill>
                                <a:ln w="1269" cap="flat">
                                  <a:noFill/>
                                  <a:prstDash val="solid"/>
                                  <a:miter/>
                                </a:ln>
                              </wps:spPr>
                              <wps:bodyPr/>
                            </wps:wsp>
                            <wps:wsp>
                              <wps:cNvPr id="814286732" name="Freeform: Shape 814286732"/>
                              <wps:cNvSpPr/>
                              <wps:spPr>
                                <a:xfrm>
                                  <a:off x="0" y="0"/>
                                  <a:ext cx="1269" cy="1269"/>
                                </a:xfrm>
                                <a:custGeom>
                                  <a:avLst/>
                                  <a:gdLst/>
                                  <a:ahLst/>
                                  <a:cxnLst/>
                                  <a:rect l="l" t="t" r="r" b="b"/>
                                  <a:pathLst>
                                    <a:path w="1269" h="1269"/>
                                  </a:pathLst>
                                </a:custGeom>
                                <a:solidFill>
                                  <a:srgbClr val="FFFFFF"/>
                                </a:solidFill>
                                <a:ln w="1269" cap="flat">
                                  <a:noFill/>
                                  <a:prstDash val="solid"/>
                                  <a:miter/>
                                </a:ln>
                              </wps:spPr>
                              <wps:bodyPr/>
                            </wps:w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58526D19" id="Cover - Shoal" o:spid="_x0000_s1026" style="position:absolute;margin-left:0;margin-top:0;width:765.65pt;height:931.45pt;z-index:251659264;mso-position-horizontal:center;mso-position-horizontal-relative:page;mso-position-vertical-relative:page;mso-width-relative:margin;mso-height-relative:margin" coordsize="97236,118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">
                    <v:rect id="Background" o:spid="_x0000_s1027" style="position:absolute;left:10795;width:75600;height:1069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" fillcolor="#5bc5ea [3205]" stroked="f" strokeweight="1pt"/>
                    <v:group id="Shoal" o:spid="_x0000_s1028" style="position:absolute;top:37274;width:97213;height:81008" coordsize="97232,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">
                      <v:shape id="Freeform: Shape 1410262946" o:spid="_x0000_s1029" style="position:absolute;left:81029;top:64822;width:16203;height:16204;visibility:visible;mso-wrap-style:square;v-text-anchor:top" coordsize="1619903,1619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" path="m809952,1619988v447321,,809951,-362646,809951,-809988c1619903,362646,1257273,,809952,,362630,,,362646,,810000v,447342,362630,809988,809952,809988e" fillcolor="white [3212]" stroked="f" strokeweight=".03525mm">
                        <v:stroke joinstyle="miter"/>
                        <v:path arrowok="t" o:connecttype="custom" o:connectlocs="810162,1620361;1620322,810187;810162,0;0,810187;810162,1620361" o:connectangles="0,0,0,0,0"/>
                      </v:shape>
                      <v:shape id="Freeform: Shape 67720272" o:spid="_x0000_s1030" style="position:absolute;left:16207;top:16206;width:16202;height:16202;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" path="m1619903,1619988l1619903,c725254,,,725305,,1619988r1619903,xe" fillcolor="white [3212]" stroked="f" strokeweight=".03525mm">
                        <v:stroke joinstyle="miter"/>
                        <v:path arrowok="t" o:connecttype="custom" o:connectlocs="1620221,1620162;1620221,0;0,1620162;1620221,1620162" o:connectangles="0,0,0,0"/>
                      </v:shape>
                      <v:shape id="Freeform: Shape 1644481961" o:spid="_x0000_s1031" style="position:absolute;width:16199;height:16199;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" path="m809952,1619988v447321,,809951,-362646,809951,-809988c1619903,362646,1257273,,809952,,362630,,,362646,,810000v,447342,362630,809988,809952,809988e" fillcolor="white [3212]" stroked="f" strokeweight=".03525mm">
                        <v:stroke joinstyle="miter"/>
                        <v:path arrowok="t" o:connecttype="custom" o:connectlocs="809952,1619988;1619903,810000;809952,0;0,810000;809952,1619988" o:connectangles="0,0,0,0,0"/>
                      </v:shape>
                      <v:rect id="Rectangle 1681844470" o:spid="_x0000_s1032" style="position:absolute;left:32404;top:48609;width:16200;height:16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" fillcolor="white [3212]" stroked="f" strokeweight=".03525mm"/>
                      <v:shape id="Freeform: Shape 62993245" o:spid="_x0000_s1033" style="position:absolute;left:48609;top:32404;width:16200;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" path="m,l,1619988r1619903,c1619903,725279,894649,,,e" fillcolor="white [3212]" stroked="f" strokeweight=".03525mm">
                        <v:stroke joinstyle="miter"/>
                        <v:path arrowok="t" o:connecttype="custom" o:connectlocs="0,0;0,1620000;1620000,1620000;0,0" o:connectangles="0,0,0,0"/>
                      </v:shape>
                    </v:group>
                    <v:group id="Pindan" o:spid="_x0000_s1034" style="position:absolute;top:37274;width:81008;height:81008" coordorigin="" coordsize="81024,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">
                      <v:rect id="Rectangle 1415734964" o:spid="_x0000_s1035" style="position:absolute;left:64821;top:64822;width:16203;height:16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" filled="f" stroked="f" strokeweight=".03525mm"/>
                      <v:shape id="Freeform: Shape 504865204" o:spid="_x0000_s1036" style="position:absolute;left:64814;top:16206;width:16202;height:16202;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" path="m1619904,c725254,,,725292,,1619988r1619904,l1619904,xe" filled="f" stroked="f" strokeweight=".03525mm">
                        <v:stroke joinstyle="miter"/>
                        <v:path arrowok="t" o:connecttype="custom" o:connectlocs="1620163,0;0,1620162;1620163,1620162;1620163,0" o:connectangles="0,0,0,0"/>
                      </v:shape>
                      <v:shape id="Freeform: Shape 1927202939" o:spid="_x0000_s1037" style="position:absolute;left:32404;width:16200;height:16199;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" path="m1619903,1619988l1619903,c725254,,,725285,,1619988r1619903,xe" filled="f" stroked="f" strokeweight=".03525mm">
                        <v:stroke joinstyle="miter"/>
                        <v:path arrowok="t" o:connecttype="custom" o:connectlocs="1620000,1620000;1620000,0;0,1620000;1620000,1620000" o:connectangles="0,0,0,0"/>
                      </v:shape>
                      <v:shape id="Freeform: Shape 1435289428" o:spid="_x0000_s1038" style="position:absolute;top:32404;width:16199;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" path="m1619903,1619988l1619903,,,c,894709,725247,1619988,1619903,1619988e" filled="f" stroked="f" strokeweight=".03525mm">
                        <v:stroke joinstyle="miter"/>
                        <v:path arrowok="t" o:connecttype="custom" o:connectlocs="1620000,1620000;1620000,0;0,0;1620000,1620000" o:connectangles="0,0,0,0"/>
                      </v:shape>
                      <v:shape id="Freeform: Shape 1818247056" o:spid="_x0000_s1039" style="position:absolute;left:48609;top:48609;width:16200;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" path="m1619903,1619988l1619903,,,c,894696,725267,1619988,1619903,1619988e" filled="f" stroked="f" strokeweight=".03525mm">
                        <v:stroke joinstyle="miter"/>
                        <v:path arrowok="t" o:connecttype="custom" o:connectlocs="1620000,1620000;1620000,0;0,0;1620000,1620000" o:connectangles="0,0,0,0"/>
                      </v:shape>
                    </v:group>
                    <v:group id="Tide" o:spid="_x0000_s1040" style="position:absolute;top:37274;width:97236;height:81008" coordorigin="" coordsize="97235,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">
                      <v:shape id="Freeform: Shape 2118073844" o:spid="_x0000_s1041" style="position:absolute;left:81031;width:16204;height:16201;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" path="m1619904,c725260,,,725292,,1619988r1619904,l1619904,xe" filled="f" stroked="f" strokeweight=".03525mm">
                        <v:stroke joinstyle="miter"/>
                        <v:path arrowok="t" o:connecttype="custom" o:connectlocs="1620373,0;0,1620162;1620373,1620162;1620373,0" o:connectangles="0,0,0,0"/>
                      </v:shape>
                      <v:shape id="Freeform: Shape 1986736042" o:spid="_x0000_s1042" style="position:absolute;left:48609;top:64822;width:16199;height:16204;visibility:visible;mso-wrap-style:square;v-text-anchor:top" coordsize="1619903,1619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" path="m1619903,l,,,1619988c894662,1619988,1619903,894696,1619903,e" filled="f" stroked="f" strokeweight=".03525mm">
                        <v:stroke joinstyle="miter"/>
                        <v:path arrowok="t" o:connecttype="custom" o:connectlocs="1619994,0;0,0;0,1620361;1619994,0" o:connectangles="0,0,0,0"/>
                      </v:shape>
                      <v:rect id="Rectangle 1536926915" o:spid="_x0000_s1043" style="position:absolute;top:16208;width:16199;height:16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" filled="f" stroked="f" strokeweight=".03525mm"/>
                      <v:rect id="Rectangle 1637666591" o:spid="_x0000_s1044" style="position:absolute;left:64822;top:32407;width:16204;height:16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" filled="f" stroked="f" strokeweight=".03525mm"/>
                      <v:shape id="Freeform: Shape 1014555802" o:spid="_x0000_s1045" style="position:absolute;left:16205;top:48609;width:16200;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" path="m809952,1619988v447322,,809951,-362646,809951,-809988c1619903,362646,1257274,,809952,,362630,,,362646,,810000v,447342,362630,809988,809952,809988e" filled="f" stroked="f" strokeweight=".03525mm">
                        <v:stroke joinstyle="miter"/>
                        <v:path arrowok="t" o:connecttype="custom" o:connectlocs="810001,1620000;1620000,810006;810001,0;0,810006;810001,1620000" o:connectangles="0,0,0,0,0"/>
                      </v:shape>
                    </v:group>
                    <v:group id="Acacia" o:spid="_x0000_s1046" style="position:absolute;left:16192;top:37274;width:81000;height:81008" coordorigin="" coordsize="81016,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">
                      <v:shape id="Freeform: Shape 388149322" o:spid="_x0000_s1047" style="position:absolute;left:64814;top:16206;width:16201;height:16202;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" path="m809952,1619988v447321,,809951,-362646,809951,-809988c1619903,362646,1257273,,809952,,362630,,,362646,,810000v,447342,362630,809988,809952,809988e" filled="f" stroked="f" strokeweight=".03525mm">
                        <v:stroke joinstyle="miter"/>
                        <v:path arrowok="t" o:connecttype="custom" o:connectlocs="810082,1620162;1620162,810087;810082,0;0,810087;810082,1620162" o:connectangles="0,0,0,0,0"/>
                      </v:shape>
                      <v:shape id="Freeform: Shape 1807799138" o:spid="_x0000_s1048" style="position:absolute;left:48618;top:48620;width:16203;height:16203;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" path="m1619904,1619988c1619904,725285,894649,,,,,894690,725254,1619988,1619904,1619988e" filled="f" stroked="f" strokeweight=".03525mm">
                        <v:stroke joinstyle="miter"/>
                        <v:path arrowok="t" o:connecttype="custom" o:connectlocs="1620325,1620360;0,0;1620325,1620360" o:connectangles="0,0,0"/>
                      </v:shape>
                      <v:shape id="Freeform: Shape 1225420129" o:spid="_x0000_s1049" style="position:absolute;left:16207;top:64822;width:16204;height:16204;visibility:visible;mso-wrap-style:square;v-text-anchor:top" coordsize="1619903,1619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" path="m809952,1619988v447322,,809951,-362646,809951,-809988c1619903,362646,1257274,,809952,,362630,,,362646,,810000v,447342,362630,809988,809952,809988e" filled="f" stroked="f" strokeweight=".03525mm">
                        <v:stroke joinstyle="miter"/>
                        <v:path arrowok="t" o:connecttype="custom" o:connectlocs="810163,1620361;1620324,810187;810163,0;0,810187;810163,1620361" o:connectangles="0,0,0,0,0"/>
                      </v:shape>
                      <v:shape id="Freeform: Shape 458504817" o:spid="_x0000_s1050" style="position:absolute;left:32403;width:16200;height:16199;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" path="m809952,1619988v447322,,809951,-362646,809951,-809988c1619903,362646,1257274,,809952,,362630,,,362646,,810000v,447342,362630,809988,809952,809988e" filled="f" stroked="f" strokeweight=".03525mm">
                        <v:stroke joinstyle="miter"/>
                        <v:path arrowok="t" o:connecttype="custom" o:connectlocs="810001,1620000;1620000,810006;810001,0;0,810006;810001,1620000" o:connectangles="0,0,0,0,0"/>
                      </v:shape>
                      <v:rect id="Rectangle 1333559831" o:spid="_x0000_s1051" style="position:absolute;top:32404;width:16199;height:16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" filled="f" stroked="f" strokeweight=".03525mm"/>
                    </v:group>
                    <v:group id="Eucalyptus" o:spid="_x0000_s1052" style="position:absolute;top:37274;width:97200;height:81008" coordorigin="" coordsize="97213,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">
                      <v:shape id="Freeform: Shape 992115893" o:spid="_x0000_s1053" style="position:absolute;left:81013;top:32404;width:16200;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" path="m1619904,l,,,1619988c894644,1619988,1619904,894703,1619904,e" filled="f" stroked="f" strokeweight=".03525mm">
                        <v:stroke joinstyle="miter"/>
                        <v:path arrowok="t" o:connecttype="custom" o:connectlocs="1620001,0;0,0;0,1620000;1620001,0" o:connectangles="0,0,0,0"/>
                      </v:shape>
                      <v:rect id="Rectangle 1433822287" o:spid="_x0000_s1054" style="position:absolute;left:16207;top:64822;width:16202;height:16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" filled="f" stroked="f" strokeweight=".03525mm"/>
                      <v:shape id="Freeform: Shape 413050394" o:spid="_x0000_s1055" style="position:absolute;left:64808;width:16200;height:16199;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" path="m1619904,1619988c1619904,725293,894649,,,l,1619988r1619904,xe" filled="f" stroked="f" strokeweight=".03525mm">
                        <v:stroke joinstyle="miter"/>
                        <v:path arrowok="t" o:connecttype="custom" o:connectlocs="1620001,1620000;0,0;0,1620000;1620001,1620000" o:connectangles="0,0,0,0"/>
                      </v:shape>
                      <v:rect id="Rectangle 1679687405" o:spid="_x0000_s1056" style="position:absolute;left:32408;top:16206;width:16202;height:16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" filled="f" stroked="f" strokeweight=".03525mm"/>
                      <v:shape id="Freeform: Shape 418491645" o:spid="_x0000_s1057" style="position:absolute;top:48609;width:16199;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" path="m,1619988r1619903,l1619903,c725260,,,725304,,1619988e" filled="f" stroked="f" strokeweight=".03525mm">
                        <v:stroke joinstyle="miter"/>
                        <v:path arrowok="t" o:connecttype="custom" o:connectlocs="0,1620000;1620000,1620000;1620000,0;0,1620000" o:connectangles="0,0,0,0"/>
                      </v:shape>
                    </v:group>
                    <v:group id="Midnight" o:spid="_x0000_s1058" style="position:absolute;top:37274;width:97200;height:81000" coordorigin="" coordsize="97232,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">
                      <v:shape id="Freeform: Shape 1145934087" o:spid="_x0000_s1059" style="position:absolute;top:64822;width:16203;height:16204;visibility:visible;mso-wrap-style:square;v-text-anchor:top" coordsize="1619903,1619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" path="m809952,v447321,,809951,362646,809951,809987c1619903,1257342,1257273,1619988,809952,1619988,362630,1619988,,1257342,,809987,,362646,362630,,809952,e" fillcolor="#193c5a [3204]" stroked="f" strokeweight=".03525mm">
                        <v:stroke joinstyle="miter"/>
                        <v:path arrowok="t" o:connecttype="custom" o:connectlocs="810162,0;1620322,810173;810162,1620361;0,810173;810162,0" o:connectangles="0,0,0,0,0"/>
                      </v:shape>
                      <v:rect id="Rectangle 907478208" o:spid="_x0000_s1060" style="position:absolute;left:16205;width:16200;height:16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" fillcolor="#193c5a [3204]" stroked="f" strokeweight=".03525mm"/>
                      <v:rect id="Rectangle 326340831" o:spid="_x0000_s1061" style="position:absolute;left:48615;top:16206;width:16203;height:16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" fillcolor="#193c5a [3204]" stroked="f" strokeweight=".03525mm"/>
                      <v:shape id="Freeform: Shape 1298587464" o:spid="_x0000_s1062" style="position:absolute;left:32404;top:32404;width:16200;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" path="m809952,1619988v447322,,809951,-362646,809951,-809988c1619903,362646,1257274,,809952,,362630,,,362646,,810000v,447342,362630,809988,809952,809988e" fillcolor="#193c5a [3204]" stroked="f" strokeweight=".03525mm">
                        <v:stroke joinstyle="miter"/>
                        <v:path arrowok="t" o:connecttype="custom" o:connectlocs="810001,1620000;1620000,810006;810001,0;0,810006;810001,1620000" o:connectangles="0,0,0,0,0"/>
                      </v:shape>
                      <v:rect id="Rectangle 1334780116" o:spid="_x0000_s1063" style="position:absolute;left:81029;top:48620;width:16203;height:16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" fillcolor="#193c5a [3204]" stroked="f" strokeweight=".03525mm"/>
                    </v:group>
                    <v:group id="Learning changes lives" o:spid="_x0000_s1064" style="position:absolute;left:54864;width:26130;height:11804" coordsize="64795,29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">
                      <o:lock v:ext="edit" aspectratio="t"/>
                      <v:shape id="Freeform: Shape 860265738" o:spid="_x0000_s1065" style="position:absolute;top:16124;width:64784;height:5616;visibility:visible;mso-wrap-style:square;v-text-anchor:top" coordsize="6478478,56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" path="m1266443,147219v2364,2553,3814,6020,3814,9707l1270257,240259v,4255,-1860,8006,-4791,10527c1262567,253339,1258627,254663,1254436,254033v-5326,-820,-10778,-1198,-16357,-1135c1232533,252930,1226829,253402,1221030,254285v-8730,1355,-16325,3530,-22786,6492c1191783,263740,1186426,267522,1182203,272124r,139591c1182203,415592,1180659,419090,1178106,421644v-2521,2552,-6020,4097,-9896,4097l1074830,425741v-3876,,-7375,-1545,-9927,-4097c1062350,419091,1060774,415592,1060774,411715r,-248138c1060774,159732,1062350,156202,1064903,153680v2552,-2553,6051,-4097,9927,-4097l1153209,149583v3876,,7374,1544,9927,4097c1165657,156202,1167233,159732,1167233,163577r,18217c1177602,168115,1190302,158061,1205272,151569v14970,-6493,32272,-9393,51843,-8731c1260802,142964,1264080,144666,1266443,147219m609097,198687v-4444,-7091,-9455,-13678,-15033,-19730c588801,173189,582529,167958,575218,163324v-7280,-4664,-15601,-8762,-24929,-12292c541024,147471,531096,144792,520507,143027v-10621,-1765,-21840,-2616,-33721,-2616c478529,140411,470303,141041,462046,142334v-8257,1292,-16483,3246,-24739,5830c429050,150749,420981,154027,413071,157998v-7910,3971,-15663,8636,-23258,14025c382249,177381,375347,183874,369170,191501v-6208,7627,-11692,16389,-16451,26286c347929,227652,344336,238273,341941,249620v-2395,11346,-3593,23480,-3593,36340c338348,302822,340460,318360,344746,332606v4255,14246,10652,27199,19193,38798c372479,383003,382028,392899,392618,401094v10589,8194,22218,14687,34856,19509c440143,425362,453537,428987,467624,431382v14088,2396,28900,3593,44468,3593c529394,434975,545625,434030,560784,432139v15127,-1860,29183,-4697,42104,-8416c605851,422841,608340,421013,610042,418618v1733,-2396,2710,-5327,2710,-8447l612752,357095v,-4444,-2048,-8352,-5137,-10905c604495,343637,600335,342439,596018,343385v-9455,2143,-19382,3750,-29814,4822c555741,349279,544805,349815,533365,349815v-9423,,-18279,-757,-26599,-2238c498415,346095,490599,343889,483319,340927v-7312,-2995,-13363,-6619,-18122,-10874c460407,325767,456846,320850,454577,315271r158049,c616124,315271,619402,313979,621923,311836v2490,-2143,4223,-5169,4696,-8636c627218,298252,627754,293303,628132,288355v409,-4980,693,-9959,851,-14939c629298,264591,628888,255703,627564,246973v-1292,-8699,-3498,-17272,-6838,-25467c617448,213406,613572,205810,609097,198688t-82949,46898c527125,250061,527220,254694,526463,259485r-73084,c453379,253717,454293,248485,456121,243789v1828,-4696,4538,-8856,8163,-12512c467939,227652,472162,224910,476953,223082v4790,-1796,10148,-2742,16104,-2742c499581,220340,505159,221380,509760,223460v4633,2049,8289,5138,10968,9266c523375,236855,525203,241142,526148,245586t488645,112202c1012587,355204,1009530,353439,1006158,353250v-5767,-284,-9454,-2080,-11723,-4791c992134,345749,991315,342156,991315,338310r,-174607c991315,159794,989739,156265,987155,153711v-2553,-2584,-6083,-4160,-9991,-4160l899069,149551v-3939,,-7469,1576,-10022,4160c886463,156264,884887,159794,884887,163703r,19225c875969,171424,863898,160803,848865,153018v-15032,-7785,-33028,-12670,-53733,-12670c750853,140348,719054,158187,698348,185513v-20705,27326,-30349,64170,-30349,102117c667999,325609,677643,362453,698348,389779v20706,27325,52505,45164,96784,45164l796266,434943v15663,,30286,-1922,43901,-5830c853782,425205,866419,419342,878017,411557v2773,-1859,6019,-2805,9139,-2647c890308,409036,893333,410234,895729,412597v7028,6871,15694,12040,25937,15475c931940,431508,943853,433241,957341,433241v9927,,19224,-598,27860,-1765c993804,430310,1001809,428577,1009121,426276v2805,-914,5137,-2742,6744,-5106c1017472,418838,1018355,415970,1018355,413007r,-45858c1018355,363776,1017000,360373,1014793,357788m871084,287630r,30509c868216,323024,863457,327941,857343,331597v-6114,3656,-13583,6115,-21935,6115c820470,337712,809944,331376,803200,321953v-6776,-9424,-9802,-21937,-9802,-34323c793398,275275,796424,262763,803200,253339v6744,-9424,17270,-15727,32208,-15727c843760,237612,851229,240039,857343,243726v6114,3656,10873,8541,13741,13427l871084,287630xm1726662,v-9045,,-17302,1292,-24834,3877c1694327,6493,1687551,10369,1681500,15538v-6051,5169,-10589,11504,-13614,18974c1664860,41982,1663316,50617,1663316,60419v,9960,1544,18722,4570,26317c1670911,94301,1675449,100699,1681500,105868v6051,5168,12827,9045,20328,11630c1709360,120082,1717617,121375,1726662,121375v8981,,17270,-1293,24802,-3877c1758996,114913,1765772,111036,1771823,105868v6051,-5169,10558,-11567,13583,-19132c1788400,79141,1789913,70379,1789913,60419v,-9802,-1513,-18437,-4507,-25907c1782381,27042,1777874,20707,1771823,15538v-6051,-5169,-12827,-9045,-20359,-11661c1743932,1292,1735643,,1726662,t46957,149583l1680239,149583v-3876,,-7374,1576,-9895,4097c1667791,156233,1666247,159732,1666247,163608r,248107c1666247,415592,1667791,419090,1670344,421643v2521,2553,6019,4129,9895,4129l1773619,425772v3877,,7375,-1576,9928,-4129c1786099,419090,1787675,415592,1787675,411715r,-248107c1787675,159731,1786099,156233,1783547,153680v-2553,-2521,-6051,-4097,-9928,-4097m2039136,140380v-15915,,-30916,3088,-45004,9203c1980045,155729,1966840,164932,1954549,177192r,-12733c1954549,160425,1952879,156800,1950168,154279v-2710,-2553,-6429,-4034,-10463,-3782l1900942,150024r-38764,-473c1858301,149551,1854803,151127,1852250,153680v-2521,2521,-4097,6051,-4097,9928l1848153,411715v,3876,1576,7375,4097,9928c1854803,424164,1858301,425740,1862178,425740r93285,c1959339,425740,1962869,424164,1965390,421643v2553,-2553,4129,-6052,4129,-9928l1969519,255450v4223,-5042,8982,-8698,14339,-10999c1989216,242182,1995109,241267,2001601,241772v6650,473,12449,3719,16578,8510c2022307,255104,2024765,261439,2024765,268089r,143626c2024765,415592,2026341,419090,2028894,421643v2553,2522,6051,4097,9927,4097l2132107,425740v3876,,7374,-1575,9895,-4097c2144555,419090,2146131,415592,2146131,411715r,-164333c2146131,232632,2143893,218953,2139450,206315v-4444,-12607,-11125,-24143,-20044,-34607c2110487,161276,2099362,153428,2085968,148228v-13363,-5232,-28994,-7848,-46832,-7848m2512181,153680v2521,2553,4097,6052,4097,9928l2516278,407933v,26475,-4002,49388,-12007,68803c2496266,496151,2484258,512036,2468249,524391v-16042,12418,-34069,21715,-54175,27893c2393998,558493,2371875,561581,2347734,561581v-21210,,-41506,-1670,-60919,-5011c2267401,553229,2248902,548218,2231285,541536v-2710,-1040,-4980,-2899,-6524,-5232c2223185,533972,2222303,531167,2222303,528267r,-68267c2222303,455052,2224793,450860,2228417,448370v3624,-2458,8383,-3246,12921,-1355c2254228,452404,2267685,456438,2281772,459149v14056,2679,28743,4034,44059,4034c2349058,463183,2366454,459244,2378052,451364v11597,-7848,17365,-19667,17365,-35394l2395417,402197v-9360,8793,-20328,15412,-32871,19824c2349971,426434,2335821,428671,2320095,428671v-20895,,-39237,-3467,-55057,-10369c2249186,411368,2235918,401030,2225202,387194v-10746,-13804,-18814,-29280,-24172,-46425c2195672,323592,2192994,304744,2192994,284195v,-20487,2678,-39335,8036,-56449c2206388,210632,2214456,195220,2225202,181510v10716,-13710,23984,-23985,39836,-30856c2280859,143815,2299200,140411,2320095,140411v18972,,35959,3530,50929,10621c2385993,158124,2398946,168777,2409882,182960r,-19352c2409882,159731,2411426,156233,2413979,153680v2521,-2522,6051,-4098,9896,-4098l2502285,149582v3845,,7375,1576,9896,4098m2396047,285960r,-30510c2392202,248926,2387317,244041,2381393,240763v-5926,-3246,-12922,-4885,-20990,-4885c2353501,235878,2347419,237107,2342187,239566v-5231,2426,-9612,6114,-13173,11031c2325453,255450,2322774,260840,2321009,266734v-1765,5893,-2647,12292,-2647,19226c2318362,292862,2319244,299260,2321009,305154v1765,5893,4444,11283,8005,16168c2332575,326207,2336956,329895,2342187,332322v5232,2458,11314,3656,18216,3656c2368471,335978,2375467,334339,2381393,331093v5924,-3247,10809,-8132,14654,-14625l2396047,285959r,1xm1510246,140380v-15915,,-30917,3088,-45004,9203c1451123,155729,1437950,164932,1425659,177192r,-12733c1425659,160425,1423957,156800,1421247,154279v-2711,-2553,-6398,-4034,-10463,-3782l1372020,150024r-38764,-473c1329411,149551,1325881,151127,1323360,153680v-2553,2521,-4097,6051,-4097,9928l1319263,411715v,3876,1544,7375,4097,9928c1325881,424164,1329411,425740,1333256,425740r93317,c1430449,425740,1433979,424164,1436500,421643v2553,-2553,4129,-6052,4129,-9928l1440629,255450v4191,-5042,8981,-8698,14339,-10999c1460294,242182,1466219,241267,1472680,241772v6649,473,12448,3719,16608,8510c1493417,255104,1495875,261439,1495875,268089r,143626c1495875,415592,1497451,419090,1500003,421643v2553,2522,6051,4097,9928,4097l1603216,425740v3876,,7375,-1575,9896,-4097c1615665,419090,1617241,415592,1617241,411715r,-164333c1617241,232632,1615003,218953,1610559,206315v-4475,-12607,-11156,-24143,-20044,-34607c1581597,161276,1570440,153428,1557078,148228v-13394,-5232,-28994,-7848,-46832,-7848m132931,309535r,-272533c132931,33125,131356,29626,128835,27074v-2553,-2522,-6051,-4098,-9928,-4098l14024,22976v-3876,,-7374,1576,-9896,4098c1576,29627,,33125,,37002l,411747v,3876,1576,7375,4128,9896c6650,424196,10148,425772,14024,425772r276925,c294794,425772,298324,424196,300845,421643v2522,-2521,4097,-6020,4097,-9896l304942,323560v,-3876,-1575,-7375,-4097,-9928c298324,311111,294794,309535,290949,309535r-158018,l132931,309535xm5775562,423314v2269,-1576,4097,-3814,5137,-6493l5828791,292736r48061,-124085c5878648,164049,5877829,159290,5875371,155666v-2490,-3625,-6650,-6083,-11566,-6083l5767809,149583v-3183,,-6145,1040,-8509,2868c5756905,154279,5755108,156863,5754289,159889r-20453,75106l5713382,310102r-20453,-75107l5672476,159889v-852,-3026,-2647,-5610,-5043,-7438c5665069,150623,5662107,149583,5658956,149583r-96595,c5557445,149583,5553285,152041,5550795,155666v-2458,3624,-3278,8383,-1481,12985l5597375,292736r48092,124085c5646507,419500,5648335,421738,5650604,423314v2269,1544,5011,2458,7910,2458l5767621,425772v2899,,5641,-914,7941,-2458m5448243,v-9045,,-17301,1292,-24834,3877c5415908,6493,5409133,10369,5403082,15538v-6051,5169,-10589,11504,-13615,18974c5386442,41982,5384929,50617,5384929,60419v,9960,1513,18722,4538,26317c5392493,94301,5397031,100699,5403082,105868v6051,5168,12826,9045,20327,11630c5430942,120082,5439198,121375,5448243,121375v9014,,17271,-1293,24803,-3877c5480578,114913,5487354,111036,5493405,105868v6051,-5169,10558,-11567,13583,-19132c5509982,79141,5511495,70379,5511495,60419v,-9802,-1513,-18437,-4507,-25907c5503963,27042,5499456,20707,5493405,15538v-6051,-5169,-12827,-9045,-20359,-11661c5465514,1292,5457256,,5448243,t46959,149583l5401822,149583v-3845,,-7375,1576,-9896,4097c5389373,156233,5387829,159732,5387829,163608r,248107c5387829,415592,5389373,419090,5391926,421643v2521,2553,6051,4129,9896,4129l5495202,425772v3876,,7406,-1576,9927,-4129c5507681,419090,5509257,415592,5509257,411715r,-248107c5509257,159731,5507681,156233,5505129,153680v-2521,-2521,-6051,-4097,-9927,-4097m6160710,198687v-4443,-7091,-9486,-13678,-15064,-19730c6140383,173189,6134111,167958,6126831,163324v-7280,-4664,-15600,-8762,-24929,-12292c6092637,147471,6082678,144792,6072089,143027v-10589,-1765,-21840,-2616,-33721,-2616c6030143,140411,6021885,141041,6013660,142334v-8257,1292,-16514,3246,-24739,5830c5980663,150749,5972564,154027,5964654,157998v-7911,3971,-15632,8636,-23227,14025c5933832,177381,5926930,183874,5920753,191501v-6177,7627,-11661,16389,-16451,26286c5899543,227652,5895950,238273,5893555,249620v-2427,11346,-3624,23480,-3624,36340c5889931,302822,5892074,318360,5896329,332606v4286,14246,10684,27199,19224,38798c5924062,383003,5933643,392899,5944232,401094v10589,8194,22218,14687,34856,19509c5991758,425362,6005120,428987,6019207,431382v14119,2396,28931,3593,44468,3593c6081009,434975,6097239,434030,6112366,432139v15127,-1860,29184,-4697,42136,-8416c6157465,422841,6159923,421013,6161656,418618v1702,-2396,2679,-5327,2679,-8447l6164335,357095v,-4444,-2017,-8352,-5137,-10905c6156109,343637,6151918,342439,6147600,343385v-9423,2143,-19350,3750,-29813,4822c6107355,349279,6096420,349815,6084948,349815v-9392,,-18247,-757,-26599,-2238c6050029,346095,6042213,343889,6034933,340927v-7311,-2995,-13362,-6619,-18153,-10874c6011990,325767,6008461,320850,6006160,315271r158049,c6167739,315271,6170985,313979,6173506,311836v2522,-2143,4255,-5169,4696,-8636c6178833,298252,6179337,293303,6179746,288355v410,-4980,694,-9959,852,-14939c6180881,264591,6180471,255703,6179179,246973v-1324,-8699,-3530,-17272,-6839,-25467c6169031,213406,6165155,205810,6160711,198688t-82949,46898c6078708,250061,6078833,254694,6078077,259485r-73116,c6004961,253717,6005876,248485,6007704,243789v1828,-4696,4570,-8856,8194,-12512c6019554,227652,6023776,224910,6028567,223082v4790,-1796,10148,-2742,16073,-2742c6051195,220340,6056774,221380,6061375,223460v4601,2049,8257,5138,10935,9266c6074989,236855,6076786,241142,6077763,245586m5322151,421643v2552,-2521,4096,-6020,4096,-9896l5326247,19761v,-3876,-1544,-7406,-4096,-9928c5319629,7281,5316100,5736,5312223,5736r-93348,c5214998,5736,5211500,7281,5208979,9833v-2553,2522,-4128,6052,-4128,9928l5204851,411747v,3876,1575,7375,4128,9896c5211500,424196,5214998,425772,5218875,425772r93348,c5316100,425772,5319629,424196,5322151,421643m6225411,250502v1576,6461,3940,12229,7123,17304c6235686,272911,6239278,277513,6243312,281705v4034,4160,8509,7879,13394,11126c6261591,296108,6266633,299039,6271865,301624v5232,2584,10621,4854,16198,6745c6293611,310291,6298999,312088,6304231,313758v5231,1702,10274,3247,15159,4696c6324306,319904,6328750,321322,6332784,322772v4034,1419,7627,2868,10810,4318c6346745,328508,6349109,330179,6350684,332038v1576,1891,2364,3972,2364,6272c6353048,340012,6352575,341525,6351567,342817v-1009,1324,-2521,2396,-4538,3247c6345012,346915,6342270,347577,6338772,348018v-3499,410,-7753,630,-12733,630c6319296,348648,6311952,348081,6303948,346946v-8006,-1166,-16672,-2899,-25969,-5200c6272558,340422,6267232,338783,6262063,336892v-5199,-1891,-10242,-4066,-15190,-6524c6242177,328036,6237072,328477,6233164,330841v-3908,2332,-6682,6587,-6682,11819l6226482,402134v,2647,725,5232,2049,7438c6229854,411778,6231777,413606,6234172,414772v6650,3215,13615,6020,20863,8415c6262284,425614,6269848,427600,6277695,429207v9392,1923,19476,3372,30192,4318c6318633,434502,6330042,434975,6342143,434975v8825,,17491,-347,26032,-1009c6376716,433273,6385099,432264,6393356,430941v8225,-1356,16009,-3247,23290,-5673c6423926,422809,6430733,419815,6437068,416253v6334,-3530,12007,-7658,17050,-12354c6459160,399202,6463540,393939,6467260,388077v3750,-5863,6555,-12450,8414,-19794c6477565,360971,6478479,352871,6478479,344046v,-8037,-788,-15380,-2363,-21999c6474540,315428,6472176,309534,6468993,304334v-3151,-5169,-6713,-9865,-10716,-14088c6454307,286054,6449926,282303,6445136,279025v-4791,-3246,-9802,-6146,-15033,-8698c6424871,267805,6419419,265599,6413778,263802v-5673,-1828,-11125,-3561,-16325,-5200c6392222,256995,6387211,255450,6382389,254000v-4791,-1418,-9171,-2868,-13142,-4317c6365276,248264,6361715,246815,6358532,245365v-3152,-1419,-5516,-3121,-7123,-5106c6349833,238305,6349045,236067,6349045,233577v,-1922,504,-3530,1513,-4822c6351566,227462,6353048,226486,6355065,225792v2017,-662,4223,-1166,6555,-1481c6363984,223964,6366473,223807,6369183,223807v6902,,14119,598,21651,1796c6398366,226801,6406182,228597,6414345,230993v4097,1197,8068,2489,11881,3876c6430071,236224,6433758,237674,6437288,239187v4633,1986,9455,1292,13142,-1134c6454118,235626,6456639,231434,6456639,226423r,-53265c6456639,170384,6455820,167674,6454370,165405v-1450,-2270,-3530,-4129,-6083,-5233c6441827,157430,6435240,154909,6428496,152671v-6776,-2269,-13678,-4255,-20769,-5988c6399092,144603,6389795,142995,6379836,141955v-9991,-1071,-20611,-1576,-31925,-1576c6339843,140379,6331932,140726,6324148,141451v-7753,725,-15379,1796,-22849,3246c6293799,146116,6286771,148070,6280153,150497v-6619,2458,-12827,5421,-18563,8856c6255823,162788,6250623,166823,6245990,171361v-4664,4570,-8761,9676,-12291,15318c6230138,192352,6227459,198687,6225694,205747v-1765,7060,-2647,14782,-2647,23228c6223047,236855,6223835,244009,6225411,250502m4394119,153680v2521,2553,4097,6052,4097,9928l4398216,407933v,26475,-4003,49388,-12007,68803c4378204,496151,4366197,512036,4350187,524391v-16042,12418,-34100,21715,-54175,27893c4275937,558493,4253813,561581,4229672,561581v-21210,,-41506,-1670,-60919,-5011c4149339,553229,4130809,548218,4113223,541536v-2742,-1040,-4980,-2899,-6556,-5232c4105092,533972,4104209,531167,4104209,528267r,-68267c4104209,455052,4106699,450860,4110323,448370v3625,-2458,8415,-3246,12953,-1355c4136135,452404,4149623,456438,4163679,459149v14088,2679,28774,4034,44090,4034c4230996,463183,4248392,459244,4259990,451364v11598,-7848,17365,-19667,17365,-35394l4277355,402197v-9360,8793,-20327,15412,-32902,19824c4231910,426434,4217760,428671,4202034,428671v-20895,,-39269,-3467,-55090,-10369c4131124,411368,4117856,401030,4107141,387194v-10778,-13804,-18815,-29280,-24173,-46425c4077579,323592,4074901,304744,4074901,284195v,-20487,2678,-39335,8067,-56449c4088326,210632,4096362,195220,4107141,181510v10715,-13710,23983,-23985,39803,-30856c4162765,143815,4181139,140411,4202033,140411v18972,,35959,3530,50897,10621c4267900,158124,4280853,168777,4291788,182960r,-19352c4291788,159731,4293364,156233,4295917,153680v2522,-2522,6019,-4098,9896,-4098l4384192,149582v3876,,7374,1576,9927,4098m4277985,285960r,-30510c4274140,248926,4269255,244041,4263330,240763v-5957,-3246,-12953,-4885,-20989,-4885c4235408,235878,4229357,237107,4224125,239566v-5232,2426,-9612,6114,-13173,11031c4207358,255450,4204711,260840,4202946,266734v-1765,5893,-2647,12292,-2647,19226c4200299,292862,4201181,299260,4202946,305154v1765,5893,4412,11283,8006,16168c4214512,326207,4218893,329895,4224125,332322v5232,2458,11283,3656,18216,3656c4250377,335978,4257373,334339,4263330,331093v5925,-3247,10810,-8132,14655,-14625l4277985,285959r,1xm3182481,140411v-12827,,-25055,2017,-36653,6020c3134231,150465,3123232,156517,3112863,164585r,-127583c3112863,33157,3111319,29626,3108766,27105v-2521,-2553,-6019,-4097,-9896,-4097l3005522,23008v-3876,,-7375,1544,-9928,4097c2993073,29626,2991497,33157,2991497,37002r,374713c2991497,415592,2993073,419090,2995594,421643v2553,2553,6052,4129,9928,4129l3098870,425772v3877,,7375,-1576,9896,-4129c3111319,419090,3112863,415592,3112863,411715r,-156265c3117086,250408,3121876,246752,3127202,244451v5358,-2269,11283,-3183,17775,-2711c3151595,242245,3157394,245523,3161554,250313v4128,4791,6618,11126,6618,17776l3168172,411715v,3877,1545,7375,4097,9928c3174790,424196,3178320,425772,3182165,425772r93285,c3279327,425772,3282825,424196,3285378,421643v2521,-2553,4096,-6051,4096,-9928l3289474,247414v,-14782,-2237,-28461,-6681,-41068c3278349,193707,3271668,182172,3262781,171740v-8919,-10464,-20075,-18281,-33469,-23513c3215949,142995,3200349,140411,3182480,140411t501599,217377c3681873,355204,3678815,353439,3675443,353250v-5767,-284,-9454,-2080,-11755,-4791c3661419,345749,3660600,342156,3660600,338310r,-174607c3660600,159794,3659024,156265,3656440,153711v-2553,-2584,-6083,-4160,-10022,-4160l3568323,149551v-3908,,-7438,1576,-9990,4160c3555748,156264,3554173,159794,3554173,163703r,19225c3545254,171424,3533152,160803,3518119,153018v-15001,-7785,-32996,-12670,-53702,-12670c3420107,140348,3388339,158187,3367634,185513v-20706,27326,-30350,64170,-30350,102117c3337284,325609,3346928,362453,3367634,389779v20705,27325,52473,45164,96783,45164l3465552,434943v15631,,30286,-1922,43901,-5830c3523067,425205,3535705,419342,3547303,411557v2773,-1859,6019,-2805,9139,-2647c3559562,409036,3562619,410234,3565015,412597v7027,6871,15663,12040,25937,15475c3601226,431508,3613138,433241,3626627,433241v9927,,19224,-598,27828,-1765c3663090,430310,3671063,428577,3678406,426276v2805,-914,5137,-2742,6745,-5106c3686726,418838,3687641,415970,3687641,413007r,-45858c3687641,363776,3686285,360373,3684079,357788m3540369,287630r,30509c3537501,323024,3532742,327941,3526628,331597v-6114,3656,-13583,6115,-21935,6115c3489724,337712,3479229,331376,3472485,321953v-6776,-9424,-9802,-21937,-9802,-34323c3462683,275275,3465709,262763,3472485,253339v6744,-9424,17239,-15727,32208,-15727c3513045,237612,3520514,240039,3526628,243726v6114,3656,10873,8541,13741,13427l3540369,287630xm3921042,140380v-15884,,-30885,3088,-45004,9203c3861951,155729,3848777,164932,3836486,177192r,-12733c3836486,160425,3834784,156800,3832074,154279v-2710,-2553,-6429,-4034,-10463,-3782l3782847,150024r-38764,-473c3740207,149551,3736709,151127,3734188,153680v-2553,2521,-4097,6051,-4097,9928l3730091,411715v,3876,1544,7375,4097,9928c3736709,424164,3740207,425740,3744083,425740r93317,c3841276,425740,3844774,424164,3847327,421643v2553,-2553,4129,-6052,4129,-9928l3851456,255450v4191,-5042,8982,-8698,14339,-10999c3871121,242182,3877046,241267,3883507,241772v6650,473,12449,3719,16608,8510c3904244,255104,3906702,261439,3906702,268089r,143626c3906702,415592,3908278,419090,3910831,421643v2553,2522,6051,4097,9927,4097l4014044,425740v3876,,7374,-1575,9896,-4097c4026492,419090,4028037,415592,4028037,411715r,-164333c4028037,232632,4025831,218953,4021387,206315v-4475,-12607,-11157,-24143,-20044,-34607c3992424,161276,3981268,153428,3967905,148228v-13394,-5232,-28994,-7848,-46863,-7848m4719073,198687v-4443,-7091,-9454,-13678,-15064,-19730c4698777,173189,4692474,167958,4685194,163324v-7280,-4664,-15600,-8762,-24929,-12292c4651000,147471,4641073,144792,4630452,143027v-10589,-1765,-21840,-2616,-33690,-2616c4588505,140411,4580280,141041,4572023,142334v-8257,1292,-16483,3246,-24740,5830c4539026,150749,4530958,154027,4523048,157998v-7911,3971,-15663,8636,-23259,14025c4492194,177381,4485324,183874,4479115,191501v-6177,7627,-11660,16389,-16419,26286c4457906,227652,4454313,238273,4451918,249620v-2395,11346,-3624,23480,-3624,36340c4448294,302822,4450437,318360,4454723,332606v4255,14246,10652,27199,19193,38798c4482456,383003,4492006,392899,4502595,401094v10589,8194,22219,14687,34856,19509c4550120,425362,4563514,428987,4577601,431382v14088,2396,28900,3593,44469,3593c4639371,434975,4655602,434030,4670729,432139v15159,-1860,29184,-4697,42136,-8416c4715828,422841,4718286,421013,4720019,418618v1733,-2396,2711,-5327,2711,-8447l4722730,357095v,-4444,-2049,-8352,-5138,-10905c4714472,343637,4710312,342439,4705995,343385v-9455,2143,-19382,3750,-29813,4822c4665718,349279,4654783,349815,4643311,349815v-9392,,-18247,-757,-26599,-2238c4608392,346095,4600576,343889,4593296,340927v-7312,-2995,-13363,-6619,-18153,-10874c4570353,325767,4566823,320850,4564554,315271r158050,c4726102,315271,4729380,313979,4731869,311836v2522,-2143,4255,-5169,4696,-8636c4737195,298252,4737731,293303,4738109,288355v410,-4980,694,-9959,851,-14939c4739244,264591,4738866,255703,4737542,246973v-1292,-8699,-3529,-17272,-6839,-25467c4727426,213406,4723549,205810,4719074,198688t-82949,46898c4637102,250061,4637196,254694,4636440,259485r-73084,c4563356,253717,4564270,248485,4566098,243789v1828,-4696,4538,-8856,8163,-12512c4577917,227652,4582140,224910,4586930,223082v4790,-1796,10148,-2742,16104,-2742c4609558,220340,4615136,221380,4619737,223460v4633,2049,8257,5138,10936,9266c4633352,236855,4635180,241142,4636125,245586t147680,4916c4785381,256963,4787745,262731,4790928,267806v3151,5105,6744,9707,10778,13899c4805740,285865,4810216,289584,4815100,292831v4885,3277,9928,6208,15159,8793c4835491,304208,4840880,306478,4846458,308369v5547,1922,10936,3719,16167,5389c4867857,315460,4872899,317005,4877784,318454v4916,1450,9360,2868,13394,4318c4895212,324191,4898805,325640,4901988,327090v3152,1418,5515,3089,7091,4948c4910655,333929,4911443,336010,4911443,338310v,1702,-473,3215,-1481,4507c4908953,344141,4907440,345213,4905424,346064v-2017,851,-4759,1513,-8258,1954c4893668,348428,4889414,348648,4884434,348648v-6744,,-14087,-567,-22092,-1702c4854337,345780,4845671,344047,4836373,341746v-5420,-1324,-10746,-2963,-15915,-4854c4815258,335001,4810216,332826,4805268,330368v-4696,-2332,-9801,-1891,-13710,473c4787651,333173,4784878,337428,4784878,342660r,59474c4784878,404781,4785602,407366,4786926,409572v1324,2206,3246,4034,5641,5200c4799217,417987,4806182,420792,4813430,423187v7249,2427,14813,4413,22660,6020c4845481,431130,4855566,432579,4866281,433525v10747,977,22156,1450,34258,1450c4909363,434975,4918030,434628,4926571,433966v8540,-693,16923,-1702,25180,-3025c4959977,429585,4967761,427694,4975041,425268v7280,-2459,14088,-5453,20422,-9015c5001798,412723,5007471,408595,5012513,403899v5043,-4697,9423,-9960,13142,-15822c5029405,382214,5032210,375627,5034070,368283v1890,-7312,2804,-15412,2804,-24237c5036874,336009,5036086,328666,5034510,322047v-1575,-6619,-3939,-12513,-7122,-17713c5024237,299165,5020675,294469,5016673,290246v-3971,-4192,-8352,-7943,-13142,-11221c4998740,275779,4993729,272879,4988498,270327v-5231,-2522,-10684,-4728,-16325,-6525c4966501,261974,4961048,260241,4955848,258602v-5231,-1607,-10242,-3152,-15064,-4602c4935994,252582,4931613,251132,4927642,249683v-3971,-1419,-7532,-2868,-10715,-4318c4913775,243946,4911412,242244,4909804,240259v-1576,-1954,-2364,-4192,-2364,-6682c4907440,231655,4907945,230047,4908953,228755v1009,-1293,2490,-2269,4507,-2963c4915477,225130,4917683,224626,4920015,224311v2364,-347,4854,-504,7564,-504c4934481,223807,4941698,224405,4949230,225603v7532,1198,15348,2994,23511,5390c4976838,232190,4980808,233482,4984622,234869v3845,1355,7532,2805,11062,4318c5000317,241173,5005138,240479,5008826,238053v3687,-2427,6208,-6619,6208,-11630l5015034,173158v,-2774,-819,-5484,-2269,-7753c5011315,163135,5009235,161276,5006683,160172v-6461,-2742,-13048,-5263,-19792,-7501c4980115,150402,4973213,148416,4966122,146683v-8635,-2080,-17932,-3688,-27891,-4728c4928241,140884,4917620,140379,4906306,140379v-8067,,-15978,347,-23762,1072c4874791,142176,4867164,143247,4859695,144697v-7500,1419,-14529,3373,-21147,5800c4831930,152955,4825721,155918,4819986,159353v-5767,3435,-10968,7470,-15601,12008c4799721,175931,4795624,181037,4792094,186679v-3560,5673,-6240,12008,-8005,19068c4782324,212807,4781442,220529,4781442,228975v,7880,788,15034,2364,21527m2917563,327500r,-189c2915609,327878,2913655,328477,2911669,329013v-2017,535,-4065,1071,-6208,1512c2899631,331786,2893548,332732,2887276,333331v-6271,630,-12763,945,-19476,945c2863955,334276,2860173,334055,2856486,333614v-3687,-410,-7312,-1071,-10841,-1922c2842084,330809,2838743,329706,2835654,328382v-3120,-1355,-6019,-2931,-8730,-4759c2824246,321795,2821819,319683,2819676,317288v-2175,-2395,-4065,-5074,-5704,-8037c2812364,306257,2811135,302979,2810316,299386v-819,-3593,-1229,-7501,-1229,-11725c2809087,283249,2809497,279183,2810316,275433v819,-3719,2048,-7123,3656,-10212c2815611,262164,2817565,259422,2819802,256963v2269,-2458,4822,-4570,7721,-6397c2830391,248737,2833448,247162,2836726,245806v3246,-1355,6712,-2458,10337,-3309c2850718,241646,2854437,240984,2858282,240543v3845,-410,7785,-630,11787,-630c2875647,239913,2881194,240291,2886772,241047v5547,788,11125,1923,16703,3467c2905429,245050,2907320,245649,2909179,246248v1860,598,3688,1229,5516,1828l2914695,247949v4569,1671,9234,820,12763,-1638c2930988,243821,2933383,239723,2933383,234838r,-69118c2933383,162757,2932469,159952,2930862,157620v-1607,-2332,-3877,-4192,-6650,-5169c2918918,150592,2913560,148921,2908139,147440v-5420,-1482,-10904,-2805,-16482,-3908c2884471,142082,2877254,141010,2870006,140285v-7217,-725,-14497,-1071,-21777,-1071c2837860,139214,2827649,139938,2817596,141357v-10085,1450,-20013,3624,-29782,6492c2778044,150717,2768779,154437,2760049,159007v-8730,4538,-16924,9927,-24614,16168c2727777,181416,2720844,188570,2714667,196607v-6177,8068,-11630,17020,-16325,26916c2693646,233388,2690116,244293,2687784,256239v-2364,11945,-3529,24899,-3529,38924c2684255,307612,2685358,319179,2687564,329832v2206,10622,5515,20361,9927,29186c2701903,367843,2707009,375880,2712871,383129v5861,7217,12417,13678,19728,19320c2739879,408122,2747663,413008,2755952,417136v8288,4129,17113,7470,26410,10054c2791659,429775,2801113,431729,2810757,433021v9644,1292,19445,1954,29404,1954c2848985,434975,2857589,434629,2865972,433967v8414,-693,16577,-1702,24550,-3026c2896699,429901,2902782,428672,2908770,427285v5988,-1387,11881,-2963,17680,-4696c2929381,421706,2931839,419879,2933541,417483v1733,-2364,2710,-5295,2710,-8384l2936251,340580v,-4854,-2395,-8951,-5925,-11441c2926797,326649,2922132,325830,2917563,327500e" fillcolor="black [3213]" stroked="f" strokeweight=".0875mm">
                        <v:stroke joinstyle="miter"/>
                        <v:path arrowok="t" o:connecttype="custom" o:connectlocs="1266443,147219;1270257,156926;1270257,240259;1265466,250786;1254436,254033;1238079,252898;1221030,254285;1198244,260777;1182203,272124;1182203,411715;1178106,421644;1168210,425741;1074830,425741;1064903,421644;1060774,411715;1060774,163577;1064903,153680;1074830,149583;1153209,149583;1163136,153680;1167233,163577;1167233,181794;1205272,151569;1257115,142838;1266443,147219;609097,198687;594064,178957;575218,163324;550289,151032;520507,143027;486786,140411;462046,142334;437307,148164;413071,157998;389813,172023;369170,191501;352719,217787;341941,249620;338348,285960;344746,332606;363939,371404;392618,401094;427474,420603;467624,431382;512092,434975;560784,432139;602888,423723;610042,418618;612752,410171;612752,357095;607615,346190;596018,343385;566204,348207;533365,349815;506766,347577;483319,340927;465197,330053;454577,315271;612626,315271;621923,311836;626619,303200;628132,288355;628983,273416;627564,246973;620726,221506;609097,198688;526148,245586;526463,259485;453379,259485;456121,243789;464284,231277;476953,223082;493057,220340;509760,223460;520728,232726;526148,245586;1014793,357788;1006158,353250;994435,348459;991315,338310;991315,163703;987155,153711;977164,149551;899069,149551;889047,153711;884887,163703;884887,182928;848865,153018;795132,140348;698348,185513;667999,287630;698348,389779;795132,434943;796266,434943;840167,429113;878017,411557;887156,408910;895729,412597;921666,428072;957341,433241;985201,431476;1009121,426276;1015865,421170;1018355,413007;1018355,367149;1014793,357788;871084,287630;871084,318139;857343,331597;835408,337712;803200,321953;793398,287630;803200,253339;835408,237612;857343,243726;871084,257153;871084,287630;1726662,0;1701828,3877;1681500,15538;1667886,34512;1663316,60419;1667886,86736;1681500,105868;1701828,117498;1726662,121375;1751464,117498;1771823,105868;1785406,86736;1789913,60419;1785406,34512;1771823,15538;1751464,3877;1726662,0;1773619,149583;1680239,149583;1670344,153680;1666247,163608;1666247,411715;1670344,421643;1680239,425772;1773619,425772;1783547,421643;1787675,411715;1787675,163608;1783547,153680;1773619,149583;2039136,140380;1994132,149583;1954549,177192;1954549,164459;1950168,154279;1939705,150497;1900942,150024;1862178,149551;1852250,153680;1848153,163608;1848153,411715;1852250,421643;1862178,425740;1955463,425740;1965390,421643;1969519,411715;1969519,255450;1983858,244451;2001601,241772;2018179,250282;2024765,268089;2024765,411715;2028894,421643;2038821,425740;2132107,425740;2142002,421643;2146131,411715;2146131,247382;2139450,206315;2119406,171708;2085968,148228;2039136,140380;2512181,153680;2516278,163608;2516278,407933;2504271,476736;2468249,524391;2414074,552284;2347734,561581;2286815,556570;2231285,541536;2224761,536304;2222303,528267;2222303,460000;2228417,448370;2241338,447015;2281772,459149;2325831,463183;2378052,451364;2395417,415970;2395417,402197;2362546,422021;2320095,428671;2265038,418302;2225202,387194;2201030,340769;2192994,284195;2201030,227746;2225202,181510;2265038,150654;2320095,140411;2371024,151032;2409882,182960;2409882,163608;2413979,153680;2423875,149582;2502285,149582;2512181,153680;2396047,285960;2396047,255450;2381393,240763;2360403,235878;2342187,239566;2329014,250597;2321009,266734;2318362,285960;2321009,305154;2329014,321322;2342187,332322;2360403,335978;2381393,331093;2396047,316468;2396047,285959;2396047,285960;1510246,140380;1465242,149583;1425659,177192;1425659,164459;1421247,154279;1410784,150497;1372020,150024;1333256,149551;1323360,153680;1319263,163608;1319263,411715;1323360,421643;1333256,425740;1426573,425740;1436500,421643;1440629,411715;1440629,255450;1454968,244451;1472680,241772;1489288,250282;1495875,268089;1495875,411715;1500003,421643;1509931,425740;1603216,425740;1613112,421643;1617241,411715;1617241,247382;1610559,206315;1590515,171708;1557078,148228;1510246,140380;132931,309535;132931,37002;128835,27074;118907,22976;14024,22976;4128,27074;0,37002;0,411747;4128,421643;14024,425772;290949,425772;300845,421643;304942,411747;304942,323560;300845,313632;290949,309535;132931,309535;132931,309535;5775562,423314;5780699,416821;5828791,292736;5876852,168651;5875371,155666;5863805,149583;5767809,149583;5759300,152451;5754289,159889;5733836,234995;5713382,310102;5692929,234995;5672476,159889;5667433,152451;5658956,149583;5562361,149583;5550795,155666;5549314,168651;5597375,292736;5645467,416821;5650604,423314;5658514,425772;5767621,425772;5775562,423314;5448243,0;5423409,3877;5403082,15538;5389467,34512;5384929,60419;5389467,86736;5403082,105868;5423409,117498;5448243,121375;5473046,117498;5493405,105868;5506988,86736;5511495,60419;5506988,34512;5493405,15538;5473046,3877;5448243,0;5495202,149583;5401822,149583;5391926,153680;5387829,163608;5387829,411715;5391926,421643;5401822,425772;5495202,425772;5505129,421643;5509257,411715;5509257,163608;5505129,153680;5495202,149583;6160710,198687;6145646,178957;6126831,163324;6101902,151032;6072089,143027;6038368,140411;6013660,142334;5988921,148164;5964654,157998;5941427,172023;5920753,191501;5904302,217787;5893555,249620;5889931,285960;5896329,332606;5915553,371404;5944232,401094;5979088,420603;6019207,431382;6063675,434975;6112366,432139;6154502,423723;6161656,418618;6164335,410171;6164335,357095;6159198,346190;6147600,343385;6117787,348207;6084948,349815;6058349,347577;6034933,340927;6016780,330053;6006160,315271;6164209,315271;6173506,311836;6178202,303200;6179746,288355;6180598,273416;6179179,246973;6172340,221506;6160711,198688;6077762,245586;6078077,259485;6004961,259485;6007704,243789;6015898,231277;6028567,223082;6044640,220340;6061375,223460;6072310,232726;6077763,245586;5322151,421643;5326247,411747;5326247,19761;5322151,9833;5312223,5736;5218875,5736;5208979,9833;5204851,19761;5204851,411747;5208979,421643;5218875,425772;5312223,425772;5322151,421643;6225411,250502;6232534,267806;6243312,281705;6256706,292831;6271865,301624;6288063,308369;6304231,313758;6319390,318454;6332784,322772;6343594,327090;6350684,332038;6353048,338310;6351567,342817;6347029,346064;6338772,348018;6326039,348648;6303948,346946;6277979,341746;6262063,336892;6246873,330368;6233164,330841;6226482,342660;6226482,402134;6228531,409572;6234172,414772;6255035,423187;6277695,429207;6307887,433525;6342143,434975;6368175,433966;6393356,430941;6416646,425268;6437068,416253;6454118,403899;6467260,388077;6475674,368283;6478479,344046;6476116,322047;6468993,304334;6458277,290246;6445136,279025;6430103,270327;6413778,263802;6397453,258602;6382389,254000;6369247,249683;6358532,245365;6351409,240259;6349045,233577;6350558,228755;6355065,225792;6361620,224311;6369183,223807;6390834,225603;6414345,230993;6426226,234869;6437288,239187;6450430,238053;6456639,226423;6456639,173158;6454370,165405;6448287,160172;6428496,152671;6407727,146683;6379836,141955;6347911,140379;6324148,141451;6301299,144697;6280153,150497;6261590,159353;6245990,171361;6233699,186679;6225694,205747;6223047,228975;6225411,250502;4394119,153680;4398216,163608;4398216,407933;4386209,476736;4350187,524391;4296012,552284;4229672,561581;4168753,556570;4113223,541536;4106667,536304;4104209,528267;4104209,460000;4110323,448370;4123276,447015;4163679,459149;4207769,463183;4259990,451364;4277355,415970;4277355,402197;4244453,422021;4202034,428671;4146944,418302;4107141,387194;4082968,340769;4074901,284195;4082968,227746;4107141,181510;4146944,150654;4202033,140411;4252930,151032;4291788,182960;4291788,163608;4295917,153680;4305813,149582;4384192,149582;4394119,153680;4277985,285960;4277985,255450;4263330,240763;4242341,235878;4224125,239566;4210952,250597;4202946,266734;4200299,285960;4202946,305154;4210952,321322;4224125,332322;4242341,335978;4263330,331093;4277985,316468;4277985,285959;4277985,285960;3182481,140411;3145828,146431;3112863,164585;3112863,37002;3108766,27105;3098870,23008;3005522,23008;2995594,27105;2991497,37002;2991497,411715;2995594,421643;3005522,425772;3098870,425772;3108766,421643;3112863,411715;3112863,255450;3127202,244451;3144977,241740;3161554,250313;3168172,268089;3168172,411715;3172269,421643;3182165,425772;3275450,425772;3285378,421643;3289474,411715;3289474,247414;3282793,206346;3262781,171740;3229312,148227;3182480,140411;3684079,357788;3675443,353250;3663688,348459;3660600,338310;3660600,163703;3656440,153711;3646418,149551;3568323,149551;3558333,153711;3554173,163703;3554173,182928;3518119,153018;3464417,140348;3367634,185513;3337284,287630;3367634,389779;3464417,434943;3465552,434943;3509453,429113;3547303,411557;3556442,408910;3565015,412597;3590952,428072;3626627,433241;3654455,431476;3678406,426276;3685151,421170;3687641,413007;3687641,367149;3684079,357788;3540369,287630;3540369,318139;3526628,331597;3504693,337712;3472485,321953;3462683,287630;3472485,253339;3504693,237612;3526628,243726;3540369,257153;3540369,287630;3921042,140380;3876038,149583;3836486,177192;3836486,164459;3832074,154279;3821611,150497;3782847,150024;3744083,149551;3734188,153680;3730091,163608;3730091,411715;3734188,421643;3744083,425740;3837400,425740;3847327,421643;3851456,411715;3851456,255450;3865795,244451;3883507,241772;3900115,250282;3906702,268089;3906702,411715;3910831,421643;3920758,425740;4014044,425740;4023940,421643;4028037,411715;4028037,247382;4021387,206315;4001343,171708;3967905,148228;3921042,140380;4719073,198687;4704009,178957;4685194,163324;4660265,151032;4630452,143027;4596762,140411;4572023,142334;4547283,148164;4523048,157998;4499789,172023;4479115,191501;4462696,217787;4451918,249620;4448294,285960;4454723,332606;4473916,371404;4502595,401094;4537451,420603;4577601,431382;4622070,434975;4670729,432139;4712865,423723;4720019,418618;4722730,410171;4722730,357095;4717592,346190;4705995,343385;4676182,348207;4643311,349815;4616712,347577;4593296,340927;4575143,330053;4564554,315271;4722604,315271;4731869,311836;4736565,303200;4738109,288355;4738960,273416;4737542,246973;4730703,221506;4719074,198688;4636125,245586;4636440,259485;4563356,259485;4566098,243789;4574261,231277;4586930,223082;4603034,220340;4619737,223460;4630673,232726;4636125,245586;4783805,250502;4790928,267806;4801706,281705;4815100,292831;4830259,301624;4846458,308369;4862625,313758;4877784,318454;4891178,322772;4901988,327090;4909079,332038;4911443,338310;4909962,342817;4905424,346064;4897166,348018;4884434,348648;4862342,346946;4836373,341746;4820458,336892;4805268,330368;4791558,330841;4784878,342660;4784878,402134;4786926,409572;4792567,414772;4813430,423187;4836090,429207;4866281,433525;4900539,434975;4926571,433966;4951751,430941;4975041,425268;4995463,416253;5012513,403899;5025655,388077;5034070,368283;5036874,344046;5034510,322047;5027388,304334;5016673,290246;5003531,279025;4988498,270327;4972173,263802;4955848,258602;4940784,254000;4927642,249683;4916927,245365;4909804,240259;4907440,233577;4908953,228755;4913460,225792;4920015,224311;4927579,223807;4949230,225603;4972741,230993;4984622,234869;4995684,239187;5008826,238053;5015034,226423;5015034,173158;5012765,165405;5006683,160172;4986891,152671;4966122,146683;4938231,141955;4906306,140379;4882544,141451;4859695,144697;4838548,150497;4819986,159353;4804385,171361;4792094,186679;4784089,205747;4781442,228975;4783806,250502;2917563,327500;2917563,327311;2911669,329013;2905461,330525;2887276,333331;2867800,334276;2856486,333614;2845645,331692;2835654,328382;2826924,323623;2819676,317288;2813972,309251;2810316,299386;2809087,287661;2810316,275433;2813972,265221;2819802,256963;2827523,250566;2836726,245806;2847063,242497;2858282,240543;2870069,239913;2886772,241047;2903475,244514;2909179,246248;2914695,248076;2914695,247949;2927458,246311;2933383,234838;2933383,165720;2930862,157620;2924212,152451;2908139,147440;2891657,143532;2870006,140285;2848229,139214;2817596,141357;2787814,147849;2760049,159007;2735435,175175;2714667,196607;2698342,223523;2687784,256239;2684255,295163;2687564,329832;2697491,359018;2712871,383129;2732599,402449;2755952,417136;2782362,427190;2810757,433021;2840161,434975;2865972,433967;2890522,430941;2908770,427285;2926450,422589;2933541,417483;2936251,409099;2936251,340580;2930326,329139;2917563,32750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640776476" o:spid="_x0000_s1066" style="position:absolute;width:31;height:31;visibility:visible;mso-wrap-style:square;v-text-anchor:top" coordsize="3151,3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" path="" filled="f" stroked="f" strokeweight=".0875mm">
                        <v:stroke joinstyle="miter"/>
                        <v:path arrowok="t"/>
                      </v:shape>
                      <v:shape id="Freeform: Shape 1121589033" o:spid="_x0000_s1067" style="position:absolute;width:31;height:31;visibility:visible;mso-wrap-style:square;v-text-anchor:top" coordsize="3151,3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" path="" filled="f" stroked="f" strokeweight=".0875mm">
                        <v:stroke joinstyle="miter"/>
                        <v:path arrowok="t"/>
                      </v:shape>
                    </v:group>
                    <v:group id="Department of Education" o:spid="_x0000_s1068" style="position:absolute;left:16192;width:16199;height:11804" coordsize="16200,11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">
                      <v:shape id="Freeform: Shape 2024952383" o:spid="_x0000_s1069" style="position:absolute;top:4858;width:16194;height:6931;visibility:visible;mso-wrap-style:square;v-text-anchor:top" coordsize="1619476,693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" path="m326526,137059v-673,-610,-1054,-1346,-1079,-2120c325320,132564,328405,130546,332430,130355v203,-12,406,-12,609,-12c336784,130343,339704,131993,339831,134228v115,2374,-2958,4392,-6995,4595c332645,138836,332442,138836,332239,138836v-2336,,-4494,-660,-5713,-1777m308752,149996r-26,-280c312891,148980,312954,146898,318578,146327v2984,-305,5282,469,4546,533c320953,147063,317893,146441,315252,148777v-178,165,5091,-406,7757,-178c320419,149285,315125,149640,315328,149767v3022,1854,5917,711,8100,521c324152,150224,322032,151392,319048,151621v-5650,406,-6068,-1638,-10296,-1625m329484,148751r-13,-279c333661,147812,333750,145730,339387,145260v2971,-254,5256,559,4520,622c341736,146035,338676,145374,335997,147660v-178,152,5104,-318,7783,-38c341164,148256,335883,148523,336061,148650v2996,1904,5916,812,8074,660c344884,149259,342739,150389,339742,150567v-5637,305,-6017,-1739,-10258,-1815m405266,152230v-5612,-571,-5675,-2666,-9839,-3390l395439,148561v4241,,4672,-2044,10297,-1625c408732,147152,410852,148320,410116,148256v-2171,-177,-5091,-1320,-8087,521c401825,148891,407120,149259,409710,149945v-2666,228,-7948,-330,-7770,-178c404593,152103,407640,151494,409824,151672v736,76,-1574,863,-4558,558m384267,151176v-5637,-469,-5739,-2564,-9916,-3212l374364,147672v4241,-50,4622,-2120,10271,-1790c387619,146047,389777,147177,389028,147126v-2171,-152,-5104,-1244,-8075,648c380750,147901,386057,148180,388660,148828v-2679,279,-7948,-204,-7783,-51c383569,151075,386616,150402,388787,150554v736,51,-1537,876,-4520,622m361630,150478v-5650,-76,-5891,-2158,-10106,-2514l351524,147685v4215,-368,4456,-2450,10106,-2526c364614,145120,366836,146098,366112,146098v-2171,,-5180,-876,-8024,1219c357898,147456,363217,147368,365845,147825v-2628,457,-7947,355,-7757,495c360932,150415,363941,149539,366112,149539v724,,-1498,977,-4482,939m403285,167198v407,711,2222,2793,2806,3276c406193,170550,399604,172099,391593,161422v-280,-356,558,3986,4265,8684c396176,170499,389866,170372,385587,161955v-253,-508,-1714,-3618,-2996,-4723c382325,156991,382007,156826,382007,156826v4456,1511,6577,6526,9205,9217c391453,166284,388838,163859,389993,157638v51,-330,1498,2629,4875,5587c395173,163504,398956,166449,399553,166068v406,-253,-2006,-6017,-4532,-8925c394652,156724,398118,157791,403285,167198t-46073,-1815c357644,166081,358748,168011,359383,168443v89,63,-7161,355,-14486,-8164c344605,159937,346243,164444,350305,168836v343,368,-6094,216,-11071,-7617c338930,160749,337254,157727,335883,156724v-292,-215,-622,-355,-622,-355c339818,157550,342256,162717,344732,164215v292,165,-2438,-3707,-2400,-7948c342332,155925,348160,160241,349429,161320v318,254,3581,3123,4126,2692c353949,163720,350724,158134,347995,155417v-407,-381,3186,406,9217,9966m369400,135853r-19437,l349963,127854r19437,l369400,135853xm380572,136475v-609,-686,-914,-1460,-876,-2235c379722,133453,380103,132717,380788,132107v1333,-1206,3720,-1917,6285,-1739c389637,130482,391986,131384,393179,132717v635,673,927,1460,876,2222c394030,135713,393649,136462,392964,137071v-1232,1105,-3365,1765,-5688,1765c387073,138836,386870,138836,386654,138811v-2539,-115,-4863,-1003,-6082,-2336m233567,110118v1828,1955,2843,3301,3377,4038c237477,114854,237705,115247,238239,115032v507,-166,495,-711,482,-953c238658,111845,238734,110778,238810,109407r38,-571c238950,106932,239445,104519,239787,103186v851,2019,2197,6755,2324,7402c242250,111451,242492,112277,243165,112403v634,178,1053,-533,1269,-939l244536,111312v1739,-2501,3021,-3657,3897,-4291c247989,109649,246643,112277,245793,113724v-267,470,-635,1092,-127,1498c246224,115679,246605,115285,248078,113927v825,-774,1866,-1727,2564,-2158c251557,111185,252344,110766,252940,110474v-203,190,-431,406,-711,660c250376,112759,248687,119247,248471,122129v-165,2259,369,3910,1511,4646c250046,126826,250122,126864,250211,126902v-876,,-1295,-203,-1905,-520c247380,125912,246224,125328,243177,125214v-216,-13,-406,-26,-584,-26c241133,125188,240333,125442,239597,125671v-812,241,-1447,444,-3047,139c233871,125315,234163,122294,234760,118688v89,-508,178,-978,228,-1397c235090,116517,234785,114473,234252,113597v-482,-762,-1206,-2603,-1765,-3923c232373,109382,232259,109103,232157,108849v533,419,1079,939,1410,1269m265484,94223r-13,-25c265890,94198,266220,94223,266347,94274v686,368,1321,1041,1854,1892c268925,97575,268988,99886,268950,102031v-1028,-533,-2742,-2184,-3936,-3326c264037,97740,263097,96839,262285,96204v939,-1346,1904,-1892,3199,-1981m254781,67372v-12,-26,-12,-38,-25,-64c254540,66902,253778,66178,253042,65962v76,-1955,660,-3123,1232,-3796c254985,61341,255784,61087,256102,61036v1307,280,2590,1270,3821,2920c260875,66331,261828,69517,262374,75002v-2362,-1143,-6082,-5155,-7593,-7630m248827,81527v-203,280,-394,559,-533,826c247608,83508,247951,84587,248611,85197v-2196,-127,-3517,50,-4799,241c242593,85603,241349,85755,239242,85704v-1943,-76,-2171,-4443,-2247,-6081c236982,79369,236969,79141,236956,78988v-88,-1384,-317,-2894,-1218,-4697c236309,74748,236918,75294,237363,75713r-26,12c238569,76779,239508,79344,239915,80436v228,634,380,1066,977,964l241451,81147r-64,-559c241095,78138,241514,74938,241921,74367v266,-368,533,-1066,850,-2006c243228,73478,243926,74583,244282,74938v762,762,1143,2844,1231,4406l245551,80004r1245,-38l246796,79344v,-1371,850,-2044,1676,-2692c248979,76246,249462,75865,249690,75345v115,-254,254,-635,394,-1054c250147,74100,250249,73847,250338,73580v1003,4164,-432,6322,-1511,7947m311253,164291v330,901,1815,4571,4710,7186c314401,172099,311621,172772,307990,171909v-1511,-330,-3022,63,-4596,495c300601,173165,297694,173991,294088,170410v-2463,-2450,-3098,-6106,-1676,-9534c293542,158134,296424,155315,301071,154896v-13,51,2475,2273,3313,6488c304499,162082,305159,164075,305375,164228v228,165,-3822,-1105,-7542,-4837c297770,159327,296538,165154,297262,166779v203,458,-2958,-2551,-3377,-6195c293809,159898,293834,159784,293834,159784v-279,483,-2234,7516,5637,11782c299953,171832,298214,170677,298773,162120v51,-571,3555,7110,12810,6754c311710,168862,309653,167897,308828,164837v-165,-647,-3174,-7313,-7744,-9941c301452,154858,301744,154731,302137,154719r242,c303673,154719,307965,155429,311253,164291t-7338,-15666c304156,147609,306466,144854,307495,144828v114,,279,-12,469,-25c308485,144752,309221,144689,309843,144828v559,115,991,-88,1422,-266c311875,144295,312548,144003,314046,144473v203,51,571,216,850,343l315125,144917v368,140,673,-12,1193,-330c317245,144041,318946,143000,320978,143673v622,191,952,318,1003,343c322374,144333,322755,144092,323098,143864v724,-407,2234,-1283,4443,-775c328278,143254,328494,143356,328519,143368v394,381,851,140,1270,-76c330525,142886,331909,142150,333889,142632r229,51c334397,142746,334740,142835,335057,143013v369,203,737,38,1156,-178c336936,142467,338308,141794,340276,142327v139,26,672,292,888,407l341482,142886v355,165,634,-13,914,-178c342942,142404,344224,141667,346877,142099v140,25,635,254,787,368c347995,142708,348312,142581,348718,142416v737,-304,2286,-901,4431,-469c353403,141997,354114,142289,354444,142492v343,229,698,64,1105,-114c356285,142035,357656,141439,359548,141972v292,89,939,368,1231,495c361122,142619,361427,142467,361744,142302v635,-305,1917,-952,4456,-279c366391,142073,366810,142302,367026,142492v330,280,736,127,1180,-76c369057,142074,370631,141401,372739,142188v330,139,520,279,558,343c373602,142899,374034,142759,374529,142607v876,-280,2653,-876,4583,-153c379353,142543,379747,142721,380013,142937v356,241,648,114,1067,-38c381867,142581,383568,141959,385447,142746v292,153,698,432,864,534c386653,143533,386945,143394,387263,143267v673,-279,2234,-940,4342,-102c391732,143216,392062,143419,392570,143825v368,292,711,140,1091,c394474,143546,395921,143000,397889,143876v216,89,559,305,825,457l399019,144498v330,178,635,76,1028,-63c400822,144143,402434,143559,404453,144600v292,140,876,457,1041,559c405799,145387,406078,145285,406522,145133v851,-279,2603,-850,4685,152c411626,145489,412045,145743,412299,145933v241,190,533,241,800,279c413467,146250,413848,146314,414267,146669v25,38,1853,2552,1066,6666c414698,153449,414241,153436,413543,153627v-685,177,-2133,558,-5700,-457c406751,152814,401749,152103,397991,154579v-2070,-1079,-4228,-800,-6044,-546c390627,154198,389510,154376,388634,154007v-6094,-2488,-9865,-914,-11312,-25c373399,151697,369247,152357,367749,152738v-2158,520,-3428,406,-4088,203c358291,151329,354368,152725,352933,153385v-3212,-1752,-6424,-1244,-7351,-1028c345379,152408,345163,152459,344934,152535v-825,228,-1752,508,-2564,152c338066,150808,334879,152040,334003,152459v-2805,1345,-3352,1244,-3783,1142c330144,153588,330068,153563,329991,153550v-3275,-1752,-6462,-1383,-9077,-736c319390,153170,318197,153182,317905,153119v-5840,-1473,-9624,-13,-11388,1015c305907,153728,305425,153627,304879,153423v-1333,-1295,-1587,-2209,-965,-4799m305171,131980v-76,-304,-215,-647,-304,-964l305755,127448v2057,2006,6513,3161,11757,2742c321651,129886,325269,128679,327465,127042v737,-559,1308,-1156,1689,-1790l331820,129530r1587,-5027c333953,125163,334689,125709,335604,126166v2704,1396,6843,1828,11223,977c351804,126217,355777,123969,357555,121341v76,-101,203,-203,279,-317l359764,127626r1917,-6602c363332,123792,367509,126178,372676,127143v5865,1105,11261,-25,13445,-2640l387695,129530r2666,-4278c391859,127778,396493,129797,402003,130190v648,51,1308,64,1943,64c408288,130254,411957,129200,413760,127448r888,3618c414572,131358,414445,131676,414369,131968r-9852,3758l412414,141883v-89,940,-152,1689,-229,2514c412033,144308,411893,144194,411754,144143v-2501,-1257,-4698,-533,-5625,-216c406066,143940,406028,143965,405977,143965v-279,-152,-711,-393,-939,-508c402549,142162,400492,142899,399604,143242v-51,12,-89,25,-127,38l399350,143204v-305,-178,-686,-381,-940,-483c396036,141642,394081,142315,393230,142620v-25,,-63,12,-88,38c392697,142302,392329,142074,392075,141972v-2514,-1003,-4507,-190,-5294,102c386565,141921,386222,141718,385981,141591v-2463,-1041,-4494,-228,-5370,127c380573,141718,380560,141731,380534,141731v-418,-267,-825,-432,-977,-483c377246,140347,375050,141083,374123,141401v-38,,-89,25,-114,38c373729,141236,373425,141096,373209,141007v-2552,-965,-4609,-127,-5497,241c367661,141261,367610,141286,367572,141299v-330,-216,-749,-444,-1066,-520c363535,139966,361872,140804,361173,141160v-25,12,-63,38,-89,50c360716,141058,360158,140817,359891,140741v-2349,-673,-4050,88,-4862,469c354978,141236,354927,141261,354876,141274v-457,-254,-1104,-495,-1460,-572c350890,140195,349036,140906,348249,141223v-38,25,-76,38,-102,38c347817,141083,347335,140880,347081,140842v-3111,-520,-4647,381,-5307,749c341774,141591,341761,141591,341761,141604r-25,-13c341254,141350,340847,141160,340606,141096v-2400,-673,-4139,190,-4977,597c335566,141731,335515,141756,335464,141794v-393,-190,-774,-279,-1066,-355l334207,141401v-2463,-584,-4189,330,-5015,774c329154,142188,329116,142213,329078,142226v-305,-152,-724,-267,-1269,-394c325117,141236,323238,142315,322451,142759v-13,13,-38,38,-64,51c322197,142734,321880,142607,321372,142454v-2578,-876,-4698,432,-5714,1041c315570,143559,315481,143610,315417,143648v-343,-140,-761,-330,-1003,-406c312510,142658,311456,143089,310745,143394v-305,152,-508,165,-622,178c309298,143394,308422,143483,307838,143533v-76,13,-115,13,-178,13c307584,142886,307533,142327,307444,141616r7542,-5890l305172,131980r-1,xm302264,122827v482,-191,1016,-267,1384,-686c303838,121925,303737,121519,303876,121252v1829,4038,6209,6729,11376,6729c315480,127981,315709,127981,315963,127969v4647,-204,8760,-2692,10741,-6259l333179,120948r,12l332912,121798r-1473,4672l328646,122014r,13l328646,122014r-254,1714c328316,124274,327961,124820,327415,125379v-1701,1663,-5383,3199,-9992,3529c316217,128997,315074,128971,313983,128895v-3365,-228,-6044,-1180,-7301,-2526c306492,126140,306175,125950,306060,125709r-761,-1638l304130,128692v-596,-1942,-1066,-3821,-1866,-5865m301312,121963v-1333,,-2615,-1498,-2831,-3300c298366,117622,298620,116631,299154,115996v12,-12,25,-38,38,-38c299433,115679,299852,115336,300461,115324r51,c301845,115324,303140,116822,303343,118624r,13c303470,119678,303216,120668,302683,121303v-254,305,-685,648,-1308,660l301312,121963xm297021,110728v-622,-1371,-1232,-2679,-1816,-3974l306213,103466v-1435,2653,-4063,8125,-4025,11388c301655,114511,301134,114041,300499,114041r-63,c299852,114067,299382,114460,298912,114790v-634,-1384,-1282,-2755,-1891,-4062m294202,71853v4672,-6906,13280,-9369,19920,-9369l314478,62484v9064,127,12734,2349,16276,4507c334042,68997,337508,71041,345037,71193v787,1917,1650,4228,2501,6818c338511,77414,334080,75002,329903,72640v-4025,-2285,-7833,-4443,-15184,-4697l314351,67943v-3479,,-10551,1600,-14766,7833c296488,80372,294266,89018,300626,103808r-5002,1486c289594,90694,289086,79420,294202,71853t-3555,33987l290647,105840v-850,711,-1879,1028,-3021,952c286508,106703,285518,106183,284807,105345v-724,-864,-1066,-1943,-952,-3047c283944,101193,284477,100203,285315,99479v762,-635,1701,-965,2666,-965c288108,98514,288222,98514,288349,98527v1105,102,2095,609,2806,1447c292628,101752,292399,104367,290647,105840m282090,94452v-1472,-1752,-1244,-4380,495,-5853c283347,87964,284287,87621,285264,87621v115,,229,,356,13c286724,87736,287715,88256,288438,89120v711,850,1054,1904,965,3021c289314,93233,288794,94249,287930,94960v-838,698,-1955,1053,-3034,952c283792,95810,282801,95290,282090,94452t-266,-11401c280338,81312,280580,78684,282344,77211v737,-635,1676,-965,2641,-965c285112,76246,285239,76246,285366,76259v1104,101,2107,622,2818,1472c288895,78569,289225,79648,289136,80753v-88,1105,-609,2107,-1460,2806c285924,85057,283309,84816,281824,83051t3758,-16720c286369,65670,287321,65366,288261,65366v1180,,2361,495,3186,1472c292158,67689,292488,68755,292399,69860v-101,1105,-622,2108,-1460,2818l290927,72678v-851,699,-1930,1029,-3047,953c286775,73542,285798,73034,285087,72171v-1460,-1752,-1245,-4368,495,-5840m293491,58167v775,-660,1727,-977,2666,-977c297338,57190,298519,57710,299344,58675v711,851,1041,1930,952,3034c300207,62814,299687,63804,298836,64515v-863,724,-2006,1029,-3047,965c294685,65391,293694,64858,292971,64007v-699,-850,-1041,-1904,-940,-3009c292120,59881,292641,58878,293491,58167t10525,-4227c304791,53279,305743,52962,306682,52962v1194,,2362,495,3187,1485c310580,55285,310923,56365,310821,57469v-102,1105,-622,2095,-1460,2806l309348,60275v-850,711,-1980,977,-3034,965c305209,61138,304219,60630,303508,59767v-1473,-1752,-1244,-4367,508,-5827m315265,53305v774,-648,1726,-965,2666,-965c319112,52340,320280,52848,321105,53825v1473,1752,1244,4368,-508,5840c319746,60376,318718,60744,317575,60618v-1117,-89,-2107,-623,-2818,-1473c314046,58294,313690,57228,313805,56123v89,-1104,609,-2107,1460,-2818m326386,55907v775,-660,1727,-964,2666,-964c330233,54943,331414,55438,332239,56415v1460,1752,1232,4380,-520,5853c330868,62966,329852,63233,328697,63233v-1105,-114,-2108,-622,-2819,-1486c325168,60910,324825,59830,324914,58726v101,-1105,622,-2108,1472,-2819m336556,60986v787,-648,1752,-965,2691,-965c340428,60021,341609,60529,342409,61494v1472,1752,1244,4392,-496,5852c340161,68844,337533,68603,336048,66839v-1460,-1753,-1244,-4381,508,-5853m349366,67803v711,1714,3466,8722,4278,14321c354508,87888,354952,94871,355054,96445r-3289,c351689,94858,351308,87177,350013,81883v-1371,-5586,-3999,-11782,-5014,-14080l349366,67803xm350483,60897r7516,l357999,53292v635,-127,1219,-381,1879,-381c360551,52911,361148,53165,361770,53292r,7605l369286,60897v114,597,368,1155,368,1790c369654,63068,369514,63423,369464,63791r-19171,c350242,63423,350115,63068,350115,62687v,-635,241,-1193,368,-1790m356069,53686r,5281l350864,58967v978,-2374,2857,-4278,5205,-5281m358228,44570v546,203,1041,597,1625,597c360462,45167,360932,44621,361503,44405v648,2463,2070,5408,3441,7846c363395,51502,361719,50994,359878,50994v-1828,,-3517,508,-5065,1270c356158,49877,357542,46995,358228,44570t-699,-6310c358126,37549,358989,37181,359853,37181v698,,1384,229,1955,711c362417,38413,362798,39149,362874,39949v77,812,-177,1600,-685,2209c361097,43466,359192,43631,357910,42526v-1282,-1066,-1447,-2983,-381,-4266m355485,29018r8786,c363255,30681,361732,33461,360970,35772v-775,-190,-1447,-330,-2222,-127c357961,33347,356488,30656,355485,29018t13420,29949l363700,58967r,-5281c366048,54689,367927,56593,368905,58967t1358,8836l374529,67803v-1015,2298,-3669,8494,-5040,14080c368270,86898,367838,94325,367750,96445r-3301,c364588,94363,365058,87558,365858,82124v749,-5040,2971,-11007,3936,-13445c369971,68400,370111,68095,370263,67803t18498,-812c392316,64833,395973,62611,405037,62484r343,c412033,62484,420641,64947,425313,71853v5104,7567,4608,18841,-1409,33454l418889,103808v6360,-14790,4138,-23436,1041,-28032c415715,69543,408630,67943,405139,67943r-355,c397433,68197,393637,70355,389599,72640v-4164,2362,-8608,4774,-17622,5371c372815,75421,373691,73110,374478,71193v7516,-152,10995,-2209,14283,-4202m377094,61494v698,-838,1688,-1346,2780,-1460c380014,60021,380141,60021,380280,60021v965,,1905,330,2654,965c383797,61697,384318,62712,384419,63817v89,1092,-254,2171,-965,3022c381969,68578,379328,68819,377602,67346v-838,-711,-1372,-1701,-1460,-2805c376040,63436,376383,62357,377094,61494t10182,-5079c387987,55577,388990,55044,390082,54955v127,-12,254,-25,381,-25c391440,54930,392380,55273,393129,55895v1739,1485,1968,4100,508,5865c392926,62598,391910,63119,390818,63220v-1244,76,-2196,-254,-3021,-952l387797,62255v-864,-711,-1384,-1701,-1486,-2805c386222,58345,386565,57266,387276,56415t11134,-2628c399121,52937,400124,52416,401241,52315v1054,-89,2184,253,3009,964c405114,53990,405634,54981,405723,56085v13,127,13,241,13,368c405761,57431,405418,58370,404771,59119v-711,851,-1714,1384,-2831,1460c400848,60681,399781,60351,398931,59640r,-13c397940,58802,397433,57634,397458,56441v,-940,305,-1879,952,-2654m409646,54435v711,-851,1714,-1371,2806,-1460c412566,52962,412693,52949,412833,52949v965,,1904,343,2653,991c417238,55400,417479,58015,416019,59767v-1485,1739,-4126,1981,-5865,508c409316,59577,408783,58574,408694,57482v-102,-1105,241,-2184,952,-3047m418546,64299v76,102,114,216,190,318c418660,64591,418597,64541,418533,64515v26,-51,,-165,13,-216m420171,58675v711,-838,1714,-1371,2818,-1473c424056,57113,425148,57456,426011,58167v1752,1473,1993,4101,533,5853c425046,65759,422431,66001,420679,64515v-851,-711,-1371,-1701,-1473,-2806c419117,60605,419447,59526,420171,58675t11083,6691c432194,65366,433146,65670,433921,66331v1752,1472,1980,4088,507,5840c433718,73034,432714,73542,431610,73631v-1117,101,-2196,-229,-3034,-952c426824,71206,426595,68590,428068,66839v812,-978,1993,-1473,3187,-1473m434162,76259v1079,-127,2171,228,3009,965c438923,78684,439164,81312,437704,83064v-1498,1752,-4113,1993,-5866,495c431000,82861,430467,81858,430366,80753v-89,-1104,241,-2184,965,-3022c432042,76868,433045,76348,434162,76259t2755,12340c437780,89310,438301,90313,438402,91417v76,1105,-266,2184,-977,3035c436714,95290,435711,95810,434619,95912v-1092,127,-2196,-254,-3034,-952c430721,94236,430188,93233,430099,92128v-76,-1104,254,-2171,978,-3021c432575,87329,435190,87114,436917,88599t-2196,16733c433997,106170,433007,106703,431889,106792v-977,89,-2183,-241,-3034,-940c427128,104367,426887,101739,428335,99987v1485,-1752,4088,-2006,5852,-495c435952,100939,436181,103580,434721,105332t-8964,-1511c425757,103796,425770,103770,425783,103745v12,89,88,140,114,229c425846,103885,425795,103872,425757,103821t-3390,7211c421796,112251,421199,113521,420615,114803v-482,-343,-939,-736,-1536,-762l419003,114041v-609,,-1105,470,-1650,787c417365,111553,414724,106106,413315,103466r11008,3288c423688,108150,423053,109560,422368,111032t-4190,10931c417492,121925,417086,121608,416845,121316v-559,-635,-813,-1638,-686,-2692c416375,116784,417657,115324,419003,115324r51,c419676,115336,420095,115692,420349,115971v558,635,812,1638,685,2691c420818,120465,419511,121963,418178,121963t-94306,-3872c324165,117748,324558,117545,325015,117482r9852,-1143c334943,116327,335019,116327,335083,116327v394,,800,139,1079,368c336480,116936,336683,117291,336708,117672v51,394,-51,787,-305,1105c336124,119132,335692,119361,335223,119424r-9840,1143c325307,120567,325231,120580,325155,120580v-838,,-1549,-559,-1638,-1359c323466,118815,323593,118409,323872,118091t32058,-9191c355397,110118,355435,111312,355980,112505v-2501,571,-6157,3669,-8023,5421l347957,103478v1853,1752,5459,4825,7973,5422m363192,110385v76,889,-191,1765,-762,2450c361224,114232,359116,114435,357694,113254v-1409,-1193,-1587,-3313,-419,-4723c358469,107122,360602,106944,362011,108112v686,584,1105,1384,1181,2273m371635,103478r,14448c369806,116200,366277,113203,363750,112543v343,-723,800,-1434,724,-2272c364423,109725,363966,109369,363750,108874v2501,-647,6056,-3669,7885,-5396m395985,119221v-101,800,-787,1359,-1637,1359c394284,120580,394208,120567,394144,120567r-9852,-1143c383823,119373,383429,119145,383137,118815v-267,-317,-394,-736,-343,-1143c382832,117291,383023,116936,383340,116695v305,-229,698,-368,1092,-368c384495,116327,384584,116327,384635,116339r9865,1143c394944,117533,395350,117748,395630,118091v279,318,406,724,355,1130m400886,114740v-330,-940,-1003,-1626,-1968,-2032c398601,112594,398144,112492,397636,112492v-724,,-1575,191,-2235,737c394805,113698,394182,114587,394259,116174r-9129,-1066c385562,113572,385168,112581,384724,111972v-914,-1194,-2564,-1422,-3314,-1321c380369,110804,379557,111312,379011,112150v-978,1510,-927,3796,-724,5408c375126,114321,375469,111477,376027,109966v902,-2463,3441,-4317,5917,-4317c381994,105649,382045,105649,382071,105662v2056,51,3567,1358,4304,3695l386387,109357v76,165,89,253,89,253l386819,110042r927,-571l387581,108963v-26,-102,-64,-190,-89,-292c387136,107236,385943,100533,392431,92598v4481,9268,1701,15552,1028,16784c393408,109471,393357,109534,393319,109623r-304,521l393802,110842r431,-330c394309,110461,394462,110245,394640,109928v1231,-1854,2958,-2641,4786,-2222c401914,108239,404009,110651,404314,113318v190,1587,-140,4443,-3999,6843c400899,118637,401495,116428,400886,114739m394068,82073v-127,102,-216,178,-216,242l393802,82315v-229,,-1080,-165,-2413,-432c390145,81654,388355,81299,385689,80804v-7389,-1346,-12899,1866,-15388,3682c370441,83698,370555,82886,370733,82175v178,-711,432,-1435,647,-2171c381385,79471,386273,76741,390551,74316v3822,-2183,7427,-4215,14309,-4456l405164,69860v3098,,9408,1435,13179,6995c419117,78011,419561,79382,420018,80753v-1955,-1206,-4469,-2184,-5370,-2387c404733,76157,395147,81235,394068,82073t21037,37224c414902,119272,414712,119221,414483,119221v-2602,,-6830,1905,-9014,2984l409646,108392v1320,2285,4063,6563,6335,7655c415486,116758,415004,117507,414877,118472r,13c414851,118789,415093,118993,415105,119297m369476,97727v-2006,1993,-5916,6208,-7071,9268c360741,105878,358735,106081,357187,107262v-1042,-3098,-5104,-7491,-7161,-9535l369476,97727xm355917,73618v-686,1549,-609,3263,457,4609c356361,78252,356323,78252,356310,78277v-1434,1702,-1294,4063,51,5764c356349,84054,356323,84054,356310,84079v-583,699,-723,1575,-825,2438c355307,84968,355130,83406,354914,81934v-546,-3720,-1841,-7770,-2920,-10792c353124,72196,354406,73072,355917,73618t394,-6945c355117,68108,355206,69924,355955,71511v-2552,-1130,-4507,-3187,-5358,-5777l358126,65734v-635,267,-1346,368,-1815,939m362011,67067v1422,1181,1600,3301,432,4697c361567,71142,360538,70723,359459,70825v-787,63,-1371,622,-2031,1054c356298,70647,356196,68794,357275,67486v1194,-1422,3327,-1625,4736,-419m363204,95937v,140,-25,406,-25,508l362100,96445v355,-216,812,-190,1105,-508m363192,86758v76,876,-191,1739,-762,2425c360868,88129,358989,88282,357440,89310v-1142,-1219,-1231,-3136,-165,-4418c358469,83483,360602,83279,362011,84473v686,584,1117,1384,1181,2285m357275,73288v597,-686,1410,-1117,2298,-1193c360411,71980,361313,72285,362011,72869v686,571,1105,1384,1181,2273c363268,76005,362989,76830,362405,77554v-1562,-1054,-3428,-889,-4965,127c356311,76449,356209,74570,357275,73288t,5802c358469,77668,360614,77490,362011,78671v686,571,1117,1384,1181,2285c363268,81807,362989,82632,362405,83368v-1562,-1066,-3428,-901,-4977,115c356298,82251,356196,80398,357275,79090t,11629c358469,89272,360614,89107,362011,90288v1422,1206,1600,3326,419,4722c361224,96445,359091,96610,357694,95429v-1409,-1180,-1587,-3301,-419,-4710m355930,91100v-77,-914,-178,-1904,-280,-2907c355815,88777,355980,89361,356374,89856v-13,25,-51,13,-63,25c356019,90237,356107,90706,355930,91100t939,5307c356907,96432,356958,96432,356983,96445r-660,c356311,96166,356298,95899,356247,95201v254,393,254,888,622,1206m363750,71536v876,-1854,724,-4063,-914,-5447c362506,65810,362062,65899,361681,65734r7491,c368321,68337,366328,70419,363750,71536t51,17241c363738,89462,363662,90148,363598,90795v-114,-215,-178,-431,-330,-634c363306,90122,363357,90072,363408,90008v292,-343,215,-825,393,-1231m363268,84359v51,-51,76,-77,140,-140c364195,83279,364576,82073,364474,80855v-76,-915,-660,-1613,-1206,-2298c363319,78493,363344,78481,363408,78404v787,-939,1168,-2145,1066,-3377c364423,74481,363966,74126,363750,73656v1372,-482,2565,-1231,3631,-2120c366328,74507,365122,78404,364601,81934v-190,1282,-355,2628,-508,3986c363928,85336,363649,84828,363268,84359m304867,78366v-902,203,-3415,1181,-5371,2387c299941,79382,300410,78011,301172,76855v3771,-5560,10068,-6995,13166,-6995l314643,69860v6893,241,10486,2273,14308,4456c333229,76741,338117,79471,348122,80004v215,736,469,1460,647,2171c348934,82861,349048,83698,349188,84460v-2463,-1815,-7998,-5040,-15375,-3656c331160,81299,329370,81654,328113,81896v-1448,279,-2222,482,-2374,431c325650,82251,325574,82175,325459,82086v-1015,-825,-10690,-5891,-20592,-3720m303521,116047v2298,-1104,5015,-5370,6348,-7655l314046,122217v-2412,-1193,-7186,-3262,-9662,-2869c304410,119031,304651,118815,304613,118472v-114,-952,-597,-1701,-1092,-2425m319188,120161v-3847,-2400,-4177,-5256,-3999,-6843c315493,110652,317588,108239,320076,107706v1892,-406,3568,381,4812,2247c325066,110258,325193,110461,325282,110512r419,343l326475,110068r-279,-445c326145,109534,326094,109471,326056,109395v-660,-1245,-3453,-7516,1016,-16797c333598,100558,332366,107338,332011,108709v-26,89,-51,165,-89,254l331744,109534r939,508l333026,109623v51,-89,165,-317,254,-673c334042,106868,335489,105713,337419,105662v51,-13,76,-13,127,-13c340047,105649,342574,107503,343488,109966v558,1511,888,4355,-2260,7592c341418,115946,341482,113660,340504,112162v-559,-850,-1371,-1358,-2412,-1511c337990,110626,337863,110613,337724,110613v-851,,-2146,343,-2920,1359c334537,112327,334664,113165,334639,113851v-26,190,-89,368,-51,546c334613,114676,334448,114765,334524,115095r-9407,1092c325142,114676,324672,113698,324114,113229v-1156,-927,-2743,-800,-3517,-508c320191,112873,320064,113305,319759,113571v-89,77,-140,153,-216,229c319238,114130,318781,114308,318616,114752v-609,1676,-12,3885,572,5408m415385,128743r-1156,-4659l413467,125709v-1053,2209,-5979,3593,-11362,3199c395947,128489,391440,125886,391123,123728r-280,-1727l388076,126483r-1740,-5535l385689,122725v-1066,2920,-6665,4317,-12785,3161c367216,124820,362709,121900,362227,118942r-470,-2755l359764,123055r-1219,-4189l357758,116187r,25l357745,116174r-457,2768c357212,119437,356869,119919,356565,120402v-661,1104,-1778,2145,-3314,3047c351410,124515,349150,125404,346598,125886v-4583,864,-8874,292,-11185,-1282c334639,124084,334093,123449,333813,122712r-622,-1764l334740,120770v318,330,787,495,1143,800c336150,121836,336543,122116,337064,122408v2056,1282,4405,2209,7033,2209c344618,124617,345126,124591,345633,124541v3657,-381,6970,-2108,9078,-4749c356095,118078,356679,116073,356780,114041v51,51,38,127,89,191c357745,114955,358786,115298,359840,115298v1079,,2031,-622,2882,-1333c362798,116034,363395,118066,364791,119805v2121,2628,5434,4355,9091,4736c374390,124591,374897,124617,375405,124617v2781,,5269,-1016,7377,-2451c382985,122040,383150,121925,383302,121798v470,-368,1054,-609,1460,-1028l392811,121710v330,609,991,977,1448,1510c394512,123614,394893,124033,395427,124452v2183,1917,4849,3377,8125,3517c403793,127969,404009,127981,404225,127981v5192,,9598,-2691,11413,-6716c415765,121532,415677,121925,415867,122154v381,419,914,508,1397,685c416464,124934,415994,126800,415385,128743t-12823,43483c401432,171718,400023,171452,398309,171452v-838,,-1765,76,-2755,190c395211,171680,394868,171705,394551,171705v-5345,,-8088,-4976,-10728,-9801c383010,160432,382248,159048,381436,157854v-749,-1066,-1549,-1929,-2362,-2640c380484,154604,383391,153957,387898,155798v1371,533,2857,317,4317,139c394221,155645,396214,155379,398067,156902v2565,2133,4266,5396,5879,8545c405368,168176,406713,170804,408592,172505v-2577,788,-5472,-38,-6030,-279m355739,170461v-2107,-685,-3986,-292,-4507,-76c347042,172023,343856,169966,343843,169953v-3948,-2793,-5408,-5598,-6792,-8315c336226,160025,335451,158514,334207,157067v-597,-711,-1193,-1308,-1803,-1841c333039,155010,333813,154693,334829,154185v698,-330,3199,-1307,6780,267c343069,155087,344465,154668,345455,154388v204,-63,394,-114,584,-165c347855,153830,353924,153157,356996,161638r102,342c358316,166157,360107,168811,362024,170461v-2108,419,-5028,381,-6285,m355244,41257v-2234,799,-4786,2196,-6361,3148l348883,35620v1638,990,4317,2450,6615,3224c355244,39695,355054,40419,355244,41257t15629,-5637l370873,44405v-1613,-965,-4241,-2438,-6513,-3237c364461,40685,364842,40292,364791,39784v-25,-368,-368,-597,-482,-940c366594,38070,369248,36597,370873,35620t88655,28463c460772,62357,462068,61316,463413,61037v292,50,1105,304,1816,1129c465813,62839,466397,64007,466460,65962v-736,216,-1511,953,-1688,1334c463286,69784,459516,73847,457142,75002v558,-5497,1510,-8697,2386,-10919m469190,73580v76,254,165,495,228,698c469558,74684,469710,75078,469825,75345v228,520,711,901,1219,1307c471856,77312,472707,77973,472707,79344r,635l473341,79991r622,-25l473989,79344v89,-1562,482,-3644,1231,-4406c475563,74596,476261,73478,476744,72336v317,952,571,1663,863,2044c478001,74926,478407,78176,478128,80588r495,812c478686,81413,478750,81426,478813,81426v406,,571,-419,775,-978c479981,79356,480946,76779,482165,75725r-13,-12c482584,75294,483206,74748,483777,74291v-927,1803,-1142,3313,-1231,4697l482520,79585v-76,1650,-304,6043,-2259,6119c478242,85768,476922,85603,475690,85438v-978,-140,-1993,-267,-3402,-267c471856,85171,471412,85171,470904,85196v673,-609,990,-1688,330,-2843c471081,82099,470878,81819,470688,81527v-1079,-1612,-2514,-3783,-1498,-7947m447861,106195r50,38c447886,106221,447873,106208,447861,106195xm451124,96585v584,-1054,1257,-1879,2031,-2286c453282,94236,453625,94198,454044,94198r,25c455313,94312,456291,94858,457230,96204v-812,635,-1752,1536,-2716,2488c453295,99848,451606,101498,450552,102031v-50,-1955,26,-4037,572,-5446m468885,111769v673,431,1701,1384,2527,2133c472948,115298,473303,115679,473849,115222v508,-406,140,-1028,-114,-1498c472872,112289,471501,109661,471082,107021v876,634,2158,1790,3885,4291c474992,111362,475043,111413,475068,111489v229,356,559,927,1143,927c476249,112416,476300,112416,476363,112403v660,-126,889,-952,1054,-1828c477506,109953,478864,105230,479715,103199v343,1346,838,3707,952,5650l480692,109179v89,1485,153,2552,89,4900c480781,114333,480781,114866,481276,115032v432,177,762,-166,1295,-876c483105,113419,484120,112061,485936,110118v330,-330,901,-838,1409,-1257c487243,109090,487154,109344,487040,109610v-533,1359,-1282,3212,-1765,3987c484717,114511,484412,116542,484526,117291v64,419,153,889,229,1410c485352,122294,485618,125315,482965,125810v-1587,330,-2260,102,-3072,-139c479080,125404,478128,125137,476338,125214v-3047,114,-4190,698,-5130,1168c470599,126699,470180,126902,469317,126902v76,-38,140,-76,216,-127c470663,126039,471208,124388,471043,122128v-203,-2818,-1828,-9306,-3770,-10994c467006,110880,466765,110677,466587,110486v597,280,1371,699,2298,1283m231319,110156v572,1448,1308,3263,1841,4114c233516,114854,233795,116580,233719,117126v-51,394,-127,864,-216,1346c232983,121557,232195,126191,236169,127042v-38,1104,-520,3123,-1307,3847c234570,131155,234328,131142,234189,131104r-280,1245c234582,132514,235192,132323,235725,131841v1092,-1016,1650,-3212,1701,-4609c237883,127232,238239,127232,238581,127207v38,1434,-393,3961,-1384,4977c236817,132590,236499,132628,236220,132577r-191,1257c236791,133986,237540,133694,238124,133060v1333,-1384,1828,-4457,1727,-6133c239889,126902,239940,126889,239978,126889v419,-139,850,-266,1422,-342c241451,127918,241374,131803,240270,133123v-280,317,-508,355,-673,368l239635,134773v444,-12,1130,-190,1689,-939c242669,132082,242720,128045,242669,126470v216,,483,,711,26c243329,128108,243533,131739,243786,132425v280,800,2324,10207,-571,12695c242911,145387,242314,145603,242111,145438v-127,-76,-305,-648,279,-2285l241171,142721v-241,711,-1015,2933,229,3783c241666,146682,241984,146771,242288,146771v673,,1346,-330,1752,-673c247824,142848,245018,132120,244980,132006v-178,-508,-355,-4012,-330,-5409c244675,126597,244713,126597,244751,126610v-101,1409,-152,4659,991,6437c246186,133732,246770,134164,247481,134316r254,-1256c245996,132691,245881,128578,245996,126851v634,153,1066,343,1447,534c247291,128426,247049,130965,248116,132628v508,787,1219,1282,2133,1485l250515,132856v-571,-114,-1003,-419,-1320,-901c248484,130838,248535,129022,248649,127930v483,178,1054,292,1854,242c251899,128121,257206,125683,257714,114828v317,-6601,1600,-11769,2653,-14714c260698,99238,261028,98476,261358,97816v12,-51,51,-89,76,-140c263300,99225,266779,104113,269572,108531v190,445,343,1067,343,1524c269915,110550,269953,113292,275057,114486v3491,812,16923,28057,26179,37312c301591,152154,301896,152471,302188,152814v-26,13,-127,,-165,c296868,152814,292488,155620,290622,160140v-1689,4113,-864,8671,2120,11642c295256,174283,297579,175006,299674,175006v1536,,2958,-393,4228,-749c305298,173876,306491,173495,307558,173788v5028,1155,8620,-191,10169,-991c318159,173077,318629,173292,319111,173508v2578,1054,5409,876,8392,-520c327910,172772,329179,172188,333064,173330v3238,965,7846,369,10614,-1295c345138,172708,348185,173660,351918,172175v253,-101,1637,-381,3262,114c357072,172873,361579,172886,364093,171858v1384,723,2780,1041,4037,1142c369920,173165,371431,172950,372739,172772v2006,-254,3593,-457,5929,470c380090,173800,385828,175159,389891,172404v1689,926,3644,1396,6031,1142c399057,173115,400822,173559,401787,173991v1016,431,5332,1625,8710,-191c411220,174143,412033,174359,412922,174410v749,,1523,-77,2450,-204c417213,173914,419498,173597,422443,174435v2654,787,5472,-597,7072,-3504c431762,166894,431343,160431,425402,155074v-1080,-965,-3314,-2666,-8621,-1981c417289,152674,417797,152281,418279,151798v9256,-9255,22675,-36500,26167,-37312c449575,113305,449587,110550,449587,110055v,-419,153,-978,330,-1409c452596,104418,456176,99263,458068,97676v13,26,38,51,51,64c458462,98451,458817,99263,459198,100228v1041,2971,2273,8075,2603,14600c462309,125683,467615,128121,468999,128172v115,12,216,12,292,12c469964,128184,470434,128083,470853,127943v127,1079,165,2907,-546,4012c470002,132437,469558,132742,468999,132856r267,1257c470167,133910,470878,133415,471386,132641v1067,-1664,838,-4216,673,-5244c472440,127207,472884,127004,473506,126851v115,1727,,5840,-1739,6208l472021,134316v711,-152,1295,-584,1752,-1269c474916,131269,474865,128019,474763,126610v38,-13,76,-13,102,-13c474878,127994,474687,131511,474509,132031v-25,89,-2831,10817,965,14054c475868,146428,476553,146771,477201,146771v330,,635,-89,901,-267c479372,145666,478597,143445,478331,142721r-1206,432c477696,144790,477506,145362,477391,145438v-216,127,-787,-26,-1092,-318c473430,142657,475423,133339,475728,132437v229,-698,445,-4329,394,-5941c476388,126470,476604,126470,476845,126470v-76,1562,-25,5625,1346,7402c478762,134583,479423,134761,479880,134773r25,-1282c479753,133478,479512,133440,479245,133123v-1105,-1295,-1193,-5180,-1155,-6576c478674,126623,479105,126750,479512,126889v50,13,101,26,139,38c479562,128616,480057,131676,481390,133059v572,622,1321,927,2083,775l483282,132577v-190,38,-571,38,-965,-394c481327,131168,480883,128654,480921,127207v343,50,685,63,1155,25c482140,128629,482698,130825,483790,131828v533,508,1194,698,1828,520l485326,131104v-190,51,-406,38,-673,-216c483828,130139,483371,128146,483346,127042v3948,-851,3174,-5472,2666,-8545c485923,117990,485847,117533,485796,117114v-76,-521,203,-2248,559,-2844c486900,113394,487637,111566,488221,110093v305,-724,533,-1346,685,-1638c489046,108163,489452,107363,488843,106957v-876,-673,-2958,1409,-3822,2298c483638,110728,482698,111870,482089,112670v,-1485,-64,-2425,-127,-3555l481949,108760v-178,-2793,-1168,-6805,-1371,-7211c480413,101295,480184,101142,479892,101142v-38,,-76,,-127,13c478293,101422,476160,110283,476134,110372v-12,114,-38,229,-51,318c476058,110651,476020,110601,476007,110588v-2399,-3504,-4050,-4558,-4938,-5104c470878,105357,470675,105230,470650,105230v-1283,-6678,-3428,-10639,-6526,-12099c461255,91811,458284,92649,457738,92916v-229,63,-1206,38,-1942,25c454132,92890,453079,92890,452558,93157v-927,482,-1701,1358,-2336,2437l450171,95569v-63,152,-139,305,-203,482c448826,98133,448089,100863,447505,103085v-279,1003,-584,2044,-825,2602c445537,105967,444966,105459,445436,104976v2514,-2628,6449,-16009,7757,-16771c456938,86022,457319,83292,457217,81908v724,-736,4508,-5027,5345,-6297c464670,72526,465267,70203,465609,68819v102,-381,204,-711,267,-901c465901,67892,465927,67867,465940,67841v63,-101,228,-253,406,-393c466117,70177,465381,80271,466447,83495v965,2920,3416,3085,4355,2997c470802,86669,470777,86847,470713,86974v-25,25,-1904,3745,-1066,4989c470434,93157,471348,92979,471805,92941r-229,-1270c471284,91684,471043,91760,470713,91265v-190,-508,698,-2920,1105,-3682c472021,87215,472097,86796,472097,86441r762,c472833,86745,472744,87101,472656,87291v-356,648,-889,2248,-610,4088c472275,92674,472529,93055,473811,93093r38,-1282c473773,91811,473468,91811,473468,91836v-76,-88,-114,-469,-152,-647c473087,89691,473506,88371,473773,87901v190,-330,305,-876,355,-1371c474585,86568,475004,86631,475423,86682v-152,635,-495,1714,-672,2006c474420,89285,473874,91913,474585,93106v356,647,254,3187,-304,4012c473456,98387,473113,102666,474230,103935v267,292,609,445,965,445c475411,104380,475652,104316,475868,104215v1193,-610,1231,-1828,1257,-2654l475855,101511v-38,1015,-165,1358,-635,1587c475220,103098,475055,103009,474928,102450v-343,-1409,-38,-3936,419,-4634c476134,96635,476338,93601,475690,92471v-419,-673,-25,-2755,165,-3136c475995,89119,476502,87825,476693,86860v102,12,190,12,305,38c476553,88523,476528,90072,476947,91595v203,775,470,1752,1574,1905l478686,92217v-165,-12,-254,-25,-495,-952c477810,89881,477836,88485,478305,86974v178,13,381,25,597,25c478597,88688,478750,90262,479334,91786v304,799,647,1701,1764,1714l481124,92243v101,152,216,292,343,380c482647,93436,483485,92941,483841,92738r-686,-1079c482927,91760,482673,91887,482216,91582v-369,-393,-407,-2983,-292,-3821c481987,87317,481860,86872,481720,86517v1803,-1295,1981,-4939,2070,-6869l483828,79064v89,-1637,394,-3097,1485,-4900c485618,73681,486151,72767,485491,72285v-101,-76,-228,-114,-393,-114c483714,72171,480832,75230,480794,75268v-77,89,-140,140,-178,191c480400,74926,480387,73478,480387,72958r-25,-330c480273,66204,476375,62509,474293,60529v-2501,-2349,-4799,-1016,-5142,-775c468771,59894,466320,59881,464670,59703v-2336,-215,-4291,1130,-5955,3365l458588,63004v-76,191,-152,369,-215,572c455414,67854,453535,74799,452456,79775v-406,381,-1028,775,-901,229c453815,70254,452482,63715,452977,63576v5193,-1486,4735,-3695,4735,-4660c457712,58866,457700,58700,457687,58599v597,-1232,1739,-3618,2882,-6957c461635,48506,463832,44278,465330,43123v3161,-2450,5116,-11045,9814,-11629c476236,31354,480172,31925,478877,31049v-648,-431,-4215,-4253,-11325,-482c466460,31151,458436,38210,458170,47554v-26,863,-876,6373,-2654,7350l455618,55070v-178,-51,-280,-191,-470,-204c452380,54689,451606,56187,451504,56517v-114,330,-1117,762,-1104,114c450463,54930,449968,50677,449752,50004v-216,-648,483,-3466,978,-3542c452926,46132,452710,43136,452710,42526v,-965,-165,-1295,-457,-1650c452495,39124,454246,31519,454450,30884v1790,-5802,7224,-12404,8354,-13000c466854,15751,466752,18430,467793,17769v952,-596,-863,-2894,-3885,-3212c452799,13351,451390,25920,451606,30668v63,1435,-1778,8735,-1905,9459c447987,40571,447784,44405,447899,44773v101,381,-496,546,-711,826c446972,45865,446185,46068,446147,45599v-115,-1270,-2336,-6272,-2083,-6780c445550,35810,445461,34959,445372,34236v-25,-203,-76,-483,-140,-762c445804,33728,445067,22949,445448,20448v559,-3796,927,-4494,1194,-5065c447276,14075,447010,12970,449155,11929v1575,-761,1740,-2069,2667,-2513c452469,9098,450222,9060,449308,9149v-457,38,-6285,-114,-7910,6170c441195,16030,441094,19496,441309,21591v38,444,-12,1333,102,1942c441525,24117,442033,31062,442300,32243v-89,38,-140,12,-242,63c441284,32712,440903,34833,440840,35264v-64,445,-394,584,-597,102c439545,33626,435825,31113,435875,30452v115,-1409,-101,-2881,-127,-3288c435723,26656,435660,26111,435469,25565v-114,-330,-635,-648,-1244,-813c434149,23381,433387,13313,434733,10723v393,-787,4532,-4697,4685,-5345c439595,4731,439773,4401,440370,3791v520,-558,-775,-381,-1816,-431c437513,3296,432105,4274,430289,8768v-393,1003,-254,4964,330,6272c431051,15954,430784,20778,431559,22467v355,800,470,1955,787,2691c432206,25285,432029,25336,431914,25526v-431,762,102,3365,-25,3390c430365,29399,427902,26415,427077,25641v-889,-813,-558,-2489,-647,-4253c426379,20689,425858,20562,425325,20423r229,12c425376,19407,423497,18328,423548,14875v38,-1473,584,-5104,927,-6602c424741,7041,424868,3652,424183,1557v-166,-521,-1232,-2438,-1575,-1079c422405,1328,421580,5391,420463,7232v-1359,2234,-762,4748,-203,6119c420780,14684,422075,16792,422888,20182r-242,c421897,20131,422456,22924,422811,23660v381,762,-2285,-419,-3491,-1015c418190,22073,417771,20613,417543,19433v-102,-496,-597,-597,-1194,-584c415689,16843,413823,15344,414178,12031v140,-1117,318,-2679,394,-3111c414724,7994,414458,5264,413531,4452v-533,-470,-711,-2743,-1041,-1867c412261,3207,411296,5493,410903,6470v-826,2019,-330,5358,495,7110c411804,14430,414064,17541,414115,19141v-635,266,89,2069,622,2843c415295,22835,412109,21388,410738,20562v-1245,-749,-1790,-1726,-1879,-2577c408821,17554,408579,17198,408135,17008v-102,-1397,-2781,-3250,-2742,-3822c405596,10127,404948,7562,404516,6737v-444,-825,-1472,-1409,-1586,-1206c402231,6940,401292,9352,401190,10393v-165,1511,-51,4748,4342,7389c405380,18430,406357,19166,406421,19433v101,380,-3428,977,-3987,139c401876,18734,401038,17617,399375,18176v-1676,558,444,2209,-381,2336c391922,21438,390564,23775,393039,22835v4469,-1714,15172,-457,17267,127c472173,40330,440116,112949,414267,142708v63,-596,102,-1066,152,-1472l416882,137579r-1117,-3682c416501,130774,417479,127562,418799,124058v1892,-254,3555,-2006,4127,-4456c423319,117837,423179,116466,422456,115387v558,-1206,1104,-2374,1650,-3542c425008,109915,425871,108049,426658,106259r-76,-38c426658,106208,426798,106233,426849,106208v101,-51,63,-114,114,-165c427242,106437,427230,106982,427623,107313r,12c428728,108239,430086,108734,431521,108734v165,,368,-12,546,-25c433692,108582,435152,107808,436180,106551v2146,-2565,1816,-6399,-736,-8544c435253,97867,435012,97943,434809,97816v1600,-152,3060,-901,4075,-2145c439938,94452,440446,92865,440306,91252v-152,-1625,-914,-3085,-2158,-4138c437361,86466,436371,86466,435406,86263v1409,-203,2767,-787,3758,-1968c441309,81731,440967,77897,438402,75751v-1206,-1028,-2730,-1485,-4329,-1397c434669,74012,435444,73961,435901,73415v2145,-2565,1815,-6411,-736,-8557c433108,63157,430442,63436,428283,64731v1727,-2539,1384,-6018,-1041,-8036c426011,55666,424500,55184,422824,55311v-1587,114,-3009,876,-4037,2069c418863,55552,418228,53711,416730,52467v-1244,-1054,-2818,-1524,-4431,-1422c410662,51197,409214,51959,408186,53203v-406,470,-635,1016,-864,1562c406980,53635,406421,52581,405494,51794v-1244,-1028,-2793,-1523,-4431,-1384c399438,50537,397978,51299,396950,52543v-838,1003,-1193,2247,-1295,3517c395325,55463,394919,54892,394373,54422v-1270,-1041,-2857,-1549,-4469,-1384c388304,53178,386844,53952,385816,55184v-1054,1231,-1562,2818,-1422,4431c384407,59704,384470,59792,384483,59894v-115,-114,-178,-279,-305,-381c382921,58472,381309,57939,379709,58129v-1612,140,-3060,902,-4075,2146c374580,61506,374085,63081,374225,64718v50,635,279,1232,520,1816l370911,66534v419,-1219,660,-2514,660,-3847c371571,60059,370543,57748,369070,55793r178,-114c369197,55603,364322,48201,363243,43593v114,-115,304,-64,406,-191c363750,43288,363687,43123,363776,43009v3237,1142,7503,3910,7528,3948l372790,47935r,-15832l371317,33081v-51,25,-4621,3021,-7884,4075c363242,36940,363255,36597,363039,36420v-76,-64,-177,-39,-241,-77c363877,33081,366785,28637,366823,28586r977,-1498l351969,27088r977,1498c352971,28637,356006,33246,357047,36521v-305,216,-724,203,-978,495c352832,35924,348503,33106,348439,33081r-1485,-978l346954,47935r1498,-978c348502,46919,352883,44062,356133,42958v165,228,165,520,381,736c355358,48303,350559,55603,350508,55679r178,114c349214,57748,348185,60059,348185,62687v,1333,254,2628,673,3847l344770,66534v863,-2044,635,-4469,-876,-6272c341748,57710,337902,57355,335337,59513v-140,127,-203,279,-318,406c335248,58282,334867,56555,333712,55184v-2158,-2565,-6005,-2895,-8570,-762c324609,54879,324215,55438,323872,56022v-88,-1219,-444,-2438,-1294,-3441c320419,50029,316598,49699,314020,51832v-914,775,-1472,1828,-1802,2971c311989,54244,311735,53673,311342,53203v-1041,-1244,-2501,-2006,-4126,-2145c305590,50918,304016,51413,302785,52467v-1511,1257,-2133,3085,-2057,4913c298570,54892,294799,54562,292260,56695v-1257,1041,-2019,2526,-2158,4139c290013,61976,290330,63055,290851,64058v-2083,-990,-4622,-774,-6488,800c281798,67004,281468,70850,283614,73415v393,457,876,787,1371,1105c283601,74545,282192,74824,281100,75738v-1244,1041,-2006,2514,-2146,4126c278815,81477,279310,83051,280351,84295v990,1168,2349,1752,3758,1968c283157,86466,282141,86479,281354,87126v-2552,2146,-2895,5980,-749,8557c281608,96864,283004,97575,284528,97765v-140,102,-305,127,-444,242c282839,99048,282065,100508,281938,102133v-152,1612,343,3199,1396,4443c284528,107998,286255,108722,287994,108722v1371,,2755,-457,3898,-1422c292260,106995,292476,106589,292755,106208v51,25,127,13,190,25l292869,106272v749,1688,1574,3440,2412,5268c295903,112861,296538,114232,297173,115628v-648,1041,-952,2273,-571,3974c297160,121964,298760,123462,300575,123804v1333,3530,2413,6856,3187,10043l302620,137592r2932,4317c305603,142416,305641,142734,305705,143254,279767,113826,246973,40431,309209,22962v2095,-584,12784,-1841,17266,-127c328938,23775,327580,21439,320508,20499v-825,-114,1320,-1752,-355,-2310c318477,17630,317626,18747,317067,19572v-558,851,-4062,229,-3973,-139c313157,19166,314135,18430,313982,17795v4393,-2653,4507,-5891,4342,-7402c318210,9352,317283,6940,316585,5531v-114,-203,-1155,381,-1587,1206c314554,7562,313906,10127,314122,13186v38,572,-2628,2425,-2742,3822l311392,17021v-457,177,-685,533,-749,964c310555,18836,310009,19814,308764,20575v-1371,813,-4545,2247,-3973,1410c305298,21210,306035,19420,305400,19153v25,-1028,838,-2463,1625,-3745c307469,14672,307965,13885,308117,13567v406,-876,736,-2145,863,-3453c308980,10025,308942,9949,308955,9847v76,-1206,38,-2437,-343,-3377c308256,5594,307495,3779,307165,2941v-38,-89,-127,-292,-140,-356c306885,2230,306771,2446,306644,2814v-355,432,-825,1536,-1206,2895c305044,6851,304829,8260,304943,8933v76,407,254,1993,381,3111c305336,12120,305286,12145,305298,12221v216,2781,-1091,4152,-1841,5967c303381,18354,303242,18506,303191,18709r25,c303191,18760,303165,18785,303140,18849v-584,,-1066,89,-1168,584c301743,20613,301325,22073,300195,22645v-1206,596,-3873,1764,-3504,1028c297046,22924,297630,20131,296856,20182r-267,c297414,16855,298722,14672,299268,13351v546,-1358,1142,-3885,-229,-6119c297909,5391,297097,1341,296894,491v-330,-1372,-1397,545,-1562,1053c294634,3652,294773,7042,295040,8273v330,1511,889,5129,927,6602c296005,18315,294050,19674,293885,20524r203,-12c293631,20664,293123,20753,293098,21388v-102,1765,228,3428,-673,4266c291612,26403,289149,29412,287626,28929v-127,-38,139,-2780,-77,-3631c287524,25158,287346,25120,287232,25031v368,-698,343,-1726,724,-2551c288718,20791,288464,15954,288883,15040v596,-1308,723,-5269,317,-6284c287410,4287,282001,3296,280960,3347v-1041,64,-2336,-114,-1815,444c279729,4414,279919,4731,280097,5378v152,648,4279,4558,4697,5358c286128,13301,285366,23470,285290,24955v-470,127,-864,305,-902,470c284287,25908,283715,26161,283817,26657v76,393,-292,2386,-178,3796c283677,31113,279970,33627,279259,35366v-190,495,-533,343,-597,-102c278612,34833,278497,32712,277672,32382v-305,-114,-368,-190,-482,-266c277482,30503,277990,24092,278104,23521v101,-597,63,-1498,101,-1930c278421,19496,278307,16030,278129,15319,276491,9035,270664,9187,270194,9136v-901,-88,-3161,-25,-2514,280c268607,9847,268785,11168,270359,11930v2133,1028,1879,2145,2514,3465c273127,15954,273508,16640,274067,20436v342,2285,-127,11680,241,13102c274181,34744,274435,36750,275438,38819v254,521,-1968,5510,-2070,6780c273317,46068,272543,45865,272327,45599v-216,-280,-825,-445,-711,-826c271718,44418,271527,40571,269813,40127v-127,-724,-1980,-8024,-1917,-9459c268125,25920,266703,13351,255607,14558v-3022,317,-4837,2615,-3885,3212c252014,17960,252217,17884,252433,17719v279,-114,596,-292,965,-495c254007,16995,254921,16944,256711,17884v749,647,1409,1409,2070,2171c259276,20652,259809,21312,260368,22099v254,355,508,723,736,1104c261421,23660,261713,24168,262018,24663v1841,3314,3098,6843,3898,9827c266487,36953,267135,39860,267236,40736r38,-13c267274,40762,267287,40825,267287,40850v-317,356,-482,686,-482,1676c266805,43136,266576,46132,268772,46462v496,76,1206,2907,978,3555c269547,50664,269039,54930,269103,56631v12,648,-978,203,-1092,-114c267897,56187,266855,54486,264138,54879v-63,13,-114,64,-177,76l263986,54905v-1562,-864,-2361,-5079,-2565,-6691c261396,47986,261345,47655,261345,47541v-266,-9331,-8290,-16390,-9395,-16974c250173,29627,248624,29158,247291,28993v-825,-102,-1422,63,-2082,152c244777,29196,244244,29132,243876,29234v-165,51,-229,127,-381,178c242378,29818,241654,30262,241197,30643v-191,140,-470,356,-546,406l240638,31049r,26c240346,31265,240321,31392,240511,31468v610,216,3022,-89,3847,26c249056,32103,251011,40673,254185,43136v1498,1142,3682,5357,4761,8506c259073,52061,259200,52289,259339,52670v1003,2755,1968,4888,2501,5967l261866,58574v,89,-26,228,-26,292c261840,59843,261345,62103,266525,63563v508,140,-838,6691,1435,16454c268049,80423,267706,80283,267338,80029r-64,-253c266170,74710,264151,67486,261003,63220v-26,-76,-51,-139,-77,-216l260876,63043v-1689,-2222,-3733,-3517,-6044,-3339c253182,59881,250770,59894,250440,59792v-610,-406,-2832,-1523,-5218,737c243127,62509,239229,66204,239127,72628r,292c239102,74240,239026,75078,238899,75459v-51,-51,-114,-114,-191,-190c238683,75231,235116,71473,234011,72285v-648,482,-114,1397,178,1866c235395,76157,235598,77744,235674,79077v25,153,25,369,38,610c235814,81604,236004,85222,237782,86517v-140,356,-242,800,-191,1219c237718,88701,237642,91202,237299,91570v-508,343,-723,190,-1003,63l235712,92763v318,178,1143,673,2311,-139c238163,92522,238277,92395,238391,92217r13,1283c239521,93487,239877,92548,240181,91786v597,-1511,737,-3085,445,-4787c240829,86999,241032,86987,241222,86974v445,1511,483,2907,102,4291c241083,92192,240968,92205,240816,92217r165,1283c242086,93347,242352,92382,242568,91608v406,-1536,394,-3085,-51,-4710c242619,86873,242720,86873,242809,86860v191,977,724,2272,838,2475c243863,89716,244231,91786,243838,92471v-661,1092,-483,4139,317,5345c244612,98502,244917,101016,244574,102437v-140,597,-279,661,-355,623c243812,102869,243685,102514,243660,101523r-1270,26c242403,102374,242441,103606,243647,104215v216,101,457,165,673,165c244676,104380,245018,104228,245285,103936v1117,-1270,775,-5548,-63,-6831c244676,96280,244549,93754,244930,93106v723,-1219,165,-3834,-178,-4431c244587,88409,244231,87317,244079,86682v432,-38,851,-114,1295,-152c245437,87025,245552,87558,245729,87888v267,495,699,1803,457,3301c246148,91354,246098,91748,246123,91773v-89,25,-368,38,-457,38l245717,93093v1269,-38,1523,-419,1726,-1714c247799,89132,246961,87469,246859,87279v-101,-178,-165,-533,-190,-838c246897,86428,247151,86415,247418,86441v,343,63,762,267,1142c248078,88282,248992,90757,248814,91240v-355,508,-647,470,-926,419l247761,92941v355,38,1320,178,2107,-977c250706,90719,248814,86999,248814,86974v-76,-127,-114,-305,-114,-482c248802,86492,248903,86504,249005,86504v1536,-12,3326,-800,4063,-3009c254134,80258,253385,70178,253144,67448v190,140,355,292,431,394l253575,67854v26,26,51,76,77,102c253715,68133,253804,68438,253880,68794v356,1383,940,3694,3060,6817c257676,76690,260914,80448,262285,81972v-76,1409,368,4088,4024,6233c267630,88967,271565,102361,274079,104976v457,483,-101,1003,-1257,711c272721,105421,272569,104773,272403,104139v-558,-2286,-1460,-5980,-3072,-8557c269331,95582,269331,95569,269318,95569v-660,-1079,-1447,-1930,-2386,-2438c266424,92877,265383,92890,263745,92941v-737,25,-1740,38,-1955,-13c261218,92636,258286,91760,255378,93131v-3110,1486,-5243,5447,-6487,12049c248840,105230,248637,105345,248459,105484v-901,546,-2552,1600,-4977,5104c243469,110601,243457,110651,243431,110677v-25,-76,-38,-203,-76,-318c243342,110271,241209,101409,239737,101155v-292,-89,-622,89,-800,394c238708,101955,237718,105979,237566,108760r-26,571c237477,110385,237413,111261,237413,112657v-609,-812,-1536,-1942,-2920,-3402c233821,108544,231485,106271,230659,106957v-596,406,-203,1206,-63,1498c230748,108772,231002,109407,231319,110156t82194,127491c310085,238307,308993,233280,312370,232696v3504,-622,3860,4418,1143,4951m298595,252387v-305,-76,-1511,-2082,-1904,-2463c296602,249835,296361,249543,296056,249289v-241,-190,2107,-1676,2615,-1752c299217,247461,301617,249873,301528,250559v-26,177,-2577,1904,-2933,1828m338816,359234v253,-558,253,1283,711,1435c340352,360923,341787,359387,342688,358841v533,-318,2057,-1651,2539,-1587c345151,357241,343234,360060,342853,360352v-508,393,-1473,787,-2222,1269c340365,361786,338625,362967,338422,362891v-901,-318,292,-3454,394,-3657m341825,355108v304,-1828,1193,-2856,1828,-4278c343792,351795,342688,354270,343323,354791v507,406,1345,-381,1904,-635c346763,353458,348439,352683,350077,351769v1447,-787,-800,1194,-1270,1511c346954,354600,345176,355502,343018,356606v127,-51,-1130,711,-1359,495c341570,357000,341774,355464,341824,355108t4444,-5878c346738,347415,348096,345751,349366,344469v343,-343,-546,1447,-711,1904c348325,347250,347512,348875,348414,349154v609,203,3351,-1536,3961,-1816c354076,346577,355295,345790,356818,345104v-1853,2209,-4354,3542,-7528,4761c348833,350043,346573,351223,346027,350741v-38,-26,140,-1130,241,-1511m352299,342336v165,-520,368,-1307,711,-1739c353403,340089,354927,338807,355231,338845v343,38,-2513,3910,-241,3491c355955,342158,358202,340813,359523,340203v685,-342,2082,-914,1193,-165c358761,341651,356387,342641,353962,343606v-470,190,-2070,635,-2057,635c351613,344037,352197,342679,352299,342336t7224,-5624c360056,336039,362062,333830,363090,333538v280,-89,-1396,1600,-1028,2209c362544,336585,365515,335912,366416,335671v318,-76,1245,-533,1587,-305c368130,335442,367229,336153,367051,336230v-990,431,-3618,1079,-4989,1345c361440,337702,359218,338236,358964,337982v-178,-191,533,-1257,559,-1270m369819,332103v546,-482,2336,-2196,3022,-2221c374136,329818,370657,331837,373006,331938v622,39,2932,800,4037,876c377602,332853,376192,333081,375545,333145v-2057,152,-2984,88,-4444,76c369502,333208,368613,333233,369819,332103t8417,-2691c382680,327419,389053,326898,394817,328066v-1701,127,-3694,1714,-5941,1105c388609,329107,388431,328714,388076,328612v-1854,-520,-3365,711,-5079,952c382223,329666,381220,329437,379912,329564v-241,26,-2018,178,-2069,76c377792,329552,380674,328307,378237,329412t7934,-5637c386565,322937,386781,321756,386806,321236v,-152,-228,-609,-76,-800c386997,320106,387822,321871,387847,322658v,774,-330,2285,-635,2463c387098,325184,385651,325425,385384,325273v-216,-89,648,-1206,787,-1498m396798,331710v-1854,711,-3707,1219,-5790,1752c388558,334071,386590,335138,383239,334643v3707,-1968,8239,-2628,13559,-2933m398144,326390v1091,-1155,2399,-3516,2628,-5548c400784,320639,400505,319712,400683,319408v63,-89,863,3186,558,4202c400797,325108,399566,327584,398702,327825v-216,51,-1650,51,-1828,-241c396734,327343,398080,326467,398144,326390t6906,9687c405507,336712,406231,338807,405291,337664v-838,-1028,-3237,-2145,-5154,-1269c399985,336458,398372,335569,398385,335442v25,-431,2336,-685,2780,-711c402993,334528,404149,334782,405050,336077t2387,-7224c408300,328219,409278,327330,409735,326632v127,-216,-89,-597,394,-876c410230,325705,409202,328993,408618,329958v-533,889,-1727,2399,-2209,2387c406409,332345,404822,331151,404809,330834v-13,-609,2146,-1625,2628,-1981m411474,337423v1143,-1016,2438,-2945,3403,-3885c414978,333551,414928,333614,414877,333614v-343,1244,-990,2095,-1651,3250c412807,337588,412046,339734,411170,339645v-318,-38,-889,-813,-889,-1117c410306,337931,411043,337791,411474,337423t5942,5777c417225,343200,415537,345332,414877,346221v-432,635,-991,2031,-1257,2146c413633,348354,411271,348494,411246,348443v-191,-191,1193,-1574,1269,-1663c412960,346259,413417,345586,413861,345193v787,-686,2552,-2019,3555,-1993m418051,338845v952,-1232,1828,-2692,2463,-4114c420323,336725,419587,340648,417975,341143v-39,25,-1435,-64,-1499,-152c416210,340648,417962,338959,418051,338845t4215,4520c422748,343276,423586,343314,423929,343682v368,406,520,2603,76,2857c423777,346678,422774,345637,422494,345586v-1155,-165,-3186,1333,-4037,2070c418241,347846,417327,348519,417340,348519v-254,-114,990,-1993,1117,-2222c419358,344850,420323,343745,422266,343365t5396,7541c428119,350982,428119,350995,427738,351769v-775,1651,-1714,2946,-2857,4291c424716,356251,423497,357254,423612,357660v152,470,1498,305,1980,229c427408,357647,429274,356721,431000,356137v686,-229,-1828,1396,-2158,1599c426989,358841,425414,359336,423053,360034v-482,140,-2780,978,-3250,787c419600,360745,420857,359412,421072,359158v1422,-1650,3073,-3923,4127,-5396c425338,353572,426316,352912,426151,352404v-178,-559,-2006,-89,-2704,89c420780,353178,418673,353889,416311,355032v-571,279,-215,-762,,-1028c416807,353420,420019,352036,420996,351769v698,-165,1422,-304,1905,-393c424335,351134,426366,350665,427662,350906t2209,-4215c430924,345256,431305,344215,432334,343060v38,-51,-13,-191,76,-152c432587,342920,432054,345155,431940,345434v-394,965,-1650,2971,-2209,3250c429528,348786,428601,348913,428449,348836v-178,-88,1142,-1739,1422,-2145m407907,352099v76,-558,1358,-546,1510,-558c410789,351363,412325,351617,413150,352252v1282,1028,851,2450,-330,3643c412236,356492,412604,354804,412198,354080v-482,-825,-1866,-1333,-2615,-1422c409380,352632,407793,352861,407907,352099t-2222,-76c406802,353521,404403,355095,403704,355819v-177,191,-292,330,-317,241c403133,355095,404428,354169,403616,352963v-394,-584,-1651,-1041,-2375,-1029c400975,351947,400696,352264,400454,352175v-279,-101,-749,-1244,-711,-1269c400556,349839,405152,351299,405685,352023t-2933,-12289c402524,339505,401711,339353,402346,339086v660,-279,2285,229,2539,483c406701,341270,405342,346120,404098,347262v-584,521,152,-1155,152,-1904c404301,343009,403539,340495,402752,339734t25621,25607c426862,365950,424386,365696,422342,365988v-1295,178,-736,686,317,876c423472,366979,424792,367017,425998,366928v77,-13,914,-216,1029,-152c427281,366890,425795,368007,425668,368032v-1574,521,-4672,166,-7135,318c416515,368490,419308,369327,420120,369467v406,76,3530,216,2539,635c421542,370597,419815,371156,418533,370965v-2437,-330,-5230,26,-7363,635c410040,371930,409380,372882,408224,373504v-2222,1194,-5523,1232,-8087,318c398423,373238,396569,372197,394741,372717v3365,-901,5447,-2641,8253,-3961c404758,367918,407031,366674,409176,366928v496,51,978,622,1511,559c411043,367449,411208,366991,411474,366776v1854,-1587,5828,-2616,8570,-2781c423409,363792,427712,364516,430594,363437v-76,25,470,-356,318,c430683,363983,429071,365062,428373,365341m391313,352023r,c391313,351731,392773,351223,393078,351134v546,-127,978,-50,1498,-76c396442,350982,398410,351185,398943,352658v343,965,-177,1282,-799,1815c398156,354473,397420,355273,397204,355108v,,-152,-1282,-89,-1104c396468,352239,393802,353090,392202,352658v127,25,-889,-635,-889,-635m390209,357660v-254,229,-13,-1574,-229,-2069c389574,354664,388190,354296,387124,354397v-838,76,-635,165,-1181,-393c385778,353826,384749,353343,384749,353204v-12,-381,1613,-749,1829,-800c391262,351604,392913,355235,390209,357660t-5701,546c384318,358181,383988,356835,384115,357101v-394,-888,-1359,-1447,-2628,-1510c380763,355553,379849,356048,379506,355971v-26,,-1181,-1002,-1105,-1180c378439,354664,379696,354308,379912,354232v495,-178,902,-368,1574,-470c383556,353445,385295,354410,385054,356771v-38,407,-343,1448,-546,1435m377525,359476v-609,914,-342,393,-558,-483c376522,357190,374059,357241,372688,357812v-787,318,-1752,1333,-2463,1422c370124,359260,368714,358917,368714,358917v-12,-51,496,-495,572,-559c370606,357216,372828,355883,375139,355667v2615,-241,3783,1650,2386,3809m369819,363995v-190,51,-1612,-1422,-2057,-1498c365312,361989,362900,364440,361821,364630v-115,13,-1435,-241,-1435,-228c360361,364351,361376,362916,361579,362726v1333,-1245,3860,-2082,6183,-2133c368879,360542,370670,360783,370543,362332v-13,102,-445,1600,-724,1663m360234,367563v-1651,-178,-4279,787,-5714,1345c353644,369264,355536,367385,355714,367258v774,-622,1676,-1016,2780,-1193c360259,365760,361846,366471,362455,367334v89,115,432,902,318,1016c362747,368388,360526,367588,360234,367563t-6424,-8646c353873,358409,356425,357952,357212,357889v1308,-102,3288,419,3885,1510c361452,360034,361833,361647,360792,360745v-901,-774,-2361,-1638,-4215,-1269c355397,359704,355244,360377,354356,359476v-13,-26,-559,-483,-546,-559m368245,356467v-203,419,-178,647,-330,-330c367775,355197,367115,353813,366175,353521v-1409,-431,-2336,457,-3555,318c362760,353851,360868,352912,360868,352810v-25,-355,2311,-977,2616,-1041c366201,351338,369552,353483,368245,356467t2932,-7389c369387,349192,368918,350627,367127,350512v-1294,-76,-1688,38,-1028,-558c367420,348773,368448,347757,370860,347491v3276,-343,5421,1752,4215,4608c374948,352379,374567,353356,374428,353356v-242,,88,-1003,76,-863c374732,350436,373361,348951,371177,349078t7224,-2616c376865,346488,376624,347643,375075,347021v-343,-140,-812,-165,-889,-330c374060,346361,376459,345002,376891,344875v330,-88,965,-50,1345,-76c381601,344634,384432,346983,382756,349954v64,-89,-660,1320,-787,1269c381931,351223,382286,349522,382286,349636v-38,-1764,-1384,-3212,-3885,-3174m390932,346221v26,1003,-343,2857,-787,1346c389802,346475,388952,345396,387441,345269v-1143,-102,-2057,609,-2615,482c384648,345713,383899,344888,384026,344634v254,-444,2933,-927,3821,-952c389561,343657,390882,344317,390932,346221t1422,-5713c392329,340533,391377,339835,391313,339810v-736,-533,-1993,-1625,-3072,-1905c386539,337436,385625,337423,384267,336788v-1016,-457,-279,-660,787,-711c387720,335899,390183,336687,391478,338604v305,431,965,1841,876,1904m397750,338134v-1092,-940,-3783,-1866,-5472,-2615c391707,335265,392583,335316,393154,335277v940,-50,2247,-101,3161,242c397204,335836,398778,337360,398943,338058v38,165,77,1511,-76,1587c398880,339632,397826,338210,397750,338134t-3339,4837c394144,342920,393510,343085,393383,342971v38,25,241,-1371,317,-1422c393954,341371,394843,341460,394741,341460v3771,-101,4063,2451,2933,5396c397585,347097,397521,347440,397356,347656v115,-140,-330,546,-558,317c396620,347783,396849,347567,396874,347262v203,-1993,-571,-3986,-2463,-4291m353416,363119v-102,26,-533,-990,-559,-1028c350724,360085,347322,362929,345951,363602v-673,330,-1663,787,-1359,c346230,359577,348160,355222,351829,353204v838,-457,1968,-419,2768,-876c355155,352023,355739,350436,356184,349801v977,-1371,2298,-2463,3897,-3186c360945,346221,360894,346450,361338,345663v1067,-1791,3326,-3835,5472,-4596c367978,340648,369349,341194,370454,340762v508,-216,1346,-1663,1828,-2069c373526,337677,375824,336890,377919,336712v2298,-203,4634,406,5954,1498c384369,338642,385638,339899,385384,340508v-114,254,-2196,-1219,-2539,-1346c380699,338375,377195,338819,375380,339480v-902,330,-2298,888,-2374,1358c372942,341117,375443,343479,375380,343530v-597,393,-2489,-699,-3098,-800c369921,342362,367547,343174,365858,344076v-330,190,-2108,1307,-2070,1675c363839,346018,366290,347008,366569,347173v114,64,965,318,952,394c367483,348138,365617,347529,364995,347567v-2171,178,-5244,1358,-6666,3021c358113,350830,357250,352023,357288,352099v165,254,343,-114,876,c358355,352137,359675,352899,359992,353356v89,140,534,978,318,1206c360233,354638,359167,354181,358964,354156v-3491,-432,-6132,1117,-8176,2615c350052,357317,347258,359196,348960,359704v495,152,1269,-203,2158,-76c352045,359768,353441,360542,353644,361304v115,431,,1764,-228,1815m350470,369061v-63,114,-1028,622,-1104,558c349150,369518,348985,368109,348807,367804v-965,-1574,-3910,-1676,-5878,-711c344173,365506,348465,364630,349988,366458v406,457,940,1943,482,2603m438694,360745v1752,-2298,3631,-6259,5866,-8493c445220,351604,443849,354131,443836,354397v-25,965,-685,2476,-1739,3415c440713,359057,439393,360453,438453,360986v-178,89,216,-228,241,-241m449156,358434v393,-609,1523,-2780,1752,-3478c450997,354638,450984,353927,451060,353762v203,-419,1892,-1523,2311,-1358c453422,352429,453168,353712,452812,354397v-736,1384,-2895,3568,-4139,5002c448051,360136,448851,358917,449156,358434m313652,382582v2793,939,5396,1320,7923,1333c332950,384004,343310,375751,359624,375701r89,c376065,375777,386438,384004,397813,383915v2552,,5168,-381,7961,-1333c413429,379992,420196,378570,426201,377935v-736,-533,-1561,-939,-2348,-1003c422215,376792,421136,377478,419879,377795v-1689,445,-3263,39,-5231,318c415626,377542,416451,377059,417416,376450v876,-546,1790,-1511,2628,-1828c422482,373682,428804,374342,430201,375891v254,305,749,1054,1092,1689c431965,377567,432664,377554,433311,377554v3492,-12,6627,280,9471,762c442935,378253,443087,378189,443201,378113v1371,-863,2704,-2235,3898,-3491c448534,373111,449841,371498,451060,369619v1219,-1853,1828,-3872,2780,-6182c454437,361989,455516,360910,456062,359399v546,-1498,1257,-3021,1587,-4761c458106,352150,457865,348621,457091,345980v38,139,-394,-1206,-559,-1270c456037,344545,454869,346856,454704,347097v-1841,2768,-4342,4507,-6970,6424c447937,353369,447150,354207,447010,354004v-13,-26,432,-1765,482,-2146c447619,351033,447784,350119,447810,349560v51,-762,178,-3199,-242,-3339c447340,346145,446464,347757,446058,348125v-406,381,-1079,788,-1740,1194c444001,349509,442643,350487,442490,350271v-127,-203,419,-1333,470,-1904c443176,346500,442808,344951,442401,343530v-215,-826,-901,-2375,-1561,-2933c440878,340635,439989,340038,439799,340114v-381,178,-191,1270,-229,1435c439139,343047,437463,344736,436549,345751v-699,775,-26,-1295,,-2069c436650,339048,434555,336915,432499,334566v-1029,-1180,-673,-203,-788,953c431495,337448,430366,340241,429248,341625v-76,102,-571,698,-634,635c428436,342082,428639,340102,428614,339810v-64,-813,-292,-2019,-483,-2539c428055,337042,427090,335239,426633,335442v-89,26,-343,1130,-393,1270c426087,337004,425351,338159,425198,338058v,,38,-1181,,-1498c424805,332878,423459,330732,421313,328536v-495,-508,-1764,-2450,-2615,-1981c418266,326784,418520,328218,418457,328942v-38,419,-127,914,-317,1663c418051,330973,417784,332408,417505,331710v-280,-698,-1257,-1409,-2070,-1511c415004,330148,413328,330783,413379,330834v-26,-26,685,-2158,723,-2463c414445,325413,413150,321909,411639,320271v-101,-89,-1803,-1816,-1980,-1739c409456,318608,408948,320207,408859,320436v-597,1473,-940,2603,-1663,3809c407120,324397,406244,325971,406002,325679v-152,-177,-50,-2006,-152,-2450c404936,319103,401686,315751,397674,315129v-241,-38,-1498,-216,-1663,c395808,315370,396772,316488,396874,316868v686,2349,-914,5320,-2374,6272c394386,323216,393040,323978,392507,323699v-191,-115,-305,-1054,-470,-1359c390818,320207,387441,317503,383556,317821v114,,-1117,114,-1181,317c382248,318506,383505,318811,383632,318938v1651,1777,-1231,5002,-1980,5548c379519,326060,376065,327012,373552,327825v-8710,2806,-16213,6449,-22206,12137c345570,345434,340580,352455,336518,359552v-2781,4837,-6323,10918,-13966,9280c317575,367766,314338,363208,313982,357888v-368,-5433,1384,-10181,2616,-14689c319746,331723,323454,320817,326767,309860v3200,-10562,6183,-26051,7694,-33453c340390,247435,333902,235882,330322,231286v-1765,-2272,-4964,-4621,-8494,-4684c313881,226449,309260,230829,306682,236187v-266,559,-1079,1879,-1028,2222c305743,239018,307025,239285,307406,239678v1295,1371,241,2997,470,5168c307926,245404,308853,247410,308993,247385v-406,88,-952,-1219,-1041,-1435c307406,244477,307698,242243,307241,240948v-191,-508,-1143,-1917,-1752,-1727c305210,239285,304892,240427,304702,240719v-1245,1854,-3403,3809,-5320,5155c296348,248007,293047,249441,292399,253326v-101,622,-89,2235,318,2463c293148,256030,293656,255332,294469,254926v673,-343,1498,-635,2222,-876c300042,252907,303127,251295,306124,249848v1714,-838,3529,-2273,5865,-2311c313411,247524,315252,247372,317816,246674v1689,-457,3631,-1740,4012,-1828c323593,244439,324736,246750,325091,248019v419,1549,495,3098,559,4596c325726,255129,325307,257516,325002,259915v-292,2286,-571,4736,-1028,6970c318718,292747,310910,314888,300664,335201v-4367,8595,-9687,17406,-11198,28642c288832,368502,289060,373352,290063,377681v6742,406,14562,1841,23589,4901m313817,235209v,559,-444,1016,-1015,1016c312243,236225,311799,235768,311799,235209v,-558,444,-1015,1003,-1015c313373,234194,313817,234651,313817,235209m59645,496983v2616,-254,5193,-825,6907,-1054c68164,495714,64990,497301,64355,497478v-3491,1079,-18002,940,-22243,1346c44664,498494,56446,497301,59645,496983t28693,-5434c98317,488109,106442,483703,111902,475591v,,431,-521,419,-203c112232,476797,112549,477279,109413,481761v-4659,6602,-10715,9496,-18853,12340c88935,494660,86472,495104,84796,495510v-5269,1219,-9065,1118,-15222,1460c75007,493720,81368,493949,88338,491549t29924,-18662c119265,470665,119862,468215,120548,466006v926,-2908,1320,-6120,1891,-9192c123531,450885,124928,445984,125867,439522v1625,-11070,1321,-24439,3022,-35142c129054,403416,128914,401816,129206,400724v279,-952,838,-2069,1359,-3428c131136,395785,132050,391964,132025,395620v-51,7415,-1321,14372,-1879,21685c129917,420352,129663,423678,129371,426585v-177,1892,-177,3758,-266,5421c128902,436209,128381,440957,127848,445667v12,-89,-13,1359,254,940c128610,445769,128876,444766,128889,444639v432,-2400,762,-4152,952,-6894c130108,433847,130298,430051,130819,426852v215,-1346,266,-3225,419,-4532c131326,421647,131428,420822,131517,420136v317,-2209,393,-4393,825,-6691c133497,407224,134983,400902,136405,395620v279,-1041,1523,-3910,2082,-5002c138487,390606,138741,390072,138703,390415v-673,5751,-2324,11045,-3035,16479c132761,429188,132367,454618,125042,474029v-2552,6793,-6462,12544,-11376,17089c111039,493568,108702,495638,105440,497174v-9941,4685,-21355,4494,-34927,5319c80327,500729,89557,499129,97720,495409v2260,-1041,5307,-2476,6932,-4012c104894,491169,105706,490547,105935,490293v482,-546,965,-902,1485,-1371c111851,484821,115647,478625,118262,472887t11477,-90915c129752,380259,130412,377580,130260,376335v-13,-38,-25,-190,,-215c130349,376031,130387,376018,130463,376120v800,1307,521,4672,736,6678c131479,385578,132380,388333,131720,390199v-279,749,-1067,2349,-1574,3441c129435,395214,129714,391736,129739,390923v38,-2133,-50,-6005,,-8951m129739,369759v927,-254,2920,-89,3644,419c133472,370254,133574,370889,133586,370914v153,191,762,115,1041,318c135237,371676,135503,372540,136087,372997v1308,1028,3771,901,4901,2183c141102,375320,141839,376298,141508,376755v-126,177,-3973,952,-4265,939c137052,377681,134704,375625,134005,374977v-1549,-1422,-3047,-2882,-4494,-4494c129257,370191,128965,369988,129739,369759t15845,10639c146574,380881,146917,382404,147869,383217v432,355,1587,990,2298,1142c151018,384562,152859,384220,153405,384461v952,444,457,3352,,4177c152732,389806,149507,391824,147983,391240v-431,-165,-1447,-2120,-1879,-2704c144010,385743,141839,383280,139744,381236r,-25c139896,381211,140023,381160,140137,381135v1930,660,3479,-1676,5447,-737m142448,291452v4964,-2438,10944,-2387,16276,-622c160552,291452,162800,291553,164666,291985v5078,1193,7338,4494,10004,7922c175127,300504,176790,302510,176854,302510v762,-38,1295,-2946,1257,-3961c177946,292670,171661,289331,169871,284990v-952,-2324,1067,-1994,2819,-1346c175711,284761,181704,285802,181551,281663v-38,-1003,-838,-1980,-825,-3021c180726,277715,181386,276318,182085,275925v584,-330,1396,-89,2069,-419c190997,272218,189347,260360,190629,251524v368,-2540,952,-4685,1447,-6767c192229,244135,194780,244516,195631,244541v508,25,3161,-241,3428,c199338,244769,198577,248959,198437,249746v-787,4672,-1460,10461,-1765,15438c195936,277131,195923,288989,194692,300542v-1079,10156,-1968,19399,-3542,28870l191213,329425v-63,241,-89,469,-114,673c191073,330174,191124,330250,191200,330275r26,c191302,330275,191353,330225,191378,330148v38,-241,51,-457,114,-660c193651,323305,194476,315472,195530,308566v88,-623,342,-3060,622,-3136c196406,305366,197053,307131,197078,307207v2083,4253,3238,9763,4076,14803c202309,328980,202842,337080,202512,344850v-241,5662,-609,11007,-1980,15946c199681,363868,197853,366750,197193,369543v-1067,4596,-3860,8329,-4901,13356c191327,387533,190616,392840,190210,397702r76,-25c190261,397740,190223,397817,190223,397893v,50,38,101,63,152l190210,398020v-2069,16238,-4050,31358,-5637,46923c184192,448701,183786,452662,184053,456192v330,4240,2183,6386,5116,7934c203109,471515,224616,470881,241400,474550v-3136,228,-6729,546,-10106,838l231294,475426v-76,,-140,-26,-241,-26c231002,475400,230951,475400,230888,475413v-102,13,-153,114,-140,216c230773,475718,230862,475781,230951,475756r102,c231091,475756,231154,475768,231205,475781r-25,25c234950,476746,240029,475730,243482,476949v-3694,51,-7529,406,-10741,1143l232386,478092v-76,,-114,51,-114,101c232272,478269,232310,478308,232386,478308r355,c233744,478549,236385,479856,235877,480605v26,-25,-1993,648,-2298,724c229263,482256,223549,481037,219093,480504v-8722,-1067,-18701,-1917,-27740,-1054c186173,479945,181551,479222,177273,479666v-800,76,-1638,-13,-2184,c174848,479666,173439,480123,172791,479869v-927,-368,-1866,-4050,-1358,-5002c171623,474524,172969,473864,173109,473927v254,115,228,1651,419,1981c173934,476632,175178,477495,176130,477470v2222,-64,4545,-1308,6881,-1562c191149,475032,200024,477749,207502,477355r,-38c207578,477330,207654,477355,207705,477355r76,c207895,477355,207997,477254,207997,477127v,-102,-114,-203,-229,-203l207718,476924v-26,,-89,,-127,-26c207578,476898,207578,476924,207565,476924v-7249,-1752,-14968,-2336,-23411,-2997c182986,473826,178276,473839,177793,473090v-660,-1067,800,-3174,838,-4076c178631,468887,178695,468354,178682,468189v-51,-406,-76,-660,-152,-1041c178123,464990,178022,460724,178111,457766v508,-14740,952,-28794,2095,-43686c180625,408468,181374,403390,181653,397499v165,-3517,1371,-6157,2399,-8557c184662,387558,184992,386086,185411,384689v2514,-8785,4101,-18003,4799,-28375c190794,347554,190845,335607,187709,328167v-229,-545,-711,-964,-952,-1675c184827,320461,182085,316310,178936,311790v-1193,-1727,-1981,-3402,-3123,-5320c174721,304655,172766,302827,171331,300846v-1409,-1968,-2907,-4291,-4685,-5522c164424,293775,160895,293432,158292,293229v-2755,-203,-6106,-1943,-9483,-2184c147793,290982,146942,291045,145368,291248v-787,115,-3999,749,-2920,203m145901,120364v-152,673,-1968,-3682,-1993,-5218c143883,113241,145673,115120,145990,113381v153,-787,-508,-939,216,-1257c146727,111883,147412,110652,148187,110664v457,13,1371,1752,723,3022c148148,115222,146257,118713,145901,120364t-1574,3440c144327,123741,144492,122433,144543,122763v-64,-419,-1079,-1561,-635,-2298c143908,120465,145343,122002,145482,122763v229,1244,-863,3250,-1155,1041m138804,98260v-1574,-6906,191,-13406,2400,-17926c141610,79496,141851,80194,142029,80537v241,457,901,1117,1257,1562c145152,84371,147729,86466,149228,88777v1866,2882,2183,7401,2615,10626c151957,100304,152592,102387,152363,102844v-228,419,-837,-51,-1041,114c150129,103821,150624,106475,150370,108379v-1003,-1041,-1180,-4253,-1142,-5739c149316,98476,150281,92992,148085,88980v-584,-1054,-2285,-3085,-3034,-3860c144759,84803,142981,83229,142651,83457v-495,356,559,2158,736,2603c144098,87698,144454,88878,144758,90021v204,851,775,1650,826,2399c145660,93817,145127,99136,144644,99301v-203,77,-635,-799,-825,-1142c142727,96318,141953,94312,140810,93195v-38,-203,-63,-406,-89,-635c140708,92484,140645,92420,140556,92433v-89,,-140,76,-127,152c140454,92827,140467,93093,140543,93360r-76,c140912,98819,141508,104050,144543,107020v431,445,1955,1410,1980,1664c146561,109242,144809,110169,144758,110144v-76,-13,-723,-1156,-850,-1359c141800,105713,139629,101904,138804,98260t23145,31803c159803,129974,157048,129670,155068,128603v-1206,-647,-3009,-1853,-3542,-2501c151107,125607,150599,123131,150370,122446v-76,-254,-165,-444,-228,-559c150205,121989,150307,122129,150485,122357v584,736,1561,1092,2285,1765c155207,126369,158153,129327,161949,130063t-4799,-17520c158128,111870,158470,111528,159562,111299v584,-127,2235,-355,3123,c162533,111236,164590,112365,164983,112746v1409,1448,-1003,216,-1790,102c161009,112556,159143,113457,157772,114105v-127,63,-1524,584,-1765,520c156413,114727,155169,113737,155271,114105v-152,-572,1536,-1321,1879,-1562m158089,103999v1283,-216,3504,-749,5942,-635c166558,103504,169198,104723,170811,106500v139,140,1295,1993,1358,1879c172055,108646,170341,107516,170595,107643v-3365,-1727,-8113,-2997,-13128,-2920c157429,104723,155626,105370,155690,104621v63,-584,2031,-571,2399,-622m165186,97943v267,-1003,178,-2869,521,-3961c166139,92573,166989,91037,167472,89399v482,-1625,863,-3530,1460,-4901c169871,82340,170963,80588,171331,78658v13,-38,-25,-203,,-216c171522,78303,172550,79852,172690,80220v393,1079,343,2196,419,3021c173324,85768,172347,89183,171027,91583v-1372,2463,-1803,3783,-2400,6043c168208,99200,166431,102260,164755,100660v-978,-965,190,-1815,431,-2717m157937,117444v267,533,165,2082,1498,2361c161314,120186,163180,118840,162266,116606v-152,-368,-304,-191,419,-305c164463,115996,164272,119132,163409,120148v-1117,1346,-3733,1231,-5205,c157861,119881,156185,117355,157353,117545v76,13,508,-216,584,-101m160882,117977v,381,-457,673,-1028,673c159283,118650,158838,118358,158838,117977v,-368,445,-673,1016,-673c160425,117304,160882,117609,160882,117977t-3529,-1676c157125,116073,158293,115184,158724,115057v1130,-394,2108,-584,2908,-749c162444,114156,163879,114397,164234,114943v825,1244,-1600,279,-1968,317c161822,115298,157797,116720,157353,116301t17939,2400c176803,119615,178187,121494,179990,123284v1587,1587,3567,2755,4583,3859c185132,127753,184662,127600,185513,127867v190,63,520,698,939,952c187811,129619,189575,129759,189994,130266v165,203,762,2133,216,2501c190108,132844,187379,131422,187392,131422v-191,-51,-419,114,-635,101c185589,131409,185144,129924,184472,129759v-534,-153,-1994,88,-2387,406c180828,131168,182301,133491,183012,133910v2120,1282,3910,-102,4494,3034c187607,137592,188052,139204,188534,139649v508,482,-3263,3059,-4062,3440c183075,143749,180574,143724,178936,143292v-1396,-355,-2958,-2399,-4786,-1447c173477,142200,173705,143495,173007,143825v-1054,483,-4190,-355,-5218,-431c164844,143216,161949,143381,159245,142683v-2666,-711,-5739,-2882,-7085,-4596c150980,136614,150002,134215,149647,132971v-343,-1207,-838,-4215,-1041,-5739c148555,126864,150129,129454,150485,130165v634,1320,1130,2323,1879,3237c154408,135903,156909,137858,159448,139763v2780,2069,9268,2133,13242,1561c173680,141172,174213,141363,173426,140271v-698,-927,-3441,-2146,-4177,-3327c169021,136576,170874,136627,172169,136944v2489,584,4863,3657,7084,4584c179584,141667,182948,142124,183011,141324v51,-672,-1295,-495,-1777,-736c180739,140334,179444,139331,179165,139026v-483,-507,-2616,-3135,-953,-2501c179736,137097,179406,136068,180510,135891v458,-64,2463,1333,2502,228c183037,135586,181970,135675,181653,135484v-622,-368,-2349,-1828,-3022,-2818c178238,132082,177552,130343,177997,129644v304,-457,1612,-38,2095,-825c180498,128146,180383,126788,180206,126001v-940,-3847,-7275,-5625,-8976,-8253c171281,117837,170087,115882,170392,115577v63,-63,,-127,101,-114c172817,115577,173769,117761,175292,118701t3543,-762c178809,118015,178733,118091,178733,118167v76,826,1930,1676,2615,2298c183138,122090,184281,123741,185513,125467v165,229,1637,2298,520,1257c184954,125721,183672,124604,182707,123703v-1625,-1536,-2857,-3352,-4177,-5320c178390,118180,178238,118053,178098,117888v229,,559,102,736,51m192914,134951v115,-63,381,318,419,622c193663,137922,191429,142023,189575,142784v-2069,838,-533,-431,,-939c190997,140461,192267,138925,192698,136424v51,-203,-165,-1244,216,-1473m182910,168747v3174,3060,6335,5472,8747,9370c196913,184617,199605,193212,202715,201274v1067,2755,2045,8062,2083,11464c204848,217321,203287,221523,202093,225358v-114,355,-660,2767,-736,2818c201014,228379,199338,226145,199275,225980v-381,-1067,-51,-2819,,-4063c199503,216293,199300,212192,198234,207533v-1333,-5840,-3974,-11325,-6577,-15756c191111,190850,190172,188667,189474,188972v-597,266,749,2031,838,2183c194463,198658,197231,207799,196990,218680v-13,596,-153,3224,-419,3453c195961,222628,194019,221079,193447,220559v-1612,-1410,-3199,-3987,-4913,-5942l188509,214642v-26,-38,-38,-114,-38,-190c188458,214414,188407,214376,188369,214388v-38,,-76,51,-63,76c188318,214528,188331,214579,188331,214630r,-13c187887,216559,189131,223428,186871,223999v-711,190,-1955,-724,-2615,-940c183265,222755,182123,222361,181450,222234v-2463,-457,-1676,-926,-2819,-2615c178327,219175,177793,219098,177489,218578v-203,-343,-102,-724,-318,-1257c176460,215632,174746,214731,174467,213677v-178,-634,254,-1104,,-1980c174239,210948,172791,208371,172791,208371v-812,-77,-1041,2818,-1257,3846c171065,214515,170493,216521,170595,219200v51,990,-102,3136,432,3758c171750,223821,173477,223618,174772,223796v2387,330,4850,1511,7516,2285c187671,227668,193486,229547,199275,230474v2996,470,5980,1346,8976,1346c211768,231807,216503,232518,219601,231616v1587,-457,3212,-1764,4698,-2932c224959,228189,228298,225611,229313,225980v89,38,-1701,4367,-2615,4595l226749,230613v-216,64,-381,191,-533,204c226152,230842,226102,230880,226114,230956v13,51,51,89,114,89l226241,231045v267,-38,419,-178,571,-216l226800,230880v2082,-368,3098,-1066,5116,-1765c232640,228849,234697,227820,235141,228176v736,584,-1320,2488,-1879,3022c232221,232188,231116,232467,230583,233178v,,-25,,-38,13c230532,233305,230291,233280,230113,233470v-38,64,-25,114,13,152c230151,233635,230164,233635,230202,233635v25,,51,-13,76,-38c230316,233508,230558,233508,230697,233305r76,76c233300,233673,238327,231274,240778,232239v152,63,1942,1929,1879,2082c242492,234714,238658,235222,238061,235362v-3199,774,-5129,1561,-7478,2666c230558,238028,230456,238053,230367,238066v-89,25,-152,102,-140,190c230240,238345,230329,238396,230405,238396r26,c230507,238396,230583,238371,230659,238333r,63c234417,238955,238759,240313,240575,243081v330,533,1739,2602,507,1879c238949,243690,235433,242357,233059,241824v-165,-25,-4863,-736,-4901,-622c227993,241672,229047,241938,228679,241722v1866,1029,3605,1651,4799,2819c233681,244744,235484,246712,235458,246940v-38,419,-1549,1232,-1663,1244c231662,248438,229847,245239,228475,244439v-2907,-1714,-7782,-2412,-11997,-2399c210295,242052,203096,242446,196774,242243v-5358,-165,-10474,-902,-15629,-1244c175445,240605,169757,239780,164348,239640v-2552,-63,-4672,495,-6678,-305c152884,237406,153430,230664,152985,225154v-545,-6602,-1193,-11972,-1993,-18675c152186,208536,152363,210707,153303,212839v800,1879,2361,3200,3225,4914c157581,219822,156909,222285,156845,225040v-127,5485,648,10601,5726,11375c162990,236466,163384,236238,163815,236301v559,89,1067,622,1676,737c167357,237393,169554,236885,171661,237038v2336,152,4495,850,6970,939c180434,238028,182504,238612,184471,238916v8037,1207,17051,2171,25024,2502l209482,241367v242,12,483,101,724,216l210269,241583v77,,140,-38,165,-102c210485,241392,210434,241291,210346,241253v-229,-102,-508,-178,-788,-216l209609,240999v-3009,-661,-6259,-1549,-9293,-2603c197802,237507,194857,237736,192394,236936v-1930,-635,-3669,-1587,-5002,-1574c186884,235374,186452,235019,185830,234841v-3987,-1066,-9433,-939,-13356,-2183c169706,231782,167802,229674,165605,228684v-241,-102,-647,-64,-850,-203c163929,227897,161771,225180,161225,223694v-533,-1396,-342,-5268,724,-6678c162698,216026,164488,215925,165605,215455v2984,-1270,5231,-4507,5307,-8240c170938,206479,170328,204067,170912,203559v546,-444,2984,939,3339,1358c175280,206162,175077,208256,176029,209310r,-25c176067,209361,176092,209437,176143,209513v38,51,114,89,178,89c176372,209602,176410,209589,176448,209564v101,-76,114,-203,51,-305c176486,209247,176461,209183,176435,209120v178,-1676,-673,-3593,-927,-5028c175204,202442,175635,200817,175089,199395v-279,-737,-838,-1511,-1257,-1981c173401,196919,172461,196652,172169,195954v-482,-1168,280,-2717,102,-4380c172169,190596,171827,189505,171230,188756v-521,-648,-1536,-1080,-1879,-1765c169097,186470,169160,185493,169046,184896v-254,-1193,-889,-3263,-1155,-4685c167573,178459,168640,180034,169148,180427v2171,1676,3085,3669,4063,6869c173693,188857,174645,190609,175293,192095v355,812,1371,2056,1155,304c176296,191193,176054,189632,176029,188451v-63,-2450,1155,-5205,825,-8024c176562,177825,174912,176644,175508,173749v305,-1447,1549,-2374,1245,-4177c176397,167477,175064,165471,174670,162894v-114,-774,115,-1587,,-2387c174277,157689,173921,152623,174670,149551v457,-1841,572,1524,622,1879c176270,157435,179139,165103,182910,168747t22827,55252c206664,220686,207578,216674,207413,211900v,-127,-317,-812,-216,-927c207565,210567,207718,212129,207616,211900v584,1257,1714,2539,2615,4190c210638,216826,212644,219581,212618,220457v-25,1054,-2894,2463,-3529,2920c208352,223910,206918,225078,205953,225878v-914,775,-406,-1193,-216,-1879m218357,229535v355,622,-597,571,-1879,622c213113,230258,207946,230360,204391,229535v-711,-178,1016,-991,1664,-1359c208784,226602,211438,225180,213659,223377v89,-76,64,-190,216,-203c214662,223047,217684,228341,218357,229535t-3123,-52980c217849,173419,222521,170347,226597,167909v4354,-2590,8100,-4735,12061,-6589c239381,160977,240562,160241,240499,160317v-597,660,-3403,2920,-4419,3733c233249,166322,230431,168087,227435,169991v-1880,1194,-3530,2667,-5320,4076c220693,175159,219030,177203,218154,178637v-1993,3301,-3784,8659,-3555,12937c215221,202759,219842,212382,223994,221511v520,1142,1942,3516,1765,3846c225238,226360,224134,225040,223994,224837v-2527,-3352,-5535,-8836,-7414,-12937c214244,206771,211933,200360,210968,194291v-1117,-6932,495,-13204,4266,-17736m245056,158464v2832,-1219,4711,-2197,6958,-2971c248890,157245,246529,158705,243533,160267v-381,215,-3238,2145,-3504,2082c239851,162298,242136,160355,241603,160812v1295,-1091,1651,-1561,3453,-2348m235369,211430r,14969c235369,226373,235357,226297,235357,226297v-521,-711,-1790,-1295,-2819,-1460c232208,224774,231523,225015,231091,224837v-648,-279,-1689,-2501,-2095,-3326c228222,219937,227803,218972,227219,217854v-229,-444,-1118,-1015,-940,-1561c226343,216128,228310,214960,228679,214719v939,-610,1968,-1067,2615,-1359c231662,213195,233617,212332,235369,211430t-11578,-6094c226393,204410,229593,203331,231383,202213v508,-304,2031,-2615,2412,-2615c234214,199611,234773,201223,234722,201172v203,229,432,229,647,368l235369,209297v-863,293,-1663,635,-1891,737c230989,211062,229796,211468,227841,212738v-305,203,-2260,1689,-2819,1473c224667,214058,224286,212497,224197,212217v-292,-837,-444,-1294,-724,-2082c223283,209615,221785,206390,222001,205958v,13,1764,-609,1790,-622m240499,200855r5903,c246224,201363,246021,201858,246199,202112v305,393,1333,-394,2247,-1257l251912,200855v-305,596,-622,1181,-279,1460c252090,202721,253715,201464,254121,201071v38,-38,127,-165,165,-216l256013,200855v-25,89,-114,304,-114,304c255569,201934,254667,202886,254845,203153v736,1015,4405,-1625,4913,-1879c259999,201147,260253,200994,260507,200855r198475,c459224,200994,459478,201147,459719,201274v495,254,4177,2894,4900,1879c464810,202873,463896,201934,463578,201159v,,-89,-228,-127,-304l465191,200855v38,51,127,178,152,203c465762,201464,467387,202708,467857,202315v330,-279,12,-851,-292,-1460l471031,200855v901,863,1942,1650,2234,1257c473443,201870,473252,201363,473075,200855r5611,l478686,228735v-432,647,-343,1409,-939,2247c477010,232036,475550,231731,474750,232455v-431,355,-1358,1599,-1371,3123c473379,236670,473900,236746,473900,237241v12,952,-813,2818,-216,4481c473798,242002,474522,243297,474839,243297v660,,559,-1130,737,-1778c476007,239843,476769,238460,478686,238371r,2793c477226,242167,475284,243144,475042,244744v-50,406,242,825,216,1257c475106,248020,473773,249848,474750,252362v686,1815,2248,2640,3936,2780l478686,285371v,41121,-6983,74714,-18218,102708c440408,375053,415587,382214,413582,382861v-15820,5104,-17089,4888,-37352,-1701c357593,375104,346928,379967,331795,384639v-8723,2691,-14487,1853,-18067,635c281316,374342,266868,383026,258755,388194,247506,360174,240498,326543,240498,285371r,-30153c242314,255155,243990,254291,244739,252362v965,-2514,-368,-4342,-521,-6361c244180,245569,244485,245151,244421,244757v-241,-1727,-2463,-2742,-3923,-3821l240498,238295r76,c242733,238231,243431,239768,243901,241507v178,647,89,1790,736,1790c244954,243297,245678,242002,245780,241723v596,-1663,-229,-3530,-203,-4482c245577,236746,246097,236657,246084,235578v,-1511,-914,-2768,-1345,-3136c243913,231731,242441,232036,241717,230995v-660,-965,-355,-1816,-1054,-2514c240625,228430,240549,228418,240498,228379r,-27524l240499,200855xm244015,187093v178,-203,635,-559,940,-635c245031,186445,245729,186445,246085,186674v355,228,2349,2767,2095,3021c248040,189835,246847,189099,247139,189175v-737,-203,-1994,-76,-2502,101c244549,189315,243038,190762,242847,190635v-444,-305,914,-3276,1168,-3542m250465,186267v368,-457,1511,-1130,2399,-1155c254032,185061,254959,186077,255480,187512v381,1053,939,3961,-102,1980c254604,188032,253512,186788,251417,187296v-102,25,-1663,977,-1777,939c249297,188108,250071,186750,250465,186267t8036,2083c258666,188311,259085,188159,259339,188235v775,254,1879,3758,521,2717c259047,190343,257143,190317,257663,188870v178,-470,521,-444,838,-520m460138,188235v254,-76,660,64,838,115c461280,188413,461636,188388,461814,188870v507,1435,-1397,1460,-2197,2082c458246,191993,459351,188489,460138,188235t3847,-723c464518,186077,465445,185061,466600,185112v914,25,2044,698,2399,1143c469393,186750,470180,188108,469837,188235v-127,51,-1688,-914,-1764,-939c465965,186788,464873,188032,464099,189492v-1054,1981,-483,-939,-114,-1980m473379,186661v369,-216,1067,-216,1156,-190c474814,186547,475284,186890,475474,187093v229,266,1600,3237,1143,3542c476439,190762,474916,189314,474840,189276v-521,-190,-1752,-304,-2514,-101c472630,189099,471424,189835,471297,189695v-253,-254,1727,-2793,2083,-3034m488703,233381r77,-76c488919,233508,489160,233508,489198,233597v26,26,51,38,77,38c489300,233635,489313,233635,489338,233623v51,-39,51,-89,26,-153c489173,233280,488945,233305,488919,233191r-12,c488361,232467,487256,232188,486202,231198v-546,-534,-2602,-2438,-1879,-3022c484780,227808,486824,228849,487561,229116v2018,685,3047,1396,5104,1764l492652,230830v165,38,317,177,571,215l493248,231045v51,,102,-38,102,-89c493363,230880,493325,230842,493261,230817v-165,-13,-317,-140,-546,-203l492766,230576v-914,-229,-2704,-4558,-2603,-4596c491179,225611,494518,228176,495166,228684v1498,1168,3123,2463,4697,2933c502961,232518,507696,231820,511226,231820v2983,,5980,-876,8976,-1346c525978,229547,531793,227668,537189,226094v2666,-787,5142,-1968,7503,-2311c545987,223606,547727,223821,548450,222958v533,-635,381,-2780,419,-3758c548983,216521,548399,214503,547930,212217v-216,-1015,-432,-3922,-1244,-3859c546686,208358,545251,210935,545022,211697v-279,876,153,1346,,1981c544730,214731,543004,215633,542305,217334v-228,520,-114,901,-317,1244c541683,219099,541150,219162,540833,219619v-1130,1689,-343,2171,-2806,2603c537354,222349,536199,222755,535208,223060v-660,216,-1891,1117,-2602,952c530333,223428,531590,216559,531146,214604r-13,13c531146,214579,531158,214528,531171,214465v13,-26,-25,-77,-63,-77c531057,214376,531019,214414,531006,214452v-13,76,-25,140,-38,178l530943,214604v-1727,1955,-3301,4545,-4914,5955c525445,221079,523503,222628,522906,222120v-266,-228,-393,-2844,-419,-3428c522246,207799,525001,198646,529153,191155v101,-152,1460,-1917,850,-2183c529292,188654,528353,190851,527807,191790v-2590,4418,-5231,9890,-6577,15730c520164,212192,519973,216293,520202,221904v38,1244,381,3009,,4076c520138,226145,518462,228392,518120,228176v-77,-51,-635,-2463,-749,-2818c516177,221523,514628,217334,514666,212738v39,-3402,1029,-8709,2083,-11464c519872,193199,522563,184617,527807,178117v2425,-3898,5586,-6323,8747,-9370c540325,165104,543220,157435,544184,151418v51,-343,166,-3720,623,-1867c545543,152624,545187,157677,544807,160508v-127,812,114,1612,,2399c544413,165472,543067,167478,542712,169572v-292,1803,952,2730,1244,4177c544578,176644,542902,177812,542610,180415v-330,2831,902,5586,838,8036c543423,189632,543182,191193,543029,192399v-216,1752,800,508,1156,-304c544819,190609,545771,188857,546267,187296v977,-3200,1879,-5193,4050,-6881c550825,180034,551904,178460,551574,180211v-254,1422,-902,3479,-1143,4685c550304,185506,550380,186470,550114,186978v-343,699,-1334,1118,-1879,1790c547651,189505,547295,190609,547206,191574v-178,1663,584,3212,89,4380c547016,196652,546076,196919,545645,197414v-432,457,-991,1244,-1257,1981c543854,200817,544261,202429,543956,204092v-241,1435,-1104,3377,-914,5040c543017,209183,542991,209247,542978,209259v-63,102,-50,229,39,305c543067,209590,543105,209602,543156,209602v64,,127,-38,165,-89c543385,209437,543398,209361,543436,209297r12,13c544401,208269,544185,206162,545226,204930v355,-444,2793,-1815,3326,-1358c549149,204067,548539,206479,548552,207203v89,3745,2336,6982,5320,8239c554989,215925,556766,216026,557528,217029v1054,1397,1244,5269,724,6666c557693,225180,555535,227897,554710,228481v-204,152,-597,101,-838,203c551663,229674,549758,231782,546990,232658v-3923,1244,-9344,1117,-13343,2183c533025,235019,532593,235375,532085,235362v-1345,-13,-3059,939,-5014,1561c524608,237723,521662,237507,519161,238396v-3034,1067,-6272,1943,-9281,2603l509918,241037v-292,38,-558,114,-787,216c509042,241291,508992,241392,509030,241481v25,64,101,102,165,102l509271,241583v241,-115,495,-203,711,-216l509982,241418v7960,-343,17000,-1308,25024,-2501c536986,238612,539056,238028,540833,237977v2488,-89,4634,-787,6995,-952c549911,236885,552120,237393,553973,237025v610,-102,1117,-648,1676,-724c556106,236238,556487,236466,556893,236403v5091,-762,5853,-5866,5739,-11350c562568,222285,561908,219810,562949,217753v864,-1714,2412,-3034,3225,-4913c567101,210707,567278,208536,568472,206479v-787,6703,-1447,12061,-1968,18675c566034,230664,566593,237406,561807,239336v-2006,787,-4127,241,-6679,304c549720,239780,544032,240605,538332,240999v-5155,342,-10271,1079,-15642,1244c516368,242446,509169,242052,502999,242040v-4215,-13,-9090,685,-11998,2387c489630,245239,487815,248426,485682,248184v-114,-12,-1625,-825,-1663,-1244c484006,246699,485796,244744,485999,244541v1194,-1168,2933,-1790,4786,-2819c490430,241925,491484,241684,491319,241202v-51,-114,-4749,584,-4914,635c484044,242357,480527,243678,478382,244960v-1219,723,190,-1346,520,-1879c480718,240313,485047,238955,488818,238396r,-63c488894,238371,488970,238396,489046,238396r26,c489148,238396,489224,238345,489237,238257v25,-89,-51,-166,-140,-191c489008,238053,488919,238028,488894,238028v-2336,-1105,-4279,-1892,-7491,-2666c480819,235222,476985,234714,476820,234321v-64,-153,1714,-2019,1866,-2082c481149,231274,486177,233673,488703,233381t-4887,-22217c485656,212179,487789,213195,488196,213360v634,305,1650,736,2589,1359c491166,214960,493147,216115,493185,216280v190,571,-711,1143,-927,1574c491661,218972,491255,219937,490481,221498v-419,838,-1447,3060,-2095,3339c487967,225015,487269,224774,486939,224837v-1029,165,-2311,749,-2831,1460c484057,226373,484006,227160,483917,227237v-25,,-89,-13,-101,l483816,211164r,xm483816,201705v304,-165,634,-215,926,-546c484704,201210,485263,199611,485682,199598v381,,1904,2311,2399,2615c489884,203331,493084,204410,495686,205336v25,13,1778,635,1778,635c497692,206377,496194,209615,496016,210135v-304,787,-457,1245,-736,2082c495178,212497,494798,214058,494442,214198v-559,228,-2488,-1244,-2818,-1460c489681,211468,488488,211062,485999,210034v-254,-102,-1206,-546,-2183,-927l483816,201705r,xm504865,191574v242,-4278,-1536,-9636,-3542,-12937c500447,177190,498784,175159,497362,174067v-1803,-1409,-3428,-2882,-5319,-4075c489046,168087,486228,166335,483384,164050v-1016,-813,-3822,-3072,-4406,-3733c478928,160241,480108,160978,480819,161320v3974,1854,7707,4000,12049,6589c496969,170347,501615,173419,504243,176555v3771,4533,5383,10804,4266,17723c507544,200360,505234,206771,502885,211900v-1866,4101,-4875,9586,-7415,12937c495318,225053,494226,226361,493706,225358v-165,-330,1257,-2692,1764,-3860c499635,212383,504256,202772,504865,191574m475931,160279v-2983,-1574,-5357,-3034,-8468,-4799c469698,156267,471577,157245,474408,158464v1815,787,2171,1244,3453,2348c477328,160368,479613,162298,479448,162349v-266,76,-3136,-1867,-3517,-2070m515073,229522v-3542,838,-8710,736,-12074,622c501717,230106,500765,230157,501107,229522v686,-1181,3720,-6462,4482,-6348c505741,223187,505729,223314,505805,223390v2234,1790,4875,3212,7617,4786c514070,228557,515784,229357,515073,229522t-2806,-18549c512369,211088,512064,211773,512064,211900v-178,4774,762,8773,1676,12112c513918,224685,514425,226640,513524,225878v-965,-812,-2400,-1968,-3123,-2488c509766,222907,506871,221511,506846,220457v-13,-876,1993,-3631,2399,-4380c510134,214439,511290,213157,511861,211900v-115,229,51,-1320,406,-927m540528,143292v-1625,432,-4139,457,-5523,-203c534193,142708,530422,140118,530943,139649v482,-445,914,-2070,1041,-2717c532555,133809,534332,135192,536453,133910v723,-432,2196,-2742,939,-3758c536999,129835,535526,129606,535005,129746v-685,178,-1117,1650,-2298,1777c532492,131536,532276,131371,532085,131422v,,-2716,1422,-2818,1346c528721,132399,529305,130470,529470,130254v444,-495,2184,-648,3555,-1448c533444,128553,533761,127930,533964,127867v851,-267,369,-127,927,-724c535907,126026,537887,124871,539487,123284v1803,-1803,3174,-3657,4698,-4583c545695,117749,546660,115578,548971,115451v127,,51,63,114,114c549390,115882,548197,117837,548235,117749v-1689,2615,-8037,4392,-8951,8252c539081,126788,538979,128146,539386,128807v482,799,1790,380,2082,825c541925,130343,541227,132082,540833,132666v-647,978,-2400,2438,-3022,2819c537494,135675,536440,135586,536453,136107v51,1104,2057,-280,2514,-216c540059,136068,539741,137097,541252,136513v1676,-635,-457,2006,-927,2514c540033,139319,538738,140334,538230,140588v-482,241,-1815,64,-1777,737c536529,142124,539881,141667,540211,141528v2222,-927,4596,-3999,7084,-4596c548603,136627,550456,136576,550228,136932v-737,1193,-3479,2425,-4177,3339c545251,141363,545810,141185,546787,141325v3974,584,10462,495,13242,-1562c562568,137859,565069,135903,567113,133402v749,-914,1244,-1917,1879,-3250c569335,129454,570922,126864,570871,127232v-215,1536,-698,4533,-1053,5739c569475,134215,568497,136614,567329,138087v-1371,1714,-4443,3898,-7097,4583c557528,143369,554621,143216,551688,143407v-1028,50,-4177,901,-5218,406c545759,143496,545987,142188,545327,141845v-1828,-952,-3377,1092,-4799,1447m529889,142784v-1841,-761,-4075,-4862,-3745,-7211c526182,135269,526436,134900,526563,134951v381,229,165,1270,203,1473c527197,138925,528467,140461,529889,141845v533,508,2069,1777,,939m533964,125467v1219,-1726,2375,-3377,4165,-5002c538814,119843,540668,118993,540744,118167v,-76,-76,-152,-114,-228c540833,117977,541138,117888,541391,117875v-152,178,-304,305,-457,508c539627,120351,538383,122167,536770,123703v-965,901,-2247,2018,-3326,3021c532314,127765,533799,125696,533964,125467m546787,80207v140,-355,1181,-1904,1359,-1765c548158,78455,548133,78620,548146,78658v368,1930,1447,3682,2387,5840c551142,85857,551510,87761,551993,89399v482,1650,1333,3174,1777,4583c554113,95074,554024,96940,554290,97943v229,901,1410,1752,419,2704c553046,102260,551256,99200,550850,97626v-610,-2273,-1041,-3581,-2400,-6043c547117,89183,546165,85768,546368,83241v76,-825,26,-1955,419,-3034m561388,103999v368,51,2336,38,2386,622c563838,105357,562035,104723,562010,104723v-5028,-77,-9751,1193,-13141,2920c549123,107528,547422,108646,547295,108366v64,127,1232,-1714,1371,-1866c550279,104723,552919,103491,555446,103364v2437,-127,4647,419,5942,635m564193,114105v102,-368,-1142,622,-723,520c563228,114701,561832,114168,561692,114105v-1371,-648,-3225,-1549,-5421,-1244c555509,112962,553084,114194,554506,112746v381,-381,2451,-1523,2286,-1447c557680,110956,559331,111172,559928,111299v1079,216,1421,571,2386,1244c562657,112784,564358,113533,564193,114105t-7401,2183c557515,116415,557363,116238,557211,116606v-927,2234,952,3580,2843,3186c561362,119538,561273,117977,561540,117444v63,-115,508,114,571,101c563279,117355,561603,119881,561273,120148v-1485,1231,-4088,1346,-5205,c555205,119120,555001,115996,556792,116288t3859,1689c560651,118345,560181,118663,559610,118663v-558,,-1028,-318,-1028,-686c558582,117609,559052,117291,559610,117291v571,,1041,318,1041,686m557211,115247v-381,-25,-2794,940,-1981,-304c555598,114384,557046,114156,557833,114308v812,165,1790,355,2920,736c561172,115184,562340,116073,562111,116288v-432,432,-4469,-990,-4900,-1041m566694,124122v724,-673,1714,-1029,2298,-1778c569157,122128,569259,121976,569322,121887v-63,115,-139,305,-228,559c568878,123131,568357,125594,567951,126102v-546,648,-2336,1854,-3555,2489c562416,129657,559674,129962,557528,130051v3796,-711,6742,-3695,9166,-5929m567634,99403v419,-3237,736,-7757,2615,-10626c571735,86466,574325,84371,576178,82099v356,-432,1016,-1117,1257,-1574c577613,80194,577880,79483,578273,80321v2197,4520,3961,11033,2400,17939c579835,101904,577664,105713,575569,108785v-140,191,-775,1346,-851,1359c574655,110156,572903,109230,572953,108684v13,-254,1524,-1219,1981,-1663c577968,104050,578552,98819,578997,93360r-76,-13c579022,93081,579022,92827,579048,92586v,-77,-51,-153,-127,-153c578832,92421,578756,92484,578743,92560v-26,229,-38,432,-76,622c577511,94312,576737,96305,575671,98159v-216,343,-635,1206,-838,1143c574337,99124,573817,93804,573906,92420v25,-749,596,-1548,812,-2399c575023,88878,575366,87710,576077,86060v203,-444,1219,-2247,736,-2603c576496,83216,574718,84803,574414,85120v-737,775,-2451,2806,-3022,3860c569183,92992,570160,98464,570249,102641v26,1485,-152,4697,-1155,5725c568840,106475,569335,103809,568167,102958v-216,-165,-838,305,-1054,-114c566872,102387,567520,100292,567634,99403t7300,23348c574972,122420,575150,123741,575150,123792v-292,2221,-1384,203,-1155,-1041c574134,122001,575569,120478,575569,120478v444,736,-584,1866,-635,2273m573576,120364v-356,-1651,-2260,-5142,-3022,-6678c569919,112416,570820,110677,571290,110664v775,-12,1448,1232,1981,1460c573982,112442,573334,112594,573474,113381v317,1739,2120,-140,2095,1765c575531,116669,573715,121024,573576,120364t3440,171088c578108,291998,574896,291363,574096,291261v-1574,-216,-2412,-292,-3440,-216c567291,291287,563927,293026,561172,293229v-2603,191,-6120,546,-8342,2095c551040,296555,549555,298879,548146,300847v-1435,1980,-3390,3796,-4495,5624c542509,308375,541734,310051,540528,311790v-3136,4507,-5891,8672,-7821,14702c532466,327216,531996,327635,531768,328155v-3149,7453,-3098,19399,-2501,28159c529952,366699,531539,375917,534066,384677v406,1409,749,2869,1346,4265c536453,391355,537646,393983,537811,397499v280,5891,1041,10969,1473,16581c540401,428959,540845,443026,541366,457753v102,2971,-13,7237,-432,9395c540884,467529,540833,467770,540795,468189v-26,165,38,699,38,838c540896,469903,542344,472011,541683,473090v-469,749,-5192,736,-6360,838c526867,474588,519161,475172,511911,476924r-12,-26c511835,476924,511784,476924,511759,476924r-51,c511594,476924,511480,477025,511480,477127v,127,88,229,215,229l511759,477356v51,,127,-26,203,-39l511962,477356v7478,380,16365,-2324,24490,-1448c538789,476149,541125,477406,543346,477470v953,25,2184,-838,2603,-1562c546139,475578,546114,474042,546368,473928v114,-64,1473,596,1676,939c548552,475819,547599,479501,546685,479869v-660,254,-2069,-203,-2298,-203c543841,479653,543004,479742,542191,479666v-4266,-444,-8874,279,-14080,-216c519084,478587,509093,479438,500383,480504v-4456,533,-10182,1739,-14486,813c485593,481266,483587,480580,483599,480606v-507,-762,2095,-2032,3111,-2298l487091,478308v51,,114,-38,114,-114c487205,478143,487142,478092,487091,478092r-381,c483511,477356,479676,477000,475995,476949v3465,-1218,8518,-203,12302,-1142l488271,475781v51,-12,102,-25,140,-25l488513,475756v101,25,190,-38,203,-127c488741,475527,488678,475426,488576,475413v-51,-13,-101,-13,-165,-13c488322,475400,488259,475413,488170,475426r25,-38c484805,475096,481212,474778,478064,474550v16784,-3669,38303,-3034,52256,-10436c533228,462578,535094,460432,535411,456192v280,-3530,-139,-7503,-520,-11249c533317,429378,531336,414270,529267,398020r-77,25c529216,397994,529254,397944,529254,397893v,-76,-38,-152,-64,-216l529267,397703v-407,-4863,-1118,-10182,-2083,-14804c526131,377872,523337,374139,522284,369556v-648,-2806,-2489,-5688,-3339,-8747c517574,355857,517205,350512,516964,344838v-343,-7758,191,-15857,1359,-22827c519160,316970,520303,311473,522373,307207v50,-76,698,-1841,952,-1777c523604,305506,523858,307956,523947,308566v1054,6906,1879,14740,4037,20922c528048,329692,528060,329920,528098,330149v13,76,77,127,140,127l528263,330276v77,-26,128,-102,115,-178c528340,329895,528327,329653,528251,329412r76,c526753,319941,525864,310699,524785,300529v-1232,-11540,-1257,-23398,-1981,-35345c522512,260220,521814,254418,521027,249746v-127,-787,-889,-4976,-622,-5205c520684,244300,523325,244554,523845,244541v838,-38,3403,-406,3542,203c527883,246839,528479,248985,528835,251524v1295,8836,-356,20681,6487,23982c535995,275836,536808,275595,537392,275925v698,381,1358,1790,1358,2704c538750,279670,537950,280660,537925,281663v-152,4139,5840,3098,8862,1981c548539,282984,550545,282666,549592,284990v-1764,4342,-8061,7681,-8227,13559c541327,299564,541848,302484,542610,302510v63,,1726,-2019,2196,-2603c547472,296479,549732,293178,554810,291985v1854,-444,4114,-533,5942,-1155c566072,289065,572064,289027,577016,291452t2336,89682c579454,381160,579581,381211,579733,381211r,25c577651,383280,575455,385743,573372,388536v-444,571,-1447,2539,-1879,2704c569957,391812,566745,389806,566072,388638v-469,-826,-952,-3720,,-4177c566605,384220,568446,384562,569310,384359v711,-152,1853,-787,2285,-1143c572573,382404,572890,380880,573906,380398v1955,-952,3516,1409,5446,736m579733,380804r,13c579733,380817,579708,380804,579695,380804v13,13,38,-12,38,m578476,375180v1130,-1282,3593,-1168,4914,-2184c583974,372527,584240,371676,584837,371219v292,-203,889,-127,1041,-305c585916,370876,585992,370242,586094,370178v711,-508,2717,-685,3656,-419c590499,369988,590220,370191,589953,370495v-1447,1613,-2932,3060,-4481,4482c584761,375625,582425,377681,582234,377694v-279,13,-4151,-774,-4278,-940c577625,376297,578362,375320,578476,375180t11274,6792c589776,384918,589687,388790,589750,390923v13,825,305,4291,-431,2704c588823,392548,588024,390948,587770,390199v-660,-1866,228,-4621,507,-7401c588481,380792,588214,377427,589014,376120v63,-115,101,-89,203,c589230,376145,589217,376310,589217,376335v-165,1245,495,3911,533,5637m590575,404380v1714,10703,1410,24072,3022,35142c594537,445984,595946,450885,597050,456814v546,3059,965,6284,1867,9179c599602,468227,600199,470665,601202,472874v2615,5764,6424,11947,10855,16047c612565,489391,613047,489747,613542,490292v229,242,1041,876,1283,1105c616437,492933,619497,494368,621744,495409v8163,3720,17380,5319,27220,7084c635379,501668,623978,501858,614037,497173v-3262,-1536,-5611,-3605,-8239,-6055c600897,486573,596999,480821,594435,474029v-7313,-19412,-7732,-44841,-10639,-67148c583085,401460,581434,396166,580774,390415v-51,-343,203,190,203,203c581548,391710,582780,394566,583072,395620v1422,5294,2907,11604,4063,17825c587566,415743,587630,417939,587947,420136v102,685,203,1511,280,2171c588392,423614,588442,425493,588658,426852v508,3199,711,6995,978,10893c589826,440487,590169,442239,590575,444639v13,126,280,1129,788,1967c591629,447025,591604,445578,591616,445667v-520,-4710,-1053,-9458,-1244,-13648c590283,430343,590296,428477,590106,426585v-292,-2907,-559,-6233,-788,-9280c588747,409979,587503,403035,587440,395620v-13,-3669,888,165,1472,1676c589433,398655,589991,399759,590258,400724v305,1092,165,2691,317,3656m607575,475604v5447,8099,13585,12505,23564,15945c638109,493949,644457,493720,649903,496971v-6170,-331,-9940,-242,-15222,-1473c633005,495117,630542,494660,628904,494089v-8112,-2832,-14181,-5726,-18840,-12328c606915,477279,607245,476797,607156,475388v-25,-318,419,216,419,216m652925,495929v1701,229,4291,800,6919,1054c663031,497288,674800,498494,677365,498824v-4254,-406,-18752,-267,-22256,-1346c654474,497301,651313,495714,652925,495929t-55875,-3034c591185,492413,586716,491930,580571,491651v-571,-25,-3060,-63,-3237,-216c576965,491118,577372,490051,577334,489772v-77,-419,-1346,-3593,-1156,-3859c576559,485443,580457,485697,580457,485697v3707,63,8481,457,12937,850c594537,486636,597063,486522,597876,486852v774,330,1993,2488,2805,3542c600986,490788,603525,493619,603513,493631v-864,394,-4812,-584,-6463,-736m574718,478930v-343,-279,-520,-2070,-724,-3339c573398,471858,572382,468722,571912,465383v-685,-4989,-1701,-9432,-2285,-13863c568624,444080,568243,436272,567532,427728v-558,-6881,-1092,-14702,-622,-20847c567177,403390,568891,403022,570249,400838v470,-774,749,-2983,1346,-3656c571823,396941,572712,396928,573271,396560v952,-622,965,-1600,1561,-1460c574972,395138,574972,395214,575048,395303v4240,5421,5726,13051,7300,21697c583631,424135,583681,431828,584316,439624v1105,13711,4507,28159,9382,39826c594194,480644,592569,479869,591832,479755v-850,-114,-1638,-152,-2196,-203c585852,479209,579809,478346,576292,478727v-457,50,-914,736,-1574,203m564612,426699v51,1308,178,4711,-647,5066c564003,431676,563013,431473,563152,431600v-685,-584,-584,-3796,-736,-5116c562175,424427,561629,422180,561489,419704v-139,-2323,-292,-4659,-736,-6982c559902,408202,558506,403073,558874,398959v343,-3808,2336,-6538,5954,-6157c565704,392903,566161,393081,567329,393424v1003,317,2806,546,2387,1054c568370,396115,566072,399442,565552,401156v-254,838,-686,1257,-838,1764c564435,403822,564282,405904,564079,407300v-825,6272,279,12950,533,19400m572953,492476v-241,952,-952,1816,-1460,2933c571062,496348,570744,497923,570135,498329v-1790,1181,-8925,419,-11058,406c555725,498722,552475,498024,549390,497275v838,203,3910,-597,3656,-1142c552843,495714,546775,495828,546051,495828v-4177,-102,-8976,647,-13547,1142c528048,497440,523541,498113,518945,498532v-3301,292,-6754,25,-10017,305c504510,499243,501133,500398,496524,500195v-3301,-127,-6653,368,-9484,203c486025,500348,483003,500424,485161,499890v2044,-507,5701,-1485,7402,-1675c494963,497935,495953,498177,497984,498012v216,-26,2298,-381,2400,-623c500701,496640,498962,496412,498302,496348v-2362,-279,-5828,-25,-7707,-419c490075,495828,490633,495561,489440,495409v1625,216,990,-356,1460,-736c491078,494520,495775,493847,495686,493314v-89,-622,-2361,-343,-3123,-520c491370,492527,490151,491867,488386,491651v-1816,-228,2133,-609,2717,-622c502656,490508,515136,490343,527286,489048v4241,-457,8697,-888,12315,-1777c543981,486192,547536,484414,549707,481317v280,-394,1562,-2933,2285,-1562c552259,480250,550532,483742,550012,484656v-952,1714,-3530,2818,-5523,3555l544476,488249v-12,-13,-12,-38,-38,-38l544070,488211v-101,-51,-216,12,-254,126c543791,488464,543854,488566,543969,488604v101,25,215,25,342,25l544388,488629v2463,165,5560,648,7808,216c553465,488591,554722,488223,555014,486852v533,-2387,-609,-6157,-1244,-8443c553643,477978,553719,477178,553567,476949v-407,-571,-1702,-317,-2095,-1041c551256,475502,551434,474702,551383,473928v-1155,-14969,-4126,-28185,-5853,-43890c544806,423322,543524,416606,542928,409586v-419,-4774,-1219,-9433,-2095,-13432c539893,391748,538268,387889,536986,383420v-1739,-6031,-3580,-13064,-3961,-19603c532860,361164,532631,358714,532809,356213v127,-1524,-495,-3174,-521,-4482c532199,348202,532352,344710,532606,339530v431,-8848,4189,-15069,8227,-21684c544857,311257,547333,304465,552107,299272v1028,-1117,3656,-1485,5522,-2285c559635,296136,560841,295984,563673,295641v3453,-444,6766,-2513,11045,-1993c575391,293737,578121,293851,575772,294067v-2082,191,-5345,876,-6780,1359c566288,296327,564612,297571,562416,298231v-2743,838,-5612,1651,-7707,3771c553668,303030,552805,304744,551789,305950v-1968,2336,-3885,4215,-4685,7402c546241,316742,546127,320233,544489,322950v-1600,2653,-3555,5027,-4278,8138c539728,333195,539715,335671,539601,337855v-317,5637,749,10131,1143,16060c540909,356581,541632,358447,541772,361215v64,952,-901,-2108,-1028,-2514c538865,353039,537316,346729,536872,340368v-13,-330,38,-2805,-318,-3021c536097,337017,535780,338972,535729,339429v-292,2869,343,5904,419,9065c536224,351884,536910,355146,537621,357660v1282,4698,1447,9319,3313,13458c542394,374317,544235,378062,545530,382176v13,38,1193,3732,1155,3745c546533,385959,544832,383318,544692,383115v-1371,-2171,-2222,-3733,-3542,-6056c540756,376374,539614,374025,539385,374038v-635,12,-444,1091,-419,1256c539093,376297,540426,378773,540629,379243v775,1930,1613,3644,2083,5434c544159,390034,544781,393792,545746,399366v914,5357,1904,10499,2184,16593c548044,418460,547968,422243,548869,424186v533,1142,1562,1599,1765,2920c551091,429861,551256,432946,551573,435866v495,4545,1194,8925,1257,13140c552868,451266,553186,454833,553465,457652v178,2031,863,3136,1346,4494c555458,463962,554976,467745,556169,468507v1028,647,381,-584,305,-1460c556042,462083,555318,457258,554912,453284v-965,-9572,-1599,-21963,-1549,-32958c553363,417800,552932,415553,552932,413141v38,-8634,-508,-17686,-2819,-25240c550012,387546,549123,385388,549390,385299v127,-38,1129,1929,1244,2183c551116,388485,551230,389260,551472,390098v1422,4748,2653,7782,3656,13241c555991,408075,556360,413331,556474,418447v190,7453,381,15718,1155,23678c558239,448409,558950,454084,559711,460267v737,5891,1511,13838,2819,20123c563545,485316,564066,491753,560549,494266v-482,330,-2463,1181,-3656,1448c556525,495790,554569,495803,554709,496450v203,927,4279,419,5434,419c562644,496869,565158,497136,566072,495929v724,-952,1168,-2907,1155,-4494c567138,482713,563634,476391,562415,468392v-812,-5383,-1447,-12111,-1764,-18345c560460,446264,559280,441528,559927,438900v1904,15134,4291,29480,8240,43788c568091,482409,568433,484707,569309,483831v203,-216,-431,-2032,-419,-1981c568141,477699,566453,469688,565958,465269v-153,-1549,-305,-2171,-521,-3440c564967,458922,564434,457449,566808,456725v-190,51,1410,-152,1359,-216c568294,456649,568598,459379,568776,460470v1105,6513,1727,13966,2920,20237c572394,484351,573943,488668,572953,492476m440916,425785v-8087,-2704,-21202,-4088,-41274,2692c392164,431016,386032,428832,378897,426281v-5485,-1968,-11693,-4190,-19184,-4190l359611,422091v-7490,,-13584,2222,-18967,4202c333725,428807,327732,430991,320330,428477v-20427,-6906,-33834,-5434,-41960,-2539c274803,420529,271477,414753,268303,408761v12251,-6818,28426,-7326,47292,-953c324406,410779,331681,408303,339400,405650v6081,-2095,12353,-4240,20212,-4240l359713,401410v7884,12,14169,2171,20250,4253c387708,408303,395033,410779,403844,407808v18765,-6386,34863,-5903,47089,838c447772,414626,444458,420390,440916,425786m179888,487271v3606,889,8050,1308,12303,1777c204328,490356,216821,490496,228361,491029v597,13,4545,393,2730,622c229313,491880,228107,492527,226901,492794v-749,177,-3021,-102,-3110,533c223702,493835,228399,494533,228564,494673v495,380,-152,965,1473,736c228831,495561,229390,495815,228882,495929v-1892,394,-5345,127,-7707,419c220515,496425,218789,496628,219093,497389v102,242,2171,597,2387,623c223511,498177,224502,497948,226901,498215v1714,203,5358,1168,7402,1675c236474,500424,233440,500348,232437,500411v-2819,152,-6196,-343,-9484,-203c218357,500398,214967,499243,210536,498837v-3263,-280,-6703,-13,-10004,-305c195936,498126,191416,497440,186973,496970v-4571,-495,-9383,-1231,-13547,-1155c172703,495841,166621,495726,166443,496133v-266,558,2794,1345,3644,1142c166989,498024,163739,498723,160387,498748v-2132,13,-9268,762,-11058,-419c148733,497923,148403,496348,147984,495409v-508,-1117,-1219,-1981,-1460,-2933c145533,488655,147069,484351,147780,480695v1194,-6259,1803,-13699,2908,-20225c150878,459378,151170,456649,151323,456509v-77,64,1523,267,1345,216c155042,457449,154496,458921,154027,461829v-203,1269,-356,1904,-521,3440c153037,469687,151323,477698,150586,481850v13,-51,-622,1765,-419,1981c151043,484707,151399,482409,151323,482688v3935,-14308,6322,-28654,8239,-43788c160184,441528,159016,446277,158826,450047v-330,6221,-965,12962,-1778,18345c155842,476391,152338,482726,152262,491435v-25,1587,406,3542,1143,4494c154319,497148,156820,496882,159346,496856v1118,,5206,534,5409,-406c164920,495803,162939,495803,162571,495714v-1180,-254,-3161,-1117,-3643,-1448c155398,491753,155931,485316,156947,480390v1295,-6284,2082,-14219,2818,-20123c160527,454084,161238,448422,161848,442112v774,-7960,952,-16199,1142,-23665c163117,413331,163485,408075,164349,403339v990,-5446,2234,-8480,3656,-13241c168246,389273,168361,388498,168830,387495v127,-254,1118,-2234,1257,-2196c170341,385375,169465,387546,169351,387901v-2298,7554,-2831,16606,-2819,25240c166558,415540,166113,417800,166126,420339v38,10995,-597,23360,-1574,32946c164146,457258,163422,462083,162990,467047v-76,876,-723,2107,318,1460c164501,467745,164019,463962,164666,462146v483,-1358,1155,-2463,1359,-4481c166279,454833,166609,451266,166647,449006v63,-4215,762,-8595,1244,-13127c168208,432946,168386,429861,168830,427106v229,-1308,1245,-1777,1765,-2920c171509,422244,171433,418473,171535,415959v292,-6094,1282,-11223,2196,-16581c174696,393792,175318,390034,176753,384689v482,-1790,1307,-3529,2094,-5433c179038,378773,180371,376297,180511,375294v12,-152,215,-1244,-419,-1256c179863,374025,178695,376386,178314,377059v-1295,2323,-2171,3885,-3542,6056c174645,383331,172957,385959,172792,385933v-51,-25,1142,-3719,1142,-3757c175229,378062,177083,374317,178530,371118v1879,-4139,2031,-8760,3339,-13445c182567,355146,183240,351871,183316,348494v77,-3149,711,-6196,432,-9065c183697,338972,183380,337030,182910,337347v-330,216,-304,2691,-317,3021c182161,346729,180600,353039,178733,358714v-127,393,-1092,3453,-1041,2501c177832,358447,178568,356568,178733,353915v394,-5942,1460,-10423,1156,-16060c179774,335671,179762,333195,179254,331088v-724,-3111,-2666,-5485,-4266,-8138c173350,320233,173249,316742,172385,313352v-812,-3187,-2742,-5078,-4697,-7402c166659,304744,165796,303018,164755,301989v-2069,-2095,-4964,-2907,-7706,-3758c154878,297571,153189,296327,150485,295426v-1435,-483,-4723,-1168,-6792,-1359c141356,293864,144073,293737,144759,293661v4266,-533,7579,1549,11033,1968c158636,295984,159842,296136,161848,296987v1866,787,4481,1168,5522,2285c172144,304465,174620,311257,178632,317846v4037,6615,7795,12836,8239,21684c187125,344723,187278,348214,187189,351718v-38,1321,-648,2971,-521,4495c186859,358714,186605,361177,186452,363817v-380,6526,-2221,13572,-3961,19603c181209,387889,179584,391748,178632,396153v-876,4000,-1676,8646,-2082,13445c175953,416606,174671,423322,173934,430038v-1726,15705,-4672,28921,-5827,43890c168043,474702,168209,475502,168005,475908v-406,724,-1688,470,-2082,1041c165745,477178,165822,477978,165707,478422v-634,2272,-1777,6043,-1257,8430c164755,488223,166025,488579,167269,488845v2260,432,5358,-51,7821,-216l175166,488629v127,,241,,343,-25c175623,488566,175686,488464,175661,488337v-38,-114,-152,-177,-254,-127l175026,488210v-13,,-13,39,-25,39l174988,488210v-2019,-736,-4571,-1828,-5535,-3554c168945,483742,167218,480250,167472,479768v724,-1384,2031,1155,2298,1561c171941,484427,175509,486192,179889,487271m155385,407300v-190,-1396,-355,-3478,-635,-4380c154598,402400,154179,401994,153925,401156v-520,-1714,-2831,-5041,-4177,-6678c149342,393970,151158,393729,152160,393437v1143,-356,1626,-534,2489,-623c158267,392421,160248,395151,160603,398959v356,4114,-1028,9243,-1879,13762c158280,415045,158127,417393,157988,419704v-140,2476,-698,4736,-940,6780c156896,427791,157010,431016,156325,431600v139,-127,-851,76,-813,165c154687,431410,154801,428007,154865,426699v254,-6462,1358,-13127,520,-19399m145482,475591v-215,1269,-381,3047,-723,3339c144099,479463,143654,478777,143172,478727v-3504,-381,-9548,495,-13331,838c129270,479603,128482,479654,127645,479768v-750,101,-2362,876,-1879,-318c130641,467783,134043,453348,135148,439624v635,-7795,698,-15489,1993,-22624c138690,408367,140175,400724,144441,395303v64,-89,76,-165,203,-203c145241,394960,145254,395938,146206,396560v559,355,1435,381,1663,622c148466,397868,148758,400064,149228,400838v1358,2184,3072,2552,3339,6056c153036,413039,152503,420847,151945,427728v-699,8544,-1105,16352,-2095,23792c149253,455951,148237,460394,147564,465384v-457,3351,-1498,6474,-2082,10207m142143,489772v-50,279,356,1346,,1663c141966,491600,139464,491626,138906,491651v-6145,279,-10614,749,-16467,1257c120763,493048,116828,494038,115977,493632v-25,-13,2501,-2832,2806,-3238c119608,489340,120814,487182,121601,486852v813,-343,3327,-216,4482,-305c130527,486154,135313,485760,139020,485697v,,3898,-254,4266,228c143502,486179,142220,489353,142143,489772m15451,504690v2793,710,5675,596,8874,622c33809,505362,43014,505883,50999,506035v17241,343,36958,-241,51419,-4481c104068,501071,105795,499776,106900,499586v1155,-229,2945,38,4583,-114c121309,498557,130171,498507,140061,498418v965,,2032,-64,2908,c144352,498532,144809,499865,145787,500309v648,292,2260,546,3644,724c155233,501833,160400,501414,166443,501033v9687,-597,18714,762,28769,1574c203350,503242,209749,503445,217938,503953v2222,140,4342,774,6259,1041c226736,505337,228221,504613,229834,504372v2260,-330,4190,317,5929,-317c236334,503852,236817,503395,237337,503331v1029,-140,2958,89,4266,419c242047,503852,243215,504702,243596,504474v1029,-622,-1346,-2857,-1879,-3238c241451,501058,239953,500678,240778,500513v635,-127,1650,-788,2069,-927c244383,499053,248256,500322,248598,499992v318,-330,-1777,-2158,-2196,-2400c245056,496818,242441,496691,241501,496247v-1472,-724,293,-762,1156,-838c243774,495307,246478,496031,246719,495510v216,-495,-3161,-2018,-3656,-2183c242390,493073,242263,493327,242022,493225v-343,-165,-660,-762,-1143,-952c238784,491410,235852,489289,233173,488934v-3161,-406,-6513,178,-9700,-406c220756,488020,219258,487233,216389,486966v-3783,-368,-7262,584,-10652,724c204366,487753,202880,487347,201471,487271v-3504,-203,-7249,-648,-10842,-1041c186084,485722,181513,485595,177895,484567v,,-4431,-1511,-4469,-1994c173350,481901,175356,482040,175927,482053v1536,63,1904,228,3136,216c182745,482218,186300,481558,190108,481634v3543,89,7339,114,10843,216c209076,482104,219652,483615,228158,484033v2107,115,3618,521,5421,216c234303,484122,235141,483665,235979,483513v3453,-635,8646,1879,11883,1142c249347,484325,250896,483234,251925,482992v914,-203,3720,864,4177,419c256660,482840,254261,481545,253804,481329v-2146,-990,279,-393,1764,-520c256165,480758,256406,480466,257244,480390v1562,-153,5523,800,5840,304c263173,480580,263376,480694,262780,480187v-1016,-864,-2831,-2235,-3961,-2501c258387,477584,257625,477736,257359,477584v-191,-114,-635,-1270,-635,-1270c257054,476099,258412,477152,258717,476530v279,-571,-952,-1181,-1676,-1561c255200,473978,254108,473356,252356,472569v-1828,-812,-4989,-1980,-6779,-2184c243101,470106,240803,470893,239419,471020v-1688,127,-4088,-165,-5840,-533c229466,469598,224628,469192,221378,469014v-10677,-546,-22395,-2526,-31270,-6665c185703,460318,185677,453589,186452,448587v1054,-6780,1841,-15019,2501,-22002c189219,423792,189245,421139,189791,419082v419,-1600,724,-4532,1041,-6995c191124,409763,191556,407846,191873,405625v1295,-8761,1269,-18447,4063,-26166c197281,375789,199541,372273,200951,368515v266,-737,546,-1282,799,-2006c201954,365950,202207,365214,202411,364655v837,-2450,1523,-4532,2069,-6868c205013,355629,205458,353318,205635,350995v787,-10043,1041,-21723,-1345,-31067c202969,314786,201293,308832,199059,304389v-508,-1054,-1777,-2006,-1981,-2908c196863,300377,197459,298206,197612,296784v1536,-15222,393,-29810,2704,-44727c200430,251270,200989,245049,201357,244757v140,-102,1777,-191,1993,-216c206207,244300,209965,244693,213240,244338v4545,-495,10297,101,13661,1764c228983,247131,230075,249683,232538,250597v1841,673,1828,1053,2819,2285c235357,252895,235369,252895,235369,252907r,32463c235369,430013,324634,486065,358228,507152r1358,864l360944,507152c394550,486065,483815,430013,483815,285370r,-32247c483891,253021,484044,252996,484107,252882v1003,-1232,991,-1613,2832,-2285c489402,249682,490481,247118,492563,246102v3377,-1663,9115,-2272,13661,-1764c509499,244706,513270,244299,516126,244541v216,12,1854,114,1994,203c518488,245048,519034,251269,519161,252057v2298,14930,1168,29492,2704,44727c522005,298206,522614,300377,522373,301481v-178,914,-1435,1866,-1968,2907c518171,308845,516507,314774,515187,319928v-2387,9357,-2133,21024,-1346,31067c514006,353318,514476,355629,514984,357774v559,2349,1231,4431,2082,6881c517257,365214,517523,365950,517726,366496v242,749,521,1282,800,2019c519935,372260,522208,375789,523541,379459v2793,7719,2755,17405,4063,26165c527934,407846,528340,409763,528645,412087v304,2450,609,5383,1041,6995c530244,421139,530257,423779,530511,426585v673,6983,1460,15222,2514,22002c533799,453589,533761,460305,529368,462349v-8861,4139,-20605,6119,-31282,6678c494848,469192,490024,469598,485898,470487v-1752,368,-4139,673,-5853,521c478674,470893,476363,470106,473900,470385v-1803,191,-4939,1372,-6767,2184c465381,473344,464264,473978,462436,474969v-711,380,-1968,990,-1664,1561c461077,477152,462423,476111,462753,476314v,,-457,1156,-635,1257c461864,477736,461090,477571,460658,477685v-1130,267,-2958,1626,-3961,2489c456088,480707,456303,480580,456380,480707v330,482,4304,-470,5840,-317c463083,480466,463312,480758,463896,480809v1485,114,3923,-470,1764,507c465203,481545,462804,482840,463375,483424v444,432,3263,-648,4164,-432c468580,483234,470129,484325,471602,484655v3250,737,8443,-1777,11896,-1142c484323,483665,485174,484122,485898,484249v1790,305,3300,-101,5421,-216c499812,483602,510413,482104,518526,481850v3491,-115,7288,-127,10842,-216c533177,481545,536745,482218,540427,482269v1206,12,1574,-165,3123,-203c544108,482040,546114,481913,546051,482573v-38,483,-4482,1981,-4482,1981c537951,485582,533393,485722,528835,486230v-3593,393,-7338,850,-10829,1041c516584,487347,515124,487741,513740,487690v-3390,-127,-6869,-1092,-10639,-737c500219,487220,498708,488020,496016,488528v-3199,584,-6564,,-9712,406c483612,489289,480680,491397,478597,492273v-482,190,-799,787,-1155,952c477201,493327,477074,493073,476401,493314v-482,178,-3872,1714,-3644,2196c472999,496031,475703,495307,476820,495409v851,76,2628,114,1143,838c477023,496691,474408,496818,473062,497592v-419,242,-2501,2070,-2183,2400c471209,500322,475094,499040,476617,499573v444,152,1435,813,2069,927c479524,500678,478026,501058,477747,501236v-521,381,-2895,2628,-1866,3238c476249,504689,477417,503864,477861,503750v1321,-343,3250,-559,4279,-419c482648,503394,483143,503851,483701,504055v1752,634,3657,-13,5955,317c491255,504613,492741,505324,495280,504994v1917,-254,4025,-914,6246,-1041c509728,503445,516127,503242,524265,502607v10042,-812,19082,-2158,28781,-1574c559064,501401,564231,501833,570034,501033v1396,-203,3008,-432,3656,-736c574655,499865,575125,498545,576496,498418v876,-64,1955,,2920,c589293,498494,598155,498557,607981,499471v1651,153,3441,-114,4596,102c613682,499776,615396,501058,617059,501541v14448,4253,34177,4837,51406,4494c676463,505883,685655,505362,695164,505312v3187,-26,6056,88,8862,-623c705943,504194,710374,502036,710272,500297v-76,-1409,-4012,-1727,-5840,-2082c697983,496970,691140,495485,684716,495092v-8405,-521,-16175,-800,-24174,-1257c657724,493670,655350,493670,652925,493225v-15540,-2933,-32679,-6018,-39624,-18155c610216,469675,609315,463555,608197,457550v-660,-3555,-1066,-7122,-1460,-10626c605849,439370,606763,431917,606318,424300v-89,-1409,203,-2857,102,-4278c606382,419425,606407,418841,606407,418143v,-800,-114,-2362,-89,-3035c606483,411769,606026,408570,606001,405320v-51,-9052,457,-20732,1460,-32006c607816,369454,608769,365684,609022,361939v559,-7694,953,-14321,432,-20847c609162,337664,608718,334617,608400,330885v-190,-2514,-876,-5142,-1358,-7834c605518,314228,602649,306788,599437,298549v-2983,-7630,-5205,-17279,-8024,-24808c589877,269653,588112,265603,586716,261337v-2742,-8417,-4901,-16669,-8138,-25455c577003,231591,575340,226894,574833,222755v-293,-2425,368,-5370,520,-8036c575670,209133,576216,202874,576178,196691v-38,-8367,-2399,-15756,-3225,-23475c572535,169306,571849,164901,572014,161244v216,-4316,1397,-8074,1562,-12734c573626,147203,573461,145844,573576,144448v241,-2704,1282,-5409,1993,-8138c576305,133441,576762,130482,577232,127664v927,-5612,1650,-11426,622,-16365c577803,111007,577295,110499,577334,110042v88,-952,2082,-3263,2602,-4164c581561,103021,582590,99682,582970,95023v394,-4748,-685,-11515,-2399,-15019c580203,79268,578324,77313,576711,78138v-660,317,-799,1092,-1256,1663c572763,83203,568116,86872,566593,91583v-1041,3237,-864,6246,-1765,9483c564714,101447,564434,102412,564396,102412v-482,292,-2463,-1104,-3009,-1549c555573,96204,554125,88828,551256,81363v-673,-1816,-1485,-3327,-2387,-5104c548882,76297,548730,76132,548768,76145v-216,-127,-1384,38,-1778,215c544934,77351,542763,82112,542509,85019v-508,5891,2158,11642,3021,16162c545619,101688,545645,107186,545530,107427v-101,241,-1701,2082,-2082,2196c542763,109839,541912,109369,541049,109623v-1638,470,-3263,2895,-3657,4063c537291,114003,537506,114765,537291,114943v-508,431,-1651,-153,-1968,305c534625,116238,536910,116276,537392,116720v1422,1270,-635,2349,-1561,3225c533330,122332,530790,126788,528226,128489v-1270,851,-3136,1397,-3441,2831c524722,131574,525001,132082,524988,132463v-50,1371,-711,2603,-622,3961c524569,139991,526639,144816,531146,144867v863,12,1054,-572,1777,-534c533660,144397,534663,145273,535729,145603v1105,317,2298,559,3657,406c539855,145958,540884,145019,541569,145489v432,279,76,2945,,3656c541125,153157,539297,156661,537811,159670v-1498,3072,-2120,6043,-4266,8544c531324,170817,528543,172670,526245,175628v-990,1257,-1841,2641,-2920,4368c522513,181291,521726,182433,520926,184490v-165,406,-470,-2361,-635,-3339c519580,176669,516584,172074,512991,169369,498911,158781,480350,150618,460976,144867v-2971,-876,-8316,-2539,-11058,-635c445956,147012,451200,152192,453155,153627v3301,2412,7402,3999,11045,5840c475360,165066,486012,172023,495064,179171v3568,2805,7465,8810,5840,15844c500435,197097,499381,199611,498721,201896v-178,609,-394,2133,-737,2298c497299,204524,493515,202658,492982,202417v-1803,-813,-3453,-1397,-4494,-2298c487828,199547,487218,198163,486202,197313v-698,-584,-1091,-1168,-1777,-1879c483778,194748,482800,194444,482038,193758v-558,-482,-863,-1384,-1460,-1866c480134,191524,478750,191333,478496,190851v-444,-787,-76,-2184,-317,-2933c477404,185531,474941,183551,472542,185214v-102,76,-1079,825,-1041,825c471209,186014,470523,184643,470142,184274v-1714,-1625,-4405,-2069,-6246,-317c463426,184414,462791,186648,462321,186775v-457,127,-774,-660,-1447,-736c458817,185823,457472,187436,457218,189175v-51,355,330,1879,101,2184c457421,191244,455390,190914,454818,191155v-1053,445,-1587,1829,-1549,3022c453269,194761,453498,195231,453676,195726r-187862,c265979,195231,266195,194761,266221,194190v25,-1219,-508,-2590,-1562,-3034c264075,190927,262056,191244,262145,191359v-228,-305,165,-1816,102,-2184c261993,187436,260647,185836,258603,186052v-673,76,-990,863,-1460,736c256673,186648,256038,184414,255569,183957v-1828,-1752,-4520,-1308,-6247,317c248954,184643,248243,186026,247964,186052v38,-13,-927,-749,-1028,-838c244536,183551,242073,185544,241299,187931v-242,736,114,2133,-318,2920c240714,191333,239331,191536,238899,191892v-609,482,-914,1384,-1460,1879c236665,194444,235687,194748,235039,195434v-672,711,-1066,1295,-1777,1879c232246,198151,231637,199547,230977,200131v-1041,876,-2679,1473,-4482,2285c225949,202670,222178,204511,221480,204194v-330,-165,-533,-1676,-723,-2285c220084,199611,219043,197097,218573,195015v-1613,-7046,2272,-13039,5840,-15845c233452,172035,244117,165065,255264,159467v3656,-1841,7757,-3428,11058,-5840c268290,152192,273521,147025,269547,144244v-2730,-1917,-8087,-254,-11046,623c239127,150630,220553,158781,206474,169369v-3593,2704,-6577,7300,-7300,11782c199021,182129,198716,184909,198551,184490v-812,-2044,-1599,-3199,-2399,-4494c195060,178256,194222,176885,193232,175628v-2311,-2958,-5079,-4811,-7300,-7414c183786,165713,183151,162742,181653,159670v-1473,-3009,-3288,-6513,-3758,-10538c177819,148434,177476,145768,177895,145489v711,-470,1727,469,2197,520c181450,146174,182643,145920,183748,145603v1066,-330,2069,-1206,2806,-1257c187278,144295,187455,144879,188331,144867v4495,-51,6577,-4876,6780,-8443c195187,135078,194540,133834,194489,132463v-26,-381,266,-889,203,-1156c194374,129886,192521,129340,191251,128489v-2577,-1689,-5091,-6157,-7617,-8544c182707,119056,180663,117990,182085,116720v469,-457,2755,-470,2069,-1460c183837,114790,182681,115374,182174,114943v-216,-191,,-940,-89,-1257c181691,112530,180053,110093,178428,109623v-863,-241,-1726,203,-2399,c175635,109496,174048,107668,173934,107440v-102,-254,-102,-5752,,-6259c174797,96661,177476,90922,176955,85019v-241,-2895,-2412,-7668,-4481,-8659c172093,76183,170925,76005,170709,76144v25,-12,-127,153,-114,115c169693,78049,168906,79547,168208,81375v-2869,7453,-4304,14829,-10119,19501c157543,101308,155550,102717,155068,102425v-26,-13,-318,-978,-419,-1346c153747,97829,153925,94820,152884,91583v-1524,-4711,-6183,-8380,-8862,-11769c143565,79230,143438,78468,142765,78138v-1625,-813,-3491,1130,-3859,1879c137204,83508,136125,90275,136506,95023v381,4672,1409,8011,3022,10855c140061,106779,142054,109090,142143,110042v38,457,-470,978,-533,1257c140582,116238,141305,122052,142232,127651v495,2844,940,5789,1676,8659c144619,139052,145660,141743,145901,144460v102,1384,-63,2755,,4050c146066,153170,147260,156928,147463,161231v165,3682,-521,8088,-940,11998c145685,180935,143324,188337,143286,196691v-25,6183,508,12442,838,18028c144276,217385,144936,220330,144644,222755v-508,4139,-2171,8836,-3758,13127c137662,244668,135503,252920,132761,261325v-1397,4278,-3161,8328,-4698,12403c125232,281270,123010,290919,120027,298549v-3212,8239,-6056,15692,-7605,24502c111952,325756,111280,328371,111064,330872v-318,3745,-762,6792,-1041,10220c109502,347618,109896,354245,110442,361939v266,3745,1218,7515,1561,11375c113019,384588,113514,396280,113463,405320v-25,3250,-470,6449,-317,9801c113197,415794,113057,417343,113057,418143v,698,25,1295,-13,1879c112968,421443,113235,422891,113146,424287v-445,7630,470,15083,-406,22637c112321,450428,111927,453995,111280,457550v-1118,6018,-2019,12125,-5104,17520c99244,487207,82079,490292,66552,493225v-2438,445,-4786,445,-7618,610c50923,494304,43166,494571,34749,495092v-6412,393,-13268,1878,-19717,3123c13216,498570,9281,498888,9205,500309v-89,1740,4316,3873,6246,4380m460747,476023v-2653,1282,-5193,2793,-7325,4507c452457,481037,451581,481634,450832,482332v-4927,89,-8418,1740,-11858,3403c418812,495498,396747,502899,370390,507203v-3313,533,-9864,1409,-9445,1143c391732,492654,407196,482421,413353,477216v1943,-178,11274,-203,13229,-203c428842,477013,431204,476860,433438,476810v9649,-191,18523,-369,27309,-788m719413,506200v,1422,-1104,2108,-2120,3009c678012,516509,631228,518172,587109,519734v-22243,800,-45603,2272,-67948,3517c504015,524101,489453,524584,473798,525054v-25531,787,-47584,-229,-71122,-419c387835,524520,376129,524520,359789,524622r-12,-25l359777,524635v-16340,-115,-28046,-115,-42887,c293364,524825,271299,525841,245767,525054v-15641,-470,-30216,-953,-45375,-1803c178060,522007,154700,520534,132469,519734,88351,518173,41554,516509,2273,509209,1282,508308,152,507622,165,506200v13,-1358,1486,-1929,2133,-3021c4456,502239,6615,501300,8760,500360r521,3098c9293,503471,9319,503496,9332,503509v-483,254,-737,597,-407,1003c9598,505324,10550,505934,11668,506378v-419,13,-813,13,-1219,26c11033,506492,11630,506556,12239,506607v3999,1409,9827,1130,13470,965c27360,507508,29048,507368,30775,507178v9078,127,19514,114,28210,317c75477,507914,92096,508232,107268,509806v546,-851,546,-1968,1587,-2311c110366,507013,112981,507584,114796,507902v6374,1117,13484,3237,20047,2209c135173,509768,133498,509273,133256,508714v1943,-393,3504,-1028,5269,-1219c145241,506823,151716,510200,158191,510504v2806,153,6830,-571,9624,-698c170620,509692,174112,509768,177044,509806v788,13,1994,89,2387,c180409,509565,180790,508575,181666,508410v965,-178,2552,12,3961,c194743,508321,204201,509095,212669,509514v15934,762,31359,1232,46429,-406c264265,508537,269166,508245,274130,508714v9801,902,19044,3454,28223,3999c302696,512460,301972,512244,301693,512015v-889,-736,-2146,-1739,-3034,-2501c313703,512244,327085,512383,341799,514224v4774,597,11592,1333,17901,2057c366010,515557,373006,514821,377767,514224v14714,-1841,28109,-1980,43128,-4710c420019,510276,418775,511279,417873,512015v-266,229,-1003,445,-660,698c426392,512168,435647,509616,445436,508714v4977,-469,9877,-177,15032,394c475538,510746,490976,510276,506909,509514v8469,-419,17914,-1193,27043,-1104c535361,508422,536948,508232,537900,508410v889,165,1257,1155,2247,1396c540541,509895,541734,509819,542522,509806v2932,-38,6424,-114,9229,c554545,509933,558569,510657,561388,510504v6462,-304,12937,-3681,19653,-3009c582806,507686,584380,508321,586310,508714v-242,559,-1917,1054,-1575,1397c591286,511139,598396,509019,604782,507902v1803,-318,4418,-889,5942,-407c611765,507838,611752,508955,612298,509806v15184,-1574,31791,-1892,48270,-2311c669277,507292,679726,507305,688804,507178v1714,190,3402,330,5053,394c697488,507737,703341,508016,707340,506607v609,-51,1206,-115,1790,-203c708711,506391,708317,506391,707898,506378v1130,-444,2070,-1054,2743,-1866c710971,504106,710717,503763,710234,503509r51,-51l710806,500360v2158,940,4316,1879,6475,2819c717915,504271,719401,504842,719414,506200m306225,477216v6145,5205,21621,15451,52409,31130c359053,508613,352502,507737,349188,507203v-26357,-4304,-48435,-11718,-68583,-21468c277164,484072,273673,482421,268734,482332v-736,-698,-1612,-1295,-2590,-1802c264024,478816,261485,477305,258819,476023v8785,419,17647,596,27321,774c288375,476848,290711,477013,292996,477000v1930,,11274,25,13229,216m688804,673797r6348,-17368l701614,673797r-12810,xm690251,645498r-18244,46784l682075,692282r3859,-10576l704635,681706r4038,10576l718995,692282,700255,645498r-10004,xm658143,645498r9408,l667551,692295r-9408,l658143,645498r,xm628155,684398r23538,l651693,692295r-32945,l618748,645498r9407,l628155,684398xm583504,673797r6348,-17368l596327,673797r-12823,xm584951,645498r-18231,46784l576788,692282r3847,-10576l599336,681706r4062,10576l613720,692282,594956,645498r-10005,xm540769,665316r-6995,l533774,653407r7389,c547498,653407,548679,653407,550431,654449v1790,1053,2438,2882,2438,4773c552869,660606,552526,663602,549263,664707v-1625,609,-5612,609,-8494,609m550253,671702r,-127c552069,671385,553846,670864,555471,670128v4571,-1892,7123,-6399,7123,-11477c562594,654055,560372,648697,554951,646666v-1435,-444,-3720,-1155,-10716,-1155l524366,645511r,46796l533774,692307r,-19564l535666,672743v6348,,6931,927,12607,9370l555090,692307r11300,l560702,683154v-4698,-7516,-6538,-9217,-10449,-11452m480972,645511r37122,l518094,653408r-13851,l504243,692307r-9420,l494823,653408r-13851,l480972,645511r,xm476706,678710v,5688,-3580,10461,-7643,12277c464899,692955,460176,693082,458018,693082v-5028,,-17445,-457,-19273,-16010l447899,676222v457,2412,1688,8950,10195,8950c464696,685172,467311,681706,467311,678710v,-3936,-3263,-4786,-11909,-6868c450768,670661,440446,668109,440446,657788v,-5104,3339,-13077,17064,-13077c466664,644711,475017,648304,475411,658905r-9471,381c465546,656861,464835,652494,457370,652494v-2806,,-7910,837,-7910,4633c449460,660136,452406,661444,459922,663209v7122,1714,16784,3986,16784,15501m421555,645498r9420,l430975,670077v,8367,-330,12988,-2602,16543c424767,692155,418038,693082,412795,693082v-19133,,-19133,-11833,-19133,-22611l393662,645498r9408,l403070,670801v,5548,,7846,1168,10055c406015,684195,409672,684982,412541,684982v9014,,9014,-5688,9014,-13648l421555,645498r,xm361694,673797r6335,-17368l374491,673797r-12797,xm363128,645498r-18231,46784l354965,692282r3847,-10576l377513,681706r4050,10576l391872,692282,373120,645498r-9992,xm312878,645498r8760,l321638,692295r-9484,l293453,661774r-127,l293326,692295r-8760,l284566,645498r9141,l312726,676742r152,l312878,645498xm253588,665316r-6995,l246593,653407r7389,c260317,653407,261498,653407,263250,654449v1790,1053,2437,2882,2437,4773c265687,660606,265344,663602,262082,664707v-1638,609,-5637,609,-8494,609m263059,671702r,-127c264900,671385,266665,670864,268303,670128v4557,-1892,7109,-6399,7109,-11477c275412,654055,273191,648697,267769,646666v-1434,-444,-3732,-1155,-10728,-1155l237185,645511r,46796l246593,692307r,-19564l248484,672743v6348,,6932,927,12607,9370l267896,692307r11312,l273520,683154v-4710,-7516,-6538,-9217,-10461,-11452m202995,684398r26153,l229148,692295r-35561,l193587,645498r34711,l228298,653408r-25303,l202995,663805r23538,l226533,671702r-23538,l202995,684398r,xm150193,645511r37122,l187315,653408r-13864,l173451,692307r-9407,l164044,653408r-13851,l150193,645511xm145927,678710v,5688,-3580,10461,-7630,12277c134120,692955,129397,693082,127251,693082v-5028,,-17457,-457,-19285,-16010l117120,676222v457,2412,1688,8950,10195,8950c133917,685172,136532,681706,136532,678710v,-3936,-3276,-4786,-11909,-6868c119989,670661,109667,668109,109667,657788v,-5104,3339,-13077,17064,-13077c135872,644711,144238,648304,144632,658905r-9471,381c134767,656861,134056,652494,126591,652494v-2793,,-7897,837,-7897,4633c118694,660136,121627,661444,129143,663209v7122,1714,16784,3986,16784,15501m75871,684398r26153,l102024,692295r-35561,l66463,645498r34711,l101174,653408r-25303,l75871,663805r23538,l99409,671702r-23538,l75871,684398r,xm51901,645498r9534,l50060,692295r-10055,l30775,657343r-127,l21431,692295r-10259,l,645498r9674,l16657,677669r127,l25290,645498r11236,l44702,678190r127,l51901,645498xm620931,575595r,11109l640546,586704r,7910l620931,594614r,19868l611524,614482r,-46783l643619,567699r,7896l620931,575595r,xm570681,601279v-1105,-1892,-2361,-4888,-2361,-10182c568320,584228,570541,575011,581269,575011v11490,,12874,10665,12874,15946c594143,604491,586234,607170,581269,607170v-5700,,-9026,-3124,-10588,-5891m603881,591160v,-13673,-7402,-24249,-22675,-24249c566694,566911,558582,576382,558582,591351v,10791,5167,23931,22738,23931c597736,615282,603881,603374,603881,591160m536237,575595r-13864,l522373,614495r-9408,l512965,575595r-13864,l499101,567698r37136,l536237,575595r,xm464340,614482r-8760,l455580,567698r9154,l483739,598917r140,l483879,567698r8760,l492639,614482r-9484,l464467,583974r-127,l464340,614482xm421199,575595r,10398l444725,585993r,7910l421199,593903r,12683l447340,606586r,7896l411792,614482r,-46783l446477,567699r,7896l421199,575595r,xm393484,614482r,-36843l393357,577639r-9090,36843l375189,614482r-9217,-36843l365832,577639r,36843l357085,614482r,-46784l371203,567698r8417,31905l379773,599603r8290,-31905l402244,567698r,46784l393484,614482r,xm347411,614482r-9471,l319239,583974r-127,l319112,614482r-8761,l310351,567698r9154,l338524,598917r127,l338651,567698r8760,l347411,614482xm279373,587504r-6995,l272378,575595r7389,c286102,575595,287283,575595,289048,576649v1777,1054,2412,2869,2412,4761c291460,582781,291142,585803,287867,586907v-1625,597,-5612,597,-8494,597m293682,614495r11312,l299306,605341v-4710,-7528,-6538,-9217,-10462,-11426l288844,593763v1841,-191,3606,-711,5231,-1435c298646,590437,301198,585930,301198,580839v,-4584,-2222,-9941,-7643,-11973c292120,568422,289822,567698,282839,567698r-19869,l262970,614495r9408,l272378,594944r1892,c280605,594944,281202,595858,286877,604313r6805,10182l293682,614495xm228780,575595r,10398l252306,585993r,7910l228780,593903r,12683l254934,606586r,7896l219372,614482r,-46783l254083,567699r,7896l228780,575595r,xm197675,614482r-10131,l170874,567698r10258,l192838,602333r140,l204417,567698r9991,l197675,614482r,xm148796,607170v-5700,,-9039,-3124,-10588,-5891c137090,599387,135834,596391,135834,591097v,-6869,2234,-16086,12962,-16086c160286,575011,161670,585676,161670,590957v,13534,-7935,16213,-12874,16213m171407,591160v,-13673,-7401,-24249,-22687,-24249c134208,566911,126108,576382,126108,591351v,10791,5168,23931,22726,23931c165250,615282,171407,603374,171407,591160m87475,580242v-2019,3009,-2552,6729,-2552,10322c84923,597508,87348,607170,98330,607170v5484,,9864,-3073,11033,-3987l109363,597292r-10779,l98584,589396r20326,l118910,608020v-2742,2679,-10512,7262,-19996,7262c82054,615282,75185,603247,75185,590957v,-11426,6285,-24058,23196,-24058c105973,566899,115787,569133,118326,580636r-9408,1764c107077,575938,101263,575011,98457,575011v-3987,,-8240,1245,-10982,5231m1401438,279124v685,2907,1028,7059,1028,12480l1402466,335176r-18549,l1383917,299387v,-7567,-394,-12468,-1206,-14689c1381924,282476,1380642,280749,1378864,279518v-1790,-1244,-3923,-1854,-6437,-1854c1369215,277664,1366333,278540,1363782,280305v-2552,1765,-4304,4101,-5257,6995c1357586,290220,1357103,295578,1357103,303411r,31765l1338555,335176r,-70119l1355783,265057r,10297c1361903,267431,1369609,263483,1378890,263483v4100,,7846,724,11236,2209c1393503,267165,1396080,269044,1397807,271329v1726,2298,2958,4888,3631,7795m1300162,316094v-3275,3695,-7338,5535,-12175,5535c1283137,321629,1279074,319789,1275761,316094v-3301,-3707,-4939,-9027,-4939,-15984c1270822,293153,1272460,287833,1275761,284139v3313,-3707,7376,-5548,12226,-5548c1292824,278591,1296887,280432,1300162,284139v3276,3694,4926,8976,4926,15844c1305088,307017,1303438,312387,1300162,316094t-12251,-52624c1281055,263470,1274834,264994,1269273,268028v-5573,3034,-9877,7440,-12924,13204c1253327,286995,1251803,292962,1251803,299133v,8049,1524,14879,4546,20490c1259396,325235,1263826,329488,1269667,332395v5840,2908,11959,4355,18383,4355c1298448,336750,1307043,333259,1313899,326289v6843,-6970,10271,-15768,10271,-26369c1324170,289395,1320768,280686,1314001,273805v-6780,-6894,-15477,-10335,-26090,-10335m1218540,265057r18562,l1237102,335163r-18562,l1218540,265057xm1218540,238383r18562,l1237102,255548r-18562,l1218540,238383xm1205590,319585r1587,14397c1202861,335823,1197973,336763,1192514,336763v-3339,,-6348,-572,-9040,-1689c1180783,333957,1178827,332497,1177558,330720v-1244,-1790,-2120,-4203,-2603,-7237c1174575,321337,1174359,316970,1174359,310406r,-30558l1165840,279848r,-14791l1174359,265057r,-13927l1192983,240301r,24756l1205654,265057r,14791l1192983,279848r,28261c1192983,313822,1193098,317161,1193352,318100v228,952,787,1727,1650,2349c1195853,321071,1196894,321363,1198138,321363v1714,,4190,-584,7452,-1777m1137007,305201v,4444,-254,7453,-736,9040c1135573,316665,1134100,318709,1131853,320385v-3035,2197,-6234,3301,-9573,3301c1119284,323686,1116821,322734,1114891,320842v-1943,-1891,-2920,-4139,-2920,-6728c1111971,311473,1113190,309289,1115602,307575v1587,-1054,4951,-2133,10106,-3237c1130863,303233,1134620,302294,1137007,301494r,3707l1137007,305201xm1155023,312120r190,-21646c1155213,282425,1154388,276890,1152737,273868v-1637,-3009,-4494,-5497,-8544,-7452c1140143,264448,1133986,263470,1125708,263470v-9116,,-15972,1638,-20593,4888c1100481,271608,1097231,276636,1095339,283403r16848,3034c1113317,283187,1114815,280914,1116668,279606v1841,-1295,4419,-1942,7719,-1942c1129263,277664,1132602,278426,1134354,279949v1764,1511,2653,4050,2653,7618l1137007,289420v-3352,1410,-9357,2920,-18028,4558c1112555,295210,1107629,296657,1104226,298295v-3415,1650,-6081,4037,-7973,7135c1094361,308527,1093435,312057,1093435,316031v,5979,2069,10931,6221,14841c1103820,334795,1109508,336763,1116732,336763v4088,,7947,-787,11553,-2323c1131891,332903,1135280,330593,1138454,327520v127,343,356,1067,648,2171c1139812,332104,1140409,333944,1140892,335176r18345,c1157612,331824,1156508,328688,1155911,325756v-584,-2920,-889,-7465,-889,-13636m1066951,308299r18219,3110c1083278,319763,1079660,326086,1074277,330352v-5358,4265,-12569,6411,-21583,6411c1042436,336763,1034259,333525,1028178,327051v-6120,-6475,-9166,-15426,-9166,-26865c1019012,288608,1022084,279594,1028191,273145v6119,-6450,14410,-9675,24833,-9675c1061556,263470,1068348,265311,1073388,268980v5028,3682,8659,9281,10855,16809l1065961,289090v-622,-3656,-2019,-6411,-4190,-8252c1059600,278985,1056769,278071,1053291,278071v-4622,,-8316,1586,-11059,4773c1039477,286043,1038094,291376,1038094,298866v,8316,1396,14194,4202,17622c1045077,319916,1048847,321630,1053545,321630v3529,,6411,-991,8658,-2997c1064438,316627,1066025,313187,1066951,308299m985355,265057r18548,l1003903,335176r-17228,l986675,324676v-2565,3733,-5904,6691,-10081,8837c972443,335671,968050,336750,963429,336750v-4710,,-8938,-1028,-12683,-3098c947013,331583,944309,328676,942633,324930v-1676,-3732,-2514,-8912,-2514,-15514l940119,265057r18549,l958668,297279v,9852,355,15895,1028,18117c960395,317618,961626,319382,963429,320677v1803,1308,4101,1955,6881,1955c973459,322632,976315,321756,978816,320017v2501,-1739,4228,-3885,5155,-6475c984885,310978,985355,304668,985355,294638r,-29581xm899264,316653v-2997,3631,-6628,5446,-10906,5446c883000,322099,878811,319674,875827,314837v-2082,-3351,-3098,-8760,-3098,-16238c872729,291642,874202,286411,877173,282907v2983,-3491,6665,-5243,11071,-5243c892776,277664,896483,279441,899391,282984v2907,3542,4354,9344,4354,17393c903745,307601,902260,313022,899264,316653t4418,-43407c897969,266720,891176,263470,883356,263470v-8545,,-15616,3098,-21203,9281c856567,278934,853774,287973,853774,299844v,11629,2869,20681,8621,27169c868121,333513,875027,336763,883089,336763v3948,,7897,-978,11782,-2946c898756,331862,902146,328879,905002,324867r,10309l922230,335176r,-96792l903682,238384r,34862l903682,273246xm787413,318862r54072,l841485,335176r-73599,l767886,238383r71758,l839644,254761r-52231,l787413,276217r48600,l836013,292518r-48600,l787413,318862xm1600789,96343r,6475l1614449,102818r,9243l1600789,112061r,60863l1588969,172924r,-60863l1578469,112061r,-9243l1588969,102818r,-7465c1588969,90643,1589388,87139,1590226,84854v1142,-3085,3161,-5574,6030,-7491c1599138,75446,1603188,74481,1608381,74481v3351,,7046,407,11096,1194l1617687,86034v-2463,-431,-4799,-647,-6996,-647c1607073,85387,1604534,86149,1603036,87698v-1498,1536,-2247,4418,-2247,8645m1554106,157994v-3911,4494,-8824,6741,-14715,6741c1533449,164735,1528523,162501,1524601,158045v-3924,-4482,-5866,-11198,-5866,-20174c1518735,128895,1520678,122179,1524601,117736v3922,-4456,8848,-6678,14790,-6678c1545244,111058,1550145,113292,1554068,117761v3948,4469,5929,11033,5929,19704c1559997,146669,1558029,153512,1554106,157994t-14715,-56775c1530720,101219,1523369,103821,1517338,109014v-7211,6259,-10817,15869,-10817,28857c1506521,149704,1509530,158768,1515586,165066v6044,6297,13979,9445,23805,9445c1545511,174511,1551147,173077,1556328,170207v5167,-2856,9102,-6868,11807,-12035c1570852,153005,1572210,145908,1572210,136881v,-11134,-3072,-19869,-9192,-26179c1556899,104380,1549027,101219,1539391,101219t-77635,61079l1463457,172784v-3339,711,-6323,1067,-8976,1067c1450177,173851,1446838,173165,1444451,171807v-2374,-1371,-4050,-3161,-5015,-5383c1438459,164202,1437976,159517,1437976,152382r,-40321l1429267,112061r,-9243l1437976,102818r,-17368l1449796,78315r,24503l1461756,102818r,9243l1449796,112061r,40994c1449796,156445,1450012,158616,1450431,159594v406,964,1104,1726,2044,2298c1453414,162475,1454773,162755,1456538,162755v1307,,3047,-153,5218,-457m1416914,118256v457,2209,660,6056,660,11553l1417574,172924r-11871,l1405703,130279v,-4850,-469,-8468,-1396,-10867c1403380,117025,1401755,115108,1399393,113673v-2348,-1434,-5103,-2145,-8290,-2145c1386037,111528,1381683,113127,1378001,116339v-3682,3225,-5510,9319,-5510,18295l1372491,172924r-11883,l1360608,102818r10702,l1371310,112772v5142,-7694,12582,-11541,22307,-11541c1397845,101231,1401730,101980,1405259,103504v3555,1523,6208,3504,7961,5967c1414984,111946,1416216,114879,1416914,118256t-116358,-1777c1304276,112823,1308872,110994,1314331,110994v6018,,10931,2298,14727,6869c1331508,120808,1333006,125226,1333539,131130r-39154,c1294792,125010,1296836,120123,1300556,116479t32844,33872c1331597,155366,1329160,159022,1326087,161308v-3085,2285,-6817,3427,-11160,3427c1309062,164735,1304187,162691,1300264,158603v-3911,-4100,-6094,-10004,-6539,-17697l1346020,140906v38,-1410,50,-2463,50,-3174c1346070,126166,1343112,117177,1337171,110804v-5942,-6386,-13598,-9573,-22980,-9573c1304517,101231,1296633,104481,1290564,110994v-6081,6513,-9116,15667,-9116,27461c1281448,149869,1284457,158718,1290462,165027v6005,6323,14144,9484,24402,9484c1323002,174511,1329693,172531,1334924,168557v5243,-3949,8823,-9522,10766,-16695l1333400,150351r,xm1250623,113445v-2031,-1283,-4405,-1917,-7135,-1917c1238562,111528,1234461,113165,1231211,116441v-3263,3275,-4888,8531,-4888,15755l1226323,172924r-11883,l1214440,127372v,-5282,-965,-9243,-2908,-11896c1209603,112848,1206429,111528,1202023,111528v-3339,,-6424,876,-9268,2640c1189911,115933,1187855,118498,1186585,121887v-1282,3390,-1917,8278,-1917,14664l1184668,172924r-11883,l1172785,102818r10626,l1183411,112645v2196,-3441,5129,-6196,8786,-8278c1195840,102272,1200005,101231,1204664,101231v5193,,9459,1067,12772,3238c1220762,106614,1223111,109636,1224470,113508v5535,-8189,12772,-12277,21659,-12277c1253074,101231,1258431,103148,1262176,106995v3733,3860,5612,9789,5612,17800l1267788,172924r-11832,l1255956,128756v,-4749,-381,-8176,-1143,-10271c1254039,116403,1252642,114714,1250623,113445t-89468,48853l1162881,172784v-3351,711,-6348,1067,-8976,1067c1149589,173851,1146237,173165,1143863,171807v-2374,-1371,-4050,-3161,-5015,-5383c1137883,164202,1137401,159517,1137401,152382r,-40321l1128666,112061r,-9243l1137401,102818r,-17368l1149208,78315r,24503l1161155,102818r,9243l1149208,112061r,40994c1149208,156445,1149424,158616,1149843,159594v406,964,1092,1726,2044,2298c1152826,162475,1154185,162755,1155937,162755v1320,,3072,-153,5218,-457m1101941,172924r-11883,l1090058,102818r10703,l1100761,113445v2716,-4977,5243,-8253,7554,-9840c1110625,102018,1113152,101231,1115932,101231v4012,,8075,1270,12226,3822l1124057,116085v-2907,-1726,-5802,-2577,-8709,-2577c1112746,113508,1110409,114283,1108340,115857v-2057,1549,-3542,3720,-4418,6500c1102601,126572,1101941,131193,1101941,136208r,36716xm1023645,154109v,-2069,546,-3961,1651,-5637c1026388,146771,1027962,145476,1029993,144600v2006,-876,5472,-1676,10360,-2374c1048974,140994,1055436,139496,1059753,137732r,4354c1059753,147330,1059131,151291,1057836,153982v-1676,3466,-4292,6208,-7859,8214c1046422,164202,1042347,165205,1037763,165205v-4621,,-8125,-1066,-10512,-3174c1024852,159924,1023646,157283,1023646,154109t24388,18092c1052110,170664,1056350,168011,1060743,164278v343,3301,1155,6183,2374,8646l1075546,172924v-1510,-2679,-2513,-5497,-3008,-8417c1072017,161574,1071776,154592,1071776,143546r,-15844c1071776,122421,1071572,118764,1071179,116733v-711,-3250,-1943,-5942,-3695,-8075c1065707,106525,1062965,104748,1059219,103339v-3732,-1409,-8595,-2120,-14587,-2120c1038601,101219,1033307,102057,1028724,103707v-4583,1650,-8087,3999,-10487,7059c1015812,113826,1014073,117837,1013019,122814r11617,1587c1025905,119424,1027886,115958,1030539,114003v2667,-1968,6793,-2945,12379,-2945c1048898,111058,1053417,112404,1056452,115082v2259,1994,3364,5396,3364,10246c1059816,125760,1059803,126801,1059752,128426v-4532,1587,-11591,2958,-21202,4088c1033853,133098,1030323,133682,1028000,134304v-3161,876,-6018,2183,-8557,3897c1016916,139915,1014872,142201,1013311,145032v-1562,2831,-2349,5979,-2349,9407c1010962,160292,1013044,165104,1017170,168862v4139,3758,10068,5649,17762,5649c1039604,174511,1043959,173737,1048034,172201m956395,117634v3898,-4735,8392,-7109,13445,-7109c974944,110525,979324,112759,983006,117203v3682,4443,5510,11134,5510,20071c988516,146657,986637,153563,982879,158032v-3771,4469,-8291,6703,-13572,6703c964114,164735,959684,162577,956040,158261v-3657,-4304,-5485,-10970,-5485,-19996c950555,129238,952510,122357,956395,117634t-4710,48028c953704,168214,956294,170322,959442,171997v3136,1676,6691,2514,10652,2514c975515,174511,980670,172975,985583,169915v4913,-3059,8646,-7452,11223,-13203c999384,150973,1000666,144511,1000666,137338v,-6691,-1155,-12835,-3491,-18447c994839,113267,991373,108925,986802,105840v-4583,-3073,-9852,-4621,-15857,-4621c966374,101219,962476,102120,959264,103897v-3212,1790,-6093,4457,-8633,8024l950631,102806r-10829,l939802,199788r11883,l951685,165662xm873580,131130v393,-6120,2463,-11007,6183,-14651c883483,112823,888066,110994,893512,110994v6044,,10944,2298,14728,6869c910703,120808,912201,125226,912721,131130r-39141,l873580,131130xm893398,101231v-9700,,-17584,3250,-23652,9763c863677,117507,860630,126661,860630,138455v,11414,3022,20263,9027,26572c875649,171350,883787,174511,894046,174511v8138,,14841,-1980,20059,-5954c919349,164608,922941,159035,924871,151862r-12277,-1511c910779,155366,908354,159022,905256,161308v-3072,2285,-6792,3427,-11147,3427c888244,164735,883368,162691,879458,158603v-3910,-4100,-6107,-10004,-6538,-17697l925201,140906v51,-1410,76,-2463,76,-3174c925277,126166,922307,117177,916365,110804v-5954,-6386,-13597,-9573,-22967,-9573m832750,142454v-1701,5129,-4063,9205,-7097,12252c823507,156864,820600,158527,816969,159721v-3631,1180,-8634,1777,-15019,1777l781281,161498r,-73940l801619,87558v7618,,13128,660,16569,1993c822936,91392,826986,95036,830300,100470v3326,5433,4989,13216,4989,23334c835289,131117,834438,137325,832750,142454t495,-57994c829322,81108,824586,78811,819051,77528v-3961,-926,-9712,-1384,-17228,-1384l768483,76144r,96780l803397,172924v5865,,11045,-546,15552,-1650c823469,170169,827303,168557,830503,166411v3186,-2133,6132,-5053,8811,-8773c842005,153919,844189,149221,845915,143546v1714,-5675,2578,-12200,2578,-19539c848493,115374,847236,107706,844684,101003,842170,94274,838349,88764,833245,84460e" fillcolor="black [3213]" stroked="f" strokeweight=".03525mm">
                        <v:stroke joinstyle="miter"/>
                        <v:path arrowok="t" o:connecttype="custom" o:connectlocs="326526,137059;325447,134939;332430,130355;333039,130343;339831,134228;332836,138823;332239,138836;326526,137059;308752,149996;308726,149716;318578,146327;323124,146860;315252,148777;323009,148599;315328,149767;323428,150288;319048,151621;308752,149996;329484,148751;329471,148472;339387,145260;343907,145882;335997,147660;343780,147622;336061,148650;344135,149310;339742,150567;329484,148752;405266,152230;395427,148840;395439,148561;405736,146936;410116,148256;402029,148777;409710,149945;401940,149767;409824,151672;405266,152230;384267,151176;374351,147964;374364,147672;384635,145882;389028,147126;380953,147774;388660,148828;380877,148777;388787,150554;384267,151176;361630,150478;351524,147964;351524,147685;361630,145159;366112,146098;358088,147317;365845,147825;358088,148320;366112,149539;361630,150478;403285,167198;406091,170474;391593,161422;395858,170106;385587,161955;382591,157232;382007,156826;391212,166043;389993,157638;394868,163225;399553,166068;395021,157143;403285,167198;357212,165383;359383,168443;344897,160279;350305,168836;339234,161219;335883,156724;335261,156369;344732,164215;342332,156267;349429,161320;353555,164012;347995,155417;357212,165383;369400,135853;349963,135853;349963,127854;369400,127854;369400,135853;380572,136475;379696,134240;380788,132107;387073,130368;393179,132717;394055,134939;392964,137071;387276,138836;386654,138811;380572,136475;233567,110118;236944,114156;238239,115032;238721,114079;238810,109407;238848,108836;239787,103186;242111,110588;243165,112403;244434,111464;244536,111312;248433,107021;245793,113724;245666,115222;248078,113927;250642,111769;252940,110474;252229,111134;248471,122129;249982,126775;250211,126902;248306,126382;243177,125214;242593,125188;239597,125671;236550,125810;234760,118688;234988,117291;234252,113597;232487,109674;232157,108849;233567,110118;265484,94223;265471,94198;266347,94274;268201,96166;268950,102031;265014,98705;262285,96204;265484,94223;254781,67372;254756,67308;253042,65962;254274,62166;256102,61036;259923,63956;262374,75002;254781,67372;248827,81527;248294,82353;248611,85197;243812,85438;239242,85704;236995,79623;236956,78988;235738,74291;237363,75713;237337,75725;239915,80436;240892,81400;241451,81147;241387,80588;241921,74367;242771,72361;244282,74938;245513,79344;245551,80004;246796,79966;246796,79344;248472,76652;249690,75345;250084,74291;250338,73580;248827,81527;311253,164291;315963,171477;307990,171909;303394,172404;294088,170410;292412,160876;301071,154896;304384,161384;305375,164228;297833,159391;297262,166779;293885,160584;293834,159784;299471,171566;298773,162120;311583,168874;308828,164837;301084,154896;302137,154719;302379,154719;311253,164291;303915,148625;307495,144828;307964,144803;309843,144828;311265,144562;314046,144473;314896,144816;315125,144917;316318,144587;320978,143673;321981,144016;323098,143864;327541,143089;328519,143368;329789,143292;333889,142632;334118,142683;335057,143013;336213,142835;340276,142327;341164,142734;341482,142886;342396,142708;346877,142099;347664,142467;348718,142416;353149,141947;354444,142492;355549,142378;359548,141972;360779,142467;361744,142302;366200,142023;367026,142492;368206,142416;372739,142188;373297,142531;374529,142607;379112,142454;380013,142937;381080,142899;385447,142746;386311,143280;387263,143267;391605,143165;392570,143825;393661,143825;397889,143876;398714,144333;399019,144498;400047,144435;404453,144600;405494,145159;406522,145133;411207,145285;412299,145933;413099,146212;414267,146669;415333,153335;413543,153627;407843,153170;397991,154579;391947,154033;388634,154007;377322,153982;367749,152738;363661,152941;352933,153385;345582,152357;344934,152535;342370,152687;334003,152459;330220,153601;329991,153550;320914,152814;317905,153119;306517,154134;304879,153423;303914,148624;305171,131980;304867,131016;305755,127448;317512,130190;327465,127042;329154,125252;331820,129530;333407,124503;335604,126166;346827,127143;357555,121341;357834,121024;359764,127626;361681,121024;372676,127143;386121,124503;387695,129530;390361,125252;402003,130190;403946,130254;413760,127448;414648,131066;414369,131968;404517,135726;412414,141883;412185,144397;411754,144143;406129,143927;405977,143965;405038,143457;399604,143242;399477,143280;399350,143204;398410,142721;393230,142620;393142,142658;392075,141972;386781,142074;385981,141591;380611,141718;380534,141731;379557,141248;374123,141401;374009,141439;373209,141007;367712,141248;367572,141299;366506,140779;361173,141160;361084,141210;359891,140741;355029,141210;354876,141274;353416,140702;348249,141223;348147,141261;347081,140842;341774,141591;341761,141604;341736,141591;340606,141096;335629,141693;335464,141794;334398,141439;334207,141401;329192,142175;329078,142226;327809,141832;322451,142759;322387,142810;321372,142454;315658,143495;315417,143648;314414,143242;310745,143394;310123,143572;307838,143533;307660,143546;307444,141616;314986,135726;305172,131980;305171,131980;302264,122827;303648,122141;303876,121252;315252,127981;315963,127969;326704,121710;333179,120948;333179,120960;332912,121798;331439,126470;328646,122014;328646,122027;328646,122014;328392,123728;327415,125379;317423,128908;313983,128895;306682,126369;306060,125709;305299,124071;304130,128692;302264,122827;301312,121963;298481,118663;299154,115996;299192,115958;300461,115324;300512,115324;303343,118624;303343,118637;302683,121303;301375,121963;301312,121963;297021,110728;295205,106754;306213,103466;302188,114854;300499,114041;300436,114041;298912,114790;297021,110728;294202,71853;314122,62484;314478,62484;330754,66991;345037,71193;347538,78011;329903,72640;314719,67943;314351,67943;299585,75776;300626,103808;295624,105294;294202,71853;290647,105840;290647,105840;287626,106792;284807,105345;283855,102298;285315,99479;287981,98514;288349,98527;291155,99974;290647,105840;282090,94452;282585,88599;285264,87621;285620,87634;288438,89120;289403,92141;287930,94960;284896,95912;282090,94452;281824,83051;282344,77211;284985,76246;285366,76259;288184,77731;289136,80753;287676,83559;281824,83051;285582,66331;288261,65366;291447,66838;292399,69860;290939,72678;290927,72678;287880,73631;285087,72171;285582,66331;293491,58167;296157,57190;299344,58675;300296,61709;298836,64515;295789,65480;292971,64007;292031,60998;293491,58167;304016,53940;306682,52962;309869,54447;310821,57469;309361,60275;309348,60275;306314,61240;303508,59767;304016,53940;315265,53305;317931,52340;321105,53825;320597,59665;317575,60618;314757,59145;313805,56123;315265,53305;326386,55907;329052,54943;332239,56415;331719,62268;328697,63233;325878,61747;324914,58726;326386,55907;336556,60986;339247,60021;342409,61494;341913,67346;336048,66839;336556,60986;349366,67803;353644,82124;355054,96445;351765,96445;350013,81883;344999,67803;349366,67803;350483,60897;357999,60897;357999,53292;359878,52911;361770,53292;361770,60897;369286,60897;369654,62687;369464,63791;350293,63791;350115,62687;350483,60897;356069,53686;356069,58967;350864,58967;356069,53686;358228,44570;359853,45167;361503,44405;364944,52251;359878,50994;354813,52264;358228,44570;357529,38260;359853,37181;361808,37892;362874,39949;362189,42158;357910,42526;357529,38260;355485,29018;364271,29018;360970,35772;358748,35645;355485,29018;368905,58967;363700,58967;363700,53686;368905,58967;370263,67803;374529,67803;369489,81883;367750,96445;364449,96445;365858,82124;369794,68679;370263,67803;388761,66991;405037,62484;405380,62484;425313,71853;423904,105307;418889,103808;419930,75776;405139,67943;404784,67943;389599,72640;371977,78011;374478,71193;388761,66991;377094,61494;379874,60034;380280,60021;382934,60986;384419,63817;383454,66839;377602,67346;376142,64541;377094,61494;387276,56415;390082,54955;390463,54930;393129,55895;393637,61760;390818,63220;387797,62268;387797,62255;386311,59450;387276,56415;398410,53787;401241,52315;404250,53279;405723,56085;405736,56453;404771,59119;401940,60579;398931,59640;398931,59627;397458,56441;398410,53787;409646,54435;412452,52975;412833,52949;415486,53940;416019,59767;410154,60275;408694,57482;409646,54435;418546,64299;418736,64617;418533,64515;418546,64299;420171,58675;422989,57202;426011,58167;426544,64020;420679,64515;419206,61709;420171,58675;431254,65366;433921,66331;434428,72171;431610,73631;428576,72679;428068,66839;431255,65366;434162,76259;437171,77224;437704,83064;431838,83559;430366,80753;431331,77731;434162,76259;436917,88599;438402,91417;437425,94452;434619,95912;431585,94960;430099,92128;431077,89107;436917,88599;434721,105332;431889,106792;428855,105852;428335,99987;434187,99492;434721,105332;425757,103821;425783,103745;425897,103974;425757,103821;422367,111032;420615,114803;419079,114041;419003,114041;417353,114828;413315,103466;424323,106754;422368,111032;418178,121963;416845,121316;416159,118624;419003,115324;419054,115324;420349,115971;421034,118662;418178,121963;323872,118091;325015,117482;334867,116339;335083,116327;336162,116695;336708,117672;336403,118777;335223,119424;325383,120567;325155,120580;323517,119221;323872,118091;355930,108900;355980,112505;347957,117926;347957,103478;355930,108900;363192,110385;362430,112835;357694,113254;357275,108531;362011,108112;363192,110385;371635,103478;371635,117926;363750,112543;364474,110271;363750,108874;371635,103478;395985,119221;394348,120580;394144,120567;384292,119424;383137,118815;382794,117672;383340,116695;384432,116327;384635,116339;394500,117482;395630,118091;395985,119221;400886,114740;398918,112708;397636,112492;395401,113229;394259,116174;385130,115108;384724,111972;381410,110651;379011,112150;378287,117558;376027,109966;381944,105649;382071,105662;386375,109357;386387,109357;386476,109610;386819,110042;387746,109471;387581,108963;387492,108671;392431,92598;393459,109382;393319,109623;393015,110144;393802,110842;394233,110512;394640,109928;399426,107706;404314,113318;400315,120161;400886,114739;394068,82073;393852,82315;393802,82315;391389,81883;385689,80804;370301,84486;370733,82175;371380,80004;390551,74316;404860,69860;405164,69860;418343,76855;420018,80753;414648,78366;394068,82073;415105,119297;414483,119221;405469,122205;409646,108392;415981,116047;414877,118472;414877,118485;415105,119297;369476,97727;362405,106995;357187,107262;350026,97727;369476,97727;355917,73618;356374,78227;356310,78277;356361,84041;356310,84079;355485,86517;354914,81934;351994,71142;355917,73618;356311,66673;355955,71511;350597,65734;358126,65734;356311,66673;362011,67067;362443,71764;359459,70825;357428,71879;357275,67486;362011,67067;363204,95937;363179,96445;362100,96445;363205,95937;363192,86758;362430,89183;357440,89310;357275,84892;362011,84473;363192,86758;357275,73288;359573,72095;362011,72869;363192,75142;362405,77554;357440,77681;357275,73288;357275,79090;362011,78671;363192,80956;362405,83368;357428,83483;357275,79090;357275,90719;362011,90288;362430,95010;357694,95429;357275,90719;355930,91100;355650,88193;356374,89856;356311,89881;355930,91100;356869,96407;356983,96445;356323,96445;356247,95201;356869,96407;363750,71536;362836,66089;361681,65734;369172,65734;363750,71536;363801,88777;363598,90795;363268,90161;363408,90008;363801,88777;363268,84359;363408,84219;364474,80855;363268,78557;363408,78404;364474,75027;363750,73656;367381,71536;364601,81934;364093,85920;363268,84359;304867,78366;299496,80753;301172,76855;314338,69860;314643,69860;328951,74316;348122,80004;348769,82175;349188,84460;333813,80804;328113,81896;325739,82327;325459,82086;304867,78366;303521,116047;309869,108392;314046,122217;304384,119348;304613,118472;303521,116047;319188,120161;315189,113318;320076,107706;324888,109953;325282,110512;325701,110855;326475,110068;326196,109623;326056,109395;327072,92598;332011,108709;331922,108963;331744,109534;332683,110042;333026,109623;333280,108950;337419,105662;337546,105649;343488,109966;341228,117558;340504,112162;338092,110651;337724,110613;334804,111972;334639,113851;334588,114397;334524,115095;325117,116187;324114,113229;320597,112721;319759,113571;319543,113800;318616,114752;319188,120160;415385,128743;414229,124084;413467,125709;402105,128908;391123,123728;390843,122001;388076,126483;386336,120948;385689,122725;372904,125886;362227,118942;361757,116187;359764,123055;358545,118866;357758,116187;357758,116212;357745,116174;357288,118942;356565,120402;353251,123449;346598,125886;335413,124604;333813,122712;333191,120948;334740,120770;335883,121570;337064,122408;344097,124617;345633,124541;354711,119792;356780,114041;356869,114232;359840,115298;362722,113965;364791,119805;373882,124541;375405,124617;382782,122166;383302,121798;384762,120770;392811,121710;394259,123220;395427,124452;403552,127969;404225,127981;415638,121265;415867,122154;417264,122839;415385,128743;402562,172226;398309,171452;395554,171642;394551,171705;383823,161904;381436,157854;379074,155214;387898,155798;392215,155937;398067,156902;403946,165447;408592,172505;402562,172226;355739,170461;351232,170385;343843,169953;337051,161638;334207,157067;332404,155226;334829,154185;341609,154452;345455,154388;346039,154223;356996,161638;357098,161980;362024,170461;355739,170461;355244,41257;348883,44405;348883,35620;355498,38844;355244,41257;370873,35620;370873,44405;364360,41168;364791,39784;364309,38844;370873,35620;459528,64083;463413,61037;465229,62166;466460,65962;464772,67296;457142,75002;459528,64083;469190,73580;469418,74278;469825,75345;471044,76652;472707,79344;472707,79979;473341,79991;473963,79966;473989,79344;475220,74938;476744,72336;477607,74380;478128,80588;478623,81400;478813,81426;479588,80448;482165,75725;482152,75713;483777,74291;482546,78988;482520,79585;480261,85704;475690,85438;472288,85171;470904,85196;471234,82353;470688,81527;469190,73580;447861,106195;447911,106233;447861,106195;451124,96585;453155,94299;454044,94198;454044,94223;457230,96204;454514,98692;450552,102031;451124,96585;468885,111769;471412,113902;473849,115222;473735,113724;471082,107021;474967,111312;475068,111489;476211,112416;476363,112403;477417,110575;479715,103199;480667,108849;480692,109179;480781,114079;481276,115032;482571,114156;485936,110118;487345,108861;487040,109610;485275,113597;484526,117291;484755,118701;482965,125810;479893,125671;476338,125214;471208,126382;469317,126902;469533,126775;471043,122128;467273,111134;466587,110486;468885,111769;231319,110156;233160,114270;233719,117126;233503,118472;236169,127042;234862,130889;234189,131104;233909,132349;235725,131841;237426,127232;238581,127207;237197,132184;236220,132577;236029,133834;238124,133060;239851,126927;239978,126889;241400,126547;240270,133123;239597,133491;239635,134773;241324,133834;242669,126470;243380,126496;243786,132425;243215,145120;242111,145438;242390,143153;241171,142721;241400,146504;242288,146771;244040,146098;244980,132006;244650,126597;244751,126610;245742,133047;247481,134316;247735,133060;245996,126851;247443,127385;248116,132628;250249,134113;250515,132856;249195,131955;248649,127930;250503,128172;257714,114828;260367,100114;261358,97816;261434,97676;269572,108531;269915,110055;275057,114486;301236,151798;302188,152814;302023,152814;290622,160140;292742,171782;299674,175006;303902,174257;307558,173788;317727,172797;319111,173508;327503,172988;333064,173330;343678,172035;351918,172175;355180,172289;364093,171858;368130,173000;372739,172772;378668,173242;389891,172404;395922,173546;401787,173991;410497,173800;412922,174410;415372,174206;422443,174435;429515,170931;425402,155074;416781,153093;418279,151798;444446,114486;449587,110055;449917,108646;458068,97676;458119,97740;459198,100228;461801,114828;468999,128172;469291,128184;470853,127943;470307,131955;468999,132856;469266,134113;471386,132641;472059,127397;473506,126851;471767,133059;472021,134316;473773,133047;474763,126610;474865,126597;474509,132031;475474,146085;477201,146771;478102,146504;478331,142721;477125,143153;477391,145438;476299,145120;475728,132437;476122,126496;476845,126470;478191,133872;479880,134773;479905,133491;479245,133123;478090,126547;479512,126889;479651,126927;481390,133059;483473,133834;483282,132577;482317,132183;480921,127207;482076,127232;483790,131828;485618,132348;485326,131104;484653,130888;483346,127042;486012,118497;485796,117114;486355,114270;488221,110093;488906,108455;488843,106957;485021,109255;482089,112670;481962,109115;481949,108760;480578,101549;479892,101142;479765,101155;476134,110372;476083,110690;476007,110588;471069,105484;470650,105230;464124,93131;457738,92916;455796,92941;452558,93157;450222,95594;450171,95569;449968,96051;447505,103085;446680,105687;445436,104976;453193,88205;457217,81908;462562,75611;465609,68819;465876,67918;465940,67841;466346,67448;466447,83495;470802,86492;470713,86974;469647,91963;471805,92941;471576,91671;470713,91265;471818,87583;472097,86441;472859,86441;472656,87291;472046,91379;473811,93093;473849,91811;473468,91836;473316,91189;473773,87901;474128,86530;475423,86682;474751,88688;474585,93106;474281,97118;474230,103935;475195,104380;475868,104215;477125,101561;475855,101511;475220,103098;474928,102450;475347,97816;475690,92471;475855,89335;476693,86860;476998,86898;476947,91595;478521,93500;478686,92217;478191,91265;478305,86974;478902,86999;479334,91786;481098,93500;481124,92243;481467,92623;483841,92738;483155,91659;482216,91582;481924,87761;481720,86517;483790,79648;483828,79064;485313,74164;485491,72285;485098,72171;480794,75268;480616,75459;480387,72958;480362,72628;474293,60529;469151,59754;464670,59703;458715,63068;458588,63004;458373,63576;452456,79775;451555,80004;452977,63576;457712,58916;457687,58599;460569,51642;465330,43123;475144,31494;478877,31049;467552,30567;458170,47554;455516,54904;455618,55070;455148,54866;451504,56517;450400,56631;449752,50004;450730,46462;452710,42526;452253,40876;454450,30884;462804,17884;467793,17769;463908,14557;451606,30668;449701,40127;447899,44773;447188,45599;446147,45599;444064,38819;445372,34236;445232,33474;445448,20448;446642,15383;449155,11929;451822,9416;449308,9149;441398,15319;441309,21591;441411,23533;442300,32243;442058,32306;440840,35264;440243,35366;435875,30452;435748,27164;435469,25565;434225,24752;434733,10723;439418,5378;440370,3791;438554,3360;430289,8768;430619,15040;431559,22467;432346,25158;431914,25526;431889,28916;427077,25641;426430,21388;425325,20423;425554,20435;423548,14875;424475,8273;424183,1557;422608,478;420463,7232;420260,13351;422888,20182;422646,20182;422811,23660;419320,22645;417543,19433;416349,18849;414178,12031;414572,8920;413531,4452;412490,2585;410903,6470;411398,13580;414115,19141;414737,21984;410738,20562;408859,17985;408135,17008;405393,13186;404516,6737;402930,5531;401190,10393;405532,17782;406421,19433;402434,19572;399375,18176;398994,20512;393039,22835;410306,22962;414267,142708;414419,141236;416882,137579;415765,133897;418799,124058;422926,119602;422456,115387;424106,111845;426658,106259;426582,106221;426849,106208;426963,106043;427623,107313;427623,107325;431521,108734;432067,108709;436180,106551;435444,98007;434809,97816;438884,95671;440306,91252;438148,87114;435406,86263;439164,84295;438402,75751;434073,74354;435901,73415;435165,64858;428283,64731;427242,56695;422824,55311;418787,57380;416730,52467;412299,51045;408186,53203;407322,54765;405494,51794;401063,50410;396950,52543;395655,56060;394373,54422;389904,53038;385816,55184;384394,59615;384483,59894;384178,59513;379709,58129;375634,60275;374225,64718;374745,66534;370911,66534;371571,62687;369070,55793;369248,55679;363243,43593;363649,43402;363776,43009;371304,46957;372790,47935;372790,32103;371317,33081;363433,37156;363039,36420;362798,36343;366823,28586;367800,27088;351969,27088;352946,28586;357047,36521;356069,37016;348439,33081;346954,32103;346954,47935;348452,46957;356133,42958;356514,43694;350508,55679;350686,55793;348185,62687;348858,66534;344770,66534;343894,60262;335337,59513;335019,59919;333712,55184;325142,54422;323872,56022;322578,52581;314020,51832;312218,54803;311342,53203;307216,51058;302785,52467;300728,57380;292260,56695;290102,60834;290851,64058;284363,64858;283614,73415;284985,74520;281100,75738;278954,79864;280351,84295;284109,86263;281354,87126;280605,95683;284528,97765;284084,98007;281938,102133;283334,106576;287994,108722;291892,107300;292755,106208;292945,106233;292869,106272;295281,111540;297173,115628;296602,119602;300575,123804;303762,133847;302620,137592;305552,141909;305705,143254;309209,22962;326475,22835;320508,20499;320153,18189;317067,19572;313094,19433;313982,17795;318324,10393;316585,5531;314998,6737;314122,13186;311380,17008;311392,17021;310643,17985;308764,20575;304791,21985;305400,19153;307025,15408;308117,13567;308980,10114;308955,9847;308612,6470;307165,2941;307025,2585;306644,2814;305438,5709;304943,8933;305324,12044;305298,12221;303457,18188;303191,18709;303216,18709;303140,18849;301972,19433;300195,22645;296691,23673;296856,20182;296589,20182;299268,13351;299039,7232;296894,491;295332,1544;295040,8273;295967,14875;293885,20524;294088,20512;293098,21388;292425,25654;287626,28929;287549,25298;287232,25031;287956,22480;288883,15040;289200,8756;280960,3347;279145,3791;280097,5378;284794,10736;285290,24955;284388,25425;283817,26657;283639,30453;279259,35366;278662,35264;277672,32382;277190,32116;278104,23521;278205,21591;278129,15319;270194,9136;267680,9416;270359,11930;272873,15395;274067,20436;274308,33538;275438,38819;273368,45599;272327,45599;271616,44773;269813,40127;267896,30668;255607,14558;251722,17770;252433,17719;253398,17224;256711,17884;258781,20055;260368,22099;261104,23203;262018,24663;265916,34490;267236,40736;267274,40723;267287,40850;266805,42526;268772,46462;269750,50017;269103,56631;268011,56517;264138,54879;263961,54955;263986,54905;261421,48214;261345,47541;251950,30567;247291,28993;245209,29145;243876,29234;243495,29412;241197,30643;240651,31049;240638,31049;240638,31075;240511,31468;244358,31494;254185,43136;258946,51642;259339,52670;261840,58637;261866,58574;261840,58866;266525,63563;267960,80017;267338,80029;267274,79776;261003,63220;260926,63004;260876,63043;254832,59704;250440,59792;245222,60529;239127,72628;239127,72920;238899,75459;238708,75269;234011,72285;234189,74151;235674,79077;235712,79687;237782,86517;237591,87736;237299,91570;236296,91633;235712,92763;238023,92624;238391,92217;238404,93500;240181,91786;240626,86999;241222,86974;241324,91265;240816,92217;240981,93500;242568,91608;242517,86898;242809,86860;243647,89335;243838,92471;244155,97816;244574,102437;244219,103060;243660,101523;242390,101549;243647,104215;244320,104380;245285,103936;245222,97105;244930,93106;244752,88675;244079,86682;245374,86530;245729,87888;246186,91189;246123,91773;245666,91811;245717,93093;247443,91379;246859,87279;246669,86441;247418,86441;247685,87583;248814,91240;247888,91659;247761,92941;249868,91964;248814,86974;248700,86492;249005,86504;253068,83495;253144,67448;253575,67842;253575,67854;253652,67956;253880,68794;256940,75611;262285,81972;266309,88205;274079,104976;272822,105687;272403,104139;269331,95582;269318,95569;266932,93131;263745,92941;261790,92928;255378,93131;248891,105180;248459,105484;243482,110588;243431,110677;243355,110359;239737,101155;238937,101549;237566,108760;237540,109331;237413,112657;234493,109255;230659,106957;230596,108455;231319,110156;313513,237647;312370,232696;313513,237647;298595,252387;296691,249924;296056,249289;298671,247537;301528,250559;298595,252387;338816,359234;339527,360669;342688,358841;345227,357254;342853,360352;340631,361621;338422,362891;338816,359234;341825,355108;343653,350830;343323,354791;345227,354156;350077,351769;348807,353280;343018,356606;341659,357101;341824,355108;346268,349230;349366,344469;348655,346373;348414,349154;352375,347338;356818,345104;349290,349865;346027,350741;346268,349230;352299,342336;353010,340597;355231,338845;354990,342336;359523,340203;360716,340038;353962,343606;351905,344241;352299,342336;359523,336712;363090,333538;362062,335747;366416,335671;368003,335366;367051,336230;362062,337575;358964,337982;359523,336712;369819,332103;372841,329882;373006,331938;377043,332814;375545,333145;371101,333221;369819,332103;378236,329412;394817,328066;388876,329171;388076,328612;382997,329564;379912,329564;377843,329640;378237,329412;386171,323775;386806,321236;386730,320436;387847,322658;387212,325121;385384,325273;386171,323775;396798,331710;391008,333462;383239,334643;396798,331710;398144,326390;400772,320842;400683,319408;401241,323610;398702,327825;396874,327584;398144,326390;405050,336077;405291,337664;400137,336395;398385,335442;401165,334731;405050,336077;407437,328853;409735,326632;410129,325756;408618,329958;406409,332345;404809,330834;407437,328853;411474,337423;414877,333538;414877,333614;413226,336864;411170,339645;410281,338528;411474,337423;417416,343200;414877,346221;413620,348367;411246,348443;412515,346780;413861,345193;417416,343200;418051,338845;420514,334731;417975,341143;416476,340991;418051,338845;422266,343365;423929,343682;424005,346539;422494,345586;418457,347656;417340,348519;418457,346297;422266,343365;427662,350906;427738,351769;424881,356060;423612,357660;425592,357889;431000,356137;428842,357736;423053,360034;419803,360821;421072,359158;425199,353762;426151,352404;423447,352493;416311,355032;416311,354004;420996,351769;422901,351376;427662,350906;429871,346691;432334,343060;432410,342908;431940,345434;429731,348684;428449,348836;429871,346691;407907,352099;409417,351541;413150,352252;412820,355895;412198,354080;409583,352658;407907,352099;405685,352023;403704,355819;403387,356060;403616,352963;401241,351934;400454,352175;399743,350906;405685,352023;402752,339734;402346,339086;404885,339569;404098,347262;404250,345358;402752,339734;428373,365341;422342,365988;422659,366864;425998,366928;427027,366776;425668,368032;418533,368350;420120,369467;422659,370102;418533,370965;411170,371600;408224,373504;400137,373822;394741,372717;402994,368756;409176,366928;410687,367487;411474,366776;420044,363995;430594,363437;430912,363437;428373,365341;391313,352023;391313,352023;393078,351134;394576,351058;398943,352658;398144,354473;397204,355108;397115,354004;392202,352658;391313,352023;390209,357660;389980,355591;387124,354397;385943,354004;384749,353204;386578,352404;390209,357660;384508,358206;384115,357101;381487,355591;379506,355971;378401,354791;379912,354232;381486,353762;385054,356771;384508,358206;377525,359476;376967,358993;372688,357812;370225,359234;368714,358917;369286,358358;375139,355667;377525,359476;369819,363995;367762,362497;361821,364630;360386,364402;361579,362726;367762,360593;370543,362332;369819,363995;360234,367563;354520,368908;355714,367258;358494,366065;362455,367334;362773,368350;360234,367563;353810,358917;357212,357889;361097,359399;360792,360745;356577,359476;354356,359476;353810,358917;368245,356467;367915,356137;366175,353521;362620,353839;360868,352810;363484,351769;368245,356467;371177,349078;367127,350512;366099,349954;370860,347491;375075,352099;374428,353356;374504,352493;371177,349078;378401,346462;375075,347021;374186,346691;376891,344875;378236,344799;382756,349954;381969,351223;382286,349636;378401,346462;390932,346221;390145,347567;387441,345269;384826,345751;384026,344634;387847,343682;390932,346221;392354,340508;391313,339810;388241,337905;384267,336788;385054,336077;391478,338604;392354,340508;397750,338134;392278,335519;393154,335277;396315,335519;398943,338058;398867,339645;397750,338134;394411,342971;393383,342971;393700,341549;394741,341460;397674,346856;397356,347656;396798,347973;396874,347262;394411,342971;353416,363119;352857,362091;345951,363602;344592,363602;351829,353204;354597,352328;356184,349801;360081,346615;361338,345663;366810,341067;370454,340762;372282,338693;377919,336712;383873,338210;385384,340508;382845,339162;375380,339480;373006,340838;375380,343530;372282,342730;365858,344076;363788,345751;366569,347173;367521,347567;364995,347567;358329,350588;357288,352099;358164,352099;359992,353356;360310,354562;358964,354156;350788,356771;348960,359704;351118,359628;353644,361304;353416,363119;350470,369061;349366,369619;348807,367804;342929,367093;349988,366458;350470,369061;438694,360745;444560,352252;443836,354397;442097,357812;438453,360986;438694,360745;449156,358434;450908,354956;451060,353762;453371,352404;452812,354397;448673,359399;449156,358434;313652,382582;321575,383915;359624,375701;359713,375701;397813,383915;405774,382582;426201,377935;423853,376932;419879,377795;414648,378113;417416,376450;420044,374622;430201,375891;431293,377580;433311,377554;442782,378316;443201,378113;447099,374622;451060,369619;453840,363437;456062,359399;457649,354638;457091,345980;456532,344710;454704,347097;447734,353521;447010,354004;447492,351858;447810,349560;447568,346221;446058,348125;444318,349319;442490,350271;442960,348367;442401,343530;440840,340597;439799,340114;439570,341549;436549,345751;436549,343682;432499,334566;431711,335519;429248,341625;428614,342260;428614,339810;428131,337271;426633,335442;426240,336712;425198,338058;425198,336560;421313,328536;418698,326555;418457,328942;418140,330605;417505,331710;415435,330199;413379,330834;414102,328371;411639,320271;409659,318532;408859,320436;407196,324245;406002,325679;405850,323229;397674,315129;396011,315129;396874,316868;394500,323140;392507,323699;392037,322340;383556,317821;382375,318138;383632,318938;381652,324486;373552,327825;351346,339962;336518,359552;322552,368832;313982,357888;316598,343199;326767,309860;334461,276407;330322,231286;321828,226602;306682,236187;305654,238409;307406,239678;307876,244846;308993,247385;307952,245950;307241,240948;305489,239221;304702,240719;299382,245874;292399,253326;292717,255789;294469,254926;296691,254050;306124,249848;311989,247537;317816,246674;321828,244846;325091,248019;325650,252615;325002,259915;323974,266885;300664,335201;289466,363843;290063,377681;313652,382582;313817,235209;312802,236225;311799,235209;312802,234194;313817,235209;59645,496983;66552,495929;64355,497478;42112,498824;59645,496983;88338,491549;111902,475591;112321,475388;109413,481761;90560,494101;84796,495510;69574,496970;88338,491549;118262,472887;120548,466006;122439,456814;125867,439522;128889,404380;129206,400724;130565,397296;132025,395620;130146,417305;129371,426585;129105,432006;127848,445667;128102,446607;128889,444639;129841,437745;130819,426852;131238,422320;131517,420136;132342,413445;136405,395620;138487,390618;138703,390415;135668,406894;125042,474029;113666,491118;105440,497174;70513,502493;97720,495409;104652,491397;105935,490293;107420,488922;118262,472887;129739,381972;130260,376335;130260,376120;130463,376120;131199,382798;131720,390199;130146,393640;129739,390923;129739,381972;129739,369759;133383,370178;133586,370914;134627,371232;136087,372997;140988,375180;141508,376755;137243,377694;134005,374977;129511,370483;129739,369759;145584,380398;147869,383217;150167,384359;153405,384461;153405,388638;147983,391240;146104,388536;139744,381236;139744,381211;140137,381135;145584,380398;142448,291452;158724,290830;164666,291985;174670,299907;176854,302510;178111,298549;169871,284990;172690,283644;181551,281663;180726,278642;182085,275925;184154,275506;190629,251524;192076,244757;195631,244541;199059,244541;198437,249746;196672,265184;194692,300542;191150,329412;191213,329425;191099,330098;191200,330275;191226,330275;191378,330148;191492,329488;195530,308566;196152,305430;197078,307207;201154,322010;202512,344850;200532,360796;197193,369543;192292,382899;190210,397702;190286,397677;190223,397893;190286,398045;190210,398020;184573,444943;184053,456192;189169,464126;241400,474550;231294,475388;231294,475426;231053,475400;230888,475413;230748,475629;230951,475756;231053,475756;231205,475781;231180,475806;243482,476949;232741,478092;232386,478092;232272,478193;232386,478308;232741,478308;235877,480605;233579,481329;219093,480504;191353,479450;177273,479666;175089,479666;172791,479869;171433,474867;173109,473927;173528,475908;176130,477470;183011,475908;207502,477355;207502,477317;207705,477355;207781,477355;207997,477127;207768,476924;207718,476924;207591,476898;207565,476924;184154,473927;177793,473090;178631,469014;178682,468189;178530,467148;178111,457766;180206,414080;181653,397499;184052,388942;185411,384689;190210,356314;187709,328167;186757,326492;178936,311790;175813,306470;171331,300846;166646,295324;158292,293229;148809,291045;145368,291248;142448,291451;145901,120364;143908,115146;145990,113381;146206,112124;148187,110664;148910,113686;145901,120364;144327,123804;144543,122763;143908,120465;145482,122763;144327,123804;138804,98260;141204,80334;142029,80537;143286,82099;149228,88777;151843,99403;152363,102844;151322,102958;150370,108379;149228,102640;148085,88980;145051,85120;142651,83457;143387,86060;144758,90021;145584,92420;144644,99301;143819,98159;140810,93195;140721,92560;140556,92433;140429,92585;140543,93360;140467,93360;144543,107020;146523,108684;144758,110144;143908,108785;138804,98260;161949,130063;155068,128603;151526,126102;150370,122446;150142,121887;150485,122357;152770,124122;161949,130063;157150,112543;159562,111299;162685,111299;164983,112746;163193,112848;157772,114105;156007,114625;155271,114105;157150,112543;158089,103999;164031,103364;170811,106500;172169,108379;170595,107643;157467,104723;155690,104621;158089,103999;165186,97943;165707,93982;167472,89399;168932,84498;171331,78658;171331,78442;172690,80220;173109,83241;171027,91583;168627,97626;164755,100660;165186,97943;157937,117444;159435,119805;162266,116606;162685,116301;163409,120148;158204,120148;157353,117545;157937,117444;160882,117977;159854,118650;158838,117977;159854,117304;160882,117977;157353,116301;158724,115057;161632,114308;164234,114943;162266,115260;157353,116301;175292,118701;179990,123284;184573,127143;185513,127867;186452,128819;189994,130266;190210,132767;187392,131422;186757,131523;184472,129759;182085,130165;183012,133910;187506,136944;188534,139649;184472,143089;178936,143292;174150,141845;173007,143825;167789,143394;159245,142683;152160,138087;149647,132971;148606,127232;150485,130165;152364,133402;159448,139763;172690,141324;173426,140271;169249,136944;172169,136944;179253,141528;183011,141324;181234,140588;179165,139026;178212,136525;180510,135891;183012,136119;181653,135484;178631,132666;177997,129644;180092,128819;180206,126001;171230,117748;170392,115577;170493,115463;175292,118701;178835,117939;178733,118167;181348,120465;185513,125467;186033,126724;182707,123703;178530,118383;178098,117888;178834,117939;192914,134951;193333,135573;189575,142784;189575,141845;192698,136424;192914,134951;182910,168747;191657,178117;202715,201274;204798,212738;202093,225358;201357,228176;199275,225980;199275,221917;198234,207533;191657,191777;189474,188972;190312,191155;196990,218680;196571,222133;193447,220559;188534,214617;188509,214642;188471,214452;188369,214388;188306,214464;188331,214630;188331,214617;186871,223999;184256,223059;181450,222234;178631,219619;177489,218578;177171,217321;174467,213677;174467,211697;172791,208371;171534,212217;170595,219200;171027,222958;174772,223796;182288,226081;199275,230474;208251,231820;219601,231616;224299,228684;229313,225980;226698,230575;226749,230613;226216,230817;226114,230956;226228,231045;226241,231045;226812,230829;226800,230880;231916,229115;235141,228176;233262,231198;230583,233178;230545,233191;230113,233470;230126,233622;230202,233635;230278,233597;230697,233305;230773,233381;240778,232239;242657,234321;238061,235362;230583,238028;230367,238066;230227,238256;230405,238396;230431,238396;230659,238333;230659,238396;240575,243081;241082,244960;233059,241824;228158,241202;228679,241722;233478,244541;235458,246940;233795,248184;228475,244439;216478,242040;196774,242243;181145,240999;164348,239640;157670,239335;152985,225154;150992,206479;153303,212839;156528,217753;156845,225040;162571,236415;163815,236301;165491,237038;171661,237038;178631,237977;184471,238916;209495,241418;209482,241367;210206,241583;210269,241583;210434,241481;210346,241253;209558,241037;209609,240999;200316,238396;192394,236936;187392,235362;185830,234841;172474,232658;165605,228684;164755,228481;161225,223694;161949,217016;165605,215455;170912,207215;170912,203559;174251,204917;176029,209310;176029,209285;176143,209513;176321,209602;176448,209564;176499,209259;176435,209120;175508,204092;175089,199395;173832,197414;172169,195954;172271,191574;171230,188756;169351,186991;169046,184896;167891,180211;169148,180427;173211,187296;175293,192095;176448,192399;176029,188451;176854,180427;175508,173749;176753,169572;174670,162894;174670,160507;174670,149551;175292,151430;182910,168747;205737,223999;207413,211900;207197,210973;207616,211900;210231,216090;212618,220457;209089,223377;205953,225878;205737,223999;218357,229535;216478,230157;204391,229535;206055,228176;213659,223377;213875,223174;218357,229535;215234,176555;226597,167909;238658,161320;240499,160317;236080,164050;227435,169991;222115,174067;218154,178637;214599,191574;223994,221511;225759,225357;223994,224837;216580,211900;210968,194291;215234,176555;245056,158464;252014,155493;243533,160267;240029,162349;241603,160812;245056,158464;235369,211430;235369,226399;235357,226297;232538,224837;231091,224837;228996,221511;227219,217854;226279,216293;228679,214719;231294,213360;235369,211430;223791,205336;231383,202213;233795,199598;234722,201172;235369,201540;235369,209297;233478,210034;227841,212738;225022,214211;224197,212217;223473,210135;222001,205958;223791,205336;240499,200855;246402,200855;246199,202112;248446,200855;251912,200855;251633,202315;254121,201071;254286,200855;256013,200855;255899,201159;254845,203153;259758,201274;260507,200855;458982,200855;459719,201274;464619,203153;463578,201159;463451,200855;465191,200855;465343,201058;467857,202315;467565,200855;471031,200855;473265,202112;473075,200855;478686,200855;478686,228735;477747,230982;474750,232455;473379,235578;473900,237241;473684,241722;474839,243297;475576,241519;478686,238371;478686,241164;475042,244744;475258,246001;474750,252362;478686,255142;478686,285371;460468,388079;413582,382861;376230,381160;331795,384639;313728,385274;258755,388194;240498,285371;240498,255218;244739,252362;244218,246001;244421,244757;240498,240936;240498,238295;240574,238295;243901,241507;244637,243297;245780,241723;245577,237241;246084,235578;244739,232442;241717,230995;240663,228481;240498,228379;240498,200855;240499,200855;244015,187093;244955,186458;246085,186674;248180,189695;247139,189175;244637,189276;242847,190635;244015,187093;250465,186267;252864,185112;255480,187512;255378,189492;251417,187296;249640,188235;250465,186267;258501,188350;259339,188235;259860,190952;257663,188870;258501,188350;460138,188235;460976,188350;461814,188870;459617,190952;460138,188235;463985,187512;466600,185112;468999,186255;469837,188235;468073,187296;464099,189492;463985,187512;473379,186661;474535,186471;475474,187093;476617,190635;474840,189276;472326,189175;471297,189695;473380,186661;488703,233381;488780,233305;489198,233597;489275,233635;489338,233623;489364,233470;488919,233191;488907,233191;486202,231198;484323,228176;487561,229116;492665,230880;492652,230830;493223,231045;493248,231045;493350,230956;493261,230817;492715,230614;492766,230576;490163,225980;495166,228684;499863,231617;511226,231820;520202,230474;537189,226094;544692,223783;548450,222958;548869,219200;547930,212217;546686,208358;545022,211697;545022,213678;542305,217334;541988,218578;540833,219619;538027,222222;535208,223060;532606,224012;531146,214604;531133,214617;531171,214465;531108,214388;531006,214452;530968,214630;530943,214604;526029,220559;522906,222120;522487,218692;529153,191155;530003,188972;527807,191790;521230,207520;520202,221904;520202,225980;518120,228176;517371,225358;514666,212738;516749,201274;527807,178117;536554,168747;544184,151418;544807,149551;544807,160508;544807,162907;542712,169572;543956,173749;542610,180415;543448,188451;543029,192399;544185,192095;546267,187296;550317,180415;551574,180211;550431,184896;550114,186978;548235,188768;547206,191574;547295,195954;545645,197414;544388,199395;543956,204092;543042,209132;542978,209259;543017,209564;543156,209602;543321,209513;543436,209297;543448,209310;545226,204930;548552,203572;548552,207203;553872,215442;557528,217029;558252,223695;554710,228481;553872,228684;546990,232658;533647,234841;532085,235362;527071,236923;519161,238396;509880,240999;509918,241037;509131,241253;509030,241481;509195,241583;509271,241583;509982,241367;509982,241418;535006,238917;540833,237977;547828,237025;553973,237025;555649,236301;556893,236403;562632,225053;562949,217753;566174,212840;568472,206479;566504,225154;561807,239336;555128,239640;538332,240999;522690,242243;502999,242040;491001,244427;485682,248184;484019,246940;485999,244541;490785,241722;491319,241202;486405,241837;478382,244960;478902,243081;488818,238396;488818,238333;489046,238396;489072,238396;489237,238257;489097,238066;488894,238028;481403,235362;476820,234321;478686,232239;488703,233381;483816,211164;488196,213360;490785,214719;493185,216280;492258,217854;490481,221498;488386,224837;486939,224837;484108,226297;483917,227237;483816,227237;483816,211164;483816,211164;483816,201705;484742,201159;485682,199598;488081,202213;495686,205336;497464,205971;496016,210135;495280,212217;494442,214198;491624,212738;485999,210034;483816,209107;483816,201705;483816,201705;504865,191574;501323,178637;497362,174067;492043,169992;483384,164050;478978,160317;480819,161320;492868,167909;504243,176555;508509,194278;502885,211900;495470,224837;493706,225358;495470,221498;504865,191574;475931,160279;467463,155480;474408,158464;477861,160812;479448,162349;475931,160279;515073,229522;502999,230144;501107,229522;505589,223174;505805,223390;513422,228176;515073,229522;512267,210973;512064,211900;513740,224012;513524,225878;510401,223390;506846,220457;509245,216077;511861,211900;512267,210973;540528,143292;535005,143089;530943,139649;531984,136932;536453,133910;537392,130152;535005,129746;532707,131523;532085,131422;529267,132768;529470,130254;533025,128806;533964,127867;534891,127143;539487,123284;544185,118701;548971,115451;549085,115565;548235,117749;539284,126001;539386,128807;541468,129632;540833,132666;537811,135485;536453,136107;538967,135891;541252,136513;540325,139027;538230,140588;536453,141325;540211,141528;547295,136932;550228,136932;546051,140271;546787,141325;560029,139763;567113,133402;568992,130152;570871,127232;569818,132971;567329,138087;560232,142670;551688,143407;546470,143813;545327,141845;540528,143292;529889,142784;526144,135573;526563,134951;526766,136424;529889,141845;529889,142784;533964,125467;538129,120465;540744,118167;540630,117939;541391,117875;540934,118383;536770,123703;533444,126724;533964,125467;546787,80207;548146,78442;548146,78658;550533,84498;551993,89399;553770,93982;554290,97943;554709,100647;550850,97626;548450,91583;546368,83241;546787,80207;561388,103999;563774,104621;562010,104723;548869,107643;547295,108366;548666,106500;555446,103364;561388,103999;564193,114105;563470,114625;561692,114105;556271,112861;554506,112746;556792,111299;559928,111299;562314,112543;564193,114105;556792,116288;557211,116606;560054,119792;561540,117444;562111,117545;561273,120148;556068,120148;556792,116288;560651,117977;559610,118663;558582,117977;559610,117291;560651,117977;557211,115247;555230,114943;557833,114308;560753,115044;562111,116288;557211,115247;566694,124122;568992,122344;569322,121887;569094,122446;567951,126102;564396,128591;557528,130051;566694,124122;567634,99403;570249,88777;576178,82099;577435,80525;578273,80321;580673,98260;575569,108785;574718,110144;572953,108684;574934,107021;578997,93360;578921,93347;579048,92586;578921,92433;578743,92560;578667,93182;575671,98159;574833,99302;573906,92420;574718,90021;576077,86060;576813,83457;574414,85120;571392,88980;570249,102641;569094,108366;568167,102958;567113,102844;567634,99403;574934,122751;575150,123792;573995,122751;575569,120478;574934,122751;573576,120364;570554,113686;571290,110664;573271,112124;573474,113381;575569,115146;573576,120364;577016,291452;574096,291261;570656,291045;561172,293229;552830,295324;548146,300847;543651,306471;540528,311790;532707,326492;531768,328155;529267,356314;534066,384677;535412,388942;537811,397499;539284,414080;541366,457753;540934,467148;540795,468189;540833,469027;541683,473090;535323,473928;511911,476924;511899,476898;511759,476924;511708,476924;511480,477127;511695,477356;511759,477356;511962,477317;511962,477356;536452,475908;543346,477470;545949,475908;546368,473928;548044,474867;546685,479869;544387,479666;542191,479666;528111,479450;500383,480504;485897,481317;483599,480606;486710,478308;487091,478308;487205,478194;487091,478092;486710,478092;475995,476949;488297,475807;488271,475781;488411,475756;488513,475756;488716,475629;488576,475413;488411,475400;488170,475426;488195,475388;478064,474550;530320,464114;535411,456192;534891,444943;529267,398020;529190,398045;529254,397893;529190,397677;529267,397703;527184,382899;522284,369556;518945,360809;516964,344838;518323,322011;522373,307207;523325,305430;523947,308566;527984,329488;528098,330149;528238,330276;528263,330276;528378,330098;528251,329412;528327,329412;524785,300529;522804,265184;521027,249746;520405,244541;523845,244541;527387,244744;528835,251524;535322,275506;537392,275925;538750,278629;537925,281663;546787,283644;549592,284990;541365,298549;542610,302510;544806,299907;554810,291985;560752,290830;577016,291452;579352,381134;579733,381211;579733,381236;573372,388536;571493,391240;566072,388638;566072,384461;569310,384359;571595,383216;573906,380398;579352,381134;579733,380804;579733,380817;579695,380804;579733,380804;578476,375180;583390,372996;584837,371219;585878,370914;586094,370178;589750,369759;589953,370495;585472,374977;582234,377694;577956,376754;578476,375180;589750,381972;589750,390923;589319,393627;587770,390199;588277,382798;589014,376120;589217,376120;589217,376335;589750,381972;590575,404380;593597,439522;597050,456814;598917,465993;601202,472874;612057,488921;613542,490292;614825,491397;621744,495409;648964,502493;614037,497173;605798,491118;594435,474029;583796,406881;580774,390415;580977,390618;583072,395620;587135,413445;587947,420136;588227,422307;588658,426852;589636,437745;590575,444639;591363,446606;591616,445667;590372,432019;590106,426585;589318,417305;587440,395620;588912,397296;590258,400724;590575,404380;607575,475604;631139,491549;649903,496971;634681,495498;628904,494089;610064,481761;607156,475388;607575,475604;652925,495929;659844,496983;677365,498824;655109,497478;652925,495929;597050,492895;580571,491651;577334,491435;577334,489772;576178,485913;580457,485697;593394,486547;597876,486852;600681,490394;603513,493631;597050,492895;574718,478930;573994,475591;571912,465383;569627,451520;567532,427728;566910,406881;570249,400838;571595,397182;573271,396560;574832,395100;575048,395303;582348,417000;584316,439624;593698,479450;591832,479755;589636,479552;576292,478727;574718,478930;564612,426699;563965,431765;563152,431600;562416,426484;561489,419704;560753,412722;558874,398959;564828,392802;567329,393424;569716,394478;565552,401156;564714,402920;564079,407300;564612,426700;572953,492476;571493,495409;570135,498329;559077,498735;549390,497275;553046,496133;546051,495828;532504,496970;518945,498532;508928,498837;496524,500195;487040,500398;485161,499890;492563,498215;497984,498012;500384,497389;498302,496348;490595,495929;489440,495409;490900,494673;495686,493314;492563,492794;488386,491651;491103,491029;527286,489048;539601,487271;549707,481317;551992,479755;550012,484656;544489,488211;544476,488249;544438,488211;544070,488211;543816,488337;543969,488604;544311,488629;544388,488629;552196,488845;555014,486852;553770,478409;553567,476949;551472,475908;551383,473928;545530,430038;542928,409586;540833,396154;536986,383420;533025,363817;532809,356213;532288,351731;532606,339530;540833,317846;552107,299272;557629,296987;563673,295641;574718,293648;575772,294067;568992,295426;562416,298231;554709,302002;551789,305950;547104,313352;544489,322950;540211,331088;539601,337855;540744,353915;541772,361215;540744,358701;536872,340368;536554,337347;535729,339429;536148,348494;537621,357660;540934,371118;545530,382176;546685,385921;544692,383115;541150,377059;539385,374038;538966,375294;540629,379243;542712,384677;545746,399366;547930,415959;548869,424186;550634,427106;551573,435866;552830,449006;553465,457652;554811,462146;556169,468507;556474,467047;554912,453284;553363,420326;552932,413141;550113,387901;549390,385299;550634,387482;551472,390098;555128,403339;556474,418447;557629,442125;559711,460267;562530,480390;560549,494266;556893,495714;554709,496450;560143,496869;566072,495929;567227,491435;562415,468392;560651,450047;559927,438900;568167,482688;569309,483831;568890,481850;565958,465269;565437,461829;566808,456725;568167,456509;568776,460470;571696,480707;572953,492476;440916,425785;399642,428477;378897,426281;359713,422091;359611,422091;340644,426293;320330,428477;278370,425938;268303,408761;315595,407808;339400,405650;359612,401410;359713,401410;379963,405663;403844,407808;450933,408646;440916,425786;179888,487271;192191,489048;228361,491029;231091,491651;226901,492794;223791,493327;228564,494673;230037,495409;228882,495929;221175,496348;219093,497389;221480,498012;226901,498215;234303,499890;232437,500411;222953,500208;210536,498837;200532,498532;186973,496970;173426,495815;166443,496133;170087,497275;160387,498748;149329,498329;147984,495409;146524,492476;147780,480695;150688,460470;151323,456509;152668,456725;154027,461829;153506,465269;150586,481850;150167,483831;151323,482688;159562,438900;158826,450047;157048,468392;152262,491435;153405,495929;159346,496856;164755,496450;162571,495714;158928,494266;156947,480390;159765,460267;161848,442112;162990,418447;164349,403339;168005,390098;168830,387495;170087,385299;169351,387901;166532,413141;166126,420339;164552,453285;162990,467047;163308,468507;164666,462146;166025,457665;166647,449006;167891,435879;168830,427106;170595,424186;171535,415959;173731,399378;176753,384689;178847,379256;180511,375294;180092,374038;178314,377059;174772,383115;172792,385933;173934,382176;178530,371118;181869,357673;183316,348494;183748,339429;182910,337347;182593,340368;178733,358714;177692,361215;178733,353915;179889,337855;179254,331088;174988,322950;172385,313352;167688,305950;164755,301989;157049,298231;150485,295426;143693,294067;144759,293661;155792,295629;161848,296987;167370,299272;178632,317846;186871,339530;187189,351718;186668,356213;186452,363817;182491,383420;178632,396153;176550,409598;173934,430038;168107,473928;168005,475908;165923,476949;165707,478422;164450,486852;167269,488845;175090,488629;175166,488629;175509,488604;175661,488337;175407,488210;175026,488210;175001,488249;174988,488210;169453,484656;167472,479768;169770,481329;179889,487271;155385,407300;154750,402920;153925,401156;149748,394478;152160,393437;154649,392814;160603,398959;158724,412721;157988,419704;157048,426484;156325,431600;155512,431765;154865,426699;155385,407300;145482,475591;144759,478930;143172,478727;129841,479565;127645,479768;125766,479450;135148,439624;137141,417000;144441,395303;144644,395100;146206,396560;147869,397182;149228,400838;152567,406894;151945,427728;149850,451520;147564,465384;145482,475591;142143,489772;142143,491435;138906,491651;122439,492908;115977,493632;118783,490394;121601,486852;126083,486547;139020,485697;143286,485925;142143,489772;15451,504690;24325,505312;50999,506035;102418,501554;106900,499586;111483,499472;140061,498418;142969,498418;145787,500309;149431,501033;166443,501033;195212,502607;217938,503953;224197,504994;229834,504372;235763,504055;237337,503331;241603,503750;243596,504474;241717,501236;240778,500513;242847,499586;248598,499992;246402,497592;241501,496247;242657,495409;246719,495510;243063,493327;242022,493225;240879,492273;233173,488934;223473,488528;216389,486966;205737,487690;201471,487271;190629,486230;177895,484567;173426,482573;175927,482053;179063,482269;190108,481634;200951,481850;228158,484033;233579,484249;235979,483513;247862,484655;251925,482992;256102,483411;253804,481329;255568,480809;257244,480390;263084,480694;262780,480187;258819,477686;257359,477584;256724,476314;258717,476530;257041,474969;252356,472569;245577,470385;239419,471020;233579,470487;221378,469014;190108,462349;186452,448587;188953,426585;189791,419082;190832,412087;191873,405625;195936,379459;200951,368515;201750,366509;202411,364655;204480,357787;205635,350995;204290,319928;199059,304389;197078,301481;197612,296784;200316,252057;201357,244757;203350,244541;213240,244338;226901,246102;232538,250597;235357,252882;235369,252907;235369,285370;358228,507152;359586,508016;360944,507152;483815,285370;483815,253123;484107,252882;486939,250597;492563,246102;506224,244338;516126,244541;518120,244744;519161,252057;521865,296784;522373,301481;520405,304388;515187,319928;513841,350995;514984,357774;517066,364655;517726,366496;518526,368515;523541,379459;527604,405624;528645,412087;529686,419082;530511,426585;533025,448587;529368,462349;498086,469027;485898,470487;480045,471008;473900,470385;467133,472569;462436,474969;460772,476530;462753,476314;462118,477571;460658,477685;456697,480174;456380,480707;462220,480390;463896,480809;465660,481316;463375,483424;467539,482992;471602,484655;483498,483513;485898,484249;491319,484033;518526,481850;529368,481634;540427,482269;543550,482066;546051,482573;541569,484554;528835,486230;518006,487271;513740,487690;503101,486953;496016,488528;486304,488934;478597,492273;477442,493225;476401,493314;472757,495510;476820,495409;477963,496247;473062,497592;470879,499992;476617,499573;478686,500500;477747,501236;475881,504474;477861,503750;482140,503331;483701,504055;489656,504372;495280,504994;501526,503953;524265,502607;553046,501033;570034,501033;573690,500297;576496,498418;579416,498418;607981,499471;612577,499573;617059,501541;668465,506035;695164,505312;704026,504689;710272,500297;704432,498215;684716,495092;660542,493835;652925,493225;613301,475070;608197,457550;606737,446924;606318,424300;606420,420022;606407,418143;606318,415108;606001,405320;607461,373314;609022,361939;609454,341092;608400,330885;607042,323051;599437,298549;591413,273741;586716,261337;578578,235882;574833,222755;575353,214719;576178,196691;572953,173216;572014,161244;573576,148510;573576,144448;575569,136310;577232,127664;577854,111299;577334,110042;579936,105878;582970,95023;580571,80004;576711,78138;575455,79801;566593,91583;564828,101066;564396,102412;561387,100863;551256,81363;548869,76259;548768,76145;546990,76360;542509,85019;545530,101181;545530,107427;543448,109623;541049,109623;537392,113686;537291,114943;535323,115248;537392,116720;535831,119945;528226,128489;524785,131320;524988,132463;524366,136424;531146,144867;532923,144333;535729,145603;539386,146009;541569,145489;541569,149145;537811,159670;533545,168214;526245,175628;523325,179996;520926,184490;520291,181151;512991,169369;460976,144867;449918,144232;453155,153627;464200,159467;495064,179171;500904,195015;498721,201896;497984,204194;492982,202417;488488,200119;486202,197313;484425,195434;482038,193758;480578,191892;478496,190851;478179,187918;472542,185214;471501,186039;470142,184274;463896,183957;462321,186775;460874,186039;457218,189175;457319,191359;454818,191155;453269,194177;453676,195726;265814,195726;266221,194190;264659,191156;262145,191359;262247,189175;258603,186052;257143,186788;255569,183957;249322,184274;247964,186052;246936,185214;241299,187931;240981,190851;238899,191892;237439,193771;235039,195434;233262,197313;230977,200131;226495,202416;221480,204194;220757,201909;218573,195015;224413,179170;255264,159467;266322,153627;269547,144244;258501,144867;206474,169369;199174,181151;198551,184490;196152,179996;193232,175628;185932,168214;181653,159670;177895,149132;177895,145489;180092,146009;183748,145603;186554,144346;188331,144867;195111,136424;194489,132463;194692,131307;191251,128489;183634,119945;182085,116720;184154,115260;182174,114943;182085,113686;178428,109623;176029,109623;173934,107440;173934,101181;176955,85019;172474,76360;170709,76144;170595,76259;168208,81375;158089,100876;155068,102425;154649,101079;152884,91583;144022,79814;142765,78138;138906,80017;136506,95023;139528,105878;142143,110042;141610,111299;142232,127651;143908,136310;145901,144460;145901,148510;147463,161231;146523,173229;143286,196691;144124,214719;144644,222755;140886,235882;132761,261325;128063,273728;120027,298549;112422,323051;111064,330872;110023,341092;110442,361939;112003,373314;113463,405320;113146,415121;113057,418143;113044,420022;113146,424287;112740,446924;111280,457550;106176,475070;66552,493225;58934,493835;34749,495092;15032,498215;9205,500309;15451,504689;460747,476023;453422,480530;450832,482332;438974,485735;370390,507203;360945,508346;413353,477216;426582,477013;433438,476810;460747,476022;719413,506200;717293,509209;587109,519734;519161,523251;473798,525054;402676,524635;359789,524622;359777,524597;359777,524635;316890,524635;245767,525054;200392,523251;132469,519734;2273,509209;165,506200;2298,503179;8760,500360;9281,503458;9332,503509;8925,504512;11668,506378;10449,506404;12239,506607;25709,507572;30775,507178;58985,507495;107268,509806;108855,507495;114796,507902;134843,510111;133256,508714;138525,507495;158191,510504;167815,509806;177044,509806;179431,509806;181666,508410;185627,508410;212669,509514;259098,509108;274130,508714;302353,512713;301693,512015;298659,509514;341799,514224;359700,516281;377767,514224;420895,509514;417873,512015;417213,512713;445436,508714;460468,509108;506909,509514;533952,508410;537900,508410;540147,509806;542522,509806;551751,509806;561388,510504;581041,507495;586310,508714;584735,510111;604782,507902;610724,507495;612298,509806;660568,507495;688804,507178;693857,507572;707340,506607;709130,506404;707898,506378;710641,504512;710234,503509;710285,503458;710806,500360;717281,503179;719414,506200;306225,477216;358634,508346;349188,507203;280605,485735;268734,482332;266144,480530;258819,476023;286140,476797;292996,477000;306225,477216;688804,673797;695152,656429;701614,673797;688804,673797;690251,645498;672007,692282;682075,692282;685934,681706;704635,681706;708673,692282;718995,692282;700255,645498;690251,645498;658143,645498;667551,645498;667551,692295;658143,692295;658143,645498;658143,645498;628155,684398;651693,684398;651693,692295;618748,692295;618748,645498;628155,645498;628155,684398;583504,673797;589852,656429;596327,673797;583504,673797;584951,645498;566720,692282;576788,692282;580635,681706;599336,681706;603398,692282;613720,692282;594956,645498;584951,645498;540769,665316;533774,665316;533774,653407;541163,653407;550431,654449;552869,659222;549263,664707;540769,665316;550253,671702;550253,671575;555471,670128;562594,658651;554951,646666;544235,645511;524366,645511;524366,692307;533774,692307;533774,672743;535666,672743;548273,682113;555090,692307;566390,692307;560702,683154;550253,671702;480972,645511;518094,645511;518094,653408;504243,653408;504243,692307;494823,692307;494823,653408;480972,653408;480972,645511;480972,645511;476706,678710;469063,690987;458018,693082;438745,677072;447899,676222;458094,685172;467311,678710;455402,671842;440446,657788;457510,644711;475411,658905;465940,659286;457370,652494;449460,657127;459922,663209;476706,678710;421555,645498;430975,645498;430975,670077;428373,686620;412795,693082;393662,670471;393662,645498;403070,645498;403070,670801;404238,680856;412541,684982;421555,671334;421555,645498;421555,645498;361694,673797;368029,656429;374491,673797;361694,673797;363128,645498;344897,692282;354965,692282;358812,681706;377513,681706;381563,692282;391872,692282;373120,645498;363128,645498;312878,645498;321638,645498;321638,692295;312154,692295;293453,661774;293326,661774;293326,692295;284566,692295;284566,645498;293707,645498;312726,676742;312878,676742;312878,645498;253588,665316;246593,665316;246593,653407;253982,653407;263250,654449;265687,659222;262082,664707;253588,665316;263059,671702;263059,671575;268303,670128;275412,658651;267769,646666;257041,645511;237185,645511;237185,692307;246593,692307;246593,672743;248484,672743;261091,682113;267896,692307;279208,692307;273520,683154;263059,671702;202995,684398;229148,684398;229148,692295;193587,692295;193587,645498;228298,645498;228298,653408;202995,653408;202995,663805;226533,663805;226533,671702;202995,671702;202995,684398;202995,684398;150193,645511;187315,645511;187315,653408;173451,653408;173451,692307;164044,692307;164044,653408;150193,653408;150193,645511;145927,678710;138297,690987;127251,693082;107966,677072;117120,676222;127315,685172;136532,678710;124623,671842;109667,657788;126731,644711;144632,658905;135161,659286;126591,652494;118694,657127;129143,663209;145927,678710;75871,684398;102024,684398;102024,692295;66463,692295;66463,645498;101174,645498;101174,653408;75871,653408;75871,663805;99409,663805;99409,671702;75871,671702;75871,684398;75871,684398;51901,645498;61435,645498;50060,692295;40005,692295;30775,657343;30648,657343;21431,692295;11172,692295;0,645498;9674,645498;16657,677669;16784,677669;25290,645498;36526,645498;44702,678190;44829,678190;51901,645498;620931,575595;620931,586704;640546,586704;640546,594614;620931,594614;620931,614482;611524,614482;611524,567699;643619,567699;643619,575595;620931,575595;620931,575595;570681,601279;568320,591097;581269,575011;594143,590957;581269,607170;570681,601279;603881,591160;581206,566911;558582,591351;581320,615282;603881,591160;536237,575595;522373,575595;522373,614495;512965,614495;512965,575595;499101,575595;499101,567698;536237,567698;536237,575595;536237,575595;464340,614482;455580,614482;455580,567698;464734,567698;483739,598917;483879,598917;483879,567698;492639,567698;492639,614482;483155,614482;464467,583974;464340,583974;464340,614482;421199,575595;421199,585993;444725,585993;444725,593903;421199,593903;421199,606586;447340,606586;447340,614482;411792,614482;411792,567699;446477,567699;446477,575595;421199,575595;421199,575595;393484,614482;393484,577639;393357,577639;384267,614482;375189,614482;365972,577639;365832,577639;365832,614482;357085,614482;357085,567698;371203,567698;379620,599603;379773,599603;388063,567698;402244,567698;402244,614482;393484,614482;393484,614482;347411,614482;337940,614482;319239,583974;319112,583974;319112,614482;310351,614482;310351,567698;319505,567698;338524,598917;338651,598917;338651,567698;347411,567698;347411,614482;279373,587504;272378,587504;272378,575595;279767,575595;289048,576649;291460,581410;287867,586907;279373,587504;293682,614495;304994,614495;299306,605341;288844,593915;288844,593763;294075,592328;301198,580839;293555,568866;282839,567698;262970,567698;262970,614495;272378,614495;272378,594944;274270,594944;286877,604313;293682,614495;293682,614495;228780,575595;228780,585993;252306,585993;252306,593903;228780,593903;228780,606586;254934,606586;254934,614482;219372,614482;219372,567699;254083,567699;254083,575595;228780,575595;228780,575595;197675,614482;187544,614482;170874,567698;181132,567698;192838,602333;192978,602333;204417,567698;214408,567698;197675,614482;197675,614482;148796,607170;138208,601279;135834,591097;148796,575011;161670,590957;148796,607170;171407,591160;148720,566911;126108,591351;148834,615282;171407,591160;87475,580242;84923,590564;98330,607170;109363,603183;109363,597292;98584,597292;98584,589396;118910,589396;118910,608020;98914,615282;75185,590957;98381,566899;118326,580636;108918,582400;98457,575011;87475,580242;1401438,279124;1402466,291604;1402466,335176;1383917,335176;1383917,299387;1382711,284698;1378864,279518;1372427,277664;1363782,280305;1358525,287300;1357103,303411;1357103,335176;1338555,335176;1338555,265057;1355783,265057;1355783,275354;1378890,263483;1390126,265692;1397807,271329;1401438,279124;1300162,316094;1287987,321629;1275761,316094;1270822,300110;1275761,284139;1287987,278591;1300162,284139;1305088,299983;1300162,316094;1287911,263470;1269273,268028;1256349,281232;1251803,299133;1256349,319623;1269667,332395;1288050,336750;1313899,326289;1324170,299920;1314001,273805;1287911,263470;1218540,265057;1237102,265057;1237102,335163;1218540,335163;1218540,265057;1218540,238383;1237102,238383;1237102,255548;1218540,255548;1218540,238383;1205590,319585;1207177,333982;1192514,336763;1183474,335074;1177558,330720;1174955,323483;1174359,310406;1174359,279848;1165840,279848;1165840,265057;1174359,265057;1174359,251130;1192983,240301;1192983,265057;1205654,265057;1205654,279848;1192983,279848;1192983,308109;1193352,318100;1195002,320449;1198138,321363;1205590,319586;1137007,305201;1136271,314241;1131853,320385;1122280,323686;1114891,320842;1111971,314114;1115602,307575;1125708,304338;1137007,301494;1137007,305201;1137007,305201;1155023,312120;1155213,290474;1152737,273868;1144193,266416;1125708,263470;1105115,268358;1095339,283403;1112187,286437;1116668,279606;1124387,277664;1134354,279949;1137007,287567;1137007,289420;1118979,293978;1104226,298295;1096253,305430;1093435,316031;1099656,330872;1116732,336763;1128285,334440;1138454,327520;1139102,329691;1140892,335176;1159237,335176;1155911,325756;1155022,312120;1066951,308299;1085170,311409;1074277,330352;1052694,336763;1028178,327051;1019012,300186;1028191,273145;1053024,263470;1073388,268980;1084243,285789;1065961,289090;1061771,280838;1053291,278071;1042232,282844;1038094,298866;1042296,316488;1053545,321630;1062203,318633;1066951,308299;985355,265057;1003903,265057;1003903,335176;986675,335176;986675,324676;976594,333513;963429,336750;950746,333652;942633,324930;940119,309416;940119,265057;958668,265057;958668,297279;959696,315396;963429,320677;970310,322632;978816,320017;983971,313542;985355,294638;985355,265057;899264,316653;888358,322099;875827,314837;872729,298599;877173,282907;888244,277664;899391,282984;903745,300377;899264,316653;903682,273246;883356,263470;862153,272751;853774,299844;862395,327013;883089,336763;894871,333817;905002,324867;905002,335176;922230,335176;922230,238384;903682,238384;903682,273246;903682,273246;787413,318862;841485,318862;841485,335176;767886,335176;767886,238383;839644,238383;839644,254761;787413,254761;787413,276217;836013,276217;836013,292518;787413,292518;787413,318862;1600789,96343;1600789,102818;1614449,102818;1614449,112061;1600789,112061;1600789,172924;1588969,172924;1588969,112061;1578469,112061;1578469,102818;1588969,102818;1588969,95353;1590226,84854;1596256,77363;1608381,74481;1619477,75675;1617687,86034;1610691,85387;1603036,87698;1600789,96343;1554106,157994;1539391,164735;1524601,158045;1518735,137871;1524601,117736;1539391,111058;1554068,117761;1559997,137465;1554106,157994;1539391,101219;1517338,109014;1506521,137871;1515586,165066;1539391,174511;1556328,170207;1568135,158172;1572210,136881;1563018,110702;1539391,101219;1461756,162298;1463457,172784;1454481,173851;1444451,171807;1439436,166424;1437976,152382;1437976,112061;1429267,112061;1429267,102818;1437976,102818;1437976,85450;1449796,78315;1449796,102818;1461756,102818;1461756,112061;1449796,112061;1449796,153055;1450431,159594;1452475,161892;1456538,162755;1461756,162298;1416914,118256;1417574,129809;1417574,172924;1405703,172924;1405703,130279;1404307,119412;1399393,113673;1391103,111528;1378001,116339;1372491,134634;1372491,172924;1360608,172924;1360608,102818;1371310,102818;1371310,112772;1393617,101231;1405259,103504;1413220,109471;1416914,118256;1300556,116479;1314331,110994;1329058,117863;1333539,131130;1294385,131130;1300556,116479;1333400,150351;1326087,161308;1314927,164735;1300264,158603;1293725,140906;1346020,140906;1346070,137732;1337171,110804;1314191,101231;1290564,110994;1281448,138455;1290462,165027;1314864,174511;1334924,168557;1345690,151862;1333400,150351;1333400,150351;1250623,113445;1243488,111528;1231211,116441;1226323,132196;1226323,172924;1214440,172924;1214440,127372;1211532,115476;1202023,111528;1192755,114168;1186585,121887;1184668,136551;1184668,172924;1172785,172924;1172785,102818;1183411,102818;1183411,112645;1192197,104367;1204664,101231;1217436,104469;1224470,113508;1246129,101231;1262176,106995;1267788,124795;1267788,172924;1255956,172924;1255956,128756;1254813,118485;1250623,113445;1161155,162298;1162881,172784;1153905,173851;1143863,171807;1138848,166424;1137401,152382;1137401,112061;1128666,112061;1128666,102818;1137401,102818;1137401,85450;1149208,78315;1149208,102818;1161155,102818;1161155,112061;1149208,112061;1149208,153055;1149843,159594;1151887,161892;1155937,162755;1161155,162298;1101941,172924;1090058,172924;1090058,102818;1100761,102818;1100761,113445;1108315,103605;1115932,101231;1128158,105053;1124057,116085;1115348,113508;1108340,115857;1103922,122357;1101941,136208;1101941,172924;1023645,154109;1025296,148472;1029993,144600;1040353,142226;1059753,137732;1059753,142086;1057836,153982;1049977,162196;1037763,165205;1027251,162031;1023646,154109;1048034,172201;1060743,164278;1063117,172924;1075546,172924;1072538,164507;1071776,143546;1071776,127702;1071179,116733;1067484,108658;1059219,103339;1044632,101219;1028724,103707;1018237,110766;1013019,122814;1024636,124401;1030539,114003;1042918,111058;1056452,115082;1059816,125328;1059752,128426;1038550,132514;1028000,134304;1019443,138201;1013311,145032;1010962,154439;1017170,168862;1034932,174511;1048034,172201;956395,117634;969840,110525;983006,117203;988516,137274;982879,158032;969307,164735;956040,158261;950555,138265;956395,117634;951685,165662;959442,171997;970094,174511;985583,169915;996806,156712;1000666,137338;997175,118891;986802,105840;970945,101219;959264,103897;950631,111921;950631,102806;939802,102806;939802,199788;951685,199788;951685,165662;873580,131130;879763,116479;893512,110994;908240,117863;912721,131130;873580,131130;873580,131130;893398,101231;869746,110994;860630,138455;869657,165027;894046,174511;914105,168557;924871,151862;912594,150351;905256,161308;894109,164735;879458,158603;872920,140906;925201,140906;925277,137732;916365,110804;893398,101231;832750,142454;825653,154706;816969,159721;801950,161498;781281,161498;781281,87558;801619,87558;818188,89551;830300,100470;835289,123804;832750,142454;833245,84460;819051,77528;801823,76144;768483,76144;768483,172924;803397,172924;818949,171274;830503,166411;839314,157638;845915,143546;848493,124007;844684,101003;833245,844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814286732" o:spid="_x0000_s1070" style="position:absolute;width:12;height:12;visibility:visible;mso-wrap-style:square;v-text-anchor:top" coordsize="1269,1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" path="" stroked="f" strokeweight=".03525mm">
                        <v:stroke joinstyle="miter"/>
                        <v:path arrowok="t"/>
                      </v:shape>
                    </v:group>
                    <w10:wrap anchorx="page" anchory="page"/>
                  </v:group>
                </w:pict>
              </mc:Fallback>
            </mc:AlternateContent>
          </w:r>
          <w:r w:rsidR="007F2946" w:rsidRPr="00076D45">
            <w:rPr>
              <w:rFonts w:eastAsia="Calibri"/>
              <w:b/>
              <w:noProof/>
              <w:color w:val="000000" w:themeColor="text1"/>
              <w:sz w:val="32"/>
              <w:szCs w:val="36"/>
            </w:rPr>
            <w:drawing>
              <wp:anchor distT="0" distB="0" distL="114300" distR="114300" simplePos="0" relativeHeight="251660288" behindDoc="0" locked="1" layoutInCell="1" allowOverlap="1" wp14:anchorId="6DE410ED" wp14:editId="616A44F0">
                <wp:simplePos x="0" y="0"/>
                <wp:positionH relativeFrom="page">
                  <wp:posOffset>6336665</wp:posOffset>
                </wp:positionH>
                <wp:positionV relativeFrom="page">
                  <wp:posOffset>10206990</wp:posOffset>
                </wp:positionV>
                <wp:extent cx="687600" cy="486000"/>
                <wp:effectExtent l="0" t="0" r="0" b="0"/>
                <wp:wrapNone/>
                <wp:docPr id="1007758711" name="Creative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626269" name="Creative Commons"/>
                        <pic:cNvPicPr/>
                      </pic:nvPicPr>
                      <pic:blipFill>
                        <a:blip r:embed="rId13">
                          <a:extLst>
                            <a:ext uri="{96DAC541-7B7A-43D3-8B79-37D633B846F1}">
                              <asvg:svgBlip xmlns:asvg="http://schemas.microsoft.com/office/drawing/2016/SVG/main" r:embed="rId14"/>
                            </a:ext>
                          </a:extLst>
                        </a:blip>
                        <a:stretch>
                          <a:fillRect/>
                        </a:stretch>
                      </pic:blipFill>
                      <pic:spPr>
                        <a:xfrm>
                          <a:off x="0" y="0"/>
                          <a:ext cx="687600" cy="486000"/>
                        </a:xfrm>
                        <a:prstGeom prst="rect">
                          <a:avLst/>
                        </a:prstGeom>
                      </pic:spPr>
                    </pic:pic>
                  </a:graphicData>
                </a:graphic>
                <wp14:sizeRelH relativeFrom="margin">
                  <wp14:pctWidth>0</wp14:pctWidth>
                </wp14:sizeRelH>
                <wp14:sizeRelV relativeFrom="margin">
                  <wp14:pctHeight>0</wp14:pctHeight>
                </wp14:sizeRelV>
              </wp:anchor>
            </w:drawing>
          </w:r>
          <w:r w:rsidR="007F2946">
            <w:rPr>
              <w:b/>
            </w:rPr>
            <w:br w:type="page"/>
          </w:r>
        </w:p>
      </w:sdtContent>
    </w:sdt>
    <w:p w14:paraId="02043E04" w14:textId="77777777" w:rsidR="006F3880" w:rsidRDefault="006F3880" w:rsidP="006F3880">
      <w:pPr>
        <w:pStyle w:val="Heading1"/>
      </w:pPr>
      <w:r>
        <w:lastRenderedPageBreak/>
        <w:t xml:space="preserve">Relevant legislation </w:t>
      </w:r>
    </w:p>
    <w:p w14:paraId="77CBC2BE" w14:textId="3565A039" w:rsidR="006F3880" w:rsidRDefault="006F3880" w:rsidP="006F3880">
      <w:pPr>
        <w:pStyle w:val="ListParagraph"/>
        <w:numPr>
          <w:ilvl w:val="0"/>
          <w:numId w:val="47"/>
        </w:numPr>
        <w:tabs>
          <w:tab w:val="left" w:pos="340"/>
          <w:tab w:val="left" w:pos="680"/>
        </w:tabs>
        <w:spacing w:after="0"/>
        <w:contextualSpacing w:val="0"/>
      </w:pPr>
      <w:r>
        <w:t xml:space="preserve">Under section 11 of the </w:t>
      </w:r>
      <w:r w:rsidRPr="14A7BE8B">
        <w:rPr>
          <w:i/>
          <w:iCs/>
        </w:rPr>
        <w:t>School Education Act 1999</w:t>
      </w:r>
      <w:r w:rsidR="000B272C">
        <w:rPr>
          <w:i/>
          <w:iCs/>
        </w:rPr>
        <w:t xml:space="preserve"> </w:t>
      </w:r>
      <w:r w:rsidR="000B272C" w:rsidRPr="000B272C">
        <w:t>(WA)</w:t>
      </w:r>
      <w:r w:rsidRPr="000B272C">
        <w:t xml:space="preserve"> the</w:t>
      </w:r>
      <w:r>
        <w:t xml:space="preserve"> Minister may exempt a child from compulsory education if the Minister is satisfied it is in the best interest of the child.</w:t>
      </w:r>
    </w:p>
    <w:p w14:paraId="6D294808" w14:textId="77777777" w:rsidR="000B272C" w:rsidRDefault="006F3880" w:rsidP="006F3880">
      <w:pPr>
        <w:pStyle w:val="ListParagraph"/>
        <w:numPr>
          <w:ilvl w:val="0"/>
          <w:numId w:val="47"/>
        </w:numPr>
        <w:tabs>
          <w:tab w:val="left" w:pos="340"/>
          <w:tab w:val="left" w:pos="680"/>
        </w:tabs>
        <w:spacing w:after="0"/>
        <w:contextualSpacing w:val="0"/>
      </w:pPr>
      <w:r>
        <w:t xml:space="preserve">Under section 11(6) of the </w:t>
      </w:r>
      <w:r w:rsidRPr="000B272C">
        <w:t>Act</w:t>
      </w:r>
      <w:r>
        <w:t xml:space="preserve">, the Minister has delegated power to exempt children enrolled at </w:t>
      </w:r>
    </w:p>
    <w:p w14:paraId="5EFAE211" w14:textId="38F6BFCF" w:rsidR="006F3880" w:rsidRDefault="006F3880" w:rsidP="00B7207B">
      <w:pPr>
        <w:pStyle w:val="ListParagraph"/>
        <w:numPr>
          <w:ilvl w:val="0"/>
          <w:numId w:val="0"/>
        </w:numPr>
        <w:tabs>
          <w:tab w:val="left" w:pos="340"/>
          <w:tab w:val="left" w:pos="680"/>
        </w:tabs>
        <w:spacing w:after="0"/>
        <w:ind w:left="360"/>
        <w:contextualSpacing w:val="0"/>
      </w:pPr>
      <w:r>
        <w:t xml:space="preserve">non-government schools to the Director General of the Department of Education. </w:t>
      </w:r>
    </w:p>
    <w:p w14:paraId="59BF9E6F" w14:textId="77777777" w:rsidR="006F3880" w:rsidRDefault="006F3880" w:rsidP="006F3880">
      <w:pPr>
        <w:pStyle w:val="ListParagraph"/>
        <w:numPr>
          <w:ilvl w:val="0"/>
          <w:numId w:val="47"/>
        </w:numPr>
        <w:tabs>
          <w:tab w:val="left" w:pos="340"/>
          <w:tab w:val="left" w:pos="680"/>
        </w:tabs>
        <w:spacing w:after="0"/>
        <w:contextualSpacing w:val="0"/>
      </w:pPr>
      <w:r>
        <w:t xml:space="preserve">An exemption may be granted subject to conditions specified in the exemption approval letter and the exemption may be revoked at any time. </w:t>
      </w:r>
    </w:p>
    <w:p w14:paraId="272DF69F" w14:textId="77777777" w:rsidR="006F3880" w:rsidRPr="0022108C" w:rsidRDefault="006F3880" w:rsidP="004507C9">
      <w:pPr>
        <w:pStyle w:val="Heading1"/>
      </w:pPr>
      <w:r w:rsidRPr="0022108C">
        <w:t>Collection notice for non-government school regulation</w:t>
      </w:r>
    </w:p>
    <w:p w14:paraId="295AF3A0" w14:textId="35049E09" w:rsidR="006F3880" w:rsidRPr="0022108C" w:rsidRDefault="000B272C" w:rsidP="006F3880">
      <w:pPr>
        <w:rPr>
          <w:lang w:eastAsia="en-AU"/>
        </w:rPr>
      </w:pPr>
      <w:r w:rsidRPr="0022108C">
        <w:t>We</w:t>
      </w:r>
      <w:r w:rsidR="006F3880" w:rsidRPr="0022108C">
        <w:t xml:space="preserve"> collect</w:t>
      </w:r>
      <w:r w:rsidRPr="0022108C">
        <w:t xml:space="preserve"> </w:t>
      </w:r>
      <w:r w:rsidR="006F3880" w:rsidRPr="0022108C">
        <w:t xml:space="preserve">personal information for the purpose of administering key clauses of the Act and the School Education Regulations 2000 and make recommendations to the Director General about school registration, compliance and exemption of students enrolled at non-government schools. </w:t>
      </w:r>
    </w:p>
    <w:p w14:paraId="21410E01" w14:textId="77777777" w:rsidR="006F3880" w:rsidRPr="0022108C" w:rsidRDefault="006F3880" w:rsidP="006F3880"/>
    <w:p w14:paraId="57C2FDC6" w14:textId="544F3BB3" w:rsidR="006F3880" w:rsidRPr="0022108C" w:rsidRDefault="000B272C" w:rsidP="006F3880">
      <w:pPr>
        <w:rPr>
          <w:rFonts w:ascii="Aptos" w:hAnsi="Aptos" w:cs="Aptos"/>
          <w:sz w:val="24"/>
          <w:szCs w:val="24"/>
          <w14:ligatures w14:val="standardContextual"/>
        </w:rPr>
      </w:pPr>
      <w:r w:rsidRPr="0022108C">
        <w:t>We use the</w:t>
      </w:r>
      <w:r w:rsidR="006F3880" w:rsidRPr="0022108C">
        <w:t xml:space="preserve"> information to register, assess</w:t>
      </w:r>
      <w:r w:rsidRPr="0022108C">
        <w:t xml:space="preserve"> and</w:t>
      </w:r>
      <w:r w:rsidR="006F3880" w:rsidRPr="0022108C">
        <w:t xml:space="preserve"> monitor your application and ongoing responsibilities. Information may be shared with authorised Department staff and, where necessary, other agencies or parties as permitted or required by law. Your information will be stored securely within Australia with access restricted to authorised staff. Personal information is retained and disposed of following the Department’s Records Management Policy and the </w:t>
      </w:r>
      <w:r w:rsidR="006F3880" w:rsidRPr="0022108C">
        <w:rPr>
          <w:i/>
          <w:iCs/>
        </w:rPr>
        <w:t>State Records Act 2000</w:t>
      </w:r>
      <w:r w:rsidR="006F3880" w:rsidRPr="0022108C">
        <w:t xml:space="preserve">. </w:t>
      </w:r>
    </w:p>
    <w:p w14:paraId="6E8E84B8" w14:textId="77777777" w:rsidR="006F3880" w:rsidRPr="0022108C" w:rsidRDefault="006F3880" w:rsidP="006F3880"/>
    <w:p w14:paraId="6C868758" w14:textId="7A0A22AA" w:rsidR="006F3880" w:rsidRPr="00E13ADF" w:rsidRDefault="006F3880" w:rsidP="006F3880">
      <w:r w:rsidRPr="0022108C">
        <w:t>If the information is not collected</w:t>
      </w:r>
      <w:r w:rsidR="00593F09" w:rsidRPr="0022108C">
        <w:t>,</w:t>
      </w:r>
      <w:r w:rsidRPr="0022108C">
        <w:t xml:space="preserve"> </w:t>
      </w:r>
      <w:r w:rsidR="000B272C" w:rsidRPr="0022108C">
        <w:t>we</w:t>
      </w:r>
      <w:r w:rsidRPr="0022108C">
        <w:t xml:space="preserve"> cannot assess your application. You may request </w:t>
      </w:r>
      <w:hyperlink r:id="rId15">
        <w:r w:rsidRPr="0022108C">
          <w:rPr>
            <w:rStyle w:val="Hyperlink"/>
            <w:color w:val="auto"/>
            <w:u w:val="none"/>
          </w:rPr>
          <w:t>access to, or correction of</w:t>
        </w:r>
      </w:hyperlink>
      <w:r w:rsidRPr="0022108C">
        <w:t>, your information</w:t>
      </w:r>
      <w:r w:rsidR="000B272C" w:rsidRPr="0022108C">
        <w:t>. Email the</w:t>
      </w:r>
      <w:r w:rsidRPr="0022108C">
        <w:t xml:space="preserve"> Non-Government School Regulation directorate </w:t>
      </w:r>
      <w:r w:rsidR="000B272C" w:rsidRPr="0022108C">
        <w:t xml:space="preserve">at </w:t>
      </w:r>
      <w:hyperlink r:id="rId16" w:history="1">
        <w:r w:rsidR="000B272C" w:rsidRPr="0022108C">
          <w:rPr>
            <w:rStyle w:val="Hyperlink"/>
          </w:rPr>
          <w:t>NGSRegulation@education.wa.edu.au</w:t>
        </w:r>
      </w:hyperlink>
      <w:r w:rsidRPr="0022108C">
        <w:t xml:space="preserve">. For further information about how </w:t>
      </w:r>
      <w:r w:rsidR="00593F09" w:rsidRPr="0022108C">
        <w:t>we</w:t>
      </w:r>
      <w:r w:rsidRPr="0022108C">
        <w:t xml:space="preserve"> handle personal information, refer to the </w:t>
      </w:r>
      <w:hyperlink r:id="rId17" w:history="1">
        <w:r w:rsidRPr="0022108C">
          <w:rPr>
            <w:rStyle w:val="Hyperlink"/>
          </w:rPr>
          <w:t>Collection notice</w:t>
        </w:r>
        <w:r w:rsidR="00593F09" w:rsidRPr="0022108C">
          <w:rPr>
            <w:rStyle w:val="Hyperlink"/>
          </w:rPr>
          <w:t xml:space="preserve"> for non-government school regulation</w:t>
        </w:r>
      </w:hyperlink>
      <w:r w:rsidR="00593F09" w:rsidRPr="0022108C">
        <w:rPr>
          <w:color w:val="0480A8" w:themeColor="accent6"/>
        </w:rPr>
        <w:t xml:space="preserve"> </w:t>
      </w:r>
      <w:r w:rsidR="00593F09" w:rsidRPr="0022108C">
        <w:t>and our</w:t>
      </w:r>
      <w:r w:rsidRPr="0022108C">
        <w:rPr>
          <w:u w:val="single"/>
        </w:rPr>
        <w:t xml:space="preserve"> </w:t>
      </w:r>
      <w:hyperlink r:id="rId18">
        <w:r w:rsidRPr="0022108C">
          <w:rPr>
            <w:rStyle w:val="Hyperlink"/>
          </w:rPr>
          <w:t xml:space="preserve">Privacy </w:t>
        </w:r>
        <w:r w:rsidR="00593F09" w:rsidRPr="0022108C">
          <w:rPr>
            <w:rStyle w:val="Hyperlink"/>
          </w:rPr>
          <w:t>Statement</w:t>
        </w:r>
      </w:hyperlink>
      <w:r w:rsidRPr="0022108C">
        <w:t>.</w:t>
      </w:r>
    </w:p>
    <w:p w14:paraId="00032898" w14:textId="77777777" w:rsidR="006F3880" w:rsidRDefault="006F3880" w:rsidP="006F3880">
      <w:pPr>
        <w:pStyle w:val="Heading2"/>
      </w:pPr>
      <w:r>
        <w:t>Submission</w:t>
      </w:r>
    </w:p>
    <w:p w14:paraId="1438F8CF" w14:textId="04B85479" w:rsidR="006F3880" w:rsidRDefault="002F1423" w:rsidP="006F3880">
      <w:r>
        <w:t>Email the c</w:t>
      </w:r>
      <w:r w:rsidR="006F3880">
        <w:t xml:space="preserve">ompleted form and relevant attachments to </w:t>
      </w:r>
      <w:hyperlink r:id="rId19" w:history="1">
        <w:r w:rsidR="006F3880" w:rsidRPr="007F2102">
          <w:rPr>
            <w:rStyle w:val="Hyperlink"/>
          </w:rPr>
          <w:t>NGSRegulation@education.wa.edu.au</w:t>
        </w:r>
      </w:hyperlink>
      <w:r w:rsidR="006F3880" w:rsidRPr="00B7207B">
        <w:t>.</w:t>
      </w:r>
    </w:p>
    <w:p w14:paraId="68ADC968" w14:textId="77777777" w:rsidR="006F3880" w:rsidRDefault="006F3880" w:rsidP="006F3880">
      <w:pPr>
        <w:pStyle w:val="Heading2"/>
      </w:pPr>
      <w:r>
        <w:t>Enquiries</w:t>
      </w:r>
    </w:p>
    <w:p w14:paraId="3C969618" w14:textId="48FC7357" w:rsidR="00DC3289" w:rsidRDefault="006F3880" w:rsidP="006F3880">
      <w:r>
        <w:t xml:space="preserve">Telephone: (08) 9441 1900 </w:t>
      </w:r>
    </w:p>
    <w:p w14:paraId="6E1488E3" w14:textId="11F1C1BD" w:rsidR="006F3880" w:rsidRDefault="006F3880" w:rsidP="006F3880">
      <w:r>
        <w:t xml:space="preserve">Email: </w:t>
      </w:r>
      <w:hyperlink r:id="rId20" w:history="1">
        <w:r w:rsidRPr="005510FA">
          <w:rPr>
            <w:rStyle w:val="Hyperlink"/>
          </w:rPr>
          <w:t>NGSRegulation@education.wa.edu.au</w:t>
        </w:r>
      </w:hyperlink>
    </w:p>
    <w:p w14:paraId="0103F45B" w14:textId="754ED04D" w:rsidR="006F3880" w:rsidRPr="004507C9" w:rsidRDefault="006F3880" w:rsidP="004507C9">
      <w:pPr>
        <w:spacing w:after="160" w:line="259" w:lineRule="auto"/>
      </w:pPr>
      <w:r>
        <w:br w:type="page"/>
      </w:r>
    </w:p>
    <w:p w14:paraId="0FC2045A" w14:textId="77777777" w:rsidR="006F3880" w:rsidRDefault="006F3880" w:rsidP="006F3880">
      <w:pPr>
        <w:pStyle w:val="Heading2"/>
        <w:keepNext w:val="0"/>
        <w:keepLines w:val="0"/>
        <w:numPr>
          <w:ilvl w:val="0"/>
          <w:numId w:val="48"/>
        </w:numPr>
      </w:pPr>
      <w:r>
        <w:lastRenderedPageBreak/>
        <w:t>Applicant details</w:t>
      </w:r>
    </w:p>
    <w:tbl>
      <w:tblPr>
        <w:tblStyle w:val="TableGrid"/>
        <w:tblW w:w="0" w:type="auto"/>
        <w:tblLook w:val="04A0" w:firstRow="1" w:lastRow="0" w:firstColumn="1" w:lastColumn="0" w:noHBand="0" w:noVBand="1"/>
      </w:tblPr>
      <w:tblGrid>
        <w:gridCol w:w="1270"/>
        <w:gridCol w:w="2553"/>
        <w:gridCol w:w="850"/>
        <w:gridCol w:w="1001"/>
        <w:gridCol w:w="1409"/>
        <w:gridCol w:w="1134"/>
        <w:gridCol w:w="1843"/>
      </w:tblGrid>
      <w:tr w:rsidR="006F3880" w14:paraId="7AA5AB36" w14:textId="77777777" w:rsidTr="00B7207B">
        <w:trPr>
          <w:trHeight w:val="715"/>
        </w:trPr>
        <w:tc>
          <w:tcPr>
            <w:tcW w:w="3823" w:type="dxa"/>
            <w:gridSpan w:val="2"/>
          </w:tcPr>
          <w:p w14:paraId="7258A29E" w14:textId="2FC21B52" w:rsidR="006F3880" w:rsidRPr="000B272C" w:rsidRDefault="006F3880" w:rsidP="00B7207B">
            <w:r w:rsidRPr="000B272C">
              <w:t>Relationship to child (</w:t>
            </w:r>
            <w:r w:rsidR="000B272C" w:rsidRPr="000B272C">
              <w:t xml:space="preserve">for example </w:t>
            </w:r>
            <w:r w:rsidRPr="000B272C">
              <w:t>parent</w:t>
            </w:r>
            <w:r w:rsidR="00B7207B">
              <w:t xml:space="preserve"> or</w:t>
            </w:r>
            <w:r w:rsidRPr="000B272C">
              <w:t xml:space="preserve"> guardian)</w:t>
            </w:r>
          </w:p>
        </w:tc>
        <w:sdt>
          <w:sdtPr>
            <w:id w:val="1359480060"/>
            <w:placeholder>
              <w:docPart w:val="60BBE132DEC2435188C0ECD2B6E15450"/>
            </w:placeholder>
            <w:showingPlcHdr/>
          </w:sdtPr>
          <w:sdtContent>
            <w:tc>
              <w:tcPr>
                <w:tcW w:w="6237" w:type="dxa"/>
                <w:gridSpan w:val="5"/>
              </w:tcPr>
              <w:p w14:paraId="4D636EFC" w14:textId="7E710DC5" w:rsidR="006F3880" w:rsidRPr="00FF3D15" w:rsidRDefault="000B272C" w:rsidP="00E11B4F">
                <w:r w:rsidRPr="00593F09">
                  <w:rPr>
                    <w:color w:val="808080"/>
                    <w:shd w:val="clear" w:color="auto" w:fill="DEF3FA" w:themeFill="accent2" w:themeFillTint="33"/>
                  </w:rPr>
                  <w:t>Click or tap to e</w:t>
                </w:r>
                <w:r w:rsidR="006F3880" w:rsidRPr="00593F09">
                  <w:rPr>
                    <w:color w:val="808080"/>
                    <w:shd w:val="clear" w:color="auto" w:fill="DEF3FA" w:themeFill="accent2" w:themeFillTint="33"/>
                  </w:rPr>
                  <w:t>nter text</w:t>
                </w:r>
              </w:p>
            </w:tc>
          </w:sdtContent>
        </w:sdt>
      </w:tr>
      <w:tr w:rsidR="006F3880" w14:paraId="0179FEDE" w14:textId="77777777" w:rsidTr="00B7207B">
        <w:tc>
          <w:tcPr>
            <w:tcW w:w="1270" w:type="dxa"/>
          </w:tcPr>
          <w:p w14:paraId="40A62583" w14:textId="00FD0ACD" w:rsidR="006F3880" w:rsidRPr="000B272C" w:rsidRDefault="006F3880" w:rsidP="00E11B4F">
            <w:r w:rsidRPr="000B272C">
              <w:t>Full Name</w:t>
            </w:r>
          </w:p>
          <w:p w14:paraId="40F9E5D6" w14:textId="77777777" w:rsidR="006F3880" w:rsidRPr="000B272C" w:rsidRDefault="006F3880" w:rsidP="0065547A"/>
        </w:tc>
        <w:sdt>
          <w:sdtPr>
            <w:id w:val="-289207944"/>
            <w:placeholder>
              <w:docPart w:val="16004BC45AAF43A7BEDBC7EDE47D6393"/>
            </w:placeholder>
            <w:showingPlcHdr/>
          </w:sdtPr>
          <w:sdtContent>
            <w:tc>
              <w:tcPr>
                <w:tcW w:w="8790" w:type="dxa"/>
                <w:gridSpan w:val="6"/>
              </w:tcPr>
              <w:p w14:paraId="4DF31503" w14:textId="7E7BB4C9" w:rsidR="006F3880" w:rsidRPr="000B272C" w:rsidRDefault="000B272C" w:rsidP="00E11B4F">
                <w:r w:rsidRPr="00593F09">
                  <w:rPr>
                    <w:color w:val="808080"/>
                    <w:shd w:val="clear" w:color="auto" w:fill="DEF3FA" w:themeFill="accent2" w:themeFillTint="33"/>
                  </w:rPr>
                  <w:t>Click or tap to e</w:t>
                </w:r>
                <w:r w:rsidR="006F3880" w:rsidRPr="00593F09">
                  <w:rPr>
                    <w:color w:val="808080"/>
                    <w:shd w:val="clear" w:color="auto" w:fill="DEF3FA" w:themeFill="accent2" w:themeFillTint="33"/>
                  </w:rPr>
                  <w:t>nter text</w:t>
                </w:r>
              </w:p>
            </w:tc>
          </w:sdtContent>
        </w:sdt>
      </w:tr>
      <w:tr w:rsidR="006F3880" w14:paraId="44103D9C" w14:textId="77777777" w:rsidTr="00B7207B">
        <w:tc>
          <w:tcPr>
            <w:tcW w:w="1270" w:type="dxa"/>
          </w:tcPr>
          <w:p w14:paraId="403337E8" w14:textId="77777777" w:rsidR="006F3880" w:rsidRPr="000B272C" w:rsidRDefault="006F3880" w:rsidP="00E11B4F">
            <w:r w:rsidRPr="000B272C">
              <w:t>Address</w:t>
            </w:r>
          </w:p>
          <w:p w14:paraId="07F48E09" w14:textId="77777777" w:rsidR="006F3880" w:rsidRPr="000B272C" w:rsidRDefault="006F3880" w:rsidP="00E11B4F"/>
        </w:tc>
        <w:sdt>
          <w:sdtPr>
            <w:id w:val="-287588119"/>
            <w:placeholder>
              <w:docPart w:val="2B1FA4D4851C408C92CD3C89A8661590"/>
            </w:placeholder>
            <w:showingPlcHdr/>
          </w:sdtPr>
          <w:sdtContent>
            <w:tc>
              <w:tcPr>
                <w:tcW w:w="8790" w:type="dxa"/>
                <w:gridSpan w:val="6"/>
              </w:tcPr>
              <w:p w14:paraId="4BF9AA8A" w14:textId="16643501" w:rsidR="006F3880" w:rsidRPr="000B272C" w:rsidRDefault="000B272C" w:rsidP="00E11B4F">
                <w:r w:rsidRPr="00593F09">
                  <w:rPr>
                    <w:color w:val="808080"/>
                    <w:shd w:val="clear" w:color="auto" w:fill="DEF3FA" w:themeFill="accent2" w:themeFillTint="33"/>
                  </w:rPr>
                  <w:t>Click or tap to enter text</w:t>
                </w:r>
              </w:p>
            </w:tc>
          </w:sdtContent>
        </w:sdt>
      </w:tr>
      <w:tr w:rsidR="00D214DA" w14:paraId="644E5EB1" w14:textId="77777777" w:rsidTr="00B7207B">
        <w:tc>
          <w:tcPr>
            <w:tcW w:w="1270" w:type="dxa"/>
          </w:tcPr>
          <w:p w14:paraId="3E185C78" w14:textId="77777777" w:rsidR="00D214DA" w:rsidRPr="000B272C" w:rsidRDefault="00D214DA" w:rsidP="00E11B4F">
            <w:r w:rsidRPr="000B272C">
              <w:t>Suburb</w:t>
            </w:r>
          </w:p>
          <w:p w14:paraId="47A0366B" w14:textId="77777777" w:rsidR="00D214DA" w:rsidRPr="000B272C" w:rsidRDefault="00D214DA" w:rsidP="00E11B4F"/>
        </w:tc>
        <w:tc>
          <w:tcPr>
            <w:tcW w:w="3403" w:type="dxa"/>
            <w:gridSpan w:val="2"/>
          </w:tcPr>
          <w:sdt>
            <w:sdtPr>
              <w:id w:val="853998601"/>
              <w:placeholder>
                <w:docPart w:val="C952596EB88D4F558B0080854BBBCFD4"/>
              </w:placeholder>
              <w:showingPlcHdr/>
            </w:sdtPr>
            <w:sdtContent>
              <w:p w14:paraId="490E792F" w14:textId="77777777" w:rsidR="00D214DA" w:rsidRPr="000B272C" w:rsidRDefault="00D214DA" w:rsidP="00E11B4F">
                <w:r w:rsidRPr="00593F09">
                  <w:rPr>
                    <w:color w:val="808080"/>
                    <w:shd w:val="clear" w:color="auto" w:fill="DEF3FA" w:themeFill="accent2" w:themeFillTint="33"/>
                  </w:rPr>
                  <w:t>Click or tap to enter text</w:t>
                </w:r>
              </w:p>
            </w:sdtContent>
          </w:sdt>
          <w:p w14:paraId="0BA2E46C" w14:textId="44758E20" w:rsidR="00D214DA" w:rsidRPr="000B272C" w:rsidDel="00D214DA" w:rsidRDefault="00D214DA" w:rsidP="00E11B4F"/>
        </w:tc>
        <w:tc>
          <w:tcPr>
            <w:tcW w:w="1001" w:type="dxa"/>
          </w:tcPr>
          <w:p w14:paraId="2D182CF7" w14:textId="2B015E70" w:rsidR="00D214DA" w:rsidRPr="000B272C" w:rsidRDefault="00D214DA" w:rsidP="00E11B4F">
            <w:r w:rsidRPr="000B272C">
              <w:t>State</w:t>
            </w:r>
          </w:p>
        </w:tc>
        <w:sdt>
          <w:sdtPr>
            <w:id w:val="-853187384"/>
            <w:placeholder>
              <w:docPart w:val="7127ACE81FD94AFF842DC2B8F340F2AD"/>
            </w:placeholder>
            <w:showingPlcHdr/>
          </w:sdtPr>
          <w:sdtEndPr>
            <w:rPr>
              <w:color w:val="808080"/>
              <w:shd w:val="clear" w:color="auto" w:fill="DEF3FA" w:themeFill="accent2" w:themeFillTint="33"/>
            </w:rPr>
          </w:sdtEndPr>
          <w:sdtContent>
            <w:tc>
              <w:tcPr>
                <w:tcW w:w="1409" w:type="dxa"/>
              </w:tcPr>
              <w:p w14:paraId="1381B814" w14:textId="1B240DFD" w:rsidR="00D214DA" w:rsidRPr="000B272C" w:rsidRDefault="00D214DA" w:rsidP="00E11B4F">
                <w:r w:rsidRPr="00593F09">
                  <w:rPr>
                    <w:color w:val="808080"/>
                    <w:shd w:val="clear" w:color="auto" w:fill="DEF3FA" w:themeFill="accent2" w:themeFillTint="33"/>
                  </w:rPr>
                  <w:t>Click or tap</w:t>
                </w:r>
              </w:p>
            </w:tc>
          </w:sdtContent>
        </w:sdt>
        <w:tc>
          <w:tcPr>
            <w:tcW w:w="1134" w:type="dxa"/>
          </w:tcPr>
          <w:p w14:paraId="727FA184" w14:textId="77777777" w:rsidR="00D214DA" w:rsidRPr="00DC3289" w:rsidRDefault="00D214DA" w:rsidP="00E11B4F">
            <w:r w:rsidRPr="00DC3289">
              <w:t>Postcode</w:t>
            </w:r>
          </w:p>
          <w:p w14:paraId="25644562" w14:textId="77777777" w:rsidR="00D214DA" w:rsidRPr="00FF3D15" w:rsidRDefault="00D214DA" w:rsidP="00E11B4F"/>
        </w:tc>
        <w:sdt>
          <w:sdtPr>
            <w:id w:val="-2099549531"/>
            <w:placeholder>
              <w:docPart w:val="0C3D24272C1F49B286FAD95B8C88499F"/>
            </w:placeholder>
            <w:showingPlcHdr/>
          </w:sdtPr>
          <w:sdtContent>
            <w:tc>
              <w:tcPr>
                <w:tcW w:w="1843" w:type="dxa"/>
              </w:tcPr>
              <w:p w14:paraId="12C680F8" w14:textId="2B6EFC42" w:rsidR="00D214DA" w:rsidRPr="00FF3D15" w:rsidRDefault="00D214DA" w:rsidP="00E11B4F">
                <w:r w:rsidRPr="00593F09">
                  <w:rPr>
                    <w:color w:val="808080"/>
                    <w:shd w:val="clear" w:color="auto" w:fill="DEF3FA" w:themeFill="accent2" w:themeFillTint="33"/>
                  </w:rPr>
                  <w:t>Click or tap</w:t>
                </w:r>
              </w:p>
            </w:tc>
          </w:sdtContent>
        </w:sdt>
      </w:tr>
      <w:tr w:rsidR="006F3880" w14:paraId="54290A3A" w14:textId="77777777" w:rsidTr="00B7207B">
        <w:tc>
          <w:tcPr>
            <w:tcW w:w="1270" w:type="dxa"/>
          </w:tcPr>
          <w:p w14:paraId="2D9399C6" w14:textId="77777777" w:rsidR="006F3880" w:rsidRPr="000B272C" w:rsidRDefault="006F3880" w:rsidP="00E11B4F">
            <w:r w:rsidRPr="000B272C">
              <w:t>Email</w:t>
            </w:r>
          </w:p>
          <w:p w14:paraId="127F02DF" w14:textId="77777777" w:rsidR="006F3880" w:rsidRPr="000B272C" w:rsidRDefault="006F3880" w:rsidP="00E11B4F"/>
        </w:tc>
        <w:sdt>
          <w:sdtPr>
            <w:id w:val="-446774586"/>
            <w:placeholder>
              <w:docPart w:val="70746A5806B644A78C18031D8D9E8354"/>
            </w:placeholder>
            <w:showingPlcHdr/>
          </w:sdtPr>
          <w:sdtContent>
            <w:tc>
              <w:tcPr>
                <w:tcW w:w="3403" w:type="dxa"/>
                <w:gridSpan w:val="2"/>
              </w:tcPr>
              <w:p w14:paraId="2D9DD27F" w14:textId="6850A6C5" w:rsidR="006F3880" w:rsidRPr="000B272C" w:rsidRDefault="000B272C" w:rsidP="00E11B4F">
                <w:r w:rsidRPr="00593F09">
                  <w:rPr>
                    <w:color w:val="808080"/>
                    <w:shd w:val="clear" w:color="auto" w:fill="DEF3FA" w:themeFill="accent2" w:themeFillTint="33"/>
                  </w:rPr>
                  <w:t>Click or tap to enter text</w:t>
                </w:r>
              </w:p>
            </w:tc>
          </w:sdtContent>
        </w:sdt>
        <w:tc>
          <w:tcPr>
            <w:tcW w:w="1001" w:type="dxa"/>
          </w:tcPr>
          <w:p w14:paraId="1AA10F6E" w14:textId="77777777" w:rsidR="006F3880" w:rsidRPr="000B272C" w:rsidRDefault="006F3880" w:rsidP="00E11B4F">
            <w:r w:rsidRPr="000B272C">
              <w:t>Mobile</w:t>
            </w:r>
          </w:p>
          <w:p w14:paraId="2FD9B8C4" w14:textId="77777777" w:rsidR="006F3880" w:rsidRPr="000B272C" w:rsidRDefault="006F3880" w:rsidP="00E11B4F"/>
        </w:tc>
        <w:sdt>
          <w:sdtPr>
            <w:id w:val="-1861877721"/>
            <w:placeholder>
              <w:docPart w:val="4E059D0B573E4F759B9A7917305C7C09"/>
            </w:placeholder>
            <w:showingPlcHdr/>
          </w:sdtPr>
          <w:sdtContent>
            <w:tc>
              <w:tcPr>
                <w:tcW w:w="4386" w:type="dxa"/>
                <w:gridSpan w:val="3"/>
              </w:tcPr>
              <w:p w14:paraId="4E920DD2" w14:textId="174445E5" w:rsidR="006F3880" w:rsidRPr="00FF3D15" w:rsidRDefault="000B272C" w:rsidP="00E11B4F">
                <w:r w:rsidRPr="00593F09">
                  <w:rPr>
                    <w:color w:val="808080"/>
                    <w:shd w:val="clear" w:color="auto" w:fill="DEF3FA" w:themeFill="accent2" w:themeFillTint="33"/>
                  </w:rPr>
                  <w:t>Click or tap to enter text</w:t>
                </w:r>
              </w:p>
            </w:tc>
          </w:sdtContent>
        </w:sdt>
      </w:tr>
      <w:tr w:rsidR="006F3880" w14:paraId="7E97B018" w14:textId="77777777" w:rsidTr="00B7207B">
        <w:tc>
          <w:tcPr>
            <w:tcW w:w="10060" w:type="dxa"/>
            <w:gridSpan w:val="7"/>
          </w:tcPr>
          <w:p w14:paraId="457A4436" w14:textId="12E4E722" w:rsidR="006F3880" w:rsidRPr="00FF3D15" w:rsidRDefault="006F3880" w:rsidP="00E11B4F">
            <w:r w:rsidRPr="00A73233">
              <w:t xml:space="preserve">I hereby apply for the child, whose details are given below, to be exempt from compulsory education under section 11 of the </w:t>
            </w:r>
            <w:r w:rsidR="000B272C" w:rsidRPr="000B272C">
              <w:t>Act</w:t>
            </w:r>
            <w:r w:rsidRPr="00A73233">
              <w:t xml:space="preserve"> and agree to advise the Department of Education should these details change.</w:t>
            </w:r>
          </w:p>
        </w:tc>
      </w:tr>
      <w:tr w:rsidR="006F3880" w14:paraId="36855280" w14:textId="77777777" w:rsidTr="00B7207B">
        <w:tc>
          <w:tcPr>
            <w:tcW w:w="1270" w:type="dxa"/>
          </w:tcPr>
          <w:p w14:paraId="1C4B78D0" w14:textId="77777777" w:rsidR="006F3880" w:rsidRPr="000B272C" w:rsidRDefault="006F3880" w:rsidP="00E11B4F">
            <w:r w:rsidRPr="000B272C">
              <w:t xml:space="preserve">Signature </w:t>
            </w:r>
          </w:p>
          <w:p w14:paraId="16669337" w14:textId="77777777" w:rsidR="006F3880" w:rsidRPr="000B272C" w:rsidRDefault="006F3880" w:rsidP="00E11B4F"/>
        </w:tc>
        <w:tc>
          <w:tcPr>
            <w:tcW w:w="2553" w:type="dxa"/>
          </w:tcPr>
          <w:p w14:paraId="782A5BAD" w14:textId="77777777" w:rsidR="006F3880" w:rsidRPr="000B272C" w:rsidRDefault="006F3880" w:rsidP="00E11B4F"/>
          <w:p w14:paraId="0C0BEC9E" w14:textId="77777777" w:rsidR="006F3880" w:rsidRPr="000B272C" w:rsidRDefault="006F3880" w:rsidP="00E11B4F"/>
          <w:p w14:paraId="40812B1C" w14:textId="77777777" w:rsidR="006F3880" w:rsidRPr="000B272C" w:rsidRDefault="006F3880" w:rsidP="00E11B4F"/>
        </w:tc>
        <w:tc>
          <w:tcPr>
            <w:tcW w:w="1851" w:type="dxa"/>
            <w:gridSpan w:val="2"/>
          </w:tcPr>
          <w:p w14:paraId="365FB67A" w14:textId="77777777" w:rsidR="006F3880" w:rsidRPr="000B272C" w:rsidRDefault="006F3880" w:rsidP="00E11B4F">
            <w:r w:rsidRPr="000B272C">
              <w:t>Date</w:t>
            </w:r>
          </w:p>
        </w:tc>
        <w:sdt>
          <w:sdtPr>
            <w:id w:val="-476072173"/>
            <w:placeholder>
              <w:docPart w:val="347F07A7C1884BEFB052A4CE9E15601D"/>
            </w:placeholder>
            <w:showingPlcHdr/>
            <w:date>
              <w:dateFormat w:val="d/MM/yyyy"/>
              <w:lid w:val="en-AU"/>
              <w:storeMappedDataAs w:val="dateTime"/>
              <w:calendar w:val="gregorian"/>
            </w:date>
          </w:sdtPr>
          <w:sdtContent>
            <w:tc>
              <w:tcPr>
                <w:tcW w:w="4386" w:type="dxa"/>
                <w:gridSpan w:val="3"/>
              </w:tcPr>
              <w:p w14:paraId="10E82FFA" w14:textId="6F2E7C09" w:rsidR="006F3880" w:rsidRPr="00FF3D15" w:rsidRDefault="000B272C" w:rsidP="00E11B4F">
                <w:r w:rsidRPr="00593F09">
                  <w:rPr>
                    <w:color w:val="808080"/>
                    <w:shd w:val="clear" w:color="auto" w:fill="DEF3FA" w:themeFill="accent2" w:themeFillTint="33"/>
                  </w:rPr>
                  <w:t>Click or tap to enter date</w:t>
                </w:r>
              </w:p>
            </w:tc>
          </w:sdtContent>
        </w:sdt>
      </w:tr>
    </w:tbl>
    <w:p w14:paraId="33BAD9AF" w14:textId="77777777" w:rsidR="006F3880" w:rsidRDefault="006F3880" w:rsidP="006F3880">
      <w:pPr>
        <w:pStyle w:val="Heading2"/>
        <w:keepNext w:val="0"/>
        <w:keepLines w:val="0"/>
        <w:numPr>
          <w:ilvl w:val="0"/>
          <w:numId w:val="48"/>
        </w:numPr>
      </w:pPr>
      <w:r>
        <w:t>Student details</w:t>
      </w:r>
    </w:p>
    <w:tbl>
      <w:tblPr>
        <w:tblStyle w:val="TableGrid"/>
        <w:tblW w:w="10060" w:type="dxa"/>
        <w:tblLook w:val="04A0" w:firstRow="1" w:lastRow="0" w:firstColumn="1" w:lastColumn="0" w:noHBand="0" w:noVBand="1"/>
      </w:tblPr>
      <w:tblGrid>
        <w:gridCol w:w="1555"/>
        <w:gridCol w:w="1812"/>
        <w:gridCol w:w="1731"/>
        <w:gridCol w:w="851"/>
        <w:gridCol w:w="1409"/>
        <w:gridCol w:w="8"/>
        <w:gridCol w:w="1134"/>
        <w:gridCol w:w="1560"/>
      </w:tblGrid>
      <w:tr w:rsidR="006F3880" w14:paraId="2E6D7AE3" w14:textId="77777777" w:rsidTr="00B7207B">
        <w:tc>
          <w:tcPr>
            <w:tcW w:w="1555" w:type="dxa"/>
          </w:tcPr>
          <w:p w14:paraId="223DD89B" w14:textId="7E9B4C0B" w:rsidR="006F3880" w:rsidRPr="000B272C" w:rsidRDefault="006F3880" w:rsidP="00E11B4F">
            <w:r w:rsidRPr="000B272C">
              <w:t xml:space="preserve">Full </w:t>
            </w:r>
            <w:r w:rsidR="009D6238">
              <w:t>n</w:t>
            </w:r>
            <w:r w:rsidRPr="000B272C">
              <w:t>ame</w:t>
            </w:r>
          </w:p>
          <w:p w14:paraId="39AB7778" w14:textId="77777777" w:rsidR="006F3880" w:rsidRPr="000B272C" w:rsidRDefault="006F3880" w:rsidP="00E11B4F"/>
        </w:tc>
        <w:sdt>
          <w:sdtPr>
            <w:id w:val="501248226"/>
            <w:placeholder>
              <w:docPart w:val="52423D155905428896E2CC90B69F7E51"/>
            </w:placeholder>
            <w:showingPlcHdr/>
          </w:sdtPr>
          <w:sdtContent>
            <w:tc>
              <w:tcPr>
                <w:tcW w:w="8505" w:type="dxa"/>
                <w:gridSpan w:val="7"/>
              </w:tcPr>
              <w:p w14:paraId="0213032D" w14:textId="6A273D86" w:rsidR="006F3880" w:rsidRPr="00FF3D15" w:rsidRDefault="000B272C" w:rsidP="00E11B4F">
                <w:r w:rsidRPr="00593F09">
                  <w:rPr>
                    <w:color w:val="808080"/>
                    <w:shd w:val="clear" w:color="auto" w:fill="DEF3FA" w:themeFill="accent2" w:themeFillTint="33"/>
                  </w:rPr>
                  <w:t>Click or tap to enter text</w:t>
                </w:r>
              </w:p>
            </w:tc>
          </w:sdtContent>
        </w:sdt>
      </w:tr>
      <w:tr w:rsidR="009B5B9E" w14:paraId="731E7E67" w14:textId="77777777" w:rsidTr="00B7207B">
        <w:tc>
          <w:tcPr>
            <w:tcW w:w="1555" w:type="dxa"/>
          </w:tcPr>
          <w:p w14:paraId="39103062" w14:textId="77777777" w:rsidR="009B5B9E" w:rsidRPr="000B272C" w:rsidRDefault="009B5B9E" w:rsidP="00E11B4F">
            <w:r w:rsidRPr="000B272C">
              <w:t>Date of birth</w:t>
            </w:r>
          </w:p>
          <w:p w14:paraId="3D1CE8E2" w14:textId="77777777" w:rsidR="009B5B9E" w:rsidRPr="000B272C" w:rsidRDefault="009B5B9E" w:rsidP="00E11B4F"/>
        </w:tc>
        <w:sdt>
          <w:sdtPr>
            <w:id w:val="1386757327"/>
            <w:placeholder>
              <w:docPart w:val="730203E62A454293A3A92E54DBC6DA79"/>
            </w:placeholder>
            <w:showingPlcHdr/>
            <w:date>
              <w:dateFormat w:val="d/MM/yyyy"/>
              <w:lid w:val="en-AU"/>
              <w:storeMappedDataAs w:val="dateTime"/>
              <w:calendar w:val="gregorian"/>
            </w:date>
          </w:sdtPr>
          <w:sdtContent>
            <w:tc>
              <w:tcPr>
                <w:tcW w:w="8505" w:type="dxa"/>
                <w:gridSpan w:val="7"/>
              </w:tcPr>
              <w:p w14:paraId="35E025FF" w14:textId="61C003A8" w:rsidR="009B5B9E" w:rsidRPr="00EE227C" w:rsidRDefault="000B272C" w:rsidP="00E11B4F">
                <w:pPr>
                  <w:rPr>
                    <w:strike/>
                    <w:highlight w:val="yellow"/>
                  </w:rPr>
                </w:pPr>
                <w:r w:rsidRPr="00593F09">
                  <w:rPr>
                    <w:color w:val="808080"/>
                    <w:shd w:val="clear" w:color="auto" w:fill="DEF3FA" w:themeFill="accent2" w:themeFillTint="33"/>
                  </w:rPr>
                  <w:t>Click to select date</w:t>
                </w:r>
              </w:p>
            </w:tc>
          </w:sdtContent>
        </w:sdt>
      </w:tr>
      <w:tr w:rsidR="006F3880" w14:paraId="1D1AE4EF" w14:textId="77777777" w:rsidTr="00B7207B">
        <w:tc>
          <w:tcPr>
            <w:tcW w:w="1555" w:type="dxa"/>
          </w:tcPr>
          <w:p w14:paraId="73E41C4B" w14:textId="77777777" w:rsidR="006F3880" w:rsidRPr="000B272C" w:rsidRDefault="006F3880" w:rsidP="00E11B4F">
            <w:r w:rsidRPr="000B272C">
              <w:t>Address</w:t>
            </w:r>
          </w:p>
          <w:p w14:paraId="111E5239" w14:textId="77777777" w:rsidR="006F3880" w:rsidRPr="000B272C" w:rsidRDefault="006F3880" w:rsidP="00E11B4F"/>
        </w:tc>
        <w:sdt>
          <w:sdtPr>
            <w:id w:val="-431203609"/>
            <w:placeholder>
              <w:docPart w:val="B507EA14CF3848A6AFDD982C21D5F6F2"/>
            </w:placeholder>
            <w:showingPlcHdr/>
          </w:sdtPr>
          <w:sdtContent>
            <w:tc>
              <w:tcPr>
                <w:tcW w:w="8505" w:type="dxa"/>
                <w:gridSpan w:val="7"/>
              </w:tcPr>
              <w:p w14:paraId="53451A9D" w14:textId="613F879B" w:rsidR="006F3880" w:rsidRPr="00FF3D15" w:rsidRDefault="000B272C" w:rsidP="00E11B4F">
                <w:r w:rsidRPr="00593F09">
                  <w:rPr>
                    <w:color w:val="808080"/>
                    <w:shd w:val="clear" w:color="auto" w:fill="DEF3FA" w:themeFill="accent2" w:themeFillTint="33"/>
                  </w:rPr>
                  <w:t>Click or tap to enter text</w:t>
                </w:r>
              </w:p>
            </w:tc>
          </w:sdtContent>
        </w:sdt>
      </w:tr>
      <w:tr w:rsidR="006F3880" w14:paraId="51C76F78" w14:textId="77777777" w:rsidTr="00B7207B">
        <w:tc>
          <w:tcPr>
            <w:tcW w:w="1555" w:type="dxa"/>
          </w:tcPr>
          <w:p w14:paraId="2BCD6DE2" w14:textId="77777777" w:rsidR="006F3880" w:rsidRPr="000B272C" w:rsidRDefault="006F3880" w:rsidP="00E11B4F">
            <w:r w:rsidRPr="000B272C">
              <w:t>Suburb</w:t>
            </w:r>
          </w:p>
          <w:p w14:paraId="02FD2E67" w14:textId="77777777" w:rsidR="006F3880" w:rsidRPr="000B272C" w:rsidRDefault="006F3880" w:rsidP="00E11B4F"/>
        </w:tc>
        <w:sdt>
          <w:sdtPr>
            <w:id w:val="-1283645612"/>
            <w:placeholder>
              <w:docPart w:val="F231CF5B2EF048C5AC74B5E986BDBCE5"/>
            </w:placeholder>
            <w:showingPlcHdr/>
          </w:sdtPr>
          <w:sdtContent>
            <w:tc>
              <w:tcPr>
                <w:tcW w:w="3543" w:type="dxa"/>
                <w:gridSpan w:val="2"/>
              </w:tcPr>
              <w:p w14:paraId="45E9DAD8" w14:textId="4B97CCE7" w:rsidR="006F3880" w:rsidRPr="00FF3D15" w:rsidRDefault="000B272C" w:rsidP="00E11B4F">
                <w:r w:rsidRPr="00593F09">
                  <w:rPr>
                    <w:color w:val="808080"/>
                    <w:shd w:val="clear" w:color="auto" w:fill="DEF3FA" w:themeFill="accent2" w:themeFillTint="33"/>
                  </w:rPr>
                  <w:t>Click or tap</w:t>
                </w:r>
              </w:p>
            </w:tc>
          </w:sdtContent>
        </w:sdt>
        <w:tc>
          <w:tcPr>
            <w:tcW w:w="851" w:type="dxa"/>
          </w:tcPr>
          <w:p w14:paraId="377D5781" w14:textId="77777777" w:rsidR="006F3880" w:rsidRPr="000B272C" w:rsidRDefault="006F3880" w:rsidP="00E11B4F">
            <w:r w:rsidRPr="000B272C">
              <w:t>State</w:t>
            </w:r>
          </w:p>
          <w:p w14:paraId="5E92C1D5" w14:textId="77777777" w:rsidR="006F3880" w:rsidRPr="000B272C" w:rsidRDefault="006F3880" w:rsidP="00E11B4F"/>
        </w:tc>
        <w:sdt>
          <w:sdtPr>
            <w:id w:val="837270668"/>
            <w:placeholder>
              <w:docPart w:val="E838B5288EEB4BA6B86374F34EEEA320"/>
            </w:placeholder>
            <w:showingPlcHdr/>
          </w:sdtPr>
          <w:sdtContent>
            <w:tc>
              <w:tcPr>
                <w:tcW w:w="1409" w:type="dxa"/>
              </w:tcPr>
              <w:p w14:paraId="3F22FDA4" w14:textId="4DF90B41" w:rsidR="006F3880" w:rsidRPr="000B272C" w:rsidRDefault="000B272C" w:rsidP="00E11B4F">
                <w:r w:rsidRPr="00593F09">
                  <w:rPr>
                    <w:color w:val="808080"/>
                    <w:shd w:val="clear" w:color="auto" w:fill="DEF3FA" w:themeFill="accent2" w:themeFillTint="33"/>
                  </w:rPr>
                  <w:t>Click or tap</w:t>
                </w:r>
              </w:p>
            </w:tc>
          </w:sdtContent>
        </w:sdt>
        <w:tc>
          <w:tcPr>
            <w:tcW w:w="1142" w:type="dxa"/>
            <w:gridSpan w:val="2"/>
          </w:tcPr>
          <w:p w14:paraId="3C6960AF" w14:textId="77777777" w:rsidR="006F3880" w:rsidRPr="000B272C" w:rsidRDefault="006F3880" w:rsidP="00E11B4F">
            <w:r w:rsidRPr="000B272C">
              <w:t>Postcode</w:t>
            </w:r>
          </w:p>
          <w:p w14:paraId="31AEE6D4" w14:textId="77777777" w:rsidR="006F3880" w:rsidRPr="00FF3D15" w:rsidRDefault="006F3880" w:rsidP="00E11B4F"/>
        </w:tc>
        <w:sdt>
          <w:sdtPr>
            <w:id w:val="-1280633882"/>
            <w:placeholder>
              <w:docPart w:val="CE535B62BD254AD786EA0A95F7A3969A"/>
            </w:placeholder>
            <w:showingPlcHdr/>
          </w:sdtPr>
          <w:sdtEndPr>
            <w:rPr>
              <w:color w:val="808080"/>
              <w:shd w:val="clear" w:color="auto" w:fill="DEF3FA" w:themeFill="accent2" w:themeFillTint="33"/>
            </w:rPr>
          </w:sdtEndPr>
          <w:sdtContent>
            <w:tc>
              <w:tcPr>
                <w:tcW w:w="1560" w:type="dxa"/>
              </w:tcPr>
              <w:p w14:paraId="1DDA10E9" w14:textId="6B901E11" w:rsidR="006F3880" w:rsidRPr="00FF3D15" w:rsidRDefault="000B272C" w:rsidP="00E11B4F">
                <w:r w:rsidRPr="00593F09">
                  <w:rPr>
                    <w:color w:val="808080"/>
                    <w:shd w:val="clear" w:color="auto" w:fill="DEF3FA" w:themeFill="accent2" w:themeFillTint="33"/>
                  </w:rPr>
                  <w:t>Click or tap</w:t>
                </w:r>
              </w:p>
            </w:tc>
          </w:sdtContent>
        </w:sdt>
      </w:tr>
      <w:tr w:rsidR="006F3880" w14:paraId="6E82C6EE" w14:textId="77777777" w:rsidTr="00B7207B">
        <w:trPr>
          <w:trHeight w:val="510"/>
        </w:trPr>
        <w:tc>
          <w:tcPr>
            <w:tcW w:w="1555" w:type="dxa"/>
          </w:tcPr>
          <w:p w14:paraId="4CCB583F" w14:textId="20793B0F" w:rsidR="006F3880" w:rsidRPr="000B272C" w:rsidRDefault="006F3880" w:rsidP="00E11B4F">
            <w:r w:rsidRPr="000B272C">
              <w:t>Email</w:t>
            </w:r>
          </w:p>
        </w:tc>
        <w:sdt>
          <w:sdtPr>
            <w:id w:val="-1671323659"/>
            <w:placeholder>
              <w:docPart w:val="4FAF03867F9C419CA933044E185785C9"/>
            </w:placeholder>
            <w:showingPlcHdr/>
          </w:sdtPr>
          <w:sdtContent>
            <w:tc>
              <w:tcPr>
                <w:tcW w:w="4394" w:type="dxa"/>
                <w:gridSpan w:val="3"/>
              </w:tcPr>
              <w:p w14:paraId="30053DEE" w14:textId="6532F65D" w:rsidR="006F3880" w:rsidRPr="000B272C" w:rsidRDefault="00593F09" w:rsidP="00E11B4F">
                <w:r w:rsidRPr="00593F09">
                  <w:rPr>
                    <w:color w:val="808080"/>
                    <w:shd w:val="clear" w:color="auto" w:fill="DEF3FA" w:themeFill="accent2" w:themeFillTint="33"/>
                  </w:rPr>
                  <w:t>Click or tap</w:t>
                </w:r>
              </w:p>
            </w:tc>
          </w:sdtContent>
        </w:sdt>
        <w:tc>
          <w:tcPr>
            <w:tcW w:w="1417" w:type="dxa"/>
            <w:gridSpan w:val="2"/>
          </w:tcPr>
          <w:p w14:paraId="4564C9E9" w14:textId="04007445" w:rsidR="006F3880" w:rsidRPr="000B272C" w:rsidRDefault="006F3880" w:rsidP="00E11B4F">
            <w:r w:rsidRPr="000B272C">
              <w:t>Mobile</w:t>
            </w:r>
          </w:p>
        </w:tc>
        <w:sdt>
          <w:sdtPr>
            <w:id w:val="-654610210"/>
            <w:placeholder>
              <w:docPart w:val="9DFE76B95AAF4A96846E781570277EE8"/>
            </w:placeholder>
            <w:showingPlcHdr/>
          </w:sdtPr>
          <w:sdtContent>
            <w:tc>
              <w:tcPr>
                <w:tcW w:w="2694" w:type="dxa"/>
                <w:gridSpan w:val="2"/>
              </w:tcPr>
              <w:p w14:paraId="46A2CC41" w14:textId="3F2666FD" w:rsidR="006F3880" w:rsidRPr="00FF3D15" w:rsidRDefault="00593F09" w:rsidP="00E11B4F">
                <w:r w:rsidRPr="0022108C">
                  <w:rPr>
                    <w:color w:val="808080"/>
                    <w:shd w:val="clear" w:color="auto" w:fill="DEF3FA" w:themeFill="accent2" w:themeFillTint="33"/>
                  </w:rPr>
                  <w:t>Click or tap</w:t>
                </w:r>
              </w:p>
            </w:tc>
          </w:sdtContent>
        </w:sdt>
      </w:tr>
      <w:tr w:rsidR="006F3880" w14:paraId="0FA40C20" w14:textId="77777777" w:rsidTr="00B7207B">
        <w:trPr>
          <w:trHeight w:val="527"/>
        </w:trPr>
        <w:tc>
          <w:tcPr>
            <w:tcW w:w="3367" w:type="dxa"/>
            <w:gridSpan w:val="2"/>
          </w:tcPr>
          <w:p w14:paraId="2A169930" w14:textId="11AD7EE8" w:rsidR="006F3880" w:rsidRPr="0022108C" w:rsidRDefault="006F3880" w:rsidP="00E11B4F">
            <w:r w:rsidRPr="0022108C">
              <w:t xml:space="preserve">Current </w:t>
            </w:r>
            <w:r w:rsidR="009D6238">
              <w:t>s</w:t>
            </w:r>
            <w:r w:rsidRPr="0022108C">
              <w:t>chool</w:t>
            </w:r>
          </w:p>
          <w:p w14:paraId="3FFFA2AD" w14:textId="77777777" w:rsidR="006F3880" w:rsidRPr="0022108C" w:rsidRDefault="006F3880" w:rsidP="00E11B4F"/>
        </w:tc>
        <w:sdt>
          <w:sdtPr>
            <w:id w:val="-399449593"/>
            <w:placeholder>
              <w:docPart w:val="F4FE5EBF26744825821EE9EC226F7734"/>
            </w:placeholder>
          </w:sdtPr>
          <w:sdtContent>
            <w:tc>
              <w:tcPr>
                <w:tcW w:w="6693" w:type="dxa"/>
                <w:gridSpan w:val="6"/>
              </w:tcPr>
              <w:p w14:paraId="4D109153" w14:textId="59988C99" w:rsidR="006F3880" w:rsidRPr="0022108C" w:rsidRDefault="000B272C" w:rsidP="00E11B4F">
                <w:r w:rsidRPr="0022108C">
                  <w:rPr>
                    <w:color w:val="808080"/>
                    <w:shd w:val="clear" w:color="auto" w:fill="DEF3FA" w:themeFill="accent2" w:themeFillTint="33"/>
                  </w:rPr>
                  <w:t>Click or tap to e</w:t>
                </w:r>
                <w:r w:rsidR="006F3880" w:rsidRPr="0022108C">
                  <w:rPr>
                    <w:color w:val="808080"/>
                    <w:shd w:val="clear" w:color="auto" w:fill="DEF3FA" w:themeFill="accent2" w:themeFillTint="33"/>
                  </w:rPr>
                  <w:t>nter current school name</w:t>
                </w:r>
              </w:p>
            </w:tc>
          </w:sdtContent>
        </w:sdt>
      </w:tr>
      <w:tr w:rsidR="006F3880" w14:paraId="5AC1D7BD" w14:textId="77777777" w:rsidTr="00B7207B">
        <w:trPr>
          <w:trHeight w:val="525"/>
        </w:trPr>
        <w:tc>
          <w:tcPr>
            <w:tcW w:w="3367" w:type="dxa"/>
            <w:gridSpan w:val="2"/>
          </w:tcPr>
          <w:p w14:paraId="2371DB7A" w14:textId="7AF50E4C" w:rsidR="006F3880" w:rsidRPr="0022108C" w:rsidRDefault="006F3880" w:rsidP="00E11B4F">
            <w:r w:rsidRPr="0022108C">
              <w:t xml:space="preserve">Current </w:t>
            </w:r>
            <w:r w:rsidR="009D6238">
              <w:t>y</w:t>
            </w:r>
            <w:r w:rsidRPr="0022108C">
              <w:t>ear level</w:t>
            </w:r>
          </w:p>
        </w:tc>
        <w:tc>
          <w:tcPr>
            <w:tcW w:w="6693" w:type="dxa"/>
            <w:gridSpan w:val="6"/>
          </w:tcPr>
          <w:sdt>
            <w:sdtPr>
              <w:id w:val="1128171931"/>
              <w:placeholder>
                <w:docPart w:val="03E8E955601442BF948D667B80BDF66F"/>
              </w:placeholder>
            </w:sdtPr>
            <w:sdtContent>
              <w:p w14:paraId="61FDA578" w14:textId="456C3214" w:rsidR="006F3880" w:rsidRPr="0022108C" w:rsidRDefault="000B272C" w:rsidP="00E11B4F">
                <w:r w:rsidRPr="0022108C">
                  <w:rPr>
                    <w:color w:val="808080"/>
                    <w:shd w:val="clear" w:color="auto" w:fill="DEF3FA" w:themeFill="accent2" w:themeFillTint="33"/>
                  </w:rPr>
                  <w:t>Click or tap to e</w:t>
                </w:r>
                <w:r w:rsidR="006F3880" w:rsidRPr="0022108C">
                  <w:rPr>
                    <w:color w:val="808080"/>
                    <w:shd w:val="clear" w:color="auto" w:fill="DEF3FA" w:themeFill="accent2" w:themeFillTint="33"/>
                  </w:rPr>
                  <w:t>nter current year level</w:t>
                </w:r>
              </w:p>
            </w:sdtContent>
          </w:sdt>
        </w:tc>
      </w:tr>
      <w:tr w:rsidR="006F3880" w14:paraId="17E04E8F" w14:textId="77777777" w:rsidTr="00B7207B">
        <w:tc>
          <w:tcPr>
            <w:tcW w:w="3367" w:type="dxa"/>
            <w:gridSpan w:val="2"/>
          </w:tcPr>
          <w:p w14:paraId="597E641F" w14:textId="77777777" w:rsidR="006F3880" w:rsidRPr="000B272C" w:rsidRDefault="006F3880" w:rsidP="00E11B4F">
            <w:r w:rsidRPr="000B272C">
              <w:t>Year level to be exempt</w:t>
            </w:r>
          </w:p>
          <w:p w14:paraId="60D3D9C5" w14:textId="77777777" w:rsidR="006F3880" w:rsidRPr="000B272C" w:rsidRDefault="006F3880" w:rsidP="00E11B4F"/>
        </w:tc>
        <w:sdt>
          <w:sdtPr>
            <w:id w:val="-558633039"/>
            <w:placeholder>
              <w:docPart w:val="D00DF811068E483B91C855C7CA9CE790"/>
            </w:placeholder>
            <w:showingPlcHdr/>
          </w:sdtPr>
          <w:sdtContent>
            <w:tc>
              <w:tcPr>
                <w:tcW w:w="6693" w:type="dxa"/>
                <w:gridSpan w:val="6"/>
              </w:tcPr>
              <w:p w14:paraId="3A56329C" w14:textId="7B0E32AB" w:rsidR="006F3880" w:rsidRPr="00FF3D15" w:rsidRDefault="000B272C" w:rsidP="00E11B4F">
                <w:r w:rsidRPr="00593F09">
                  <w:rPr>
                    <w:color w:val="808080"/>
                    <w:shd w:val="clear" w:color="auto" w:fill="DEF3FA" w:themeFill="accent2" w:themeFillTint="33"/>
                  </w:rPr>
                  <w:t>Click or tap to enter text</w:t>
                </w:r>
              </w:p>
            </w:tc>
          </w:sdtContent>
        </w:sdt>
      </w:tr>
    </w:tbl>
    <w:p w14:paraId="5F98D41E" w14:textId="77777777" w:rsidR="006F3880" w:rsidRDefault="006F3880" w:rsidP="006F3880">
      <w:pPr>
        <w:pStyle w:val="Heading2"/>
        <w:keepNext w:val="0"/>
        <w:keepLines w:val="0"/>
        <w:rPr>
          <w:highlight w:val="lightGray"/>
        </w:rPr>
      </w:pPr>
    </w:p>
    <w:p w14:paraId="164D0AB3" w14:textId="77777777" w:rsidR="006F3880" w:rsidRDefault="006F3880">
      <w:pPr>
        <w:spacing w:after="160" w:line="259" w:lineRule="auto"/>
        <w:contextualSpacing w:val="0"/>
        <w:rPr>
          <w:b/>
          <w:color w:val="006464" w:themeColor="accent5"/>
          <w:sz w:val="28"/>
          <w:szCs w:val="26"/>
          <w:highlight w:val="lightGray"/>
        </w:rPr>
      </w:pPr>
      <w:r>
        <w:rPr>
          <w:highlight w:val="lightGray"/>
        </w:rPr>
        <w:br w:type="page"/>
      </w:r>
    </w:p>
    <w:p w14:paraId="13328D28" w14:textId="0C992F7C" w:rsidR="006F3880" w:rsidRPr="0022108C" w:rsidRDefault="006F3880" w:rsidP="00593F09">
      <w:pPr>
        <w:pStyle w:val="Heading1"/>
        <w:numPr>
          <w:ilvl w:val="0"/>
          <w:numId w:val="48"/>
        </w:numPr>
      </w:pPr>
      <w:r w:rsidRPr="0022108C">
        <w:lastRenderedPageBreak/>
        <w:t>Reason for seeking exemption from school</w:t>
      </w:r>
    </w:p>
    <w:tbl>
      <w:tblPr>
        <w:tblStyle w:val="TableGrid"/>
        <w:tblW w:w="0" w:type="auto"/>
        <w:tblLook w:val="04A0" w:firstRow="1" w:lastRow="0" w:firstColumn="1" w:lastColumn="0" w:noHBand="0" w:noVBand="1"/>
      </w:tblPr>
      <w:tblGrid>
        <w:gridCol w:w="9067"/>
        <w:gridCol w:w="993"/>
      </w:tblGrid>
      <w:tr w:rsidR="006F3880" w14:paraId="6AC09387" w14:textId="77777777" w:rsidTr="00B7207B">
        <w:tc>
          <w:tcPr>
            <w:tcW w:w="9067" w:type="dxa"/>
          </w:tcPr>
          <w:p w14:paraId="155DFCC5" w14:textId="29335266" w:rsidR="006F3880" w:rsidRPr="00A73233" w:rsidRDefault="006F3880" w:rsidP="00E11B4F">
            <w:pPr>
              <w:rPr>
                <w:b/>
                <w:bCs/>
              </w:rPr>
            </w:pPr>
            <w:r w:rsidRPr="006723DA">
              <w:t>Undertaking a full-time course at a TAFE</w:t>
            </w:r>
            <w:r w:rsidR="000B272C">
              <w:t>. A</w:t>
            </w:r>
            <w:r w:rsidRPr="000B272C">
              <w:t>ttach a copy of enrolment confirmation and information on course duration, start and end dates</w:t>
            </w:r>
            <w:r w:rsidR="000B272C">
              <w:t>.</w:t>
            </w:r>
          </w:p>
        </w:tc>
        <w:sdt>
          <w:sdtPr>
            <w:id w:val="384764865"/>
            <w14:checkbox>
              <w14:checked w14:val="0"/>
              <w14:checkedState w14:val="2612" w14:font="MS Gothic"/>
              <w14:uncheckedState w14:val="2610" w14:font="MS Gothic"/>
            </w14:checkbox>
          </w:sdtPr>
          <w:sdtContent>
            <w:tc>
              <w:tcPr>
                <w:tcW w:w="993" w:type="dxa"/>
              </w:tcPr>
              <w:p w14:paraId="51B6BEBF" w14:textId="77777777" w:rsidR="006F3880" w:rsidRPr="00FF3D15" w:rsidRDefault="006F3880" w:rsidP="00E11B4F">
                <w:pPr>
                  <w:jc w:val="center"/>
                </w:pPr>
                <w:r>
                  <w:rPr>
                    <w:rFonts w:ascii="MS Gothic" w:eastAsia="MS Gothic" w:hAnsi="MS Gothic" w:hint="eastAsia"/>
                  </w:rPr>
                  <w:t>☐</w:t>
                </w:r>
              </w:p>
            </w:tc>
          </w:sdtContent>
        </w:sdt>
      </w:tr>
      <w:tr w:rsidR="006F3880" w14:paraId="61EBEEAE" w14:textId="77777777" w:rsidTr="00B7207B">
        <w:tc>
          <w:tcPr>
            <w:tcW w:w="9067" w:type="dxa"/>
          </w:tcPr>
          <w:p w14:paraId="78E8A2B1" w14:textId="63E2CFB1" w:rsidR="006F3880" w:rsidRPr="00A73233" w:rsidRDefault="006F3880" w:rsidP="00E11B4F">
            <w:pPr>
              <w:rPr>
                <w:b/>
                <w:bCs/>
              </w:rPr>
            </w:pPr>
            <w:r w:rsidRPr="006723DA">
              <w:t>Undertaking a full-time apprenticeship</w:t>
            </w:r>
            <w:r w:rsidR="000B272C">
              <w:t xml:space="preserve"> or </w:t>
            </w:r>
            <w:r w:rsidRPr="006723DA">
              <w:t>traineeship</w:t>
            </w:r>
            <w:r w:rsidR="000B272C">
              <w:t>. C</w:t>
            </w:r>
            <w:r w:rsidRPr="000B272C">
              <w:t>omplete section 5 and attach a copy of completed apprenticeship contract</w:t>
            </w:r>
            <w:r w:rsidR="000B272C">
              <w:t xml:space="preserve">, </w:t>
            </w:r>
            <w:r w:rsidRPr="000B272C">
              <w:t>training contract</w:t>
            </w:r>
            <w:r w:rsidR="000B272C">
              <w:t xml:space="preserve"> or </w:t>
            </w:r>
            <w:r w:rsidRPr="000B272C">
              <w:t>letter of acceptance and information on course duration</w:t>
            </w:r>
            <w:r w:rsidR="000B272C">
              <w:t xml:space="preserve"> including </w:t>
            </w:r>
            <w:r w:rsidRPr="000B272C">
              <w:t>start and end dates</w:t>
            </w:r>
            <w:r w:rsidR="000B272C">
              <w:t>.</w:t>
            </w:r>
          </w:p>
        </w:tc>
        <w:sdt>
          <w:sdtPr>
            <w:id w:val="-448934093"/>
            <w14:checkbox>
              <w14:checked w14:val="0"/>
              <w14:checkedState w14:val="2612" w14:font="MS Gothic"/>
              <w14:uncheckedState w14:val="2610" w14:font="MS Gothic"/>
            </w14:checkbox>
          </w:sdtPr>
          <w:sdtContent>
            <w:tc>
              <w:tcPr>
                <w:tcW w:w="993" w:type="dxa"/>
              </w:tcPr>
              <w:p w14:paraId="0FB65BC9" w14:textId="77777777" w:rsidR="006F3880" w:rsidRPr="00FF3D15" w:rsidRDefault="006F3880" w:rsidP="00E11B4F">
                <w:pPr>
                  <w:jc w:val="center"/>
                </w:pPr>
                <w:r>
                  <w:rPr>
                    <w:rFonts w:ascii="MS Gothic" w:eastAsia="MS Gothic" w:hAnsi="MS Gothic" w:hint="eastAsia"/>
                  </w:rPr>
                  <w:t>☐</w:t>
                </w:r>
              </w:p>
            </w:tc>
          </w:sdtContent>
        </w:sdt>
      </w:tr>
      <w:tr w:rsidR="006F3880" w14:paraId="1C17FEC5" w14:textId="77777777" w:rsidTr="00B7207B">
        <w:tc>
          <w:tcPr>
            <w:tcW w:w="9067" w:type="dxa"/>
          </w:tcPr>
          <w:p w14:paraId="3330800C" w14:textId="4D565803" w:rsidR="006F3880" w:rsidRPr="00A73233" w:rsidRDefault="006F3880" w:rsidP="00E11B4F">
            <w:pPr>
              <w:rPr>
                <w:b/>
                <w:bCs/>
              </w:rPr>
            </w:pPr>
            <w:r w:rsidRPr="006723DA">
              <w:t>Undertaking a full-time course at a private Registered Training Organisation</w:t>
            </w:r>
            <w:r w:rsidR="000B272C">
              <w:t xml:space="preserve">, </w:t>
            </w:r>
            <w:r w:rsidRPr="006723DA">
              <w:t>University</w:t>
            </w:r>
            <w:r w:rsidR="000B272C">
              <w:t xml:space="preserve">, </w:t>
            </w:r>
            <w:r w:rsidRPr="006723DA">
              <w:t>higher education institution</w:t>
            </w:r>
            <w:r w:rsidR="000B272C">
              <w:t xml:space="preserve"> or </w:t>
            </w:r>
            <w:r w:rsidRPr="006723DA">
              <w:t>Community Based Course</w:t>
            </w:r>
            <w:r w:rsidR="000B272C">
              <w:t>. A</w:t>
            </w:r>
            <w:r w:rsidRPr="000B272C">
              <w:t>ttach a copy of enrolment confirmation and information on course duration</w:t>
            </w:r>
            <w:r w:rsidR="000B272C">
              <w:t xml:space="preserve"> including</w:t>
            </w:r>
            <w:r w:rsidRPr="000B272C">
              <w:t xml:space="preserve"> start and end dates</w:t>
            </w:r>
            <w:r w:rsidR="000B272C">
              <w:t>.</w:t>
            </w:r>
          </w:p>
        </w:tc>
        <w:sdt>
          <w:sdtPr>
            <w:id w:val="-483848979"/>
            <w14:checkbox>
              <w14:checked w14:val="0"/>
              <w14:checkedState w14:val="2612" w14:font="MS Gothic"/>
              <w14:uncheckedState w14:val="2610" w14:font="MS Gothic"/>
            </w14:checkbox>
          </w:sdtPr>
          <w:sdtContent>
            <w:tc>
              <w:tcPr>
                <w:tcW w:w="993" w:type="dxa"/>
              </w:tcPr>
              <w:p w14:paraId="66AD2958" w14:textId="77777777" w:rsidR="006F3880" w:rsidRPr="00FF3D15" w:rsidRDefault="006F3880" w:rsidP="00E11B4F">
                <w:pPr>
                  <w:jc w:val="center"/>
                </w:pPr>
                <w:r>
                  <w:rPr>
                    <w:rFonts w:ascii="MS Gothic" w:eastAsia="MS Gothic" w:hAnsi="MS Gothic" w:hint="eastAsia"/>
                  </w:rPr>
                  <w:t>☐</w:t>
                </w:r>
              </w:p>
            </w:tc>
          </w:sdtContent>
        </w:sdt>
      </w:tr>
      <w:tr w:rsidR="006F3880" w14:paraId="5C5258D5" w14:textId="77777777" w:rsidTr="00B7207B">
        <w:tc>
          <w:tcPr>
            <w:tcW w:w="9067" w:type="dxa"/>
          </w:tcPr>
          <w:p w14:paraId="5F959153" w14:textId="746B67BD" w:rsidR="006F3880" w:rsidRPr="00A73233" w:rsidRDefault="006F3880" w:rsidP="00E11B4F">
            <w:pPr>
              <w:rPr>
                <w:b/>
                <w:bCs/>
              </w:rPr>
            </w:pPr>
            <w:r w:rsidRPr="006723DA">
              <w:t>Undertaking full-time employment</w:t>
            </w:r>
            <w:r w:rsidR="000B272C">
              <w:t>. C</w:t>
            </w:r>
            <w:r w:rsidRPr="000B272C">
              <w:t>omplete section 6 and attach a copy of the employment contract and information on hours of work per week</w:t>
            </w:r>
            <w:r w:rsidR="000B272C">
              <w:t xml:space="preserve"> including</w:t>
            </w:r>
            <w:r w:rsidRPr="000B272C">
              <w:t xml:space="preserve"> start and end dates</w:t>
            </w:r>
            <w:r w:rsidR="000B272C">
              <w:t>.</w:t>
            </w:r>
          </w:p>
        </w:tc>
        <w:sdt>
          <w:sdtPr>
            <w:id w:val="525449347"/>
            <w14:checkbox>
              <w14:checked w14:val="0"/>
              <w14:checkedState w14:val="2612" w14:font="MS Gothic"/>
              <w14:uncheckedState w14:val="2610" w14:font="MS Gothic"/>
            </w14:checkbox>
          </w:sdtPr>
          <w:sdtContent>
            <w:tc>
              <w:tcPr>
                <w:tcW w:w="993" w:type="dxa"/>
              </w:tcPr>
              <w:p w14:paraId="07F4FB1E" w14:textId="77777777" w:rsidR="006F3880" w:rsidRPr="00FF3D15" w:rsidRDefault="006F3880" w:rsidP="00E11B4F">
                <w:pPr>
                  <w:jc w:val="center"/>
                </w:pPr>
                <w:r>
                  <w:rPr>
                    <w:rFonts w:ascii="MS Gothic" w:eastAsia="MS Gothic" w:hAnsi="MS Gothic" w:hint="eastAsia"/>
                  </w:rPr>
                  <w:t>☐</w:t>
                </w:r>
              </w:p>
            </w:tc>
          </w:sdtContent>
        </w:sdt>
      </w:tr>
      <w:tr w:rsidR="006F3880" w14:paraId="4A006B5C" w14:textId="77777777" w:rsidTr="00B7207B">
        <w:trPr>
          <w:trHeight w:val="672"/>
        </w:trPr>
        <w:tc>
          <w:tcPr>
            <w:tcW w:w="9067" w:type="dxa"/>
          </w:tcPr>
          <w:p w14:paraId="5E26C04A" w14:textId="029521FE" w:rsidR="006F3880" w:rsidRPr="00A73233" w:rsidRDefault="006F3880" w:rsidP="00E11B4F">
            <w:pPr>
              <w:rPr>
                <w:b/>
                <w:bCs/>
              </w:rPr>
            </w:pPr>
            <w:r w:rsidRPr="006723DA">
              <w:t>Undertaking a combination of approved options</w:t>
            </w:r>
            <w:r w:rsidRPr="006723DA">
              <w:rPr>
                <w:b/>
                <w:bCs/>
              </w:rPr>
              <w:t xml:space="preserve"> </w:t>
            </w:r>
            <w:r w:rsidRPr="000B272C">
              <w:t>(detail below)</w:t>
            </w:r>
            <w:r w:rsidR="000B272C">
              <w:t>. A</w:t>
            </w:r>
            <w:r w:rsidRPr="000B272C">
              <w:t>ttached copies of supporting documentation and/or complete section 6, if applicable</w:t>
            </w:r>
            <w:r w:rsidR="000B272C">
              <w:t>.</w:t>
            </w:r>
          </w:p>
        </w:tc>
        <w:sdt>
          <w:sdtPr>
            <w:id w:val="404424863"/>
            <w14:checkbox>
              <w14:checked w14:val="0"/>
              <w14:checkedState w14:val="2612" w14:font="MS Gothic"/>
              <w14:uncheckedState w14:val="2610" w14:font="MS Gothic"/>
            </w14:checkbox>
          </w:sdtPr>
          <w:sdtContent>
            <w:tc>
              <w:tcPr>
                <w:tcW w:w="993" w:type="dxa"/>
              </w:tcPr>
              <w:p w14:paraId="0FABB9B7" w14:textId="77777777" w:rsidR="006F3880" w:rsidRPr="00FF3D15" w:rsidRDefault="006F3880" w:rsidP="00E11B4F">
                <w:pPr>
                  <w:jc w:val="center"/>
                </w:pPr>
                <w:r>
                  <w:rPr>
                    <w:rFonts w:ascii="MS Gothic" w:eastAsia="MS Gothic" w:hAnsi="MS Gothic" w:hint="eastAsia"/>
                  </w:rPr>
                  <w:t>☐</w:t>
                </w:r>
              </w:p>
            </w:tc>
          </w:sdtContent>
        </w:sdt>
      </w:tr>
    </w:tbl>
    <w:p w14:paraId="28BC23E2" w14:textId="63CAEC09" w:rsidR="00593F09" w:rsidRPr="00593F09" w:rsidRDefault="006F3880" w:rsidP="004507C9">
      <w:pPr>
        <w:pStyle w:val="Heading1"/>
        <w:numPr>
          <w:ilvl w:val="0"/>
          <w:numId w:val="48"/>
        </w:numPr>
        <w:spacing w:after="0"/>
      </w:pPr>
      <w:r w:rsidRPr="00593F09">
        <w:t xml:space="preserve">Proposed commencement date for exemption  </w:t>
      </w:r>
    </w:p>
    <w:p w14:paraId="647328CC" w14:textId="7A4B1E89" w:rsidR="00593F09" w:rsidRPr="004507C9" w:rsidRDefault="006F3880" w:rsidP="004507C9">
      <w:pPr>
        <w:pStyle w:val="ListParagraph"/>
        <w:numPr>
          <w:ilvl w:val="0"/>
          <w:numId w:val="0"/>
        </w:numPr>
        <w:spacing w:after="240"/>
        <w:ind w:left="360"/>
        <w:rPr>
          <w:bCs/>
          <w:color w:val="808080"/>
          <w:shd w:val="clear" w:color="auto" w:fill="DEF3FA" w:themeFill="accent2" w:themeFillTint="33"/>
        </w:rPr>
      </w:pPr>
      <w:r w:rsidRPr="00593F09">
        <w:rPr>
          <w:bCs/>
        </w:rPr>
        <w:t xml:space="preserve"> </w:t>
      </w:r>
      <w:sdt>
        <w:sdtPr>
          <w:rPr>
            <w:bCs/>
            <w:color w:val="808080"/>
            <w:shd w:val="clear" w:color="auto" w:fill="DEF3FA" w:themeFill="accent2" w:themeFillTint="33"/>
          </w:rPr>
          <w:id w:val="1458376607"/>
          <w:placeholder>
            <w:docPart w:val="55F19814656848E0B3659C5AB7DD9892"/>
          </w:placeholder>
          <w:date>
            <w:dateFormat w:val="d/MM/yyyy"/>
            <w:lid w:val="en-AU"/>
            <w:storeMappedDataAs w:val="dateTime"/>
            <w:calendar w:val="gregorian"/>
          </w:date>
        </w:sdtPr>
        <w:sdtContent>
          <w:r w:rsidR="000B272C" w:rsidRPr="00593F09">
            <w:rPr>
              <w:bCs/>
              <w:color w:val="808080"/>
              <w:shd w:val="clear" w:color="auto" w:fill="DEF3FA" w:themeFill="accent2" w:themeFillTint="33"/>
            </w:rPr>
            <w:t>Click or tap to enter date</w:t>
          </w:r>
        </w:sdtContent>
      </w:sdt>
    </w:p>
    <w:p w14:paraId="0E3E5582" w14:textId="27D7AF83" w:rsidR="00593F09" w:rsidRPr="00593F09" w:rsidRDefault="006F3880" w:rsidP="004507C9">
      <w:pPr>
        <w:pStyle w:val="Heading1"/>
        <w:numPr>
          <w:ilvl w:val="0"/>
          <w:numId w:val="48"/>
        </w:numPr>
        <w:spacing w:after="0"/>
      </w:pPr>
      <w:r w:rsidRPr="00593F09">
        <w:t>Proposed exemption end date*</w:t>
      </w:r>
    </w:p>
    <w:p w14:paraId="669EF903" w14:textId="0939ECCE" w:rsidR="006F3880" w:rsidRPr="00593F09" w:rsidRDefault="006F3880" w:rsidP="004507C9">
      <w:pPr>
        <w:pStyle w:val="ListParagraph"/>
        <w:numPr>
          <w:ilvl w:val="0"/>
          <w:numId w:val="0"/>
        </w:numPr>
        <w:ind w:left="360"/>
        <w:rPr>
          <w:rFonts w:asciiTheme="minorHAnsi" w:hAnsiTheme="minorHAnsi" w:cstheme="minorHAnsi"/>
          <w:color w:val="003D7E"/>
        </w:rPr>
      </w:pPr>
      <w:r w:rsidRPr="00593F09">
        <w:rPr>
          <w:bCs/>
        </w:rPr>
        <w:t xml:space="preserve"> </w:t>
      </w:r>
      <w:sdt>
        <w:sdtPr>
          <w:rPr>
            <w:bCs/>
            <w:color w:val="808080"/>
            <w:shd w:val="clear" w:color="auto" w:fill="DEF3FA" w:themeFill="accent2" w:themeFillTint="33"/>
          </w:rPr>
          <w:id w:val="-1194996388"/>
          <w:placeholder>
            <w:docPart w:val="55F19814656848E0B3659C5AB7DD9892"/>
          </w:placeholder>
          <w:date>
            <w:dateFormat w:val="d/MM/yyyy"/>
            <w:lid w:val="en-AU"/>
            <w:storeMappedDataAs w:val="dateTime"/>
            <w:calendar w:val="gregorian"/>
          </w:date>
        </w:sdtPr>
        <w:sdtContent>
          <w:r w:rsidR="000B272C" w:rsidRPr="00593F09">
            <w:rPr>
              <w:bCs/>
              <w:color w:val="808080"/>
              <w:shd w:val="clear" w:color="auto" w:fill="DEF3FA" w:themeFill="accent2" w:themeFillTint="33"/>
            </w:rPr>
            <w:t>Click or tap to enter date</w:t>
          </w:r>
        </w:sdtContent>
      </w:sdt>
    </w:p>
    <w:p w14:paraId="7BC3C90B" w14:textId="77777777" w:rsidR="006F3880" w:rsidRDefault="006F3880" w:rsidP="006F3880">
      <w:pPr>
        <w:spacing w:after="240"/>
        <w:ind w:left="426" w:hanging="142"/>
      </w:pPr>
      <w:r w:rsidRPr="00D36439">
        <w:rPr>
          <w:rFonts w:asciiTheme="minorHAnsi" w:hAnsiTheme="minorHAnsi" w:cstheme="minorHAnsi"/>
        </w:rPr>
        <w:t>*</w:t>
      </w:r>
      <w:r w:rsidRPr="007B0EC6">
        <w:t>Exemptions may only be considered for the period up to the end of Year 10.</w:t>
      </w:r>
    </w:p>
    <w:p w14:paraId="46B9FA16" w14:textId="77777777" w:rsidR="006F3880" w:rsidRDefault="006F3880" w:rsidP="006F3880">
      <w:pPr>
        <w:spacing w:after="240"/>
        <w:ind w:left="426"/>
      </w:pPr>
    </w:p>
    <w:p w14:paraId="2104ACD9" w14:textId="77777777" w:rsidR="006F3880" w:rsidRPr="00593F09" w:rsidRDefault="006F3880" w:rsidP="006F3880">
      <w:pPr>
        <w:rPr>
          <w:b/>
          <w:color w:val="0085AC"/>
          <w:sz w:val="28"/>
          <w:szCs w:val="28"/>
        </w:rPr>
      </w:pPr>
      <w:r w:rsidRPr="004507C9">
        <w:rPr>
          <w:rStyle w:val="Heading1Char"/>
        </w:rPr>
        <w:t>6.</w:t>
      </w:r>
      <w:r w:rsidRPr="00593F09">
        <w:rPr>
          <w:b/>
          <w:color w:val="0085AC"/>
          <w:sz w:val="28"/>
          <w:szCs w:val="28"/>
        </w:rPr>
        <w:t xml:space="preserve"> </w:t>
      </w:r>
      <w:r w:rsidRPr="004507C9">
        <w:rPr>
          <w:rStyle w:val="Heading1Char"/>
        </w:rPr>
        <w:t>Employer details (if applicable)</w:t>
      </w:r>
      <w:r w:rsidRPr="00593F09">
        <w:rPr>
          <w:b/>
          <w:color w:val="0085AC"/>
          <w:sz w:val="28"/>
          <w:szCs w:val="28"/>
        </w:rPr>
        <w:t xml:space="preserve"> </w:t>
      </w:r>
    </w:p>
    <w:tbl>
      <w:tblPr>
        <w:tblStyle w:val="TableGrid"/>
        <w:tblW w:w="10060" w:type="dxa"/>
        <w:tblLayout w:type="fixed"/>
        <w:tblLook w:val="04A0" w:firstRow="1" w:lastRow="0" w:firstColumn="1" w:lastColumn="0" w:noHBand="0" w:noVBand="1"/>
      </w:tblPr>
      <w:tblGrid>
        <w:gridCol w:w="1555"/>
        <w:gridCol w:w="708"/>
        <w:gridCol w:w="2694"/>
        <w:gridCol w:w="1134"/>
        <w:gridCol w:w="992"/>
        <w:gridCol w:w="1134"/>
        <w:gridCol w:w="1843"/>
      </w:tblGrid>
      <w:tr w:rsidR="006F3880" w:rsidRPr="007B0EC6" w14:paraId="56E2B9F2" w14:textId="77777777" w:rsidTr="00B7207B">
        <w:trPr>
          <w:trHeight w:val="425"/>
        </w:trPr>
        <w:tc>
          <w:tcPr>
            <w:tcW w:w="2263" w:type="dxa"/>
            <w:gridSpan w:val="2"/>
          </w:tcPr>
          <w:p w14:paraId="4B67D26E" w14:textId="03E1D24D" w:rsidR="006F3880" w:rsidRPr="000B272C" w:rsidRDefault="006F3880" w:rsidP="00E11B4F">
            <w:r w:rsidRPr="000B272C">
              <w:t xml:space="preserve">Business name or employer name </w:t>
            </w:r>
            <w:r w:rsidRPr="0022108C">
              <w:t xml:space="preserve">and </w:t>
            </w:r>
            <w:r w:rsidR="002F1423">
              <w:t>Australian Business Number (</w:t>
            </w:r>
            <w:r w:rsidRPr="0022108C">
              <w:t>ABN</w:t>
            </w:r>
            <w:r w:rsidR="002F1423">
              <w:t>)</w:t>
            </w:r>
          </w:p>
        </w:tc>
        <w:sdt>
          <w:sdtPr>
            <w:rPr>
              <w:bCs/>
            </w:rPr>
            <w:id w:val="-507826162"/>
            <w:placeholder>
              <w:docPart w:val="7905BD1F166445D68E6F151561009F84"/>
            </w:placeholder>
            <w:text/>
          </w:sdtPr>
          <w:sdtContent>
            <w:tc>
              <w:tcPr>
                <w:tcW w:w="7797" w:type="dxa"/>
                <w:gridSpan w:val="5"/>
              </w:tcPr>
              <w:p w14:paraId="69009861" w14:textId="25BFC621" w:rsidR="006F3880" w:rsidRPr="007B0EC6" w:rsidRDefault="000B272C" w:rsidP="00E11B4F">
                <w:r w:rsidRPr="00593F09">
                  <w:rPr>
                    <w:bCs/>
                    <w:color w:val="808080"/>
                    <w:shd w:val="clear" w:color="auto" w:fill="DEF3FA" w:themeFill="accent2" w:themeFillTint="33"/>
                  </w:rPr>
                  <w:t>Click or tap to enter text</w:t>
                </w:r>
              </w:p>
            </w:tc>
          </w:sdtContent>
        </w:sdt>
      </w:tr>
      <w:tr w:rsidR="006F3880" w:rsidRPr="007B0EC6" w14:paraId="220EF688" w14:textId="77777777" w:rsidTr="00B7207B">
        <w:trPr>
          <w:trHeight w:val="525"/>
        </w:trPr>
        <w:tc>
          <w:tcPr>
            <w:tcW w:w="2263" w:type="dxa"/>
            <w:gridSpan w:val="2"/>
          </w:tcPr>
          <w:p w14:paraId="53046AA8" w14:textId="77777777" w:rsidR="006F3880" w:rsidRPr="000B272C" w:rsidRDefault="006F3880" w:rsidP="00E11B4F">
            <w:r w:rsidRPr="000B272C">
              <w:t>Address</w:t>
            </w:r>
          </w:p>
        </w:tc>
        <w:sdt>
          <w:sdtPr>
            <w:rPr>
              <w:bCs/>
            </w:rPr>
            <w:id w:val="-2025474055"/>
            <w:placeholder>
              <w:docPart w:val="DBD7A8FBBE7E46BEAC75296CEDBCE459"/>
            </w:placeholder>
            <w:text/>
          </w:sdtPr>
          <w:sdtContent>
            <w:tc>
              <w:tcPr>
                <w:tcW w:w="7797" w:type="dxa"/>
                <w:gridSpan w:val="5"/>
              </w:tcPr>
              <w:p w14:paraId="6B7C7E87" w14:textId="4934CA53" w:rsidR="006F3880" w:rsidRPr="007B0EC6" w:rsidRDefault="000B272C" w:rsidP="00E11B4F">
                <w:r w:rsidRPr="00593F09">
                  <w:rPr>
                    <w:bCs/>
                    <w:color w:val="808080"/>
                    <w:shd w:val="clear" w:color="auto" w:fill="DEF3FA" w:themeFill="accent2" w:themeFillTint="33"/>
                  </w:rPr>
                  <w:t>Click or tap to enter text</w:t>
                </w:r>
              </w:p>
            </w:tc>
          </w:sdtContent>
        </w:sdt>
      </w:tr>
      <w:tr w:rsidR="006F3880" w:rsidRPr="007B0EC6" w14:paraId="0F4F0072" w14:textId="77777777" w:rsidTr="00B7207B">
        <w:trPr>
          <w:trHeight w:val="516"/>
        </w:trPr>
        <w:tc>
          <w:tcPr>
            <w:tcW w:w="2263" w:type="dxa"/>
            <w:gridSpan w:val="2"/>
          </w:tcPr>
          <w:p w14:paraId="3314920E" w14:textId="77777777" w:rsidR="006F3880" w:rsidRPr="000B272C" w:rsidRDefault="006F3880" w:rsidP="00E11B4F">
            <w:r w:rsidRPr="000B272C">
              <w:t>Suburb</w:t>
            </w:r>
          </w:p>
        </w:tc>
        <w:sdt>
          <w:sdtPr>
            <w:rPr>
              <w:bCs/>
            </w:rPr>
            <w:id w:val="-843399798"/>
            <w:placeholder>
              <w:docPart w:val="8C264EB2496F4F919154E18A0A96DF8F"/>
            </w:placeholder>
            <w:text/>
          </w:sdtPr>
          <w:sdtContent>
            <w:tc>
              <w:tcPr>
                <w:tcW w:w="2694" w:type="dxa"/>
              </w:tcPr>
              <w:p w14:paraId="3733E3FA" w14:textId="6DE84A2D" w:rsidR="006F3880" w:rsidRPr="007B0EC6" w:rsidRDefault="000B272C" w:rsidP="00E11B4F">
                <w:r w:rsidRPr="00593F09">
                  <w:rPr>
                    <w:bCs/>
                    <w:color w:val="808080"/>
                    <w:shd w:val="clear" w:color="auto" w:fill="DEF3FA" w:themeFill="accent2" w:themeFillTint="33"/>
                  </w:rPr>
                  <w:t>Click or tap to enter text</w:t>
                </w:r>
              </w:p>
            </w:tc>
          </w:sdtContent>
        </w:sdt>
        <w:tc>
          <w:tcPr>
            <w:tcW w:w="1134" w:type="dxa"/>
          </w:tcPr>
          <w:p w14:paraId="5CBDACD5" w14:textId="77777777" w:rsidR="006F3880" w:rsidRPr="000B272C" w:rsidRDefault="006F3880" w:rsidP="00E11B4F">
            <w:r w:rsidRPr="000B272C">
              <w:t>State</w:t>
            </w:r>
          </w:p>
        </w:tc>
        <w:sdt>
          <w:sdtPr>
            <w:rPr>
              <w:bCs/>
            </w:rPr>
            <w:id w:val="-411009465"/>
            <w:placeholder>
              <w:docPart w:val="95847EA043C0447FBB0BAC74CD7087AC"/>
            </w:placeholder>
            <w:text/>
          </w:sdtPr>
          <w:sdtContent>
            <w:tc>
              <w:tcPr>
                <w:tcW w:w="992" w:type="dxa"/>
              </w:tcPr>
              <w:p w14:paraId="739C5E5D" w14:textId="76248AC9" w:rsidR="006F3880" w:rsidRPr="007B0EC6" w:rsidRDefault="000B272C" w:rsidP="00E11B4F">
                <w:r w:rsidRPr="00593F09">
                  <w:rPr>
                    <w:bCs/>
                    <w:color w:val="808080"/>
                    <w:shd w:val="clear" w:color="auto" w:fill="DEF3FA" w:themeFill="accent2" w:themeFillTint="33"/>
                  </w:rPr>
                  <w:t>Click or tap</w:t>
                </w:r>
              </w:p>
            </w:tc>
          </w:sdtContent>
        </w:sdt>
        <w:tc>
          <w:tcPr>
            <w:tcW w:w="1134" w:type="dxa"/>
          </w:tcPr>
          <w:p w14:paraId="50DD00B5" w14:textId="77777777" w:rsidR="006F3880" w:rsidRPr="000B272C" w:rsidRDefault="006F3880" w:rsidP="00E11B4F">
            <w:r w:rsidRPr="000B272C">
              <w:t>Postcode</w:t>
            </w:r>
          </w:p>
        </w:tc>
        <w:sdt>
          <w:sdtPr>
            <w:rPr>
              <w:bCs/>
            </w:rPr>
            <w:id w:val="-525952077"/>
            <w:placeholder>
              <w:docPart w:val="C2D4C5A4C84842B9B7AE238928AAD6EF"/>
            </w:placeholder>
            <w:text/>
          </w:sdtPr>
          <w:sdtContent>
            <w:tc>
              <w:tcPr>
                <w:tcW w:w="1843" w:type="dxa"/>
              </w:tcPr>
              <w:p w14:paraId="49710163" w14:textId="5232F7DC" w:rsidR="006F3880" w:rsidRPr="007B0EC6" w:rsidRDefault="000B272C" w:rsidP="00E11B4F">
                <w:r w:rsidRPr="00593F09">
                  <w:rPr>
                    <w:bCs/>
                    <w:color w:val="808080"/>
                    <w:shd w:val="clear" w:color="auto" w:fill="DEF3FA" w:themeFill="accent2" w:themeFillTint="33"/>
                  </w:rPr>
                  <w:t>Click or tap</w:t>
                </w:r>
              </w:p>
            </w:tc>
          </w:sdtContent>
        </w:sdt>
      </w:tr>
      <w:tr w:rsidR="006F3880" w:rsidRPr="007B0EC6" w14:paraId="7919D4FD" w14:textId="77777777" w:rsidTr="00B7207B">
        <w:trPr>
          <w:trHeight w:val="495"/>
        </w:trPr>
        <w:tc>
          <w:tcPr>
            <w:tcW w:w="2263" w:type="dxa"/>
            <w:gridSpan w:val="2"/>
          </w:tcPr>
          <w:p w14:paraId="64D0C1D8" w14:textId="77777777" w:rsidR="006F3880" w:rsidRPr="000B272C" w:rsidRDefault="006F3880" w:rsidP="00E11B4F">
            <w:r w:rsidRPr="000B272C">
              <w:t>Contact person</w:t>
            </w:r>
          </w:p>
          <w:p w14:paraId="37A970A8" w14:textId="77777777" w:rsidR="006F3880" w:rsidRPr="000B272C" w:rsidRDefault="006F3880" w:rsidP="00E11B4F">
            <w:r w:rsidRPr="000B272C">
              <w:t>name and role</w:t>
            </w:r>
          </w:p>
        </w:tc>
        <w:sdt>
          <w:sdtPr>
            <w:rPr>
              <w:bCs/>
            </w:rPr>
            <w:id w:val="1119031053"/>
            <w:placeholder>
              <w:docPart w:val="3633F602DB934F519A496A2C69FCB770"/>
            </w:placeholder>
            <w:text/>
          </w:sdtPr>
          <w:sdtContent>
            <w:tc>
              <w:tcPr>
                <w:tcW w:w="7797" w:type="dxa"/>
                <w:gridSpan w:val="5"/>
              </w:tcPr>
              <w:p w14:paraId="7A53BA2A" w14:textId="62EA7909" w:rsidR="006F3880" w:rsidRPr="007B0EC6" w:rsidRDefault="000B272C" w:rsidP="00E11B4F">
                <w:r w:rsidRPr="00593F09">
                  <w:rPr>
                    <w:bCs/>
                    <w:color w:val="808080"/>
                    <w:shd w:val="clear" w:color="auto" w:fill="DEF3FA" w:themeFill="accent2" w:themeFillTint="33"/>
                  </w:rPr>
                  <w:t>Click or tap to enter text</w:t>
                </w:r>
              </w:p>
            </w:tc>
          </w:sdtContent>
        </w:sdt>
      </w:tr>
      <w:tr w:rsidR="006F3880" w:rsidRPr="007B0EC6" w14:paraId="7ED583A6" w14:textId="77777777" w:rsidTr="00B7207B">
        <w:trPr>
          <w:trHeight w:val="425"/>
        </w:trPr>
        <w:tc>
          <w:tcPr>
            <w:tcW w:w="1555" w:type="dxa"/>
          </w:tcPr>
          <w:p w14:paraId="6F0CF84D" w14:textId="77777777" w:rsidR="006F3880" w:rsidRPr="000B272C" w:rsidRDefault="006F3880" w:rsidP="00E11B4F">
            <w:r w:rsidRPr="000B272C">
              <w:t>Email</w:t>
            </w:r>
          </w:p>
        </w:tc>
        <w:sdt>
          <w:sdtPr>
            <w:id w:val="409050792"/>
            <w:placeholder>
              <w:docPart w:val="DF1D8EB686554503B0A6B7652B7BC483"/>
            </w:placeholder>
            <w:text/>
          </w:sdtPr>
          <w:sdtEndPr>
            <w:rPr>
              <w:color w:val="808080"/>
              <w:shd w:val="clear" w:color="auto" w:fill="DEF3FA" w:themeFill="accent2" w:themeFillTint="33"/>
            </w:rPr>
          </w:sdtEndPr>
          <w:sdtContent>
            <w:tc>
              <w:tcPr>
                <w:tcW w:w="3402" w:type="dxa"/>
                <w:gridSpan w:val="2"/>
              </w:tcPr>
              <w:p w14:paraId="5F9E8EB1" w14:textId="171191A4" w:rsidR="006F3880" w:rsidRPr="000B272C" w:rsidRDefault="000B272C" w:rsidP="00E11B4F">
                <w:r w:rsidRPr="00593F09">
                  <w:rPr>
                    <w:color w:val="808080"/>
                    <w:shd w:val="clear" w:color="auto" w:fill="DEF3FA" w:themeFill="accent2" w:themeFillTint="33"/>
                  </w:rPr>
                  <w:t>Click or tap</w:t>
                </w:r>
              </w:p>
            </w:tc>
          </w:sdtContent>
        </w:sdt>
        <w:tc>
          <w:tcPr>
            <w:tcW w:w="2126" w:type="dxa"/>
            <w:gridSpan w:val="2"/>
          </w:tcPr>
          <w:p w14:paraId="60D50BB8" w14:textId="77777777" w:rsidR="006F3880" w:rsidRPr="000B272C" w:rsidRDefault="006F3880" w:rsidP="00E11B4F">
            <w:r w:rsidRPr="000B272C">
              <w:t>Mobile</w:t>
            </w:r>
          </w:p>
        </w:tc>
        <w:sdt>
          <w:sdtPr>
            <w:rPr>
              <w:bCs/>
            </w:rPr>
            <w:id w:val="-520243653"/>
            <w:placeholder>
              <w:docPart w:val="D0383B18984E465291F05F88054D9974"/>
            </w:placeholder>
            <w:text/>
          </w:sdtPr>
          <w:sdtContent>
            <w:tc>
              <w:tcPr>
                <w:tcW w:w="2977" w:type="dxa"/>
                <w:gridSpan w:val="2"/>
              </w:tcPr>
              <w:p w14:paraId="682F6F81" w14:textId="7D389EB2" w:rsidR="006F3880" w:rsidRPr="007B0EC6" w:rsidRDefault="000B272C" w:rsidP="00E11B4F">
                <w:r w:rsidRPr="00593F09">
                  <w:rPr>
                    <w:bCs/>
                    <w:color w:val="808080"/>
                    <w:shd w:val="clear" w:color="auto" w:fill="DEF3FA" w:themeFill="accent2" w:themeFillTint="33"/>
                  </w:rPr>
                  <w:t>Click or tap</w:t>
                </w:r>
              </w:p>
            </w:tc>
          </w:sdtContent>
        </w:sdt>
      </w:tr>
      <w:tr w:rsidR="006F3880" w:rsidRPr="007B0EC6" w14:paraId="5AAE76D7" w14:textId="77777777" w:rsidTr="00B7207B">
        <w:trPr>
          <w:trHeight w:val="425"/>
        </w:trPr>
        <w:tc>
          <w:tcPr>
            <w:tcW w:w="1555" w:type="dxa"/>
          </w:tcPr>
          <w:p w14:paraId="602864B3" w14:textId="77777777" w:rsidR="006F3880" w:rsidRPr="000B272C" w:rsidRDefault="006F3880" w:rsidP="00E11B4F">
            <w:r w:rsidRPr="000B272C">
              <w:t xml:space="preserve">Occupation of child (role/title) </w:t>
            </w:r>
          </w:p>
        </w:tc>
        <w:sdt>
          <w:sdtPr>
            <w:rPr>
              <w:bCs/>
            </w:rPr>
            <w:id w:val="-1994871251"/>
            <w:placeholder>
              <w:docPart w:val="FD33129517F441C9BBF5C05AB993DF0F"/>
            </w:placeholder>
            <w:text/>
          </w:sdtPr>
          <w:sdtContent>
            <w:tc>
              <w:tcPr>
                <w:tcW w:w="3402" w:type="dxa"/>
                <w:gridSpan w:val="2"/>
              </w:tcPr>
              <w:p w14:paraId="08AC085D" w14:textId="0C70B753" w:rsidR="006F3880" w:rsidRPr="007B0EC6" w:rsidRDefault="000B272C" w:rsidP="00E11B4F">
                <w:r w:rsidRPr="00593F09">
                  <w:rPr>
                    <w:bCs/>
                    <w:color w:val="808080"/>
                    <w:shd w:val="clear" w:color="auto" w:fill="DEF3FA" w:themeFill="accent2" w:themeFillTint="33"/>
                  </w:rPr>
                  <w:t>Click or tap to enter text</w:t>
                </w:r>
              </w:p>
            </w:tc>
          </w:sdtContent>
        </w:sdt>
        <w:tc>
          <w:tcPr>
            <w:tcW w:w="2126" w:type="dxa"/>
            <w:gridSpan w:val="2"/>
          </w:tcPr>
          <w:p w14:paraId="30A87E3F" w14:textId="68C4D4C9" w:rsidR="006F3880" w:rsidRPr="000B272C" w:rsidRDefault="006F3880" w:rsidP="00E11B4F">
            <w:r w:rsidRPr="000B272C">
              <w:t>Days and hours per week the child is to be employed</w:t>
            </w:r>
          </w:p>
        </w:tc>
        <w:sdt>
          <w:sdtPr>
            <w:rPr>
              <w:bCs/>
            </w:rPr>
            <w:id w:val="1538786514"/>
            <w:placeholder>
              <w:docPart w:val="548CF39BECEA4653BBA956A523AB0396"/>
            </w:placeholder>
            <w:text/>
          </w:sdtPr>
          <w:sdtContent>
            <w:tc>
              <w:tcPr>
                <w:tcW w:w="2977" w:type="dxa"/>
                <w:gridSpan w:val="2"/>
              </w:tcPr>
              <w:p w14:paraId="4B000436" w14:textId="4AE1FE4C" w:rsidR="006F3880" w:rsidRPr="007B0EC6" w:rsidRDefault="000B272C" w:rsidP="00E11B4F">
                <w:r w:rsidRPr="00593F09">
                  <w:rPr>
                    <w:bCs/>
                    <w:color w:val="808080"/>
                    <w:shd w:val="clear" w:color="auto" w:fill="DEF3FA" w:themeFill="accent2" w:themeFillTint="33"/>
                  </w:rPr>
                  <w:t>Click or tap to enter text</w:t>
                </w:r>
              </w:p>
            </w:tc>
          </w:sdtContent>
        </w:sdt>
      </w:tr>
      <w:tr w:rsidR="006F3880" w:rsidRPr="007B0EC6" w14:paraId="18CADA82" w14:textId="77777777" w:rsidTr="00B7207B">
        <w:trPr>
          <w:trHeight w:val="651"/>
        </w:trPr>
        <w:tc>
          <w:tcPr>
            <w:tcW w:w="1555" w:type="dxa"/>
          </w:tcPr>
          <w:p w14:paraId="7211ED2B" w14:textId="77777777" w:rsidR="006F3880" w:rsidRPr="000B272C" w:rsidRDefault="006F3880" w:rsidP="00E11B4F">
            <w:r w:rsidRPr="000B272C">
              <w:t>Signature of employer</w:t>
            </w:r>
          </w:p>
        </w:tc>
        <w:tc>
          <w:tcPr>
            <w:tcW w:w="4536" w:type="dxa"/>
            <w:gridSpan w:val="3"/>
          </w:tcPr>
          <w:p w14:paraId="34C48D5F" w14:textId="77777777" w:rsidR="006F3880" w:rsidRPr="007B0EC6" w:rsidRDefault="006F3880" w:rsidP="00E11B4F"/>
        </w:tc>
        <w:tc>
          <w:tcPr>
            <w:tcW w:w="992" w:type="dxa"/>
          </w:tcPr>
          <w:p w14:paraId="73704E00" w14:textId="77777777" w:rsidR="006F3880" w:rsidRPr="000B272C" w:rsidRDefault="006F3880" w:rsidP="00E11B4F">
            <w:r w:rsidRPr="000B272C">
              <w:t>Date</w:t>
            </w:r>
          </w:p>
        </w:tc>
        <w:sdt>
          <w:sdtPr>
            <w:id w:val="-203943457"/>
            <w:placeholder>
              <w:docPart w:val="6CF7F2E9E16146BC984E1CEC335FC4FD"/>
            </w:placeholder>
            <w:showingPlcHdr/>
            <w:date>
              <w:dateFormat w:val="d/MM/yyyy"/>
              <w:lid w:val="en-AU"/>
              <w:storeMappedDataAs w:val="dateTime"/>
              <w:calendar w:val="gregorian"/>
            </w:date>
          </w:sdtPr>
          <w:sdtContent>
            <w:tc>
              <w:tcPr>
                <w:tcW w:w="2977" w:type="dxa"/>
                <w:gridSpan w:val="2"/>
              </w:tcPr>
              <w:p w14:paraId="366D43B2" w14:textId="23B6186D" w:rsidR="006F3880" w:rsidRPr="007B0EC6" w:rsidRDefault="00593F09" w:rsidP="00E11B4F">
                <w:r w:rsidRPr="00593F09">
                  <w:rPr>
                    <w:color w:val="808080"/>
                    <w:shd w:val="clear" w:color="auto" w:fill="DEF3FA" w:themeFill="accent2" w:themeFillTint="33"/>
                  </w:rPr>
                  <w:t>Click or t</w:t>
                </w:r>
                <w:r w:rsidR="000B272C" w:rsidRPr="00593F09">
                  <w:rPr>
                    <w:color w:val="808080"/>
                    <w:shd w:val="clear" w:color="auto" w:fill="DEF3FA" w:themeFill="accent2" w:themeFillTint="33"/>
                  </w:rPr>
                  <w:t>ap to enter date</w:t>
                </w:r>
              </w:p>
            </w:tc>
          </w:sdtContent>
        </w:sdt>
      </w:tr>
    </w:tbl>
    <w:p w14:paraId="4A6986CD" w14:textId="53AED5D9" w:rsidR="006F3880" w:rsidRDefault="006F3880" w:rsidP="004507C9">
      <w:pPr>
        <w:spacing w:after="160" w:line="259" w:lineRule="auto"/>
        <w:contextualSpacing w:val="0"/>
      </w:pPr>
    </w:p>
    <w:p w14:paraId="1FE32889" w14:textId="77777777" w:rsidR="006F3880" w:rsidRDefault="006F3880" w:rsidP="004507C9">
      <w:pPr>
        <w:pStyle w:val="Heading1"/>
      </w:pPr>
      <w:r w:rsidRPr="14A7BE8B">
        <w:lastRenderedPageBreak/>
        <w:t xml:space="preserve">7. School recommendation and comments (must be completed by school principal) </w:t>
      </w:r>
    </w:p>
    <w:p w14:paraId="6896CF02" w14:textId="17374EC1" w:rsidR="006F3880" w:rsidRPr="0022108C" w:rsidRDefault="00593F09" w:rsidP="006F3880">
      <w:r w:rsidRPr="0022108C">
        <w:t>C</w:t>
      </w:r>
      <w:r w:rsidR="006F3880" w:rsidRPr="0022108C">
        <w:t>onsider the following when preparing your response:</w:t>
      </w:r>
    </w:p>
    <w:p w14:paraId="7C906540" w14:textId="77777777" w:rsidR="006F3880" w:rsidRPr="00DC3289" w:rsidRDefault="006F3880" w:rsidP="006F3880">
      <w:pPr>
        <w:pStyle w:val="ListParagraph"/>
        <w:numPr>
          <w:ilvl w:val="0"/>
          <w:numId w:val="46"/>
        </w:numPr>
        <w:shd w:val="clear" w:color="auto" w:fill="FFFFFF" w:themeFill="background1"/>
        <w:tabs>
          <w:tab w:val="left" w:pos="0"/>
          <w:tab w:val="left" w:pos="340"/>
          <w:tab w:val="left" w:pos="680"/>
          <w:tab w:val="left" w:pos="720"/>
        </w:tabs>
        <w:spacing w:after="0"/>
        <w:contextualSpacing w:val="0"/>
        <w:rPr>
          <w:rFonts w:eastAsia="Aptos"/>
          <w:color w:val="000000" w:themeColor="text1"/>
        </w:rPr>
      </w:pPr>
      <w:r w:rsidRPr="00DC3289">
        <w:rPr>
          <w:rFonts w:eastAsia="Aptos"/>
          <w:color w:val="000000" w:themeColor="text1"/>
        </w:rPr>
        <w:t>What is your understanding of the reason for an exemption?</w:t>
      </w:r>
    </w:p>
    <w:p w14:paraId="4A894D2C" w14:textId="77777777" w:rsidR="006F3880" w:rsidRPr="00DC3289" w:rsidRDefault="006F3880" w:rsidP="006F3880">
      <w:pPr>
        <w:pStyle w:val="ListParagraph"/>
        <w:numPr>
          <w:ilvl w:val="0"/>
          <w:numId w:val="46"/>
        </w:numPr>
        <w:shd w:val="clear" w:color="auto" w:fill="FFFFFF" w:themeFill="background1"/>
        <w:tabs>
          <w:tab w:val="left" w:pos="0"/>
          <w:tab w:val="left" w:pos="340"/>
          <w:tab w:val="left" w:pos="680"/>
          <w:tab w:val="left" w:pos="720"/>
        </w:tabs>
        <w:spacing w:after="0"/>
        <w:contextualSpacing w:val="0"/>
        <w:rPr>
          <w:rFonts w:eastAsia="Aptos"/>
          <w:color w:val="242424"/>
        </w:rPr>
      </w:pPr>
      <w:r w:rsidRPr="00DC3289">
        <w:rPr>
          <w:rFonts w:eastAsia="Aptos"/>
          <w:color w:val="242424"/>
        </w:rPr>
        <w:t>What measures did the school put in place to re-engage the student?</w:t>
      </w:r>
    </w:p>
    <w:p w14:paraId="106273D1" w14:textId="77777777" w:rsidR="006F3880" w:rsidRPr="00DC3289" w:rsidRDefault="006F3880" w:rsidP="006F3880">
      <w:pPr>
        <w:pStyle w:val="ListParagraph"/>
        <w:numPr>
          <w:ilvl w:val="0"/>
          <w:numId w:val="46"/>
        </w:numPr>
        <w:shd w:val="clear" w:color="auto" w:fill="FFFFFF" w:themeFill="background1"/>
        <w:tabs>
          <w:tab w:val="left" w:pos="0"/>
          <w:tab w:val="left" w:pos="340"/>
          <w:tab w:val="left" w:pos="680"/>
          <w:tab w:val="left" w:pos="720"/>
        </w:tabs>
        <w:spacing w:after="0"/>
        <w:contextualSpacing w:val="0"/>
        <w:rPr>
          <w:rFonts w:eastAsia="Aptos"/>
          <w:color w:val="000000" w:themeColor="text1"/>
        </w:rPr>
      </w:pPr>
      <w:r w:rsidRPr="00DC3289">
        <w:rPr>
          <w:rFonts w:eastAsia="Aptos"/>
          <w:color w:val="000000" w:themeColor="text1"/>
        </w:rPr>
        <w:t>Why do you believe that an exemption from schooling would be in this student's best interests?</w:t>
      </w:r>
    </w:p>
    <w:p w14:paraId="2C01E2CE" w14:textId="77777777" w:rsidR="006F3880" w:rsidRDefault="006F3880" w:rsidP="006F3880"/>
    <w:tbl>
      <w:tblPr>
        <w:tblStyle w:val="TableGrid"/>
        <w:tblW w:w="10065" w:type="dxa"/>
        <w:tblInd w:w="-5" w:type="dxa"/>
        <w:tblLayout w:type="fixed"/>
        <w:tblLook w:val="04A0" w:firstRow="1" w:lastRow="0" w:firstColumn="1" w:lastColumn="0" w:noHBand="0" w:noVBand="1"/>
      </w:tblPr>
      <w:tblGrid>
        <w:gridCol w:w="2410"/>
        <w:gridCol w:w="4111"/>
        <w:gridCol w:w="850"/>
        <w:gridCol w:w="2694"/>
      </w:tblGrid>
      <w:tr w:rsidR="006F3880" w:rsidRPr="005E0417" w14:paraId="073CC20F" w14:textId="77777777" w:rsidTr="00B7207B">
        <w:trPr>
          <w:trHeight w:val="1080"/>
        </w:trPr>
        <w:sdt>
          <w:sdtPr>
            <w:rPr>
              <w:bCs/>
            </w:rPr>
            <w:id w:val="1253638499"/>
            <w:placeholder>
              <w:docPart w:val="6B1998D5F9354C869724C64F8CD8241B"/>
            </w:placeholder>
            <w:text/>
          </w:sdtPr>
          <w:sdtContent>
            <w:tc>
              <w:tcPr>
                <w:tcW w:w="10065" w:type="dxa"/>
                <w:gridSpan w:val="4"/>
              </w:tcPr>
              <w:p w14:paraId="5F66D66B" w14:textId="5029FB95" w:rsidR="006F3880" w:rsidRPr="005E0417" w:rsidRDefault="000B272C" w:rsidP="00E11B4F">
                <w:r w:rsidRPr="00593F09">
                  <w:rPr>
                    <w:bCs/>
                    <w:color w:val="808080"/>
                    <w:shd w:val="clear" w:color="auto" w:fill="DEF3FA" w:themeFill="accent2" w:themeFillTint="33"/>
                  </w:rPr>
                  <w:t>Click or tap to enter text</w:t>
                </w:r>
              </w:p>
            </w:tc>
          </w:sdtContent>
        </w:sdt>
      </w:tr>
      <w:tr w:rsidR="006F3880" w:rsidRPr="005E0417" w14:paraId="1193F964" w14:textId="77777777" w:rsidTr="00B7207B">
        <w:trPr>
          <w:trHeight w:val="549"/>
        </w:trPr>
        <w:tc>
          <w:tcPr>
            <w:tcW w:w="2410" w:type="dxa"/>
          </w:tcPr>
          <w:p w14:paraId="40ED5E3D" w14:textId="77777777" w:rsidR="006F3880" w:rsidRPr="00DC3289" w:rsidRDefault="006F3880" w:rsidP="00C93DC6">
            <w:r w:rsidRPr="00DC3289">
              <w:t>Name of principal</w:t>
            </w:r>
          </w:p>
        </w:tc>
        <w:sdt>
          <w:sdtPr>
            <w:rPr>
              <w:bCs/>
            </w:rPr>
            <w:id w:val="2034916903"/>
            <w:placeholder>
              <w:docPart w:val="2DD836E2CDD843F09CB9ED7A3B340EE4"/>
            </w:placeholder>
            <w:text/>
          </w:sdtPr>
          <w:sdtContent>
            <w:tc>
              <w:tcPr>
                <w:tcW w:w="7655" w:type="dxa"/>
                <w:gridSpan w:val="3"/>
              </w:tcPr>
              <w:p w14:paraId="6D452B1D" w14:textId="033E807C" w:rsidR="006F3880" w:rsidRPr="005E0417" w:rsidRDefault="000B272C" w:rsidP="00E11B4F">
                <w:r w:rsidRPr="00593F09">
                  <w:rPr>
                    <w:bCs/>
                    <w:color w:val="808080"/>
                    <w:shd w:val="clear" w:color="auto" w:fill="DEF3FA" w:themeFill="accent2" w:themeFillTint="33"/>
                  </w:rPr>
                  <w:t>Click or tap to enter text</w:t>
                </w:r>
              </w:p>
            </w:tc>
          </w:sdtContent>
        </w:sdt>
      </w:tr>
      <w:tr w:rsidR="006F3880" w:rsidRPr="005E0417" w14:paraId="6C27B249" w14:textId="77777777" w:rsidTr="00B7207B">
        <w:trPr>
          <w:trHeight w:val="574"/>
        </w:trPr>
        <w:tc>
          <w:tcPr>
            <w:tcW w:w="2410" w:type="dxa"/>
          </w:tcPr>
          <w:p w14:paraId="74D31C8F" w14:textId="77777777" w:rsidR="006F3880" w:rsidRPr="00DC3289" w:rsidRDefault="006F3880" w:rsidP="00C93DC6">
            <w:r w:rsidRPr="00DC3289">
              <w:t>Signature of principal</w:t>
            </w:r>
          </w:p>
        </w:tc>
        <w:tc>
          <w:tcPr>
            <w:tcW w:w="4111" w:type="dxa"/>
          </w:tcPr>
          <w:p w14:paraId="61FB92BB" w14:textId="77777777" w:rsidR="006F3880" w:rsidRPr="005E0417" w:rsidRDefault="006F3880" w:rsidP="00E11B4F"/>
        </w:tc>
        <w:tc>
          <w:tcPr>
            <w:tcW w:w="850" w:type="dxa"/>
          </w:tcPr>
          <w:p w14:paraId="0B3908A6" w14:textId="77777777" w:rsidR="006F3880" w:rsidRPr="00DC3289" w:rsidRDefault="006F3880" w:rsidP="00E72B5F">
            <w:r w:rsidRPr="00DC3289">
              <w:t>Date</w:t>
            </w:r>
          </w:p>
        </w:tc>
        <w:sdt>
          <w:sdtPr>
            <w:id w:val="1335576399"/>
            <w:placeholder>
              <w:docPart w:val="5BA9059B6D864D568BA1FC29D17AD7DD"/>
            </w:placeholder>
            <w:showingPlcHdr/>
            <w:date>
              <w:dateFormat w:val="d/MM/yyyy"/>
              <w:lid w:val="en-AU"/>
              <w:storeMappedDataAs w:val="dateTime"/>
              <w:calendar w:val="gregorian"/>
            </w:date>
          </w:sdtPr>
          <w:sdtContent>
            <w:tc>
              <w:tcPr>
                <w:tcW w:w="2694" w:type="dxa"/>
              </w:tcPr>
              <w:p w14:paraId="260D6D52" w14:textId="3E3E800A" w:rsidR="006F3880" w:rsidRPr="005E0417" w:rsidRDefault="000B272C" w:rsidP="00E11B4F">
                <w:pPr>
                  <w:rPr>
                    <w:u w:val="single"/>
                  </w:rPr>
                </w:pPr>
                <w:r w:rsidRPr="00593F09">
                  <w:rPr>
                    <w:color w:val="808080"/>
                    <w:shd w:val="clear" w:color="auto" w:fill="DEF3FA" w:themeFill="accent2" w:themeFillTint="33"/>
                  </w:rPr>
                  <w:t>Click or tap to enter date</w:t>
                </w:r>
              </w:p>
            </w:tc>
          </w:sdtContent>
        </w:sdt>
      </w:tr>
    </w:tbl>
    <w:p w14:paraId="49EF9002" w14:textId="77777777" w:rsidR="006F3880" w:rsidRPr="005E0417" w:rsidRDefault="006F3880" w:rsidP="006F3880"/>
    <w:p w14:paraId="06746F60" w14:textId="77777777" w:rsidR="006F3880" w:rsidRPr="007B0EC6" w:rsidRDefault="006F3880" w:rsidP="006F3880"/>
    <w:p w14:paraId="123BCCAC" w14:textId="3861263A" w:rsidR="00CC26BF" w:rsidRDefault="00CC26BF" w:rsidP="006F3880">
      <w:pPr>
        <w:pStyle w:val="Heading1"/>
      </w:pPr>
    </w:p>
    <w:sectPr w:rsidR="00CC26BF" w:rsidSect="000D55DF">
      <w:headerReference w:type="even" r:id="rId21"/>
      <w:headerReference w:type="default" r:id="rId22"/>
      <w:footerReference w:type="even" r:id="rId23"/>
      <w:footerReference w:type="default" r:id="rId24"/>
      <w:headerReference w:type="first" r:id="rId25"/>
      <w:pgSz w:w="11906" w:h="16838"/>
      <w:pgMar w:top="1276" w:right="851" w:bottom="1276" w:left="851" w:header="737" w:footer="851"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E0B1A" w14:textId="77777777" w:rsidR="00BD4837" w:rsidRDefault="00BD4837" w:rsidP="00127DAD">
      <w:r>
        <w:separator/>
      </w:r>
    </w:p>
  </w:endnote>
  <w:endnote w:type="continuationSeparator" w:id="0">
    <w:p w14:paraId="1CF5A81F" w14:textId="77777777" w:rsidR="00BD4837" w:rsidRDefault="00BD4837" w:rsidP="00127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ECDCE" w14:textId="79ADD748" w:rsidR="006641B9" w:rsidRPr="00786565" w:rsidRDefault="00786565" w:rsidP="00786565">
    <w:pPr>
      <w:pStyle w:val="Footer"/>
    </w:pPr>
    <w:r>
      <w:rPr>
        <w:noProof/>
      </w:rPr>
      <mc:AlternateContent>
        <mc:Choice Requires="wpg">
          <w:drawing>
            <wp:anchor distT="0" distB="0" distL="114300" distR="114300" simplePos="0" relativeHeight="251675648" behindDoc="0" locked="0" layoutInCell="1" allowOverlap="1" wp14:anchorId="0CAFC238" wp14:editId="4DBA9F62">
              <wp:simplePos x="0" y="0"/>
              <wp:positionH relativeFrom="page">
                <wp:posOffset>-2236763</wp:posOffset>
              </wp:positionH>
              <wp:positionV relativeFrom="page">
                <wp:posOffset>10199077</wp:posOffset>
              </wp:positionV>
              <wp:extent cx="12030710" cy="485775"/>
              <wp:effectExtent l="0" t="0" r="8890" b="9525"/>
              <wp:wrapNone/>
              <wp:docPr id="532006813" name="Group 3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2030710" cy="485775"/>
                        <a:chOff x="0" y="0"/>
                        <a:chExt cx="12032147" cy="486000"/>
                      </a:xfrm>
                    </wpg:grpSpPr>
                    <wps:wsp>
                      <wps:cNvPr id="212281332" name="Free-form: Shape 1857973867">
                        <a:extLst>
                          <a:ext uri="{C183D7F6-B498-43B3-948B-1728B52AA6E4}">
                            <adec:decorative xmlns:adec="http://schemas.microsoft.com/office/drawing/2017/decorative" val="1"/>
                          </a:ext>
                        </a:extLst>
                      </wps:cNvPr>
                      <wps:cNvSpPr/>
                      <wps:spPr>
                        <a:xfrm>
                          <a:off x="4394303" y="0"/>
                          <a:ext cx="1620000" cy="486000"/>
                        </a:xfrm>
                        <a:custGeom>
                          <a:avLst/>
                          <a:gdLst>
                            <a:gd name="csX0" fmla="*/ 539757 w 539756"/>
                            <a:gd name="csY0" fmla="*/ 1 h 485497"/>
                            <a:gd name="csX1" fmla="*/ 3 w 539756"/>
                            <a:gd name="csY1" fmla="*/ 1 h 485497"/>
                            <a:gd name="csX2" fmla="*/ 3 w 539756"/>
                            <a:gd name="csY2" fmla="*/ 0 h 485497"/>
                            <a:gd name="csX3" fmla="*/ 3 w 539756"/>
                            <a:gd name="csY3" fmla="*/ 0 h 485497"/>
                            <a:gd name="csX4" fmla="*/ 3 w 539756"/>
                            <a:gd name="csY4" fmla="*/ 1 h 485497"/>
                            <a:gd name="csX5" fmla="*/ 0 w 539756"/>
                            <a:gd name="csY5" fmla="*/ 1 h 485497"/>
                            <a:gd name="csX6" fmla="*/ 0 w 539756"/>
                            <a:gd name="csY6" fmla="*/ 485497 h 485497"/>
                            <a:gd name="csX7" fmla="*/ 539757 w 539756"/>
                            <a:gd name="csY7" fmla="*/ 485497 h 485497"/>
                            <a:gd name="csX8" fmla="*/ 539757 w 539756"/>
                            <a:gd name="csY8" fmla="*/ 1 h 48549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39756" h="485497">
                              <a:moveTo>
                                <a:pt x="539757" y="1"/>
                              </a:moveTo>
                              <a:lnTo>
                                <a:pt x="3" y="1"/>
                              </a:lnTo>
                              <a:lnTo>
                                <a:pt x="3" y="0"/>
                              </a:lnTo>
                              <a:lnTo>
                                <a:pt x="3" y="0"/>
                              </a:lnTo>
                              <a:lnTo>
                                <a:pt x="3" y="1"/>
                              </a:lnTo>
                              <a:lnTo>
                                <a:pt x="0" y="1"/>
                              </a:lnTo>
                              <a:lnTo>
                                <a:pt x="0" y="485497"/>
                              </a:lnTo>
                              <a:lnTo>
                                <a:pt x="539757" y="485497"/>
                              </a:lnTo>
                              <a:lnTo>
                                <a:pt x="539757" y="1"/>
                              </a:lnTo>
                              <a:close/>
                            </a:path>
                          </a:pathLst>
                        </a:custGeom>
                        <a:solidFill>
                          <a:schemeClr val="accent1"/>
                        </a:solidFill>
                        <a:ln w="12694" cap="flat">
                          <a:noFill/>
                          <a:prstDash val="solid"/>
                          <a:miter/>
                        </a:ln>
                      </wps:spPr>
                      <wps:bodyPr/>
                    </wps:wsp>
                    <wps:wsp>
                      <wps:cNvPr id="802004190" name="Freeform: Shape 6">
                        <a:extLst>
                          <a:ext uri="{C183D7F6-B498-43B3-948B-1728B52AA6E4}">
                            <adec:decorative xmlns:adec="http://schemas.microsoft.com/office/drawing/2017/decorative" val="1"/>
                          </a:ext>
                        </a:extLst>
                      </wps:cNvPr>
                      <wps:cNvSpPr/>
                      <wps:spPr>
                        <a:xfrm>
                          <a:off x="0" y="0"/>
                          <a:ext cx="1155600" cy="486000"/>
                        </a:xfrm>
                        <a:custGeom>
                          <a:avLst/>
                          <a:gdLst>
                            <a:gd name="csX0" fmla="*/ 1155976 w 1155976"/>
                            <a:gd name="csY0" fmla="*/ 0 h 486000"/>
                            <a:gd name="csX1" fmla="*/ 1155976 w 1155976"/>
                            <a:gd name="csY1" fmla="*/ 486000 h 486000"/>
                            <a:gd name="csX2" fmla="*/ 0 w 1155976"/>
                            <a:gd name="csY2" fmla="*/ 486000 h 486000"/>
                            <a:gd name="csX3" fmla="*/ 10463 w 1155976"/>
                            <a:gd name="csY3" fmla="*/ 474487 h 486000"/>
                            <a:gd name="csX4" fmla="*/ 1155976 w 1155976"/>
                            <a:gd name="csY4" fmla="*/ 0 h 486000"/>
                          </a:gdLst>
                          <a:ahLst/>
                          <a:cxnLst>
                            <a:cxn ang="0">
                              <a:pos x="csX0" y="csY0"/>
                            </a:cxn>
                            <a:cxn ang="0">
                              <a:pos x="csX1" y="csY1"/>
                            </a:cxn>
                            <a:cxn ang="0">
                              <a:pos x="csX2" y="csY2"/>
                            </a:cxn>
                            <a:cxn ang="0">
                              <a:pos x="csX3" y="csY3"/>
                            </a:cxn>
                            <a:cxn ang="0">
                              <a:pos x="csX4" y="csY4"/>
                            </a:cxn>
                          </a:cxnLst>
                          <a:rect l="l" t="t" r="r" b="b"/>
                          <a:pathLst>
                            <a:path w="1155976" h="486000">
                              <a:moveTo>
                                <a:pt x="1155976" y="0"/>
                              </a:moveTo>
                              <a:lnTo>
                                <a:pt x="1155976" y="486000"/>
                              </a:lnTo>
                              <a:lnTo>
                                <a:pt x="0" y="486000"/>
                              </a:lnTo>
                              <a:lnTo>
                                <a:pt x="10463" y="474487"/>
                              </a:lnTo>
                              <a:cubicBezTo>
                                <a:pt x="303626" y="181325"/>
                                <a:pt x="708626" y="0"/>
                                <a:pt x="1155976" y="0"/>
                              </a:cubicBezTo>
                              <a:close/>
                            </a:path>
                          </a:pathLst>
                        </a:custGeom>
                        <a:solidFill>
                          <a:schemeClr val="accent4"/>
                        </a:solidFill>
                        <a:ln>
                          <a:no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wps:wsp>
                      <wps:cNvPr id="2005823767" name="Free-form: Shape 1295308328">
                        <a:extLst>
                          <a:ext uri="{C183D7F6-B498-43B3-948B-1728B52AA6E4}">
                            <adec:decorative xmlns:adec="http://schemas.microsoft.com/office/drawing/2017/decorative" val="1"/>
                          </a:ext>
                        </a:extLst>
                      </wps:cNvPr>
                      <wps:cNvSpPr/>
                      <wps:spPr>
                        <a:xfrm flipH="1">
                          <a:off x="1155032" y="0"/>
                          <a:ext cx="1620000" cy="486000"/>
                        </a:xfrm>
                        <a:custGeom>
                          <a:avLst/>
                          <a:gdLst>
                            <a:gd name="csX0" fmla="*/ 809640 w 1619281"/>
                            <a:gd name="csY0" fmla="*/ 0 h 485492"/>
                            <a:gd name="csX1" fmla="*/ 0 w 1619281"/>
                            <a:gd name="csY1" fmla="*/ 0 h 485492"/>
                            <a:gd name="csX2" fmla="*/ 0 w 1619281"/>
                            <a:gd name="csY2" fmla="*/ 485493 h 485492"/>
                            <a:gd name="csX3" fmla="*/ 1545099 w 1619281"/>
                            <a:gd name="csY3" fmla="*/ 485493 h 485492"/>
                            <a:gd name="csX4" fmla="*/ 1619282 w 1619281"/>
                            <a:gd name="csY4" fmla="*/ 0 h 485492"/>
                            <a:gd name="csX5" fmla="*/ 809639 w 1619281"/>
                            <a:gd name="csY5" fmla="*/ 0 h 485492"/>
                            <a:gd name="csX6" fmla="*/ 809640 w 1619281"/>
                            <a:gd name="csY6" fmla="*/ 0 h 48549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1" h="485492">
                              <a:moveTo>
                                <a:pt x="809640" y="0"/>
                              </a:moveTo>
                              <a:lnTo>
                                <a:pt x="0" y="0"/>
                              </a:lnTo>
                              <a:lnTo>
                                <a:pt x="0" y="485493"/>
                              </a:lnTo>
                              <a:lnTo>
                                <a:pt x="1545099" y="485493"/>
                              </a:lnTo>
                              <a:cubicBezTo>
                                <a:pt x="1593270" y="332227"/>
                                <a:pt x="1619282" y="169155"/>
                                <a:pt x="1619282" y="0"/>
                              </a:cubicBezTo>
                              <a:lnTo>
                                <a:pt x="809639" y="0"/>
                              </a:lnTo>
                              <a:cubicBezTo>
                                <a:pt x="809639" y="0"/>
                                <a:pt x="809640" y="0"/>
                                <a:pt x="809640" y="0"/>
                              </a:cubicBezTo>
                              <a:close/>
                            </a:path>
                          </a:pathLst>
                        </a:custGeom>
                        <a:solidFill>
                          <a:schemeClr val="accent6"/>
                        </a:solidFill>
                        <a:ln w="12694" cap="flat">
                          <a:noFill/>
                          <a:prstDash val="solid"/>
                          <a:miter/>
                        </a:ln>
                      </wps:spPr>
                      <wps:bodyPr/>
                    </wps:wsp>
                    <wps:wsp>
                      <wps:cNvPr id="19352804" name="Free-form: Shape 344029592">
                        <a:extLst>
                          <a:ext uri="{C183D7F6-B498-43B3-948B-1728B52AA6E4}">
                            <adec:decorative xmlns:adec="http://schemas.microsoft.com/office/drawing/2017/decorative" val="1"/>
                          </a:ext>
                        </a:extLst>
                      </wps:cNvPr>
                      <wps:cNvSpPr/>
                      <wps:spPr>
                        <a:xfrm>
                          <a:off x="2843155" y="0"/>
                          <a:ext cx="1483200" cy="486000"/>
                        </a:xfrm>
                        <a:custGeom>
                          <a:avLst/>
                          <a:gdLst>
                            <a:gd name="csX0" fmla="*/ 742108 w 1484153"/>
                            <a:gd name="csY0" fmla="*/ 0 h 485496"/>
                            <a:gd name="csX1" fmla="*/ 742046 w 1484153"/>
                            <a:gd name="csY1" fmla="*/ 0 h 485496"/>
                            <a:gd name="csX2" fmla="*/ 0 w 1484153"/>
                            <a:gd name="csY2" fmla="*/ 485497 h 485496"/>
                            <a:gd name="csX3" fmla="*/ 1484153 w 1484153"/>
                            <a:gd name="csY3" fmla="*/ 485497 h 485496"/>
                            <a:gd name="csX4" fmla="*/ 742108 w 1484153"/>
                            <a:gd name="csY4" fmla="*/ 0 h 485496"/>
                          </a:gdLst>
                          <a:ahLst/>
                          <a:cxnLst>
                            <a:cxn ang="0">
                              <a:pos x="csX0" y="csY0"/>
                            </a:cxn>
                            <a:cxn ang="0">
                              <a:pos x="csX1" y="csY1"/>
                            </a:cxn>
                            <a:cxn ang="0">
                              <a:pos x="csX2" y="csY2"/>
                            </a:cxn>
                            <a:cxn ang="0">
                              <a:pos x="csX3" y="csY3"/>
                            </a:cxn>
                            <a:cxn ang="0">
                              <a:pos x="csX4" y="csY4"/>
                            </a:cxn>
                          </a:cxnLst>
                          <a:rect l="l" t="t" r="r" b="b"/>
                          <a:pathLst>
                            <a:path w="1484153" h="485496">
                              <a:moveTo>
                                <a:pt x="742108" y="0"/>
                              </a:moveTo>
                              <a:lnTo>
                                <a:pt x="742046" y="0"/>
                              </a:lnTo>
                              <a:cubicBezTo>
                                <a:pt x="410088" y="12"/>
                                <a:pt x="124954" y="199768"/>
                                <a:pt x="0" y="485497"/>
                              </a:cubicBezTo>
                              <a:lnTo>
                                <a:pt x="1484153" y="485497"/>
                              </a:lnTo>
                              <a:cubicBezTo>
                                <a:pt x="1359199" y="199768"/>
                                <a:pt x="1074065" y="12"/>
                                <a:pt x="742108" y="0"/>
                              </a:cubicBezTo>
                              <a:close/>
                            </a:path>
                          </a:pathLst>
                        </a:custGeom>
                        <a:solidFill>
                          <a:schemeClr val="accent2"/>
                        </a:solidFill>
                        <a:ln w="12694" cap="flat">
                          <a:noFill/>
                          <a:prstDash val="solid"/>
                          <a:miter/>
                        </a:ln>
                      </wps:spPr>
                      <wps:bodyPr/>
                    </wps:wsp>
                    <wps:wsp>
                      <wps:cNvPr id="314251491" name="Free-form: Shape 1341957389">
                        <a:extLst>
                          <a:ext uri="{C183D7F6-B498-43B3-948B-1728B52AA6E4}">
                            <adec:decorative xmlns:adec="http://schemas.microsoft.com/office/drawing/2017/decorative" val="1"/>
                          </a:ext>
                        </a:extLst>
                      </wps:cNvPr>
                      <wps:cNvSpPr/>
                      <wps:spPr>
                        <a:xfrm>
                          <a:off x="7637276" y="0"/>
                          <a:ext cx="1620000" cy="486000"/>
                        </a:xfrm>
                        <a:custGeom>
                          <a:avLst/>
                          <a:gdLst>
                            <a:gd name="csX0" fmla="*/ 793 w 1619285"/>
                            <a:gd name="csY0" fmla="*/ 0 h 485496"/>
                            <a:gd name="csX1" fmla="*/ 0 w 1619285"/>
                            <a:gd name="csY1" fmla="*/ 10 h 485496"/>
                            <a:gd name="csX2" fmla="*/ 0 w 1619285"/>
                            <a:gd name="csY2" fmla="*/ 485497 h 485496"/>
                            <a:gd name="csX3" fmla="*/ 1619286 w 1619285"/>
                            <a:gd name="csY3" fmla="*/ 485497 h 485496"/>
                            <a:gd name="csX4" fmla="*/ 1619286 w 1619285"/>
                            <a:gd name="csY4" fmla="*/ 0 h 485496"/>
                            <a:gd name="csX5" fmla="*/ 794 w 1619285"/>
                            <a:gd name="csY5" fmla="*/ 0 h 485496"/>
                            <a:gd name="csX6" fmla="*/ 793 w 1619285"/>
                            <a:gd name="csY6" fmla="*/ 0 h 48549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5" h="485496">
                              <a:moveTo>
                                <a:pt x="793" y="0"/>
                              </a:moveTo>
                              <a:cubicBezTo>
                                <a:pt x="530" y="0"/>
                                <a:pt x="267" y="10"/>
                                <a:pt x="0" y="10"/>
                              </a:cubicBezTo>
                              <a:lnTo>
                                <a:pt x="0" y="485497"/>
                              </a:lnTo>
                              <a:lnTo>
                                <a:pt x="1619286" y="485497"/>
                              </a:lnTo>
                              <a:lnTo>
                                <a:pt x="1619286" y="0"/>
                              </a:lnTo>
                              <a:cubicBezTo>
                                <a:pt x="1619286" y="0"/>
                                <a:pt x="794" y="0"/>
                                <a:pt x="794" y="0"/>
                              </a:cubicBezTo>
                              <a:lnTo>
                                <a:pt x="793" y="0"/>
                              </a:lnTo>
                              <a:close/>
                            </a:path>
                          </a:pathLst>
                        </a:custGeom>
                        <a:solidFill>
                          <a:schemeClr val="accent3"/>
                        </a:solidFill>
                        <a:ln w="12694" cap="flat">
                          <a:noFill/>
                          <a:prstDash val="solid"/>
                          <a:miter/>
                        </a:ln>
                      </wps:spPr>
                      <wps:bodyPr/>
                    </wps:wsp>
                    <wps:wsp>
                      <wps:cNvPr id="465105480" name="Free-form: Shape 773438712">
                        <a:extLst>
                          <a:ext uri="{C183D7F6-B498-43B3-948B-1728B52AA6E4}">
                            <adec:decorative xmlns:adec="http://schemas.microsoft.com/office/drawing/2017/decorative" val="1"/>
                          </a:ext>
                        </a:extLst>
                      </wps:cNvPr>
                      <wps:cNvSpPr/>
                      <wps:spPr>
                        <a:xfrm>
                          <a:off x="9325399" y="0"/>
                          <a:ext cx="1483200" cy="486000"/>
                        </a:xfrm>
                        <a:custGeom>
                          <a:avLst/>
                          <a:gdLst>
                            <a:gd name="csX0" fmla="*/ 742108 w 1484150"/>
                            <a:gd name="csY0" fmla="*/ 0 h 485496"/>
                            <a:gd name="csX1" fmla="*/ 742046 w 1484150"/>
                            <a:gd name="csY1" fmla="*/ 0 h 485496"/>
                            <a:gd name="csX2" fmla="*/ 0 w 1484150"/>
                            <a:gd name="csY2" fmla="*/ 485497 h 485496"/>
                            <a:gd name="csX3" fmla="*/ 1484150 w 1484150"/>
                            <a:gd name="csY3" fmla="*/ 485497 h 485496"/>
                            <a:gd name="csX4" fmla="*/ 742108 w 1484150"/>
                            <a:gd name="csY4" fmla="*/ 0 h 485496"/>
                          </a:gdLst>
                          <a:ahLst/>
                          <a:cxnLst>
                            <a:cxn ang="0">
                              <a:pos x="csX0" y="csY0"/>
                            </a:cxn>
                            <a:cxn ang="0">
                              <a:pos x="csX1" y="csY1"/>
                            </a:cxn>
                            <a:cxn ang="0">
                              <a:pos x="csX2" y="csY2"/>
                            </a:cxn>
                            <a:cxn ang="0">
                              <a:pos x="csX3" y="csY3"/>
                            </a:cxn>
                            <a:cxn ang="0">
                              <a:pos x="csX4" y="csY4"/>
                            </a:cxn>
                          </a:cxnLst>
                          <a:rect l="l" t="t" r="r" b="b"/>
                          <a:pathLst>
                            <a:path w="1484150" h="485496">
                              <a:moveTo>
                                <a:pt x="742108" y="0"/>
                              </a:moveTo>
                              <a:lnTo>
                                <a:pt x="742046" y="0"/>
                              </a:lnTo>
                              <a:cubicBezTo>
                                <a:pt x="410088" y="12"/>
                                <a:pt x="124951" y="199768"/>
                                <a:pt x="0" y="485497"/>
                              </a:cubicBezTo>
                              <a:lnTo>
                                <a:pt x="1484150" y="485497"/>
                              </a:lnTo>
                              <a:cubicBezTo>
                                <a:pt x="1359199" y="199768"/>
                                <a:pt x="1074062" y="12"/>
                                <a:pt x="742108" y="0"/>
                              </a:cubicBezTo>
                              <a:close/>
                            </a:path>
                          </a:pathLst>
                        </a:custGeom>
                        <a:solidFill>
                          <a:schemeClr val="accent5"/>
                        </a:solidFill>
                        <a:ln w="12694" cap="flat">
                          <a:noFill/>
                          <a:prstDash val="solid"/>
                          <a:miter/>
                        </a:ln>
                      </wps:spPr>
                      <wps:bodyPr/>
                    </wps:wsp>
                    <wps:wsp>
                      <wps:cNvPr id="879830796" name="Freeform: Shape 6">
                        <a:extLst>
                          <a:ext uri="{C183D7F6-B498-43B3-948B-1728B52AA6E4}">
                            <adec:decorative xmlns:adec="http://schemas.microsoft.com/office/drawing/2017/decorative" val="1"/>
                          </a:ext>
                        </a:extLst>
                      </wps:cNvPr>
                      <wps:cNvSpPr/>
                      <wps:spPr>
                        <a:xfrm flipH="1">
                          <a:off x="10876547" y="0"/>
                          <a:ext cx="1155600" cy="486000"/>
                        </a:xfrm>
                        <a:custGeom>
                          <a:avLst/>
                          <a:gdLst>
                            <a:gd name="csX0" fmla="*/ 1155976 w 1155976"/>
                            <a:gd name="csY0" fmla="*/ 0 h 486000"/>
                            <a:gd name="csX1" fmla="*/ 1155976 w 1155976"/>
                            <a:gd name="csY1" fmla="*/ 486000 h 486000"/>
                            <a:gd name="csX2" fmla="*/ 0 w 1155976"/>
                            <a:gd name="csY2" fmla="*/ 486000 h 486000"/>
                            <a:gd name="csX3" fmla="*/ 10463 w 1155976"/>
                            <a:gd name="csY3" fmla="*/ 474487 h 486000"/>
                            <a:gd name="csX4" fmla="*/ 1155976 w 1155976"/>
                            <a:gd name="csY4" fmla="*/ 0 h 486000"/>
                          </a:gdLst>
                          <a:ahLst/>
                          <a:cxnLst>
                            <a:cxn ang="0">
                              <a:pos x="csX0" y="csY0"/>
                            </a:cxn>
                            <a:cxn ang="0">
                              <a:pos x="csX1" y="csY1"/>
                            </a:cxn>
                            <a:cxn ang="0">
                              <a:pos x="csX2" y="csY2"/>
                            </a:cxn>
                            <a:cxn ang="0">
                              <a:pos x="csX3" y="csY3"/>
                            </a:cxn>
                            <a:cxn ang="0">
                              <a:pos x="csX4" y="csY4"/>
                            </a:cxn>
                          </a:cxnLst>
                          <a:rect l="l" t="t" r="r" b="b"/>
                          <a:pathLst>
                            <a:path w="1155976" h="486000">
                              <a:moveTo>
                                <a:pt x="1155976" y="0"/>
                              </a:moveTo>
                              <a:lnTo>
                                <a:pt x="1155976" y="486000"/>
                              </a:lnTo>
                              <a:lnTo>
                                <a:pt x="0" y="486000"/>
                              </a:lnTo>
                              <a:lnTo>
                                <a:pt x="10463" y="474487"/>
                              </a:lnTo>
                              <a:cubicBezTo>
                                <a:pt x="303626" y="181325"/>
                                <a:pt x="708626" y="0"/>
                                <a:pt x="1155976" y="0"/>
                              </a:cubicBezTo>
                              <a:close/>
                            </a:path>
                          </a:pathLst>
                        </a:custGeom>
                        <a:solidFill>
                          <a:schemeClr val="accent6"/>
                        </a:solidFill>
                        <a:ln>
                          <a:no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wps:wsp>
                      <wps:cNvPr id="1178188550" name="Free-form: Shape 1295308328">
                        <a:extLst>
                          <a:ext uri="{C183D7F6-B498-43B3-948B-1728B52AA6E4}">
                            <adec:decorative xmlns:adec="http://schemas.microsoft.com/office/drawing/2017/decorative" val="1"/>
                          </a:ext>
                        </a:extLst>
                      </wps:cNvPr>
                      <wps:cNvSpPr/>
                      <wps:spPr>
                        <a:xfrm flipH="1">
                          <a:off x="6015789" y="0"/>
                          <a:ext cx="1620000" cy="486000"/>
                        </a:xfrm>
                        <a:custGeom>
                          <a:avLst/>
                          <a:gdLst>
                            <a:gd name="csX0" fmla="*/ 809640 w 1619281"/>
                            <a:gd name="csY0" fmla="*/ 0 h 485492"/>
                            <a:gd name="csX1" fmla="*/ 0 w 1619281"/>
                            <a:gd name="csY1" fmla="*/ 0 h 485492"/>
                            <a:gd name="csX2" fmla="*/ 0 w 1619281"/>
                            <a:gd name="csY2" fmla="*/ 485493 h 485492"/>
                            <a:gd name="csX3" fmla="*/ 1545099 w 1619281"/>
                            <a:gd name="csY3" fmla="*/ 485493 h 485492"/>
                            <a:gd name="csX4" fmla="*/ 1619282 w 1619281"/>
                            <a:gd name="csY4" fmla="*/ 0 h 485492"/>
                            <a:gd name="csX5" fmla="*/ 809639 w 1619281"/>
                            <a:gd name="csY5" fmla="*/ 0 h 485492"/>
                            <a:gd name="csX6" fmla="*/ 809640 w 1619281"/>
                            <a:gd name="csY6" fmla="*/ 0 h 48549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1" h="485492">
                              <a:moveTo>
                                <a:pt x="809640" y="0"/>
                              </a:moveTo>
                              <a:lnTo>
                                <a:pt x="0" y="0"/>
                              </a:lnTo>
                              <a:lnTo>
                                <a:pt x="0" y="485493"/>
                              </a:lnTo>
                              <a:lnTo>
                                <a:pt x="1545099" y="485493"/>
                              </a:lnTo>
                              <a:cubicBezTo>
                                <a:pt x="1593270" y="332227"/>
                                <a:pt x="1619282" y="169155"/>
                                <a:pt x="1619282" y="0"/>
                              </a:cubicBezTo>
                              <a:lnTo>
                                <a:pt x="809639" y="0"/>
                              </a:lnTo>
                              <a:cubicBezTo>
                                <a:pt x="809639" y="0"/>
                                <a:pt x="809640" y="0"/>
                                <a:pt x="809640" y="0"/>
                              </a:cubicBezTo>
                              <a:close/>
                            </a:path>
                          </a:pathLst>
                        </a:custGeom>
                        <a:solidFill>
                          <a:schemeClr val="accent4"/>
                        </a:solidFill>
                        <a:ln w="12694" cap="flat">
                          <a:noFill/>
                          <a:prstDash val="solid"/>
                          <a:miter/>
                        </a:ln>
                      </wps:spPr>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2856964F" id="Group 30" o:spid="_x0000_s1026" alt="&quot;&quot;" style="position:absolute;margin-left:-176.1pt;margin-top:803.1pt;width:947.3pt;height:38.25pt;z-index:251675648;mso-position-horizontal-relative:page;mso-position-vertical-relative:page;mso-width-relative:margin;mso-height-relative:margin" coordsize="120321,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">
              <v:shape id="Free-form: Shape 1857973867" o:spid="_x0000_s1027" alt="&quot;&quot;" style="position:absolute;left:43943;width:16200;height:4860;visibility:visible;mso-wrap-style:square;v-text-anchor:top" coordsize="539756,485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" path="m539757,1l3,1,3,r,l3,1,,1,,485497r539757,l539757,1xe" fillcolor="#193c5a [3204]" stroked="f" strokeweight=".35261mm">
                <v:stroke joinstyle="miter"/>
                <v:path arrowok="t" o:connecttype="custom" o:connectlocs="1620003,1;9,1;9,0;9,0;9,1;0,1;0,486000;1620003,486000;1620003,1" o:connectangles="0,0,0,0,0,0,0,0,0"/>
              </v:shape>
              <v:shape id="Freeform: Shape 6" o:spid="_x0000_s1028" alt="&quot;&quot;" style="position:absolute;width:11556;height:4860;visibility:visible;mso-wrap-style:square;v-text-anchor:middle" coordsize="1155976,48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" path="m1155976,r,486000l,486000,10463,474487c303626,181325,708626,,1155976,xe" fillcolor="#fdce53 [3207]" stroked="f" strokeweight="1pt">
                <v:stroke joinstyle="miter"/>
                <v:path arrowok="t" o:connecttype="custom" o:connectlocs="1155600,0;1155600,486000;0,486000;10460,474487;1155600,0" o:connectangles="0,0,0,0,0"/>
              </v:shape>
              <v:shape id="Free-form: Shape 1295308328" o:spid="_x0000_s1029" alt="&quot;&quot;" style="position:absolute;left:11550;width:16200;height:4860;flip:x;visibility:visible;mso-wrap-style:square;v-text-anchor:top" coordsize="1619281,485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" path="m809640,l,,,485493r1545099,c1593270,332227,1619282,169155,1619282,l809639,v,,1,,1,xe" fillcolor="#0480a8 [3209]" stroked="f" strokeweight=".35261mm">
                <v:stroke joinstyle="miter"/>
                <v:path arrowok="t" o:connecttype="custom" o:connectlocs="809999,0;0,0;0,486001;1545785,486001;1620001,0;809998,0;809999,0" o:connectangles="0,0,0,0,0,0,0"/>
              </v:shape>
              <v:shape id="Free-form: Shape 344029592" o:spid="_x0000_s1030" alt="&quot;&quot;" style="position:absolute;left:28431;width:14832;height:4860;visibility:visible;mso-wrap-style:square;v-text-anchor:top" coordsize="1484153,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" path="m742108,r-62,c410088,12,124954,199768,,485497r1484153,c1359199,199768,1074065,12,742108,xe" fillcolor="#5bc5ea [3205]" stroked="f" strokeweight=".35261mm">
                <v:stroke joinstyle="miter"/>
                <v:path arrowok="t" o:connecttype="custom" o:connectlocs="741631,0;741570,0;0,486001;1483200,486001;741631,0" o:connectangles="0,0,0,0,0"/>
              </v:shape>
              <v:shape id="Free-form: Shape 1341957389" o:spid="_x0000_s1031" alt="&quot;&quot;" style="position:absolute;left:76372;width:16200;height:4860;visibility:visible;mso-wrap-style:square;v-text-anchor:top" coordsize="1619285,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" path="m793,c530,,267,10,,10l,485497r1619286,l1619286,c1619286,,794,,794,r-1,xe" fillcolor="#de7a22 [3206]" stroked="f" strokeweight=".35261mm">
                <v:stroke joinstyle="miter"/>
                <v:path arrowok="t" o:connecttype="custom" o:connectlocs="793,0;0,10;0,486001;1620001,486001;1620001,0;794,0;793,0" o:connectangles="0,0,0,0,0,0,0"/>
              </v:shape>
              <v:shape id="Free-form: Shape 773438712" o:spid="_x0000_s1032" alt="&quot;&quot;" style="position:absolute;left:93253;width:14832;height:4860;visibility:visible;mso-wrap-style:square;v-text-anchor:top" coordsize="1484150,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" path="m742108,r-62,c410088,12,124951,199768,,485497r1484150,c1359199,199768,1074062,12,742108,xe" fillcolor="#006464 [3208]" stroked="f" strokeweight=".35261mm">
                <v:stroke joinstyle="miter"/>
                <v:path arrowok="t" o:connecttype="custom" o:connectlocs="741633,0;741571,0;0,486001;1483200,486001;741633,0" o:connectangles="0,0,0,0,0"/>
              </v:shape>
              <v:shape id="Freeform: Shape 6" o:spid="_x0000_s1033" alt="&quot;&quot;" style="position:absolute;left:108765;width:11556;height:4860;flip:x;visibility:visible;mso-wrap-style:square;v-text-anchor:middle" coordsize="1155976,48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" path="m1155976,r,486000l,486000,10463,474487c303626,181325,708626,,1155976,xe" fillcolor="#0480a8 [3209]" stroked="f" strokeweight="1pt">
                <v:stroke joinstyle="miter"/>
                <v:path arrowok="t" o:connecttype="custom" o:connectlocs="1155600,0;1155600,486000;0,486000;10460,474487;1155600,0" o:connectangles="0,0,0,0,0"/>
              </v:shape>
              <v:shape id="Free-form: Shape 1295308328" o:spid="_x0000_s1034" alt="&quot;&quot;" style="position:absolute;left:60157;width:16200;height:4860;flip:x;visibility:visible;mso-wrap-style:square;v-text-anchor:top" coordsize="1619281,485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" path="m809640,l,,,485493r1545099,c1593270,332227,1619282,169155,1619282,l809639,v,,1,,1,xe" fillcolor="#fdce53 [3207]" stroked="f" strokeweight=".35261mm">
                <v:stroke joinstyle="miter"/>
                <v:path arrowok="t" o:connecttype="custom" o:connectlocs="809999,0;0,0;0,486001;1545785,486001;1620001,0;809998,0;809999,0" o:connectangles="0,0,0,0,0,0,0"/>
              </v:shape>
              <w10:wrap anchorx="page" anchory="page"/>
            </v:group>
          </w:pict>
        </mc:Fallback>
      </mc:AlternateContent>
    </w:r>
    <w:r w:rsidR="006F3880">
      <w:t>2026/07480</w:t>
    </w:r>
    <w:r>
      <w:ptab w:relativeTo="margin" w:alignment="center" w:leader="none"/>
    </w:r>
    <w:r w:rsidRPr="00B2059C">
      <w:fldChar w:fldCharType="begin"/>
    </w:r>
    <w:r w:rsidRPr="00B2059C">
      <w:instrText>PAGE   \* MERGEFORMAT</w:instrText>
    </w:r>
    <w:r w:rsidRPr="00B2059C">
      <w:fldChar w:fldCharType="separate"/>
    </w:r>
    <w:r>
      <w:t>3</w:t>
    </w:r>
    <w:r w:rsidRPr="00B2059C">
      <w:fldChar w:fldCharType="end"/>
    </w:r>
    <w:r>
      <w:ptab w:relativeTo="margin" w:alignment="right" w:leader="none"/>
    </w:r>
    <w:sdt>
      <w:sdtPr>
        <w:alias w:val="Publish date"/>
        <w:tag w:val=""/>
        <w:id w:val="350000044"/>
        <w:placeholder>
          <w:docPart w:val="DB27B2518BBC4463A1C9A54332381E41"/>
        </w:placeholder>
        <w:dataBinding w:prefixMappings="xmlns:ns0='http://schemas.microsoft.com/office/2006/coverPageProps' " w:xpath="/ns0:CoverPageProperties[1]/ns0:PublishDate[1]" w:storeItemID="{55AF091B-3C7A-41E3-B477-F2FDAA23CFDA}"/>
        <w:date w:fullDate="2026-10-16T00:00:00Z">
          <w:dateFormat w:val="d/MM/yyyy"/>
          <w:lid w:val="en-AU"/>
          <w:storeMappedDataAs w:val="dateTime"/>
          <w:calendar w:val="gregorian"/>
        </w:date>
      </w:sdtPr>
      <w:sdtContent>
        <w:r w:rsidR="00B7207B">
          <w:t>16/10/2026</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B4942" w14:textId="56C9B9CD" w:rsidR="00786565" w:rsidRPr="00786565" w:rsidRDefault="00786565" w:rsidP="00786565">
    <w:pPr>
      <w:pStyle w:val="Footer"/>
    </w:pPr>
    <w:r>
      <w:rPr>
        <w:noProof/>
      </w:rPr>
      <mc:AlternateContent>
        <mc:Choice Requires="wpg">
          <w:drawing>
            <wp:anchor distT="0" distB="0" distL="114300" distR="114300" simplePos="0" relativeHeight="251673600" behindDoc="1" locked="1" layoutInCell="1" allowOverlap="1" wp14:anchorId="3784BEFF" wp14:editId="7AA01ECA">
              <wp:simplePos x="0" y="0"/>
              <wp:positionH relativeFrom="page">
                <wp:align>center</wp:align>
              </wp:positionH>
              <wp:positionV relativeFrom="page">
                <wp:align>bottom</wp:align>
              </wp:positionV>
              <wp:extent cx="12963600" cy="486000"/>
              <wp:effectExtent l="0" t="0" r="9525" b="9525"/>
              <wp:wrapNone/>
              <wp:docPr id="1302239111" name="Group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2963600" cy="486000"/>
                        <a:chOff x="0" y="0"/>
                        <a:chExt cx="12961389" cy="486000"/>
                      </a:xfrm>
                    </wpg:grpSpPr>
                    <wps:wsp>
                      <wps:cNvPr id="1286518914" name="Free-form: Shape 344029592">
                        <a:extLst>
                          <a:ext uri="{C183D7F6-B498-43B3-948B-1728B52AA6E4}">
                            <adec:decorative xmlns:adec="http://schemas.microsoft.com/office/drawing/2017/decorative" val="1"/>
                          </a:ext>
                        </a:extLst>
                      </wps:cNvPr>
                      <wps:cNvSpPr/>
                      <wps:spPr>
                        <a:xfrm>
                          <a:off x="1688420" y="0"/>
                          <a:ext cx="1483160" cy="486000"/>
                        </a:xfrm>
                        <a:custGeom>
                          <a:avLst/>
                          <a:gdLst>
                            <a:gd name="csX0" fmla="*/ 742108 w 1484153"/>
                            <a:gd name="csY0" fmla="*/ 0 h 485496"/>
                            <a:gd name="csX1" fmla="*/ 742046 w 1484153"/>
                            <a:gd name="csY1" fmla="*/ 0 h 485496"/>
                            <a:gd name="csX2" fmla="*/ 0 w 1484153"/>
                            <a:gd name="csY2" fmla="*/ 485497 h 485496"/>
                            <a:gd name="csX3" fmla="*/ 1484153 w 1484153"/>
                            <a:gd name="csY3" fmla="*/ 485497 h 485496"/>
                            <a:gd name="csX4" fmla="*/ 742108 w 1484153"/>
                            <a:gd name="csY4" fmla="*/ 0 h 485496"/>
                          </a:gdLst>
                          <a:ahLst/>
                          <a:cxnLst>
                            <a:cxn ang="0">
                              <a:pos x="csX0" y="csY0"/>
                            </a:cxn>
                            <a:cxn ang="0">
                              <a:pos x="csX1" y="csY1"/>
                            </a:cxn>
                            <a:cxn ang="0">
                              <a:pos x="csX2" y="csY2"/>
                            </a:cxn>
                            <a:cxn ang="0">
                              <a:pos x="csX3" y="csY3"/>
                            </a:cxn>
                            <a:cxn ang="0">
                              <a:pos x="csX4" y="csY4"/>
                            </a:cxn>
                          </a:cxnLst>
                          <a:rect l="l" t="t" r="r" b="b"/>
                          <a:pathLst>
                            <a:path w="1484153" h="485496">
                              <a:moveTo>
                                <a:pt x="742108" y="0"/>
                              </a:moveTo>
                              <a:lnTo>
                                <a:pt x="742046" y="0"/>
                              </a:lnTo>
                              <a:cubicBezTo>
                                <a:pt x="410088" y="12"/>
                                <a:pt x="124954" y="199768"/>
                                <a:pt x="0" y="485497"/>
                              </a:cubicBezTo>
                              <a:lnTo>
                                <a:pt x="1484153" y="485497"/>
                              </a:lnTo>
                              <a:cubicBezTo>
                                <a:pt x="1359199" y="199768"/>
                                <a:pt x="1074065" y="12"/>
                                <a:pt x="742108" y="0"/>
                              </a:cubicBezTo>
                              <a:close/>
                            </a:path>
                          </a:pathLst>
                        </a:custGeom>
                        <a:solidFill>
                          <a:schemeClr val="accent1"/>
                        </a:solidFill>
                        <a:ln w="12694" cap="flat">
                          <a:noFill/>
                          <a:prstDash val="solid"/>
                          <a:miter/>
                        </a:ln>
                      </wps:spPr>
                      <wps:bodyPr/>
                    </wps:wsp>
                    <wps:wsp>
                      <wps:cNvPr id="113411358" name="Free-form: Shape 1341957389">
                        <a:extLst>
                          <a:ext uri="{C183D7F6-B498-43B3-948B-1728B52AA6E4}">
                            <adec:decorative xmlns:adec="http://schemas.microsoft.com/office/drawing/2017/decorative" val="1"/>
                          </a:ext>
                        </a:extLst>
                      </wps:cNvPr>
                      <wps:cNvSpPr/>
                      <wps:spPr>
                        <a:xfrm>
                          <a:off x="4860795" y="0"/>
                          <a:ext cx="1619957" cy="486000"/>
                        </a:xfrm>
                        <a:custGeom>
                          <a:avLst/>
                          <a:gdLst>
                            <a:gd name="csX0" fmla="*/ 793 w 1619285"/>
                            <a:gd name="csY0" fmla="*/ 0 h 485496"/>
                            <a:gd name="csX1" fmla="*/ 0 w 1619285"/>
                            <a:gd name="csY1" fmla="*/ 10 h 485496"/>
                            <a:gd name="csX2" fmla="*/ 0 w 1619285"/>
                            <a:gd name="csY2" fmla="*/ 485497 h 485496"/>
                            <a:gd name="csX3" fmla="*/ 1619286 w 1619285"/>
                            <a:gd name="csY3" fmla="*/ 485497 h 485496"/>
                            <a:gd name="csX4" fmla="*/ 1619286 w 1619285"/>
                            <a:gd name="csY4" fmla="*/ 0 h 485496"/>
                            <a:gd name="csX5" fmla="*/ 794 w 1619285"/>
                            <a:gd name="csY5" fmla="*/ 0 h 485496"/>
                            <a:gd name="csX6" fmla="*/ 793 w 1619285"/>
                            <a:gd name="csY6" fmla="*/ 0 h 48549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5" h="485496">
                              <a:moveTo>
                                <a:pt x="793" y="0"/>
                              </a:moveTo>
                              <a:cubicBezTo>
                                <a:pt x="530" y="0"/>
                                <a:pt x="267" y="10"/>
                                <a:pt x="0" y="10"/>
                              </a:cubicBezTo>
                              <a:lnTo>
                                <a:pt x="0" y="485497"/>
                              </a:lnTo>
                              <a:lnTo>
                                <a:pt x="1619286" y="485497"/>
                              </a:lnTo>
                              <a:lnTo>
                                <a:pt x="1619286" y="0"/>
                              </a:lnTo>
                              <a:cubicBezTo>
                                <a:pt x="1619286" y="0"/>
                                <a:pt x="794" y="0"/>
                                <a:pt x="794" y="0"/>
                              </a:cubicBezTo>
                              <a:lnTo>
                                <a:pt x="793" y="0"/>
                              </a:lnTo>
                              <a:close/>
                            </a:path>
                          </a:pathLst>
                        </a:custGeom>
                        <a:solidFill>
                          <a:schemeClr val="accent3"/>
                        </a:solidFill>
                        <a:ln w="12694" cap="flat">
                          <a:noFill/>
                          <a:prstDash val="solid"/>
                          <a:miter/>
                        </a:ln>
                      </wps:spPr>
                      <wps:bodyPr/>
                    </wps:wsp>
                    <wps:wsp>
                      <wps:cNvPr id="459140099" name="Free-form: Shape 773438712">
                        <a:extLst>
                          <a:ext uri="{C183D7F6-B498-43B3-948B-1728B52AA6E4}">
                            <adec:decorative xmlns:adec="http://schemas.microsoft.com/office/drawing/2017/decorative" val="1"/>
                          </a:ext>
                        </a:extLst>
                      </wps:cNvPr>
                      <wps:cNvSpPr/>
                      <wps:spPr>
                        <a:xfrm>
                          <a:off x="6549215" y="0"/>
                          <a:ext cx="1483160" cy="486000"/>
                        </a:xfrm>
                        <a:custGeom>
                          <a:avLst/>
                          <a:gdLst>
                            <a:gd name="csX0" fmla="*/ 742108 w 1484150"/>
                            <a:gd name="csY0" fmla="*/ 0 h 485496"/>
                            <a:gd name="csX1" fmla="*/ 742046 w 1484150"/>
                            <a:gd name="csY1" fmla="*/ 0 h 485496"/>
                            <a:gd name="csX2" fmla="*/ 0 w 1484150"/>
                            <a:gd name="csY2" fmla="*/ 485497 h 485496"/>
                            <a:gd name="csX3" fmla="*/ 1484150 w 1484150"/>
                            <a:gd name="csY3" fmla="*/ 485497 h 485496"/>
                            <a:gd name="csX4" fmla="*/ 742108 w 1484150"/>
                            <a:gd name="csY4" fmla="*/ 0 h 485496"/>
                          </a:gdLst>
                          <a:ahLst/>
                          <a:cxnLst>
                            <a:cxn ang="0">
                              <a:pos x="csX0" y="csY0"/>
                            </a:cxn>
                            <a:cxn ang="0">
                              <a:pos x="csX1" y="csY1"/>
                            </a:cxn>
                            <a:cxn ang="0">
                              <a:pos x="csX2" y="csY2"/>
                            </a:cxn>
                            <a:cxn ang="0">
                              <a:pos x="csX3" y="csY3"/>
                            </a:cxn>
                            <a:cxn ang="0">
                              <a:pos x="csX4" y="csY4"/>
                            </a:cxn>
                          </a:cxnLst>
                          <a:rect l="l" t="t" r="r" b="b"/>
                          <a:pathLst>
                            <a:path w="1484150" h="485496">
                              <a:moveTo>
                                <a:pt x="742108" y="0"/>
                              </a:moveTo>
                              <a:lnTo>
                                <a:pt x="742046" y="0"/>
                              </a:lnTo>
                              <a:cubicBezTo>
                                <a:pt x="410088" y="12"/>
                                <a:pt x="124951" y="199768"/>
                                <a:pt x="0" y="485497"/>
                              </a:cubicBezTo>
                              <a:lnTo>
                                <a:pt x="1484150" y="485497"/>
                              </a:lnTo>
                              <a:cubicBezTo>
                                <a:pt x="1359199" y="199768"/>
                                <a:pt x="1074062" y="12"/>
                                <a:pt x="742108" y="0"/>
                              </a:cubicBezTo>
                              <a:close/>
                            </a:path>
                          </a:pathLst>
                        </a:custGeom>
                        <a:solidFill>
                          <a:schemeClr val="accent5"/>
                        </a:solidFill>
                        <a:ln w="12694" cap="flat">
                          <a:noFill/>
                          <a:prstDash val="solid"/>
                          <a:miter/>
                        </a:ln>
                      </wps:spPr>
                      <wps:bodyPr/>
                    </wps:wsp>
                    <wps:wsp>
                      <wps:cNvPr id="733266224" name="Free-form: Shape 1295308328">
                        <a:extLst>
                          <a:ext uri="{C183D7F6-B498-43B3-948B-1728B52AA6E4}">
                            <adec:decorative xmlns:adec="http://schemas.microsoft.com/office/drawing/2017/decorative" val="1"/>
                          </a:ext>
                        </a:extLst>
                      </wps:cNvPr>
                      <wps:cNvSpPr/>
                      <wps:spPr>
                        <a:xfrm>
                          <a:off x="3240318" y="0"/>
                          <a:ext cx="1619957" cy="486000"/>
                        </a:xfrm>
                        <a:custGeom>
                          <a:avLst/>
                          <a:gdLst>
                            <a:gd name="csX0" fmla="*/ 809640 w 1619281"/>
                            <a:gd name="csY0" fmla="*/ 0 h 485492"/>
                            <a:gd name="csX1" fmla="*/ 0 w 1619281"/>
                            <a:gd name="csY1" fmla="*/ 0 h 485492"/>
                            <a:gd name="csX2" fmla="*/ 0 w 1619281"/>
                            <a:gd name="csY2" fmla="*/ 485493 h 485492"/>
                            <a:gd name="csX3" fmla="*/ 1545099 w 1619281"/>
                            <a:gd name="csY3" fmla="*/ 485493 h 485492"/>
                            <a:gd name="csX4" fmla="*/ 1619282 w 1619281"/>
                            <a:gd name="csY4" fmla="*/ 0 h 485492"/>
                            <a:gd name="csX5" fmla="*/ 809639 w 1619281"/>
                            <a:gd name="csY5" fmla="*/ 0 h 485492"/>
                            <a:gd name="csX6" fmla="*/ 809640 w 1619281"/>
                            <a:gd name="csY6" fmla="*/ 0 h 48549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1" h="485492">
                              <a:moveTo>
                                <a:pt x="809640" y="0"/>
                              </a:moveTo>
                              <a:lnTo>
                                <a:pt x="0" y="0"/>
                              </a:lnTo>
                              <a:lnTo>
                                <a:pt x="0" y="485493"/>
                              </a:lnTo>
                              <a:lnTo>
                                <a:pt x="1545099" y="485493"/>
                              </a:lnTo>
                              <a:cubicBezTo>
                                <a:pt x="1593270" y="332227"/>
                                <a:pt x="1619282" y="169155"/>
                                <a:pt x="1619282" y="0"/>
                              </a:cubicBezTo>
                              <a:lnTo>
                                <a:pt x="809639" y="0"/>
                              </a:lnTo>
                              <a:cubicBezTo>
                                <a:pt x="809639" y="0"/>
                                <a:pt x="809640" y="0"/>
                                <a:pt x="809640" y="0"/>
                              </a:cubicBezTo>
                              <a:close/>
                            </a:path>
                          </a:pathLst>
                        </a:custGeom>
                        <a:solidFill>
                          <a:schemeClr val="accent4"/>
                        </a:solidFill>
                        <a:ln w="12694" cap="flat">
                          <a:noFill/>
                          <a:prstDash val="solid"/>
                          <a:miter/>
                        </a:ln>
                      </wps:spPr>
                      <wps:bodyPr/>
                    </wps:wsp>
                    <wps:wsp>
                      <wps:cNvPr id="587310057" name="Free-form: Shape 1857973867">
                        <a:extLst>
                          <a:ext uri="{C183D7F6-B498-43B3-948B-1728B52AA6E4}">
                            <adec:decorative xmlns:adec="http://schemas.microsoft.com/office/drawing/2017/decorative" val="1"/>
                          </a:ext>
                        </a:extLst>
                      </wps:cNvPr>
                      <wps:cNvSpPr/>
                      <wps:spPr>
                        <a:xfrm>
                          <a:off x="8101114" y="0"/>
                          <a:ext cx="1619957" cy="486000"/>
                        </a:xfrm>
                        <a:custGeom>
                          <a:avLst/>
                          <a:gdLst>
                            <a:gd name="csX0" fmla="*/ 539757 w 539756"/>
                            <a:gd name="csY0" fmla="*/ 1 h 485497"/>
                            <a:gd name="csX1" fmla="*/ 3 w 539756"/>
                            <a:gd name="csY1" fmla="*/ 1 h 485497"/>
                            <a:gd name="csX2" fmla="*/ 3 w 539756"/>
                            <a:gd name="csY2" fmla="*/ 0 h 485497"/>
                            <a:gd name="csX3" fmla="*/ 3 w 539756"/>
                            <a:gd name="csY3" fmla="*/ 0 h 485497"/>
                            <a:gd name="csX4" fmla="*/ 3 w 539756"/>
                            <a:gd name="csY4" fmla="*/ 1 h 485497"/>
                            <a:gd name="csX5" fmla="*/ 0 w 539756"/>
                            <a:gd name="csY5" fmla="*/ 1 h 485497"/>
                            <a:gd name="csX6" fmla="*/ 0 w 539756"/>
                            <a:gd name="csY6" fmla="*/ 485497 h 485497"/>
                            <a:gd name="csX7" fmla="*/ 539757 w 539756"/>
                            <a:gd name="csY7" fmla="*/ 485497 h 485497"/>
                            <a:gd name="csX8" fmla="*/ 539757 w 539756"/>
                            <a:gd name="csY8" fmla="*/ 1 h 48549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39756" h="485497">
                              <a:moveTo>
                                <a:pt x="539757" y="1"/>
                              </a:moveTo>
                              <a:lnTo>
                                <a:pt x="3" y="1"/>
                              </a:lnTo>
                              <a:lnTo>
                                <a:pt x="3" y="0"/>
                              </a:lnTo>
                              <a:lnTo>
                                <a:pt x="3" y="0"/>
                              </a:lnTo>
                              <a:lnTo>
                                <a:pt x="3" y="1"/>
                              </a:lnTo>
                              <a:lnTo>
                                <a:pt x="0" y="1"/>
                              </a:lnTo>
                              <a:lnTo>
                                <a:pt x="0" y="485497"/>
                              </a:lnTo>
                              <a:lnTo>
                                <a:pt x="539757" y="485497"/>
                              </a:lnTo>
                              <a:lnTo>
                                <a:pt x="539757" y="1"/>
                              </a:lnTo>
                              <a:close/>
                            </a:path>
                          </a:pathLst>
                        </a:custGeom>
                        <a:solidFill>
                          <a:schemeClr val="accent6"/>
                        </a:solidFill>
                        <a:ln w="12694" cap="flat">
                          <a:noFill/>
                          <a:prstDash val="solid"/>
                          <a:miter/>
                        </a:ln>
                      </wps:spPr>
                      <wps:bodyPr/>
                    </wps:wsp>
                    <wps:wsp>
                      <wps:cNvPr id="1918348611" name="Free-form: Shape 773438712">
                        <a:extLst>
                          <a:ext uri="{C183D7F6-B498-43B3-948B-1728B52AA6E4}">
                            <adec:decorative xmlns:adec="http://schemas.microsoft.com/office/drawing/2017/decorative" val="1"/>
                          </a:ext>
                        </a:extLst>
                      </wps:cNvPr>
                      <wps:cNvSpPr/>
                      <wps:spPr>
                        <a:xfrm>
                          <a:off x="9789534" y="0"/>
                          <a:ext cx="1483160" cy="486000"/>
                        </a:xfrm>
                        <a:custGeom>
                          <a:avLst/>
                          <a:gdLst>
                            <a:gd name="csX0" fmla="*/ 742108 w 1484150"/>
                            <a:gd name="csY0" fmla="*/ 0 h 485496"/>
                            <a:gd name="csX1" fmla="*/ 742046 w 1484150"/>
                            <a:gd name="csY1" fmla="*/ 0 h 485496"/>
                            <a:gd name="csX2" fmla="*/ 0 w 1484150"/>
                            <a:gd name="csY2" fmla="*/ 485497 h 485496"/>
                            <a:gd name="csX3" fmla="*/ 1484150 w 1484150"/>
                            <a:gd name="csY3" fmla="*/ 485497 h 485496"/>
                            <a:gd name="csX4" fmla="*/ 742108 w 1484150"/>
                            <a:gd name="csY4" fmla="*/ 0 h 485496"/>
                          </a:gdLst>
                          <a:ahLst/>
                          <a:cxnLst>
                            <a:cxn ang="0">
                              <a:pos x="csX0" y="csY0"/>
                            </a:cxn>
                            <a:cxn ang="0">
                              <a:pos x="csX1" y="csY1"/>
                            </a:cxn>
                            <a:cxn ang="0">
                              <a:pos x="csX2" y="csY2"/>
                            </a:cxn>
                            <a:cxn ang="0">
                              <a:pos x="csX3" y="csY3"/>
                            </a:cxn>
                            <a:cxn ang="0">
                              <a:pos x="csX4" y="csY4"/>
                            </a:cxn>
                          </a:cxnLst>
                          <a:rect l="l" t="t" r="r" b="b"/>
                          <a:pathLst>
                            <a:path w="1484150" h="485496">
                              <a:moveTo>
                                <a:pt x="742108" y="0"/>
                              </a:moveTo>
                              <a:lnTo>
                                <a:pt x="742046" y="0"/>
                              </a:lnTo>
                              <a:cubicBezTo>
                                <a:pt x="410088" y="12"/>
                                <a:pt x="124951" y="199768"/>
                                <a:pt x="0" y="485497"/>
                              </a:cubicBezTo>
                              <a:lnTo>
                                <a:pt x="1484150" y="485497"/>
                              </a:lnTo>
                              <a:cubicBezTo>
                                <a:pt x="1359199" y="199768"/>
                                <a:pt x="1074062" y="12"/>
                                <a:pt x="742108" y="0"/>
                              </a:cubicBezTo>
                              <a:close/>
                            </a:path>
                          </a:pathLst>
                        </a:custGeom>
                        <a:solidFill>
                          <a:schemeClr val="accent2"/>
                        </a:solidFill>
                        <a:ln w="12694" cap="flat">
                          <a:noFill/>
                          <a:prstDash val="solid"/>
                          <a:miter/>
                        </a:ln>
                      </wps:spPr>
                      <wps:bodyPr/>
                    </wps:wsp>
                    <wps:wsp>
                      <wps:cNvPr id="1030080616" name="Free-form: Shape 1857973867">
                        <a:extLst>
                          <a:ext uri="{C183D7F6-B498-43B3-948B-1728B52AA6E4}">
                            <adec:decorative xmlns:adec="http://schemas.microsoft.com/office/drawing/2017/decorative" val="1"/>
                          </a:ext>
                        </a:extLst>
                      </wps:cNvPr>
                      <wps:cNvSpPr/>
                      <wps:spPr>
                        <a:xfrm>
                          <a:off x="11341432" y="0"/>
                          <a:ext cx="1619957" cy="486000"/>
                        </a:xfrm>
                        <a:custGeom>
                          <a:avLst/>
                          <a:gdLst>
                            <a:gd name="csX0" fmla="*/ 539757 w 539756"/>
                            <a:gd name="csY0" fmla="*/ 1 h 485497"/>
                            <a:gd name="csX1" fmla="*/ 3 w 539756"/>
                            <a:gd name="csY1" fmla="*/ 1 h 485497"/>
                            <a:gd name="csX2" fmla="*/ 3 w 539756"/>
                            <a:gd name="csY2" fmla="*/ 0 h 485497"/>
                            <a:gd name="csX3" fmla="*/ 3 w 539756"/>
                            <a:gd name="csY3" fmla="*/ 0 h 485497"/>
                            <a:gd name="csX4" fmla="*/ 3 w 539756"/>
                            <a:gd name="csY4" fmla="*/ 1 h 485497"/>
                            <a:gd name="csX5" fmla="*/ 0 w 539756"/>
                            <a:gd name="csY5" fmla="*/ 1 h 485497"/>
                            <a:gd name="csX6" fmla="*/ 0 w 539756"/>
                            <a:gd name="csY6" fmla="*/ 485497 h 485497"/>
                            <a:gd name="csX7" fmla="*/ 539757 w 539756"/>
                            <a:gd name="csY7" fmla="*/ 485497 h 485497"/>
                            <a:gd name="csX8" fmla="*/ 539757 w 539756"/>
                            <a:gd name="csY8" fmla="*/ 1 h 48549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39756" h="485497">
                              <a:moveTo>
                                <a:pt x="539757" y="1"/>
                              </a:moveTo>
                              <a:lnTo>
                                <a:pt x="3" y="1"/>
                              </a:lnTo>
                              <a:lnTo>
                                <a:pt x="3" y="0"/>
                              </a:lnTo>
                              <a:lnTo>
                                <a:pt x="3" y="0"/>
                              </a:lnTo>
                              <a:lnTo>
                                <a:pt x="3" y="1"/>
                              </a:lnTo>
                              <a:lnTo>
                                <a:pt x="0" y="1"/>
                              </a:lnTo>
                              <a:lnTo>
                                <a:pt x="0" y="485497"/>
                              </a:lnTo>
                              <a:lnTo>
                                <a:pt x="539757" y="485497"/>
                              </a:lnTo>
                              <a:lnTo>
                                <a:pt x="539757" y="1"/>
                              </a:lnTo>
                              <a:close/>
                            </a:path>
                          </a:pathLst>
                        </a:custGeom>
                        <a:solidFill>
                          <a:schemeClr val="accent1"/>
                        </a:solidFill>
                        <a:ln w="12694" cap="flat">
                          <a:noFill/>
                          <a:prstDash val="solid"/>
                          <a:miter/>
                        </a:ln>
                      </wps:spPr>
                      <wps:bodyPr/>
                    </wps:wsp>
                    <wps:wsp>
                      <wps:cNvPr id="1381369880" name="Free-form: Shape 1341957389">
                        <a:extLst>
                          <a:ext uri="{C183D7F6-B498-43B3-948B-1728B52AA6E4}">
                            <adec:decorative xmlns:adec="http://schemas.microsoft.com/office/drawing/2017/decorative" val="1"/>
                          </a:ext>
                        </a:extLst>
                      </wps:cNvPr>
                      <wps:cNvSpPr/>
                      <wps:spPr>
                        <a:xfrm>
                          <a:off x="0" y="0"/>
                          <a:ext cx="1619957" cy="486000"/>
                        </a:xfrm>
                        <a:custGeom>
                          <a:avLst/>
                          <a:gdLst>
                            <a:gd name="csX0" fmla="*/ 793 w 1619285"/>
                            <a:gd name="csY0" fmla="*/ 0 h 485496"/>
                            <a:gd name="csX1" fmla="*/ 0 w 1619285"/>
                            <a:gd name="csY1" fmla="*/ 10 h 485496"/>
                            <a:gd name="csX2" fmla="*/ 0 w 1619285"/>
                            <a:gd name="csY2" fmla="*/ 485497 h 485496"/>
                            <a:gd name="csX3" fmla="*/ 1619286 w 1619285"/>
                            <a:gd name="csY3" fmla="*/ 485497 h 485496"/>
                            <a:gd name="csX4" fmla="*/ 1619286 w 1619285"/>
                            <a:gd name="csY4" fmla="*/ 0 h 485496"/>
                            <a:gd name="csX5" fmla="*/ 794 w 1619285"/>
                            <a:gd name="csY5" fmla="*/ 0 h 485496"/>
                            <a:gd name="csX6" fmla="*/ 793 w 1619285"/>
                            <a:gd name="csY6" fmla="*/ 0 h 48549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5" h="485496">
                              <a:moveTo>
                                <a:pt x="793" y="0"/>
                              </a:moveTo>
                              <a:cubicBezTo>
                                <a:pt x="530" y="0"/>
                                <a:pt x="267" y="10"/>
                                <a:pt x="0" y="10"/>
                              </a:cubicBezTo>
                              <a:lnTo>
                                <a:pt x="0" y="485497"/>
                              </a:lnTo>
                              <a:lnTo>
                                <a:pt x="1619286" y="485497"/>
                              </a:lnTo>
                              <a:lnTo>
                                <a:pt x="1619286" y="0"/>
                              </a:lnTo>
                              <a:cubicBezTo>
                                <a:pt x="1619286" y="0"/>
                                <a:pt x="794" y="0"/>
                                <a:pt x="794" y="0"/>
                              </a:cubicBezTo>
                              <a:lnTo>
                                <a:pt x="793" y="0"/>
                              </a:lnTo>
                              <a:close/>
                            </a:path>
                          </a:pathLst>
                        </a:custGeom>
                        <a:solidFill>
                          <a:schemeClr val="accent2"/>
                        </a:solidFill>
                        <a:ln w="12694" cap="flat">
                          <a:noFill/>
                          <a:prstDash val="solid"/>
                          <a:miter/>
                        </a:ln>
                      </wps:spPr>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06805876" id="Group 29" o:spid="_x0000_s1026" alt="&quot;&quot;" style="position:absolute;margin-left:0;margin-top:0;width:1020.75pt;height:38.25pt;z-index:-251642880;mso-position-horizontal:center;mso-position-horizontal-relative:page;mso-position-vertical:bottom;mso-position-vertical-relative:page;mso-width-relative:margin;mso-height-relative:margin" coordsize="129613,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">
              <v:shape id="Free-form: Shape 344029592" o:spid="_x0000_s1027" alt="&quot;&quot;" style="position:absolute;left:16884;width:14831;height:4860;visibility:visible;mso-wrap-style:square;v-text-anchor:top" coordsize="1484153,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" path="m742108,r-62,c410088,12,124954,199768,,485497r1484153,c1359199,199768,1074065,12,742108,xe" fillcolor="#193c5a [3204]" stroked="f" strokeweight=".35261mm">
                <v:stroke joinstyle="miter"/>
                <v:path arrowok="t" o:connecttype="custom" o:connectlocs="741611,0;741550,0;0,486001;1483160,486001;741611,0" o:connectangles="0,0,0,0,0"/>
              </v:shape>
              <v:shape id="Free-form: Shape 1341957389" o:spid="_x0000_s1028" alt="&quot;&quot;" style="position:absolute;left:48607;width:16200;height:4860;visibility:visible;mso-wrap-style:square;v-text-anchor:top" coordsize="1619285,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" path="m793,c530,,267,10,,10l,485497r1619286,l1619286,c1619286,,794,,794,r-1,xe" fillcolor="#de7a22 [3206]" stroked="f" strokeweight=".35261mm">
                <v:stroke joinstyle="miter"/>
                <v:path arrowok="t" o:connecttype="custom" o:connectlocs="793,0;0,10;0,486001;1619958,486001;1619958,0;794,0;793,0" o:connectangles="0,0,0,0,0,0,0"/>
              </v:shape>
              <v:shape id="Free-form: Shape 773438712" o:spid="_x0000_s1029" alt="&quot;&quot;" style="position:absolute;left:65492;width:14831;height:4860;visibility:visible;mso-wrap-style:square;v-text-anchor:top" coordsize="1484150,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" path="m742108,r-62,c410088,12,124951,199768,,485497r1484150,c1359199,199768,1074062,12,742108,xe" fillcolor="#006464 [3208]" stroked="f" strokeweight=".35261mm">
                <v:stroke joinstyle="miter"/>
                <v:path arrowok="t" o:connecttype="custom" o:connectlocs="741613,0;741551,0;0,486001;1483160,486001;741613,0" o:connectangles="0,0,0,0,0"/>
              </v:shape>
              <v:shape id="Free-form: Shape 1295308328" o:spid="_x0000_s1030" alt="&quot;&quot;" style="position:absolute;left:32403;width:16199;height:4860;visibility:visible;mso-wrap-style:square;v-text-anchor:top" coordsize="1619281,485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" path="m809640,l,,,485493r1545099,c1593270,332227,1619282,169155,1619282,l809639,v,,1,,1,xe" fillcolor="#fdce53 [3207]" stroked="f" strokeweight=".35261mm">
                <v:stroke joinstyle="miter"/>
                <v:path arrowok="t" o:connecttype="custom" o:connectlocs="809978,0;0,0;0,486001;1545744,486001;1619958,0;809977,0;809978,0" o:connectangles="0,0,0,0,0,0,0"/>
              </v:shape>
              <v:shape id="Free-form: Shape 1857973867" o:spid="_x0000_s1031" alt="&quot;&quot;" style="position:absolute;left:81011;width:16199;height:4860;visibility:visible;mso-wrap-style:square;v-text-anchor:top" coordsize="539756,485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" path="m539757,1l3,1,3,r,l3,1,,1,,485497r539757,l539757,1xe" fillcolor="#0480a8 [3209]" stroked="f" strokeweight=".35261mm">
                <v:stroke joinstyle="miter"/>
                <v:path arrowok="t" o:connecttype="custom" o:connectlocs="1619960,1;9,1;9,0;9,0;9,1;0,1;0,486000;1619960,486000;1619960,1" o:connectangles="0,0,0,0,0,0,0,0,0"/>
              </v:shape>
              <v:shape id="Free-form: Shape 773438712" o:spid="_x0000_s1032" alt="&quot;&quot;" style="position:absolute;left:97895;width:14831;height:4860;visibility:visible;mso-wrap-style:square;v-text-anchor:top" coordsize="1484150,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" path="m742108,r-62,c410088,12,124951,199768,,485497r1484150,c1359199,199768,1074062,12,742108,xe" fillcolor="#5bc5ea [3205]" stroked="f" strokeweight=".35261mm">
                <v:stroke joinstyle="miter"/>
                <v:path arrowok="t" o:connecttype="custom" o:connectlocs="741613,0;741551,0;0,486001;1483160,486001;741613,0" o:connectangles="0,0,0,0,0"/>
              </v:shape>
              <v:shape id="Free-form: Shape 1857973867" o:spid="_x0000_s1033" alt="&quot;&quot;" style="position:absolute;left:113414;width:16199;height:4860;visibility:visible;mso-wrap-style:square;v-text-anchor:top" coordsize="539756,485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" path="m539757,1l3,1,3,r,l3,1,,1,,485497r539757,l539757,1xe" fillcolor="#193c5a [3204]" stroked="f" strokeweight=".35261mm">
                <v:stroke joinstyle="miter"/>
                <v:path arrowok="t" o:connecttype="custom" o:connectlocs="1619960,1;9,1;9,0;9,0;9,1;0,1;0,486000;1619960,486000;1619960,1" o:connectangles="0,0,0,0,0,0,0,0,0"/>
              </v:shape>
              <v:shape id="Free-form: Shape 1341957389" o:spid="_x0000_s1034" alt="&quot;&quot;" style="position:absolute;width:16199;height:4860;visibility:visible;mso-wrap-style:square;v-text-anchor:top" coordsize="1619285,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" path="m793,c530,,267,10,,10l,485497r1619286,l1619286,c1619286,,794,,794,r-1,xe" fillcolor="#5bc5ea [3205]" stroked="f" strokeweight=".35261mm">
                <v:stroke joinstyle="miter"/>
                <v:path arrowok="t" o:connecttype="custom" o:connectlocs="793,0;0,10;0,486001;1619958,486001;1619958,0;794,0;793,0" o:connectangles="0,0,0,0,0,0,0"/>
              </v:shape>
              <w10:wrap anchorx="page" anchory="page"/>
              <w10:anchorlock/>
            </v:group>
          </w:pict>
        </mc:Fallback>
      </mc:AlternateContent>
    </w:r>
    <w:r w:rsidR="006F3880">
      <w:t>2026/07480</w:t>
    </w:r>
    <w:sdt>
      <w:sdtPr>
        <w:alias w:val="TRIM number"/>
        <w:tag w:val="TRIM number"/>
        <w:id w:val="371573810"/>
        <w:placeholder>
          <w:docPart w:val="5DFB443E997D41F4A32EAB476DF019DD"/>
        </w:placeholder>
        <w:showingPlcHdr/>
        <w:dataBinding w:prefixMappings="xmlns:ns0='http://purl.org/dc/elements/1.1/' xmlns:ns1='http://schemas.openxmlformats.org/package/2006/metadata/core-properties' " w:xpath="/ns1:coreProperties[1]/ns1:contentStatus[1]" w:storeItemID="{6C3C8BC8-F283-45AE-878A-BAB7291924A1}"/>
        <w:text/>
      </w:sdtPr>
      <w:sdtContent>
        <w:r w:rsidR="006F3880">
          <w:t xml:space="preserve">     </w:t>
        </w:r>
      </w:sdtContent>
    </w:sdt>
    <w:r>
      <w:ptab w:relativeTo="margin" w:alignment="center" w:leader="none"/>
    </w:r>
    <w:r w:rsidRPr="00B2059C">
      <w:fldChar w:fldCharType="begin"/>
    </w:r>
    <w:r w:rsidRPr="00B2059C">
      <w:instrText>PAGE   \* MERGEFORMAT</w:instrText>
    </w:r>
    <w:r w:rsidRPr="00B2059C">
      <w:fldChar w:fldCharType="separate"/>
    </w:r>
    <w:r>
      <w:t>2</w:t>
    </w:r>
    <w:r w:rsidRPr="00B2059C">
      <w:fldChar w:fldCharType="end"/>
    </w:r>
    <w:r>
      <w:ptab w:relativeTo="margin" w:alignment="right" w:leader="none"/>
    </w:r>
    <w:sdt>
      <w:sdtPr>
        <w:alias w:val="Publish date"/>
        <w:tag w:val=""/>
        <w:id w:val="280389841"/>
        <w:placeholder>
          <w:docPart w:val="823D3B0E3DAD476789012DB1A1AB9AD4"/>
        </w:placeholder>
        <w:dataBinding w:prefixMappings="xmlns:ns0='http://schemas.microsoft.com/office/2006/coverPageProps' " w:xpath="/ns0:CoverPageProperties[1]/ns0:PublishDate[1]" w:storeItemID="{55AF091B-3C7A-41E3-B477-F2FDAA23CFDA}"/>
        <w:date w:fullDate="2026-10-16T00:00:00Z">
          <w:dateFormat w:val="d/MM/yyyy"/>
          <w:lid w:val="en-AU"/>
          <w:storeMappedDataAs w:val="dateTime"/>
          <w:calendar w:val="gregorian"/>
        </w:date>
      </w:sdtPr>
      <w:sdtContent>
        <w:r w:rsidR="00B7207B">
          <w:t>16/10/2026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9F4E1" w14:textId="77777777" w:rsidR="00BD4837" w:rsidRDefault="00BD4837" w:rsidP="00127DAD">
      <w:r>
        <w:separator/>
      </w:r>
    </w:p>
  </w:footnote>
  <w:footnote w:type="continuationSeparator" w:id="0">
    <w:p w14:paraId="39A5D28B" w14:textId="77777777" w:rsidR="00BD4837" w:rsidRDefault="00BD4837" w:rsidP="00127D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05139" w14:textId="75066019" w:rsidR="003D3BAB" w:rsidRDefault="003D3BAB">
    <w:pPr>
      <w:pStyle w:val="Header"/>
    </w:pPr>
    <w:r>
      <w:rPr>
        <w:noProof/>
      </w:rPr>
      <mc:AlternateContent>
        <mc:Choice Requires="wps">
          <w:drawing>
            <wp:anchor distT="0" distB="0" distL="0" distR="0" simplePos="0" relativeHeight="251677696" behindDoc="0" locked="0" layoutInCell="1" allowOverlap="1" wp14:anchorId="10A19865" wp14:editId="68DFBAB0">
              <wp:simplePos x="635" y="635"/>
              <wp:positionH relativeFrom="page">
                <wp:align>center</wp:align>
              </wp:positionH>
              <wp:positionV relativeFrom="page">
                <wp:align>top</wp:align>
              </wp:positionV>
              <wp:extent cx="622300" cy="376555"/>
              <wp:effectExtent l="0" t="0" r="6350" b="4445"/>
              <wp:wrapNone/>
              <wp:docPr id="670454612" name="Text Box 5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bwMode="auto">
                      <a:xfrm>
                        <a:off x="0" y="0"/>
                        <a:ext cx="622300" cy="376555"/>
                      </a:xfrm>
                      <a:prstGeom prst="rect">
                        <a:avLst/>
                      </a:prstGeom>
                      <a:solidFill>
                        <a:schemeClr val="bg1"/>
                      </a:solidFill>
                      <a:ln>
                        <a:noFill/>
                      </a:ln>
                    </wps:spPr>
                    <wps:txbx>
                      <w:txbxContent>
                        <w:p w14:paraId="61CAF743" w14:textId="427CA28D" w:rsidR="003D3BAB" w:rsidRPr="003D3BAB" w:rsidRDefault="003D3BAB" w:rsidP="003D3BAB">
                          <w:pPr>
                            <w:spacing w:after="0"/>
                            <w:rPr>
                              <w:rFonts w:ascii="Aptos" w:eastAsia="Aptos" w:hAnsi="Aptos" w:cs="Aptos"/>
                              <w:noProof/>
                              <w:color w:val="000000"/>
                              <w:sz w:val="24"/>
                              <w:szCs w:val="24"/>
                            </w:rPr>
                          </w:pPr>
                          <w:r w:rsidRPr="003D3BAB">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0A19865" id="_x0000_t202" coordsize="21600,21600" o:spt="202" path="m,l,21600r21600,l21600,xe">
              <v:stroke joinstyle="miter"/>
              <v:path gradientshapeok="t" o:connecttype="rect"/>
            </v:shapetype>
            <v:shape id="Text Box 55" o:spid="_x0000_s1027" type="#_x0000_t202" alt="OFFICIAL" style="position:absolute;margin-left:0;margin-top:0;width:49pt;height:29.65pt;z-index:25167769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" fillcolor="white [3212]" stroked="f">
              <v:textbox style="mso-fit-shape-to-text:t" inset="0,15pt,0,0">
                <w:txbxContent>
                  <w:p w14:paraId="61CAF743" w14:textId="427CA28D" w:rsidR="003D3BAB" w:rsidRPr="003D3BAB" w:rsidRDefault="003D3BAB" w:rsidP="003D3BAB">
                    <w:pPr>
                      <w:spacing w:after="0"/>
                      <w:rPr>
                        <w:rFonts w:ascii="Aptos" w:eastAsia="Aptos" w:hAnsi="Aptos" w:cs="Aptos"/>
                        <w:noProof/>
                        <w:color w:val="000000"/>
                        <w:sz w:val="24"/>
                        <w:szCs w:val="24"/>
                      </w:rPr>
                    </w:pPr>
                    <w:r w:rsidRPr="003D3BAB">
                      <w:rPr>
                        <w:rFonts w:ascii="Aptos" w:eastAsia="Aptos" w:hAnsi="Aptos" w:cs="Aptos"/>
                        <w:noProof/>
                        <w:color w:val="00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3817E" w14:textId="197E318B" w:rsidR="003D3BAB" w:rsidRDefault="003D3BAB">
    <w:pPr>
      <w:pStyle w:val="Header"/>
    </w:pPr>
    <w:r>
      <w:rPr>
        <w:noProof/>
      </w:rPr>
      <mc:AlternateContent>
        <mc:Choice Requires="wps">
          <w:drawing>
            <wp:anchor distT="0" distB="0" distL="0" distR="0" simplePos="0" relativeHeight="251678720" behindDoc="0" locked="0" layoutInCell="1" allowOverlap="1" wp14:anchorId="193F6AC7" wp14:editId="577BACC0">
              <wp:simplePos x="542611" y="472273"/>
              <wp:positionH relativeFrom="page">
                <wp:align>center</wp:align>
              </wp:positionH>
              <wp:positionV relativeFrom="page">
                <wp:align>top</wp:align>
              </wp:positionV>
              <wp:extent cx="622300" cy="376555"/>
              <wp:effectExtent l="0" t="0" r="6350" b="4445"/>
              <wp:wrapNone/>
              <wp:docPr id="1944156689" name="Text Box 5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bwMode="auto">
                      <a:xfrm>
                        <a:off x="0" y="0"/>
                        <a:ext cx="622300" cy="376555"/>
                      </a:xfrm>
                      <a:prstGeom prst="rect">
                        <a:avLst/>
                      </a:prstGeom>
                      <a:solidFill>
                        <a:schemeClr val="bg1"/>
                      </a:solidFill>
                      <a:ln>
                        <a:noFill/>
                      </a:ln>
                    </wps:spPr>
                    <wps:txbx>
                      <w:txbxContent>
                        <w:p w14:paraId="43C69778" w14:textId="34ADAD5D" w:rsidR="003D3BAB" w:rsidRPr="003D3BAB" w:rsidRDefault="003D3BAB" w:rsidP="003D3BAB">
                          <w:pPr>
                            <w:spacing w:after="0"/>
                            <w:rPr>
                              <w:rFonts w:ascii="Aptos" w:eastAsia="Aptos" w:hAnsi="Aptos" w:cs="Aptos"/>
                              <w:noProof/>
                              <w:color w:val="000000"/>
                              <w:sz w:val="24"/>
                              <w:szCs w:val="24"/>
                            </w:rPr>
                          </w:pPr>
                          <w:r w:rsidRPr="003D3BAB">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93F6AC7" id="_x0000_t202" coordsize="21600,21600" o:spt="202" path="m,l,21600r21600,l21600,xe">
              <v:stroke joinstyle="miter"/>
              <v:path gradientshapeok="t" o:connecttype="rect"/>
            </v:shapetype>
            <v:shape id="Text Box 56" o:spid="_x0000_s1028" type="#_x0000_t202" alt="OFFICIAL" style="position:absolute;margin-left:0;margin-top:0;width:49pt;height:29.65pt;z-index:25167872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" fillcolor="white [3212]" stroked="f">
              <v:textbox style="mso-fit-shape-to-text:t" inset="0,15pt,0,0">
                <w:txbxContent>
                  <w:p w14:paraId="43C69778" w14:textId="34ADAD5D" w:rsidR="003D3BAB" w:rsidRPr="003D3BAB" w:rsidRDefault="003D3BAB" w:rsidP="003D3BAB">
                    <w:pPr>
                      <w:spacing w:after="0"/>
                      <w:rPr>
                        <w:rFonts w:ascii="Aptos" w:eastAsia="Aptos" w:hAnsi="Aptos" w:cs="Aptos"/>
                        <w:noProof/>
                        <w:color w:val="000000"/>
                        <w:sz w:val="24"/>
                        <w:szCs w:val="24"/>
                      </w:rPr>
                    </w:pPr>
                    <w:r w:rsidRPr="003D3BAB">
                      <w:rPr>
                        <w:rFonts w:ascii="Aptos" w:eastAsia="Aptos" w:hAnsi="Aptos" w:cs="Aptos"/>
                        <w:noProof/>
                        <w:color w:val="00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8C0F1" w14:textId="6A82C0F9" w:rsidR="003D3BAB" w:rsidRDefault="003D3BAB">
    <w:pPr>
      <w:pStyle w:val="Header"/>
    </w:pPr>
    <w:r>
      <w:rPr>
        <w:noProof/>
      </w:rPr>
      <mc:AlternateContent>
        <mc:Choice Requires="wps">
          <w:drawing>
            <wp:anchor distT="0" distB="0" distL="0" distR="0" simplePos="0" relativeHeight="251676672" behindDoc="0" locked="0" layoutInCell="1" allowOverlap="1" wp14:anchorId="35320186" wp14:editId="7C1CA01D">
              <wp:simplePos x="542611" y="472273"/>
              <wp:positionH relativeFrom="page">
                <wp:align>center</wp:align>
              </wp:positionH>
              <wp:positionV relativeFrom="page">
                <wp:align>top</wp:align>
              </wp:positionV>
              <wp:extent cx="622300" cy="376555"/>
              <wp:effectExtent l="0" t="0" r="6350" b="4445"/>
              <wp:wrapNone/>
              <wp:docPr id="31341734" name="Text Box 5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bwMode="auto">
                      <a:xfrm>
                        <a:off x="0" y="0"/>
                        <a:ext cx="622300" cy="376555"/>
                      </a:xfrm>
                      <a:prstGeom prst="rect">
                        <a:avLst/>
                      </a:prstGeom>
                      <a:solidFill>
                        <a:schemeClr val="bg1"/>
                      </a:solidFill>
                      <a:ln>
                        <a:noFill/>
                      </a:ln>
                    </wps:spPr>
                    <wps:txbx>
                      <w:txbxContent>
                        <w:p w14:paraId="0A3F4DF2" w14:textId="399DF722" w:rsidR="003D3BAB" w:rsidRPr="003D3BAB" w:rsidRDefault="003D3BAB" w:rsidP="003D3BAB">
                          <w:pPr>
                            <w:spacing w:after="0"/>
                            <w:rPr>
                              <w:rFonts w:ascii="Aptos" w:eastAsia="Aptos" w:hAnsi="Aptos" w:cs="Aptos"/>
                              <w:noProof/>
                              <w:color w:val="000000"/>
                              <w:sz w:val="24"/>
                              <w:szCs w:val="24"/>
                            </w:rPr>
                          </w:pPr>
                          <w:r w:rsidRPr="003D3BAB">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5320186" id="_x0000_t202" coordsize="21600,21600" o:spt="202" path="m,l,21600r21600,l21600,xe">
              <v:stroke joinstyle="miter"/>
              <v:path gradientshapeok="t" o:connecttype="rect"/>
            </v:shapetype>
            <v:shape id="Text Box 54" o:spid="_x0000_s1029" type="#_x0000_t202" alt="OFFICIAL" style="position:absolute;margin-left:0;margin-top:0;width:49pt;height:29.65pt;z-index:2516766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" fillcolor="white [3212]" stroked="f">
              <v:textbox style="mso-fit-shape-to-text:t" inset="0,15pt,0,0">
                <w:txbxContent>
                  <w:p w14:paraId="0A3F4DF2" w14:textId="399DF722" w:rsidR="003D3BAB" w:rsidRPr="003D3BAB" w:rsidRDefault="003D3BAB" w:rsidP="003D3BAB">
                    <w:pPr>
                      <w:spacing w:after="0"/>
                      <w:rPr>
                        <w:rFonts w:ascii="Aptos" w:eastAsia="Aptos" w:hAnsi="Aptos" w:cs="Aptos"/>
                        <w:noProof/>
                        <w:color w:val="000000"/>
                        <w:sz w:val="24"/>
                        <w:szCs w:val="24"/>
                      </w:rPr>
                    </w:pPr>
                    <w:r w:rsidRPr="003D3BAB">
                      <w:rPr>
                        <w:rFonts w:ascii="Aptos" w:eastAsia="Aptos" w:hAnsi="Aptos" w:cs="Aptos"/>
                        <w:noProof/>
                        <w:color w:val="00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972233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1ACFDF6"/>
    <w:lvl w:ilvl="0">
      <w:start w:val="1"/>
      <w:numFmt w:val="lowerLetter"/>
      <w:pStyle w:val="ListNumber4"/>
      <w:lvlText w:val="%1."/>
      <w:lvlJc w:val="left"/>
      <w:pPr>
        <w:ind w:left="1721" w:hanging="360"/>
      </w:pPr>
    </w:lvl>
  </w:abstractNum>
  <w:abstractNum w:abstractNumId="2" w15:restartNumberingAfterBreak="0">
    <w:nsid w:val="FFFFFF7E"/>
    <w:multiLevelType w:val="singleLevel"/>
    <w:tmpl w:val="4B149908"/>
    <w:lvl w:ilvl="0">
      <w:start w:val="1"/>
      <w:numFmt w:val="decimal"/>
      <w:pStyle w:val="ListNumber3"/>
      <w:lvlText w:val="%1."/>
      <w:lvlJc w:val="left"/>
      <w:pPr>
        <w:ind w:left="1381" w:hanging="360"/>
      </w:pPr>
    </w:lvl>
  </w:abstractNum>
  <w:abstractNum w:abstractNumId="3" w15:restartNumberingAfterBreak="0">
    <w:nsid w:val="FFFFFF7F"/>
    <w:multiLevelType w:val="singleLevel"/>
    <w:tmpl w:val="2F34488E"/>
    <w:lvl w:ilvl="0">
      <w:start w:val="1"/>
      <w:numFmt w:val="lowerLetter"/>
      <w:pStyle w:val="ListNumber2"/>
      <w:lvlText w:val="%1."/>
      <w:lvlJc w:val="left"/>
      <w:pPr>
        <w:ind w:left="1040" w:hanging="360"/>
      </w:pPr>
    </w:lvl>
  </w:abstractNum>
  <w:abstractNum w:abstractNumId="4" w15:restartNumberingAfterBreak="0">
    <w:nsid w:val="FFFFFF80"/>
    <w:multiLevelType w:val="singleLevel"/>
    <w:tmpl w:val="D05AA01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7F0E3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462CF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29E5E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A788B7A"/>
    <w:lvl w:ilvl="0">
      <w:start w:val="1"/>
      <w:numFmt w:val="decimal"/>
      <w:pStyle w:val="ListNumber"/>
      <w:lvlText w:val="%1."/>
      <w:lvlJc w:val="left"/>
      <w:pPr>
        <w:ind w:left="700" w:hanging="360"/>
      </w:pPr>
    </w:lvl>
  </w:abstractNum>
  <w:abstractNum w:abstractNumId="9" w15:restartNumberingAfterBreak="0">
    <w:nsid w:val="00590A1E"/>
    <w:multiLevelType w:val="multilevel"/>
    <w:tmpl w:val="E15AEC9E"/>
    <w:numStyleLink w:val="BulletedList"/>
  </w:abstractNum>
  <w:abstractNum w:abstractNumId="10" w15:restartNumberingAfterBreak="0">
    <w:nsid w:val="0341079E"/>
    <w:multiLevelType w:val="multilevel"/>
    <w:tmpl w:val="E15AEC9E"/>
    <w:numStyleLink w:val="BulletedList"/>
  </w:abstractNum>
  <w:abstractNum w:abstractNumId="11" w15:restartNumberingAfterBreak="0">
    <w:nsid w:val="041A1BF5"/>
    <w:multiLevelType w:val="multilevel"/>
    <w:tmpl w:val="AF3C1D5E"/>
    <w:numStyleLink w:val="NumberedList"/>
  </w:abstractNum>
  <w:abstractNum w:abstractNumId="12" w15:restartNumberingAfterBreak="0">
    <w:nsid w:val="075F71F8"/>
    <w:multiLevelType w:val="multilevel"/>
    <w:tmpl w:val="AF3C1D5E"/>
    <w:numStyleLink w:val="NumberedList"/>
  </w:abstractNum>
  <w:abstractNum w:abstractNumId="13" w15:restartNumberingAfterBreak="0">
    <w:nsid w:val="0AE06D22"/>
    <w:multiLevelType w:val="multilevel"/>
    <w:tmpl w:val="AF3C1D5E"/>
    <w:numStyleLink w:val="NumberedList"/>
  </w:abstractNum>
  <w:abstractNum w:abstractNumId="14" w15:restartNumberingAfterBreak="0">
    <w:nsid w:val="0BBE2701"/>
    <w:multiLevelType w:val="multilevel"/>
    <w:tmpl w:val="AF3C1D5E"/>
    <w:numStyleLink w:val="NumberedList"/>
  </w:abstractNum>
  <w:abstractNum w:abstractNumId="15" w15:restartNumberingAfterBreak="0">
    <w:nsid w:val="0D06413D"/>
    <w:multiLevelType w:val="multilevel"/>
    <w:tmpl w:val="E15AEC9E"/>
    <w:numStyleLink w:val="BulletedList"/>
  </w:abstractNum>
  <w:abstractNum w:abstractNumId="16" w15:restartNumberingAfterBreak="0">
    <w:nsid w:val="17460E6A"/>
    <w:multiLevelType w:val="hybridMultilevel"/>
    <w:tmpl w:val="3924A06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1D9C2AAC"/>
    <w:multiLevelType w:val="multilevel"/>
    <w:tmpl w:val="E15AEC9E"/>
    <w:numStyleLink w:val="BulletedList"/>
  </w:abstractNum>
  <w:abstractNum w:abstractNumId="18" w15:restartNumberingAfterBreak="0">
    <w:nsid w:val="1DD6449C"/>
    <w:multiLevelType w:val="multilevel"/>
    <w:tmpl w:val="AF3C1D5E"/>
    <w:styleLink w:val="NumberedList"/>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020"/>
        </w:tabs>
        <w:ind w:left="1020" w:hanging="340"/>
      </w:pPr>
      <w:rPr>
        <w:rFonts w:hint="default"/>
      </w:rPr>
    </w:lvl>
    <w:lvl w:ilvl="3">
      <w:start w:val="1"/>
      <w:numFmt w:val="decimal"/>
      <w:lvlText w:val="%4."/>
      <w:lvlJc w:val="left"/>
      <w:pPr>
        <w:tabs>
          <w:tab w:val="num" w:pos="1360"/>
        </w:tabs>
        <w:ind w:left="1360" w:hanging="340"/>
      </w:pPr>
      <w:rPr>
        <w:rFonts w:hint="default"/>
      </w:rPr>
    </w:lvl>
    <w:lvl w:ilvl="4">
      <w:start w:val="1"/>
      <w:numFmt w:val="lowerLetter"/>
      <w:lvlText w:val="%5."/>
      <w:lvlJc w:val="left"/>
      <w:pPr>
        <w:tabs>
          <w:tab w:val="num" w:pos="1700"/>
        </w:tabs>
        <w:ind w:left="1700" w:hanging="340"/>
      </w:pPr>
      <w:rPr>
        <w:rFonts w:hint="default"/>
      </w:rPr>
    </w:lvl>
    <w:lvl w:ilvl="5">
      <w:start w:val="1"/>
      <w:numFmt w:val="lowerRoman"/>
      <w:lvlText w:val="%6."/>
      <w:lvlJc w:val="lef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left"/>
      <w:pPr>
        <w:tabs>
          <w:tab w:val="num" w:pos="3060"/>
        </w:tabs>
        <w:ind w:left="3060" w:hanging="340"/>
      </w:pPr>
      <w:rPr>
        <w:rFonts w:hint="default"/>
      </w:rPr>
    </w:lvl>
  </w:abstractNum>
  <w:abstractNum w:abstractNumId="19" w15:restartNumberingAfterBreak="0">
    <w:nsid w:val="21A97754"/>
    <w:multiLevelType w:val="multilevel"/>
    <w:tmpl w:val="E15AEC9E"/>
    <w:numStyleLink w:val="BulletedList"/>
  </w:abstractNum>
  <w:abstractNum w:abstractNumId="20" w15:restartNumberingAfterBreak="0">
    <w:nsid w:val="2436643B"/>
    <w:multiLevelType w:val="hybridMultilevel"/>
    <w:tmpl w:val="D472A97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28784323"/>
    <w:multiLevelType w:val="multilevel"/>
    <w:tmpl w:val="E15AEC9E"/>
    <w:numStyleLink w:val="BulletedList"/>
  </w:abstractNum>
  <w:abstractNum w:abstractNumId="22" w15:restartNumberingAfterBreak="0">
    <w:nsid w:val="2E1D5513"/>
    <w:multiLevelType w:val="multilevel"/>
    <w:tmpl w:val="AF3C1D5E"/>
    <w:numStyleLink w:val="NumberedList"/>
  </w:abstractNum>
  <w:abstractNum w:abstractNumId="23" w15:restartNumberingAfterBreak="0">
    <w:nsid w:val="318E4EA0"/>
    <w:multiLevelType w:val="multilevel"/>
    <w:tmpl w:val="AF3C1D5E"/>
    <w:numStyleLink w:val="NumberedList"/>
  </w:abstractNum>
  <w:abstractNum w:abstractNumId="24" w15:restartNumberingAfterBreak="0">
    <w:nsid w:val="342A6C81"/>
    <w:multiLevelType w:val="multilevel"/>
    <w:tmpl w:val="AF3C1D5E"/>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020"/>
        </w:tabs>
        <w:ind w:left="1020" w:hanging="340"/>
      </w:pPr>
      <w:rPr>
        <w:rFonts w:hint="default"/>
      </w:rPr>
    </w:lvl>
    <w:lvl w:ilvl="3">
      <w:start w:val="1"/>
      <w:numFmt w:val="decimal"/>
      <w:lvlText w:val="%4."/>
      <w:lvlJc w:val="left"/>
      <w:pPr>
        <w:tabs>
          <w:tab w:val="num" w:pos="1360"/>
        </w:tabs>
        <w:ind w:left="1360" w:hanging="340"/>
      </w:pPr>
      <w:rPr>
        <w:rFonts w:hint="default"/>
      </w:rPr>
    </w:lvl>
    <w:lvl w:ilvl="4">
      <w:start w:val="1"/>
      <w:numFmt w:val="lowerLetter"/>
      <w:lvlText w:val="%5."/>
      <w:lvlJc w:val="left"/>
      <w:pPr>
        <w:tabs>
          <w:tab w:val="num" w:pos="1700"/>
        </w:tabs>
        <w:ind w:left="1700" w:hanging="340"/>
      </w:pPr>
      <w:rPr>
        <w:rFonts w:hint="default"/>
      </w:rPr>
    </w:lvl>
    <w:lvl w:ilvl="5">
      <w:start w:val="1"/>
      <w:numFmt w:val="lowerRoman"/>
      <w:lvlText w:val="%6."/>
      <w:lvlJc w:val="lef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left"/>
      <w:pPr>
        <w:tabs>
          <w:tab w:val="num" w:pos="3060"/>
        </w:tabs>
        <w:ind w:left="3060" w:hanging="340"/>
      </w:pPr>
      <w:rPr>
        <w:rFonts w:hint="default"/>
      </w:rPr>
    </w:lvl>
  </w:abstractNum>
  <w:abstractNum w:abstractNumId="25" w15:restartNumberingAfterBreak="0">
    <w:nsid w:val="38893139"/>
    <w:multiLevelType w:val="multilevel"/>
    <w:tmpl w:val="AF3C1D5E"/>
    <w:numStyleLink w:val="NumberedList"/>
  </w:abstractNum>
  <w:abstractNum w:abstractNumId="26" w15:restartNumberingAfterBreak="0">
    <w:nsid w:val="39C32920"/>
    <w:multiLevelType w:val="multilevel"/>
    <w:tmpl w:val="E15AEC9E"/>
    <w:styleLink w:val="BulletedList"/>
    <w:lvl w:ilvl="0">
      <w:start w:val="1"/>
      <w:numFmt w:val="bullet"/>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Arial" w:hAnsi="Arial" w:hint="default"/>
      </w:rPr>
    </w:lvl>
    <w:lvl w:ilvl="2">
      <w:start w:val="1"/>
      <w:numFmt w:val="bullet"/>
      <w:lvlText w:val=""/>
      <w:lvlJc w:val="left"/>
      <w:pPr>
        <w:tabs>
          <w:tab w:val="num" w:pos="1020"/>
        </w:tabs>
        <w:ind w:left="1020" w:hanging="340"/>
      </w:pPr>
      <w:rPr>
        <w:rFonts w:ascii="Symbol" w:hAnsi="Symbol" w:hint="default"/>
        <w:color w:val="000000"/>
      </w:rPr>
    </w:lvl>
    <w:lvl w:ilvl="3">
      <w:start w:val="1"/>
      <w:numFmt w:val="bullet"/>
      <w:lvlText w:val="–"/>
      <w:lvlJc w:val="left"/>
      <w:pPr>
        <w:tabs>
          <w:tab w:val="num" w:pos="1360"/>
        </w:tabs>
        <w:ind w:left="1360" w:hanging="340"/>
      </w:pPr>
      <w:rPr>
        <w:rFonts w:ascii="Arial" w:hAnsi="Arial" w:hint="default"/>
      </w:rPr>
    </w:lvl>
    <w:lvl w:ilvl="4">
      <w:start w:val="1"/>
      <w:numFmt w:val="bullet"/>
      <w:lvlText w:val=""/>
      <w:lvlJc w:val="left"/>
      <w:pPr>
        <w:tabs>
          <w:tab w:val="num" w:pos="1700"/>
        </w:tabs>
        <w:ind w:left="1700" w:hanging="340"/>
      </w:pPr>
      <w:rPr>
        <w:rFonts w:ascii="Symbol" w:hAnsi="Symbol" w:hint="default"/>
        <w:color w:val="000000"/>
      </w:rPr>
    </w:lvl>
    <w:lvl w:ilvl="5">
      <w:start w:val="1"/>
      <w:numFmt w:val="bullet"/>
      <w:lvlText w:val="–"/>
      <w:lvlJc w:val="left"/>
      <w:pPr>
        <w:tabs>
          <w:tab w:val="num" w:pos="2040"/>
        </w:tabs>
        <w:ind w:left="2040" w:hanging="340"/>
      </w:pPr>
      <w:rPr>
        <w:rFonts w:ascii="Arial" w:hAnsi="Arial" w:hint="default"/>
      </w:rPr>
    </w:lvl>
    <w:lvl w:ilvl="6">
      <w:start w:val="1"/>
      <w:numFmt w:val="bullet"/>
      <w:lvlText w:val=""/>
      <w:lvlJc w:val="left"/>
      <w:pPr>
        <w:tabs>
          <w:tab w:val="num" w:pos="2380"/>
        </w:tabs>
        <w:ind w:left="2380" w:hanging="340"/>
      </w:pPr>
      <w:rPr>
        <w:rFonts w:ascii="Symbol" w:hAnsi="Symbol" w:hint="default"/>
      </w:rPr>
    </w:lvl>
    <w:lvl w:ilvl="7">
      <w:start w:val="1"/>
      <w:numFmt w:val="bullet"/>
      <w:lvlText w:val="–"/>
      <w:lvlJc w:val="left"/>
      <w:pPr>
        <w:tabs>
          <w:tab w:val="num" w:pos="2720"/>
        </w:tabs>
        <w:ind w:left="2720" w:hanging="340"/>
      </w:pPr>
      <w:rPr>
        <w:rFonts w:ascii="Arial" w:hAnsi="Arial" w:hint="default"/>
      </w:rPr>
    </w:lvl>
    <w:lvl w:ilvl="8">
      <w:start w:val="1"/>
      <w:numFmt w:val="bullet"/>
      <w:lvlText w:val=""/>
      <w:lvlJc w:val="left"/>
      <w:pPr>
        <w:tabs>
          <w:tab w:val="num" w:pos="3060"/>
        </w:tabs>
        <w:ind w:left="3060" w:hanging="340"/>
      </w:pPr>
      <w:rPr>
        <w:rFonts w:ascii="Symbol" w:hAnsi="Symbol" w:hint="default"/>
        <w:color w:val="000000"/>
      </w:rPr>
    </w:lvl>
  </w:abstractNum>
  <w:abstractNum w:abstractNumId="27" w15:restartNumberingAfterBreak="0">
    <w:nsid w:val="3DD66EE1"/>
    <w:multiLevelType w:val="hybridMultilevel"/>
    <w:tmpl w:val="D93685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E6A1BFD"/>
    <w:multiLevelType w:val="multilevel"/>
    <w:tmpl w:val="AF3C1D5E"/>
    <w:numStyleLink w:val="NumberedList"/>
  </w:abstractNum>
  <w:abstractNum w:abstractNumId="29" w15:restartNumberingAfterBreak="0">
    <w:nsid w:val="418433A8"/>
    <w:multiLevelType w:val="multilevel"/>
    <w:tmpl w:val="AF3C1D5E"/>
    <w:numStyleLink w:val="NumberedList"/>
  </w:abstractNum>
  <w:abstractNum w:abstractNumId="30" w15:restartNumberingAfterBreak="0">
    <w:nsid w:val="44024C0A"/>
    <w:multiLevelType w:val="multilevel"/>
    <w:tmpl w:val="AF3C1D5E"/>
    <w:numStyleLink w:val="NumberedList"/>
  </w:abstractNum>
  <w:abstractNum w:abstractNumId="31" w15:restartNumberingAfterBreak="0">
    <w:nsid w:val="474F7418"/>
    <w:multiLevelType w:val="multilevel"/>
    <w:tmpl w:val="AF3C1D5E"/>
    <w:numStyleLink w:val="NumberedList"/>
  </w:abstractNum>
  <w:abstractNum w:abstractNumId="32" w15:restartNumberingAfterBreak="0">
    <w:nsid w:val="475A7D37"/>
    <w:multiLevelType w:val="multilevel"/>
    <w:tmpl w:val="AF3C1D5E"/>
    <w:numStyleLink w:val="NumberedList"/>
  </w:abstractNum>
  <w:abstractNum w:abstractNumId="33" w15:restartNumberingAfterBreak="0">
    <w:nsid w:val="483D2090"/>
    <w:multiLevelType w:val="hybridMultilevel"/>
    <w:tmpl w:val="6400EF14"/>
    <w:lvl w:ilvl="0" w:tplc="8FD210BA">
      <w:start w:val="1"/>
      <w:numFmt w:val="bullet"/>
      <w:lvlText w:val=""/>
      <w:lvlJc w:val="left"/>
      <w:pPr>
        <w:ind w:left="720" w:hanging="360"/>
      </w:pPr>
      <w:rPr>
        <w:rFonts w:ascii="Symbol" w:hAnsi="Symbol" w:hint="default"/>
      </w:rPr>
    </w:lvl>
    <w:lvl w:ilvl="1" w:tplc="FCD081F2">
      <w:start w:val="1"/>
      <w:numFmt w:val="bullet"/>
      <w:lvlText w:val="o"/>
      <w:lvlJc w:val="left"/>
      <w:pPr>
        <w:ind w:left="1440" w:hanging="360"/>
      </w:pPr>
      <w:rPr>
        <w:rFonts w:ascii="Courier New" w:hAnsi="Courier New" w:hint="default"/>
      </w:rPr>
    </w:lvl>
    <w:lvl w:ilvl="2" w:tplc="CA64FE06">
      <w:start w:val="1"/>
      <w:numFmt w:val="bullet"/>
      <w:lvlText w:val=""/>
      <w:lvlJc w:val="left"/>
      <w:pPr>
        <w:ind w:left="2160" w:hanging="360"/>
      </w:pPr>
      <w:rPr>
        <w:rFonts w:ascii="Wingdings" w:hAnsi="Wingdings" w:hint="default"/>
      </w:rPr>
    </w:lvl>
    <w:lvl w:ilvl="3" w:tplc="FAD44074">
      <w:start w:val="1"/>
      <w:numFmt w:val="bullet"/>
      <w:lvlText w:val=""/>
      <w:lvlJc w:val="left"/>
      <w:pPr>
        <w:ind w:left="2880" w:hanging="360"/>
      </w:pPr>
      <w:rPr>
        <w:rFonts w:ascii="Symbol" w:hAnsi="Symbol" w:hint="default"/>
      </w:rPr>
    </w:lvl>
    <w:lvl w:ilvl="4" w:tplc="36E8EDE4">
      <w:start w:val="1"/>
      <w:numFmt w:val="bullet"/>
      <w:lvlText w:val="o"/>
      <w:lvlJc w:val="left"/>
      <w:pPr>
        <w:ind w:left="3600" w:hanging="360"/>
      </w:pPr>
      <w:rPr>
        <w:rFonts w:ascii="Courier New" w:hAnsi="Courier New" w:hint="default"/>
      </w:rPr>
    </w:lvl>
    <w:lvl w:ilvl="5" w:tplc="045448BA">
      <w:start w:val="1"/>
      <w:numFmt w:val="bullet"/>
      <w:lvlText w:val=""/>
      <w:lvlJc w:val="left"/>
      <w:pPr>
        <w:ind w:left="4320" w:hanging="360"/>
      </w:pPr>
      <w:rPr>
        <w:rFonts w:ascii="Wingdings" w:hAnsi="Wingdings" w:hint="default"/>
      </w:rPr>
    </w:lvl>
    <w:lvl w:ilvl="6" w:tplc="97B46AB8">
      <w:start w:val="1"/>
      <w:numFmt w:val="bullet"/>
      <w:lvlText w:val=""/>
      <w:lvlJc w:val="left"/>
      <w:pPr>
        <w:ind w:left="5040" w:hanging="360"/>
      </w:pPr>
      <w:rPr>
        <w:rFonts w:ascii="Symbol" w:hAnsi="Symbol" w:hint="default"/>
      </w:rPr>
    </w:lvl>
    <w:lvl w:ilvl="7" w:tplc="9AF42096">
      <w:start w:val="1"/>
      <w:numFmt w:val="bullet"/>
      <w:lvlText w:val="o"/>
      <w:lvlJc w:val="left"/>
      <w:pPr>
        <w:ind w:left="5760" w:hanging="360"/>
      </w:pPr>
      <w:rPr>
        <w:rFonts w:ascii="Courier New" w:hAnsi="Courier New" w:hint="default"/>
      </w:rPr>
    </w:lvl>
    <w:lvl w:ilvl="8" w:tplc="A5A65F38">
      <w:start w:val="1"/>
      <w:numFmt w:val="bullet"/>
      <w:lvlText w:val=""/>
      <w:lvlJc w:val="left"/>
      <w:pPr>
        <w:ind w:left="6480" w:hanging="360"/>
      </w:pPr>
      <w:rPr>
        <w:rFonts w:ascii="Wingdings" w:hAnsi="Wingdings" w:hint="default"/>
      </w:rPr>
    </w:lvl>
  </w:abstractNum>
  <w:abstractNum w:abstractNumId="34" w15:restartNumberingAfterBreak="0">
    <w:nsid w:val="484E1DD2"/>
    <w:multiLevelType w:val="hybridMultilevel"/>
    <w:tmpl w:val="7EF269D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4C7E557C"/>
    <w:multiLevelType w:val="multilevel"/>
    <w:tmpl w:val="E15AEC9E"/>
    <w:numStyleLink w:val="BulletedList"/>
  </w:abstractNum>
  <w:abstractNum w:abstractNumId="36" w15:restartNumberingAfterBreak="0">
    <w:nsid w:val="53A1053A"/>
    <w:multiLevelType w:val="multilevel"/>
    <w:tmpl w:val="AF3C1D5E"/>
    <w:numStyleLink w:val="NumberedList"/>
  </w:abstractNum>
  <w:abstractNum w:abstractNumId="37" w15:restartNumberingAfterBreak="0">
    <w:nsid w:val="57F46258"/>
    <w:multiLevelType w:val="multilevel"/>
    <w:tmpl w:val="AF3C1D5E"/>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020"/>
        </w:tabs>
        <w:ind w:left="1020" w:hanging="340"/>
      </w:pPr>
      <w:rPr>
        <w:rFonts w:hint="default"/>
      </w:rPr>
    </w:lvl>
    <w:lvl w:ilvl="3">
      <w:start w:val="1"/>
      <w:numFmt w:val="decimal"/>
      <w:lvlText w:val="%4."/>
      <w:lvlJc w:val="left"/>
      <w:pPr>
        <w:tabs>
          <w:tab w:val="num" w:pos="1360"/>
        </w:tabs>
        <w:ind w:left="1360" w:hanging="340"/>
      </w:pPr>
      <w:rPr>
        <w:rFonts w:hint="default"/>
      </w:rPr>
    </w:lvl>
    <w:lvl w:ilvl="4">
      <w:start w:val="1"/>
      <w:numFmt w:val="lowerLetter"/>
      <w:lvlText w:val="%5."/>
      <w:lvlJc w:val="left"/>
      <w:pPr>
        <w:tabs>
          <w:tab w:val="num" w:pos="1700"/>
        </w:tabs>
        <w:ind w:left="1700" w:hanging="340"/>
      </w:pPr>
      <w:rPr>
        <w:rFonts w:hint="default"/>
      </w:rPr>
    </w:lvl>
    <w:lvl w:ilvl="5">
      <w:start w:val="1"/>
      <w:numFmt w:val="lowerRoman"/>
      <w:lvlText w:val="%6."/>
      <w:lvlJc w:val="lef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left"/>
      <w:pPr>
        <w:tabs>
          <w:tab w:val="num" w:pos="3060"/>
        </w:tabs>
        <w:ind w:left="3060" w:hanging="340"/>
      </w:pPr>
      <w:rPr>
        <w:rFonts w:hint="default"/>
      </w:rPr>
    </w:lvl>
  </w:abstractNum>
  <w:abstractNum w:abstractNumId="38" w15:restartNumberingAfterBreak="0">
    <w:nsid w:val="59C8131B"/>
    <w:multiLevelType w:val="multilevel"/>
    <w:tmpl w:val="E15AEC9E"/>
    <w:numStyleLink w:val="BulletedList"/>
  </w:abstractNum>
  <w:abstractNum w:abstractNumId="39" w15:restartNumberingAfterBreak="0">
    <w:nsid w:val="5FCB4503"/>
    <w:multiLevelType w:val="multilevel"/>
    <w:tmpl w:val="E15AEC9E"/>
    <w:numStyleLink w:val="BulletedList"/>
  </w:abstractNum>
  <w:abstractNum w:abstractNumId="40" w15:restartNumberingAfterBreak="0">
    <w:nsid w:val="63AE5FFD"/>
    <w:multiLevelType w:val="multilevel"/>
    <w:tmpl w:val="E15AEC9E"/>
    <w:numStyleLink w:val="BulletedList"/>
  </w:abstractNum>
  <w:abstractNum w:abstractNumId="41" w15:restartNumberingAfterBreak="0">
    <w:nsid w:val="655D66FF"/>
    <w:multiLevelType w:val="multilevel"/>
    <w:tmpl w:val="AF3C1D5E"/>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020"/>
        </w:tabs>
        <w:ind w:left="1020" w:hanging="340"/>
      </w:pPr>
      <w:rPr>
        <w:rFonts w:hint="default"/>
      </w:rPr>
    </w:lvl>
    <w:lvl w:ilvl="3">
      <w:start w:val="1"/>
      <w:numFmt w:val="decimal"/>
      <w:lvlText w:val="%4."/>
      <w:lvlJc w:val="left"/>
      <w:pPr>
        <w:tabs>
          <w:tab w:val="num" w:pos="1360"/>
        </w:tabs>
        <w:ind w:left="1360" w:hanging="340"/>
      </w:pPr>
      <w:rPr>
        <w:rFonts w:hint="default"/>
      </w:rPr>
    </w:lvl>
    <w:lvl w:ilvl="4">
      <w:start w:val="1"/>
      <w:numFmt w:val="lowerLetter"/>
      <w:lvlText w:val="%5."/>
      <w:lvlJc w:val="left"/>
      <w:pPr>
        <w:tabs>
          <w:tab w:val="num" w:pos="1700"/>
        </w:tabs>
        <w:ind w:left="1700" w:hanging="340"/>
      </w:pPr>
      <w:rPr>
        <w:rFonts w:hint="default"/>
      </w:rPr>
    </w:lvl>
    <w:lvl w:ilvl="5">
      <w:start w:val="1"/>
      <w:numFmt w:val="lowerRoman"/>
      <w:lvlText w:val="%6."/>
      <w:lvlJc w:val="lef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left"/>
      <w:pPr>
        <w:tabs>
          <w:tab w:val="num" w:pos="3060"/>
        </w:tabs>
        <w:ind w:left="3060" w:hanging="340"/>
      </w:pPr>
      <w:rPr>
        <w:rFonts w:hint="default"/>
      </w:rPr>
    </w:lvl>
  </w:abstractNum>
  <w:abstractNum w:abstractNumId="42" w15:restartNumberingAfterBreak="0">
    <w:nsid w:val="6CD858CF"/>
    <w:multiLevelType w:val="multilevel"/>
    <w:tmpl w:val="E15AEC9E"/>
    <w:numStyleLink w:val="BulletedList"/>
  </w:abstractNum>
  <w:abstractNum w:abstractNumId="43" w15:restartNumberingAfterBreak="0">
    <w:nsid w:val="6F206309"/>
    <w:multiLevelType w:val="multilevel"/>
    <w:tmpl w:val="730E69D8"/>
    <w:lvl w:ilvl="0">
      <w:start w:val="1"/>
      <w:numFmt w:val="bullet"/>
      <w:pStyle w:val="ListBullet"/>
      <w:lvlText w:val=""/>
      <w:lvlJc w:val="left"/>
      <w:pPr>
        <w:tabs>
          <w:tab w:val="num" w:pos="680"/>
        </w:tabs>
        <w:ind w:left="340" w:hanging="340"/>
      </w:pPr>
      <w:rPr>
        <w:rFonts w:ascii="Symbol" w:hAnsi="Symbol" w:hint="default"/>
      </w:rPr>
    </w:lvl>
    <w:lvl w:ilvl="1">
      <w:start w:val="1"/>
      <w:numFmt w:val="bullet"/>
      <w:pStyle w:val="ListBullet2"/>
      <w:lvlText w:val="–"/>
      <w:lvlJc w:val="left"/>
      <w:pPr>
        <w:tabs>
          <w:tab w:val="num" w:pos="1020"/>
        </w:tabs>
        <w:ind w:left="680" w:hanging="340"/>
      </w:pPr>
      <w:rPr>
        <w:rFonts w:ascii="Arial" w:hAnsi="Arial" w:hint="default"/>
      </w:rPr>
    </w:lvl>
    <w:lvl w:ilvl="2">
      <w:start w:val="1"/>
      <w:numFmt w:val="bullet"/>
      <w:pStyle w:val="ListBullet3"/>
      <w:lvlText w:val=""/>
      <w:lvlJc w:val="left"/>
      <w:pPr>
        <w:tabs>
          <w:tab w:val="num" w:pos="1360"/>
        </w:tabs>
        <w:ind w:left="1020" w:hanging="340"/>
      </w:pPr>
      <w:rPr>
        <w:rFonts w:ascii="Symbol" w:hAnsi="Symbol" w:hint="default"/>
        <w:color w:val="000000"/>
      </w:rPr>
    </w:lvl>
    <w:lvl w:ilvl="3">
      <w:start w:val="1"/>
      <w:numFmt w:val="bullet"/>
      <w:pStyle w:val="ListBullet4"/>
      <w:lvlText w:val="–"/>
      <w:lvlJc w:val="left"/>
      <w:pPr>
        <w:tabs>
          <w:tab w:val="num" w:pos="1700"/>
        </w:tabs>
        <w:ind w:left="1360" w:hanging="340"/>
      </w:pPr>
      <w:rPr>
        <w:rFonts w:ascii="Arial" w:hAnsi="Arial" w:hint="default"/>
      </w:rPr>
    </w:lvl>
    <w:lvl w:ilvl="4">
      <w:start w:val="1"/>
      <w:numFmt w:val="bullet"/>
      <w:pStyle w:val="ListBullet5"/>
      <w:lvlText w:val=""/>
      <w:lvlJc w:val="left"/>
      <w:pPr>
        <w:tabs>
          <w:tab w:val="num" w:pos="2040"/>
        </w:tabs>
        <w:ind w:left="1700" w:hanging="340"/>
      </w:pPr>
      <w:rPr>
        <w:rFonts w:ascii="Symbol" w:hAnsi="Symbol" w:hint="default"/>
        <w:color w:val="000000"/>
      </w:rPr>
    </w:lvl>
    <w:lvl w:ilvl="5">
      <w:start w:val="1"/>
      <w:numFmt w:val="bullet"/>
      <w:lvlText w:val="–"/>
      <w:lvlJc w:val="left"/>
      <w:pPr>
        <w:tabs>
          <w:tab w:val="num" w:pos="2380"/>
        </w:tabs>
        <w:ind w:left="2040" w:hanging="340"/>
      </w:pPr>
      <w:rPr>
        <w:rFonts w:ascii="Arial" w:hAnsi="Arial" w:hint="default"/>
      </w:rPr>
    </w:lvl>
    <w:lvl w:ilvl="6">
      <w:start w:val="1"/>
      <w:numFmt w:val="bullet"/>
      <w:lvlText w:val=""/>
      <w:lvlJc w:val="left"/>
      <w:pPr>
        <w:tabs>
          <w:tab w:val="num" w:pos="2720"/>
        </w:tabs>
        <w:ind w:left="2380" w:hanging="340"/>
      </w:pPr>
      <w:rPr>
        <w:rFonts w:ascii="Symbol" w:hAnsi="Symbol" w:hint="default"/>
      </w:rPr>
    </w:lvl>
    <w:lvl w:ilvl="7">
      <w:start w:val="1"/>
      <w:numFmt w:val="bullet"/>
      <w:lvlText w:val="–"/>
      <w:lvlJc w:val="left"/>
      <w:pPr>
        <w:tabs>
          <w:tab w:val="num" w:pos="3060"/>
        </w:tabs>
        <w:ind w:left="2720" w:hanging="340"/>
      </w:pPr>
      <w:rPr>
        <w:rFonts w:ascii="Arial" w:hAnsi="Arial" w:hint="default"/>
      </w:rPr>
    </w:lvl>
    <w:lvl w:ilvl="8">
      <w:start w:val="1"/>
      <w:numFmt w:val="bullet"/>
      <w:lvlText w:val=""/>
      <w:lvlJc w:val="left"/>
      <w:pPr>
        <w:tabs>
          <w:tab w:val="num" w:pos="3400"/>
        </w:tabs>
        <w:ind w:left="3060" w:hanging="340"/>
      </w:pPr>
      <w:rPr>
        <w:rFonts w:ascii="Symbol" w:hAnsi="Symbol" w:hint="default"/>
        <w:color w:val="000000"/>
      </w:rPr>
    </w:lvl>
  </w:abstractNum>
  <w:abstractNum w:abstractNumId="44" w15:restartNumberingAfterBreak="0">
    <w:nsid w:val="71CA2808"/>
    <w:multiLevelType w:val="multilevel"/>
    <w:tmpl w:val="1D105AA4"/>
    <w:lvl w:ilvl="0">
      <w:start w:val="1"/>
      <w:numFmt w:val="bullet"/>
      <w:pStyle w:val="ListParagraph"/>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Arial" w:hAnsi="Arial" w:hint="default"/>
      </w:rPr>
    </w:lvl>
    <w:lvl w:ilvl="2">
      <w:start w:val="1"/>
      <w:numFmt w:val="bullet"/>
      <w:lvlText w:val=""/>
      <w:lvlJc w:val="left"/>
      <w:pPr>
        <w:tabs>
          <w:tab w:val="num" w:pos="1020"/>
        </w:tabs>
        <w:ind w:left="1020" w:hanging="340"/>
      </w:pPr>
      <w:rPr>
        <w:rFonts w:ascii="Symbol" w:hAnsi="Symbol" w:hint="default"/>
        <w:color w:val="000000"/>
      </w:rPr>
    </w:lvl>
    <w:lvl w:ilvl="3">
      <w:start w:val="1"/>
      <w:numFmt w:val="bullet"/>
      <w:lvlText w:val="–"/>
      <w:lvlJc w:val="left"/>
      <w:pPr>
        <w:tabs>
          <w:tab w:val="num" w:pos="1360"/>
        </w:tabs>
        <w:ind w:left="1360" w:hanging="340"/>
      </w:pPr>
      <w:rPr>
        <w:rFonts w:ascii="Arial" w:hAnsi="Arial" w:hint="default"/>
      </w:rPr>
    </w:lvl>
    <w:lvl w:ilvl="4">
      <w:start w:val="1"/>
      <w:numFmt w:val="bullet"/>
      <w:lvlText w:val=""/>
      <w:lvlJc w:val="left"/>
      <w:pPr>
        <w:tabs>
          <w:tab w:val="num" w:pos="1700"/>
        </w:tabs>
        <w:ind w:left="1700" w:hanging="340"/>
      </w:pPr>
      <w:rPr>
        <w:rFonts w:ascii="Symbol" w:hAnsi="Symbol" w:hint="default"/>
        <w:color w:val="000000"/>
      </w:rPr>
    </w:lvl>
    <w:lvl w:ilvl="5">
      <w:start w:val="1"/>
      <w:numFmt w:val="bullet"/>
      <w:lvlText w:val="–"/>
      <w:lvlJc w:val="left"/>
      <w:pPr>
        <w:tabs>
          <w:tab w:val="num" w:pos="2040"/>
        </w:tabs>
        <w:ind w:left="2040" w:hanging="340"/>
      </w:pPr>
      <w:rPr>
        <w:rFonts w:ascii="Arial" w:hAnsi="Arial" w:hint="default"/>
      </w:rPr>
    </w:lvl>
    <w:lvl w:ilvl="6">
      <w:start w:val="1"/>
      <w:numFmt w:val="bullet"/>
      <w:lvlText w:val=""/>
      <w:lvlJc w:val="left"/>
      <w:pPr>
        <w:tabs>
          <w:tab w:val="num" w:pos="2380"/>
        </w:tabs>
        <w:ind w:left="2380" w:hanging="340"/>
      </w:pPr>
      <w:rPr>
        <w:rFonts w:ascii="Symbol" w:hAnsi="Symbol" w:hint="default"/>
      </w:rPr>
    </w:lvl>
    <w:lvl w:ilvl="7">
      <w:start w:val="1"/>
      <w:numFmt w:val="bullet"/>
      <w:lvlText w:val="–"/>
      <w:lvlJc w:val="left"/>
      <w:pPr>
        <w:tabs>
          <w:tab w:val="num" w:pos="2720"/>
        </w:tabs>
        <w:ind w:left="2720" w:hanging="340"/>
      </w:pPr>
      <w:rPr>
        <w:rFonts w:ascii="Arial" w:hAnsi="Arial" w:hint="default"/>
      </w:rPr>
    </w:lvl>
    <w:lvl w:ilvl="8">
      <w:start w:val="1"/>
      <w:numFmt w:val="bullet"/>
      <w:lvlText w:val=""/>
      <w:lvlJc w:val="left"/>
      <w:pPr>
        <w:tabs>
          <w:tab w:val="num" w:pos="3060"/>
        </w:tabs>
        <w:ind w:left="3060" w:hanging="340"/>
      </w:pPr>
      <w:rPr>
        <w:rFonts w:ascii="Symbol" w:hAnsi="Symbol" w:hint="default"/>
        <w:color w:val="000000"/>
      </w:rPr>
    </w:lvl>
  </w:abstractNum>
  <w:abstractNum w:abstractNumId="45" w15:restartNumberingAfterBreak="0">
    <w:nsid w:val="72F20444"/>
    <w:multiLevelType w:val="multilevel"/>
    <w:tmpl w:val="AF3C1D5E"/>
    <w:numStyleLink w:val="NumberedList"/>
  </w:abstractNum>
  <w:abstractNum w:abstractNumId="46" w15:restartNumberingAfterBreak="0">
    <w:nsid w:val="7553446E"/>
    <w:multiLevelType w:val="multilevel"/>
    <w:tmpl w:val="E15AEC9E"/>
    <w:numStyleLink w:val="BulletedList"/>
  </w:abstractNum>
  <w:abstractNum w:abstractNumId="47" w15:restartNumberingAfterBreak="0">
    <w:nsid w:val="7913125A"/>
    <w:multiLevelType w:val="multilevel"/>
    <w:tmpl w:val="AF3C1D5E"/>
    <w:numStyleLink w:val="NumberedList"/>
  </w:abstractNum>
  <w:num w:numId="1" w16cid:durableId="2035184009">
    <w:abstractNumId w:val="26"/>
  </w:num>
  <w:num w:numId="2" w16cid:durableId="1584608211">
    <w:abstractNumId w:val="7"/>
  </w:num>
  <w:num w:numId="3" w16cid:durableId="132914147">
    <w:abstractNumId w:val="6"/>
  </w:num>
  <w:num w:numId="4" w16cid:durableId="1187863281">
    <w:abstractNumId w:val="5"/>
  </w:num>
  <w:num w:numId="5" w16cid:durableId="1309751406">
    <w:abstractNumId w:val="4"/>
  </w:num>
  <w:num w:numId="6" w16cid:durableId="943221354">
    <w:abstractNumId w:val="8"/>
  </w:num>
  <w:num w:numId="7" w16cid:durableId="388379402">
    <w:abstractNumId w:val="3"/>
  </w:num>
  <w:num w:numId="8" w16cid:durableId="1889492207">
    <w:abstractNumId w:val="2"/>
  </w:num>
  <w:num w:numId="9" w16cid:durableId="207299088">
    <w:abstractNumId w:val="1"/>
  </w:num>
  <w:num w:numId="10" w16cid:durableId="1464617672">
    <w:abstractNumId w:val="0"/>
  </w:num>
  <w:num w:numId="11" w16cid:durableId="714812943">
    <w:abstractNumId w:val="18"/>
  </w:num>
  <w:num w:numId="12" w16cid:durableId="1580404521">
    <w:abstractNumId w:val="43"/>
  </w:num>
  <w:num w:numId="13" w16cid:durableId="660931228">
    <w:abstractNumId w:val="9"/>
  </w:num>
  <w:num w:numId="14" w16cid:durableId="1502313122">
    <w:abstractNumId w:val="29"/>
  </w:num>
  <w:num w:numId="15" w16cid:durableId="1594321425">
    <w:abstractNumId w:val="38"/>
  </w:num>
  <w:num w:numId="16" w16cid:durableId="1701394849">
    <w:abstractNumId w:val="17"/>
  </w:num>
  <w:num w:numId="17" w16cid:durableId="816605502">
    <w:abstractNumId w:val="35"/>
  </w:num>
  <w:num w:numId="18" w16cid:durableId="1577128795">
    <w:abstractNumId w:val="27"/>
  </w:num>
  <w:num w:numId="19" w16cid:durableId="1611008543">
    <w:abstractNumId w:val="42"/>
  </w:num>
  <w:num w:numId="20" w16cid:durableId="185994927">
    <w:abstractNumId w:val="10"/>
  </w:num>
  <w:num w:numId="21" w16cid:durableId="408115815">
    <w:abstractNumId w:val="44"/>
  </w:num>
  <w:num w:numId="22" w16cid:durableId="1187208779">
    <w:abstractNumId w:val="19"/>
  </w:num>
  <w:num w:numId="23" w16cid:durableId="1008210983">
    <w:abstractNumId w:val="39"/>
  </w:num>
  <w:num w:numId="24" w16cid:durableId="513151693">
    <w:abstractNumId w:val="46"/>
  </w:num>
  <w:num w:numId="25" w16cid:durableId="968586758">
    <w:abstractNumId w:val="20"/>
  </w:num>
  <w:num w:numId="26" w16cid:durableId="1894148507">
    <w:abstractNumId w:val="21"/>
  </w:num>
  <w:num w:numId="27" w16cid:durableId="1717271370">
    <w:abstractNumId w:val="15"/>
  </w:num>
  <w:num w:numId="28" w16cid:durableId="677125241">
    <w:abstractNumId w:val="14"/>
  </w:num>
  <w:num w:numId="29" w16cid:durableId="1310091697">
    <w:abstractNumId w:val="47"/>
    <w:lvlOverride w:ilvl="1">
      <w:lvl w:ilvl="1">
        <w:start w:val="1"/>
        <w:numFmt w:val="lowerLetter"/>
        <w:lvlText w:val="%2."/>
        <w:lvlJc w:val="left"/>
        <w:pPr>
          <w:tabs>
            <w:tab w:val="num" w:pos="680"/>
          </w:tabs>
          <w:ind w:left="680" w:hanging="340"/>
        </w:pPr>
        <w:rPr>
          <w:rFonts w:hint="default"/>
        </w:rPr>
      </w:lvl>
    </w:lvlOverride>
    <w:lvlOverride w:ilvl="2">
      <w:lvl w:ilvl="2">
        <w:start w:val="1"/>
        <w:numFmt w:val="lowerRoman"/>
        <w:lvlText w:val="%3."/>
        <w:lvlJc w:val="left"/>
        <w:pPr>
          <w:tabs>
            <w:tab w:val="num" w:pos="1020"/>
          </w:tabs>
          <w:ind w:left="1020" w:hanging="340"/>
        </w:pPr>
        <w:rPr>
          <w:rFonts w:hint="default"/>
        </w:rPr>
      </w:lvl>
    </w:lvlOverride>
  </w:num>
  <w:num w:numId="30" w16cid:durableId="2074232761">
    <w:abstractNumId w:val="31"/>
  </w:num>
  <w:num w:numId="31" w16cid:durableId="960958707">
    <w:abstractNumId w:val="41"/>
  </w:num>
  <w:num w:numId="32" w16cid:durableId="1675456030">
    <w:abstractNumId w:val="24"/>
  </w:num>
  <w:num w:numId="33" w16cid:durableId="2059890017">
    <w:abstractNumId w:val="40"/>
  </w:num>
  <w:num w:numId="34" w16cid:durableId="329794938">
    <w:abstractNumId w:val="22"/>
  </w:num>
  <w:num w:numId="35" w16cid:durableId="3553540">
    <w:abstractNumId w:val="12"/>
  </w:num>
  <w:num w:numId="36" w16cid:durableId="334695859">
    <w:abstractNumId w:val="30"/>
  </w:num>
  <w:num w:numId="37" w16cid:durableId="1479567453">
    <w:abstractNumId w:val="13"/>
  </w:num>
  <w:num w:numId="38" w16cid:durableId="2129885283">
    <w:abstractNumId w:val="23"/>
  </w:num>
  <w:num w:numId="39" w16cid:durableId="1057625725">
    <w:abstractNumId w:val="45"/>
  </w:num>
  <w:num w:numId="40" w16cid:durableId="789782477">
    <w:abstractNumId w:val="28"/>
  </w:num>
  <w:num w:numId="41" w16cid:durableId="370613218">
    <w:abstractNumId w:val="36"/>
  </w:num>
  <w:num w:numId="42" w16cid:durableId="875235618">
    <w:abstractNumId w:val="11"/>
  </w:num>
  <w:num w:numId="43" w16cid:durableId="1950313697">
    <w:abstractNumId w:val="32"/>
  </w:num>
  <w:num w:numId="44" w16cid:durableId="89469211">
    <w:abstractNumId w:val="37"/>
  </w:num>
  <w:num w:numId="45" w16cid:durableId="2139951679">
    <w:abstractNumId w:val="25"/>
  </w:num>
  <w:num w:numId="46" w16cid:durableId="342559218">
    <w:abstractNumId w:val="33"/>
  </w:num>
  <w:num w:numId="47" w16cid:durableId="327446857">
    <w:abstractNumId w:val="34"/>
  </w:num>
  <w:num w:numId="48" w16cid:durableId="993996746">
    <w:abstractNumId w:val="1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SortMethod w:val="0000"/>
  <w:documentProtection w:edit="forms" w:enforcement="1" w:cryptProviderType="rsaAES" w:cryptAlgorithmClass="hash" w:cryptAlgorithmType="typeAny" w:cryptAlgorithmSid="14" w:cryptSpinCount="100000" w:hash="QOdJfcL7IqHU5YGrFbuildjqLglEwQVIhbM++76X4Jb5/IKXvNgFURjkbqgr81sf2DJAOe5il/nZU1ZwZCcMEw==" w:salt="eCnanwMxcOY/uJXZhJOqWw=="/>
  <w:defaultTabStop w:val="720"/>
  <w:evenAndOddHeaders/>
  <w:drawingGridHorizontalSpacing w:val="2552"/>
  <w:drawingGridVerticalSpacing w:val="2552"/>
  <w:doNotUseMarginsForDrawingGridOrigin/>
  <w:drawingGridHorizontalOrigin w:val="851"/>
  <w:drawingGridVerticalOrigin w:val="76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3E59"/>
    <w:rsid w:val="00001D5E"/>
    <w:rsid w:val="00005C17"/>
    <w:rsid w:val="00006287"/>
    <w:rsid w:val="00010D7F"/>
    <w:rsid w:val="000151EB"/>
    <w:rsid w:val="000204A5"/>
    <w:rsid w:val="0002636F"/>
    <w:rsid w:val="00027CE4"/>
    <w:rsid w:val="00030D5D"/>
    <w:rsid w:val="00031275"/>
    <w:rsid w:val="00034D36"/>
    <w:rsid w:val="0004156A"/>
    <w:rsid w:val="00041982"/>
    <w:rsid w:val="00041E1D"/>
    <w:rsid w:val="00042338"/>
    <w:rsid w:val="00042E65"/>
    <w:rsid w:val="00043E92"/>
    <w:rsid w:val="00044560"/>
    <w:rsid w:val="00045FE7"/>
    <w:rsid w:val="000474FB"/>
    <w:rsid w:val="00052680"/>
    <w:rsid w:val="000601F6"/>
    <w:rsid w:val="00061AE5"/>
    <w:rsid w:val="000626CD"/>
    <w:rsid w:val="000677A3"/>
    <w:rsid w:val="00070279"/>
    <w:rsid w:val="00073053"/>
    <w:rsid w:val="0007329C"/>
    <w:rsid w:val="00073C07"/>
    <w:rsid w:val="00076D45"/>
    <w:rsid w:val="000776FB"/>
    <w:rsid w:val="0007798A"/>
    <w:rsid w:val="00077ED0"/>
    <w:rsid w:val="000842CE"/>
    <w:rsid w:val="000867B9"/>
    <w:rsid w:val="00092DEE"/>
    <w:rsid w:val="00093383"/>
    <w:rsid w:val="00093510"/>
    <w:rsid w:val="00095A59"/>
    <w:rsid w:val="000A5C8A"/>
    <w:rsid w:val="000A6D78"/>
    <w:rsid w:val="000B0131"/>
    <w:rsid w:val="000B272C"/>
    <w:rsid w:val="000B4930"/>
    <w:rsid w:val="000B5606"/>
    <w:rsid w:val="000B6A3E"/>
    <w:rsid w:val="000D1CBB"/>
    <w:rsid w:val="000D4B8C"/>
    <w:rsid w:val="000D55DF"/>
    <w:rsid w:val="000E32DC"/>
    <w:rsid w:val="000E61C9"/>
    <w:rsid w:val="000E7881"/>
    <w:rsid w:val="000F3848"/>
    <w:rsid w:val="000F508B"/>
    <w:rsid w:val="000F6D5A"/>
    <w:rsid w:val="00101C93"/>
    <w:rsid w:val="001161B4"/>
    <w:rsid w:val="00117BC1"/>
    <w:rsid w:val="0012646E"/>
    <w:rsid w:val="00127DAD"/>
    <w:rsid w:val="00132E59"/>
    <w:rsid w:val="00134C1F"/>
    <w:rsid w:val="001354CA"/>
    <w:rsid w:val="0013587A"/>
    <w:rsid w:val="00135DBD"/>
    <w:rsid w:val="00135E9E"/>
    <w:rsid w:val="00143F13"/>
    <w:rsid w:val="0014456B"/>
    <w:rsid w:val="001510BE"/>
    <w:rsid w:val="00151C16"/>
    <w:rsid w:val="001641F5"/>
    <w:rsid w:val="001651AC"/>
    <w:rsid w:val="00171A6A"/>
    <w:rsid w:val="0017483D"/>
    <w:rsid w:val="00177D2D"/>
    <w:rsid w:val="00185215"/>
    <w:rsid w:val="00185C89"/>
    <w:rsid w:val="00192AC5"/>
    <w:rsid w:val="001A01AA"/>
    <w:rsid w:val="001A6960"/>
    <w:rsid w:val="001A7D82"/>
    <w:rsid w:val="001B3469"/>
    <w:rsid w:val="001B634A"/>
    <w:rsid w:val="001C3D08"/>
    <w:rsid w:val="001C42E3"/>
    <w:rsid w:val="001C687C"/>
    <w:rsid w:val="001D169E"/>
    <w:rsid w:val="001D4434"/>
    <w:rsid w:val="001D46C0"/>
    <w:rsid w:val="001D61C1"/>
    <w:rsid w:val="001E1668"/>
    <w:rsid w:val="001E22AB"/>
    <w:rsid w:val="001E62CB"/>
    <w:rsid w:val="001E6F5D"/>
    <w:rsid w:val="001F3F6C"/>
    <w:rsid w:val="001F63E2"/>
    <w:rsid w:val="0020080F"/>
    <w:rsid w:val="0021044F"/>
    <w:rsid w:val="00212235"/>
    <w:rsid w:val="002146E7"/>
    <w:rsid w:val="00214729"/>
    <w:rsid w:val="002156ED"/>
    <w:rsid w:val="0022108C"/>
    <w:rsid w:val="00223BAE"/>
    <w:rsid w:val="00226104"/>
    <w:rsid w:val="00237DA1"/>
    <w:rsid w:val="002416FB"/>
    <w:rsid w:val="00242F57"/>
    <w:rsid w:val="00247C40"/>
    <w:rsid w:val="00250BF2"/>
    <w:rsid w:val="0025184B"/>
    <w:rsid w:val="00265ED8"/>
    <w:rsid w:val="002705CF"/>
    <w:rsid w:val="002715EE"/>
    <w:rsid w:val="00274A75"/>
    <w:rsid w:val="002771D2"/>
    <w:rsid w:val="002841AE"/>
    <w:rsid w:val="0028618D"/>
    <w:rsid w:val="002964D2"/>
    <w:rsid w:val="00297C14"/>
    <w:rsid w:val="002A2632"/>
    <w:rsid w:val="002B32CF"/>
    <w:rsid w:val="002C4800"/>
    <w:rsid w:val="002C54D7"/>
    <w:rsid w:val="002C7D31"/>
    <w:rsid w:val="002D0297"/>
    <w:rsid w:val="002D49E6"/>
    <w:rsid w:val="002E0306"/>
    <w:rsid w:val="002E3D4D"/>
    <w:rsid w:val="002F01CD"/>
    <w:rsid w:val="002F1423"/>
    <w:rsid w:val="002F34DD"/>
    <w:rsid w:val="002F4719"/>
    <w:rsid w:val="00303358"/>
    <w:rsid w:val="003033B9"/>
    <w:rsid w:val="00310A72"/>
    <w:rsid w:val="003152E0"/>
    <w:rsid w:val="00316604"/>
    <w:rsid w:val="0031727B"/>
    <w:rsid w:val="00326095"/>
    <w:rsid w:val="00332B83"/>
    <w:rsid w:val="00333A28"/>
    <w:rsid w:val="0033745F"/>
    <w:rsid w:val="003403BB"/>
    <w:rsid w:val="00341EB2"/>
    <w:rsid w:val="00342453"/>
    <w:rsid w:val="00343148"/>
    <w:rsid w:val="00347A2B"/>
    <w:rsid w:val="0035553E"/>
    <w:rsid w:val="00365B17"/>
    <w:rsid w:val="00367B38"/>
    <w:rsid w:val="0037058F"/>
    <w:rsid w:val="00370A48"/>
    <w:rsid w:val="003722B2"/>
    <w:rsid w:val="00376020"/>
    <w:rsid w:val="00380413"/>
    <w:rsid w:val="00381218"/>
    <w:rsid w:val="00383E16"/>
    <w:rsid w:val="0039078E"/>
    <w:rsid w:val="00390D50"/>
    <w:rsid w:val="0039291F"/>
    <w:rsid w:val="00392C1D"/>
    <w:rsid w:val="00396551"/>
    <w:rsid w:val="00397F0C"/>
    <w:rsid w:val="003A1CC6"/>
    <w:rsid w:val="003A3AC9"/>
    <w:rsid w:val="003B0E4C"/>
    <w:rsid w:val="003B1BB8"/>
    <w:rsid w:val="003B2657"/>
    <w:rsid w:val="003B56AB"/>
    <w:rsid w:val="003B6994"/>
    <w:rsid w:val="003C3383"/>
    <w:rsid w:val="003C7215"/>
    <w:rsid w:val="003C7C93"/>
    <w:rsid w:val="003D03DB"/>
    <w:rsid w:val="003D3BAB"/>
    <w:rsid w:val="003D5831"/>
    <w:rsid w:val="003E26B8"/>
    <w:rsid w:val="003E5ACC"/>
    <w:rsid w:val="003F1790"/>
    <w:rsid w:val="003F1D4B"/>
    <w:rsid w:val="0040016A"/>
    <w:rsid w:val="004103B9"/>
    <w:rsid w:val="00414D84"/>
    <w:rsid w:val="00420730"/>
    <w:rsid w:val="0042142B"/>
    <w:rsid w:val="00424303"/>
    <w:rsid w:val="00424513"/>
    <w:rsid w:val="00425575"/>
    <w:rsid w:val="004257FD"/>
    <w:rsid w:val="00440775"/>
    <w:rsid w:val="0044231C"/>
    <w:rsid w:val="00442366"/>
    <w:rsid w:val="004457C7"/>
    <w:rsid w:val="00446C25"/>
    <w:rsid w:val="004507C9"/>
    <w:rsid w:val="004661A2"/>
    <w:rsid w:val="00466E52"/>
    <w:rsid w:val="00477FE8"/>
    <w:rsid w:val="0048047F"/>
    <w:rsid w:val="00490819"/>
    <w:rsid w:val="0049108B"/>
    <w:rsid w:val="004972BB"/>
    <w:rsid w:val="0049743A"/>
    <w:rsid w:val="004A0A29"/>
    <w:rsid w:val="004A2133"/>
    <w:rsid w:val="004A2196"/>
    <w:rsid w:val="004B06B1"/>
    <w:rsid w:val="004B089D"/>
    <w:rsid w:val="004B0E10"/>
    <w:rsid w:val="004B131B"/>
    <w:rsid w:val="004B504E"/>
    <w:rsid w:val="004C35E8"/>
    <w:rsid w:val="004D0B2E"/>
    <w:rsid w:val="004F578C"/>
    <w:rsid w:val="0050052A"/>
    <w:rsid w:val="005061DA"/>
    <w:rsid w:val="00515A95"/>
    <w:rsid w:val="00521B5A"/>
    <w:rsid w:val="00522F22"/>
    <w:rsid w:val="00525789"/>
    <w:rsid w:val="0052661E"/>
    <w:rsid w:val="00532A02"/>
    <w:rsid w:val="00543A62"/>
    <w:rsid w:val="005454E6"/>
    <w:rsid w:val="005549F2"/>
    <w:rsid w:val="00560329"/>
    <w:rsid w:val="005624BF"/>
    <w:rsid w:val="0056317E"/>
    <w:rsid w:val="00566374"/>
    <w:rsid w:val="00566FE9"/>
    <w:rsid w:val="005728CD"/>
    <w:rsid w:val="005761ED"/>
    <w:rsid w:val="00576605"/>
    <w:rsid w:val="005831A3"/>
    <w:rsid w:val="0059334B"/>
    <w:rsid w:val="0059378E"/>
    <w:rsid w:val="00593F09"/>
    <w:rsid w:val="005A1925"/>
    <w:rsid w:val="005A2487"/>
    <w:rsid w:val="005B118D"/>
    <w:rsid w:val="005B2D97"/>
    <w:rsid w:val="005B3594"/>
    <w:rsid w:val="005B590D"/>
    <w:rsid w:val="005C1596"/>
    <w:rsid w:val="005D0F5C"/>
    <w:rsid w:val="005D1CD0"/>
    <w:rsid w:val="005E1145"/>
    <w:rsid w:val="005E1703"/>
    <w:rsid w:val="005E7CF7"/>
    <w:rsid w:val="005F53F1"/>
    <w:rsid w:val="0060105F"/>
    <w:rsid w:val="00601840"/>
    <w:rsid w:val="00603686"/>
    <w:rsid w:val="0060579B"/>
    <w:rsid w:val="00606C58"/>
    <w:rsid w:val="00611D35"/>
    <w:rsid w:val="006176A1"/>
    <w:rsid w:val="00620FC1"/>
    <w:rsid w:val="00631283"/>
    <w:rsid w:val="00633068"/>
    <w:rsid w:val="00642045"/>
    <w:rsid w:val="00642CFF"/>
    <w:rsid w:val="00643DE9"/>
    <w:rsid w:val="00646B15"/>
    <w:rsid w:val="00650DE7"/>
    <w:rsid w:val="0065350E"/>
    <w:rsid w:val="0065547A"/>
    <w:rsid w:val="006641B9"/>
    <w:rsid w:val="006642BE"/>
    <w:rsid w:val="006648D4"/>
    <w:rsid w:val="0066581B"/>
    <w:rsid w:val="0066616A"/>
    <w:rsid w:val="006723BD"/>
    <w:rsid w:val="00676585"/>
    <w:rsid w:val="006807FA"/>
    <w:rsid w:val="006822E4"/>
    <w:rsid w:val="0068296E"/>
    <w:rsid w:val="00685650"/>
    <w:rsid w:val="006874AB"/>
    <w:rsid w:val="006915D3"/>
    <w:rsid w:val="00693C72"/>
    <w:rsid w:val="00694952"/>
    <w:rsid w:val="006A1BE6"/>
    <w:rsid w:val="006A3C91"/>
    <w:rsid w:val="006A57A7"/>
    <w:rsid w:val="006A6EB6"/>
    <w:rsid w:val="006B214C"/>
    <w:rsid w:val="006B266F"/>
    <w:rsid w:val="006B2A76"/>
    <w:rsid w:val="006B5C04"/>
    <w:rsid w:val="006C0D6C"/>
    <w:rsid w:val="006C3735"/>
    <w:rsid w:val="006D0BC0"/>
    <w:rsid w:val="006D1189"/>
    <w:rsid w:val="006D3C38"/>
    <w:rsid w:val="006E4B86"/>
    <w:rsid w:val="006F3880"/>
    <w:rsid w:val="006F639D"/>
    <w:rsid w:val="007021E2"/>
    <w:rsid w:val="00716A88"/>
    <w:rsid w:val="00730158"/>
    <w:rsid w:val="00731BAD"/>
    <w:rsid w:val="007343DF"/>
    <w:rsid w:val="007358C4"/>
    <w:rsid w:val="00753103"/>
    <w:rsid w:val="007560C1"/>
    <w:rsid w:val="007623D8"/>
    <w:rsid w:val="007657C5"/>
    <w:rsid w:val="007662A2"/>
    <w:rsid w:val="00767BEC"/>
    <w:rsid w:val="00770D4B"/>
    <w:rsid w:val="00773149"/>
    <w:rsid w:val="007761FB"/>
    <w:rsid w:val="00783AC6"/>
    <w:rsid w:val="00786565"/>
    <w:rsid w:val="00786BF1"/>
    <w:rsid w:val="007875ED"/>
    <w:rsid w:val="007919D4"/>
    <w:rsid w:val="0079423A"/>
    <w:rsid w:val="00794F05"/>
    <w:rsid w:val="007A071A"/>
    <w:rsid w:val="007A58C0"/>
    <w:rsid w:val="007A6FE8"/>
    <w:rsid w:val="007A782B"/>
    <w:rsid w:val="007B4CC1"/>
    <w:rsid w:val="007B7F2C"/>
    <w:rsid w:val="007C5777"/>
    <w:rsid w:val="007C6815"/>
    <w:rsid w:val="007D224B"/>
    <w:rsid w:val="007F1E66"/>
    <w:rsid w:val="007F2946"/>
    <w:rsid w:val="007F30C7"/>
    <w:rsid w:val="007F424B"/>
    <w:rsid w:val="007F6A1D"/>
    <w:rsid w:val="008010BB"/>
    <w:rsid w:val="00803345"/>
    <w:rsid w:val="00804B76"/>
    <w:rsid w:val="00806E31"/>
    <w:rsid w:val="00807B44"/>
    <w:rsid w:val="00812882"/>
    <w:rsid w:val="00814CC6"/>
    <w:rsid w:val="008250E2"/>
    <w:rsid w:val="008348B3"/>
    <w:rsid w:val="00836082"/>
    <w:rsid w:val="00840EFA"/>
    <w:rsid w:val="00843E30"/>
    <w:rsid w:val="00845C58"/>
    <w:rsid w:val="008474C2"/>
    <w:rsid w:val="00850763"/>
    <w:rsid w:val="00852EC0"/>
    <w:rsid w:val="00860D12"/>
    <w:rsid w:val="008626AA"/>
    <w:rsid w:val="008631A5"/>
    <w:rsid w:val="00866346"/>
    <w:rsid w:val="008731B8"/>
    <w:rsid w:val="008746DB"/>
    <w:rsid w:val="008752DF"/>
    <w:rsid w:val="0088584D"/>
    <w:rsid w:val="00886619"/>
    <w:rsid w:val="00886E6E"/>
    <w:rsid w:val="00890D11"/>
    <w:rsid w:val="008911E4"/>
    <w:rsid w:val="008A1F74"/>
    <w:rsid w:val="008A7361"/>
    <w:rsid w:val="008B02EB"/>
    <w:rsid w:val="008B779F"/>
    <w:rsid w:val="008D1D40"/>
    <w:rsid w:val="008D27D0"/>
    <w:rsid w:val="008D2A95"/>
    <w:rsid w:val="008D634E"/>
    <w:rsid w:val="008D7EFC"/>
    <w:rsid w:val="008E5EAE"/>
    <w:rsid w:val="008E6F71"/>
    <w:rsid w:val="008F1FFE"/>
    <w:rsid w:val="008F4D00"/>
    <w:rsid w:val="00904C49"/>
    <w:rsid w:val="00905FA4"/>
    <w:rsid w:val="00906EEF"/>
    <w:rsid w:val="00907F2A"/>
    <w:rsid w:val="00914839"/>
    <w:rsid w:val="009149AC"/>
    <w:rsid w:val="00916AF7"/>
    <w:rsid w:val="00921479"/>
    <w:rsid w:val="00921ABC"/>
    <w:rsid w:val="009239C6"/>
    <w:rsid w:val="009256D4"/>
    <w:rsid w:val="00926431"/>
    <w:rsid w:val="00926463"/>
    <w:rsid w:val="00926C11"/>
    <w:rsid w:val="00932BC2"/>
    <w:rsid w:val="009375D3"/>
    <w:rsid w:val="009410CC"/>
    <w:rsid w:val="00944008"/>
    <w:rsid w:val="0094565A"/>
    <w:rsid w:val="00945FB3"/>
    <w:rsid w:val="0095620D"/>
    <w:rsid w:val="009567D2"/>
    <w:rsid w:val="00956AB8"/>
    <w:rsid w:val="009570F7"/>
    <w:rsid w:val="00961782"/>
    <w:rsid w:val="00962EC0"/>
    <w:rsid w:val="00966018"/>
    <w:rsid w:val="00967403"/>
    <w:rsid w:val="00976958"/>
    <w:rsid w:val="0098039F"/>
    <w:rsid w:val="009860E4"/>
    <w:rsid w:val="009866A7"/>
    <w:rsid w:val="00992BCE"/>
    <w:rsid w:val="009A1844"/>
    <w:rsid w:val="009A53BB"/>
    <w:rsid w:val="009B5B9E"/>
    <w:rsid w:val="009B6B01"/>
    <w:rsid w:val="009C406E"/>
    <w:rsid w:val="009D5EF0"/>
    <w:rsid w:val="009D6238"/>
    <w:rsid w:val="009F4EBE"/>
    <w:rsid w:val="009F7FE4"/>
    <w:rsid w:val="00A00212"/>
    <w:rsid w:val="00A02F7C"/>
    <w:rsid w:val="00A21DA9"/>
    <w:rsid w:val="00A23169"/>
    <w:rsid w:val="00A246CA"/>
    <w:rsid w:val="00A25083"/>
    <w:rsid w:val="00A2629E"/>
    <w:rsid w:val="00A26AEF"/>
    <w:rsid w:val="00A3320E"/>
    <w:rsid w:val="00A35095"/>
    <w:rsid w:val="00A41924"/>
    <w:rsid w:val="00A43B6C"/>
    <w:rsid w:val="00A44533"/>
    <w:rsid w:val="00A454A2"/>
    <w:rsid w:val="00A47BA7"/>
    <w:rsid w:val="00A6000E"/>
    <w:rsid w:val="00A60ADE"/>
    <w:rsid w:val="00A64252"/>
    <w:rsid w:val="00A64930"/>
    <w:rsid w:val="00A64EA2"/>
    <w:rsid w:val="00A6592E"/>
    <w:rsid w:val="00A66AAD"/>
    <w:rsid w:val="00A66C78"/>
    <w:rsid w:val="00A67D07"/>
    <w:rsid w:val="00A8131D"/>
    <w:rsid w:val="00A8272B"/>
    <w:rsid w:val="00A9079F"/>
    <w:rsid w:val="00A91E83"/>
    <w:rsid w:val="00A9239A"/>
    <w:rsid w:val="00AA413D"/>
    <w:rsid w:val="00AA7F87"/>
    <w:rsid w:val="00AB1A3D"/>
    <w:rsid w:val="00AC641B"/>
    <w:rsid w:val="00AE1F5E"/>
    <w:rsid w:val="00AE20A5"/>
    <w:rsid w:val="00AE36DC"/>
    <w:rsid w:val="00AE51B6"/>
    <w:rsid w:val="00AE7121"/>
    <w:rsid w:val="00AF709B"/>
    <w:rsid w:val="00AF71AF"/>
    <w:rsid w:val="00B01696"/>
    <w:rsid w:val="00B02B23"/>
    <w:rsid w:val="00B05A85"/>
    <w:rsid w:val="00B06BD2"/>
    <w:rsid w:val="00B0701C"/>
    <w:rsid w:val="00B07398"/>
    <w:rsid w:val="00B143E6"/>
    <w:rsid w:val="00B174C0"/>
    <w:rsid w:val="00B17C7F"/>
    <w:rsid w:val="00B2059C"/>
    <w:rsid w:val="00B26D63"/>
    <w:rsid w:val="00B338DE"/>
    <w:rsid w:val="00B374A9"/>
    <w:rsid w:val="00B50634"/>
    <w:rsid w:val="00B54143"/>
    <w:rsid w:val="00B544BA"/>
    <w:rsid w:val="00B56A6C"/>
    <w:rsid w:val="00B56D37"/>
    <w:rsid w:val="00B60FFC"/>
    <w:rsid w:val="00B6170F"/>
    <w:rsid w:val="00B63128"/>
    <w:rsid w:val="00B6339E"/>
    <w:rsid w:val="00B6543D"/>
    <w:rsid w:val="00B6551D"/>
    <w:rsid w:val="00B6648F"/>
    <w:rsid w:val="00B669D2"/>
    <w:rsid w:val="00B713F9"/>
    <w:rsid w:val="00B7207B"/>
    <w:rsid w:val="00B73C4E"/>
    <w:rsid w:val="00B74DB8"/>
    <w:rsid w:val="00B81567"/>
    <w:rsid w:val="00B87BCF"/>
    <w:rsid w:val="00B90E8D"/>
    <w:rsid w:val="00B917A4"/>
    <w:rsid w:val="00B92627"/>
    <w:rsid w:val="00B936C5"/>
    <w:rsid w:val="00BA11AE"/>
    <w:rsid w:val="00BA12A1"/>
    <w:rsid w:val="00BA5B61"/>
    <w:rsid w:val="00BB4DA0"/>
    <w:rsid w:val="00BB5A82"/>
    <w:rsid w:val="00BD05AD"/>
    <w:rsid w:val="00BD0B0F"/>
    <w:rsid w:val="00BD0B3B"/>
    <w:rsid w:val="00BD4837"/>
    <w:rsid w:val="00BD4C95"/>
    <w:rsid w:val="00BE1BF7"/>
    <w:rsid w:val="00BE6D8C"/>
    <w:rsid w:val="00BF2DBC"/>
    <w:rsid w:val="00BF42BE"/>
    <w:rsid w:val="00BF4777"/>
    <w:rsid w:val="00C011D5"/>
    <w:rsid w:val="00C106E2"/>
    <w:rsid w:val="00C12A29"/>
    <w:rsid w:val="00C12D2F"/>
    <w:rsid w:val="00C145DC"/>
    <w:rsid w:val="00C20C88"/>
    <w:rsid w:val="00C22BE5"/>
    <w:rsid w:val="00C24DEE"/>
    <w:rsid w:val="00C34E62"/>
    <w:rsid w:val="00C35BA3"/>
    <w:rsid w:val="00C45A23"/>
    <w:rsid w:val="00C53E02"/>
    <w:rsid w:val="00C558E0"/>
    <w:rsid w:val="00C55DD5"/>
    <w:rsid w:val="00C5704B"/>
    <w:rsid w:val="00C621AE"/>
    <w:rsid w:val="00C63E59"/>
    <w:rsid w:val="00C646A8"/>
    <w:rsid w:val="00C647CD"/>
    <w:rsid w:val="00C71BF5"/>
    <w:rsid w:val="00C72290"/>
    <w:rsid w:val="00C72519"/>
    <w:rsid w:val="00C76B17"/>
    <w:rsid w:val="00C77A2C"/>
    <w:rsid w:val="00C800E3"/>
    <w:rsid w:val="00C84C21"/>
    <w:rsid w:val="00C93DC6"/>
    <w:rsid w:val="00C9603F"/>
    <w:rsid w:val="00C96238"/>
    <w:rsid w:val="00CA05D1"/>
    <w:rsid w:val="00CA0BE1"/>
    <w:rsid w:val="00CA2030"/>
    <w:rsid w:val="00CA4128"/>
    <w:rsid w:val="00CA5448"/>
    <w:rsid w:val="00CB02A1"/>
    <w:rsid w:val="00CB081C"/>
    <w:rsid w:val="00CB3EC4"/>
    <w:rsid w:val="00CB46BA"/>
    <w:rsid w:val="00CB46BF"/>
    <w:rsid w:val="00CB6172"/>
    <w:rsid w:val="00CB668C"/>
    <w:rsid w:val="00CB6DAF"/>
    <w:rsid w:val="00CB75E7"/>
    <w:rsid w:val="00CC1C5D"/>
    <w:rsid w:val="00CC26BF"/>
    <w:rsid w:val="00CC39D4"/>
    <w:rsid w:val="00CC54B1"/>
    <w:rsid w:val="00CC5635"/>
    <w:rsid w:val="00CC5CA0"/>
    <w:rsid w:val="00CC6592"/>
    <w:rsid w:val="00CD0433"/>
    <w:rsid w:val="00CD3045"/>
    <w:rsid w:val="00CD5EC9"/>
    <w:rsid w:val="00CD6D89"/>
    <w:rsid w:val="00CE19F1"/>
    <w:rsid w:val="00CF01DA"/>
    <w:rsid w:val="00CF7690"/>
    <w:rsid w:val="00CF7F0E"/>
    <w:rsid w:val="00D00806"/>
    <w:rsid w:val="00D13ACD"/>
    <w:rsid w:val="00D14913"/>
    <w:rsid w:val="00D1704A"/>
    <w:rsid w:val="00D214DA"/>
    <w:rsid w:val="00D21BAC"/>
    <w:rsid w:val="00D27B50"/>
    <w:rsid w:val="00D30C69"/>
    <w:rsid w:val="00D34387"/>
    <w:rsid w:val="00D3575B"/>
    <w:rsid w:val="00D50B95"/>
    <w:rsid w:val="00D535D4"/>
    <w:rsid w:val="00D544F4"/>
    <w:rsid w:val="00D5760D"/>
    <w:rsid w:val="00D577A3"/>
    <w:rsid w:val="00D57821"/>
    <w:rsid w:val="00D640E4"/>
    <w:rsid w:val="00D64554"/>
    <w:rsid w:val="00D65F13"/>
    <w:rsid w:val="00D6652C"/>
    <w:rsid w:val="00D81097"/>
    <w:rsid w:val="00D846C7"/>
    <w:rsid w:val="00D872D8"/>
    <w:rsid w:val="00D91856"/>
    <w:rsid w:val="00D91F02"/>
    <w:rsid w:val="00D94F96"/>
    <w:rsid w:val="00DA1B75"/>
    <w:rsid w:val="00DA1BB2"/>
    <w:rsid w:val="00DA3E77"/>
    <w:rsid w:val="00DA7C0D"/>
    <w:rsid w:val="00DB20F2"/>
    <w:rsid w:val="00DB6F03"/>
    <w:rsid w:val="00DC188E"/>
    <w:rsid w:val="00DC3289"/>
    <w:rsid w:val="00DC4894"/>
    <w:rsid w:val="00DD07F4"/>
    <w:rsid w:val="00DD6EAE"/>
    <w:rsid w:val="00DD7E0F"/>
    <w:rsid w:val="00DE3892"/>
    <w:rsid w:val="00DE41D1"/>
    <w:rsid w:val="00DE4E59"/>
    <w:rsid w:val="00DE5F60"/>
    <w:rsid w:val="00E01C3E"/>
    <w:rsid w:val="00E05131"/>
    <w:rsid w:val="00E05546"/>
    <w:rsid w:val="00E12910"/>
    <w:rsid w:val="00E12FC2"/>
    <w:rsid w:val="00E140E6"/>
    <w:rsid w:val="00E17418"/>
    <w:rsid w:val="00E20BF1"/>
    <w:rsid w:val="00E21509"/>
    <w:rsid w:val="00E30ECC"/>
    <w:rsid w:val="00E3357D"/>
    <w:rsid w:val="00E335BD"/>
    <w:rsid w:val="00E379FA"/>
    <w:rsid w:val="00E420D5"/>
    <w:rsid w:val="00E43656"/>
    <w:rsid w:val="00E44334"/>
    <w:rsid w:val="00E465B3"/>
    <w:rsid w:val="00E50B1B"/>
    <w:rsid w:val="00E55C69"/>
    <w:rsid w:val="00E57B9E"/>
    <w:rsid w:val="00E643C2"/>
    <w:rsid w:val="00E650E7"/>
    <w:rsid w:val="00E65453"/>
    <w:rsid w:val="00E65563"/>
    <w:rsid w:val="00E67438"/>
    <w:rsid w:val="00E7047F"/>
    <w:rsid w:val="00E71C01"/>
    <w:rsid w:val="00E72B5F"/>
    <w:rsid w:val="00E75C8F"/>
    <w:rsid w:val="00E76386"/>
    <w:rsid w:val="00E8065D"/>
    <w:rsid w:val="00E81BC3"/>
    <w:rsid w:val="00E81F1F"/>
    <w:rsid w:val="00E90221"/>
    <w:rsid w:val="00E9357B"/>
    <w:rsid w:val="00E953F5"/>
    <w:rsid w:val="00E95CBA"/>
    <w:rsid w:val="00E977D2"/>
    <w:rsid w:val="00EA41A1"/>
    <w:rsid w:val="00EB5069"/>
    <w:rsid w:val="00EC4EA4"/>
    <w:rsid w:val="00ED3AB9"/>
    <w:rsid w:val="00ED566C"/>
    <w:rsid w:val="00EE5F0D"/>
    <w:rsid w:val="00EE66A0"/>
    <w:rsid w:val="00EF0A64"/>
    <w:rsid w:val="00EF0DA7"/>
    <w:rsid w:val="00EF20B0"/>
    <w:rsid w:val="00F0060B"/>
    <w:rsid w:val="00F0460D"/>
    <w:rsid w:val="00F0554E"/>
    <w:rsid w:val="00F05DC3"/>
    <w:rsid w:val="00F060E5"/>
    <w:rsid w:val="00F105A5"/>
    <w:rsid w:val="00F130FE"/>
    <w:rsid w:val="00F171F3"/>
    <w:rsid w:val="00F24F5D"/>
    <w:rsid w:val="00F2766F"/>
    <w:rsid w:val="00F3038E"/>
    <w:rsid w:val="00F322CD"/>
    <w:rsid w:val="00F34D56"/>
    <w:rsid w:val="00F378A3"/>
    <w:rsid w:val="00F4033E"/>
    <w:rsid w:val="00F50F29"/>
    <w:rsid w:val="00F57300"/>
    <w:rsid w:val="00F63E9D"/>
    <w:rsid w:val="00F649A1"/>
    <w:rsid w:val="00F6628D"/>
    <w:rsid w:val="00F807B8"/>
    <w:rsid w:val="00F8161E"/>
    <w:rsid w:val="00F85B35"/>
    <w:rsid w:val="00F9460A"/>
    <w:rsid w:val="00F9521F"/>
    <w:rsid w:val="00FA03FB"/>
    <w:rsid w:val="00FA1899"/>
    <w:rsid w:val="00FA3266"/>
    <w:rsid w:val="00FA4276"/>
    <w:rsid w:val="00FA541C"/>
    <w:rsid w:val="00FA771C"/>
    <w:rsid w:val="00FB525F"/>
    <w:rsid w:val="00FB6D45"/>
    <w:rsid w:val="00FC1A2A"/>
    <w:rsid w:val="00FC2101"/>
    <w:rsid w:val="00FC4262"/>
    <w:rsid w:val="00FC5455"/>
    <w:rsid w:val="00FC6FAE"/>
    <w:rsid w:val="00FD1859"/>
    <w:rsid w:val="00FD22BE"/>
    <w:rsid w:val="00FE289C"/>
    <w:rsid w:val="00FE3D4A"/>
    <w:rsid w:val="00FE4522"/>
    <w:rsid w:val="00FE62C8"/>
    <w:rsid w:val="00FE7865"/>
    <w:rsid w:val="00FF060A"/>
    <w:rsid w:val="00FF11AD"/>
    <w:rsid w:val="00FF6CB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E1703A"/>
  <w15:chartTrackingRefBased/>
  <w15:docId w15:val="{AB98EBF0-194B-4F42-9FBF-C14AF5F65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3"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5"/>
    <w:qFormat/>
    <w:rsid w:val="005454E6"/>
    <w:pPr>
      <w:spacing w:after="220" w:line="240" w:lineRule="auto"/>
      <w:contextualSpacing/>
    </w:pPr>
  </w:style>
  <w:style w:type="paragraph" w:styleId="Heading1">
    <w:name w:val="heading 1"/>
    <w:basedOn w:val="Normal"/>
    <w:next w:val="Normal"/>
    <w:link w:val="Heading1Char"/>
    <w:uiPriority w:val="2"/>
    <w:qFormat/>
    <w:rsid w:val="00BF42BE"/>
    <w:pPr>
      <w:keepNext/>
      <w:keepLines/>
      <w:spacing w:before="330"/>
      <w:contextualSpacing w:val="0"/>
      <w:outlineLvl w:val="0"/>
    </w:pPr>
    <w:rPr>
      <w:b/>
      <w:color w:val="006464" w:themeColor="accent5"/>
      <w:sz w:val="32"/>
      <w:szCs w:val="28"/>
    </w:rPr>
  </w:style>
  <w:style w:type="paragraph" w:styleId="Heading2">
    <w:name w:val="heading 2"/>
    <w:basedOn w:val="Normal"/>
    <w:next w:val="Normal"/>
    <w:link w:val="Heading2Char"/>
    <w:uiPriority w:val="3"/>
    <w:qFormat/>
    <w:rsid w:val="00BF42BE"/>
    <w:pPr>
      <w:keepNext/>
      <w:keepLines/>
      <w:spacing w:before="220" w:after="0"/>
      <w:contextualSpacing w:val="0"/>
      <w:outlineLvl w:val="1"/>
    </w:pPr>
    <w:rPr>
      <w:b/>
      <w:color w:val="006464" w:themeColor="accent5"/>
      <w:sz w:val="28"/>
      <w:szCs w:val="26"/>
    </w:rPr>
  </w:style>
  <w:style w:type="paragraph" w:styleId="Heading3">
    <w:name w:val="heading 3"/>
    <w:basedOn w:val="Normal"/>
    <w:next w:val="Normal"/>
    <w:link w:val="Heading3Char"/>
    <w:uiPriority w:val="4"/>
    <w:qFormat/>
    <w:rsid w:val="000842CE"/>
    <w:pPr>
      <w:keepNext/>
      <w:keepLines/>
      <w:spacing w:before="220" w:after="0"/>
      <w:contextualSpacing w:val="0"/>
      <w:outlineLvl w:val="2"/>
    </w:pPr>
    <w:rPr>
      <w:b/>
      <w:sz w:val="24"/>
      <w:szCs w:val="24"/>
    </w:rPr>
  </w:style>
  <w:style w:type="paragraph" w:styleId="Heading4">
    <w:name w:val="heading 4"/>
    <w:basedOn w:val="Heading3"/>
    <w:next w:val="Normal"/>
    <w:link w:val="Heading4Char"/>
    <w:uiPriority w:val="9"/>
    <w:unhideWhenUsed/>
    <w:rsid w:val="000842CE"/>
    <w:pPr>
      <w:outlineLvl w:val="3"/>
    </w:pPr>
    <w:rPr>
      <w:sz w:val="22"/>
      <w:szCs w:val="22"/>
    </w:rPr>
  </w:style>
  <w:style w:type="paragraph" w:styleId="Heading5">
    <w:name w:val="heading 5"/>
    <w:basedOn w:val="Normal"/>
    <w:next w:val="Normal"/>
    <w:link w:val="Heading5Char"/>
    <w:uiPriority w:val="9"/>
    <w:unhideWhenUsed/>
    <w:rsid w:val="000842CE"/>
    <w:pPr>
      <w:keepNext/>
      <w:keepLines/>
      <w:spacing w:before="40" w:after="0"/>
      <w:contextualSpacing w:val="0"/>
      <w:outlineLvl w:val="4"/>
    </w:pPr>
    <w:rPr>
      <w:rFonts w:asciiTheme="majorHAnsi" w:eastAsiaTheme="majorEastAsia" w:hAnsiTheme="majorHAnsi" w:cstheme="majorBidi"/>
      <w:color w:val="122C43"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Document Title"/>
    <w:basedOn w:val="Normal"/>
    <w:next w:val="Normal"/>
    <w:link w:val="TitleChar"/>
    <w:qFormat/>
    <w:rsid w:val="00477FE8"/>
    <w:pPr>
      <w:tabs>
        <w:tab w:val="left" w:pos="1276"/>
      </w:tabs>
      <w:spacing w:after="440"/>
    </w:pPr>
    <w:rPr>
      <w:rFonts w:eastAsiaTheme="majorEastAsia"/>
      <w:b/>
      <w:color w:val="006464" w:themeColor="accent5"/>
      <w:kern w:val="28"/>
      <w:sz w:val="48"/>
      <w:szCs w:val="48"/>
    </w:rPr>
  </w:style>
  <w:style w:type="character" w:customStyle="1" w:styleId="TitleChar">
    <w:name w:val="Title Char"/>
    <w:aliases w:val="Document Title Char"/>
    <w:basedOn w:val="DefaultParagraphFont"/>
    <w:link w:val="Title"/>
    <w:rsid w:val="00477FE8"/>
    <w:rPr>
      <w:rFonts w:eastAsiaTheme="majorEastAsia"/>
      <w:b/>
      <w:color w:val="006464" w:themeColor="accent5"/>
      <w:kern w:val="28"/>
      <w:sz w:val="48"/>
      <w:szCs w:val="48"/>
    </w:rPr>
  </w:style>
  <w:style w:type="character" w:customStyle="1" w:styleId="Heading1Char">
    <w:name w:val="Heading 1 Char"/>
    <w:basedOn w:val="DefaultParagraphFont"/>
    <w:link w:val="Heading1"/>
    <w:uiPriority w:val="2"/>
    <w:rsid w:val="00BF42BE"/>
    <w:rPr>
      <w:b/>
      <w:color w:val="006464" w:themeColor="accent5"/>
      <w:sz w:val="32"/>
      <w:szCs w:val="28"/>
    </w:rPr>
  </w:style>
  <w:style w:type="character" w:customStyle="1" w:styleId="Heading2Char">
    <w:name w:val="Heading 2 Char"/>
    <w:basedOn w:val="DefaultParagraphFont"/>
    <w:link w:val="Heading2"/>
    <w:uiPriority w:val="3"/>
    <w:rsid w:val="00BF42BE"/>
    <w:rPr>
      <w:b/>
      <w:color w:val="006464" w:themeColor="accent5"/>
      <w:sz w:val="28"/>
      <w:szCs w:val="26"/>
    </w:rPr>
  </w:style>
  <w:style w:type="paragraph" w:styleId="ListParagraph">
    <w:name w:val="List Paragraph"/>
    <w:basedOn w:val="Normal"/>
    <w:link w:val="ListParagraphChar"/>
    <w:uiPriority w:val="34"/>
    <w:qFormat/>
    <w:rsid w:val="000842CE"/>
    <w:pPr>
      <w:numPr>
        <w:numId w:val="21"/>
      </w:numPr>
      <w:tabs>
        <w:tab w:val="left" w:pos="1021"/>
        <w:tab w:val="left" w:pos="1361"/>
        <w:tab w:val="left" w:pos="1701"/>
        <w:tab w:val="left" w:pos="2041"/>
        <w:tab w:val="left" w:pos="2381"/>
        <w:tab w:val="left" w:pos="2722"/>
        <w:tab w:val="left" w:pos="3062"/>
        <w:tab w:val="left" w:pos="3402"/>
      </w:tabs>
    </w:pPr>
  </w:style>
  <w:style w:type="character" w:styleId="BookTitle">
    <w:name w:val="Book Title"/>
    <w:basedOn w:val="DefaultParagraphFont"/>
    <w:uiPriority w:val="33"/>
    <w:semiHidden/>
    <w:rsid w:val="000842CE"/>
    <w:rPr>
      <w:b/>
      <w:bCs/>
      <w:i/>
      <w:iCs/>
      <w:spacing w:val="5"/>
    </w:rPr>
  </w:style>
  <w:style w:type="paragraph" w:styleId="Header">
    <w:name w:val="header"/>
    <w:basedOn w:val="Normal"/>
    <w:link w:val="HeaderChar"/>
    <w:uiPriority w:val="99"/>
    <w:unhideWhenUsed/>
    <w:rsid w:val="000842CE"/>
    <w:pPr>
      <w:tabs>
        <w:tab w:val="center" w:pos="4513"/>
        <w:tab w:val="right" w:pos="9026"/>
      </w:tabs>
      <w:spacing w:after="0"/>
    </w:pPr>
  </w:style>
  <w:style w:type="character" w:customStyle="1" w:styleId="HeaderChar">
    <w:name w:val="Header Char"/>
    <w:basedOn w:val="DefaultParagraphFont"/>
    <w:link w:val="Header"/>
    <w:uiPriority w:val="99"/>
    <w:rsid w:val="000842CE"/>
  </w:style>
  <w:style w:type="paragraph" w:styleId="Footer">
    <w:name w:val="footer"/>
    <w:basedOn w:val="Normal"/>
    <w:link w:val="FooterChar"/>
    <w:uiPriority w:val="99"/>
    <w:unhideWhenUsed/>
    <w:rsid w:val="000842CE"/>
    <w:pPr>
      <w:keepLines/>
      <w:tabs>
        <w:tab w:val="center" w:pos="5103"/>
        <w:tab w:val="right" w:pos="10206"/>
      </w:tabs>
      <w:spacing w:after="0"/>
    </w:pPr>
    <w:rPr>
      <w:color w:val="000000" w:themeColor="text1"/>
      <w:sz w:val="20"/>
      <w:szCs w:val="16"/>
    </w:rPr>
  </w:style>
  <w:style w:type="character" w:customStyle="1" w:styleId="FooterChar">
    <w:name w:val="Footer Char"/>
    <w:basedOn w:val="DefaultParagraphFont"/>
    <w:link w:val="Footer"/>
    <w:uiPriority w:val="99"/>
    <w:rsid w:val="000842CE"/>
    <w:rPr>
      <w:color w:val="000000" w:themeColor="text1"/>
      <w:sz w:val="20"/>
      <w:szCs w:val="16"/>
    </w:rPr>
  </w:style>
  <w:style w:type="table" w:styleId="TableGrid">
    <w:name w:val="Table Grid"/>
    <w:basedOn w:val="TableNormal"/>
    <w:uiPriority w:val="59"/>
    <w:rsid w:val="000842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Pr>
  </w:style>
  <w:style w:type="character" w:customStyle="1" w:styleId="Heading5Char">
    <w:name w:val="Heading 5 Char"/>
    <w:basedOn w:val="DefaultParagraphFont"/>
    <w:link w:val="Heading5"/>
    <w:uiPriority w:val="9"/>
    <w:rsid w:val="000842CE"/>
    <w:rPr>
      <w:rFonts w:asciiTheme="majorHAnsi" w:eastAsiaTheme="majorEastAsia" w:hAnsiTheme="majorHAnsi" w:cstheme="majorBidi"/>
      <w:color w:val="122C43" w:themeColor="accent1" w:themeShade="BF"/>
    </w:rPr>
  </w:style>
  <w:style w:type="numbering" w:customStyle="1" w:styleId="BulletedList">
    <w:name w:val="Bulleted List"/>
    <w:uiPriority w:val="99"/>
    <w:rsid w:val="000842CE"/>
    <w:pPr>
      <w:numPr>
        <w:numId w:val="1"/>
      </w:numPr>
    </w:pPr>
  </w:style>
  <w:style w:type="character" w:customStyle="1" w:styleId="Heading3Char">
    <w:name w:val="Heading 3 Char"/>
    <w:basedOn w:val="DefaultParagraphFont"/>
    <w:link w:val="Heading3"/>
    <w:uiPriority w:val="4"/>
    <w:rsid w:val="000842CE"/>
    <w:rPr>
      <w:b/>
      <w:sz w:val="24"/>
      <w:szCs w:val="24"/>
    </w:rPr>
  </w:style>
  <w:style w:type="numbering" w:customStyle="1" w:styleId="NumberedList">
    <w:name w:val="Numbered List"/>
    <w:uiPriority w:val="99"/>
    <w:rsid w:val="000842CE"/>
    <w:pPr>
      <w:numPr>
        <w:numId w:val="11"/>
      </w:numPr>
    </w:pPr>
  </w:style>
  <w:style w:type="table" w:styleId="GridTable5Dark">
    <w:name w:val="Grid Table 5 Dark"/>
    <w:basedOn w:val="TableNormal"/>
    <w:uiPriority w:val="50"/>
    <w:rsid w:val="000842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shd w:val="clear" w:color="auto" w:fill="595959" w:themeFill="text1" w:themeFillTint="A6"/>
      </w:tcPr>
    </w:tblStylePr>
    <w:tblStylePr w:type="lastCol">
      <w:rPr>
        <w:b/>
        <w:bCs/>
        <w:color w:val="FFFFFF" w:themeColor="background1"/>
      </w:rPr>
      <w:tblPr/>
      <w:tcPr>
        <w:shd w:val="clear" w:color="auto" w:fill="595959" w:themeFill="text1" w:themeFillTint="A6"/>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3-Accent6">
    <w:name w:val="Grid Table 3 Accent 6"/>
    <w:basedOn w:val="TableNormal"/>
    <w:uiPriority w:val="48"/>
    <w:rsid w:val="000842CE"/>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tblStylePr w:type="neCell">
      <w:tblPr/>
      <w:tcPr>
        <w:tcBorders>
          <w:bottom w:val="single" w:sz="4" w:space="0" w:color="0480A8" w:themeColor="accent6"/>
        </w:tcBorders>
      </w:tcPr>
    </w:tblStylePr>
    <w:tblStylePr w:type="nwCell">
      <w:tblPr/>
      <w:tcPr>
        <w:tcBorders>
          <w:bottom w:val="single" w:sz="4" w:space="0" w:color="0480A8" w:themeColor="accent6"/>
        </w:tcBorders>
      </w:tcPr>
    </w:tblStylePr>
    <w:tblStylePr w:type="seCell">
      <w:tblPr/>
      <w:tcPr>
        <w:tcBorders>
          <w:top w:val="single" w:sz="4" w:space="0" w:color="0480A8" w:themeColor="accent6"/>
        </w:tcBorders>
      </w:tcPr>
    </w:tblStylePr>
    <w:tblStylePr w:type="swCell">
      <w:tblPr/>
      <w:tcPr>
        <w:tcBorders>
          <w:top w:val="single" w:sz="4" w:space="0" w:color="0480A8" w:themeColor="accent6"/>
        </w:tcBorders>
      </w:tcPr>
    </w:tblStylePr>
  </w:style>
  <w:style w:type="table" w:styleId="GridTable1Light">
    <w:name w:val="Grid Table 1 Light"/>
    <w:basedOn w:val="TableNormal"/>
    <w:uiPriority w:val="46"/>
    <w:rsid w:val="000842C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85" w:type="dxa"/>
        <w:bottom w:w="85"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Notes">
    <w:name w:val="Notes"/>
    <w:basedOn w:val="Normal"/>
    <w:uiPriority w:val="7"/>
    <w:qFormat/>
    <w:rsid w:val="000842CE"/>
    <w:pPr>
      <w:spacing w:before="110"/>
    </w:pPr>
    <w:rPr>
      <w:sz w:val="16"/>
    </w:rPr>
  </w:style>
  <w:style w:type="character" w:styleId="Hyperlink">
    <w:name w:val="Hyperlink"/>
    <w:basedOn w:val="DefaultParagraphFont"/>
    <w:uiPriority w:val="99"/>
    <w:qFormat/>
    <w:rsid w:val="000842CE"/>
    <w:rPr>
      <w:rFonts w:ascii="Arial" w:hAnsi="Arial"/>
      <w:color w:val="0480A8" w:themeColor="accent6"/>
      <w:u w:val="single"/>
    </w:rPr>
  </w:style>
  <w:style w:type="paragraph" w:styleId="Subtitle">
    <w:name w:val="Subtitle"/>
    <w:basedOn w:val="Normal"/>
    <w:next w:val="Normal"/>
    <w:link w:val="SubtitleChar"/>
    <w:uiPriority w:val="1"/>
    <w:semiHidden/>
    <w:rsid w:val="000842CE"/>
    <w:pPr>
      <w:numPr>
        <w:ilvl w:val="1"/>
      </w:numPr>
      <w:spacing w:after="160" w:line="420" w:lineRule="exact"/>
    </w:pPr>
    <w:rPr>
      <w:rFonts w:eastAsiaTheme="minorEastAsia"/>
      <w:b/>
      <w:color w:val="18A54D"/>
      <w:sz w:val="36"/>
      <w:szCs w:val="36"/>
    </w:rPr>
  </w:style>
  <w:style w:type="character" w:customStyle="1" w:styleId="SubtitleChar">
    <w:name w:val="Subtitle Char"/>
    <w:basedOn w:val="DefaultParagraphFont"/>
    <w:link w:val="Subtitle"/>
    <w:uiPriority w:val="1"/>
    <w:semiHidden/>
    <w:rsid w:val="000842CE"/>
    <w:rPr>
      <w:rFonts w:eastAsiaTheme="minorEastAsia"/>
      <w:b/>
      <w:color w:val="18A54D"/>
      <w:sz w:val="36"/>
      <w:szCs w:val="36"/>
    </w:rPr>
  </w:style>
  <w:style w:type="character" w:customStyle="1" w:styleId="DocumentSubtitle">
    <w:name w:val="Document Subtitle"/>
    <w:basedOn w:val="TitleChar"/>
    <w:uiPriority w:val="1"/>
    <w:qFormat/>
    <w:rsid w:val="009F4EBE"/>
    <w:rPr>
      <w:rFonts w:eastAsiaTheme="majorEastAsia"/>
      <w:b w:val="0"/>
      <w:color w:val="006464" w:themeColor="accent5"/>
      <w:spacing w:val="4"/>
      <w:kern w:val="28"/>
      <w:sz w:val="36"/>
      <w:szCs w:val="36"/>
    </w:rPr>
  </w:style>
  <w:style w:type="character" w:styleId="PlaceholderText">
    <w:name w:val="Placeholder Text"/>
    <w:basedOn w:val="DefaultParagraphFont"/>
    <w:uiPriority w:val="99"/>
    <w:semiHidden/>
    <w:rsid w:val="000842CE"/>
    <w:rPr>
      <w:color w:val="808080"/>
    </w:rPr>
  </w:style>
  <w:style w:type="table" w:customStyle="1" w:styleId="DOETable1">
    <w:name w:val="DOE Table 1"/>
    <w:basedOn w:val="GridTable4-Accent6"/>
    <w:uiPriority w:val="99"/>
    <w:rsid w:val="00BF42BE"/>
    <w:tblPr>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Pr>
    <w:tblStylePr w:type="firstRow">
      <w:rPr>
        <w:b/>
        <w:bCs/>
        <w:color w:val="000000" w:themeColor="text1"/>
      </w:rPr>
      <w:tblPr/>
      <w:tcPr>
        <w:tcBorders>
          <w:top w:val="single" w:sz="4" w:space="0" w:color="5BC5EA" w:themeColor="accent2"/>
          <w:left w:val="single" w:sz="4" w:space="0" w:color="5BC5EA" w:themeColor="accent2"/>
          <w:bottom w:val="single" w:sz="4" w:space="0" w:color="5BC5EA" w:themeColor="accent2"/>
          <w:right w:val="single" w:sz="4" w:space="0" w:color="5BC5EA" w:themeColor="accent2"/>
          <w:insideH w:val="nil"/>
          <w:insideV w:val="single" w:sz="4" w:space="0" w:color="FFFFFF" w:themeColor="background1"/>
        </w:tcBorders>
        <w:shd w:val="clear" w:color="auto" w:fill="5BC5EA" w:themeFill="accent2"/>
      </w:tcPr>
    </w:tblStylePr>
    <w:tblStylePr w:type="lastRow">
      <w:rPr>
        <w:b/>
        <w:bCs/>
      </w:rPr>
      <w:tblPr/>
      <w:tcPr>
        <w:tcBorders>
          <w:top w:val="double" w:sz="4" w:space="0" w:color="5BC5EA" w:themeColor="accent2"/>
        </w:tcBorders>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customStyle="1" w:styleId="DOETable2">
    <w:name w:val="DOE Table 2"/>
    <w:basedOn w:val="DOETable1"/>
    <w:uiPriority w:val="99"/>
    <w:rsid w:val="00BF42BE"/>
    <w:tblPr>
      <w:tblBorders>
        <w:top w:val="none" w:sz="0" w:space="0" w:color="auto"/>
        <w:left w:val="single" w:sz="4" w:space="0" w:color="1BA6D7" w:themeColor="accent2" w:themeShade="BF"/>
        <w:bottom w:val="single" w:sz="4" w:space="0" w:color="1BA6D7" w:themeColor="accent2" w:themeShade="BF"/>
        <w:right w:val="single" w:sz="4" w:space="0" w:color="1BA6D7" w:themeColor="accent2" w:themeShade="BF"/>
        <w:insideH w:val="single" w:sz="4" w:space="0" w:color="1BA6D7" w:themeColor="accent2" w:themeShade="BF"/>
        <w:insideV w:val="single" w:sz="4" w:space="0" w:color="1BA6D7" w:themeColor="accent2" w:themeShade="BF"/>
      </w:tblBorders>
    </w:tblPr>
    <w:tblStylePr w:type="firstRow">
      <w:rPr>
        <w:b/>
        <w:bCs/>
        <w:color w:val="000000" w:themeColor="text1"/>
      </w:rPr>
      <w:tblPr/>
      <w:tcPr>
        <w:tcBorders>
          <w:top w:val="single" w:sz="4" w:space="0" w:color="5BC5EA" w:themeColor="accent2"/>
          <w:left w:val="single" w:sz="4" w:space="0" w:color="5BC5EA" w:themeColor="accent2"/>
          <w:bottom w:val="single" w:sz="4" w:space="0" w:color="5BC5EA" w:themeColor="accent2"/>
          <w:right w:val="single" w:sz="4" w:space="0" w:color="5BC5EA" w:themeColor="accent2"/>
          <w:insideH w:val="nil"/>
          <w:insideV w:val="single" w:sz="4" w:space="0" w:color="FFFFFF" w:themeColor="background1"/>
        </w:tcBorders>
        <w:shd w:val="clear" w:color="auto" w:fill="5BC5EA" w:themeFill="accent2"/>
      </w:tcPr>
    </w:tblStylePr>
    <w:tblStylePr w:type="lastRow">
      <w:rPr>
        <w:b/>
        <w:bCs/>
      </w:rPr>
      <w:tblPr/>
      <w:tcPr>
        <w:tcBorders>
          <w:top w:val="double" w:sz="4" w:space="0" w:color="5BC5EA" w:themeColor="accent2"/>
        </w:tcBorders>
        <w:shd w:val="clear" w:color="auto" w:fill="7ADBFB" w:themeFill="accent6" w:themeFillTint="66"/>
      </w:tcPr>
    </w:tblStylePr>
    <w:tblStylePr w:type="firstCol">
      <w:rPr>
        <w:b/>
        <w:bCs/>
      </w:rPr>
      <w:tblPr/>
      <w:tcPr>
        <w:shd w:val="clear" w:color="auto" w:fill="7ADBFB" w:themeFill="accent6" w:themeFillTint="66"/>
      </w:tcPr>
    </w:tblStylePr>
    <w:tblStylePr w:type="lastCol">
      <w:rPr>
        <w:b/>
        <w:bCs/>
      </w:rPr>
      <w:tblPr/>
      <w:tcPr>
        <w:shd w:val="clear" w:color="auto" w:fill="7ADBFB" w:themeFill="accent6" w:themeFillTint="66"/>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customStyle="1" w:styleId="DOETable3">
    <w:name w:val="DOE Table 3"/>
    <w:basedOn w:val="DOETable2"/>
    <w:uiPriority w:val="99"/>
    <w:rsid w:val="00BF42BE"/>
    <w:tblPr/>
    <w:tcPr>
      <w:shd w:val="clear" w:color="auto" w:fill="BCEDFD" w:themeFill="accent6" w:themeFillTint="33"/>
    </w:tcPr>
    <w:tblStylePr w:type="firstRow">
      <w:rPr>
        <w:b/>
        <w:bCs/>
        <w:color w:val="000000" w:themeColor="text1"/>
      </w:rPr>
      <w:tblPr/>
      <w:tcPr>
        <w:tcBorders>
          <w:top w:val="single" w:sz="4" w:space="0" w:color="5BC5EA" w:themeColor="accent2"/>
          <w:left w:val="single" w:sz="4" w:space="0" w:color="5BC5EA" w:themeColor="accent2"/>
          <w:bottom w:val="single" w:sz="4" w:space="0" w:color="5BC5EA" w:themeColor="accent2"/>
          <w:right w:val="single" w:sz="4" w:space="0" w:color="5BC5EA" w:themeColor="accent2"/>
          <w:insideH w:val="nil"/>
          <w:insideV w:val="single" w:sz="4" w:space="0" w:color="FFFFFF" w:themeColor="background1"/>
        </w:tcBorders>
        <w:shd w:val="clear" w:color="auto" w:fill="5BC5EA" w:themeFill="accent2"/>
      </w:tcPr>
    </w:tblStylePr>
    <w:tblStylePr w:type="lastRow">
      <w:rPr>
        <w:b/>
        <w:bCs/>
        <w:color w:val="000000" w:themeColor="text1"/>
      </w:rPr>
      <w:tblPr/>
      <w:tcPr>
        <w:tcBorders>
          <w:top w:val="double" w:sz="4" w:space="0" w:color="5BC5EA" w:themeColor="accent2"/>
          <w:left w:val="single" w:sz="4" w:space="0" w:color="5BC5EA" w:themeColor="accent2"/>
          <w:bottom w:val="single" w:sz="4" w:space="0" w:color="5BC5EA" w:themeColor="accent2"/>
          <w:right w:val="single" w:sz="4" w:space="0" w:color="5BC5EA" w:themeColor="accent2"/>
          <w:insideH w:val="nil"/>
          <w:insideV w:val="single" w:sz="4" w:space="0" w:color="FFFFFF" w:themeColor="background1"/>
          <w:tl2br w:val="nil"/>
          <w:tr2bl w:val="nil"/>
        </w:tcBorders>
        <w:shd w:val="clear" w:color="auto" w:fill="5BC5EA" w:themeFill="accent2"/>
      </w:tcPr>
    </w:tblStylePr>
    <w:tblStylePr w:type="firstCol">
      <w:rPr>
        <w:b/>
        <w:bCs/>
      </w:rPr>
      <w:tblPr/>
      <w:tcPr>
        <w:shd w:val="clear" w:color="auto" w:fill="7ADBFB" w:themeFill="accent6" w:themeFillTint="66"/>
      </w:tcPr>
    </w:tblStylePr>
    <w:tblStylePr w:type="lastCol">
      <w:rPr>
        <w:b/>
        <w:bCs/>
      </w:rPr>
      <w:tblPr/>
      <w:tcPr>
        <w:shd w:val="clear" w:color="auto" w:fill="7ADBFB" w:themeFill="accent6" w:themeFillTint="66"/>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customStyle="1" w:styleId="DOETable5">
    <w:name w:val="DOE Table 5"/>
    <w:basedOn w:val="DOETable4"/>
    <w:uiPriority w:val="99"/>
    <w:rsid w:val="00BF42BE"/>
    <w:tblPr>
      <w:tblBorders>
        <w:top w:val="single" w:sz="12" w:space="0" w:color="1BA6D7" w:themeColor="accent2" w:themeShade="BF"/>
        <w:bottom w:val="single" w:sz="12" w:space="0" w:color="1BA6D7" w:themeColor="accent2" w:themeShade="BF"/>
        <w:insideH w:val="single" w:sz="4" w:space="0" w:color="1BA6D7" w:themeColor="accent2" w:themeShade="BF"/>
        <w:insideV w:val="single" w:sz="4" w:space="0" w:color="1BA6D7" w:themeColor="accent2" w:themeShade="BF"/>
      </w:tblBorders>
    </w:tblPr>
    <w:tblStylePr w:type="firstRow">
      <w:rPr>
        <w:b/>
        <w:color w:val="000000" w:themeColor="text1"/>
      </w:rPr>
      <w:tblPr/>
      <w:tcPr>
        <w:tcBorders>
          <w:top w:val="nil"/>
          <w:left w:val="nil"/>
          <w:bottom w:val="single" w:sz="12" w:space="0" w:color="5BC5EA" w:themeColor="accent2"/>
          <w:right w:val="nil"/>
          <w:insideH w:val="nil"/>
          <w:insideV w:val="nil"/>
          <w:tl2br w:val="nil"/>
          <w:tr2bl w:val="nil"/>
        </w:tcBorders>
        <w:shd w:val="clear" w:color="auto" w:fill="FFFFFF" w:themeFill="background1"/>
      </w:tcPr>
    </w:tblStylePr>
    <w:tblStylePr w:type="lastRow">
      <w:rPr>
        <w:b/>
        <w:color w:val="000000" w:themeColor="text1"/>
      </w:rPr>
      <w:tblPr/>
      <w:tcPr>
        <w:tcBorders>
          <w:top w:val="double" w:sz="4" w:space="0" w:color="1BA6D7" w:themeColor="accent2" w:themeShade="BF"/>
          <w:left w:val="nil"/>
          <w:bottom w:val="nil"/>
          <w:right w:val="nil"/>
          <w:insideH w:val="nil"/>
          <w:insideV w:val="single" w:sz="4" w:space="0" w:color="FFFFFF" w:themeColor="background1"/>
          <w:tl2br w:val="nil"/>
          <w:tr2bl w:val="nil"/>
        </w:tcBorders>
        <w:shd w:val="clear" w:color="auto" w:fill="5BC5EA" w:themeFill="accent2"/>
      </w:tcPr>
    </w:tblStylePr>
    <w:tblStylePr w:type="firstCol">
      <w:rPr>
        <w:b/>
      </w:rPr>
      <w:tblPr/>
      <w:tcPr>
        <w:shd w:val="clear" w:color="auto" w:fill="7ADBFB" w:themeFill="accent6" w:themeFillTint="66"/>
      </w:tcPr>
    </w:tblStylePr>
    <w:tblStylePr w:type="lastCol">
      <w:rPr>
        <w:b/>
      </w:rPr>
      <w:tblPr/>
      <w:tcPr>
        <w:shd w:val="clear" w:color="auto" w:fill="7ADBFB" w:themeFill="accent6" w:themeFillTint="66"/>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character" w:styleId="FollowedHyperlink">
    <w:name w:val="FollowedHyperlink"/>
    <w:basedOn w:val="DefaultParagraphFont"/>
    <w:uiPriority w:val="99"/>
    <w:semiHidden/>
    <w:unhideWhenUsed/>
    <w:rsid w:val="000842CE"/>
    <w:rPr>
      <w:color w:val="006464" w:themeColor="accent5"/>
      <w:u w:val="single"/>
    </w:rPr>
  </w:style>
  <w:style w:type="character" w:customStyle="1" w:styleId="Heading4Char">
    <w:name w:val="Heading 4 Char"/>
    <w:basedOn w:val="DefaultParagraphFont"/>
    <w:link w:val="Heading4"/>
    <w:uiPriority w:val="9"/>
    <w:rsid w:val="000842CE"/>
    <w:rPr>
      <w:b/>
    </w:rPr>
  </w:style>
  <w:style w:type="paragraph" w:customStyle="1" w:styleId="DivisionBranch">
    <w:name w:val="Division–Branch"/>
    <w:qFormat/>
    <w:rsid w:val="000842CE"/>
    <w:pPr>
      <w:spacing w:before="20" w:after="80" w:line="240" w:lineRule="auto"/>
    </w:pPr>
    <w:rPr>
      <w:rFonts w:eastAsia="Calibri"/>
      <w:b/>
      <w:noProof/>
      <w:color w:val="000000" w:themeColor="text1"/>
      <w:sz w:val="32"/>
      <w:szCs w:val="36"/>
      <w:lang w:eastAsia="en-AU"/>
    </w:rPr>
  </w:style>
  <w:style w:type="paragraph" w:styleId="List">
    <w:name w:val="List"/>
    <w:basedOn w:val="Normal"/>
    <w:uiPriority w:val="99"/>
    <w:semiHidden/>
    <w:unhideWhenUsed/>
    <w:rsid w:val="000842CE"/>
    <w:pPr>
      <w:tabs>
        <w:tab w:val="left" w:pos="680"/>
      </w:tabs>
      <w:ind w:left="680" w:hanging="340"/>
    </w:pPr>
  </w:style>
  <w:style w:type="paragraph" w:styleId="List2">
    <w:name w:val="List 2"/>
    <w:basedOn w:val="Normal"/>
    <w:uiPriority w:val="99"/>
    <w:semiHidden/>
    <w:unhideWhenUsed/>
    <w:rsid w:val="000842CE"/>
    <w:pPr>
      <w:tabs>
        <w:tab w:val="left" w:pos="1021"/>
      </w:tabs>
      <w:ind w:left="1020" w:hanging="340"/>
    </w:pPr>
  </w:style>
  <w:style w:type="paragraph" w:styleId="List3">
    <w:name w:val="List 3"/>
    <w:basedOn w:val="Normal"/>
    <w:uiPriority w:val="99"/>
    <w:semiHidden/>
    <w:unhideWhenUsed/>
    <w:rsid w:val="000842CE"/>
    <w:pPr>
      <w:tabs>
        <w:tab w:val="left" w:pos="1361"/>
      </w:tabs>
      <w:ind w:left="1361" w:hanging="340"/>
    </w:pPr>
  </w:style>
  <w:style w:type="paragraph" w:styleId="List4">
    <w:name w:val="List 4"/>
    <w:basedOn w:val="Normal"/>
    <w:uiPriority w:val="99"/>
    <w:semiHidden/>
    <w:unhideWhenUsed/>
    <w:rsid w:val="000842CE"/>
    <w:pPr>
      <w:tabs>
        <w:tab w:val="left" w:pos="1701"/>
      </w:tabs>
      <w:ind w:left="1701" w:hanging="340"/>
    </w:pPr>
  </w:style>
  <w:style w:type="paragraph" w:styleId="List5">
    <w:name w:val="List 5"/>
    <w:basedOn w:val="Normal"/>
    <w:uiPriority w:val="99"/>
    <w:semiHidden/>
    <w:unhideWhenUsed/>
    <w:rsid w:val="000842CE"/>
    <w:pPr>
      <w:tabs>
        <w:tab w:val="left" w:pos="2041"/>
      </w:tabs>
      <w:ind w:left="2041" w:hanging="340"/>
    </w:pPr>
  </w:style>
  <w:style w:type="paragraph" w:styleId="ListBullet">
    <w:name w:val="List Bullet"/>
    <w:basedOn w:val="Normal"/>
    <w:uiPriority w:val="99"/>
    <w:unhideWhenUsed/>
    <w:rsid w:val="000842CE"/>
    <w:pPr>
      <w:numPr>
        <w:numId w:val="12"/>
      </w:numPr>
      <w:tabs>
        <w:tab w:val="left" w:pos="680"/>
      </w:tabs>
    </w:pPr>
  </w:style>
  <w:style w:type="paragraph" w:styleId="ListBullet2">
    <w:name w:val="List Bullet 2"/>
    <w:basedOn w:val="Normal"/>
    <w:uiPriority w:val="99"/>
    <w:unhideWhenUsed/>
    <w:rsid w:val="000842CE"/>
    <w:pPr>
      <w:numPr>
        <w:ilvl w:val="1"/>
        <w:numId w:val="12"/>
      </w:numPr>
      <w:tabs>
        <w:tab w:val="clear" w:pos="1020"/>
        <w:tab w:val="left" w:pos="1021"/>
      </w:tabs>
    </w:pPr>
  </w:style>
  <w:style w:type="paragraph" w:styleId="ListBullet3">
    <w:name w:val="List Bullet 3"/>
    <w:basedOn w:val="Normal"/>
    <w:uiPriority w:val="99"/>
    <w:semiHidden/>
    <w:unhideWhenUsed/>
    <w:rsid w:val="000842CE"/>
    <w:pPr>
      <w:numPr>
        <w:ilvl w:val="2"/>
        <w:numId w:val="12"/>
      </w:numPr>
      <w:tabs>
        <w:tab w:val="clear" w:pos="1360"/>
        <w:tab w:val="left" w:pos="1361"/>
      </w:tabs>
    </w:pPr>
  </w:style>
  <w:style w:type="paragraph" w:styleId="ListBullet4">
    <w:name w:val="List Bullet 4"/>
    <w:basedOn w:val="Normal"/>
    <w:uiPriority w:val="99"/>
    <w:semiHidden/>
    <w:unhideWhenUsed/>
    <w:rsid w:val="000842CE"/>
    <w:pPr>
      <w:numPr>
        <w:ilvl w:val="3"/>
        <w:numId w:val="12"/>
      </w:numPr>
      <w:tabs>
        <w:tab w:val="clear" w:pos="1700"/>
        <w:tab w:val="left" w:pos="1701"/>
      </w:tabs>
    </w:pPr>
  </w:style>
  <w:style w:type="paragraph" w:styleId="ListBullet5">
    <w:name w:val="List Bullet 5"/>
    <w:basedOn w:val="Normal"/>
    <w:uiPriority w:val="99"/>
    <w:semiHidden/>
    <w:unhideWhenUsed/>
    <w:rsid w:val="000842CE"/>
    <w:pPr>
      <w:numPr>
        <w:ilvl w:val="4"/>
        <w:numId w:val="12"/>
      </w:numPr>
      <w:tabs>
        <w:tab w:val="clear" w:pos="2040"/>
        <w:tab w:val="left" w:pos="2041"/>
      </w:tabs>
    </w:pPr>
  </w:style>
  <w:style w:type="paragraph" w:styleId="ListContinue">
    <w:name w:val="List Continue"/>
    <w:basedOn w:val="Normal"/>
    <w:uiPriority w:val="99"/>
    <w:semiHidden/>
    <w:unhideWhenUsed/>
    <w:rsid w:val="000842CE"/>
    <w:pPr>
      <w:tabs>
        <w:tab w:val="left" w:pos="680"/>
      </w:tabs>
      <w:spacing w:after="120"/>
      <w:ind w:left="340" w:firstLine="340"/>
    </w:pPr>
  </w:style>
  <w:style w:type="paragraph" w:styleId="ListContinue2">
    <w:name w:val="List Continue 2"/>
    <w:basedOn w:val="Normal"/>
    <w:uiPriority w:val="99"/>
    <w:semiHidden/>
    <w:unhideWhenUsed/>
    <w:rsid w:val="000842CE"/>
    <w:pPr>
      <w:tabs>
        <w:tab w:val="left" w:pos="1021"/>
      </w:tabs>
      <w:spacing w:after="120"/>
      <w:ind w:left="680" w:firstLine="340"/>
    </w:pPr>
  </w:style>
  <w:style w:type="paragraph" w:styleId="ListContinue3">
    <w:name w:val="List Continue 3"/>
    <w:basedOn w:val="Normal"/>
    <w:uiPriority w:val="99"/>
    <w:semiHidden/>
    <w:unhideWhenUsed/>
    <w:rsid w:val="000842CE"/>
    <w:pPr>
      <w:tabs>
        <w:tab w:val="left" w:pos="1361"/>
      </w:tabs>
      <w:spacing w:after="120"/>
      <w:ind w:left="1021" w:firstLine="340"/>
    </w:pPr>
  </w:style>
  <w:style w:type="paragraph" w:styleId="ListContinue4">
    <w:name w:val="List Continue 4"/>
    <w:basedOn w:val="Normal"/>
    <w:uiPriority w:val="99"/>
    <w:semiHidden/>
    <w:unhideWhenUsed/>
    <w:rsid w:val="000842CE"/>
    <w:pPr>
      <w:tabs>
        <w:tab w:val="left" w:pos="1701"/>
      </w:tabs>
      <w:spacing w:after="120"/>
      <w:ind w:left="1361" w:firstLine="340"/>
    </w:pPr>
  </w:style>
  <w:style w:type="paragraph" w:styleId="ListContinue5">
    <w:name w:val="List Continue 5"/>
    <w:basedOn w:val="Normal"/>
    <w:uiPriority w:val="99"/>
    <w:semiHidden/>
    <w:unhideWhenUsed/>
    <w:rsid w:val="000842CE"/>
    <w:pPr>
      <w:tabs>
        <w:tab w:val="left" w:pos="2041"/>
      </w:tabs>
      <w:spacing w:after="120"/>
      <w:ind w:left="1701" w:firstLine="340"/>
    </w:pPr>
  </w:style>
  <w:style w:type="paragraph" w:styleId="ListNumber">
    <w:name w:val="List Number"/>
    <w:basedOn w:val="Normal"/>
    <w:uiPriority w:val="99"/>
    <w:semiHidden/>
    <w:unhideWhenUsed/>
    <w:rsid w:val="000842CE"/>
    <w:pPr>
      <w:numPr>
        <w:numId w:val="6"/>
      </w:numPr>
      <w:tabs>
        <w:tab w:val="left" w:pos="680"/>
      </w:tabs>
    </w:pPr>
  </w:style>
  <w:style w:type="paragraph" w:styleId="ListNumber2">
    <w:name w:val="List Number 2"/>
    <w:basedOn w:val="Normal"/>
    <w:uiPriority w:val="99"/>
    <w:semiHidden/>
    <w:unhideWhenUsed/>
    <w:rsid w:val="000842CE"/>
    <w:pPr>
      <w:numPr>
        <w:numId w:val="7"/>
      </w:numPr>
      <w:tabs>
        <w:tab w:val="left" w:pos="1021"/>
      </w:tabs>
    </w:pPr>
  </w:style>
  <w:style w:type="paragraph" w:styleId="ListNumber3">
    <w:name w:val="List Number 3"/>
    <w:basedOn w:val="Normal"/>
    <w:uiPriority w:val="99"/>
    <w:semiHidden/>
    <w:unhideWhenUsed/>
    <w:rsid w:val="000842CE"/>
    <w:pPr>
      <w:numPr>
        <w:numId w:val="8"/>
      </w:numPr>
      <w:tabs>
        <w:tab w:val="left" w:pos="1361"/>
      </w:tabs>
    </w:pPr>
  </w:style>
  <w:style w:type="paragraph" w:styleId="ListNumber4">
    <w:name w:val="List Number 4"/>
    <w:basedOn w:val="Normal"/>
    <w:uiPriority w:val="99"/>
    <w:semiHidden/>
    <w:unhideWhenUsed/>
    <w:rsid w:val="000842CE"/>
    <w:pPr>
      <w:numPr>
        <w:numId w:val="9"/>
      </w:numPr>
      <w:tabs>
        <w:tab w:val="left" w:pos="1701"/>
      </w:tabs>
    </w:pPr>
  </w:style>
  <w:style w:type="paragraph" w:styleId="ListNumber5">
    <w:name w:val="List Number 5"/>
    <w:basedOn w:val="Normal"/>
    <w:uiPriority w:val="99"/>
    <w:semiHidden/>
    <w:unhideWhenUsed/>
    <w:rsid w:val="000842CE"/>
    <w:pPr>
      <w:numPr>
        <w:numId w:val="10"/>
      </w:numPr>
      <w:tabs>
        <w:tab w:val="clear" w:pos="1492"/>
        <w:tab w:val="left" w:pos="2041"/>
      </w:tabs>
    </w:pPr>
  </w:style>
  <w:style w:type="character" w:customStyle="1" w:styleId="ListParagraphChar">
    <w:name w:val="List Paragraph Char"/>
    <w:basedOn w:val="DefaultParagraphFont"/>
    <w:link w:val="ListParagraph"/>
    <w:uiPriority w:val="34"/>
    <w:rsid w:val="000842CE"/>
  </w:style>
  <w:style w:type="character" w:styleId="UnresolvedMention">
    <w:name w:val="Unresolved Mention"/>
    <w:basedOn w:val="DefaultParagraphFont"/>
    <w:uiPriority w:val="99"/>
    <w:semiHidden/>
    <w:unhideWhenUsed/>
    <w:rsid w:val="000842CE"/>
    <w:rPr>
      <w:color w:val="605E5C"/>
      <w:shd w:val="clear" w:color="auto" w:fill="E1DFDD"/>
    </w:rPr>
  </w:style>
  <w:style w:type="paragraph" w:styleId="TOCHeading">
    <w:name w:val="TOC Heading"/>
    <w:basedOn w:val="Heading1"/>
    <w:next w:val="Normal"/>
    <w:uiPriority w:val="39"/>
    <w:unhideWhenUsed/>
    <w:qFormat/>
    <w:rsid w:val="000842CE"/>
    <w:pPr>
      <w:outlineLvl w:val="9"/>
    </w:pPr>
  </w:style>
  <w:style w:type="paragraph" w:styleId="TOC1">
    <w:name w:val="toc 1"/>
    <w:basedOn w:val="Normal"/>
    <w:next w:val="Normal"/>
    <w:autoRedefine/>
    <w:uiPriority w:val="39"/>
    <w:unhideWhenUsed/>
    <w:rsid w:val="00BF42BE"/>
    <w:pPr>
      <w:tabs>
        <w:tab w:val="right" w:leader="dot" w:pos="10194"/>
      </w:tabs>
      <w:spacing w:before="220" w:after="100"/>
      <w:contextualSpacing w:val="0"/>
    </w:pPr>
    <w:rPr>
      <w:b/>
      <w:bCs/>
      <w:noProof/>
      <w:color w:val="006464" w:themeColor="accent5"/>
      <w:sz w:val="28"/>
    </w:rPr>
  </w:style>
  <w:style w:type="paragraph" w:styleId="TOC2">
    <w:name w:val="toc 2"/>
    <w:basedOn w:val="Normal"/>
    <w:next w:val="Normal"/>
    <w:autoRedefine/>
    <w:uiPriority w:val="39"/>
    <w:unhideWhenUsed/>
    <w:rsid w:val="00BF42BE"/>
    <w:pPr>
      <w:spacing w:after="100"/>
    </w:pPr>
    <w:rPr>
      <w:b/>
      <w:sz w:val="24"/>
    </w:rPr>
  </w:style>
  <w:style w:type="paragraph" w:styleId="TOC3">
    <w:name w:val="toc 3"/>
    <w:basedOn w:val="Normal"/>
    <w:next w:val="Normal"/>
    <w:autoRedefine/>
    <w:uiPriority w:val="39"/>
    <w:unhideWhenUsed/>
    <w:rsid w:val="000842CE"/>
    <w:pPr>
      <w:spacing w:after="100"/>
    </w:pPr>
  </w:style>
  <w:style w:type="table" w:customStyle="1" w:styleId="DOETable4">
    <w:name w:val="DOE Table 4"/>
    <w:basedOn w:val="TableNormal"/>
    <w:uiPriority w:val="99"/>
    <w:rsid w:val="00BF42BE"/>
    <w:pPr>
      <w:spacing w:after="0" w:line="240" w:lineRule="auto"/>
    </w:pPr>
    <w:tblPr>
      <w:tblStyleRowBandSize w:val="1"/>
      <w:tblStyleColBandSize w:val="1"/>
      <w:tblBorders>
        <w:top w:val="single" w:sz="12" w:space="0" w:color="5BC5EA" w:themeColor="accent2"/>
        <w:bottom w:val="single" w:sz="12"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color w:val="000000" w:themeColor="text1"/>
      </w:rPr>
      <w:tblPr/>
      <w:tcPr>
        <w:tcBorders>
          <w:top w:val="nil"/>
          <w:left w:val="nil"/>
          <w:bottom w:val="single" w:sz="12" w:space="0" w:color="5BC5EA" w:themeColor="accent2"/>
          <w:right w:val="nil"/>
          <w:insideH w:val="nil"/>
          <w:insideV w:val="nil"/>
          <w:tl2br w:val="nil"/>
          <w:tr2bl w:val="nil"/>
        </w:tcBorders>
        <w:shd w:val="clear" w:color="auto" w:fill="FFFFFF" w:themeFill="background1"/>
      </w:tcPr>
    </w:tblStylePr>
    <w:tblStylePr w:type="lastRow">
      <w:rPr>
        <w:b/>
      </w:rPr>
      <w:tblPr/>
      <w:tcPr>
        <w:tcBorders>
          <w:top w:val="double" w:sz="4" w:space="0" w:color="5BC5EA" w:themeColor="accent2"/>
          <w:left w:val="nil"/>
          <w:bottom w:val="single" w:sz="12" w:space="0" w:color="5BC5EA" w:themeColor="accent2"/>
          <w:right w:val="nil"/>
          <w:insideH w:val="nil"/>
          <w:insideV w:val="single" w:sz="4" w:space="0" w:color="5BC5EA" w:themeColor="accent2"/>
          <w:tl2br w:val="nil"/>
          <w:tr2bl w:val="nil"/>
        </w:tcBorders>
      </w:tcPr>
    </w:tblStylePr>
    <w:tblStylePr w:type="firstCol">
      <w:rPr>
        <w:b/>
      </w:rPr>
    </w:tblStylePr>
    <w:tblStylePr w:type="lastCol">
      <w:rPr>
        <w:b/>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TableGridLight">
    <w:name w:val="Grid Table Light"/>
    <w:basedOn w:val="TableNormal"/>
    <w:uiPriority w:val="40"/>
    <w:rsid w:val="000842C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85" w:type="dxa"/>
        <w:bottom w:w="85" w:type="dxa"/>
      </w:tblCellMar>
    </w:tblPr>
  </w:style>
  <w:style w:type="paragraph" w:customStyle="1" w:styleId="CoverSubtitleBlack">
    <w:name w:val="Cover Subtitle – Black"/>
    <w:uiPriority w:val="1"/>
    <w:qFormat/>
    <w:rsid w:val="007662A2"/>
    <w:pPr>
      <w:spacing w:before="220" w:after="0" w:line="240" w:lineRule="auto"/>
    </w:pPr>
    <w:rPr>
      <w:b/>
      <w:noProof/>
      <w:color w:val="000000" w:themeColor="text1"/>
      <w:spacing w:val="-2"/>
      <w:sz w:val="53"/>
      <w:szCs w:val="53"/>
      <w:lang w:eastAsia="en-AU"/>
    </w:rPr>
  </w:style>
  <w:style w:type="character" w:customStyle="1" w:styleId="ColourTide">
    <w:name w:val="Colour – Tide"/>
    <w:basedOn w:val="DefaultParagraphFont"/>
    <w:uiPriority w:val="1"/>
    <w:semiHidden/>
    <w:rsid w:val="000842CE"/>
    <w:rPr>
      <w:color w:val="0480A8" w:themeColor="accent6"/>
    </w:rPr>
  </w:style>
  <w:style w:type="character" w:customStyle="1" w:styleId="ColourMidnight">
    <w:name w:val="Colour – Midnight"/>
    <w:basedOn w:val="DefaultParagraphFont"/>
    <w:uiPriority w:val="1"/>
    <w:semiHidden/>
    <w:rsid w:val="000842CE"/>
    <w:rPr>
      <w:color w:val="193C5A" w:themeColor="accent1"/>
    </w:rPr>
  </w:style>
  <w:style w:type="character" w:customStyle="1" w:styleId="ColourShoal">
    <w:name w:val="Colour – Shoal"/>
    <w:basedOn w:val="DefaultParagraphFont"/>
    <w:uiPriority w:val="1"/>
    <w:semiHidden/>
    <w:rsid w:val="000842CE"/>
    <w:rPr>
      <w:color w:val="5BC5EA" w:themeColor="accent2"/>
    </w:rPr>
  </w:style>
  <w:style w:type="character" w:customStyle="1" w:styleId="ColourPindan">
    <w:name w:val="Colour – Pindan"/>
    <w:basedOn w:val="DefaultParagraphFont"/>
    <w:uiPriority w:val="1"/>
    <w:semiHidden/>
    <w:rsid w:val="000842CE"/>
    <w:rPr>
      <w:color w:val="DE7A22" w:themeColor="accent3"/>
    </w:rPr>
  </w:style>
  <w:style w:type="character" w:customStyle="1" w:styleId="ColourAcacia">
    <w:name w:val="Colour – Acacia"/>
    <w:basedOn w:val="DefaultParagraphFont"/>
    <w:uiPriority w:val="1"/>
    <w:semiHidden/>
    <w:rsid w:val="000842CE"/>
    <w:rPr>
      <w:color w:val="FDCE53" w:themeColor="accent4"/>
    </w:rPr>
  </w:style>
  <w:style w:type="character" w:customStyle="1" w:styleId="ColourEucalyptus">
    <w:name w:val="Colour – Eucalyptus"/>
    <w:basedOn w:val="DefaultParagraphFont"/>
    <w:uiPriority w:val="1"/>
    <w:semiHidden/>
    <w:rsid w:val="000842CE"/>
    <w:rPr>
      <w:color w:val="006464" w:themeColor="accent5"/>
    </w:rPr>
  </w:style>
  <w:style w:type="paragraph" w:styleId="NoSpacing">
    <w:name w:val="No Spacing"/>
    <w:link w:val="NoSpacingChar"/>
    <w:uiPriority w:val="1"/>
    <w:qFormat/>
    <w:rsid w:val="000842CE"/>
    <w:pPr>
      <w:spacing w:after="0" w:line="240" w:lineRule="auto"/>
    </w:pPr>
    <w:rPr>
      <w:rFonts w:asciiTheme="minorHAnsi" w:eastAsiaTheme="minorEastAsia" w:hAnsiTheme="minorHAnsi" w:cstheme="minorBidi"/>
      <w:lang w:val="en-US"/>
    </w:rPr>
  </w:style>
  <w:style w:type="character" w:customStyle="1" w:styleId="NoSpacingChar">
    <w:name w:val="No Spacing Char"/>
    <w:basedOn w:val="DefaultParagraphFont"/>
    <w:link w:val="NoSpacing"/>
    <w:uiPriority w:val="1"/>
    <w:rsid w:val="000842CE"/>
    <w:rPr>
      <w:rFonts w:asciiTheme="minorHAnsi" w:eastAsiaTheme="minorEastAsia" w:hAnsiTheme="minorHAnsi" w:cstheme="minorBidi"/>
      <w:lang w:val="en-US"/>
    </w:rPr>
  </w:style>
  <w:style w:type="character" w:customStyle="1" w:styleId="ColourWhite">
    <w:name w:val="Colour – White"/>
    <w:basedOn w:val="DefaultParagraphFont"/>
    <w:uiPriority w:val="1"/>
    <w:semiHidden/>
    <w:rsid w:val="000842CE"/>
    <w:rPr>
      <w:color w:val="FFFFFF" w:themeColor="background1"/>
    </w:rPr>
  </w:style>
  <w:style w:type="character" w:customStyle="1" w:styleId="ColourBlack">
    <w:name w:val="Colour – Black"/>
    <w:basedOn w:val="DefaultParagraphFont"/>
    <w:uiPriority w:val="1"/>
    <w:semiHidden/>
    <w:rsid w:val="000842CE"/>
    <w:rPr>
      <w:color w:val="000000" w:themeColor="text1"/>
    </w:rPr>
  </w:style>
  <w:style w:type="paragraph" w:customStyle="1" w:styleId="Introduction">
    <w:name w:val="Introduction"/>
    <w:basedOn w:val="Normal"/>
    <w:uiPriority w:val="5"/>
    <w:qFormat/>
    <w:rsid w:val="000842CE"/>
    <w:pPr>
      <w:contextualSpacing w:val="0"/>
    </w:pPr>
    <w:rPr>
      <w:b/>
      <w:bCs/>
      <w:sz w:val="26"/>
      <w:szCs w:val="26"/>
    </w:rPr>
  </w:style>
  <w:style w:type="paragraph" w:customStyle="1" w:styleId="CoverSubtitleWhite">
    <w:name w:val="Cover Subtitle – White"/>
    <w:basedOn w:val="CoverSubtitleBlack"/>
    <w:uiPriority w:val="5"/>
    <w:qFormat/>
    <w:rsid w:val="009C406E"/>
    <w:rPr>
      <w:color w:val="FFFFFF" w:themeColor="background1"/>
    </w:rPr>
  </w:style>
  <w:style w:type="paragraph" w:customStyle="1" w:styleId="CoverTitle">
    <w:name w:val="Cover Title"/>
    <w:basedOn w:val="Normal"/>
    <w:next w:val="CoverSubtitle"/>
    <w:link w:val="CoverTitleChar"/>
    <w:qFormat/>
    <w:rsid w:val="00477FE8"/>
    <w:pPr>
      <w:suppressAutoHyphens/>
      <w:spacing w:after="0"/>
      <w:contextualSpacing w:val="0"/>
    </w:pPr>
    <w:rPr>
      <w:b/>
      <w:noProof/>
      <w:color w:val="006464" w:themeColor="accent5"/>
      <w:spacing w:val="-4"/>
      <w:sz w:val="80"/>
      <w:szCs w:val="80"/>
      <w:lang w:eastAsia="en-AU"/>
    </w:rPr>
  </w:style>
  <w:style w:type="character" w:customStyle="1" w:styleId="CoverTitleChar">
    <w:name w:val="Cover Title Char"/>
    <w:basedOn w:val="DefaultParagraphFont"/>
    <w:link w:val="CoverTitle"/>
    <w:rsid w:val="00477FE8"/>
    <w:rPr>
      <w:b/>
      <w:noProof/>
      <w:color w:val="006464" w:themeColor="accent5"/>
      <w:spacing w:val="-4"/>
      <w:sz w:val="80"/>
      <w:szCs w:val="80"/>
      <w:lang w:eastAsia="en-AU"/>
    </w:rPr>
  </w:style>
  <w:style w:type="paragraph" w:customStyle="1" w:styleId="CoverSubtitle">
    <w:name w:val="Cover Subtitle"/>
    <w:uiPriority w:val="1"/>
    <w:qFormat/>
    <w:rsid w:val="007662A2"/>
    <w:pPr>
      <w:spacing w:before="220" w:after="0" w:line="240" w:lineRule="auto"/>
    </w:pPr>
    <w:rPr>
      <w:b/>
      <w:noProof/>
      <w:color w:val="000000" w:themeColor="text1"/>
      <w:spacing w:val="-2"/>
      <w:sz w:val="53"/>
      <w:szCs w:val="53"/>
      <w:lang w:eastAsia="en-AU"/>
    </w:rPr>
  </w:style>
  <w:style w:type="table" w:styleId="GridTable1Light-Accent1">
    <w:name w:val="Grid Table 1 Light Accent 1"/>
    <w:basedOn w:val="TableNormal"/>
    <w:uiPriority w:val="46"/>
    <w:rsid w:val="000842CE"/>
    <w:pPr>
      <w:spacing w:after="0" w:line="240" w:lineRule="auto"/>
    </w:pPr>
    <w:tblPr>
      <w:tblStyleRowBandSize w:val="1"/>
      <w:tblStyleColBandSize w:val="1"/>
      <w:tblBorders>
        <w:top w:val="single" w:sz="4" w:space="0" w:color="458DCB" w:themeColor="accent1" w:themeTint="99"/>
        <w:left w:val="single" w:sz="4" w:space="0" w:color="458DCB" w:themeColor="accent1" w:themeTint="99"/>
        <w:bottom w:val="single" w:sz="4" w:space="0" w:color="458DCB" w:themeColor="accent1" w:themeTint="99"/>
        <w:right w:val="single" w:sz="4" w:space="0" w:color="458DCB" w:themeColor="accent1" w:themeTint="99"/>
        <w:insideH w:val="single" w:sz="4" w:space="0" w:color="458DCB" w:themeColor="accent1" w:themeTint="99"/>
        <w:insideV w:val="single" w:sz="4" w:space="0" w:color="458DCB" w:themeColor="accent1" w:themeTint="99"/>
      </w:tblBorders>
      <w:tblCellMar>
        <w:top w:w="85" w:type="dxa"/>
        <w:bottom w:w="85" w:type="dxa"/>
      </w:tblCellMar>
    </w:tblPr>
    <w:tblStylePr w:type="firstRow">
      <w:rPr>
        <w:b/>
        <w:bCs/>
      </w:rPr>
      <w:tblPr/>
      <w:tcPr>
        <w:tcBorders>
          <w:bottom w:val="single" w:sz="12" w:space="0" w:color="458DCB" w:themeColor="accent1" w:themeTint="99"/>
        </w:tcBorders>
      </w:tcPr>
    </w:tblStylePr>
    <w:tblStylePr w:type="lastRow">
      <w:rPr>
        <w:b/>
        <w:bCs/>
      </w:rPr>
      <w:tblPr/>
      <w:tcPr>
        <w:tcBorders>
          <w:top w:val="double" w:sz="2" w:space="0" w:color="458DCB" w:themeColor="accen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0842C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85" w:type="dxa"/>
        <w:bottom w:w="85"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842C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CellMar>
        <w:top w:w="85" w:type="dxa"/>
        <w:bottom w:w="85"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842CE"/>
    <w:pPr>
      <w:spacing w:after="0" w:line="240" w:lineRule="auto"/>
    </w:pPr>
    <w:tblPr>
      <w:tblStyleRowBandSize w:val="1"/>
      <w:tblStyleColBandSize w:val="1"/>
      <w:tblCellMar>
        <w:top w:w="85" w:type="dxa"/>
        <w:bottom w:w="85"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842CE"/>
    <w:pPr>
      <w:spacing w:after="0" w:line="240" w:lineRule="auto"/>
    </w:pPr>
    <w:tblPr>
      <w:tblStyleRowBandSize w:val="1"/>
      <w:tblStyleColBandSize w:val="1"/>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842CE"/>
    <w:pPr>
      <w:spacing w:after="0" w:line="240" w:lineRule="auto"/>
    </w:p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ColorfulGrid">
    <w:name w:val="Colorful Grid"/>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D9ED" w:themeFill="accent1" w:themeFillTint="33"/>
    </w:tcPr>
    <w:tblStylePr w:type="firstRow">
      <w:rPr>
        <w:b/>
        <w:bCs/>
      </w:rPr>
      <w:tblPr/>
      <w:tcPr>
        <w:shd w:val="clear" w:color="auto" w:fill="83B3DC" w:themeFill="accent1" w:themeFillTint="66"/>
      </w:tcPr>
    </w:tblStylePr>
    <w:tblStylePr w:type="lastRow">
      <w:rPr>
        <w:b/>
        <w:bCs/>
        <w:color w:val="000000" w:themeColor="text1"/>
      </w:rPr>
      <w:tblPr/>
      <w:tcPr>
        <w:shd w:val="clear" w:color="auto" w:fill="83B3DC" w:themeFill="accent1" w:themeFillTint="66"/>
      </w:tcPr>
    </w:tblStylePr>
    <w:tblStylePr w:type="firstCol">
      <w:rPr>
        <w:color w:val="FFFFFF" w:themeColor="background1"/>
      </w:rPr>
      <w:tblPr/>
      <w:tcPr>
        <w:shd w:val="clear" w:color="auto" w:fill="122C43" w:themeFill="accent1" w:themeFillShade="BF"/>
      </w:tcPr>
    </w:tblStylePr>
    <w:tblStylePr w:type="lastCol">
      <w:rPr>
        <w:color w:val="FFFFFF" w:themeColor="background1"/>
      </w:rPr>
      <w:tblPr/>
      <w:tcPr>
        <w:shd w:val="clear" w:color="auto" w:fill="122C43" w:themeFill="accent1" w:themeFillShade="BF"/>
      </w:tcPr>
    </w:tblStylePr>
    <w:tblStylePr w:type="band1Vert">
      <w:tblPr/>
      <w:tcPr>
        <w:shd w:val="clear" w:color="auto" w:fill="64A0D4" w:themeFill="accent1" w:themeFillTint="7F"/>
      </w:tcPr>
    </w:tblStylePr>
    <w:tblStylePr w:type="band1Horz">
      <w:tblPr/>
      <w:tcPr>
        <w:shd w:val="clear" w:color="auto" w:fill="64A0D4" w:themeFill="accent1" w:themeFillTint="7F"/>
      </w:tcPr>
    </w:tblStylePr>
  </w:style>
  <w:style w:type="table" w:styleId="ColorfulGrid-Accent2">
    <w:name w:val="Colorful Grid Accent 2"/>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F3FA" w:themeFill="accent2" w:themeFillTint="33"/>
    </w:tcPr>
    <w:tblStylePr w:type="firstRow">
      <w:rPr>
        <w:b/>
        <w:bCs/>
      </w:rPr>
      <w:tblPr/>
      <w:tcPr>
        <w:shd w:val="clear" w:color="auto" w:fill="BDE7F6" w:themeFill="accent2" w:themeFillTint="66"/>
      </w:tcPr>
    </w:tblStylePr>
    <w:tblStylePr w:type="lastRow">
      <w:rPr>
        <w:b/>
        <w:bCs/>
        <w:color w:val="000000" w:themeColor="text1"/>
      </w:rPr>
      <w:tblPr/>
      <w:tcPr>
        <w:shd w:val="clear" w:color="auto" w:fill="BDE7F6" w:themeFill="accent2" w:themeFillTint="66"/>
      </w:tcPr>
    </w:tblStylePr>
    <w:tblStylePr w:type="firstCol">
      <w:rPr>
        <w:color w:val="FFFFFF" w:themeColor="background1"/>
      </w:rPr>
      <w:tblPr/>
      <w:tcPr>
        <w:shd w:val="clear" w:color="auto" w:fill="1BA6D7" w:themeFill="accent2" w:themeFillShade="BF"/>
      </w:tcPr>
    </w:tblStylePr>
    <w:tblStylePr w:type="lastCol">
      <w:rPr>
        <w:color w:val="FFFFFF" w:themeColor="background1"/>
      </w:rPr>
      <w:tblPr/>
      <w:tcPr>
        <w:shd w:val="clear" w:color="auto" w:fill="1BA6D7" w:themeFill="accent2" w:themeFillShade="BF"/>
      </w:tcPr>
    </w:tblStylePr>
    <w:tblStylePr w:type="band1Vert">
      <w:tblPr/>
      <w:tcPr>
        <w:shd w:val="clear" w:color="auto" w:fill="ADE2F4" w:themeFill="accent2" w:themeFillTint="7F"/>
      </w:tcPr>
    </w:tblStylePr>
    <w:tblStylePr w:type="band1Horz">
      <w:tblPr/>
      <w:tcPr>
        <w:shd w:val="clear" w:color="auto" w:fill="ADE2F4" w:themeFill="accent2" w:themeFillTint="7F"/>
      </w:tcPr>
    </w:tblStylePr>
  </w:style>
  <w:style w:type="table" w:styleId="ColorfulGrid-Accent3">
    <w:name w:val="Colorful Grid Accent 3"/>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E4D2" w:themeFill="accent3" w:themeFillTint="33"/>
    </w:tcPr>
    <w:tblStylePr w:type="firstRow">
      <w:rPr>
        <w:b/>
        <w:bCs/>
      </w:rPr>
      <w:tblPr/>
      <w:tcPr>
        <w:shd w:val="clear" w:color="auto" w:fill="F1C9A6" w:themeFill="accent3" w:themeFillTint="66"/>
      </w:tcPr>
    </w:tblStylePr>
    <w:tblStylePr w:type="lastRow">
      <w:rPr>
        <w:b/>
        <w:bCs/>
        <w:color w:val="000000" w:themeColor="text1"/>
      </w:rPr>
      <w:tblPr/>
      <w:tcPr>
        <w:shd w:val="clear" w:color="auto" w:fill="F1C9A6" w:themeFill="accent3" w:themeFillTint="66"/>
      </w:tcPr>
    </w:tblStylePr>
    <w:tblStylePr w:type="firstCol">
      <w:rPr>
        <w:color w:val="FFFFFF" w:themeColor="background1"/>
      </w:rPr>
      <w:tblPr/>
      <w:tcPr>
        <w:shd w:val="clear" w:color="auto" w:fill="A65B19" w:themeFill="accent3" w:themeFillShade="BF"/>
      </w:tcPr>
    </w:tblStylePr>
    <w:tblStylePr w:type="lastCol">
      <w:rPr>
        <w:color w:val="FFFFFF" w:themeColor="background1"/>
      </w:rPr>
      <w:tblPr/>
      <w:tcPr>
        <w:shd w:val="clear" w:color="auto" w:fill="A65B19" w:themeFill="accent3" w:themeFillShade="BF"/>
      </w:tcPr>
    </w:tblStylePr>
    <w:tblStylePr w:type="band1Vert">
      <w:tblPr/>
      <w:tcPr>
        <w:shd w:val="clear" w:color="auto" w:fill="EEBC90" w:themeFill="accent3" w:themeFillTint="7F"/>
      </w:tcPr>
    </w:tblStylePr>
    <w:tblStylePr w:type="band1Horz">
      <w:tblPr/>
      <w:tcPr>
        <w:shd w:val="clear" w:color="auto" w:fill="EEBC90" w:themeFill="accent3" w:themeFillTint="7F"/>
      </w:tcPr>
    </w:tblStylePr>
  </w:style>
  <w:style w:type="table" w:styleId="ColorfulGrid-Accent4">
    <w:name w:val="Colorful Grid Accent 4"/>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EF5DC" w:themeFill="accent4" w:themeFillTint="33"/>
    </w:tcPr>
    <w:tblStylePr w:type="firstRow">
      <w:rPr>
        <w:b/>
        <w:bCs/>
      </w:rPr>
      <w:tblPr/>
      <w:tcPr>
        <w:shd w:val="clear" w:color="auto" w:fill="FEEBBA" w:themeFill="accent4" w:themeFillTint="66"/>
      </w:tcPr>
    </w:tblStylePr>
    <w:tblStylePr w:type="lastRow">
      <w:rPr>
        <w:b/>
        <w:bCs/>
        <w:color w:val="000000" w:themeColor="text1"/>
      </w:rPr>
      <w:tblPr/>
      <w:tcPr>
        <w:shd w:val="clear" w:color="auto" w:fill="FEEBBA" w:themeFill="accent4" w:themeFillTint="66"/>
      </w:tcPr>
    </w:tblStylePr>
    <w:tblStylePr w:type="firstCol">
      <w:rPr>
        <w:color w:val="FFFFFF" w:themeColor="background1"/>
      </w:rPr>
      <w:tblPr/>
      <w:tcPr>
        <w:shd w:val="clear" w:color="auto" w:fill="F8B403" w:themeFill="accent4" w:themeFillShade="BF"/>
      </w:tcPr>
    </w:tblStylePr>
    <w:tblStylePr w:type="lastCol">
      <w:rPr>
        <w:color w:val="FFFFFF" w:themeColor="background1"/>
      </w:rPr>
      <w:tblPr/>
      <w:tcPr>
        <w:shd w:val="clear" w:color="auto" w:fill="F8B403" w:themeFill="accent4" w:themeFillShade="BF"/>
      </w:tcPr>
    </w:tblStylePr>
    <w:tblStylePr w:type="band1Vert">
      <w:tblPr/>
      <w:tcPr>
        <w:shd w:val="clear" w:color="auto" w:fill="FEE6A9" w:themeFill="accent4" w:themeFillTint="7F"/>
      </w:tcPr>
    </w:tblStylePr>
    <w:tblStylePr w:type="band1Horz">
      <w:tblPr/>
      <w:tcPr>
        <w:shd w:val="clear" w:color="auto" w:fill="FEE6A9" w:themeFill="accent4" w:themeFillTint="7F"/>
      </w:tcPr>
    </w:tblStylePr>
  </w:style>
  <w:style w:type="table" w:styleId="ColorfulGrid-Accent5">
    <w:name w:val="Colorful Grid Accent 5"/>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ADFFFF" w:themeFill="accent5" w:themeFillTint="33"/>
    </w:tcPr>
    <w:tblStylePr w:type="firstRow">
      <w:rPr>
        <w:b/>
        <w:bCs/>
      </w:rPr>
      <w:tblPr/>
      <w:tcPr>
        <w:shd w:val="clear" w:color="auto" w:fill="5BFFFF" w:themeFill="accent5" w:themeFillTint="66"/>
      </w:tcPr>
    </w:tblStylePr>
    <w:tblStylePr w:type="lastRow">
      <w:rPr>
        <w:b/>
        <w:bCs/>
        <w:color w:val="000000" w:themeColor="text1"/>
      </w:rPr>
      <w:tblPr/>
      <w:tcPr>
        <w:shd w:val="clear" w:color="auto" w:fill="5BFFFF" w:themeFill="accent5" w:themeFillTint="66"/>
      </w:tcPr>
    </w:tblStylePr>
    <w:tblStylePr w:type="firstCol">
      <w:rPr>
        <w:color w:val="FFFFFF" w:themeColor="background1"/>
      </w:rPr>
      <w:tblPr/>
      <w:tcPr>
        <w:shd w:val="clear" w:color="auto" w:fill="004A4A" w:themeFill="accent5" w:themeFillShade="BF"/>
      </w:tcPr>
    </w:tblStylePr>
    <w:tblStylePr w:type="lastCol">
      <w:rPr>
        <w:color w:val="FFFFFF" w:themeColor="background1"/>
      </w:rPr>
      <w:tblPr/>
      <w:tcPr>
        <w:shd w:val="clear" w:color="auto" w:fill="004A4A" w:themeFill="accent5" w:themeFillShade="BF"/>
      </w:tcPr>
    </w:tblStylePr>
    <w:tblStylePr w:type="band1Vert">
      <w:tblPr/>
      <w:tcPr>
        <w:shd w:val="clear" w:color="auto" w:fill="32FFFF" w:themeFill="accent5" w:themeFillTint="7F"/>
      </w:tcPr>
    </w:tblStylePr>
    <w:tblStylePr w:type="band1Horz">
      <w:tblPr/>
      <w:tcPr>
        <w:shd w:val="clear" w:color="auto" w:fill="32FFFF" w:themeFill="accent5" w:themeFillTint="7F"/>
      </w:tcPr>
    </w:tblStylePr>
  </w:style>
  <w:style w:type="table" w:styleId="ColorfulGrid-Accent6">
    <w:name w:val="Colorful Grid Accent 6"/>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CEDFD" w:themeFill="accent6" w:themeFillTint="33"/>
    </w:tcPr>
    <w:tblStylePr w:type="firstRow">
      <w:rPr>
        <w:b/>
        <w:bCs/>
      </w:rPr>
      <w:tblPr/>
      <w:tcPr>
        <w:shd w:val="clear" w:color="auto" w:fill="7ADBFB" w:themeFill="accent6" w:themeFillTint="66"/>
      </w:tcPr>
    </w:tblStylePr>
    <w:tblStylePr w:type="lastRow">
      <w:rPr>
        <w:b/>
        <w:bCs/>
        <w:color w:val="000000" w:themeColor="text1"/>
      </w:rPr>
      <w:tblPr/>
      <w:tcPr>
        <w:shd w:val="clear" w:color="auto" w:fill="7ADBFB" w:themeFill="accent6" w:themeFillTint="66"/>
      </w:tcPr>
    </w:tblStylePr>
    <w:tblStylePr w:type="firstCol">
      <w:rPr>
        <w:color w:val="FFFFFF" w:themeColor="background1"/>
      </w:rPr>
      <w:tblPr/>
      <w:tcPr>
        <w:shd w:val="clear" w:color="auto" w:fill="035F7D" w:themeFill="accent6" w:themeFillShade="BF"/>
      </w:tcPr>
    </w:tblStylePr>
    <w:tblStylePr w:type="lastCol">
      <w:rPr>
        <w:color w:val="FFFFFF" w:themeColor="background1"/>
      </w:rPr>
      <w:tblPr/>
      <w:tcPr>
        <w:shd w:val="clear" w:color="auto" w:fill="035F7D" w:themeFill="accent6" w:themeFillShade="BF"/>
      </w:tcPr>
    </w:tblStylePr>
    <w:tblStylePr w:type="band1Vert">
      <w:tblPr/>
      <w:tcPr>
        <w:shd w:val="clear" w:color="auto" w:fill="5AD3FB" w:themeFill="accent6" w:themeFillTint="7F"/>
      </w:tcPr>
    </w:tblStylePr>
    <w:tblStylePr w:type="band1Horz">
      <w:tblPr/>
      <w:tcPr>
        <w:shd w:val="clear" w:color="auto" w:fill="5AD3FB" w:themeFill="accent6" w:themeFillTint="7F"/>
      </w:tcPr>
    </w:tblStylePr>
  </w:style>
  <w:style w:type="table" w:styleId="ColorfulList">
    <w:name w:val="Colorful List"/>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21B0E2" w:themeFill="accent2" w:themeFillShade="CC"/>
      </w:tcPr>
    </w:tblStylePr>
    <w:tblStylePr w:type="lastRow">
      <w:rPr>
        <w:b/>
        <w:bCs/>
        <w:color w:val="21B0E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E0ECF6" w:themeFill="accent1" w:themeFillTint="19"/>
    </w:tcPr>
    <w:tblStylePr w:type="firstRow">
      <w:rPr>
        <w:b/>
        <w:bCs/>
        <w:color w:val="FFFFFF" w:themeColor="background1"/>
      </w:rPr>
      <w:tblPr/>
      <w:tcPr>
        <w:tcBorders>
          <w:bottom w:val="single" w:sz="12" w:space="0" w:color="FFFFFF" w:themeColor="background1"/>
        </w:tcBorders>
        <w:shd w:val="clear" w:color="auto" w:fill="21B0E2" w:themeFill="accent2" w:themeFillShade="CC"/>
      </w:tcPr>
    </w:tblStylePr>
    <w:tblStylePr w:type="lastRow">
      <w:rPr>
        <w:b/>
        <w:bCs/>
        <w:color w:val="21B0E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0E9" w:themeFill="accent1" w:themeFillTint="3F"/>
      </w:tcPr>
    </w:tblStylePr>
    <w:tblStylePr w:type="band1Horz">
      <w:tblPr/>
      <w:tcPr>
        <w:shd w:val="clear" w:color="auto" w:fill="C1D9ED" w:themeFill="accent1" w:themeFillTint="33"/>
      </w:tcPr>
    </w:tblStylePr>
  </w:style>
  <w:style w:type="table" w:styleId="ColorfulList-Accent2">
    <w:name w:val="Colorful List Accent 2"/>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EEF9FD" w:themeFill="accent2" w:themeFillTint="19"/>
    </w:tcPr>
    <w:tblStylePr w:type="firstRow">
      <w:rPr>
        <w:b/>
        <w:bCs/>
        <w:color w:val="FFFFFF" w:themeColor="background1"/>
      </w:rPr>
      <w:tblPr/>
      <w:tcPr>
        <w:tcBorders>
          <w:bottom w:val="single" w:sz="12" w:space="0" w:color="FFFFFF" w:themeColor="background1"/>
        </w:tcBorders>
        <w:shd w:val="clear" w:color="auto" w:fill="21B0E2" w:themeFill="accent2" w:themeFillShade="CC"/>
      </w:tcPr>
    </w:tblStylePr>
    <w:tblStylePr w:type="lastRow">
      <w:rPr>
        <w:b/>
        <w:bCs/>
        <w:color w:val="21B0E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F0F9" w:themeFill="accent2" w:themeFillTint="3F"/>
      </w:tcPr>
    </w:tblStylePr>
    <w:tblStylePr w:type="band1Horz">
      <w:tblPr/>
      <w:tcPr>
        <w:shd w:val="clear" w:color="auto" w:fill="DEF3FA" w:themeFill="accent2" w:themeFillTint="33"/>
      </w:tcPr>
    </w:tblStylePr>
  </w:style>
  <w:style w:type="table" w:styleId="ColorfulList-Accent3">
    <w:name w:val="Colorful List Accent 3"/>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FBF1E9" w:themeFill="accent3" w:themeFillTint="19"/>
    </w:tcPr>
    <w:tblStylePr w:type="firstRow">
      <w:rPr>
        <w:b/>
        <w:bCs/>
        <w:color w:val="FFFFFF" w:themeColor="background1"/>
      </w:rPr>
      <w:tblPr/>
      <w:tcPr>
        <w:tcBorders>
          <w:bottom w:val="single" w:sz="12" w:space="0" w:color="FFFFFF" w:themeColor="background1"/>
        </w:tcBorders>
        <w:shd w:val="clear" w:color="auto" w:fill="FCBA10" w:themeFill="accent4" w:themeFillShade="CC"/>
      </w:tcPr>
    </w:tblStylePr>
    <w:tblStylePr w:type="lastRow">
      <w:rPr>
        <w:b/>
        <w:bCs/>
        <w:color w:val="FCBA1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DDC8" w:themeFill="accent3" w:themeFillTint="3F"/>
      </w:tcPr>
    </w:tblStylePr>
    <w:tblStylePr w:type="band1Horz">
      <w:tblPr/>
      <w:tcPr>
        <w:shd w:val="clear" w:color="auto" w:fill="F8E4D2" w:themeFill="accent3" w:themeFillTint="33"/>
      </w:tcPr>
    </w:tblStylePr>
  </w:style>
  <w:style w:type="table" w:styleId="ColorfulList-Accent4">
    <w:name w:val="Colorful List Accent 4"/>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FEFAED" w:themeFill="accent4" w:themeFillTint="19"/>
    </w:tcPr>
    <w:tblStylePr w:type="firstRow">
      <w:rPr>
        <w:b/>
        <w:bCs/>
        <w:color w:val="FFFFFF" w:themeColor="background1"/>
      </w:rPr>
      <w:tblPr/>
      <w:tcPr>
        <w:tcBorders>
          <w:bottom w:val="single" w:sz="12" w:space="0" w:color="FFFFFF" w:themeColor="background1"/>
        </w:tcBorders>
        <w:shd w:val="clear" w:color="auto" w:fill="B2611A" w:themeFill="accent3" w:themeFillShade="CC"/>
      </w:tcPr>
    </w:tblStylePr>
    <w:tblStylePr w:type="lastRow">
      <w:rPr>
        <w:b/>
        <w:bCs/>
        <w:color w:val="B2611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F2D4" w:themeFill="accent4" w:themeFillTint="3F"/>
      </w:tcPr>
    </w:tblStylePr>
    <w:tblStylePr w:type="band1Horz">
      <w:tblPr/>
      <w:tcPr>
        <w:shd w:val="clear" w:color="auto" w:fill="FEF5DC" w:themeFill="accent4" w:themeFillTint="33"/>
      </w:tcPr>
    </w:tblStylePr>
  </w:style>
  <w:style w:type="table" w:styleId="ColorfulList-Accent5">
    <w:name w:val="Colorful List Accent 5"/>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D6FFFF" w:themeFill="accent5" w:themeFillTint="19"/>
    </w:tcPr>
    <w:tblStylePr w:type="firstRow">
      <w:rPr>
        <w:b/>
        <w:bCs/>
        <w:color w:val="FFFFFF" w:themeColor="background1"/>
      </w:rPr>
      <w:tblPr/>
      <w:tcPr>
        <w:tcBorders>
          <w:bottom w:val="single" w:sz="12" w:space="0" w:color="FFFFFF" w:themeColor="background1"/>
        </w:tcBorders>
        <w:shd w:val="clear" w:color="auto" w:fill="036586" w:themeFill="accent6" w:themeFillShade="CC"/>
      </w:tcPr>
    </w:tblStylePr>
    <w:tblStylePr w:type="lastRow">
      <w:rPr>
        <w:b/>
        <w:bCs/>
        <w:color w:val="03658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9FFFF" w:themeFill="accent5" w:themeFillTint="3F"/>
      </w:tcPr>
    </w:tblStylePr>
    <w:tblStylePr w:type="band1Horz">
      <w:tblPr/>
      <w:tcPr>
        <w:shd w:val="clear" w:color="auto" w:fill="ADFFFF" w:themeFill="accent5" w:themeFillTint="33"/>
      </w:tcPr>
    </w:tblStylePr>
  </w:style>
  <w:style w:type="table" w:styleId="ColorfulList-Accent6">
    <w:name w:val="Colorful List Accent 6"/>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DEF6FE" w:themeFill="accent6" w:themeFillTint="19"/>
    </w:tcPr>
    <w:tblStylePr w:type="firstRow">
      <w:rPr>
        <w:b/>
        <w:bCs/>
        <w:color w:val="FFFFFF" w:themeColor="background1"/>
      </w:rPr>
      <w:tblPr/>
      <w:tcPr>
        <w:tcBorders>
          <w:bottom w:val="single" w:sz="12" w:space="0" w:color="FFFFFF" w:themeColor="background1"/>
        </w:tcBorders>
        <w:shd w:val="clear" w:color="auto" w:fill="005050" w:themeFill="accent5" w:themeFillShade="CC"/>
      </w:tcPr>
    </w:tblStylePr>
    <w:tblStylePr w:type="lastRow">
      <w:rPr>
        <w:b/>
        <w:bCs/>
        <w:color w:val="00505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DE9FD" w:themeFill="accent6" w:themeFillTint="3F"/>
      </w:tcPr>
    </w:tblStylePr>
    <w:tblStylePr w:type="band1Horz">
      <w:tblPr/>
      <w:tcPr>
        <w:shd w:val="clear" w:color="auto" w:fill="BCEDFD" w:themeFill="accent6" w:themeFillTint="33"/>
      </w:tcPr>
    </w:tblStylePr>
  </w:style>
  <w:style w:type="table" w:styleId="ColorfulShading">
    <w:name w:val="Colorful Shading"/>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5BC5EA"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5BC5E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5BC5EA" w:themeColor="accent2"/>
        <w:left w:val="single" w:sz="4" w:space="0" w:color="193C5A" w:themeColor="accent1"/>
        <w:bottom w:val="single" w:sz="4" w:space="0" w:color="193C5A" w:themeColor="accent1"/>
        <w:right w:val="single" w:sz="4" w:space="0" w:color="193C5A" w:themeColor="accent1"/>
        <w:insideH w:val="single" w:sz="4" w:space="0" w:color="FFFFFF" w:themeColor="background1"/>
        <w:insideV w:val="single" w:sz="4" w:space="0" w:color="FFFFFF" w:themeColor="background1"/>
      </w:tblBorders>
    </w:tblPr>
    <w:tcPr>
      <w:shd w:val="clear" w:color="auto" w:fill="E0ECF6" w:themeFill="accent1" w:themeFillTint="19"/>
    </w:tcPr>
    <w:tblStylePr w:type="firstRow">
      <w:rPr>
        <w:b/>
        <w:bCs/>
      </w:rPr>
      <w:tblPr/>
      <w:tcPr>
        <w:tcBorders>
          <w:top w:val="nil"/>
          <w:left w:val="nil"/>
          <w:bottom w:val="single" w:sz="24" w:space="0" w:color="5BC5E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2335" w:themeFill="accent1" w:themeFillShade="99"/>
      </w:tcPr>
    </w:tblStylePr>
    <w:tblStylePr w:type="firstCol">
      <w:rPr>
        <w:color w:val="FFFFFF" w:themeColor="background1"/>
      </w:rPr>
      <w:tblPr/>
      <w:tcPr>
        <w:tcBorders>
          <w:top w:val="nil"/>
          <w:left w:val="nil"/>
          <w:bottom w:val="nil"/>
          <w:right w:val="nil"/>
          <w:insideH w:val="single" w:sz="4" w:space="0" w:color="0F2335" w:themeColor="accent1" w:themeShade="99"/>
          <w:insideV w:val="nil"/>
        </w:tcBorders>
        <w:shd w:val="clear" w:color="auto" w:fill="0F233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F2335" w:themeFill="accent1" w:themeFillShade="99"/>
      </w:tcPr>
    </w:tblStylePr>
    <w:tblStylePr w:type="band1Vert">
      <w:tblPr/>
      <w:tcPr>
        <w:shd w:val="clear" w:color="auto" w:fill="83B3DC" w:themeFill="accent1" w:themeFillTint="66"/>
      </w:tcPr>
    </w:tblStylePr>
    <w:tblStylePr w:type="band1Horz">
      <w:tblPr/>
      <w:tcPr>
        <w:shd w:val="clear" w:color="auto" w:fill="64A0D4"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5BC5EA" w:themeColor="accent2"/>
        <w:left w:val="single" w:sz="4" w:space="0" w:color="5BC5EA" w:themeColor="accent2"/>
        <w:bottom w:val="single" w:sz="4" w:space="0" w:color="5BC5EA" w:themeColor="accent2"/>
        <w:right w:val="single" w:sz="4" w:space="0" w:color="5BC5EA" w:themeColor="accent2"/>
        <w:insideH w:val="single" w:sz="4" w:space="0" w:color="FFFFFF" w:themeColor="background1"/>
        <w:insideV w:val="single" w:sz="4" w:space="0" w:color="FFFFFF" w:themeColor="background1"/>
      </w:tblBorders>
    </w:tblPr>
    <w:tcPr>
      <w:shd w:val="clear" w:color="auto" w:fill="EEF9FD" w:themeFill="accent2" w:themeFillTint="19"/>
    </w:tcPr>
    <w:tblStylePr w:type="firstRow">
      <w:rPr>
        <w:b/>
        <w:bCs/>
      </w:rPr>
      <w:tblPr/>
      <w:tcPr>
        <w:tcBorders>
          <w:top w:val="nil"/>
          <w:left w:val="nil"/>
          <w:bottom w:val="single" w:sz="24" w:space="0" w:color="5BC5E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685AC" w:themeFill="accent2" w:themeFillShade="99"/>
      </w:tcPr>
    </w:tblStylePr>
    <w:tblStylePr w:type="firstCol">
      <w:rPr>
        <w:color w:val="FFFFFF" w:themeColor="background1"/>
      </w:rPr>
      <w:tblPr/>
      <w:tcPr>
        <w:tcBorders>
          <w:top w:val="nil"/>
          <w:left w:val="nil"/>
          <w:bottom w:val="nil"/>
          <w:right w:val="nil"/>
          <w:insideH w:val="single" w:sz="4" w:space="0" w:color="1685AC" w:themeColor="accent2" w:themeShade="99"/>
          <w:insideV w:val="nil"/>
        </w:tcBorders>
        <w:shd w:val="clear" w:color="auto" w:fill="1685A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685AC" w:themeFill="accent2" w:themeFillShade="99"/>
      </w:tcPr>
    </w:tblStylePr>
    <w:tblStylePr w:type="band1Vert">
      <w:tblPr/>
      <w:tcPr>
        <w:shd w:val="clear" w:color="auto" w:fill="BDE7F6" w:themeFill="accent2" w:themeFillTint="66"/>
      </w:tcPr>
    </w:tblStylePr>
    <w:tblStylePr w:type="band1Horz">
      <w:tblPr/>
      <w:tcPr>
        <w:shd w:val="clear" w:color="auto" w:fill="ADE2F4"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FDCE53" w:themeColor="accent4"/>
        <w:left w:val="single" w:sz="4" w:space="0" w:color="DE7A22" w:themeColor="accent3"/>
        <w:bottom w:val="single" w:sz="4" w:space="0" w:color="DE7A22" w:themeColor="accent3"/>
        <w:right w:val="single" w:sz="4" w:space="0" w:color="DE7A22" w:themeColor="accent3"/>
        <w:insideH w:val="single" w:sz="4" w:space="0" w:color="FFFFFF" w:themeColor="background1"/>
        <w:insideV w:val="single" w:sz="4" w:space="0" w:color="FFFFFF" w:themeColor="background1"/>
      </w:tblBorders>
    </w:tblPr>
    <w:tcPr>
      <w:shd w:val="clear" w:color="auto" w:fill="FBF1E9" w:themeFill="accent3" w:themeFillTint="19"/>
    </w:tcPr>
    <w:tblStylePr w:type="firstRow">
      <w:rPr>
        <w:b/>
        <w:bCs/>
      </w:rPr>
      <w:tblPr/>
      <w:tcPr>
        <w:tcBorders>
          <w:top w:val="nil"/>
          <w:left w:val="nil"/>
          <w:bottom w:val="single" w:sz="24" w:space="0" w:color="FDCE5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54814" w:themeFill="accent3" w:themeFillShade="99"/>
      </w:tcPr>
    </w:tblStylePr>
    <w:tblStylePr w:type="firstCol">
      <w:rPr>
        <w:color w:val="FFFFFF" w:themeColor="background1"/>
      </w:rPr>
      <w:tblPr/>
      <w:tcPr>
        <w:tcBorders>
          <w:top w:val="nil"/>
          <w:left w:val="nil"/>
          <w:bottom w:val="nil"/>
          <w:right w:val="nil"/>
          <w:insideH w:val="single" w:sz="4" w:space="0" w:color="854814" w:themeColor="accent3" w:themeShade="99"/>
          <w:insideV w:val="nil"/>
        </w:tcBorders>
        <w:shd w:val="clear" w:color="auto" w:fill="854814"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54814" w:themeFill="accent3" w:themeFillShade="99"/>
      </w:tcPr>
    </w:tblStylePr>
    <w:tblStylePr w:type="band1Vert">
      <w:tblPr/>
      <w:tcPr>
        <w:shd w:val="clear" w:color="auto" w:fill="F1C9A6" w:themeFill="accent3" w:themeFillTint="66"/>
      </w:tcPr>
    </w:tblStylePr>
    <w:tblStylePr w:type="band1Horz">
      <w:tblPr/>
      <w:tcPr>
        <w:shd w:val="clear" w:color="auto" w:fill="EEBC90" w:themeFill="accent3" w:themeFillTint="7F"/>
      </w:tcPr>
    </w:tblStylePr>
  </w:style>
  <w:style w:type="table" w:styleId="ColorfulShading-Accent4">
    <w:name w:val="Colorful Shading Accent 4"/>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DE7A22" w:themeColor="accent3"/>
        <w:left w:val="single" w:sz="4" w:space="0" w:color="FDCE53" w:themeColor="accent4"/>
        <w:bottom w:val="single" w:sz="4" w:space="0" w:color="FDCE53" w:themeColor="accent4"/>
        <w:right w:val="single" w:sz="4" w:space="0" w:color="FDCE53" w:themeColor="accent4"/>
        <w:insideH w:val="single" w:sz="4" w:space="0" w:color="FFFFFF" w:themeColor="background1"/>
        <w:insideV w:val="single" w:sz="4" w:space="0" w:color="FFFFFF" w:themeColor="background1"/>
      </w:tblBorders>
    </w:tblPr>
    <w:tcPr>
      <w:shd w:val="clear" w:color="auto" w:fill="FEFAED" w:themeFill="accent4" w:themeFillTint="19"/>
    </w:tcPr>
    <w:tblStylePr w:type="firstRow">
      <w:rPr>
        <w:b/>
        <w:bCs/>
      </w:rPr>
      <w:tblPr/>
      <w:tcPr>
        <w:tcBorders>
          <w:top w:val="nil"/>
          <w:left w:val="nil"/>
          <w:bottom w:val="single" w:sz="24" w:space="0" w:color="DE7A2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69002" w:themeFill="accent4" w:themeFillShade="99"/>
      </w:tcPr>
    </w:tblStylePr>
    <w:tblStylePr w:type="firstCol">
      <w:rPr>
        <w:color w:val="FFFFFF" w:themeColor="background1"/>
      </w:rPr>
      <w:tblPr/>
      <w:tcPr>
        <w:tcBorders>
          <w:top w:val="nil"/>
          <w:left w:val="nil"/>
          <w:bottom w:val="nil"/>
          <w:right w:val="nil"/>
          <w:insideH w:val="single" w:sz="4" w:space="0" w:color="C69002" w:themeColor="accent4" w:themeShade="99"/>
          <w:insideV w:val="nil"/>
        </w:tcBorders>
        <w:shd w:val="clear" w:color="auto" w:fill="C6900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C69002" w:themeFill="accent4" w:themeFillShade="99"/>
      </w:tcPr>
    </w:tblStylePr>
    <w:tblStylePr w:type="band1Vert">
      <w:tblPr/>
      <w:tcPr>
        <w:shd w:val="clear" w:color="auto" w:fill="FEEBBA" w:themeFill="accent4" w:themeFillTint="66"/>
      </w:tcPr>
    </w:tblStylePr>
    <w:tblStylePr w:type="band1Horz">
      <w:tblPr/>
      <w:tcPr>
        <w:shd w:val="clear" w:color="auto" w:fill="FEE6A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0480A8" w:themeColor="accent6"/>
        <w:left w:val="single" w:sz="4" w:space="0" w:color="006464" w:themeColor="accent5"/>
        <w:bottom w:val="single" w:sz="4" w:space="0" w:color="006464" w:themeColor="accent5"/>
        <w:right w:val="single" w:sz="4" w:space="0" w:color="006464" w:themeColor="accent5"/>
        <w:insideH w:val="single" w:sz="4" w:space="0" w:color="FFFFFF" w:themeColor="background1"/>
        <w:insideV w:val="single" w:sz="4" w:space="0" w:color="FFFFFF" w:themeColor="background1"/>
      </w:tblBorders>
    </w:tblPr>
    <w:tcPr>
      <w:shd w:val="clear" w:color="auto" w:fill="D6FFFF" w:themeFill="accent5" w:themeFillTint="19"/>
    </w:tcPr>
    <w:tblStylePr w:type="firstRow">
      <w:rPr>
        <w:b/>
        <w:bCs/>
      </w:rPr>
      <w:tblPr/>
      <w:tcPr>
        <w:tcBorders>
          <w:top w:val="nil"/>
          <w:left w:val="nil"/>
          <w:bottom w:val="single" w:sz="24" w:space="0" w:color="0480A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C3C" w:themeFill="accent5" w:themeFillShade="99"/>
      </w:tcPr>
    </w:tblStylePr>
    <w:tblStylePr w:type="firstCol">
      <w:rPr>
        <w:color w:val="FFFFFF" w:themeColor="background1"/>
      </w:rPr>
      <w:tblPr/>
      <w:tcPr>
        <w:tcBorders>
          <w:top w:val="nil"/>
          <w:left w:val="nil"/>
          <w:bottom w:val="nil"/>
          <w:right w:val="nil"/>
          <w:insideH w:val="single" w:sz="4" w:space="0" w:color="003C3C" w:themeColor="accent5" w:themeShade="99"/>
          <w:insideV w:val="nil"/>
        </w:tcBorders>
        <w:shd w:val="clear" w:color="auto" w:fill="003C3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3C3C" w:themeFill="accent5" w:themeFillShade="99"/>
      </w:tcPr>
    </w:tblStylePr>
    <w:tblStylePr w:type="band1Vert">
      <w:tblPr/>
      <w:tcPr>
        <w:shd w:val="clear" w:color="auto" w:fill="5BFFFF" w:themeFill="accent5" w:themeFillTint="66"/>
      </w:tcPr>
    </w:tblStylePr>
    <w:tblStylePr w:type="band1Horz">
      <w:tblPr/>
      <w:tcPr>
        <w:shd w:val="clear" w:color="auto" w:fill="32FFF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006464" w:themeColor="accent5"/>
        <w:left w:val="single" w:sz="4" w:space="0" w:color="0480A8" w:themeColor="accent6"/>
        <w:bottom w:val="single" w:sz="4" w:space="0" w:color="0480A8" w:themeColor="accent6"/>
        <w:right w:val="single" w:sz="4" w:space="0" w:color="0480A8" w:themeColor="accent6"/>
        <w:insideH w:val="single" w:sz="4" w:space="0" w:color="FFFFFF" w:themeColor="background1"/>
        <w:insideV w:val="single" w:sz="4" w:space="0" w:color="FFFFFF" w:themeColor="background1"/>
      </w:tblBorders>
    </w:tblPr>
    <w:tcPr>
      <w:shd w:val="clear" w:color="auto" w:fill="DEF6FE" w:themeFill="accent6" w:themeFillTint="19"/>
    </w:tcPr>
    <w:tblStylePr w:type="firstRow">
      <w:rPr>
        <w:b/>
        <w:bCs/>
      </w:rPr>
      <w:tblPr/>
      <w:tcPr>
        <w:tcBorders>
          <w:top w:val="nil"/>
          <w:left w:val="nil"/>
          <w:bottom w:val="single" w:sz="24" w:space="0" w:color="00646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24C64" w:themeFill="accent6" w:themeFillShade="99"/>
      </w:tcPr>
    </w:tblStylePr>
    <w:tblStylePr w:type="firstCol">
      <w:rPr>
        <w:color w:val="FFFFFF" w:themeColor="background1"/>
      </w:rPr>
      <w:tblPr/>
      <w:tcPr>
        <w:tcBorders>
          <w:top w:val="nil"/>
          <w:left w:val="nil"/>
          <w:bottom w:val="nil"/>
          <w:right w:val="nil"/>
          <w:insideH w:val="single" w:sz="4" w:space="0" w:color="024C64" w:themeColor="accent6" w:themeShade="99"/>
          <w:insideV w:val="nil"/>
        </w:tcBorders>
        <w:shd w:val="clear" w:color="auto" w:fill="024C6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24C64" w:themeFill="accent6" w:themeFillShade="99"/>
      </w:tcPr>
    </w:tblStylePr>
    <w:tblStylePr w:type="band1Vert">
      <w:tblPr/>
      <w:tcPr>
        <w:shd w:val="clear" w:color="auto" w:fill="7ADBFB" w:themeFill="accent6" w:themeFillTint="66"/>
      </w:tcPr>
    </w:tblStylePr>
    <w:tblStylePr w:type="band1Horz">
      <w:tblPr/>
      <w:tcPr>
        <w:shd w:val="clear" w:color="auto" w:fill="5AD3FB"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193C5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1D2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22C43"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22C43" w:themeFill="accent1" w:themeFillShade="BF"/>
      </w:tcPr>
    </w:tblStylePr>
    <w:tblStylePr w:type="band1Vert">
      <w:tblPr/>
      <w:tcPr>
        <w:tcBorders>
          <w:top w:val="nil"/>
          <w:left w:val="nil"/>
          <w:bottom w:val="nil"/>
          <w:right w:val="nil"/>
          <w:insideH w:val="nil"/>
          <w:insideV w:val="nil"/>
        </w:tcBorders>
        <w:shd w:val="clear" w:color="auto" w:fill="122C43" w:themeFill="accent1" w:themeFillShade="BF"/>
      </w:tcPr>
    </w:tblStylePr>
    <w:tblStylePr w:type="band1Horz">
      <w:tblPr/>
      <w:tcPr>
        <w:tcBorders>
          <w:top w:val="nil"/>
          <w:left w:val="nil"/>
          <w:bottom w:val="nil"/>
          <w:right w:val="nil"/>
          <w:insideH w:val="nil"/>
          <w:insideV w:val="nil"/>
        </w:tcBorders>
        <w:shd w:val="clear" w:color="auto" w:fill="122C43" w:themeFill="accent1" w:themeFillShade="BF"/>
      </w:tcPr>
    </w:tblStylePr>
  </w:style>
  <w:style w:type="table" w:styleId="DarkList-Accent2">
    <w:name w:val="Dark List Accent 2"/>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5BC5EA"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26E8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1BA6D7"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1BA6D7" w:themeFill="accent2" w:themeFillShade="BF"/>
      </w:tcPr>
    </w:tblStylePr>
    <w:tblStylePr w:type="band1Vert">
      <w:tblPr/>
      <w:tcPr>
        <w:tcBorders>
          <w:top w:val="nil"/>
          <w:left w:val="nil"/>
          <w:bottom w:val="nil"/>
          <w:right w:val="nil"/>
          <w:insideH w:val="nil"/>
          <w:insideV w:val="nil"/>
        </w:tcBorders>
        <w:shd w:val="clear" w:color="auto" w:fill="1BA6D7" w:themeFill="accent2" w:themeFillShade="BF"/>
      </w:tcPr>
    </w:tblStylePr>
    <w:tblStylePr w:type="band1Horz">
      <w:tblPr/>
      <w:tcPr>
        <w:tcBorders>
          <w:top w:val="nil"/>
          <w:left w:val="nil"/>
          <w:bottom w:val="nil"/>
          <w:right w:val="nil"/>
          <w:insideH w:val="nil"/>
          <w:insideV w:val="nil"/>
        </w:tcBorders>
        <w:shd w:val="clear" w:color="auto" w:fill="1BA6D7" w:themeFill="accent2" w:themeFillShade="BF"/>
      </w:tcPr>
    </w:tblStylePr>
  </w:style>
  <w:style w:type="table" w:styleId="DarkList-Accent3">
    <w:name w:val="Dark List Accent 3"/>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DE7A2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3C1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65B1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65B19" w:themeFill="accent3" w:themeFillShade="BF"/>
      </w:tcPr>
    </w:tblStylePr>
    <w:tblStylePr w:type="band1Vert">
      <w:tblPr/>
      <w:tcPr>
        <w:tcBorders>
          <w:top w:val="nil"/>
          <w:left w:val="nil"/>
          <w:bottom w:val="nil"/>
          <w:right w:val="nil"/>
          <w:insideH w:val="nil"/>
          <w:insideV w:val="nil"/>
        </w:tcBorders>
        <w:shd w:val="clear" w:color="auto" w:fill="A65B19" w:themeFill="accent3" w:themeFillShade="BF"/>
      </w:tcPr>
    </w:tblStylePr>
    <w:tblStylePr w:type="band1Horz">
      <w:tblPr/>
      <w:tcPr>
        <w:tcBorders>
          <w:top w:val="nil"/>
          <w:left w:val="nil"/>
          <w:bottom w:val="nil"/>
          <w:right w:val="nil"/>
          <w:insideH w:val="nil"/>
          <w:insideV w:val="nil"/>
        </w:tcBorders>
        <w:shd w:val="clear" w:color="auto" w:fill="A65B19" w:themeFill="accent3" w:themeFillShade="BF"/>
      </w:tcPr>
    </w:tblStylePr>
  </w:style>
  <w:style w:type="table" w:styleId="DarkList-Accent4">
    <w:name w:val="Dark List Accent 4"/>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FDCE5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5770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F8B403"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F8B403" w:themeFill="accent4" w:themeFillShade="BF"/>
      </w:tcPr>
    </w:tblStylePr>
    <w:tblStylePr w:type="band1Vert">
      <w:tblPr/>
      <w:tcPr>
        <w:tcBorders>
          <w:top w:val="nil"/>
          <w:left w:val="nil"/>
          <w:bottom w:val="nil"/>
          <w:right w:val="nil"/>
          <w:insideH w:val="nil"/>
          <w:insideV w:val="nil"/>
        </w:tcBorders>
        <w:shd w:val="clear" w:color="auto" w:fill="F8B403" w:themeFill="accent4" w:themeFillShade="BF"/>
      </w:tcPr>
    </w:tblStylePr>
    <w:tblStylePr w:type="band1Horz">
      <w:tblPr/>
      <w:tcPr>
        <w:tcBorders>
          <w:top w:val="nil"/>
          <w:left w:val="nil"/>
          <w:bottom w:val="nil"/>
          <w:right w:val="nil"/>
          <w:insideH w:val="nil"/>
          <w:insideV w:val="nil"/>
        </w:tcBorders>
        <w:shd w:val="clear" w:color="auto" w:fill="F8B403" w:themeFill="accent4" w:themeFillShade="BF"/>
      </w:tcPr>
    </w:tblStylePr>
  </w:style>
  <w:style w:type="table" w:styleId="DarkList-Accent5">
    <w:name w:val="Dark List Accent 5"/>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00646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13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4A4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4A4A" w:themeFill="accent5" w:themeFillShade="BF"/>
      </w:tcPr>
    </w:tblStylePr>
    <w:tblStylePr w:type="band1Vert">
      <w:tblPr/>
      <w:tcPr>
        <w:tcBorders>
          <w:top w:val="nil"/>
          <w:left w:val="nil"/>
          <w:bottom w:val="nil"/>
          <w:right w:val="nil"/>
          <w:insideH w:val="nil"/>
          <w:insideV w:val="nil"/>
        </w:tcBorders>
        <w:shd w:val="clear" w:color="auto" w:fill="004A4A" w:themeFill="accent5" w:themeFillShade="BF"/>
      </w:tcPr>
    </w:tblStylePr>
    <w:tblStylePr w:type="band1Horz">
      <w:tblPr/>
      <w:tcPr>
        <w:tcBorders>
          <w:top w:val="nil"/>
          <w:left w:val="nil"/>
          <w:bottom w:val="nil"/>
          <w:right w:val="nil"/>
          <w:insideH w:val="nil"/>
          <w:insideV w:val="nil"/>
        </w:tcBorders>
        <w:shd w:val="clear" w:color="auto" w:fill="004A4A" w:themeFill="accent5" w:themeFillShade="BF"/>
      </w:tcPr>
    </w:tblStylePr>
  </w:style>
  <w:style w:type="table" w:styleId="DarkList-Accent6">
    <w:name w:val="Dark List Accent 6"/>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0480A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3F5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35F7D"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35F7D" w:themeFill="accent6" w:themeFillShade="BF"/>
      </w:tcPr>
    </w:tblStylePr>
    <w:tblStylePr w:type="band1Vert">
      <w:tblPr/>
      <w:tcPr>
        <w:tcBorders>
          <w:top w:val="nil"/>
          <w:left w:val="nil"/>
          <w:bottom w:val="nil"/>
          <w:right w:val="nil"/>
          <w:insideH w:val="nil"/>
          <w:insideV w:val="nil"/>
        </w:tcBorders>
        <w:shd w:val="clear" w:color="auto" w:fill="035F7D" w:themeFill="accent6" w:themeFillShade="BF"/>
      </w:tcPr>
    </w:tblStylePr>
    <w:tblStylePr w:type="band1Horz">
      <w:tblPr/>
      <w:tcPr>
        <w:tcBorders>
          <w:top w:val="nil"/>
          <w:left w:val="nil"/>
          <w:bottom w:val="nil"/>
          <w:right w:val="nil"/>
          <w:insideH w:val="nil"/>
          <w:insideV w:val="nil"/>
        </w:tcBorders>
        <w:shd w:val="clear" w:color="auto" w:fill="035F7D" w:themeFill="accent6" w:themeFillShade="BF"/>
      </w:tcPr>
    </w:tblStylePr>
  </w:style>
  <w:style w:type="table" w:styleId="GridTable1Light-Accent2">
    <w:name w:val="Grid Table 1 Light Accent 2"/>
    <w:basedOn w:val="TableNormal"/>
    <w:uiPriority w:val="46"/>
    <w:rsid w:val="000842CE"/>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rPr>
      <w:tblPr/>
      <w:tcPr>
        <w:tcBorders>
          <w:bottom w:val="single" w:sz="12" w:space="0" w:color="5BC5EA" w:themeColor="accent2"/>
        </w:tcBorders>
      </w:tcPr>
    </w:tblStylePr>
    <w:tblStylePr w:type="lastRow">
      <w:rPr>
        <w:b/>
        <w:bCs/>
      </w:rPr>
      <w:tblPr/>
      <w:tcPr>
        <w:tcBorders>
          <w:top w:val="double" w:sz="2" w:space="0" w:color="5BC5EA" w:themeColor="accent2"/>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842CE"/>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rPr>
      <w:tblPr/>
      <w:tcPr>
        <w:tcBorders>
          <w:bottom w:val="single" w:sz="12" w:space="0" w:color="DE7A22" w:themeColor="accent3"/>
        </w:tcBorders>
      </w:tcPr>
    </w:tblStylePr>
    <w:tblStylePr w:type="lastRow">
      <w:rPr>
        <w:b/>
        <w:bCs/>
      </w:rPr>
      <w:tblPr/>
      <w:tcPr>
        <w:tcBorders>
          <w:top w:val="double" w:sz="2" w:space="0" w:color="DE7A22" w:themeColor="accent3"/>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842CE"/>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rPr>
      <w:tblPr/>
      <w:tcPr>
        <w:tcBorders>
          <w:bottom w:val="single" w:sz="12" w:space="0" w:color="FDCE53" w:themeColor="accent4"/>
        </w:tcBorders>
      </w:tcPr>
    </w:tblStylePr>
    <w:tblStylePr w:type="lastRow">
      <w:rPr>
        <w:b/>
        <w:bCs/>
      </w:rPr>
      <w:tblPr/>
      <w:tcPr>
        <w:tcBorders>
          <w:top w:val="double" w:sz="2" w:space="0" w:color="FDCE53" w:themeColor="accent4"/>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842CE"/>
    <w:pPr>
      <w:spacing w:after="0" w:line="240" w:lineRule="auto"/>
    </w:pPr>
    <w:tblPr>
      <w:tblStyleRowBandSize w:val="1"/>
      <w:tblStyleColBandSize w:val="1"/>
      <w:tblBorders>
        <w:top w:val="single" w:sz="4" w:space="0" w:color="008C8C" w:themeColor="accent5" w:themeTint="E6"/>
        <w:left w:val="single" w:sz="4" w:space="0" w:color="008C8C" w:themeColor="accent5" w:themeTint="E6"/>
        <w:bottom w:val="single" w:sz="4" w:space="0" w:color="008C8C" w:themeColor="accent5" w:themeTint="E6"/>
        <w:right w:val="single" w:sz="4" w:space="0" w:color="008C8C" w:themeColor="accent5" w:themeTint="E6"/>
        <w:insideH w:val="single" w:sz="4" w:space="0" w:color="008C8C" w:themeColor="accent5" w:themeTint="E6"/>
        <w:insideV w:val="single" w:sz="4" w:space="0" w:color="008C8C" w:themeColor="accent5" w:themeTint="E6"/>
      </w:tblBorders>
      <w:tblCellMar>
        <w:top w:w="85" w:type="dxa"/>
        <w:bottom w:w="85" w:type="dxa"/>
      </w:tblCellMar>
    </w:tblPr>
    <w:tblStylePr w:type="firstRow">
      <w:rPr>
        <w:b/>
        <w:bCs/>
      </w:rPr>
      <w:tblPr/>
      <w:tcPr>
        <w:tcBorders>
          <w:bottom w:val="single" w:sz="12" w:space="0" w:color="008C8C" w:themeColor="accent5" w:themeTint="E6"/>
        </w:tcBorders>
      </w:tcPr>
    </w:tblStylePr>
    <w:tblStylePr w:type="lastRow">
      <w:rPr>
        <w:b/>
        <w:bCs/>
      </w:rPr>
      <w:tblPr/>
      <w:tcPr>
        <w:tcBorders>
          <w:top w:val="double" w:sz="2" w:space="0" w:color="008C8C" w:themeColor="accent5" w:themeTint="E6"/>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842CE"/>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rPr>
      <w:tblPr/>
      <w:tcPr>
        <w:tcBorders>
          <w:bottom w:val="single" w:sz="12" w:space="0" w:color="0480A8" w:themeColor="accent6"/>
        </w:tcBorders>
      </w:tcPr>
    </w:tblStylePr>
    <w:tblStylePr w:type="lastRow">
      <w:rPr>
        <w:b/>
        <w:bCs/>
      </w:rPr>
      <w:tblPr/>
      <w:tcPr>
        <w:tcBorders>
          <w:top w:val="double" w:sz="2" w:space="0" w:color="0480A8" w:themeColor="accent6"/>
        </w:tcBorders>
      </w:tcPr>
    </w:tblStylePr>
    <w:tblStylePr w:type="firstCol">
      <w:rPr>
        <w:b/>
        <w:bCs/>
      </w:rPr>
    </w:tblStylePr>
    <w:tblStylePr w:type="lastCol">
      <w:rPr>
        <w:b/>
        <w:bCs/>
      </w:rPr>
    </w:tblStylePr>
  </w:style>
  <w:style w:type="table" w:styleId="GridTable2">
    <w:name w:val="Grid Table 2"/>
    <w:basedOn w:val="TableNormal"/>
    <w:uiPriority w:val="47"/>
    <w:rsid w:val="000842C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85" w:type="dxa"/>
        <w:bottom w:w="85"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842CE"/>
    <w:pPr>
      <w:spacing w:after="0" w:line="240" w:lineRule="auto"/>
    </w:pPr>
    <w:tblPr>
      <w:tblStyleRowBandSize w:val="1"/>
      <w:tblStyleColBandSize w:val="1"/>
      <w:tblBorders>
        <w:top w:val="single" w:sz="2" w:space="0" w:color="458DCB" w:themeColor="accent1" w:themeTint="99"/>
        <w:bottom w:val="single" w:sz="2" w:space="0" w:color="458DCB" w:themeColor="accent1" w:themeTint="99"/>
        <w:insideH w:val="single" w:sz="2" w:space="0" w:color="458DCB" w:themeColor="accent1" w:themeTint="99"/>
        <w:insideV w:val="single" w:sz="2" w:space="0" w:color="458DCB" w:themeColor="accent1" w:themeTint="99"/>
      </w:tblBorders>
      <w:tblCellMar>
        <w:top w:w="85" w:type="dxa"/>
        <w:bottom w:w="85" w:type="dxa"/>
      </w:tblCellMar>
    </w:tblPr>
    <w:tblStylePr w:type="firstRow">
      <w:rPr>
        <w:b/>
        <w:bCs/>
      </w:rPr>
      <w:tblPr/>
      <w:tcPr>
        <w:tcBorders>
          <w:top w:val="nil"/>
          <w:bottom w:val="single" w:sz="12" w:space="0" w:color="458DCB" w:themeColor="accent1" w:themeTint="99"/>
          <w:insideH w:val="nil"/>
          <w:insideV w:val="nil"/>
        </w:tcBorders>
        <w:shd w:val="clear" w:color="auto" w:fill="FFFFFF" w:themeFill="background1"/>
      </w:tcPr>
    </w:tblStylePr>
    <w:tblStylePr w:type="lastRow">
      <w:rPr>
        <w:b/>
        <w:bCs/>
      </w:rPr>
      <w:tblPr/>
      <w:tcPr>
        <w:tcBorders>
          <w:top w:val="double" w:sz="2" w:space="0" w:color="458DC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GridTable2-Accent2">
    <w:name w:val="Grid Table 2 Accent 2"/>
    <w:basedOn w:val="TableNormal"/>
    <w:uiPriority w:val="47"/>
    <w:rsid w:val="000842CE"/>
    <w:pPr>
      <w:spacing w:after="0" w:line="240" w:lineRule="auto"/>
    </w:pPr>
    <w:tblPr>
      <w:tblStyleRowBandSize w:val="1"/>
      <w:tblStyleColBandSize w:val="1"/>
      <w:tblBorders>
        <w:top w:val="single" w:sz="2" w:space="0" w:color="5BC5EA" w:themeColor="accent2"/>
        <w:bottom w:val="single" w:sz="2" w:space="0" w:color="5BC5EA" w:themeColor="accent2"/>
        <w:insideH w:val="single" w:sz="2" w:space="0" w:color="5BC5EA" w:themeColor="accent2"/>
        <w:insideV w:val="single" w:sz="2" w:space="0" w:color="5BC5EA" w:themeColor="accent2"/>
      </w:tblBorders>
      <w:tblCellMar>
        <w:top w:w="85" w:type="dxa"/>
        <w:bottom w:w="85" w:type="dxa"/>
      </w:tblCellMar>
    </w:tblPr>
    <w:tblStylePr w:type="firstRow">
      <w:rPr>
        <w:b/>
        <w:bCs/>
      </w:rPr>
      <w:tblPr/>
      <w:tcPr>
        <w:tcBorders>
          <w:top w:val="nil"/>
          <w:bottom w:val="single" w:sz="12" w:space="0" w:color="5BC5EA" w:themeColor="accent2"/>
          <w:insideH w:val="nil"/>
          <w:insideV w:val="nil"/>
        </w:tcBorders>
        <w:shd w:val="clear" w:color="auto" w:fill="FFFFFF" w:themeFill="background1"/>
      </w:tcPr>
    </w:tblStylePr>
    <w:tblStylePr w:type="lastRow">
      <w:rPr>
        <w:b/>
        <w:bCs/>
      </w:rPr>
      <w:tblPr/>
      <w:tcPr>
        <w:tcBorders>
          <w:top w:val="double" w:sz="2" w:space="0" w:color="5BC5EA" w:themeColor="accent2"/>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GridTable2-Accent3">
    <w:name w:val="Grid Table 2 Accent 3"/>
    <w:basedOn w:val="TableNormal"/>
    <w:uiPriority w:val="47"/>
    <w:rsid w:val="000842CE"/>
    <w:pPr>
      <w:spacing w:after="0" w:line="240" w:lineRule="auto"/>
    </w:pPr>
    <w:tblPr>
      <w:tblStyleRowBandSize w:val="1"/>
      <w:tblStyleColBandSize w:val="1"/>
      <w:tblBorders>
        <w:top w:val="single" w:sz="2" w:space="0" w:color="DE7A22" w:themeColor="accent3"/>
        <w:bottom w:val="single" w:sz="2" w:space="0" w:color="DE7A22" w:themeColor="accent3"/>
        <w:insideH w:val="single" w:sz="2" w:space="0" w:color="DE7A22" w:themeColor="accent3"/>
        <w:insideV w:val="single" w:sz="2" w:space="0" w:color="DE7A22" w:themeColor="accent3"/>
      </w:tblBorders>
      <w:tblCellMar>
        <w:top w:w="85" w:type="dxa"/>
        <w:bottom w:w="85" w:type="dxa"/>
      </w:tblCellMar>
    </w:tblPr>
    <w:tblStylePr w:type="firstRow">
      <w:rPr>
        <w:b/>
        <w:bCs/>
      </w:rPr>
      <w:tblPr/>
      <w:tcPr>
        <w:tcBorders>
          <w:top w:val="nil"/>
          <w:bottom w:val="single" w:sz="12" w:space="0" w:color="DE7A22" w:themeColor="accent3"/>
          <w:insideH w:val="nil"/>
          <w:insideV w:val="nil"/>
        </w:tcBorders>
        <w:shd w:val="clear" w:color="auto" w:fill="FFFFFF" w:themeFill="background1"/>
      </w:tcPr>
    </w:tblStylePr>
    <w:tblStylePr w:type="lastRow">
      <w:rPr>
        <w:b/>
        <w:bCs/>
      </w:rPr>
      <w:tblPr/>
      <w:tcPr>
        <w:tcBorders>
          <w:top w:val="double" w:sz="2" w:space="0" w:color="DE7A22" w:themeColor="accent3"/>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GridTable2-Accent4">
    <w:name w:val="Grid Table 2 Accent 4"/>
    <w:basedOn w:val="TableNormal"/>
    <w:uiPriority w:val="47"/>
    <w:rsid w:val="000842CE"/>
    <w:pPr>
      <w:spacing w:after="0" w:line="240" w:lineRule="auto"/>
    </w:pPr>
    <w:tblPr>
      <w:tblStyleRowBandSize w:val="1"/>
      <w:tblStyleColBandSize w:val="1"/>
      <w:tblBorders>
        <w:top w:val="single" w:sz="2" w:space="0" w:color="FDCE53" w:themeColor="accent4"/>
        <w:bottom w:val="single" w:sz="2" w:space="0" w:color="FDCE53" w:themeColor="accent4"/>
        <w:insideH w:val="single" w:sz="2" w:space="0" w:color="FDCE53" w:themeColor="accent4"/>
        <w:insideV w:val="single" w:sz="2" w:space="0" w:color="FDCE53" w:themeColor="accent4"/>
      </w:tblBorders>
      <w:tblCellMar>
        <w:top w:w="85" w:type="dxa"/>
        <w:bottom w:w="85" w:type="dxa"/>
      </w:tblCellMar>
    </w:tblPr>
    <w:tblStylePr w:type="firstRow">
      <w:rPr>
        <w:b/>
        <w:bCs/>
      </w:rPr>
      <w:tblPr/>
      <w:tcPr>
        <w:tcBorders>
          <w:top w:val="nil"/>
          <w:bottom w:val="single" w:sz="12" w:space="0" w:color="FDCE53" w:themeColor="accent4"/>
          <w:insideH w:val="nil"/>
          <w:insideV w:val="nil"/>
        </w:tcBorders>
        <w:shd w:val="clear" w:color="auto" w:fill="FFFFFF" w:themeFill="background1"/>
      </w:tcPr>
    </w:tblStylePr>
    <w:tblStylePr w:type="lastRow">
      <w:rPr>
        <w:b/>
        <w:bCs/>
      </w:rPr>
      <w:tblPr/>
      <w:tcPr>
        <w:tcBorders>
          <w:top w:val="double" w:sz="2" w:space="0" w:color="FDCE53" w:themeColor="accent4"/>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GridTable2-Accent5">
    <w:name w:val="Grid Table 2 Accent 5"/>
    <w:basedOn w:val="TableNormal"/>
    <w:uiPriority w:val="47"/>
    <w:rsid w:val="000842CE"/>
    <w:pPr>
      <w:spacing w:after="0" w:line="240" w:lineRule="auto"/>
    </w:pPr>
    <w:tblPr>
      <w:tblStyleRowBandSize w:val="1"/>
      <w:tblStyleColBandSize w:val="1"/>
      <w:tblBorders>
        <w:top w:val="single" w:sz="2" w:space="0" w:color="008C8C" w:themeColor="accent5" w:themeTint="E6"/>
        <w:bottom w:val="single" w:sz="2" w:space="0" w:color="008C8C" w:themeColor="accent5" w:themeTint="E6"/>
        <w:insideH w:val="single" w:sz="2" w:space="0" w:color="008C8C" w:themeColor="accent5" w:themeTint="E6"/>
        <w:insideV w:val="single" w:sz="2" w:space="0" w:color="008C8C" w:themeColor="accent5" w:themeTint="E6"/>
      </w:tblBorders>
      <w:tblCellMar>
        <w:top w:w="85" w:type="dxa"/>
        <w:bottom w:w="85" w:type="dxa"/>
      </w:tblCellMar>
    </w:tblPr>
    <w:tblStylePr w:type="firstRow">
      <w:rPr>
        <w:b/>
        <w:bCs/>
      </w:rPr>
      <w:tblPr/>
      <w:tcPr>
        <w:tcBorders>
          <w:top w:val="nil"/>
          <w:bottom w:val="single" w:sz="12" w:space="0" w:color="008C8C" w:themeColor="accent5" w:themeTint="E6"/>
          <w:insideH w:val="nil"/>
          <w:insideV w:val="nil"/>
        </w:tcBorders>
        <w:shd w:val="clear" w:color="auto" w:fill="FFFFFF" w:themeFill="background1"/>
      </w:tcPr>
    </w:tblStylePr>
    <w:tblStylePr w:type="lastRow">
      <w:rPr>
        <w:b/>
        <w:bCs/>
      </w:rPr>
      <w:tblPr/>
      <w:tcPr>
        <w:tcBorders>
          <w:top w:val="double" w:sz="2" w:space="0" w:color="008C8C" w:themeColor="accent5" w:themeTint="E6"/>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GridTable2-Accent6">
    <w:name w:val="Grid Table 2 Accent 6"/>
    <w:basedOn w:val="TableNormal"/>
    <w:uiPriority w:val="47"/>
    <w:rsid w:val="000842CE"/>
    <w:pPr>
      <w:spacing w:after="0" w:line="240" w:lineRule="auto"/>
    </w:pPr>
    <w:tblPr>
      <w:tblStyleRowBandSize w:val="1"/>
      <w:tblStyleColBandSize w:val="1"/>
      <w:tblBorders>
        <w:top w:val="single" w:sz="2" w:space="0" w:color="0480A8" w:themeColor="accent6"/>
        <w:bottom w:val="single" w:sz="2" w:space="0" w:color="0480A8" w:themeColor="accent6"/>
        <w:insideH w:val="single" w:sz="2" w:space="0" w:color="0480A8" w:themeColor="accent6"/>
        <w:insideV w:val="single" w:sz="2" w:space="0" w:color="0480A8" w:themeColor="accent6"/>
      </w:tblBorders>
      <w:tblCellMar>
        <w:top w:w="85" w:type="dxa"/>
        <w:bottom w:w="85" w:type="dxa"/>
      </w:tblCellMar>
    </w:tblPr>
    <w:tblStylePr w:type="firstRow">
      <w:rPr>
        <w:b/>
        <w:bCs/>
      </w:rPr>
      <w:tblPr/>
      <w:tcPr>
        <w:tcBorders>
          <w:top w:val="nil"/>
          <w:bottom w:val="single" w:sz="12" w:space="0" w:color="0480A8" w:themeColor="accent6"/>
          <w:insideH w:val="nil"/>
          <w:insideV w:val="nil"/>
        </w:tcBorders>
        <w:shd w:val="clear" w:color="auto" w:fill="FFFFFF" w:themeFill="background1"/>
      </w:tcPr>
    </w:tblStylePr>
    <w:tblStylePr w:type="lastRow">
      <w:rPr>
        <w:b/>
        <w:bCs/>
      </w:rPr>
      <w:tblPr/>
      <w:tcPr>
        <w:tcBorders>
          <w:top w:val="double" w:sz="2" w:space="0" w:color="0480A8" w:themeColor="accent6"/>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GridTable3">
    <w:name w:val="Grid Table 3"/>
    <w:basedOn w:val="TableNormal"/>
    <w:uiPriority w:val="48"/>
    <w:rsid w:val="000842C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842CE"/>
    <w:pPr>
      <w:spacing w:after="0" w:line="240" w:lineRule="auto"/>
    </w:pPr>
    <w:tblPr>
      <w:tblStyleRowBandSize w:val="1"/>
      <w:tblStyleColBandSize w:val="1"/>
      <w:tblBorders>
        <w:top w:val="single" w:sz="4" w:space="0" w:color="458DCB" w:themeColor="accent1" w:themeTint="99"/>
        <w:left w:val="single" w:sz="4" w:space="0" w:color="458DCB" w:themeColor="accent1" w:themeTint="99"/>
        <w:bottom w:val="single" w:sz="4" w:space="0" w:color="458DCB" w:themeColor="accent1" w:themeTint="99"/>
        <w:right w:val="single" w:sz="4" w:space="0" w:color="458DCB" w:themeColor="accent1" w:themeTint="99"/>
        <w:insideH w:val="single" w:sz="4" w:space="0" w:color="458DCB" w:themeColor="accent1" w:themeTint="99"/>
        <w:insideV w:val="single" w:sz="4" w:space="0" w:color="458DCB" w:themeColor="accent1" w:themeTint="99"/>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C1D9ED" w:themeFill="accent1" w:themeFillTint="33"/>
      </w:tcPr>
    </w:tblStylePr>
    <w:tblStylePr w:type="band1Horz">
      <w:tblPr/>
      <w:tcPr>
        <w:shd w:val="clear" w:color="auto" w:fill="C1D9ED" w:themeFill="accent1" w:themeFillTint="33"/>
      </w:tcPr>
    </w:tblStylePr>
    <w:tblStylePr w:type="neCell">
      <w:tblPr/>
      <w:tcPr>
        <w:tcBorders>
          <w:bottom w:val="single" w:sz="4" w:space="0" w:color="458DCB" w:themeColor="accent1" w:themeTint="99"/>
        </w:tcBorders>
      </w:tcPr>
    </w:tblStylePr>
    <w:tblStylePr w:type="nwCell">
      <w:tblPr/>
      <w:tcPr>
        <w:tcBorders>
          <w:bottom w:val="single" w:sz="4" w:space="0" w:color="458DCB" w:themeColor="accent1" w:themeTint="99"/>
        </w:tcBorders>
      </w:tcPr>
    </w:tblStylePr>
    <w:tblStylePr w:type="seCell">
      <w:tblPr/>
      <w:tcPr>
        <w:tcBorders>
          <w:top w:val="single" w:sz="4" w:space="0" w:color="458DCB" w:themeColor="accent1" w:themeTint="99"/>
        </w:tcBorders>
      </w:tcPr>
    </w:tblStylePr>
    <w:tblStylePr w:type="swCell">
      <w:tblPr/>
      <w:tcPr>
        <w:tcBorders>
          <w:top w:val="single" w:sz="4" w:space="0" w:color="458DCB" w:themeColor="accent1" w:themeTint="99"/>
        </w:tcBorders>
      </w:tcPr>
    </w:tblStylePr>
  </w:style>
  <w:style w:type="table" w:styleId="GridTable3-Accent2">
    <w:name w:val="Grid Table 3 Accent 2"/>
    <w:basedOn w:val="TableNormal"/>
    <w:uiPriority w:val="48"/>
    <w:rsid w:val="000842CE"/>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DEF3FA" w:themeFill="accent2" w:themeFillTint="33"/>
      </w:tcPr>
    </w:tblStylePr>
    <w:tblStylePr w:type="band1Horz">
      <w:tblPr/>
      <w:tcPr>
        <w:shd w:val="clear" w:color="auto" w:fill="DEF3FA" w:themeFill="accent2" w:themeFillTint="33"/>
      </w:tcPr>
    </w:tblStylePr>
    <w:tblStylePr w:type="neCell">
      <w:tblPr/>
      <w:tcPr>
        <w:tcBorders>
          <w:bottom w:val="single" w:sz="4" w:space="0" w:color="5BC5EA" w:themeColor="accent2"/>
        </w:tcBorders>
      </w:tcPr>
    </w:tblStylePr>
    <w:tblStylePr w:type="nwCell">
      <w:tblPr/>
      <w:tcPr>
        <w:tcBorders>
          <w:bottom w:val="single" w:sz="4" w:space="0" w:color="5BC5EA" w:themeColor="accent2"/>
        </w:tcBorders>
      </w:tcPr>
    </w:tblStylePr>
    <w:tblStylePr w:type="seCell">
      <w:tblPr/>
      <w:tcPr>
        <w:tcBorders>
          <w:top w:val="single" w:sz="4" w:space="0" w:color="5BC5EA" w:themeColor="accent2"/>
        </w:tcBorders>
      </w:tcPr>
    </w:tblStylePr>
    <w:tblStylePr w:type="swCell">
      <w:tblPr/>
      <w:tcPr>
        <w:tcBorders>
          <w:top w:val="single" w:sz="4" w:space="0" w:color="5BC5EA" w:themeColor="accent2"/>
        </w:tcBorders>
      </w:tcPr>
    </w:tblStylePr>
  </w:style>
  <w:style w:type="table" w:styleId="GridTable3-Accent3">
    <w:name w:val="Grid Table 3 Accent 3"/>
    <w:basedOn w:val="TableNormal"/>
    <w:uiPriority w:val="48"/>
    <w:rsid w:val="000842CE"/>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F8E4D2" w:themeFill="accent3" w:themeFillTint="33"/>
      </w:tcPr>
    </w:tblStylePr>
    <w:tblStylePr w:type="band1Horz">
      <w:tblPr/>
      <w:tcPr>
        <w:shd w:val="clear" w:color="auto" w:fill="F8E4D2" w:themeFill="accent3" w:themeFillTint="33"/>
      </w:tcPr>
    </w:tblStylePr>
    <w:tblStylePr w:type="neCell">
      <w:tblPr/>
      <w:tcPr>
        <w:tcBorders>
          <w:bottom w:val="single" w:sz="4" w:space="0" w:color="DE7A22" w:themeColor="accent3"/>
        </w:tcBorders>
      </w:tcPr>
    </w:tblStylePr>
    <w:tblStylePr w:type="nwCell">
      <w:tblPr/>
      <w:tcPr>
        <w:tcBorders>
          <w:bottom w:val="single" w:sz="4" w:space="0" w:color="DE7A22" w:themeColor="accent3"/>
        </w:tcBorders>
      </w:tcPr>
    </w:tblStylePr>
    <w:tblStylePr w:type="seCell">
      <w:tblPr/>
      <w:tcPr>
        <w:tcBorders>
          <w:top w:val="single" w:sz="4" w:space="0" w:color="DE7A22" w:themeColor="accent3"/>
        </w:tcBorders>
      </w:tcPr>
    </w:tblStylePr>
    <w:tblStylePr w:type="swCell">
      <w:tblPr/>
      <w:tcPr>
        <w:tcBorders>
          <w:top w:val="single" w:sz="4" w:space="0" w:color="DE7A22" w:themeColor="accent3"/>
        </w:tcBorders>
      </w:tcPr>
    </w:tblStylePr>
  </w:style>
  <w:style w:type="table" w:styleId="GridTable3-Accent4">
    <w:name w:val="Grid Table 3 Accent 4"/>
    <w:basedOn w:val="TableNormal"/>
    <w:uiPriority w:val="48"/>
    <w:rsid w:val="000842CE"/>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FEF5DC" w:themeFill="accent4" w:themeFillTint="33"/>
      </w:tcPr>
    </w:tblStylePr>
    <w:tblStylePr w:type="band1Horz">
      <w:tblPr/>
      <w:tcPr>
        <w:shd w:val="clear" w:color="auto" w:fill="FEF5DC" w:themeFill="accent4" w:themeFillTint="33"/>
      </w:tcPr>
    </w:tblStylePr>
    <w:tblStylePr w:type="neCell">
      <w:tblPr/>
      <w:tcPr>
        <w:tcBorders>
          <w:bottom w:val="single" w:sz="4" w:space="0" w:color="FDCE53" w:themeColor="accent4"/>
        </w:tcBorders>
      </w:tcPr>
    </w:tblStylePr>
    <w:tblStylePr w:type="nwCell">
      <w:tblPr/>
      <w:tcPr>
        <w:tcBorders>
          <w:bottom w:val="single" w:sz="4" w:space="0" w:color="FDCE53" w:themeColor="accent4"/>
        </w:tcBorders>
      </w:tcPr>
    </w:tblStylePr>
    <w:tblStylePr w:type="seCell">
      <w:tblPr/>
      <w:tcPr>
        <w:tcBorders>
          <w:top w:val="single" w:sz="4" w:space="0" w:color="FDCE53" w:themeColor="accent4"/>
        </w:tcBorders>
      </w:tcPr>
    </w:tblStylePr>
    <w:tblStylePr w:type="swCell">
      <w:tblPr/>
      <w:tcPr>
        <w:tcBorders>
          <w:top w:val="single" w:sz="4" w:space="0" w:color="FDCE53" w:themeColor="accent4"/>
        </w:tcBorders>
      </w:tcPr>
    </w:tblStylePr>
  </w:style>
  <w:style w:type="table" w:styleId="GridTable3-Accent5">
    <w:name w:val="Grid Table 3 Accent 5"/>
    <w:basedOn w:val="TableNormal"/>
    <w:uiPriority w:val="48"/>
    <w:rsid w:val="000842CE"/>
    <w:pPr>
      <w:spacing w:after="0" w:line="240" w:lineRule="auto"/>
    </w:p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insideV w:val="single" w:sz="4" w:space="0" w:color="006464" w:themeColor="accent5"/>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D5FFFF" w:themeFill="accent5" w:themeFillTint="1A"/>
      </w:tcPr>
    </w:tblStylePr>
    <w:tblStylePr w:type="band1Horz">
      <w:tblPr/>
      <w:tcPr>
        <w:shd w:val="clear" w:color="auto" w:fill="D5FFFF" w:themeFill="accent5" w:themeFillTint="1A"/>
      </w:tcPr>
    </w:tblStylePr>
    <w:tblStylePr w:type="neCell">
      <w:tblPr/>
      <w:tcPr>
        <w:tcBorders>
          <w:bottom w:val="single" w:sz="4" w:space="0" w:color="006464" w:themeColor="accent5"/>
        </w:tcBorders>
      </w:tcPr>
    </w:tblStylePr>
    <w:tblStylePr w:type="nwCell">
      <w:tblPr/>
      <w:tcPr>
        <w:tcBorders>
          <w:bottom w:val="single" w:sz="4" w:space="0" w:color="006464" w:themeColor="accent5"/>
        </w:tcBorders>
      </w:tcPr>
    </w:tblStylePr>
    <w:tblStylePr w:type="seCell">
      <w:tblPr/>
      <w:tcPr>
        <w:tcBorders>
          <w:top w:val="single" w:sz="4" w:space="0" w:color="006464" w:themeColor="accent5"/>
        </w:tcBorders>
      </w:tcPr>
    </w:tblStylePr>
    <w:tblStylePr w:type="swCell">
      <w:tblPr/>
      <w:tcPr>
        <w:tcBorders>
          <w:top w:val="single" w:sz="4" w:space="0" w:color="006464" w:themeColor="accent5"/>
        </w:tcBorders>
      </w:tcPr>
    </w:tblStylePr>
  </w:style>
  <w:style w:type="table" w:styleId="GridTable4">
    <w:name w:val="Grid Table 4"/>
    <w:basedOn w:val="TableNormal"/>
    <w:uiPriority w:val="49"/>
    <w:rsid w:val="000842C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85" w:type="dxa"/>
        <w:bottom w:w="85"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842CE"/>
    <w:pPr>
      <w:spacing w:after="0" w:line="240" w:lineRule="auto"/>
    </w:pPr>
    <w:tblPr>
      <w:tblStyleRowBandSize w:val="1"/>
      <w:tblStyleColBandSize w:val="1"/>
      <w:tblBorders>
        <w:top w:val="single" w:sz="4" w:space="0" w:color="193C5A" w:themeColor="accent1"/>
        <w:left w:val="single" w:sz="4" w:space="0" w:color="193C5A" w:themeColor="accent1"/>
        <w:bottom w:val="single" w:sz="4" w:space="0" w:color="193C5A" w:themeColor="accent1"/>
        <w:right w:val="single" w:sz="4" w:space="0" w:color="193C5A" w:themeColor="accent1"/>
        <w:insideH w:val="single" w:sz="4" w:space="0" w:color="193C5A" w:themeColor="accent1"/>
        <w:insideV w:val="single" w:sz="4" w:space="0" w:color="193C5A" w:themeColor="accent1"/>
      </w:tblBorders>
      <w:tblCellMar>
        <w:top w:w="85" w:type="dxa"/>
        <w:bottom w:w="85" w:type="dxa"/>
      </w:tblCellMar>
    </w:tblPr>
    <w:tblStylePr w:type="firstRow">
      <w:rPr>
        <w:b/>
        <w:bCs/>
        <w:color w:val="FFFFFF" w:themeColor="background1"/>
      </w:rPr>
      <w:tblPr/>
      <w:tcPr>
        <w:tcBorders>
          <w:top w:val="single" w:sz="4" w:space="0" w:color="193C5A" w:themeColor="accent1"/>
          <w:left w:val="single" w:sz="4" w:space="0" w:color="193C5A" w:themeColor="accent1"/>
          <w:bottom w:val="single" w:sz="4" w:space="0" w:color="193C5A" w:themeColor="accent1"/>
          <w:right w:val="single" w:sz="4" w:space="0" w:color="193C5A" w:themeColor="accent1"/>
          <w:insideH w:val="nil"/>
          <w:insideV w:val="nil"/>
        </w:tcBorders>
        <w:shd w:val="clear" w:color="auto" w:fill="193C5A" w:themeFill="accent1"/>
      </w:tcPr>
    </w:tblStylePr>
    <w:tblStylePr w:type="lastRow">
      <w:rPr>
        <w:b/>
        <w:bCs/>
      </w:rPr>
      <w:tblPr/>
      <w:tcPr>
        <w:tcBorders>
          <w:top w:val="double" w:sz="4" w:space="0" w:color="193C5A" w:themeColor="accent1"/>
        </w:tcBorders>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GridTable4-Accent2">
    <w:name w:val="Grid Table 4 Accent 2"/>
    <w:basedOn w:val="TableNormal"/>
    <w:uiPriority w:val="49"/>
    <w:rsid w:val="000842CE"/>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color w:val="000000" w:themeColor="text1"/>
      </w:rPr>
      <w:tblPr/>
      <w:tcPr>
        <w:tcBorders>
          <w:top w:val="single" w:sz="4" w:space="0" w:color="5BC5EA" w:themeColor="accent2"/>
          <w:left w:val="single" w:sz="4" w:space="0" w:color="5BC5EA" w:themeColor="accent2"/>
          <w:bottom w:val="single" w:sz="4" w:space="0" w:color="5BC5EA" w:themeColor="accent2"/>
          <w:right w:val="single" w:sz="4" w:space="0" w:color="5BC5EA" w:themeColor="accent2"/>
          <w:insideH w:val="nil"/>
          <w:insideV w:val="nil"/>
        </w:tcBorders>
        <w:shd w:val="clear" w:color="auto" w:fill="5BC5EA" w:themeFill="accent2"/>
      </w:tcPr>
    </w:tblStylePr>
    <w:tblStylePr w:type="lastRow">
      <w:rPr>
        <w:b/>
        <w:bCs/>
      </w:rPr>
      <w:tblPr/>
      <w:tcPr>
        <w:tcBorders>
          <w:top w:val="double" w:sz="4" w:space="0" w:color="5BC5EA" w:themeColor="accent2"/>
        </w:tcBorders>
      </w:tc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GridTable4-Accent3">
    <w:name w:val="Grid Table 4 Accent 3"/>
    <w:basedOn w:val="TableNormal"/>
    <w:uiPriority w:val="49"/>
    <w:rsid w:val="000842CE"/>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color w:val="000000" w:themeColor="text1"/>
      </w:rPr>
      <w:tblPr/>
      <w:tcPr>
        <w:tcBorders>
          <w:top w:val="single" w:sz="4" w:space="0" w:color="DE7A22" w:themeColor="accent3"/>
          <w:left w:val="single" w:sz="4" w:space="0" w:color="DE7A22" w:themeColor="accent3"/>
          <w:bottom w:val="single" w:sz="4" w:space="0" w:color="DE7A22" w:themeColor="accent3"/>
          <w:right w:val="single" w:sz="4" w:space="0" w:color="DE7A22" w:themeColor="accent3"/>
          <w:insideH w:val="nil"/>
          <w:insideV w:val="nil"/>
        </w:tcBorders>
        <w:shd w:val="clear" w:color="auto" w:fill="DE7A22" w:themeFill="accent3"/>
      </w:tcPr>
    </w:tblStylePr>
    <w:tblStylePr w:type="lastRow">
      <w:rPr>
        <w:b/>
        <w:bCs/>
      </w:rPr>
      <w:tblPr/>
      <w:tcPr>
        <w:tcBorders>
          <w:top w:val="double" w:sz="4" w:space="0" w:color="DE7A22" w:themeColor="accent3"/>
        </w:tcBorders>
      </w:tc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GridTable4-Accent4">
    <w:name w:val="Grid Table 4 Accent 4"/>
    <w:basedOn w:val="TableNormal"/>
    <w:uiPriority w:val="49"/>
    <w:rsid w:val="000842CE"/>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color w:val="000000" w:themeColor="text1"/>
      </w:rPr>
      <w:tblPr/>
      <w:tcPr>
        <w:tcBorders>
          <w:top w:val="single" w:sz="4" w:space="0" w:color="FDCE53" w:themeColor="accent4"/>
          <w:left w:val="single" w:sz="4" w:space="0" w:color="FDCE53" w:themeColor="accent4"/>
          <w:bottom w:val="single" w:sz="4" w:space="0" w:color="FDCE53" w:themeColor="accent4"/>
          <w:right w:val="single" w:sz="4" w:space="0" w:color="FDCE53" w:themeColor="accent4"/>
          <w:insideH w:val="nil"/>
          <w:insideV w:val="nil"/>
        </w:tcBorders>
        <w:shd w:val="clear" w:color="auto" w:fill="FDCE53" w:themeFill="accent4"/>
      </w:tcPr>
    </w:tblStylePr>
    <w:tblStylePr w:type="lastRow">
      <w:rPr>
        <w:b/>
        <w:bCs/>
      </w:rPr>
      <w:tblPr/>
      <w:tcPr>
        <w:tcBorders>
          <w:top w:val="double" w:sz="4" w:space="0" w:color="FDCE53" w:themeColor="accent4"/>
        </w:tcBorders>
      </w:tc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GridTable4-Accent5">
    <w:name w:val="Grid Table 4 Accent 5"/>
    <w:basedOn w:val="TableNormal"/>
    <w:uiPriority w:val="49"/>
    <w:rsid w:val="000842CE"/>
    <w:pPr>
      <w:spacing w:after="0" w:line="240" w:lineRule="auto"/>
    </w:p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insideV w:val="single" w:sz="4" w:space="0" w:color="006464" w:themeColor="accent5"/>
      </w:tblBorders>
      <w:tblCellMar>
        <w:top w:w="85" w:type="dxa"/>
        <w:bottom w:w="85" w:type="dxa"/>
      </w:tblCellMar>
    </w:tblPr>
    <w:tblStylePr w:type="firstRow">
      <w:rPr>
        <w:b/>
        <w:bCs/>
        <w:color w:val="FFFFFF" w:themeColor="background1"/>
      </w:rPr>
      <w:tblPr/>
      <w:tcPr>
        <w:tcBorders>
          <w:top w:val="single" w:sz="4" w:space="0" w:color="006464" w:themeColor="accent5"/>
          <w:left w:val="single" w:sz="4" w:space="0" w:color="006464" w:themeColor="accent5"/>
          <w:bottom w:val="single" w:sz="4" w:space="0" w:color="006464" w:themeColor="accent5"/>
          <w:right w:val="single" w:sz="4" w:space="0" w:color="006464" w:themeColor="accent5"/>
          <w:insideH w:val="nil"/>
          <w:insideV w:val="nil"/>
        </w:tcBorders>
        <w:shd w:val="clear" w:color="auto" w:fill="006464" w:themeFill="accent5"/>
      </w:tcPr>
    </w:tblStylePr>
    <w:tblStylePr w:type="lastRow">
      <w:rPr>
        <w:b/>
        <w:bCs/>
      </w:rPr>
      <w:tblPr/>
      <w:tcPr>
        <w:tcBorders>
          <w:top w:val="double" w:sz="4" w:space="0" w:color="006464" w:themeColor="accent5"/>
        </w:tcBorders>
      </w:tc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GridTable5Dark-Accent1">
    <w:name w:val="Grid Table 5 Dark Accent 1"/>
    <w:basedOn w:val="TableNormal"/>
    <w:uiPriority w:val="50"/>
    <w:rsid w:val="000842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C1D9E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3C5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3C5A" w:themeFill="accent1"/>
      </w:tcPr>
    </w:tblStylePr>
    <w:tblStylePr w:type="firstCol">
      <w:rPr>
        <w:b/>
        <w:bCs/>
        <w:color w:val="FFFFFF" w:themeColor="background1"/>
      </w:rPr>
      <w:tblPr/>
      <w:tcPr>
        <w:shd w:val="clear" w:color="auto" w:fill="458DCB" w:themeFill="accent1" w:themeFillTint="99"/>
      </w:tcPr>
    </w:tblStylePr>
    <w:tblStylePr w:type="lastCol">
      <w:rPr>
        <w:b/>
        <w:bCs/>
        <w:color w:val="FFFFFF" w:themeColor="background1"/>
      </w:rPr>
      <w:tblPr/>
      <w:tcPr>
        <w:shd w:val="clear" w:color="auto" w:fill="458DCB" w:themeFill="accent1" w:themeFillTint="99"/>
      </w:tcPr>
    </w:tblStylePr>
    <w:tblStylePr w:type="band1Vert">
      <w:tblPr/>
      <w:tcPr>
        <w:shd w:val="clear" w:color="auto" w:fill="83B3DC" w:themeFill="accent1" w:themeFillTint="66"/>
      </w:tcPr>
    </w:tblStylePr>
    <w:tblStylePr w:type="band1Horz">
      <w:tblPr/>
      <w:tcPr>
        <w:shd w:val="clear" w:color="auto" w:fill="83B3DC" w:themeFill="accent1" w:themeFillTint="66"/>
      </w:tcPr>
    </w:tblStylePr>
  </w:style>
  <w:style w:type="table" w:styleId="GridTable5Dark-Accent2">
    <w:name w:val="Grid Table 5 Dark Accent 2"/>
    <w:basedOn w:val="TableNormal"/>
    <w:uiPriority w:val="50"/>
    <w:rsid w:val="000842CE"/>
    <w:pPr>
      <w:spacing w:after="0" w:line="240" w:lineRule="auto"/>
    </w:pPr>
    <w:rPr>
      <w:color w:val="000000" w:themeColor="text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DEF3FA" w:themeFill="accent2" w:themeFillTint="33"/>
    </w:tcPr>
    <w:tblStylePr w:type="firstRow">
      <w:rPr>
        <w:b/>
        <w:bCs/>
        <w:color w:val="000000" w:themeColor="text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C5EA" w:themeFill="accent2"/>
      </w:tcPr>
    </w:tblStylePr>
    <w:tblStylePr w:type="lastRow">
      <w:rPr>
        <w:b/>
        <w:bCs/>
        <w:color w:val="000000" w:themeColor="text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C5EA" w:themeFill="accent2"/>
      </w:tcPr>
    </w:tblStylePr>
    <w:tblStylePr w:type="firstCol">
      <w:rPr>
        <w:b/>
        <w:bCs/>
        <w:color w:val="000000" w:themeColor="text1"/>
      </w:rPr>
      <w:tblPr/>
      <w:tcPr>
        <w:shd w:val="clear" w:color="auto" w:fill="9CDCF2" w:themeFill="accent2" w:themeFillTint="99"/>
      </w:tcPr>
    </w:tblStylePr>
    <w:tblStylePr w:type="lastCol">
      <w:rPr>
        <w:b/>
        <w:bCs/>
        <w:color w:val="000000" w:themeColor="text1"/>
      </w:rPr>
      <w:tblPr/>
      <w:tcPr>
        <w:shd w:val="clear" w:color="auto" w:fill="9CDCF2" w:themeFill="accent2" w:themeFillTint="99"/>
      </w:tcPr>
    </w:tblStylePr>
    <w:tblStylePr w:type="band1Vert">
      <w:tblPr/>
      <w:tcPr>
        <w:shd w:val="clear" w:color="auto" w:fill="BDE7F6" w:themeFill="accent2" w:themeFillTint="66"/>
      </w:tcPr>
    </w:tblStylePr>
    <w:tblStylePr w:type="band1Horz">
      <w:tblPr/>
      <w:tcPr>
        <w:shd w:val="clear" w:color="auto" w:fill="BDE7F6" w:themeFill="accent2" w:themeFillTint="66"/>
      </w:tcPr>
    </w:tblStylePr>
  </w:style>
  <w:style w:type="table" w:styleId="GridTable5Dark-Accent3">
    <w:name w:val="Grid Table 5 Dark Accent 3"/>
    <w:basedOn w:val="TableNormal"/>
    <w:uiPriority w:val="50"/>
    <w:rsid w:val="000842CE"/>
    <w:pPr>
      <w:spacing w:after="0" w:line="240" w:lineRule="auto"/>
    </w:pPr>
    <w:rPr>
      <w:color w:val="000000" w:themeColor="text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F8E4D2" w:themeFill="accent3" w:themeFillTint="33"/>
    </w:tcPr>
    <w:tblStylePr w:type="firstRow">
      <w:rPr>
        <w:b/>
        <w:bCs/>
        <w:color w:val="000000" w:themeColor="text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E7A22" w:themeFill="accent3"/>
      </w:tcPr>
    </w:tblStylePr>
    <w:tblStylePr w:type="lastRow">
      <w:rPr>
        <w:b/>
        <w:bCs/>
        <w:color w:val="000000" w:themeColor="text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E7A22" w:themeFill="accent3"/>
      </w:tcPr>
    </w:tblStylePr>
    <w:tblStylePr w:type="firstCol">
      <w:rPr>
        <w:b/>
        <w:bCs/>
        <w:color w:val="000000" w:themeColor="text1"/>
      </w:rPr>
      <w:tblPr/>
      <w:tcPr>
        <w:shd w:val="clear" w:color="auto" w:fill="EBAE7A" w:themeFill="accent3" w:themeFillTint="99"/>
      </w:tcPr>
    </w:tblStylePr>
    <w:tblStylePr w:type="lastCol">
      <w:rPr>
        <w:b/>
        <w:bCs/>
        <w:color w:val="000000" w:themeColor="text1"/>
      </w:rPr>
      <w:tblPr/>
      <w:tcPr>
        <w:shd w:val="clear" w:color="auto" w:fill="EBAE7A" w:themeFill="accent3" w:themeFillTint="99"/>
      </w:tcPr>
    </w:tblStylePr>
    <w:tblStylePr w:type="band1Vert">
      <w:tblPr/>
      <w:tcPr>
        <w:shd w:val="clear" w:color="auto" w:fill="F1C9A6" w:themeFill="accent3" w:themeFillTint="66"/>
      </w:tcPr>
    </w:tblStylePr>
    <w:tblStylePr w:type="band1Horz">
      <w:tblPr/>
      <w:tcPr>
        <w:shd w:val="clear" w:color="auto" w:fill="F1C9A6" w:themeFill="accent3" w:themeFillTint="66"/>
      </w:tcPr>
    </w:tblStylePr>
  </w:style>
  <w:style w:type="table" w:styleId="GridTable5Dark-Accent4">
    <w:name w:val="Grid Table 5 Dark Accent 4"/>
    <w:basedOn w:val="TableNormal"/>
    <w:uiPriority w:val="50"/>
    <w:rsid w:val="000842CE"/>
    <w:pPr>
      <w:spacing w:after="0" w:line="240" w:lineRule="auto"/>
    </w:pPr>
    <w:rPr>
      <w:color w:val="000000" w:themeColor="text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FEF5DC" w:themeFill="accent4" w:themeFillTint="33"/>
    </w:tcPr>
    <w:tblStylePr w:type="firstRow">
      <w:rPr>
        <w:b/>
        <w:bCs/>
        <w:color w:val="000000" w:themeColor="text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DCE53" w:themeFill="accent4"/>
      </w:tcPr>
    </w:tblStylePr>
    <w:tblStylePr w:type="lastRow">
      <w:rPr>
        <w:b/>
        <w:bCs/>
        <w:color w:val="000000" w:themeColor="text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DCE53" w:themeFill="accent4"/>
      </w:tcPr>
    </w:tblStylePr>
    <w:tblStylePr w:type="firstCol">
      <w:rPr>
        <w:b/>
        <w:bCs/>
        <w:color w:val="000000" w:themeColor="text1"/>
      </w:rPr>
      <w:tblPr/>
      <w:tcPr>
        <w:shd w:val="clear" w:color="auto" w:fill="FDE197" w:themeFill="accent4" w:themeFillTint="99"/>
      </w:tcPr>
    </w:tblStylePr>
    <w:tblStylePr w:type="lastCol">
      <w:rPr>
        <w:b/>
        <w:bCs/>
        <w:color w:val="000000" w:themeColor="text1"/>
      </w:rPr>
      <w:tblPr/>
      <w:tcPr>
        <w:shd w:val="clear" w:color="auto" w:fill="FDE197" w:themeFill="accent4" w:themeFillTint="99"/>
      </w:tcPr>
    </w:tblStylePr>
    <w:tblStylePr w:type="band1Vert">
      <w:tblPr/>
      <w:tcPr>
        <w:shd w:val="clear" w:color="auto" w:fill="FEEBBA" w:themeFill="accent4" w:themeFillTint="66"/>
      </w:tcPr>
    </w:tblStylePr>
    <w:tblStylePr w:type="band1Horz">
      <w:tblPr/>
      <w:tcPr>
        <w:shd w:val="clear" w:color="auto" w:fill="FEEBBA" w:themeFill="accent4" w:themeFillTint="66"/>
      </w:tcPr>
    </w:tblStylePr>
  </w:style>
  <w:style w:type="table" w:styleId="GridTable5Dark-Accent5">
    <w:name w:val="Grid Table 5 Dark Accent 5"/>
    <w:basedOn w:val="TableNormal"/>
    <w:uiPriority w:val="50"/>
    <w:rsid w:val="000842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D5FFFF" w:themeFill="accent5" w:themeFillTint="1A"/>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646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6464" w:themeFill="accent5"/>
      </w:tcPr>
    </w:tblStylePr>
    <w:tblStylePr w:type="firstCol">
      <w:rPr>
        <w:b/>
        <w:bCs/>
        <w:color w:val="000000" w:themeColor="text1"/>
      </w:rPr>
      <w:tblPr/>
      <w:tcPr>
        <w:shd w:val="clear" w:color="auto" w:fill="00CACA" w:themeFill="accent5" w:themeFillTint="BF"/>
      </w:tcPr>
    </w:tblStylePr>
    <w:tblStylePr w:type="lastCol">
      <w:rPr>
        <w:b/>
        <w:bCs/>
        <w:color w:val="000000" w:themeColor="text1"/>
      </w:rPr>
      <w:tblPr/>
      <w:tcPr>
        <w:shd w:val="clear" w:color="auto" w:fill="00CACA" w:themeFill="accent5" w:themeFillTint="BF"/>
      </w:tcPr>
    </w:tblStylePr>
    <w:tblStylePr w:type="band1Vert">
      <w:tblPr/>
      <w:tcPr>
        <w:shd w:val="clear" w:color="auto" w:fill="98FFFF" w:themeFill="accent5" w:themeFillTint="40"/>
      </w:tcPr>
    </w:tblStylePr>
    <w:tblStylePr w:type="band1Horz">
      <w:tblPr/>
      <w:tcPr>
        <w:shd w:val="clear" w:color="auto" w:fill="98FFFF" w:themeFill="accent5" w:themeFillTint="40"/>
      </w:tcPr>
    </w:tblStylePr>
  </w:style>
  <w:style w:type="table" w:styleId="GridTable5Dark-Accent6">
    <w:name w:val="Grid Table 5 Dark Accent 6"/>
    <w:basedOn w:val="TableNormal"/>
    <w:uiPriority w:val="50"/>
    <w:rsid w:val="000842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BCEDFD"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480A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480A8" w:themeFill="accent6"/>
      </w:tcPr>
    </w:tblStylePr>
    <w:tblStylePr w:type="firstCol">
      <w:rPr>
        <w:b/>
        <w:bCs/>
        <w:color w:val="000000" w:themeColor="text1"/>
      </w:rPr>
      <w:tblPr/>
      <w:tcPr>
        <w:shd w:val="clear" w:color="auto" w:fill="38CAFA" w:themeFill="accent6" w:themeFillTint="99"/>
      </w:tcPr>
    </w:tblStylePr>
    <w:tblStylePr w:type="lastCol">
      <w:rPr>
        <w:b/>
        <w:bCs/>
        <w:color w:val="000000" w:themeColor="text1"/>
      </w:rPr>
      <w:tblPr/>
      <w:tcPr>
        <w:shd w:val="clear" w:color="auto" w:fill="38CAFA" w:themeFill="accent6" w:themeFillTint="99"/>
      </w:tcPr>
    </w:tblStylePr>
    <w:tblStylePr w:type="band1Vert">
      <w:tblPr/>
      <w:tcPr>
        <w:shd w:val="clear" w:color="auto" w:fill="7ADBFB" w:themeFill="accent6" w:themeFillTint="66"/>
      </w:tcPr>
    </w:tblStylePr>
    <w:tblStylePr w:type="band1Horz">
      <w:tblPr/>
      <w:tcPr>
        <w:shd w:val="clear" w:color="auto" w:fill="7ADBFB" w:themeFill="accent6" w:themeFillTint="66"/>
      </w:tcPr>
    </w:tblStylePr>
  </w:style>
  <w:style w:type="table" w:styleId="GridTable6Colorful">
    <w:name w:val="Grid Table 6 Colorful"/>
    <w:basedOn w:val="TableNormal"/>
    <w:uiPriority w:val="51"/>
    <w:rsid w:val="000842C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85" w:type="dxa"/>
        <w:bottom w:w="85"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aliases w:val="o"/>
    <w:basedOn w:val="TableNormal"/>
    <w:uiPriority w:val="51"/>
    <w:rsid w:val="000842CE"/>
    <w:pPr>
      <w:spacing w:after="0" w:line="240" w:lineRule="auto"/>
    </w:pPr>
    <w:rPr>
      <w:color w:val="122C43" w:themeColor="accent1" w:themeShade="BF"/>
    </w:rPr>
    <w:tblPr>
      <w:tblStyleRowBandSize w:val="1"/>
      <w:tblStyleColBandSize w:val="1"/>
      <w:tblBorders>
        <w:top w:val="single" w:sz="4" w:space="0" w:color="458DCB" w:themeColor="accent1" w:themeTint="99"/>
        <w:left w:val="single" w:sz="4" w:space="0" w:color="458DCB" w:themeColor="accent1" w:themeTint="99"/>
        <w:bottom w:val="single" w:sz="4" w:space="0" w:color="458DCB" w:themeColor="accent1" w:themeTint="99"/>
        <w:right w:val="single" w:sz="4" w:space="0" w:color="458DCB" w:themeColor="accent1" w:themeTint="99"/>
        <w:insideH w:val="single" w:sz="4" w:space="0" w:color="458DCB" w:themeColor="accent1" w:themeTint="99"/>
        <w:insideV w:val="single" w:sz="4" w:space="0" w:color="458DCB" w:themeColor="accent1" w:themeTint="99"/>
      </w:tblBorders>
      <w:tblCellMar>
        <w:top w:w="85" w:type="dxa"/>
        <w:bottom w:w="85" w:type="dxa"/>
      </w:tblCellMar>
    </w:tblPr>
    <w:tblStylePr w:type="firstRow">
      <w:rPr>
        <w:b/>
        <w:bCs/>
      </w:rPr>
      <w:tblPr/>
      <w:tcPr>
        <w:tcBorders>
          <w:bottom w:val="single" w:sz="12" w:space="0" w:color="458DCB" w:themeColor="accent1" w:themeTint="99"/>
        </w:tcBorders>
      </w:tcPr>
    </w:tblStylePr>
    <w:tblStylePr w:type="lastRow">
      <w:rPr>
        <w:b/>
        <w:bCs/>
      </w:rPr>
      <w:tblPr/>
      <w:tcPr>
        <w:tcBorders>
          <w:top w:val="double" w:sz="4" w:space="0" w:color="458DCB" w:themeColor="accent1" w:themeTint="99"/>
        </w:tcBorders>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GridTable6Colorful-Accent2">
    <w:name w:val="Grid Table 6 Colorful Accent 2"/>
    <w:basedOn w:val="TableNormal"/>
    <w:uiPriority w:val="51"/>
    <w:rsid w:val="000842CE"/>
    <w:pPr>
      <w:spacing w:after="0" w:line="240" w:lineRule="auto"/>
    </w:pPr>
    <w:rPr>
      <w:color w:val="126F90" w:themeColor="accent2" w:themeShade="80"/>
    </w:r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color w:val="000000" w:themeColor="text1"/>
      </w:rPr>
      <w:tblPr/>
      <w:tcPr>
        <w:tcBorders>
          <w:bottom w:val="single" w:sz="12" w:space="0" w:color="5BC5EA" w:themeColor="accent2"/>
        </w:tcBorders>
      </w:tcPr>
    </w:tblStylePr>
    <w:tblStylePr w:type="lastRow">
      <w:rPr>
        <w:b/>
        <w:bCs/>
      </w:rPr>
      <w:tblPr/>
      <w:tcPr>
        <w:tcBorders>
          <w:top w:val="double" w:sz="4" w:space="0" w:color="5BC5EA" w:themeColor="accent2"/>
        </w:tcBorders>
      </w:tcPr>
    </w:tblStylePr>
    <w:tblStylePr w:type="firstCol">
      <w:rPr>
        <w:b/>
        <w:bCs/>
        <w:color w:val="000000" w:themeColor="text1"/>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GridTable6Colorful-Accent3">
    <w:name w:val="Grid Table 6 Colorful Accent 3"/>
    <w:basedOn w:val="TableNormal"/>
    <w:uiPriority w:val="51"/>
    <w:rsid w:val="000842CE"/>
    <w:pPr>
      <w:spacing w:after="0" w:line="240" w:lineRule="auto"/>
    </w:pPr>
    <w:rPr>
      <w:color w:val="A65B19" w:themeColor="accent3" w:themeShade="BF"/>
    </w:r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color w:val="000000" w:themeColor="text1"/>
      </w:rPr>
      <w:tblPr/>
      <w:tcPr>
        <w:tcBorders>
          <w:bottom w:val="single" w:sz="12" w:space="0" w:color="DE7A22" w:themeColor="accent3"/>
        </w:tcBorders>
      </w:tcPr>
    </w:tblStylePr>
    <w:tblStylePr w:type="lastRow">
      <w:rPr>
        <w:b/>
        <w:bCs/>
      </w:rPr>
      <w:tblPr/>
      <w:tcPr>
        <w:tcBorders>
          <w:top w:val="double" w:sz="4" w:space="0" w:color="DE7A22" w:themeColor="accent3"/>
        </w:tcBorders>
      </w:tcPr>
    </w:tblStylePr>
    <w:tblStylePr w:type="firstCol">
      <w:rPr>
        <w:b/>
        <w:bCs/>
        <w:color w:val="000000" w:themeColor="text1"/>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GridTable6Colorful-Accent4">
    <w:name w:val="Grid Table 6 Colorful Accent 4"/>
    <w:basedOn w:val="TableNormal"/>
    <w:uiPriority w:val="51"/>
    <w:rsid w:val="000842CE"/>
    <w:pPr>
      <w:spacing w:after="0" w:line="240" w:lineRule="auto"/>
    </w:pPr>
    <w:rPr>
      <w:color w:val="A65B19" w:themeColor="accent3" w:themeShade="BF"/>
    </w:r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color w:val="000000" w:themeColor="text1"/>
      </w:rPr>
      <w:tblPr/>
      <w:tcPr>
        <w:tcBorders>
          <w:bottom w:val="single" w:sz="12" w:space="0" w:color="FDCE53" w:themeColor="accent4"/>
        </w:tcBorders>
      </w:tcPr>
    </w:tblStylePr>
    <w:tblStylePr w:type="lastRow">
      <w:rPr>
        <w:b/>
        <w:bCs/>
      </w:rPr>
      <w:tblPr/>
      <w:tcPr>
        <w:tcBorders>
          <w:top w:val="double" w:sz="4" w:space="0" w:color="FDCE53" w:themeColor="accent4"/>
        </w:tcBorders>
      </w:tcPr>
    </w:tblStylePr>
    <w:tblStylePr w:type="firstCol">
      <w:rPr>
        <w:b/>
        <w:bCs/>
        <w:color w:val="000000" w:themeColor="text1"/>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GridTable6Colorful-Accent5">
    <w:name w:val="Grid Table 6 Colorful Accent 5"/>
    <w:basedOn w:val="TableNormal"/>
    <w:uiPriority w:val="51"/>
    <w:rsid w:val="000842CE"/>
    <w:pPr>
      <w:spacing w:after="0" w:line="240" w:lineRule="auto"/>
    </w:pPr>
    <w:rPr>
      <w:color w:val="004A4A" w:themeColor="accent5" w:themeShade="BF"/>
    </w:r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insideV w:val="single" w:sz="4" w:space="0" w:color="006464" w:themeColor="accent5"/>
      </w:tblBorders>
      <w:tblCellMar>
        <w:top w:w="85" w:type="dxa"/>
        <w:bottom w:w="85" w:type="dxa"/>
      </w:tblCellMar>
    </w:tblPr>
    <w:tblStylePr w:type="firstRow">
      <w:rPr>
        <w:b/>
        <w:bCs/>
        <w:color w:val="000000" w:themeColor="text1"/>
      </w:rPr>
      <w:tblPr/>
      <w:tcPr>
        <w:tcBorders>
          <w:bottom w:val="single" w:sz="12" w:space="0" w:color="006464" w:themeColor="accent5"/>
        </w:tcBorders>
      </w:tcPr>
    </w:tblStylePr>
    <w:tblStylePr w:type="lastRow">
      <w:rPr>
        <w:b/>
        <w:bCs/>
      </w:rPr>
      <w:tblPr/>
      <w:tcPr>
        <w:tcBorders>
          <w:top w:val="double" w:sz="4" w:space="0" w:color="006464" w:themeColor="accent5"/>
        </w:tcBorders>
      </w:tcPr>
    </w:tblStylePr>
    <w:tblStylePr w:type="firstCol">
      <w:rPr>
        <w:b/>
        <w:bCs/>
        <w:color w:val="000000" w:themeColor="text1"/>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GridTable6Colorful-Accent6">
    <w:name w:val="Grid Table 6 Colorful Accent 6"/>
    <w:basedOn w:val="TableNormal"/>
    <w:uiPriority w:val="51"/>
    <w:rsid w:val="000842CE"/>
    <w:pPr>
      <w:spacing w:after="0" w:line="240" w:lineRule="auto"/>
    </w:pPr>
    <w:rPr>
      <w:color w:val="035F7D" w:themeColor="accent6" w:themeShade="BF"/>
    </w:r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color w:val="000000" w:themeColor="text1"/>
      </w:rPr>
      <w:tblPr/>
      <w:tcPr>
        <w:tcBorders>
          <w:bottom w:val="single" w:sz="12" w:space="0" w:color="0480A8" w:themeColor="accent6"/>
        </w:tcBorders>
      </w:tcPr>
    </w:tblStylePr>
    <w:tblStylePr w:type="lastRow">
      <w:rPr>
        <w:b/>
        <w:bCs/>
      </w:rPr>
      <w:tblPr/>
      <w:tcPr>
        <w:tcBorders>
          <w:top w:val="double" w:sz="4" w:space="0" w:color="0480A8" w:themeColor="accent6"/>
        </w:tcBorders>
      </w:tcPr>
    </w:tblStylePr>
    <w:tblStylePr w:type="firstCol">
      <w:rPr>
        <w:b/>
        <w:bCs/>
        <w:color w:val="000000" w:themeColor="text1"/>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GridTable7Colorful">
    <w:name w:val="Grid Table 7 Colorful"/>
    <w:basedOn w:val="TableNormal"/>
    <w:uiPriority w:val="52"/>
    <w:rsid w:val="000842C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842CE"/>
    <w:pPr>
      <w:spacing w:after="0" w:line="240" w:lineRule="auto"/>
    </w:pPr>
    <w:rPr>
      <w:color w:val="122C43" w:themeColor="accent1" w:themeShade="BF"/>
    </w:rPr>
    <w:tblPr>
      <w:tblStyleRowBandSize w:val="1"/>
      <w:tblStyleColBandSize w:val="1"/>
      <w:tblBorders>
        <w:top w:val="single" w:sz="4" w:space="0" w:color="458DCB" w:themeColor="accent1" w:themeTint="99"/>
        <w:left w:val="single" w:sz="4" w:space="0" w:color="458DCB" w:themeColor="accent1" w:themeTint="99"/>
        <w:bottom w:val="single" w:sz="4" w:space="0" w:color="458DCB" w:themeColor="accent1" w:themeTint="99"/>
        <w:right w:val="single" w:sz="4" w:space="0" w:color="458DCB" w:themeColor="accent1" w:themeTint="99"/>
        <w:insideH w:val="single" w:sz="4" w:space="0" w:color="458DCB" w:themeColor="accent1" w:themeTint="99"/>
        <w:insideV w:val="single" w:sz="4" w:space="0" w:color="458DCB" w:themeColor="accent1" w:themeTint="99"/>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C1D9ED" w:themeFill="accent1" w:themeFillTint="33"/>
      </w:tcPr>
    </w:tblStylePr>
    <w:tblStylePr w:type="band1Horz">
      <w:tblPr/>
      <w:tcPr>
        <w:shd w:val="clear" w:color="auto" w:fill="C1D9ED" w:themeFill="accent1" w:themeFillTint="33"/>
      </w:tcPr>
    </w:tblStylePr>
    <w:tblStylePr w:type="neCell">
      <w:tblPr/>
      <w:tcPr>
        <w:tcBorders>
          <w:bottom w:val="single" w:sz="4" w:space="0" w:color="458DCB" w:themeColor="accent1" w:themeTint="99"/>
        </w:tcBorders>
      </w:tcPr>
    </w:tblStylePr>
    <w:tblStylePr w:type="nwCell">
      <w:tblPr/>
      <w:tcPr>
        <w:tcBorders>
          <w:bottom w:val="single" w:sz="4" w:space="0" w:color="458DCB" w:themeColor="accent1" w:themeTint="99"/>
        </w:tcBorders>
      </w:tcPr>
    </w:tblStylePr>
    <w:tblStylePr w:type="seCell">
      <w:tblPr/>
      <w:tcPr>
        <w:tcBorders>
          <w:top w:val="single" w:sz="4" w:space="0" w:color="458DCB" w:themeColor="accent1" w:themeTint="99"/>
        </w:tcBorders>
      </w:tcPr>
    </w:tblStylePr>
    <w:tblStylePr w:type="swCell">
      <w:tblPr/>
      <w:tcPr>
        <w:tcBorders>
          <w:top w:val="single" w:sz="4" w:space="0" w:color="458DCB" w:themeColor="accent1" w:themeTint="99"/>
        </w:tcBorders>
      </w:tcPr>
    </w:tblStylePr>
  </w:style>
  <w:style w:type="table" w:styleId="GridTable7Colorful-Accent2">
    <w:name w:val="Grid Table 7 Colorful Accent 2"/>
    <w:basedOn w:val="TableNormal"/>
    <w:uiPriority w:val="52"/>
    <w:rsid w:val="000842CE"/>
    <w:pPr>
      <w:spacing w:after="0" w:line="240" w:lineRule="auto"/>
    </w:pPr>
    <w:rPr>
      <w:color w:val="126F90" w:themeColor="accent2" w:themeShade="80"/>
    </w:r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left w:val="nil"/>
          <w:bottom w:val="nil"/>
          <w:right w:val="nil"/>
          <w:insideH w:val="nil"/>
          <w:insideV w:val="nil"/>
          <w:tl2br w:val="nil"/>
          <w:tr2bl w:val="nil"/>
        </w:tcBorders>
        <w:shd w:val="clear" w:color="auto" w:fill="FFFFFF" w:themeFill="background1"/>
      </w:tcPr>
    </w:tblStylePr>
    <w:tblStylePr w:type="band1Vert">
      <w:tblPr/>
      <w:tcPr>
        <w:shd w:val="clear" w:color="auto" w:fill="DEF3FA" w:themeFill="accent2" w:themeFillTint="33"/>
      </w:tcPr>
    </w:tblStylePr>
    <w:tblStylePr w:type="band1Horz">
      <w:tblPr/>
      <w:tcPr>
        <w:shd w:val="clear" w:color="auto" w:fill="DEF3FA" w:themeFill="accent2" w:themeFillTint="33"/>
      </w:tcPr>
    </w:tblStylePr>
    <w:tblStylePr w:type="neCell">
      <w:tblPr/>
      <w:tcPr>
        <w:tcBorders>
          <w:bottom w:val="single" w:sz="4" w:space="0" w:color="5BC5EA" w:themeColor="accent2"/>
        </w:tcBorders>
      </w:tcPr>
    </w:tblStylePr>
    <w:tblStylePr w:type="nwCell">
      <w:tblPr/>
      <w:tcPr>
        <w:tcBorders>
          <w:bottom w:val="single" w:sz="4" w:space="0" w:color="5BC5EA" w:themeColor="accent2"/>
        </w:tcBorders>
      </w:tcPr>
    </w:tblStylePr>
    <w:tblStylePr w:type="seCell">
      <w:tblPr/>
      <w:tcPr>
        <w:tcBorders>
          <w:top w:val="single" w:sz="4" w:space="0" w:color="5BC5EA" w:themeColor="accent2"/>
        </w:tcBorders>
      </w:tcPr>
    </w:tblStylePr>
    <w:tblStylePr w:type="swCell">
      <w:tblPr/>
      <w:tcPr>
        <w:tcBorders>
          <w:top w:val="single" w:sz="4" w:space="0" w:color="5BC5EA" w:themeColor="accent2"/>
        </w:tcBorders>
      </w:tcPr>
    </w:tblStylePr>
  </w:style>
  <w:style w:type="table" w:styleId="GridTable7Colorful-Accent3">
    <w:name w:val="Grid Table 7 Colorful Accent 3"/>
    <w:basedOn w:val="TableNormal"/>
    <w:uiPriority w:val="52"/>
    <w:rsid w:val="000842CE"/>
    <w:pPr>
      <w:spacing w:after="0" w:line="240" w:lineRule="auto"/>
    </w:pPr>
    <w:rPr>
      <w:color w:val="A65B19" w:themeColor="accent3" w:themeShade="BF"/>
    </w:r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F8E4D2" w:themeFill="accent3" w:themeFillTint="33"/>
      </w:tcPr>
    </w:tblStylePr>
    <w:tblStylePr w:type="band1Horz">
      <w:tblPr/>
      <w:tcPr>
        <w:shd w:val="clear" w:color="auto" w:fill="F8E4D2" w:themeFill="accent3" w:themeFillTint="33"/>
      </w:tcPr>
    </w:tblStylePr>
    <w:tblStylePr w:type="neCell">
      <w:tblPr/>
      <w:tcPr>
        <w:tcBorders>
          <w:bottom w:val="single" w:sz="4" w:space="0" w:color="DE7A22" w:themeColor="accent3"/>
        </w:tcBorders>
      </w:tcPr>
    </w:tblStylePr>
    <w:tblStylePr w:type="nwCell">
      <w:tblPr/>
      <w:tcPr>
        <w:tcBorders>
          <w:bottom w:val="single" w:sz="4" w:space="0" w:color="DE7A22" w:themeColor="accent3"/>
        </w:tcBorders>
      </w:tcPr>
    </w:tblStylePr>
    <w:tblStylePr w:type="seCell">
      <w:tblPr/>
      <w:tcPr>
        <w:tcBorders>
          <w:top w:val="single" w:sz="4" w:space="0" w:color="DE7A22" w:themeColor="accent3"/>
        </w:tcBorders>
      </w:tcPr>
    </w:tblStylePr>
    <w:tblStylePr w:type="swCell">
      <w:tblPr/>
      <w:tcPr>
        <w:tcBorders>
          <w:top w:val="single" w:sz="4" w:space="0" w:color="DE7A22" w:themeColor="accent3"/>
        </w:tcBorders>
      </w:tcPr>
    </w:tblStylePr>
  </w:style>
  <w:style w:type="table" w:styleId="GridTable7Colorful-Accent4">
    <w:name w:val="Grid Table 7 Colorful Accent 4"/>
    <w:basedOn w:val="TableNormal"/>
    <w:uiPriority w:val="52"/>
    <w:rsid w:val="000842CE"/>
    <w:pPr>
      <w:spacing w:after="0" w:line="240" w:lineRule="auto"/>
    </w:pPr>
    <w:rPr>
      <w:color w:val="A65B19" w:themeColor="accent3" w:themeShade="BF"/>
    </w:r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FEF5DC" w:themeFill="accent4" w:themeFillTint="33"/>
      </w:tcPr>
    </w:tblStylePr>
    <w:tblStylePr w:type="band1Horz">
      <w:tblPr/>
      <w:tcPr>
        <w:shd w:val="clear" w:color="auto" w:fill="FEF5DC" w:themeFill="accent4" w:themeFillTint="33"/>
      </w:tcPr>
    </w:tblStylePr>
    <w:tblStylePr w:type="neCell">
      <w:tblPr/>
      <w:tcPr>
        <w:tcBorders>
          <w:bottom w:val="single" w:sz="4" w:space="0" w:color="FDE197" w:themeColor="accent4" w:themeTint="99"/>
        </w:tcBorders>
      </w:tcPr>
    </w:tblStylePr>
    <w:tblStylePr w:type="nwCell">
      <w:tblPr/>
      <w:tcPr>
        <w:tcBorders>
          <w:bottom w:val="single" w:sz="4" w:space="0" w:color="FDE197" w:themeColor="accent4" w:themeTint="99"/>
        </w:tcBorders>
      </w:tcPr>
    </w:tblStylePr>
    <w:tblStylePr w:type="seCell">
      <w:tblPr/>
      <w:tcPr>
        <w:tcBorders>
          <w:top w:val="single" w:sz="4" w:space="0" w:color="FDE197" w:themeColor="accent4" w:themeTint="99"/>
        </w:tcBorders>
      </w:tcPr>
    </w:tblStylePr>
    <w:tblStylePr w:type="swCell">
      <w:tblPr/>
      <w:tcPr>
        <w:tcBorders>
          <w:top w:val="single" w:sz="4" w:space="0" w:color="FDE197" w:themeColor="accent4" w:themeTint="99"/>
        </w:tcBorders>
      </w:tcPr>
    </w:tblStylePr>
  </w:style>
  <w:style w:type="table" w:styleId="GridTable7Colorful-Accent5">
    <w:name w:val="Grid Table 7 Colorful Accent 5"/>
    <w:basedOn w:val="TableNormal"/>
    <w:uiPriority w:val="52"/>
    <w:rsid w:val="000842CE"/>
    <w:pPr>
      <w:spacing w:after="0" w:line="240" w:lineRule="auto"/>
    </w:pPr>
    <w:rPr>
      <w:color w:val="004A4A" w:themeColor="accent5" w:themeShade="BF"/>
    </w:r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insideV w:val="single" w:sz="4" w:space="0" w:color="006464" w:themeColor="accent5"/>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D5FFFF" w:themeFill="accent5" w:themeFillTint="1A"/>
      </w:tcPr>
    </w:tblStylePr>
    <w:tblStylePr w:type="band1Horz">
      <w:tblPr/>
      <w:tcPr>
        <w:shd w:val="clear" w:color="auto" w:fill="D5FFFF" w:themeFill="accent5" w:themeFillTint="1A"/>
      </w:tcPr>
    </w:tblStylePr>
    <w:tblStylePr w:type="neCell">
      <w:tblPr/>
      <w:tcPr>
        <w:tcBorders>
          <w:bottom w:val="single" w:sz="4" w:space="0" w:color="006464" w:themeColor="accent5"/>
        </w:tcBorders>
      </w:tcPr>
    </w:tblStylePr>
    <w:tblStylePr w:type="nwCell">
      <w:tblPr/>
      <w:tcPr>
        <w:tcBorders>
          <w:bottom w:val="single" w:sz="4" w:space="0" w:color="006464" w:themeColor="accent5"/>
        </w:tcBorders>
      </w:tcPr>
    </w:tblStylePr>
    <w:tblStylePr w:type="seCell">
      <w:tblPr/>
      <w:tcPr>
        <w:tcBorders>
          <w:top w:val="single" w:sz="4" w:space="0" w:color="006464" w:themeColor="accent5"/>
        </w:tcBorders>
      </w:tcPr>
    </w:tblStylePr>
    <w:tblStylePr w:type="swCell">
      <w:tblPr/>
      <w:tcPr>
        <w:tcBorders>
          <w:top w:val="single" w:sz="4" w:space="0" w:color="006464" w:themeColor="accent5"/>
        </w:tcBorders>
      </w:tcPr>
    </w:tblStylePr>
  </w:style>
  <w:style w:type="table" w:styleId="GridTable7Colorful-Accent6">
    <w:name w:val="Grid Table 7 Colorful Accent 6"/>
    <w:basedOn w:val="TableNormal"/>
    <w:uiPriority w:val="52"/>
    <w:rsid w:val="000842CE"/>
    <w:pPr>
      <w:spacing w:after="0" w:line="240" w:lineRule="auto"/>
    </w:pPr>
    <w:rPr>
      <w:color w:val="035F7D" w:themeColor="accent6" w:themeShade="BF"/>
    </w:r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tblStylePr w:type="neCell">
      <w:tblPr/>
      <w:tcPr>
        <w:tcBorders>
          <w:bottom w:val="single" w:sz="4" w:space="0" w:color="0480A8" w:themeColor="accent6"/>
        </w:tcBorders>
      </w:tcPr>
    </w:tblStylePr>
    <w:tblStylePr w:type="nwCell">
      <w:tblPr/>
      <w:tcPr>
        <w:tcBorders>
          <w:bottom w:val="single" w:sz="4" w:space="0" w:color="0480A8" w:themeColor="accent6"/>
        </w:tcBorders>
      </w:tcPr>
    </w:tblStylePr>
    <w:tblStylePr w:type="seCell">
      <w:tblPr/>
      <w:tcPr>
        <w:tcBorders>
          <w:top w:val="single" w:sz="4" w:space="0" w:color="0480A8" w:themeColor="accent6"/>
        </w:tcBorders>
      </w:tcPr>
    </w:tblStylePr>
    <w:tblStylePr w:type="swCell">
      <w:tblPr/>
      <w:tcPr>
        <w:tcBorders>
          <w:top w:val="single" w:sz="4" w:space="0" w:color="0480A8" w:themeColor="accent6"/>
        </w:tcBorders>
      </w:tcPr>
    </w:tblStylePr>
  </w:style>
  <w:style w:type="table" w:styleId="LightGrid">
    <w:name w:val="Light Grid"/>
    <w:basedOn w:val="TableNormal"/>
    <w:uiPriority w:val="62"/>
    <w:semiHidden/>
    <w:unhideWhenUsed/>
    <w:rsid w:val="000842C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842CE"/>
    <w:pPr>
      <w:spacing w:after="0" w:line="240" w:lineRule="auto"/>
    </w:pPr>
    <w:tblPr>
      <w:tblStyleRowBandSize w:val="1"/>
      <w:tblStyleColBandSize w:val="1"/>
      <w:tblBorders>
        <w:top w:val="single" w:sz="8" w:space="0" w:color="193C5A" w:themeColor="accent1"/>
        <w:left w:val="single" w:sz="8" w:space="0" w:color="193C5A" w:themeColor="accent1"/>
        <w:bottom w:val="single" w:sz="8" w:space="0" w:color="193C5A" w:themeColor="accent1"/>
        <w:right w:val="single" w:sz="8" w:space="0" w:color="193C5A" w:themeColor="accent1"/>
        <w:insideH w:val="single" w:sz="8" w:space="0" w:color="193C5A" w:themeColor="accent1"/>
        <w:insideV w:val="single" w:sz="8" w:space="0" w:color="193C5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3C5A" w:themeColor="accent1"/>
          <w:left w:val="single" w:sz="8" w:space="0" w:color="193C5A" w:themeColor="accent1"/>
          <w:bottom w:val="single" w:sz="18" w:space="0" w:color="193C5A" w:themeColor="accent1"/>
          <w:right w:val="single" w:sz="8" w:space="0" w:color="193C5A" w:themeColor="accent1"/>
          <w:insideH w:val="nil"/>
          <w:insideV w:val="single" w:sz="8" w:space="0" w:color="193C5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3C5A" w:themeColor="accent1"/>
          <w:left w:val="single" w:sz="8" w:space="0" w:color="193C5A" w:themeColor="accent1"/>
          <w:bottom w:val="single" w:sz="8" w:space="0" w:color="193C5A" w:themeColor="accent1"/>
          <w:right w:val="single" w:sz="8" w:space="0" w:color="193C5A" w:themeColor="accent1"/>
          <w:insideH w:val="nil"/>
          <w:insideV w:val="single" w:sz="8" w:space="0" w:color="193C5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3C5A" w:themeColor="accent1"/>
          <w:left w:val="single" w:sz="8" w:space="0" w:color="193C5A" w:themeColor="accent1"/>
          <w:bottom w:val="single" w:sz="8" w:space="0" w:color="193C5A" w:themeColor="accent1"/>
          <w:right w:val="single" w:sz="8" w:space="0" w:color="193C5A" w:themeColor="accent1"/>
        </w:tcBorders>
      </w:tcPr>
    </w:tblStylePr>
    <w:tblStylePr w:type="band1Vert">
      <w:tblPr/>
      <w:tcPr>
        <w:tcBorders>
          <w:top w:val="single" w:sz="8" w:space="0" w:color="193C5A" w:themeColor="accent1"/>
          <w:left w:val="single" w:sz="8" w:space="0" w:color="193C5A" w:themeColor="accent1"/>
          <w:bottom w:val="single" w:sz="8" w:space="0" w:color="193C5A" w:themeColor="accent1"/>
          <w:right w:val="single" w:sz="8" w:space="0" w:color="193C5A" w:themeColor="accent1"/>
        </w:tcBorders>
        <w:shd w:val="clear" w:color="auto" w:fill="B2D0E9" w:themeFill="accent1" w:themeFillTint="3F"/>
      </w:tcPr>
    </w:tblStylePr>
    <w:tblStylePr w:type="band1Horz">
      <w:tblPr/>
      <w:tcPr>
        <w:tcBorders>
          <w:top w:val="single" w:sz="8" w:space="0" w:color="193C5A" w:themeColor="accent1"/>
          <w:left w:val="single" w:sz="8" w:space="0" w:color="193C5A" w:themeColor="accent1"/>
          <w:bottom w:val="single" w:sz="8" w:space="0" w:color="193C5A" w:themeColor="accent1"/>
          <w:right w:val="single" w:sz="8" w:space="0" w:color="193C5A" w:themeColor="accent1"/>
          <w:insideV w:val="single" w:sz="8" w:space="0" w:color="193C5A" w:themeColor="accent1"/>
        </w:tcBorders>
        <w:shd w:val="clear" w:color="auto" w:fill="B2D0E9" w:themeFill="accent1" w:themeFillTint="3F"/>
      </w:tcPr>
    </w:tblStylePr>
    <w:tblStylePr w:type="band2Horz">
      <w:tblPr/>
      <w:tcPr>
        <w:tcBorders>
          <w:top w:val="single" w:sz="8" w:space="0" w:color="193C5A" w:themeColor="accent1"/>
          <w:left w:val="single" w:sz="8" w:space="0" w:color="193C5A" w:themeColor="accent1"/>
          <w:bottom w:val="single" w:sz="8" w:space="0" w:color="193C5A" w:themeColor="accent1"/>
          <w:right w:val="single" w:sz="8" w:space="0" w:color="193C5A" w:themeColor="accent1"/>
          <w:insideV w:val="single" w:sz="8" w:space="0" w:color="193C5A" w:themeColor="accent1"/>
        </w:tcBorders>
      </w:tcPr>
    </w:tblStylePr>
  </w:style>
  <w:style w:type="table" w:styleId="LightGrid-Accent2">
    <w:name w:val="Light Grid Accent 2"/>
    <w:basedOn w:val="TableNormal"/>
    <w:uiPriority w:val="62"/>
    <w:semiHidden/>
    <w:unhideWhenUsed/>
    <w:rsid w:val="000842CE"/>
    <w:pPr>
      <w:spacing w:after="0" w:line="240" w:lineRule="auto"/>
    </w:pPr>
    <w:tblPr>
      <w:tblStyleRowBandSize w:val="1"/>
      <w:tblStyleColBandSize w:val="1"/>
      <w:tblBorders>
        <w:top w:val="single" w:sz="8" w:space="0" w:color="5BC5EA" w:themeColor="accent2"/>
        <w:left w:val="single" w:sz="8" w:space="0" w:color="5BC5EA" w:themeColor="accent2"/>
        <w:bottom w:val="single" w:sz="8" w:space="0" w:color="5BC5EA" w:themeColor="accent2"/>
        <w:right w:val="single" w:sz="8" w:space="0" w:color="5BC5EA" w:themeColor="accent2"/>
        <w:insideH w:val="single" w:sz="8" w:space="0" w:color="5BC5EA" w:themeColor="accent2"/>
        <w:insideV w:val="single" w:sz="8" w:space="0" w:color="5BC5EA"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C5EA" w:themeColor="accent2"/>
          <w:left w:val="single" w:sz="8" w:space="0" w:color="5BC5EA" w:themeColor="accent2"/>
          <w:bottom w:val="single" w:sz="18" w:space="0" w:color="5BC5EA" w:themeColor="accent2"/>
          <w:right w:val="single" w:sz="8" w:space="0" w:color="5BC5EA" w:themeColor="accent2"/>
          <w:insideH w:val="nil"/>
          <w:insideV w:val="single" w:sz="8" w:space="0" w:color="5BC5EA"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C5EA" w:themeColor="accent2"/>
          <w:left w:val="single" w:sz="8" w:space="0" w:color="5BC5EA" w:themeColor="accent2"/>
          <w:bottom w:val="single" w:sz="8" w:space="0" w:color="5BC5EA" w:themeColor="accent2"/>
          <w:right w:val="single" w:sz="8" w:space="0" w:color="5BC5EA" w:themeColor="accent2"/>
          <w:insideH w:val="nil"/>
          <w:insideV w:val="single" w:sz="8" w:space="0" w:color="5BC5EA"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C5EA" w:themeColor="accent2"/>
          <w:left w:val="single" w:sz="8" w:space="0" w:color="5BC5EA" w:themeColor="accent2"/>
          <w:bottom w:val="single" w:sz="8" w:space="0" w:color="5BC5EA" w:themeColor="accent2"/>
          <w:right w:val="single" w:sz="8" w:space="0" w:color="5BC5EA" w:themeColor="accent2"/>
        </w:tcBorders>
      </w:tcPr>
    </w:tblStylePr>
    <w:tblStylePr w:type="band1Vert">
      <w:tblPr/>
      <w:tcPr>
        <w:tcBorders>
          <w:top w:val="single" w:sz="8" w:space="0" w:color="5BC5EA" w:themeColor="accent2"/>
          <w:left w:val="single" w:sz="8" w:space="0" w:color="5BC5EA" w:themeColor="accent2"/>
          <w:bottom w:val="single" w:sz="8" w:space="0" w:color="5BC5EA" w:themeColor="accent2"/>
          <w:right w:val="single" w:sz="8" w:space="0" w:color="5BC5EA" w:themeColor="accent2"/>
        </w:tcBorders>
        <w:shd w:val="clear" w:color="auto" w:fill="D6F0F9" w:themeFill="accent2" w:themeFillTint="3F"/>
      </w:tcPr>
    </w:tblStylePr>
    <w:tblStylePr w:type="band1Horz">
      <w:tblPr/>
      <w:tcPr>
        <w:tcBorders>
          <w:top w:val="single" w:sz="8" w:space="0" w:color="5BC5EA" w:themeColor="accent2"/>
          <w:left w:val="single" w:sz="8" w:space="0" w:color="5BC5EA" w:themeColor="accent2"/>
          <w:bottom w:val="single" w:sz="8" w:space="0" w:color="5BC5EA" w:themeColor="accent2"/>
          <w:right w:val="single" w:sz="8" w:space="0" w:color="5BC5EA" w:themeColor="accent2"/>
          <w:insideV w:val="single" w:sz="8" w:space="0" w:color="5BC5EA" w:themeColor="accent2"/>
        </w:tcBorders>
        <w:shd w:val="clear" w:color="auto" w:fill="D6F0F9" w:themeFill="accent2" w:themeFillTint="3F"/>
      </w:tcPr>
    </w:tblStylePr>
    <w:tblStylePr w:type="band2Horz">
      <w:tblPr/>
      <w:tcPr>
        <w:tcBorders>
          <w:top w:val="single" w:sz="8" w:space="0" w:color="5BC5EA" w:themeColor="accent2"/>
          <w:left w:val="single" w:sz="8" w:space="0" w:color="5BC5EA" w:themeColor="accent2"/>
          <w:bottom w:val="single" w:sz="8" w:space="0" w:color="5BC5EA" w:themeColor="accent2"/>
          <w:right w:val="single" w:sz="8" w:space="0" w:color="5BC5EA" w:themeColor="accent2"/>
          <w:insideV w:val="single" w:sz="8" w:space="0" w:color="5BC5EA" w:themeColor="accent2"/>
        </w:tcBorders>
      </w:tcPr>
    </w:tblStylePr>
  </w:style>
  <w:style w:type="table" w:styleId="LightGrid-Accent3">
    <w:name w:val="Light Grid Accent 3"/>
    <w:basedOn w:val="TableNormal"/>
    <w:uiPriority w:val="62"/>
    <w:semiHidden/>
    <w:unhideWhenUsed/>
    <w:rsid w:val="000842CE"/>
    <w:pPr>
      <w:spacing w:after="0" w:line="240" w:lineRule="auto"/>
    </w:pPr>
    <w:tblPr>
      <w:tblStyleRowBandSize w:val="1"/>
      <w:tblStyleColBandSize w:val="1"/>
      <w:tblBorders>
        <w:top w:val="single" w:sz="8" w:space="0" w:color="DE7A22" w:themeColor="accent3"/>
        <w:left w:val="single" w:sz="8" w:space="0" w:color="DE7A22" w:themeColor="accent3"/>
        <w:bottom w:val="single" w:sz="8" w:space="0" w:color="DE7A22" w:themeColor="accent3"/>
        <w:right w:val="single" w:sz="8" w:space="0" w:color="DE7A22" w:themeColor="accent3"/>
        <w:insideH w:val="single" w:sz="8" w:space="0" w:color="DE7A22" w:themeColor="accent3"/>
        <w:insideV w:val="single" w:sz="8" w:space="0" w:color="DE7A2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E7A22" w:themeColor="accent3"/>
          <w:left w:val="single" w:sz="8" w:space="0" w:color="DE7A22" w:themeColor="accent3"/>
          <w:bottom w:val="single" w:sz="18" w:space="0" w:color="DE7A22" w:themeColor="accent3"/>
          <w:right w:val="single" w:sz="8" w:space="0" w:color="DE7A22" w:themeColor="accent3"/>
          <w:insideH w:val="nil"/>
          <w:insideV w:val="single" w:sz="8" w:space="0" w:color="DE7A2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7A22" w:themeColor="accent3"/>
          <w:left w:val="single" w:sz="8" w:space="0" w:color="DE7A22" w:themeColor="accent3"/>
          <w:bottom w:val="single" w:sz="8" w:space="0" w:color="DE7A22" w:themeColor="accent3"/>
          <w:right w:val="single" w:sz="8" w:space="0" w:color="DE7A22" w:themeColor="accent3"/>
          <w:insideH w:val="nil"/>
          <w:insideV w:val="single" w:sz="8" w:space="0" w:color="DE7A2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7A22" w:themeColor="accent3"/>
          <w:left w:val="single" w:sz="8" w:space="0" w:color="DE7A22" w:themeColor="accent3"/>
          <w:bottom w:val="single" w:sz="8" w:space="0" w:color="DE7A22" w:themeColor="accent3"/>
          <w:right w:val="single" w:sz="8" w:space="0" w:color="DE7A22" w:themeColor="accent3"/>
        </w:tcBorders>
      </w:tcPr>
    </w:tblStylePr>
    <w:tblStylePr w:type="band1Vert">
      <w:tblPr/>
      <w:tcPr>
        <w:tcBorders>
          <w:top w:val="single" w:sz="8" w:space="0" w:color="DE7A22" w:themeColor="accent3"/>
          <w:left w:val="single" w:sz="8" w:space="0" w:color="DE7A22" w:themeColor="accent3"/>
          <w:bottom w:val="single" w:sz="8" w:space="0" w:color="DE7A22" w:themeColor="accent3"/>
          <w:right w:val="single" w:sz="8" w:space="0" w:color="DE7A22" w:themeColor="accent3"/>
        </w:tcBorders>
        <w:shd w:val="clear" w:color="auto" w:fill="F6DDC8" w:themeFill="accent3" w:themeFillTint="3F"/>
      </w:tcPr>
    </w:tblStylePr>
    <w:tblStylePr w:type="band1Horz">
      <w:tblPr/>
      <w:tcPr>
        <w:tcBorders>
          <w:top w:val="single" w:sz="8" w:space="0" w:color="DE7A22" w:themeColor="accent3"/>
          <w:left w:val="single" w:sz="8" w:space="0" w:color="DE7A22" w:themeColor="accent3"/>
          <w:bottom w:val="single" w:sz="8" w:space="0" w:color="DE7A22" w:themeColor="accent3"/>
          <w:right w:val="single" w:sz="8" w:space="0" w:color="DE7A22" w:themeColor="accent3"/>
          <w:insideV w:val="single" w:sz="8" w:space="0" w:color="DE7A22" w:themeColor="accent3"/>
        </w:tcBorders>
        <w:shd w:val="clear" w:color="auto" w:fill="F6DDC8" w:themeFill="accent3" w:themeFillTint="3F"/>
      </w:tcPr>
    </w:tblStylePr>
    <w:tblStylePr w:type="band2Horz">
      <w:tblPr/>
      <w:tcPr>
        <w:tcBorders>
          <w:top w:val="single" w:sz="8" w:space="0" w:color="DE7A22" w:themeColor="accent3"/>
          <w:left w:val="single" w:sz="8" w:space="0" w:color="DE7A22" w:themeColor="accent3"/>
          <w:bottom w:val="single" w:sz="8" w:space="0" w:color="DE7A22" w:themeColor="accent3"/>
          <w:right w:val="single" w:sz="8" w:space="0" w:color="DE7A22" w:themeColor="accent3"/>
          <w:insideV w:val="single" w:sz="8" w:space="0" w:color="DE7A22" w:themeColor="accent3"/>
        </w:tcBorders>
      </w:tcPr>
    </w:tblStylePr>
  </w:style>
  <w:style w:type="table" w:styleId="LightGrid-Accent4">
    <w:name w:val="Light Grid Accent 4"/>
    <w:basedOn w:val="TableNormal"/>
    <w:uiPriority w:val="62"/>
    <w:semiHidden/>
    <w:unhideWhenUsed/>
    <w:rsid w:val="000842CE"/>
    <w:pPr>
      <w:spacing w:after="0" w:line="240" w:lineRule="auto"/>
    </w:pPr>
    <w:tblPr>
      <w:tblStyleRowBandSize w:val="1"/>
      <w:tblStyleColBandSize w:val="1"/>
      <w:tblBorders>
        <w:top w:val="single" w:sz="8" w:space="0" w:color="FDCE53" w:themeColor="accent4"/>
        <w:left w:val="single" w:sz="8" w:space="0" w:color="FDCE53" w:themeColor="accent4"/>
        <w:bottom w:val="single" w:sz="8" w:space="0" w:color="FDCE53" w:themeColor="accent4"/>
        <w:right w:val="single" w:sz="8" w:space="0" w:color="FDCE53" w:themeColor="accent4"/>
        <w:insideH w:val="single" w:sz="8" w:space="0" w:color="FDCE53" w:themeColor="accent4"/>
        <w:insideV w:val="single" w:sz="8" w:space="0" w:color="FDCE5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DCE53" w:themeColor="accent4"/>
          <w:left w:val="single" w:sz="8" w:space="0" w:color="FDCE53" w:themeColor="accent4"/>
          <w:bottom w:val="single" w:sz="18" w:space="0" w:color="FDCE53" w:themeColor="accent4"/>
          <w:right w:val="single" w:sz="8" w:space="0" w:color="FDCE53" w:themeColor="accent4"/>
          <w:insideH w:val="nil"/>
          <w:insideV w:val="single" w:sz="8" w:space="0" w:color="FDCE5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DCE53" w:themeColor="accent4"/>
          <w:left w:val="single" w:sz="8" w:space="0" w:color="FDCE53" w:themeColor="accent4"/>
          <w:bottom w:val="single" w:sz="8" w:space="0" w:color="FDCE53" w:themeColor="accent4"/>
          <w:right w:val="single" w:sz="8" w:space="0" w:color="FDCE53" w:themeColor="accent4"/>
          <w:insideH w:val="nil"/>
          <w:insideV w:val="single" w:sz="8" w:space="0" w:color="FDCE5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DCE53" w:themeColor="accent4"/>
          <w:left w:val="single" w:sz="8" w:space="0" w:color="FDCE53" w:themeColor="accent4"/>
          <w:bottom w:val="single" w:sz="8" w:space="0" w:color="FDCE53" w:themeColor="accent4"/>
          <w:right w:val="single" w:sz="8" w:space="0" w:color="FDCE53" w:themeColor="accent4"/>
        </w:tcBorders>
      </w:tcPr>
    </w:tblStylePr>
    <w:tblStylePr w:type="band1Vert">
      <w:tblPr/>
      <w:tcPr>
        <w:tcBorders>
          <w:top w:val="single" w:sz="8" w:space="0" w:color="FDCE53" w:themeColor="accent4"/>
          <w:left w:val="single" w:sz="8" w:space="0" w:color="FDCE53" w:themeColor="accent4"/>
          <w:bottom w:val="single" w:sz="8" w:space="0" w:color="FDCE53" w:themeColor="accent4"/>
          <w:right w:val="single" w:sz="8" w:space="0" w:color="FDCE53" w:themeColor="accent4"/>
        </w:tcBorders>
        <w:shd w:val="clear" w:color="auto" w:fill="FEF2D4" w:themeFill="accent4" w:themeFillTint="3F"/>
      </w:tcPr>
    </w:tblStylePr>
    <w:tblStylePr w:type="band1Horz">
      <w:tblPr/>
      <w:tcPr>
        <w:tcBorders>
          <w:top w:val="single" w:sz="8" w:space="0" w:color="FDCE53" w:themeColor="accent4"/>
          <w:left w:val="single" w:sz="8" w:space="0" w:color="FDCE53" w:themeColor="accent4"/>
          <w:bottom w:val="single" w:sz="8" w:space="0" w:color="FDCE53" w:themeColor="accent4"/>
          <w:right w:val="single" w:sz="8" w:space="0" w:color="FDCE53" w:themeColor="accent4"/>
          <w:insideV w:val="single" w:sz="8" w:space="0" w:color="FDCE53" w:themeColor="accent4"/>
        </w:tcBorders>
        <w:shd w:val="clear" w:color="auto" w:fill="FEF2D4" w:themeFill="accent4" w:themeFillTint="3F"/>
      </w:tcPr>
    </w:tblStylePr>
    <w:tblStylePr w:type="band2Horz">
      <w:tblPr/>
      <w:tcPr>
        <w:tcBorders>
          <w:top w:val="single" w:sz="8" w:space="0" w:color="FDCE53" w:themeColor="accent4"/>
          <w:left w:val="single" w:sz="8" w:space="0" w:color="FDCE53" w:themeColor="accent4"/>
          <w:bottom w:val="single" w:sz="8" w:space="0" w:color="FDCE53" w:themeColor="accent4"/>
          <w:right w:val="single" w:sz="8" w:space="0" w:color="FDCE53" w:themeColor="accent4"/>
          <w:insideV w:val="single" w:sz="8" w:space="0" w:color="FDCE53" w:themeColor="accent4"/>
        </w:tcBorders>
      </w:tcPr>
    </w:tblStylePr>
  </w:style>
  <w:style w:type="table" w:styleId="LightGrid-Accent5">
    <w:name w:val="Light Grid Accent 5"/>
    <w:basedOn w:val="TableNormal"/>
    <w:uiPriority w:val="62"/>
    <w:semiHidden/>
    <w:unhideWhenUsed/>
    <w:rsid w:val="000842CE"/>
    <w:pPr>
      <w:spacing w:after="0" w:line="240" w:lineRule="auto"/>
    </w:pPr>
    <w:tblPr>
      <w:tblStyleRowBandSize w:val="1"/>
      <w:tblStyleColBandSize w:val="1"/>
      <w:tblBorders>
        <w:top w:val="single" w:sz="8" w:space="0" w:color="006464" w:themeColor="accent5"/>
        <w:left w:val="single" w:sz="8" w:space="0" w:color="006464" w:themeColor="accent5"/>
        <w:bottom w:val="single" w:sz="8" w:space="0" w:color="006464" w:themeColor="accent5"/>
        <w:right w:val="single" w:sz="8" w:space="0" w:color="006464" w:themeColor="accent5"/>
        <w:insideH w:val="single" w:sz="8" w:space="0" w:color="006464" w:themeColor="accent5"/>
        <w:insideV w:val="single" w:sz="8" w:space="0" w:color="00646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464" w:themeColor="accent5"/>
          <w:left w:val="single" w:sz="8" w:space="0" w:color="006464" w:themeColor="accent5"/>
          <w:bottom w:val="single" w:sz="18" w:space="0" w:color="006464" w:themeColor="accent5"/>
          <w:right w:val="single" w:sz="8" w:space="0" w:color="006464" w:themeColor="accent5"/>
          <w:insideH w:val="nil"/>
          <w:insideV w:val="single" w:sz="8" w:space="0" w:color="00646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464" w:themeColor="accent5"/>
          <w:left w:val="single" w:sz="8" w:space="0" w:color="006464" w:themeColor="accent5"/>
          <w:bottom w:val="single" w:sz="8" w:space="0" w:color="006464" w:themeColor="accent5"/>
          <w:right w:val="single" w:sz="8" w:space="0" w:color="006464" w:themeColor="accent5"/>
          <w:insideH w:val="nil"/>
          <w:insideV w:val="single" w:sz="8" w:space="0" w:color="00646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464" w:themeColor="accent5"/>
          <w:left w:val="single" w:sz="8" w:space="0" w:color="006464" w:themeColor="accent5"/>
          <w:bottom w:val="single" w:sz="8" w:space="0" w:color="006464" w:themeColor="accent5"/>
          <w:right w:val="single" w:sz="8" w:space="0" w:color="006464" w:themeColor="accent5"/>
        </w:tcBorders>
      </w:tcPr>
    </w:tblStylePr>
    <w:tblStylePr w:type="band1Vert">
      <w:tblPr/>
      <w:tcPr>
        <w:tcBorders>
          <w:top w:val="single" w:sz="8" w:space="0" w:color="006464" w:themeColor="accent5"/>
          <w:left w:val="single" w:sz="8" w:space="0" w:color="006464" w:themeColor="accent5"/>
          <w:bottom w:val="single" w:sz="8" w:space="0" w:color="006464" w:themeColor="accent5"/>
          <w:right w:val="single" w:sz="8" w:space="0" w:color="006464" w:themeColor="accent5"/>
        </w:tcBorders>
        <w:shd w:val="clear" w:color="auto" w:fill="99FFFF" w:themeFill="accent5" w:themeFillTint="3F"/>
      </w:tcPr>
    </w:tblStylePr>
    <w:tblStylePr w:type="band1Horz">
      <w:tblPr/>
      <w:tcPr>
        <w:tcBorders>
          <w:top w:val="single" w:sz="8" w:space="0" w:color="006464" w:themeColor="accent5"/>
          <w:left w:val="single" w:sz="8" w:space="0" w:color="006464" w:themeColor="accent5"/>
          <w:bottom w:val="single" w:sz="8" w:space="0" w:color="006464" w:themeColor="accent5"/>
          <w:right w:val="single" w:sz="8" w:space="0" w:color="006464" w:themeColor="accent5"/>
          <w:insideV w:val="single" w:sz="8" w:space="0" w:color="006464" w:themeColor="accent5"/>
        </w:tcBorders>
        <w:shd w:val="clear" w:color="auto" w:fill="99FFFF" w:themeFill="accent5" w:themeFillTint="3F"/>
      </w:tcPr>
    </w:tblStylePr>
    <w:tblStylePr w:type="band2Horz">
      <w:tblPr/>
      <w:tcPr>
        <w:tcBorders>
          <w:top w:val="single" w:sz="8" w:space="0" w:color="006464" w:themeColor="accent5"/>
          <w:left w:val="single" w:sz="8" w:space="0" w:color="006464" w:themeColor="accent5"/>
          <w:bottom w:val="single" w:sz="8" w:space="0" w:color="006464" w:themeColor="accent5"/>
          <w:right w:val="single" w:sz="8" w:space="0" w:color="006464" w:themeColor="accent5"/>
          <w:insideV w:val="single" w:sz="8" w:space="0" w:color="006464" w:themeColor="accent5"/>
        </w:tcBorders>
      </w:tcPr>
    </w:tblStylePr>
  </w:style>
  <w:style w:type="table" w:styleId="LightGrid-Accent6">
    <w:name w:val="Light Grid Accent 6"/>
    <w:basedOn w:val="TableNormal"/>
    <w:uiPriority w:val="62"/>
    <w:semiHidden/>
    <w:unhideWhenUsed/>
    <w:rsid w:val="000842CE"/>
    <w:pPr>
      <w:spacing w:after="0" w:line="240" w:lineRule="auto"/>
    </w:pPr>
    <w:tblPr>
      <w:tblStyleRowBandSize w:val="1"/>
      <w:tblStyleColBandSize w:val="1"/>
      <w:tblBorders>
        <w:top w:val="single" w:sz="8" w:space="0" w:color="0480A8" w:themeColor="accent6"/>
        <w:left w:val="single" w:sz="8" w:space="0" w:color="0480A8" w:themeColor="accent6"/>
        <w:bottom w:val="single" w:sz="8" w:space="0" w:color="0480A8" w:themeColor="accent6"/>
        <w:right w:val="single" w:sz="8" w:space="0" w:color="0480A8" w:themeColor="accent6"/>
        <w:insideH w:val="single" w:sz="8" w:space="0" w:color="0480A8" w:themeColor="accent6"/>
        <w:insideV w:val="single" w:sz="8" w:space="0" w:color="0480A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480A8" w:themeColor="accent6"/>
          <w:left w:val="single" w:sz="8" w:space="0" w:color="0480A8" w:themeColor="accent6"/>
          <w:bottom w:val="single" w:sz="18" w:space="0" w:color="0480A8" w:themeColor="accent6"/>
          <w:right w:val="single" w:sz="8" w:space="0" w:color="0480A8" w:themeColor="accent6"/>
          <w:insideH w:val="nil"/>
          <w:insideV w:val="single" w:sz="8" w:space="0" w:color="0480A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480A8" w:themeColor="accent6"/>
          <w:left w:val="single" w:sz="8" w:space="0" w:color="0480A8" w:themeColor="accent6"/>
          <w:bottom w:val="single" w:sz="8" w:space="0" w:color="0480A8" w:themeColor="accent6"/>
          <w:right w:val="single" w:sz="8" w:space="0" w:color="0480A8" w:themeColor="accent6"/>
          <w:insideH w:val="nil"/>
          <w:insideV w:val="single" w:sz="8" w:space="0" w:color="0480A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480A8" w:themeColor="accent6"/>
          <w:left w:val="single" w:sz="8" w:space="0" w:color="0480A8" w:themeColor="accent6"/>
          <w:bottom w:val="single" w:sz="8" w:space="0" w:color="0480A8" w:themeColor="accent6"/>
          <w:right w:val="single" w:sz="8" w:space="0" w:color="0480A8" w:themeColor="accent6"/>
        </w:tcBorders>
      </w:tcPr>
    </w:tblStylePr>
    <w:tblStylePr w:type="band1Vert">
      <w:tblPr/>
      <w:tcPr>
        <w:tcBorders>
          <w:top w:val="single" w:sz="8" w:space="0" w:color="0480A8" w:themeColor="accent6"/>
          <w:left w:val="single" w:sz="8" w:space="0" w:color="0480A8" w:themeColor="accent6"/>
          <w:bottom w:val="single" w:sz="8" w:space="0" w:color="0480A8" w:themeColor="accent6"/>
          <w:right w:val="single" w:sz="8" w:space="0" w:color="0480A8" w:themeColor="accent6"/>
        </w:tcBorders>
        <w:shd w:val="clear" w:color="auto" w:fill="ADE9FD" w:themeFill="accent6" w:themeFillTint="3F"/>
      </w:tcPr>
    </w:tblStylePr>
    <w:tblStylePr w:type="band1Horz">
      <w:tblPr/>
      <w:tcPr>
        <w:tcBorders>
          <w:top w:val="single" w:sz="8" w:space="0" w:color="0480A8" w:themeColor="accent6"/>
          <w:left w:val="single" w:sz="8" w:space="0" w:color="0480A8" w:themeColor="accent6"/>
          <w:bottom w:val="single" w:sz="8" w:space="0" w:color="0480A8" w:themeColor="accent6"/>
          <w:right w:val="single" w:sz="8" w:space="0" w:color="0480A8" w:themeColor="accent6"/>
          <w:insideV w:val="single" w:sz="8" w:space="0" w:color="0480A8" w:themeColor="accent6"/>
        </w:tcBorders>
        <w:shd w:val="clear" w:color="auto" w:fill="ADE9FD" w:themeFill="accent6" w:themeFillTint="3F"/>
      </w:tcPr>
    </w:tblStylePr>
    <w:tblStylePr w:type="band2Horz">
      <w:tblPr/>
      <w:tcPr>
        <w:tcBorders>
          <w:top w:val="single" w:sz="8" w:space="0" w:color="0480A8" w:themeColor="accent6"/>
          <w:left w:val="single" w:sz="8" w:space="0" w:color="0480A8" w:themeColor="accent6"/>
          <w:bottom w:val="single" w:sz="8" w:space="0" w:color="0480A8" w:themeColor="accent6"/>
          <w:right w:val="single" w:sz="8" w:space="0" w:color="0480A8" w:themeColor="accent6"/>
          <w:insideV w:val="single" w:sz="8" w:space="0" w:color="0480A8" w:themeColor="accent6"/>
        </w:tcBorders>
      </w:tcPr>
    </w:tblStylePr>
  </w:style>
  <w:style w:type="table" w:styleId="LightList">
    <w:name w:val="Light List"/>
    <w:basedOn w:val="TableNormal"/>
    <w:uiPriority w:val="61"/>
    <w:semiHidden/>
    <w:unhideWhenUsed/>
    <w:rsid w:val="000842C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842CE"/>
    <w:pPr>
      <w:spacing w:after="0" w:line="240" w:lineRule="auto"/>
    </w:pPr>
    <w:tblPr>
      <w:tblStyleRowBandSize w:val="1"/>
      <w:tblStyleColBandSize w:val="1"/>
      <w:tblBorders>
        <w:top w:val="single" w:sz="8" w:space="0" w:color="193C5A" w:themeColor="accent1"/>
        <w:left w:val="single" w:sz="8" w:space="0" w:color="193C5A" w:themeColor="accent1"/>
        <w:bottom w:val="single" w:sz="8" w:space="0" w:color="193C5A" w:themeColor="accent1"/>
        <w:right w:val="single" w:sz="8" w:space="0" w:color="193C5A" w:themeColor="accent1"/>
      </w:tblBorders>
    </w:tblPr>
    <w:tblStylePr w:type="firstRow">
      <w:pPr>
        <w:spacing w:before="0" w:after="0" w:line="240" w:lineRule="auto"/>
      </w:pPr>
      <w:rPr>
        <w:b/>
        <w:bCs/>
        <w:color w:val="FFFFFF" w:themeColor="background1"/>
      </w:rPr>
      <w:tblPr/>
      <w:tcPr>
        <w:shd w:val="clear" w:color="auto" w:fill="193C5A" w:themeFill="accent1"/>
      </w:tcPr>
    </w:tblStylePr>
    <w:tblStylePr w:type="lastRow">
      <w:pPr>
        <w:spacing w:before="0" w:after="0" w:line="240" w:lineRule="auto"/>
      </w:pPr>
      <w:rPr>
        <w:b/>
        <w:bCs/>
      </w:rPr>
      <w:tblPr/>
      <w:tcPr>
        <w:tcBorders>
          <w:top w:val="double" w:sz="6" w:space="0" w:color="193C5A" w:themeColor="accent1"/>
          <w:left w:val="single" w:sz="8" w:space="0" w:color="193C5A" w:themeColor="accent1"/>
          <w:bottom w:val="single" w:sz="8" w:space="0" w:color="193C5A" w:themeColor="accent1"/>
          <w:right w:val="single" w:sz="8" w:space="0" w:color="193C5A" w:themeColor="accent1"/>
        </w:tcBorders>
      </w:tcPr>
    </w:tblStylePr>
    <w:tblStylePr w:type="firstCol">
      <w:rPr>
        <w:b/>
        <w:bCs/>
      </w:rPr>
    </w:tblStylePr>
    <w:tblStylePr w:type="lastCol">
      <w:rPr>
        <w:b/>
        <w:bCs/>
      </w:rPr>
    </w:tblStylePr>
    <w:tblStylePr w:type="band1Vert">
      <w:tblPr/>
      <w:tcPr>
        <w:tcBorders>
          <w:top w:val="single" w:sz="8" w:space="0" w:color="193C5A" w:themeColor="accent1"/>
          <w:left w:val="single" w:sz="8" w:space="0" w:color="193C5A" w:themeColor="accent1"/>
          <w:bottom w:val="single" w:sz="8" w:space="0" w:color="193C5A" w:themeColor="accent1"/>
          <w:right w:val="single" w:sz="8" w:space="0" w:color="193C5A" w:themeColor="accent1"/>
        </w:tcBorders>
      </w:tcPr>
    </w:tblStylePr>
    <w:tblStylePr w:type="band1Horz">
      <w:tblPr/>
      <w:tcPr>
        <w:tcBorders>
          <w:top w:val="single" w:sz="8" w:space="0" w:color="193C5A" w:themeColor="accent1"/>
          <w:left w:val="single" w:sz="8" w:space="0" w:color="193C5A" w:themeColor="accent1"/>
          <w:bottom w:val="single" w:sz="8" w:space="0" w:color="193C5A" w:themeColor="accent1"/>
          <w:right w:val="single" w:sz="8" w:space="0" w:color="193C5A" w:themeColor="accent1"/>
        </w:tcBorders>
      </w:tcPr>
    </w:tblStylePr>
  </w:style>
  <w:style w:type="table" w:styleId="LightList-Accent2">
    <w:name w:val="Light List Accent 2"/>
    <w:basedOn w:val="TableNormal"/>
    <w:uiPriority w:val="61"/>
    <w:semiHidden/>
    <w:unhideWhenUsed/>
    <w:rsid w:val="000842CE"/>
    <w:pPr>
      <w:spacing w:after="0" w:line="240" w:lineRule="auto"/>
    </w:pPr>
    <w:tblPr>
      <w:tblStyleRowBandSize w:val="1"/>
      <w:tblStyleColBandSize w:val="1"/>
      <w:tblBorders>
        <w:top w:val="single" w:sz="8" w:space="0" w:color="5BC5EA" w:themeColor="accent2"/>
        <w:left w:val="single" w:sz="8" w:space="0" w:color="5BC5EA" w:themeColor="accent2"/>
        <w:bottom w:val="single" w:sz="8" w:space="0" w:color="5BC5EA" w:themeColor="accent2"/>
        <w:right w:val="single" w:sz="8" w:space="0" w:color="5BC5EA" w:themeColor="accent2"/>
      </w:tblBorders>
    </w:tblPr>
    <w:tblStylePr w:type="firstRow">
      <w:pPr>
        <w:spacing w:before="0" w:after="0" w:line="240" w:lineRule="auto"/>
      </w:pPr>
      <w:rPr>
        <w:b/>
        <w:bCs/>
        <w:color w:val="FFFFFF" w:themeColor="background1"/>
      </w:rPr>
      <w:tblPr/>
      <w:tcPr>
        <w:shd w:val="clear" w:color="auto" w:fill="5BC5EA" w:themeFill="accent2"/>
      </w:tcPr>
    </w:tblStylePr>
    <w:tblStylePr w:type="lastRow">
      <w:pPr>
        <w:spacing w:before="0" w:after="0" w:line="240" w:lineRule="auto"/>
      </w:pPr>
      <w:rPr>
        <w:b/>
        <w:bCs/>
      </w:rPr>
      <w:tblPr/>
      <w:tcPr>
        <w:tcBorders>
          <w:top w:val="double" w:sz="6" w:space="0" w:color="5BC5EA" w:themeColor="accent2"/>
          <w:left w:val="single" w:sz="8" w:space="0" w:color="5BC5EA" w:themeColor="accent2"/>
          <w:bottom w:val="single" w:sz="8" w:space="0" w:color="5BC5EA" w:themeColor="accent2"/>
          <w:right w:val="single" w:sz="8" w:space="0" w:color="5BC5EA" w:themeColor="accent2"/>
        </w:tcBorders>
      </w:tcPr>
    </w:tblStylePr>
    <w:tblStylePr w:type="firstCol">
      <w:rPr>
        <w:b/>
        <w:bCs/>
      </w:rPr>
    </w:tblStylePr>
    <w:tblStylePr w:type="lastCol">
      <w:rPr>
        <w:b/>
        <w:bCs/>
      </w:rPr>
    </w:tblStylePr>
    <w:tblStylePr w:type="band1Vert">
      <w:tblPr/>
      <w:tcPr>
        <w:tcBorders>
          <w:top w:val="single" w:sz="8" w:space="0" w:color="5BC5EA" w:themeColor="accent2"/>
          <w:left w:val="single" w:sz="8" w:space="0" w:color="5BC5EA" w:themeColor="accent2"/>
          <w:bottom w:val="single" w:sz="8" w:space="0" w:color="5BC5EA" w:themeColor="accent2"/>
          <w:right w:val="single" w:sz="8" w:space="0" w:color="5BC5EA" w:themeColor="accent2"/>
        </w:tcBorders>
      </w:tcPr>
    </w:tblStylePr>
    <w:tblStylePr w:type="band1Horz">
      <w:tblPr/>
      <w:tcPr>
        <w:tcBorders>
          <w:top w:val="single" w:sz="8" w:space="0" w:color="5BC5EA" w:themeColor="accent2"/>
          <w:left w:val="single" w:sz="8" w:space="0" w:color="5BC5EA" w:themeColor="accent2"/>
          <w:bottom w:val="single" w:sz="8" w:space="0" w:color="5BC5EA" w:themeColor="accent2"/>
          <w:right w:val="single" w:sz="8" w:space="0" w:color="5BC5EA" w:themeColor="accent2"/>
        </w:tcBorders>
      </w:tcPr>
    </w:tblStylePr>
  </w:style>
  <w:style w:type="table" w:styleId="LightList-Accent3">
    <w:name w:val="Light List Accent 3"/>
    <w:basedOn w:val="TableNormal"/>
    <w:uiPriority w:val="61"/>
    <w:semiHidden/>
    <w:unhideWhenUsed/>
    <w:rsid w:val="000842CE"/>
    <w:pPr>
      <w:spacing w:after="0" w:line="240" w:lineRule="auto"/>
    </w:pPr>
    <w:tblPr>
      <w:tblStyleRowBandSize w:val="1"/>
      <w:tblStyleColBandSize w:val="1"/>
      <w:tblBorders>
        <w:top w:val="single" w:sz="8" w:space="0" w:color="DE7A22" w:themeColor="accent3"/>
        <w:left w:val="single" w:sz="8" w:space="0" w:color="DE7A22" w:themeColor="accent3"/>
        <w:bottom w:val="single" w:sz="8" w:space="0" w:color="DE7A22" w:themeColor="accent3"/>
        <w:right w:val="single" w:sz="8" w:space="0" w:color="DE7A22" w:themeColor="accent3"/>
      </w:tblBorders>
    </w:tblPr>
    <w:tblStylePr w:type="firstRow">
      <w:pPr>
        <w:spacing w:before="0" w:after="0" w:line="240" w:lineRule="auto"/>
      </w:pPr>
      <w:rPr>
        <w:b/>
        <w:bCs/>
        <w:color w:val="FFFFFF" w:themeColor="background1"/>
      </w:rPr>
      <w:tblPr/>
      <w:tcPr>
        <w:shd w:val="clear" w:color="auto" w:fill="DE7A22" w:themeFill="accent3"/>
      </w:tcPr>
    </w:tblStylePr>
    <w:tblStylePr w:type="lastRow">
      <w:pPr>
        <w:spacing w:before="0" w:after="0" w:line="240" w:lineRule="auto"/>
      </w:pPr>
      <w:rPr>
        <w:b/>
        <w:bCs/>
      </w:rPr>
      <w:tblPr/>
      <w:tcPr>
        <w:tcBorders>
          <w:top w:val="double" w:sz="6" w:space="0" w:color="DE7A22" w:themeColor="accent3"/>
          <w:left w:val="single" w:sz="8" w:space="0" w:color="DE7A22" w:themeColor="accent3"/>
          <w:bottom w:val="single" w:sz="8" w:space="0" w:color="DE7A22" w:themeColor="accent3"/>
          <w:right w:val="single" w:sz="8" w:space="0" w:color="DE7A22" w:themeColor="accent3"/>
        </w:tcBorders>
      </w:tcPr>
    </w:tblStylePr>
    <w:tblStylePr w:type="firstCol">
      <w:rPr>
        <w:b/>
        <w:bCs/>
      </w:rPr>
    </w:tblStylePr>
    <w:tblStylePr w:type="lastCol">
      <w:rPr>
        <w:b/>
        <w:bCs/>
      </w:rPr>
    </w:tblStylePr>
    <w:tblStylePr w:type="band1Vert">
      <w:tblPr/>
      <w:tcPr>
        <w:tcBorders>
          <w:top w:val="single" w:sz="8" w:space="0" w:color="DE7A22" w:themeColor="accent3"/>
          <w:left w:val="single" w:sz="8" w:space="0" w:color="DE7A22" w:themeColor="accent3"/>
          <w:bottom w:val="single" w:sz="8" w:space="0" w:color="DE7A22" w:themeColor="accent3"/>
          <w:right w:val="single" w:sz="8" w:space="0" w:color="DE7A22" w:themeColor="accent3"/>
        </w:tcBorders>
      </w:tcPr>
    </w:tblStylePr>
    <w:tblStylePr w:type="band1Horz">
      <w:tblPr/>
      <w:tcPr>
        <w:tcBorders>
          <w:top w:val="single" w:sz="8" w:space="0" w:color="DE7A22" w:themeColor="accent3"/>
          <w:left w:val="single" w:sz="8" w:space="0" w:color="DE7A22" w:themeColor="accent3"/>
          <w:bottom w:val="single" w:sz="8" w:space="0" w:color="DE7A22" w:themeColor="accent3"/>
          <w:right w:val="single" w:sz="8" w:space="0" w:color="DE7A22" w:themeColor="accent3"/>
        </w:tcBorders>
      </w:tcPr>
    </w:tblStylePr>
  </w:style>
  <w:style w:type="table" w:styleId="LightList-Accent4">
    <w:name w:val="Light List Accent 4"/>
    <w:basedOn w:val="TableNormal"/>
    <w:uiPriority w:val="61"/>
    <w:semiHidden/>
    <w:unhideWhenUsed/>
    <w:rsid w:val="000842CE"/>
    <w:pPr>
      <w:spacing w:after="0" w:line="240" w:lineRule="auto"/>
    </w:pPr>
    <w:tblPr>
      <w:tblStyleRowBandSize w:val="1"/>
      <w:tblStyleColBandSize w:val="1"/>
      <w:tblBorders>
        <w:top w:val="single" w:sz="8" w:space="0" w:color="FDCE53" w:themeColor="accent4"/>
        <w:left w:val="single" w:sz="8" w:space="0" w:color="FDCE53" w:themeColor="accent4"/>
        <w:bottom w:val="single" w:sz="8" w:space="0" w:color="FDCE53" w:themeColor="accent4"/>
        <w:right w:val="single" w:sz="8" w:space="0" w:color="FDCE53" w:themeColor="accent4"/>
      </w:tblBorders>
    </w:tblPr>
    <w:tblStylePr w:type="firstRow">
      <w:pPr>
        <w:spacing w:before="0" w:after="0" w:line="240" w:lineRule="auto"/>
      </w:pPr>
      <w:rPr>
        <w:b/>
        <w:bCs/>
        <w:color w:val="FFFFFF" w:themeColor="background1"/>
      </w:rPr>
      <w:tblPr/>
      <w:tcPr>
        <w:shd w:val="clear" w:color="auto" w:fill="FDCE53" w:themeFill="accent4"/>
      </w:tcPr>
    </w:tblStylePr>
    <w:tblStylePr w:type="lastRow">
      <w:pPr>
        <w:spacing w:before="0" w:after="0" w:line="240" w:lineRule="auto"/>
      </w:pPr>
      <w:rPr>
        <w:b/>
        <w:bCs/>
      </w:rPr>
      <w:tblPr/>
      <w:tcPr>
        <w:tcBorders>
          <w:top w:val="double" w:sz="6" w:space="0" w:color="FDCE53" w:themeColor="accent4"/>
          <w:left w:val="single" w:sz="8" w:space="0" w:color="FDCE53" w:themeColor="accent4"/>
          <w:bottom w:val="single" w:sz="8" w:space="0" w:color="FDCE53" w:themeColor="accent4"/>
          <w:right w:val="single" w:sz="8" w:space="0" w:color="FDCE53" w:themeColor="accent4"/>
        </w:tcBorders>
      </w:tcPr>
    </w:tblStylePr>
    <w:tblStylePr w:type="firstCol">
      <w:rPr>
        <w:b/>
        <w:bCs/>
      </w:rPr>
    </w:tblStylePr>
    <w:tblStylePr w:type="lastCol">
      <w:rPr>
        <w:b/>
        <w:bCs/>
      </w:rPr>
    </w:tblStylePr>
    <w:tblStylePr w:type="band1Vert">
      <w:tblPr/>
      <w:tcPr>
        <w:tcBorders>
          <w:top w:val="single" w:sz="8" w:space="0" w:color="FDCE53" w:themeColor="accent4"/>
          <w:left w:val="single" w:sz="8" w:space="0" w:color="FDCE53" w:themeColor="accent4"/>
          <w:bottom w:val="single" w:sz="8" w:space="0" w:color="FDCE53" w:themeColor="accent4"/>
          <w:right w:val="single" w:sz="8" w:space="0" w:color="FDCE53" w:themeColor="accent4"/>
        </w:tcBorders>
      </w:tcPr>
    </w:tblStylePr>
    <w:tblStylePr w:type="band1Horz">
      <w:tblPr/>
      <w:tcPr>
        <w:tcBorders>
          <w:top w:val="single" w:sz="8" w:space="0" w:color="FDCE53" w:themeColor="accent4"/>
          <w:left w:val="single" w:sz="8" w:space="0" w:color="FDCE53" w:themeColor="accent4"/>
          <w:bottom w:val="single" w:sz="8" w:space="0" w:color="FDCE53" w:themeColor="accent4"/>
          <w:right w:val="single" w:sz="8" w:space="0" w:color="FDCE53" w:themeColor="accent4"/>
        </w:tcBorders>
      </w:tcPr>
    </w:tblStylePr>
  </w:style>
  <w:style w:type="table" w:styleId="LightList-Accent5">
    <w:name w:val="Light List Accent 5"/>
    <w:basedOn w:val="TableNormal"/>
    <w:uiPriority w:val="61"/>
    <w:semiHidden/>
    <w:unhideWhenUsed/>
    <w:rsid w:val="000842CE"/>
    <w:pPr>
      <w:spacing w:after="0" w:line="240" w:lineRule="auto"/>
    </w:pPr>
    <w:tblPr>
      <w:tblStyleRowBandSize w:val="1"/>
      <w:tblStyleColBandSize w:val="1"/>
      <w:tblBorders>
        <w:top w:val="single" w:sz="8" w:space="0" w:color="006464" w:themeColor="accent5"/>
        <w:left w:val="single" w:sz="8" w:space="0" w:color="006464" w:themeColor="accent5"/>
        <w:bottom w:val="single" w:sz="8" w:space="0" w:color="006464" w:themeColor="accent5"/>
        <w:right w:val="single" w:sz="8" w:space="0" w:color="006464" w:themeColor="accent5"/>
      </w:tblBorders>
    </w:tblPr>
    <w:tblStylePr w:type="firstRow">
      <w:pPr>
        <w:spacing w:before="0" w:after="0" w:line="240" w:lineRule="auto"/>
      </w:pPr>
      <w:rPr>
        <w:b/>
        <w:bCs/>
        <w:color w:val="FFFFFF" w:themeColor="background1"/>
      </w:rPr>
      <w:tblPr/>
      <w:tcPr>
        <w:shd w:val="clear" w:color="auto" w:fill="006464" w:themeFill="accent5"/>
      </w:tcPr>
    </w:tblStylePr>
    <w:tblStylePr w:type="lastRow">
      <w:pPr>
        <w:spacing w:before="0" w:after="0" w:line="240" w:lineRule="auto"/>
      </w:pPr>
      <w:rPr>
        <w:b/>
        <w:bCs/>
      </w:rPr>
      <w:tblPr/>
      <w:tcPr>
        <w:tcBorders>
          <w:top w:val="double" w:sz="6" w:space="0" w:color="006464" w:themeColor="accent5"/>
          <w:left w:val="single" w:sz="8" w:space="0" w:color="006464" w:themeColor="accent5"/>
          <w:bottom w:val="single" w:sz="8" w:space="0" w:color="006464" w:themeColor="accent5"/>
          <w:right w:val="single" w:sz="8" w:space="0" w:color="006464" w:themeColor="accent5"/>
        </w:tcBorders>
      </w:tcPr>
    </w:tblStylePr>
    <w:tblStylePr w:type="firstCol">
      <w:rPr>
        <w:b/>
        <w:bCs/>
      </w:rPr>
    </w:tblStylePr>
    <w:tblStylePr w:type="lastCol">
      <w:rPr>
        <w:b/>
        <w:bCs/>
      </w:rPr>
    </w:tblStylePr>
    <w:tblStylePr w:type="band1Vert">
      <w:tblPr/>
      <w:tcPr>
        <w:tcBorders>
          <w:top w:val="single" w:sz="8" w:space="0" w:color="006464" w:themeColor="accent5"/>
          <w:left w:val="single" w:sz="8" w:space="0" w:color="006464" w:themeColor="accent5"/>
          <w:bottom w:val="single" w:sz="8" w:space="0" w:color="006464" w:themeColor="accent5"/>
          <w:right w:val="single" w:sz="8" w:space="0" w:color="006464" w:themeColor="accent5"/>
        </w:tcBorders>
      </w:tcPr>
    </w:tblStylePr>
    <w:tblStylePr w:type="band1Horz">
      <w:tblPr/>
      <w:tcPr>
        <w:tcBorders>
          <w:top w:val="single" w:sz="8" w:space="0" w:color="006464" w:themeColor="accent5"/>
          <w:left w:val="single" w:sz="8" w:space="0" w:color="006464" w:themeColor="accent5"/>
          <w:bottom w:val="single" w:sz="8" w:space="0" w:color="006464" w:themeColor="accent5"/>
          <w:right w:val="single" w:sz="8" w:space="0" w:color="006464" w:themeColor="accent5"/>
        </w:tcBorders>
      </w:tcPr>
    </w:tblStylePr>
  </w:style>
  <w:style w:type="table" w:styleId="LightList-Accent6">
    <w:name w:val="Light List Accent 6"/>
    <w:basedOn w:val="TableNormal"/>
    <w:uiPriority w:val="61"/>
    <w:semiHidden/>
    <w:unhideWhenUsed/>
    <w:rsid w:val="000842CE"/>
    <w:pPr>
      <w:spacing w:after="0" w:line="240" w:lineRule="auto"/>
    </w:pPr>
    <w:tblPr>
      <w:tblStyleRowBandSize w:val="1"/>
      <w:tblStyleColBandSize w:val="1"/>
      <w:tblBorders>
        <w:top w:val="single" w:sz="8" w:space="0" w:color="0480A8" w:themeColor="accent6"/>
        <w:left w:val="single" w:sz="8" w:space="0" w:color="0480A8" w:themeColor="accent6"/>
        <w:bottom w:val="single" w:sz="8" w:space="0" w:color="0480A8" w:themeColor="accent6"/>
        <w:right w:val="single" w:sz="8" w:space="0" w:color="0480A8" w:themeColor="accent6"/>
      </w:tblBorders>
    </w:tblPr>
    <w:tblStylePr w:type="firstRow">
      <w:pPr>
        <w:spacing w:before="0" w:after="0" w:line="240" w:lineRule="auto"/>
      </w:pPr>
      <w:rPr>
        <w:b/>
        <w:bCs/>
        <w:color w:val="FFFFFF" w:themeColor="background1"/>
      </w:rPr>
      <w:tblPr/>
      <w:tcPr>
        <w:shd w:val="clear" w:color="auto" w:fill="0480A8" w:themeFill="accent6"/>
      </w:tcPr>
    </w:tblStylePr>
    <w:tblStylePr w:type="lastRow">
      <w:pPr>
        <w:spacing w:before="0" w:after="0" w:line="240" w:lineRule="auto"/>
      </w:pPr>
      <w:rPr>
        <w:b/>
        <w:bCs/>
      </w:rPr>
      <w:tblPr/>
      <w:tcPr>
        <w:tcBorders>
          <w:top w:val="double" w:sz="6" w:space="0" w:color="0480A8" w:themeColor="accent6"/>
          <w:left w:val="single" w:sz="8" w:space="0" w:color="0480A8" w:themeColor="accent6"/>
          <w:bottom w:val="single" w:sz="8" w:space="0" w:color="0480A8" w:themeColor="accent6"/>
          <w:right w:val="single" w:sz="8" w:space="0" w:color="0480A8" w:themeColor="accent6"/>
        </w:tcBorders>
      </w:tcPr>
    </w:tblStylePr>
    <w:tblStylePr w:type="firstCol">
      <w:rPr>
        <w:b/>
        <w:bCs/>
      </w:rPr>
    </w:tblStylePr>
    <w:tblStylePr w:type="lastCol">
      <w:rPr>
        <w:b/>
        <w:bCs/>
      </w:rPr>
    </w:tblStylePr>
    <w:tblStylePr w:type="band1Vert">
      <w:tblPr/>
      <w:tcPr>
        <w:tcBorders>
          <w:top w:val="single" w:sz="8" w:space="0" w:color="0480A8" w:themeColor="accent6"/>
          <w:left w:val="single" w:sz="8" w:space="0" w:color="0480A8" w:themeColor="accent6"/>
          <w:bottom w:val="single" w:sz="8" w:space="0" w:color="0480A8" w:themeColor="accent6"/>
          <w:right w:val="single" w:sz="8" w:space="0" w:color="0480A8" w:themeColor="accent6"/>
        </w:tcBorders>
      </w:tcPr>
    </w:tblStylePr>
    <w:tblStylePr w:type="band1Horz">
      <w:tblPr/>
      <w:tcPr>
        <w:tcBorders>
          <w:top w:val="single" w:sz="8" w:space="0" w:color="0480A8" w:themeColor="accent6"/>
          <w:left w:val="single" w:sz="8" w:space="0" w:color="0480A8" w:themeColor="accent6"/>
          <w:bottom w:val="single" w:sz="8" w:space="0" w:color="0480A8" w:themeColor="accent6"/>
          <w:right w:val="single" w:sz="8" w:space="0" w:color="0480A8" w:themeColor="accent6"/>
        </w:tcBorders>
      </w:tcPr>
    </w:tblStylePr>
  </w:style>
  <w:style w:type="table" w:styleId="LightShading">
    <w:name w:val="Light Shading"/>
    <w:basedOn w:val="TableNormal"/>
    <w:uiPriority w:val="60"/>
    <w:semiHidden/>
    <w:unhideWhenUsed/>
    <w:rsid w:val="000842C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842CE"/>
    <w:pPr>
      <w:spacing w:after="0" w:line="240" w:lineRule="auto"/>
    </w:pPr>
    <w:rPr>
      <w:color w:val="122C43" w:themeColor="accent1" w:themeShade="BF"/>
    </w:rPr>
    <w:tblPr>
      <w:tblStyleRowBandSize w:val="1"/>
      <w:tblStyleColBandSize w:val="1"/>
      <w:tblBorders>
        <w:top w:val="single" w:sz="8" w:space="0" w:color="193C5A" w:themeColor="accent1"/>
        <w:bottom w:val="single" w:sz="8" w:space="0" w:color="193C5A" w:themeColor="accent1"/>
      </w:tblBorders>
    </w:tblPr>
    <w:tblStylePr w:type="firstRow">
      <w:pPr>
        <w:spacing w:before="0" w:after="0" w:line="240" w:lineRule="auto"/>
      </w:pPr>
      <w:rPr>
        <w:b/>
        <w:bCs/>
      </w:rPr>
      <w:tblPr/>
      <w:tcPr>
        <w:tcBorders>
          <w:top w:val="single" w:sz="8" w:space="0" w:color="193C5A" w:themeColor="accent1"/>
          <w:left w:val="nil"/>
          <w:bottom w:val="single" w:sz="8" w:space="0" w:color="193C5A" w:themeColor="accent1"/>
          <w:right w:val="nil"/>
          <w:insideH w:val="nil"/>
          <w:insideV w:val="nil"/>
        </w:tcBorders>
      </w:tcPr>
    </w:tblStylePr>
    <w:tblStylePr w:type="lastRow">
      <w:pPr>
        <w:spacing w:before="0" w:after="0" w:line="240" w:lineRule="auto"/>
      </w:pPr>
      <w:rPr>
        <w:b/>
        <w:bCs/>
      </w:rPr>
      <w:tblPr/>
      <w:tcPr>
        <w:tcBorders>
          <w:top w:val="single" w:sz="8" w:space="0" w:color="193C5A" w:themeColor="accent1"/>
          <w:left w:val="nil"/>
          <w:bottom w:val="single" w:sz="8" w:space="0" w:color="193C5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0E9" w:themeFill="accent1" w:themeFillTint="3F"/>
      </w:tcPr>
    </w:tblStylePr>
    <w:tblStylePr w:type="band1Horz">
      <w:tblPr/>
      <w:tcPr>
        <w:tcBorders>
          <w:left w:val="nil"/>
          <w:right w:val="nil"/>
          <w:insideH w:val="nil"/>
          <w:insideV w:val="nil"/>
        </w:tcBorders>
        <w:shd w:val="clear" w:color="auto" w:fill="B2D0E9" w:themeFill="accent1" w:themeFillTint="3F"/>
      </w:tcPr>
    </w:tblStylePr>
  </w:style>
  <w:style w:type="table" w:styleId="LightShading-Accent2">
    <w:name w:val="Light Shading Accent 2"/>
    <w:basedOn w:val="TableNormal"/>
    <w:uiPriority w:val="60"/>
    <w:semiHidden/>
    <w:unhideWhenUsed/>
    <w:rsid w:val="000842CE"/>
    <w:pPr>
      <w:spacing w:after="0" w:line="240" w:lineRule="auto"/>
    </w:pPr>
    <w:rPr>
      <w:color w:val="1BA6D7" w:themeColor="accent2" w:themeShade="BF"/>
    </w:rPr>
    <w:tblPr>
      <w:tblStyleRowBandSize w:val="1"/>
      <w:tblStyleColBandSize w:val="1"/>
      <w:tblBorders>
        <w:top w:val="single" w:sz="8" w:space="0" w:color="5BC5EA" w:themeColor="accent2"/>
        <w:bottom w:val="single" w:sz="8" w:space="0" w:color="5BC5EA" w:themeColor="accent2"/>
      </w:tblBorders>
    </w:tblPr>
    <w:tblStylePr w:type="firstRow">
      <w:pPr>
        <w:spacing w:before="0" w:after="0" w:line="240" w:lineRule="auto"/>
      </w:pPr>
      <w:rPr>
        <w:b/>
        <w:bCs/>
      </w:rPr>
      <w:tblPr/>
      <w:tcPr>
        <w:tcBorders>
          <w:top w:val="single" w:sz="8" w:space="0" w:color="5BC5EA" w:themeColor="accent2"/>
          <w:left w:val="nil"/>
          <w:bottom w:val="single" w:sz="8" w:space="0" w:color="5BC5EA" w:themeColor="accent2"/>
          <w:right w:val="nil"/>
          <w:insideH w:val="nil"/>
          <w:insideV w:val="nil"/>
        </w:tcBorders>
      </w:tcPr>
    </w:tblStylePr>
    <w:tblStylePr w:type="lastRow">
      <w:pPr>
        <w:spacing w:before="0" w:after="0" w:line="240" w:lineRule="auto"/>
      </w:pPr>
      <w:rPr>
        <w:b/>
        <w:bCs/>
      </w:rPr>
      <w:tblPr/>
      <w:tcPr>
        <w:tcBorders>
          <w:top w:val="single" w:sz="8" w:space="0" w:color="5BC5EA" w:themeColor="accent2"/>
          <w:left w:val="nil"/>
          <w:bottom w:val="single" w:sz="8" w:space="0" w:color="5BC5EA"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F0F9" w:themeFill="accent2" w:themeFillTint="3F"/>
      </w:tcPr>
    </w:tblStylePr>
    <w:tblStylePr w:type="band1Horz">
      <w:tblPr/>
      <w:tcPr>
        <w:tcBorders>
          <w:left w:val="nil"/>
          <w:right w:val="nil"/>
          <w:insideH w:val="nil"/>
          <w:insideV w:val="nil"/>
        </w:tcBorders>
        <w:shd w:val="clear" w:color="auto" w:fill="D6F0F9" w:themeFill="accent2" w:themeFillTint="3F"/>
      </w:tcPr>
    </w:tblStylePr>
  </w:style>
  <w:style w:type="table" w:styleId="LightShading-Accent3">
    <w:name w:val="Light Shading Accent 3"/>
    <w:basedOn w:val="TableNormal"/>
    <w:uiPriority w:val="60"/>
    <w:semiHidden/>
    <w:unhideWhenUsed/>
    <w:rsid w:val="000842CE"/>
    <w:pPr>
      <w:spacing w:after="0" w:line="240" w:lineRule="auto"/>
    </w:pPr>
    <w:rPr>
      <w:color w:val="A65B19" w:themeColor="accent3" w:themeShade="BF"/>
    </w:rPr>
    <w:tblPr>
      <w:tblStyleRowBandSize w:val="1"/>
      <w:tblStyleColBandSize w:val="1"/>
      <w:tblBorders>
        <w:top w:val="single" w:sz="8" w:space="0" w:color="DE7A22" w:themeColor="accent3"/>
        <w:bottom w:val="single" w:sz="8" w:space="0" w:color="DE7A22" w:themeColor="accent3"/>
      </w:tblBorders>
    </w:tblPr>
    <w:tblStylePr w:type="firstRow">
      <w:pPr>
        <w:spacing w:before="0" w:after="0" w:line="240" w:lineRule="auto"/>
      </w:pPr>
      <w:rPr>
        <w:b/>
        <w:bCs/>
      </w:rPr>
      <w:tblPr/>
      <w:tcPr>
        <w:tcBorders>
          <w:top w:val="single" w:sz="8" w:space="0" w:color="DE7A22" w:themeColor="accent3"/>
          <w:left w:val="nil"/>
          <w:bottom w:val="single" w:sz="8" w:space="0" w:color="DE7A22" w:themeColor="accent3"/>
          <w:right w:val="nil"/>
          <w:insideH w:val="nil"/>
          <w:insideV w:val="nil"/>
        </w:tcBorders>
      </w:tcPr>
    </w:tblStylePr>
    <w:tblStylePr w:type="lastRow">
      <w:pPr>
        <w:spacing w:before="0" w:after="0" w:line="240" w:lineRule="auto"/>
      </w:pPr>
      <w:rPr>
        <w:b/>
        <w:bCs/>
      </w:rPr>
      <w:tblPr/>
      <w:tcPr>
        <w:tcBorders>
          <w:top w:val="single" w:sz="8" w:space="0" w:color="DE7A22" w:themeColor="accent3"/>
          <w:left w:val="nil"/>
          <w:bottom w:val="single" w:sz="8" w:space="0" w:color="DE7A2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DDC8" w:themeFill="accent3" w:themeFillTint="3F"/>
      </w:tcPr>
    </w:tblStylePr>
    <w:tblStylePr w:type="band1Horz">
      <w:tblPr/>
      <w:tcPr>
        <w:tcBorders>
          <w:left w:val="nil"/>
          <w:right w:val="nil"/>
          <w:insideH w:val="nil"/>
          <w:insideV w:val="nil"/>
        </w:tcBorders>
        <w:shd w:val="clear" w:color="auto" w:fill="F6DDC8" w:themeFill="accent3" w:themeFillTint="3F"/>
      </w:tcPr>
    </w:tblStylePr>
  </w:style>
  <w:style w:type="table" w:styleId="LightShading-Accent4">
    <w:name w:val="Light Shading Accent 4"/>
    <w:basedOn w:val="TableNormal"/>
    <w:uiPriority w:val="60"/>
    <w:semiHidden/>
    <w:unhideWhenUsed/>
    <w:rsid w:val="000842CE"/>
    <w:pPr>
      <w:spacing w:after="0" w:line="240" w:lineRule="auto"/>
    </w:pPr>
    <w:rPr>
      <w:color w:val="F8B403" w:themeColor="accent4" w:themeShade="BF"/>
    </w:rPr>
    <w:tblPr>
      <w:tblStyleRowBandSize w:val="1"/>
      <w:tblStyleColBandSize w:val="1"/>
      <w:tblBorders>
        <w:top w:val="single" w:sz="8" w:space="0" w:color="FDCE53" w:themeColor="accent4"/>
        <w:bottom w:val="single" w:sz="8" w:space="0" w:color="FDCE53" w:themeColor="accent4"/>
      </w:tblBorders>
    </w:tblPr>
    <w:tblStylePr w:type="firstRow">
      <w:pPr>
        <w:spacing w:before="0" w:after="0" w:line="240" w:lineRule="auto"/>
      </w:pPr>
      <w:rPr>
        <w:b/>
        <w:bCs/>
      </w:rPr>
      <w:tblPr/>
      <w:tcPr>
        <w:tcBorders>
          <w:top w:val="single" w:sz="8" w:space="0" w:color="FDCE53" w:themeColor="accent4"/>
          <w:left w:val="nil"/>
          <w:bottom w:val="single" w:sz="8" w:space="0" w:color="FDCE53" w:themeColor="accent4"/>
          <w:right w:val="nil"/>
          <w:insideH w:val="nil"/>
          <w:insideV w:val="nil"/>
        </w:tcBorders>
      </w:tcPr>
    </w:tblStylePr>
    <w:tblStylePr w:type="lastRow">
      <w:pPr>
        <w:spacing w:before="0" w:after="0" w:line="240" w:lineRule="auto"/>
      </w:pPr>
      <w:rPr>
        <w:b/>
        <w:bCs/>
      </w:rPr>
      <w:tblPr/>
      <w:tcPr>
        <w:tcBorders>
          <w:top w:val="single" w:sz="8" w:space="0" w:color="FDCE53" w:themeColor="accent4"/>
          <w:left w:val="nil"/>
          <w:bottom w:val="single" w:sz="8" w:space="0" w:color="FDCE5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F2D4" w:themeFill="accent4" w:themeFillTint="3F"/>
      </w:tcPr>
    </w:tblStylePr>
    <w:tblStylePr w:type="band1Horz">
      <w:tblPr/>
      <w:tcPr>
        <w:tcBorders>
          <w:left w:val="nil"/>
          <w:right w:val="nil"/>
          <w:insideH w:val="nil"/>
          <w:insideV w:val="nil"/>
        </w:tcBorders>
        <w:shd w:val="clear" w:color="auto" w:fill="FEF2D4" w:themeFill="accent4" w:themeFillTint="3F"/>
      </w:tcPr>
    </w:tblStylePr>
  </w:style>
  <w:style w:type="table" w:styleId="LightShading-Accent5">
    <w:name w:val="Light Shading Accent 5"/>
    <w:basedOn w:val="TableNormal"/>
    <w:uiPriority w:val="60"/>
    <w:semiHidden/>
    <w:unhideWhenUsed/>
    <w:rsid w:val="000842CE"/>
    <w:pPr>
      <w:spacing w:after="0" w:line="240" w:lineRule="auto"/>
    </w:pPr>
    <w:rPr>
      <w:color w:val="004A4A" w:themeColor="accent5" w:themeShade="BF"/>
    </w:rPr>
    <w:tblPr>
      <w:tblStyleRowBandSize w:val="1"/>
      <w:tblStyleColBandSize w:val="1"/>
      <w:tblBorders>
        <w:top w:val="single" w:sz="8" w:space="0" w:color="006464" w:themeColor="accent5"/>
        <w:bottom w:val="single" w:sz="8" w:space="0" w:color="006464" w:themeColor="accent5"/>
      </w:tblBorders>
    </w:tblPr>
    <w:tblStylePr w:type="firstRow">
      <w:pPr>
        <w:spacing w:before="0" w:after="0" w:line="240" w:lineRule="auto"/>
      </w:pPr>
      <w:rPr>
        <w:b/>
        <w:bCs/>
      </w:rPr>
      <w:tblPr/>
      <w:tcPr>
        <w:tcBorders>
          <w:top w:val="single" w:sz="8" w:space="0" w:color="006464" w:themeColor="accent5"/>
          <w:left w:val="nil"/>
          <w:bottom w:val="single" w:sz="8" w:space="0" w:color="006464" w:themeColor="accent5"/>
          <w:right w:val="nil"/>
          <w:insideH w:val="nil"/>
          <w:insideV w:val="nil"/>
        </w:tcBorders>
      </w:tcPr>
    </w:tblStylePr>
    <w:tblStylePr w:type="lastRow">
      <w:pPr>
        <w:spacing w:before="0" w:after="0" w:line="240" w:lineRule="auto"/>
      </w:pPr>
      <w:rPr>
        <w:b/>
        <w:bCs/>
      </w:rPr>
      <w:tblPr/>
      <w:tcPr>
        <w:tcBorders>
          <w:top w:val="single" w:sz="8" w:space="0" w:color="006464" w:themeColor="accent5"/>
          <w:left w:val="nil"/>
          <w:bottom w:val="single" w:sz="8" w:space="0" w:color="00646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FFFF" w:themeFill="accent5" w:themeFillTint="3F"/>
      </w:tcPr>
    </w:tblStylePr>
    <w:tblStylePr w:type="band1Horz">
      <w:tblPr/>
      <w:tcPr>
        <w:tcBorders>
          <w:left w:val="nil"/>
          <w:right w:val="nil"/>
          <w:insideH w:val="nil"/>
          <w:insideV w:val="nil"/>
        </w:tcBorders>
        <w:shd w:val="clear" w:color="auto" w:fill="99FFFF" w:themeFill="accent5" w:themeFillTint="3F"/>
      </w:tcPr>
    </w:tblStylePr>
  </w:style>
  <w:style w:type="table" w:styleId="LightShading-Accent6">
    <w:name w:val="Light Shading Accent 6"/>
    <w:basedOn w:val="TableNormal"/>
    <w:uiPriority w:val="60"/>
    <w:semiHidden/>
    <w:unhideWhenUsed/>
    <w:rsid w:val="000842CE"/>
    <w:pPr>
      <w:spacing w:after="0" w:line="240" w:lineRule="auto"/>
    </w:pPr>
    <w:rPr>
      <w:color w:val="035F7D" w:themeColor="accent6" w:themeShade="BF"/>
    </w:rPr>
    <w:tblPr>
      <w:tblStyleRowBandSize w:val="1"/>
      <w:tblStyleColBandSize w:val="1"/>
      <w:tblBorders>
        <w:top w:val="single" w:sz="8" w:space="0" w:color="0480A8" w:themeColor="accent6"/>
        <w:bottom w:val="single" w:sz="8" w:space="0" w:color="0480A8" w:themeColor="accent6"/>
      </w:tblBorders>
    </w:tblPr>
    <w:tblStylePr w:type="firstRow">
      <w:pPr>
        <w:spacing w:before="0" w:after="0" w:line="240" w:lineRule="auto"/>
      </w:pPr>
      <w:rPr>
        <w:b/>
        <w:bCs/>
      </w:rPr>
      <w:tblPr/>
      <w:tcPr>
        <w:tcBorders>
          <w:top w:val="single" w:sz="8" w:space="0" w:color="0480A8" w:themeColor="accent6"/>
          <w:left w:val="nil"/>
          <w:bottom w:val="single" w:sz="8" w:space="0" w:color="0480A8" w:themeColor="accent6"/>
          <w:right w:val="nil"/>
          <w:insideH w:val="nil"/>
          <w:insideV w:val="nil"/>
        </w:tcBorders>
      </w:tcPr>
    </w:tblStylePr>
    <w:tblStylePr w:type="lastRow">
      <w:pPr>
        <w:spacing w:before="0" w:after="0" w:line="240" w:lineRule="auto"/>
      </w:pPr>
      <w:rPr>
        <w:b/>
        <w:bCs/>
      </w:rPr>
      <w:tblPr/>
      <w:tcPr>
        <w:tcBorders>
          <w:top w:val="single" w:sz="8" w:space="0" w:color="0480A8" w:themeColor="accent6"/>
          <w:left w:val="nil"/>
          <w:bottom w:val="single" w:sz="8" w:space="0" w:color="0480A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DE9FD" w:themeFill="accent6" w:themeFillTint="3F"/>
      </w:tcPr>
    </w:tblStylePr>
    <w:tblStylePr w:type="band1Horz">
      <w:tblPr/>
      <w:tcPr>
        <w:tcBorders>
          <w:left w:val="nil"/>
          <w:right w:val="nil"/>
          <w:insideH w:val="nil"/>
          <w:insideV w:val="nil"/>
        </w:tcBorders>
        <w:shd w:val="clear" w:color="auto" w:fill="ADE9FD" w:themeFill="accent6" w:themeFillTint="3F"/>
      </w:tcPr>
    </w:tblStylePr>
  </w:style>
  <w:style w:type="table" w:styleId="ListTable1Light">
    <w:name w:val="List Table 1 Light"/>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458DCB" w:themeColor="accent1" w:themeTint="99"/>
        </w:tcBorders>
      </w:tcPr>
    </w:tblStylePr>
    <w:tblStylePr w:type="lastRow">
      <w:rPr>
        <w:b/>
        <w:bCs/>
      </w:rPr>
      <w:tblPr/>
      <w:tcPr>
        <w:tcBorders>
          <w:top w:val="single" w:sz="4" w:space="0" w:color="458DCB" w:themeColor="accent1" w:themeTint="99"/>
        </w:tcBorders>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ListTable1Light-Accent2">
    <w:name w:val="List Table 1 Light Accent 2"/>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5BC5EA" w:themeColor="accent2"/>
        </w:tcBorders>
      </w:tcPr>
    </w:tblStylePr>
    <w:tblStylePr w:type="lastRow">
      <w:rPr>
        <w:b/>
        <w:bCs/>
      </w:rPr>
      <w:tblPr/>
      <w:tcPr>
        <w:tcBorders>
          <w:top w:val="single" w:sz="4" w:space="0" w:color="5BC5EA" w:themeColor="accent2"/>
        </w:tcBorders>
      </w:tc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ListTable1Light-Accent3">
    <w:name w:val="List Table 1 Light Accent 3"/>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DE7A22" w:themeColor="accent3"/>
        </w:tcBorders>
      </w:tcPr>
    </w:tblStylePr>
    <w:tblStylePr w:type="lastRow">
      <w:rPr>
        <w:b/>
        <w:bCs/>
      </w:rPr>
      <w:tblPr/>
      <w:tcPr>
        <w:tcBorders>
          <w:top w:val="single" w:sz="4" w:space="0" w:color="DE7A22" w:themeColor="accent3"/>
        </w:tcBorders>
      </w:tc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ListTable1Light-Accent4">
    <w:name w:val="List Table 1 Light Accent 4"/>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FDCE53" w:themeColor="accent4"/>
        </w:tcBorders>
      </w:tcPr>
    </w:tblStylePr>
    <w:tblStylePr w:type="lastRow">
      <w:rPr>
        <w:b/>
        <w:bCs/>
      </w:rPr>
      <w:tblPr/>
      <w:tcPr>
        <w:tcBorders>
          <w:top w:val="single" w:sz="4" w:space="0" w:color="FDCE53" w:themeColor="accent4"/>
        </w:tcBorders>
      </w:tc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ListTable1Light-Accent5">
    <w:name w:val="List Table 1 Light Accent 5"/>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008C8C" w:themeColor="accent5" w:themeTint="E6"/>
        </w:tcBorders>
      </w:tcPr>
    </w:tblStylePr>
    <w:tblStylePr w:type="lastRow">
      <w:rPr>
        <w:b/>
        <w:bCs/>
      </w:rPr>
      <w:tblPr/>
      <w:tcPr>
        <w:tcBorders>
          <w:top w:val="single" w:sz="4" w:space="0" w:color="008C8C" w:themeColor="accent5" w:themeTint="E6"/>
        </w:tcBorders>
      </w:tc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ListTable1Light-Accent6">
    <w:name w:val="List Table 1 Light Accent 6"/>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0480A8" w:themeColor="accent6"/>
        </w:tcBorders>
      </w:tcPr>
    </w:tblStylePr>
    <w:tblStylePr w:type="lastRow">
      <w:rPr>
        <w:b/>
        <w:bCs/>
      </w:rPr>
      <w:tblPr/>
      <w:tcPr>
        <w:tcBorders>
          <w:top w:val="single" w:sz="4" w:space="0" w:color="0480A8" w:themeColor="accent6"/>
        </w:tcBorders>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ListTable2">
    <w:name w:val="List Table 2"/>
    <w:basedOn w:val="TableNormal"/>
    <w:uiPriority w:val="47"/>
    <w:rsid w:val="000842C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842CE"/>
    <w:pPr>
      <w:spacing w:after="0" w:line="240" w:lineRule="auto"/>
    </w:pPr>
    <w:tblPr>
      <w:tblStyleRowBandSize w:val="1"/>
      <w:tblStyleColBandSize w:val="1"/>
      <w:tblBorders>
        <w:top w:val="single" w:sz="4" w:space="0" w:color="458DCB" w:themeColor="accent1" w:themeTint="99"/>
        <w:bottom w:val="single" w:sz="4" w:space="0" w:color="458DCB" w:themeColor="accent1" w:themeTint="99"/>
        <w:insideH w:val="single" w:sz="4" w:space="0" w:color="458DCB" w:themeColor="accent1" w:themeTint="99"/>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ListTable2-Accent2">
    <w:name w:val="List Table 2 Accent 2"/>
    <w:basedOn w:val="TableNormal"/>
    <w:uiPriority w:val="47"/>
    <w:rsid w:val="000842CE"/>
    <w:pPr>
      <w:spacing w:after="0" w:line="240" w:lineRule="auto"/>
    </w:pPr>
    <w:tblPr>
      <w:tblStyleRowBandSize w:val="1"/>
      <w:tblStyleColBandSize w:val="1"/>
      <w:tblBorders>
        <w:top w:val="single" w:sz="4" w:space="0" w:color="5BC5EA" w:themeColor="accent2"/>
        <w:bottom w:val="single" w:sz="4" w:space="0" w:color="5BC5EA" w:themeColor="accent2"/>
        <w:insideH w:val="single" w:sz="4" w:space="0" w:color="5BC5EA" w:themeColor="accent2"/>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ListTable2-Accent3">
    <w:name w:val="List Table 2 Accent 3"/>
    <w:basedOn w:val="TableNormal"/>
    <w:uiPriority w:val="47"/>
    <w:rsid w:val="000842CE"/>
    <w:pPr>
      <w:spacing w:after="0" w:line="240" w:lineRule="auto"/>
    </w:pPr>
    <w:tblPr>
      <w:tblStyleRowBandSize w:val="1"/>
      <w:tblStyleColBandSize w:val="1"/>
      <w:tblBorders>
        <w:top w:val="single" w:sz="4" w:space="0" w:color="DE7A22" w:themeColor="accent3"/>
        <w:bottom w:val="single" w:sz="4" w:space="0" w:color="DE7A22" w:themeColor="accent3"/>
        <w:insideH w:val="single" w:sz="4" w:space="0" w:color="DE7A22" w:themeColor="accent3"/>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ListTable2-Accent4">
    <w:name w:val="List Table 2 Accent 4"/>
    <w:basedOn w:val="TableNormal"/>
    <w:uiPriority w:val="47"/>
    <w:rsid w:val="000842CE"/>
    <w:pPr>
      <w:spacing w:after="0" w:line="240" w:lineRule="auto"/>
    </w:pPr>
    <w:tblPr>
      <w:tblStyleRowBandSize w:val="1"/>
      <w:tblStyleColBandSize w:val="1"/>
      <w:tblBorders>
        <w:top w:val="single" w:sz="4" w:space="0" w:color="FDCE53" w:themeColor="accent4"/>
        <w:bottom w:val="single" w:sz="4" w:space="0" w:color="FDCE53" w:themeColor="accent4"/>
        <w:insideH w:val="single" w:sz="4" w:space="0" w:color="FDCE53" w:themeColor="accent4"/>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ListTable2-Accent5">
    <w:name w:val="List Table 2 Accent 5"/>
    <w:basedOn w:val="TableNormal"/>
    <w:uiPriority w:val="47"/>
    <w:rsid w:val="000842CE"/>
    <w:pPr>
      <w:spacing w:after="0" w:line="240" w:lineRule="auto"/>
    </w:pPr>
    <w:tblPr>
      <w:tblStyleRowBandSize w:val="1"/>
      <w:tblStyleColBandSize w:val="1"/>
      <w:tblBorders>
        <w:top w:val="single" w:sz="4" w:space="0" w:color="008C8C" w:themeColor="accent5" w:themeTint="E6"/>
        <w:bottom w:val="single" w:sz="4" w:space="0" w:color="008C8C" w:themeColor="accent5" w:themeTint="E6"/>
        <w:insideH w:val="single" w:sz="4" w:space="0" w:color="008C8C" w:themeColor="accent5" w:themeTint="E6"/>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ListTable2-Accent6">
    <w:name w:val="List Table 2 Accent 6"/>
    <w:basedOn w:val="TableNormal"/>
    <w:uiPriority w:val="47"/>
    <w:rsid w:val="000842CE"/>
    <w:pPr>
      <w:spacing w:after="0" w:line="240" w:lineRule="auto"/>
    </w:pPr>
    <w:tblPr>
      <w:tblStyleRowBandSize w:val="1"/>
      <w:tblStyleColBandSize w:val="1"/>
      <w:tblBorders>
        <w:top w:val="single" w:sz="4" w:space="0" w:color="0480A8" w:themeColor="accent6"/>
        <w:bottom w:val="single" w:sz="4" w:space="0" w:color="0480A8" w:themeColor="accent6"/>
        <w:insideH w:val="single" w:sz="4" w:space="0" w:color="0480A8" w:themeColor="accent6"/>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ListTable3">
    <w:name w:val="List Table 3"/>
    <w:basedOn w:val="TableNormal"/>
    <w:uiPriority w:val="48"/>
    <w:rsid w:val="000842C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85" w:type="dxa"/>
        <w:bottom w:w="85"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842CE"/>
    <w:pPr>
      <w:spacing w:after="0" w:line="240" w:lineRule="auto"/>
    </w:pPr>
    <w:tblPr>
      <w:tblStyleRowBandSize w:val="1"/>
      <w:tblStyleColBandSize w:val="1"/>
      <w:tblBorders>
        <w:top w:val="single" w:sz="4" w:space="0" w:color="193C5A" w:themeColor="accent1"/>
        <w:left w:val="single" w:sz="4" w:space="0" w:color="193C5A" w:themeColor="accent1"/>
        <w:bottom w:val="single" w:sz="4" w:space="0" w:color="193C5A" w:themeColor="accent1"/>
        <w:right w:val="single" w:sz="4" w:space="0" w:color="193C5A" w:themeColor="accent1"/>
      </w:tblBorders>
      <w:tblCellMar>
        <w:top w:w="85" w:type="dxa"/>
        <w:bottom w:w="85" w:type="dxa"/>
      </w:tblCellMar>
    </w:tblPr>
    <w:tblStylePr w:type="firstRow">
      <w:rPr>
        <w:b/>
        <w:bCs/>
        <w:color w:val="FFFFFF" w:themeColor="background1"/>
      </w:rPr>
      <w:tblPr/>
      <w:tcPr>
        <w:shd w:val="clear" w:color="auto" w:fill="193C5A" w:themeFill="accent1"/>
      </w:tcPr>
    </w:tblStylePr>
    <w:tblStylePr w:type="lastRow">
      <w:rPr>
        <w:b/>
        <w:bCs/>
      </w:rPr>
      <w:tblPr/>
      <w:tcPr>
        <w:tcBorders>
          <w:top w:val="double" w:sz="4" w:space="0" w:color="193C5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3C5A" w:themeColor="accent1"/>
          <w:right w:val="single" w:sz="4" w:space="0" w:color="193C5A" w:themeColor="accent1"/>
        </w:tcBorders>
      </w:tcPr>
    </w:tblStylePr>
    <w:tblStylePr w:type="band1Horz">
      <w:tblPr/>
      <w:tcPr>
        <w:tcBorders>
          <w:top w:val="single" w:sz="4" w:space="0" w:color="193C5A" w:themeColor="accent1"/>
          <w:bottom w:val="single" w:sz="4" w:space="0" w:color="193C5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3C5A" w:themeColor="accent1"/>
          <w:left w:val="nil"/>
        </w:tcBorders>
      </w:tcPr>
    </w:tblStylePr>
    <w:tblStylePr w:type="swCell">
      <w:tblPr/>
      <w:tcPr>
        <w:tcBorders>
          <w:top w:val="double" w:sz="4" w:space="0" w:color="193C5A" w:themeColor="accent1"/>
          <w:right w:val="nil"/>
        </w:tcBorders>
      </w:tcPr>
    </w:tblStylePr>
  </w:style>
  <w:style w:type="table" w:styleId="ListTable3-Accent2">
    <w:name w:val="List Table 3 Accent 2"/>
    <w:basedOn w:val="TableNormal"/>
    <w:uiPriority w:val="48"/>
    <w:rsid w:val="000842CE"/>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tblBorders>
      <w:tblCellMar>
        <w:top w:w="85" w:type="dxa"/>
        <w:bottom w:w="85" w:type="dxa"/>
      </w:tblCellMar>
    </w:tblPr>
    <w:tblStylePr w:type="firstRow">
      <w:rPr>
        <w:b/>
        <w:bCs/>
        <w:color w:val="000000" w:themeColor="text1"/>
      </w:rPr>
      <w:tblPr/>
      <w:tcPr>
        <w:shd w:val="clear" w:color="auto" w:fill="5BC5EA" w:themeFill="accent2"/>
      </w:tcPr>
    </w:tblStylePr>
    <w:tblStylePr w:type="lastRow">
      <w:rPr>
        <w:b/>
        <w:bCs/>
      </w:rPr>
      <w:tblPr/>
      <w:tcPr>
        <w:tcBorders>
          <w:top w:val="double" w:sz="4" w:space="0" w:color="5BC5EA"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C5EA" w:themeColor="accent2"/>
          <w:right w:val="single" w:sz="4" w:space="0" w:color="5BC5EA" w:themeColor="accent2"/>
        </w:tcBorders>
      </w:tcPr>
    </w:tblStylePr>
    <w:tblStylePr w:type="band1Horz">
      <w:tblPr/>
      <w:tcPr>
        <w:tcBorders>
          <w:top w:val="single" w:sz="4" w:space="0" w:color="5BC5EA" w:themeColor="accent2"/>
          <w:bottom w:val="single" w:sz="4" w:space="0" w:color="5BC5EA"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C5EA" w:themeColor="accent2"/>
          <w:left w:val="nil"/>
        </w:tcBorders>
      </w:tcPr>
    </w:tblStylePr>
    <w:tblStylePr w:type="swCell">
      <w:tblPr/>
      <w:tcPr>
        <w:tcBorders>
          <w:top w:val="double" w:sz="4" w:space="0" w:color="5BC5EA" w:themeColor="accent2"/>
          <w:right w:val="nil"/>
        </w:tcBorders>
      </w:tcPr>
    </w:tblStylePr>
  </w:style>
  <w:style w:type="table" w:styleId="ListTable3-Accent3">
    <w:name w:val="List Table 3 Accent 3"/>
    <w:basedOn w:val="TableNormal"/>
    <w:uiPriority w:val="48"/>
    <w:rsid w:val="000842CE"/>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tblBorders>
      <w:tblCellMar>
        <w:top w:w="85" w:type="dxa"/>
        <w:bottom w:w="85" w:type="dxa"/>
      </w:tblCellMar>
    </w:tblPr>
    <w:tblStylePr w:type="firstRow">
      <w:rPr>
        <w:b/>
        <w:bCs/>
        <w:color w:val="000000" w:themeColor="text1"/>
      </w:rPr>
      <w:tblPr/>
      <w:tcPr>
        <w:shd w:val="clear" w:color="auto" w:fill="DE7A22" w:themeFill="accent3"/>
      </w:tcPr>
    </w:tblStylePr>
    <w:tblStylePr w:type="lastRow">
      <w:rPr>
        <w:b/>
        <w:bCs/>
      </w:rPr>
      <w:tblPr/>
      <w:tcPr>
        <w:tcBorders>
          <w:top w:val="double" w:sz="4" w:space="0" w:color="DE7A22"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7A22" w:themeColor="accent3"/>
          <w:right w:val="single" w:sz="4" w:space="0" w:color="DE7A22" w:themeColor="accent3"/>
        </w:tcBorders>
      </w:tcPr>
    </w:tblStylePr>
    <w:tblStylePr w:type="band1Horz">
      <w:tblPr/>
      <w:tcPr>
        <w:tcBorders>
          <w:top w:val="single" w:sz="4" w:space="0" w:color="DE7A22" w:themeColor="accent3"/>
          <w:bottom w:val="single" w:sz="4" w:space="0" w:color="DE7A22"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7A22" w:themeColor="accent3"/>
          <w:left w:val="nil"/>
        </w:tcBorders>
      </w:tcPr>
    </w:tblStylePr>
    <w:tblStylePr w:type="swCell">
      <w:tblPr/>
      <w:tcPr>
        <w:tcBorders>
          <w:top w:val="double" w:sz="4" w:space="0" w:color="DE7A22" w:themeColor="accent3"/>
          <w:right w:val="nil"/>
        </w:tcBorders>
      </w:tcPr>
    </w:tblStylePr>
  </w:style>
  <w:style w:type="table" w:styleId="ListTable3-Accent4">
    <w:name w:val="List Table 3 Accent 4"/>
    <w:basedOn w:val="TableNormal"/>
    <w:uiPriority w:val="48"/>
    <w:rsid w:val="000842CE"/>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tblBorders>
      <w:tblCellMar>
        <w:top w:w="85" w:type="dxa"/>
        <w:bottom w:w="85" w:type="dxa"/>
      </w:tblCellMar>
    </w:tblPr>
    <w:tblStylePr w:type="firstRow">
      <w:rPr>
        <w:b/>
        <w:bCs/>
        <w:color w:val="000000" w:themeColor="text1"/>
      </w:rPr>
      <w:tblPr/>
      <w:tcPr>
        <w:shd w:val="clear" w:color="auto" w:fill="FDCE53" w:themeFill="accent4"/>
      </w:tcPr>
    </w:tblStylePr>
    <w:tblStylePr w:type="lastRow">
      <w:rPr>
        <w:b/>
        <w:bCs/>
      </w:rPr>
      <w:tblPr/>
      <w:tcPr>
        <w:tcBorders>
          <w:top w:val="double" w:sz="4" w:space="0" w:color="FDCE53"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DCE53" w:themeColor="accent4"/>
          <w:right w:val="single" w:sz="4" w:space="0" w:color="FDCE53" w:themeColor="accent4"/>
        </w:tcBorders>
      </w:tcPr>
    </w:tblStylePr>
    <w:tblStylePr w:type="band1Horz">
      <w:tblPr/>
      <w:tcPr>
        <w:tcBorders>
          <w:top w:val="single" w:sz="4" w:space="0" w:color="FDCE53" w:themeColor="accent4"/>
          <w:bottom w:val="single" w:sz="4" w:space="0" w:color="FDCE53"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DCE53" w:themeColor="accent4"/>
          <w:left w:val="nil"/>
        </w:tcBorders>
      </w:tcPr>
    </w:tblStylePr>
    <w:tblStylePr w:type="swCell">
      <w:tblPr/>
      <w:tcPr>
        <w:tcBorders>
          <w:top w:val="double" w:sz="4" w:space="0" w:color="FDCE53" w:themeColor="accent4"/>
          <w:right w:val="nil"/>
        </w:tcBorders>
      </w:tcPr>
    </w:tblStylePr>
  </w:style>
  <w:style w:type="table" w:styleId="ListTable3-Accent5">
    <w:name w:val="List Table 3 Accent 5"/>
    <w:basedOn w:val="TableNormal"/>
    <w:uiPriority w:val="48"/>
    <w:rsid w:val="000842CE"/>
    <w:pPr>
      <w:spacing w:after="0" w:line="240" w:lineRule="auto"/>
    </w:p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tblBorders>
      <w:tblCellMar>
        <w:top w:w="85" w:type="dxa"/>
        <w:bottom w:w="85" w:type="dxa"/>
      </w:tblCellMar>
    </w:tblPr>
    <w:tblStylePr w:type="firstRow">
      <w:rPr>
        <w:b/>
        <w:bCs/>
        <w:color w:val="FFFFFF" w:themeColor="background1"/>
      </w:rPr>
      <w:tblPr/>
      <w:tcPr>
        <w:shd w:val="clear" w:color="auto" w:fill="006464" w:themeFill="accent5"/>
      </w:tcPr>
    </w:tblStylePr>
    <w:tblStylePr w:type="lastRow">
      <w:rPr>
        <w:b/>
        <w:bCs/>
      </w:rPr>
      <w:tblPr/>
      <w:tcPr>
        <w:tcBorders>
          <w:top w:val="double" w:sz="4" w:space="0" w:color="00646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464" w:themeColor="accent5"/>
          <w:right w:val="single" w:sz="4" w:space="0" w:color="006464" w:themeColor="accent5"/>
        </w:tcBorders>
      </w:tcPr>
    </w:tblStylePr>
    <w:tblStylePr w:type="band1Horz">
      <w:tblPr/>
      <w:tcPr>
        <w:tcBorders>
          <w:top w:val="single" w:sz="4" w:space="0" w:color="006464" w:themeColor="accent5"/>
          <w:bottom w:val="single" w:sz="4" w:space="0" w:color="00646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464" w:themeColor="accent5"/>
          <w:left w:val="nil"/>
        </w:tcBorders>
      </w:tcPr>
    </w:tblStylePr>
    <w:tblStylePr w:type="swCell">
      <w:tblPr/>
      <w:tcPr>
        <w:tcBorders>
          <w:top w:val="double" w:sz="4" w:space="0" w:color="006464" w:themeColor="accent5"/>
          <w:right w:val="nil"/>
        </w:tcBorders>
      </w:tcPr>
    </w:tblStylePr>
  </w:style>
  <w:style w:type="table" w:styleId="ListTable3-Accent6">
    <w:name w:val="List Table 3 Accent 6"/>
    <w:basedOn w:val="TableNormal"/>
    <w:uiPriority w:val="48"/>
    <w:rsid w:val="000842CE"/>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tblBorders>
      <w:tblCellMar>
        <w:top w:w="85" w:type="dxa"/>
        <w:bottom w:w="85" w:type="dxa"/>
      </w:tblCellMar>
    </w:tblPr>
    <w:tblStylePr w:type="firstRow">
      <w:rPr>
        <w:b/>
        <w:bCs/>
        <w:color w:val="FFFFFF" w:themeColor="background1"/>
      </w:rPr>
      <w:tblPr/>
      <w:tcPr>
        <w:shd w:val="clear" w:color="auto" w:fill="0480A8" w:themeFill="accent6"/>
      </w:tcPr>
    </w:tblStylePr>
    <w:tblStylePr w:type="lastRow">
      <w:rPr>
        <w:b/>
        <w:bCs/>
      </w:rPr>
      <w:tblPr/>
      <w:tcPr>
        <w:tcBorders>
          <w:top w:val="double" w:sz="4" w:space="0" w:color="0480A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480A8" w:themeColor="accent6"/>
          <w:right w:val="single" w:sz="4" w:space="0" w:color="0480A8" w:themeColor="accent6"/>
        </w:tcBorders>
      </w:tcPr>
    </w:tblStylePr>
    <w:tblStylePr w:type="band1Horz">
      <w:tblPr/>
      <w:tcPr>
        <w:tcBorders>
          <w:top w:val="single" w:sz="4" w:space="0" w:color="0480A8" w:themeColor="accent6"/>
          <w:bottom w:val="single" w:sz="4" w:space="0" w:color="0480A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480A8" w:themeColor="accent6"/>
          <w:left w:val="nil"/>
        </w:tcBorders>
      </w:tcPr>
    </w:tblStylePr>
    <w:tblStylePr w:type="swCell">
      <w:tblPr/>
      <w:tcPr>
        <w:tcBorders>
          <w:top w:val="double" w:sz="4" w:space="0" w:color="0480A8" w:themeColor="accent6"/>
          <w:right w:val="nil"/>
        </w:tcBorders>
      </w:tcPr>
    </w:tblStylePr>
  </w:style>
  <w:style w:type="table" w:styleId="ListTable4">
    <w:name w:val="List Table 4"/>
    <w:basedOn w:val="TableNormal"/>
    <w:uiPriority w:val="49"/>
    <w:rsid w:val="000842C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85" w:type="dxa"/>
        <w:bottom w:w="85"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842CE"/>
    <w:pPr>
      <w:spacing w:after="0" w:line="240" w:lineRule="auto"/>
    </w:pPr>
    <w:tblPr>
      <w:tblStyleRowBandSize w:val="1"/>
      <w:tblStyleColBandSize w:val="1"/>
      <w:tblBorders>
        <w:top w:val="single" w:sz="4" w:space="0" w:color="193C5A" w:themeColor="accent1"/>
        <w:left w:val="single" w:sz="4" w:space="0" w:color="193C5A" w:themeColor="accent1"/>
        <w:bottom w:val="single" w:sz="4" w:space="0" w:color="193C5A" w:themeColor="accent1"/>
        <w:right w:val="single" w:sz="4" w:space="0" w:color="193C5A" w:themeColor="accent1"/>
        <w:insideH w:val="single" w:sz="4" w:space="0" w:color="193C5A" w:themeColor="accent1"/>
      </w:tblBorders>
      <w:tblCellMar>
        <w:top w:w="85" w:type="dxa"/>
        <w:bottom w:w="85" w:type="dxa"/>
      </w:tblCellMar>
    </w:tblPr>
    <w:tblStylePr w:type="firstRow">
      <w:rPr>
        <w:b/>
        <w:bCs/>
        <w:color w:val="FFFFFF" w:themeColor="background1"/>
      </w:rPr>
      <w:tblPr/>
      <w:tcPr>
        <w:tcBorders>
          <w:top w:val="single" w:sz="4" w:space="0" w:color="193C5A" w:themeColor="accent1"/>
          <w:left w:val="single" w:sz="4" w:space="0" w:color="193C5A" w:themeColor="accent1"/>
          <w:bottom w:val="single" w:sz="4" w:space="0" w:color="193C5A" w:themeColor="accent1"/>
          <w:right w:val="single" w:sz="4" w:space="0" w:color="193C5A" w:themeColor="accent1"/>
          <w:insideH w:val="nil"/>
        </w:tcBorders>
        <w:shd w:val="clear" w:color="auto" w:fill="193C5A" w:themeFill="accent1"/>
      </w:tcPr>
    </w:tblStylePr>
    <w:tblStylePr w:type="lastRow">
      <w:rPr>
        <w:b/>
        <w:bCs/>
      </w:rPr>
      <w:tblPr/>
      <w:tcPr>
        <w:tcBorders>
          <w:top w:val="double" w:sz="4" w:space="0" w:color="193C5A" w:themeColor="accent1"/>
        </w:tcBorders>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ListTable4-Accent2">
    <w:name w:val="List Table 4 Accent 2"/>
    <w:basedOn w:val="TableNormal"/>
    <w:uiPriority w:val="49"/>
    <w:rsid w:val="000842CE"/>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tblBorders>
      <w:tblCellMar>
        <w:top w:w="85" w:type="dxa"/>
        <w:bottom w:w="85" w:type="dxa"/>
      </w:tblCellMar>
    </w:tblPr>
    <w:tblStylePr w:type="firstRow">
      <w:rPr>
        <w:b/>
        <w:bCs/>
        <w:color w:val="000000" w:themeColor="text1"/>
      </w:rPr>
      <w:tblPr/>
      <w:tcPr>
        <w:tcBorders>
          <w:top w:val="single" w:sz="4" w:space="0" w:color="5BC5EA" w:themeColor="accent2"/>
          <w:left w:val="single" w:sz="4" w:space="0" w:color="5BC5EA" w:themeColor="accent2"/>
          <w:bottom w:val="single" w:sz="4" w:space="0" w:color="5BC5EA" w:themeColor="accent2"/>
          <w:right w:val="single" w:sz="4" w:space="0" w:color="5BC5EA" w:themeColor="accent2"/>
          <w:insideH w:val="nil"/>
        </w:tcBorders>
        <w:shd w:val="clear" w:color="auto" w:fill="5BC5EA" w:themeFill="accent2"/>
      </w:tcPr>
    </w:tblStylePr>
    <w:tblStylePr w:type="lastRow">
      <w:rPr>
        <w:b/>
        <w:bCs/>
      </w:rPr>
      <w:tblPr/>
      <w:tcPr>
        <w:tcBorders>
          <w:top w:val="double" w:sz="4" w:space="0" w:color="5BC5EA" w:themeColor="accent2"/>
        </w:tcBorders>
      </w:tc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ListTable4-Accent3">
    <w:name w:val="List Table 4 Accent 3"/>
    <w:basedOn w:val="TableNormal"/>
    <w:uiPriority w:val="49"/>
    <w:rsid w:val="000842CE"/>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tblBorders>
      <w:tblCellMar>
        <w:top w:w="85" w:type="dxa"/>
        <w:bottom w:w="85" w:type="dxa"/>
      </w:tblCellMar>
    </w:tblPr>
    <w:tblStylePr w:type="firstRow">
      <w:rPr>
        <w:b/>
        <w:bCs/>
        <w:color w:val="000000" w:themeColor="text1"/>
      </w:rPr>
      <w:tblPr/>
      <w:tcPr>
        <w:tcBorders>
          <w:top w:val="single" w:sz="4" w:space="0" w:color="DE7A22" w:themeColor="accent3"/>
          <w:left w:val="single" w:sz="4" w:space="0" w:color="DE7A22" w:themeColor="accent3"/>
          <w:bottom w:val="single" w:sz="4" w:space="0" w:color="DE7A22" w:themeColor="accent3"/>
          <w:right w:val="single" w:sz="4" w:space="0" w:color="DE7A22" w:themeColor="accent3"/>
          <w:insideH w:val="nil"/>
        </w:tcBorders>
        <w:shd w:val="clear" w:color="auto" w:fill="DE7A22" w:themeFill="accent3"/>
      </w:tcPr>
    </w:tblStylePr>
    <w:tblStylePr w:type="lastRow">
      <w:rPr>
        <w:b/>
        <w:bCs/>
      </w:rPr>
      <w:tblPr/>
      <w:tcPr>
        <w:tcBorders>
          <w:top w:val="double" w:sz="4" w:space="0" w:color="EBAE7A" w:themeColor="accent3" w:themeTint="99"/>
        </w:tcBorders>
      </w:tc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ListTable4-Accent4">
    <w:name w:val="List Table 4 Accent 4"/>
    <w:basedOn w:val="TableNormal"/>
    <w:uiPriority w:val="49"/>
    <w:rsid w:val="000842CE"/>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tblBorders>
      <w:tblCellMar>
        <w:top w:w="85" w:type="dxa"/>
        <w:bottom w:w="85" w:type="dxa"/>
      </w:tblCellMar>
    </w:tblPr>
    <w:tblStylePr w:type="firstRow">
      <w:rPr>
        <w:b/>
        <w:bCs/>
        <w:color w:val="000000" w:themeColor="text1"/>
      </w:rPr>
      <w:tblPr/>
      <w:tcPr>
        <w:tcBorders>
          <w:top w:val="single" w:sz="4" w:space="0" w:color="FDCE53" w:themeColor="accent4"/>
          <w:left w:val="single" w:sz="4" w:space="0" w:color="FDCE53" w:themeColor="accent4"/>
          <w:bottom w:val="single" w:sz="4" w:space="0" w:color="FDCE53" w:themeColor="accent4"/>
          <w:right w:val="single" w:sz="4" w:space="0" w:color="FDCE53" w:themeColor="accent4"/>
          <w:insideH w:val="nil"/>
        </w:tcBorders>
        <w:shd w:val="clear" w:color="auto" w:fill="FDCE53" w:themeFill="accent4"/>
      </w:tcPr>
    </w:tblStylePr>
    <w:tblStylePr w:type="lastRow">
      <w:rPr>
        <w:b/>
        <w:bCs/>
      </w:rPr>
      <w:tblPr/>
      <w:tcPr>
        <w:tcBorders>
          <w:top w:val="double" w:sz="4" w:space="0" w:color="FDCE53" w:themeColor="accent4"/>
        </w:tcBorders>
      </w:tc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ListTable4-Accent5">
    <w:name w:val="List Table 4 Accent 5"/>
    <w:basedOn w:val="TableNormal"/>
    <w:uiPriority w:val="49"/>
    <w:rsid w:val="000842CE"/>
    <w:pPr>
      <w:spacing w:after="0" w:line="240" w:lineRule="auto"/>
    </w:p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tblBorders>
      <w:tblCellMar>
        <w:top w:w="85" w:type="dxa"/>
        <w:bottom w:w="85" w:type="dxa"/>
      </w:tblCellMar>
    </w:tblPr>
    <w:tblStylePr w:type="firstRow">
      <w:rPr>
        <w:b/>
        <w:bCs/>
        <w:color w:val="FFFFFF" w:themeColor="background1"/>
      </w:rPr>
      <w:tblPr/>
      <w:tcPr>
        <w:tcBorders>
          <w:top w:val="single" w:sz="4" w:space="0" w:color="006464" w:themeColor="accent5"/>
          <w:left w:val="single" w:sz="4" w:space="0" w:color="006464" w:themeColor="accent5"/>
          <w:bottom w:val="single" w:sz="4" w:space="0" w:color="006464" w:themeColor="accent5"/>
          <w:right w:val="single" w:sz="4" w:space="0" w:color="006464" w:themeColor="accent5"/>
          <w:insideH w:val="nil"/>
        </w:tcBorders>
        <w:shd w:val="clear" w:color="auto" w:fill="006464" w:themeFill="accent5"/>
      </w:tcPr>
    </w:tblStylePr>
    <w:tblStylePr w:type="lastRow">
      <w:rPr>
        <w:b/>
        <w:bCs/>
      </w:rPr>
      <w:tblPr/>
      <w:tcPr>
        <w:tcBorders>
          <w:top w:val="double" w:sz="4" w:space="0" w:color="006464" w:themeColor="accent5"/>
        </w:tcBorders>
      </w:tc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ListTable4-Accent6">
    <w:name w:val="List Table 4 Accent 6"/>
    <w:basedOn w:val="TableNormal"/>
    <w:uiPriority w:val="49"/>
    <w:rsid w:val="000842CE"/>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tblBorders>
      <w:tblCellMar>
        <w:top w:w="85" w:type="dxa"/>
        <w:bottom w:w="85" w:type="dxa"/>
      </w:tblCellMar>
    </w:tblPr>
    <w:tblStylePr w:type="firstRow">
      <w:rPr>
        <w:b/>
        <w:bCs/>
        <w:color w:val="FFFFFF" w:themeColor="background1"/>
      </w:rPr>
      <w:tblPr/>
      <w:tcPr>
        <w:tcBorders>
          <w:top w:val="single" w:sz="4" w:space="0" w:color="0480A8" w:themeColor="accent6"/>
          <w:left w:val="single" w:sz="4" w:space="0" w:color="0480A8" w:themeColor="accent6"/>
          <w:bottom w:val="single" w:sz="4" w:space="0" w:color="0480A8" w:themeColor="accent6"/>
          <w:right w:val="single" w:sz="4" w:space="0" w:color="0480A8" w:themeColor="accent6"/>
          <w:insideH w:val="nil"/>
        </w:tcBorders>
        <w:shd w:val="clear" w:color="auto" w:fill="0480A8" w:themeFill="accent6"/>
      </w:tcPr>
    </w:tblStylePr>
    <w:tblStylePr w:type="lastRow">
      <w:rPr>
        <w:b/>
        <w:bCs/>
      </w:rPr>
      <w:tblPr/>
      <w:tcPr>
        <w:tcBorders>
          <w:top w:val="double" w:sz="4" w:space="0" w:color="0480A8" w:themeColor="accent6"/>
        </w:tcBorders>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ListTable5Dark">
    <w:name w:val="List Table 5 Dark"/>
    <w:basedOn w:val="TableNormal"/>
    <w:uiPriority w:val="50"/>
    <w:rsid w:val="000842C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85" w:type="dxa"/>
        <w:bottom w:w="85"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842CE"/>
    <w:pPr>
      <w:spacing w:after="0" w:line="240" w:lineRule="auto"/>
    </w:pPr>
    <w:rPr>
      <w:color w:val="FFFFFF" w:themeColor="background1"/>
    </w:rPr>
    <w:tblPr>
      <w:tblStyleRowBandSize w:val="1"/>
      <w:tblStyleColBandSize w:val="1"/>
      <w:tblBorders>
        <w:top w:val="single" w:sz="24" w:space="0" w:color="193C5A" w:themeColor="accent1"/>
        <w:left w:val="single" w:sz="24" w:space="0" w:color="193C5A" w:themeColor="accent1"/>
        <w:bottom w:val="single" w:sz="24" w:space="0" w:color="193C5A" w:themeColor="accent1"/>
        <w:right w:val="single" w:sz="24" w:space="0" w:color="193C5A" w:themeColor="accent1"/>
      </w:tblBorders>
      <w:tblCellMar>
        <w:top w:w="85" w:type="dxa"/>
        <w:bottom w:w="85" w:type="dxa"/>
      </w:tblCellMar>
    </w:tblPr>
    <w:tcPr>
      <w:shd w:val="clear" w:color="auto" w:fill="193C5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842CE"/>
    <w:pPr>
      <w:spacing w:after="0" w:line="240" w:lineRule="auto"/>
    </w:pPr>
    <w:rPr>
      <w:color w:val="000000" w:themeColor="text1"/>
    </w:rPr>
    <w:tblPr>
      <w:tblStyleRowBandSize w:val="1"/>
      <w:tblStyleColBandSize w:val="1"/>
      <w:tblBorders>
        <w:top w:val="single" w:sz="24" w:space="0" w:color="5BC5EA" w:themeColor="accent2"/>
        <w:left w:val="single" w:sz="24" w:space="0" w:color="5BC5EA" w:themeColor="accent2"/>
        <w:bottom w:val="single" w:sz="24" w:space="0" w:color="5BC5EA" w:themeColor="accent2"/>
        <w:right w:val="single" w:sz="24" w:space="0" w:color="5BC5EA" w:themeColor="accent2"/>
      </w:tblBorders>
      <w:tblCellMar>
        <w:top w:w="85" w:type="dxa"/>
        <w:bottom w:w="85" w:type="dxa"/>
      </w:tblCellMar>
    </w:tblPr>
    <w:tcPr>
      <w:shd w:val="clear" w:color="auto" w:fill="5BC5EA"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842CE"/>
    <w:pPr>
      <w:spacing w:after="0" w:line="240" w:lineRule="auto"/>
    </w:pPr>
    <w:rPr>
      <w:color w:val="000000" w:themeColor="text1"/>
    </w:rPr>
    <w:tblPr>
      <w:tblStyleRowBandSize w:val="1"/>
      <w:tblStyleColBandSize w:val="1"/>
      <w:tblBorders>
        <w:top w:val="single" w:sz="24" w:space="0" w:color="DE7A22" w:themeColor="accent3"/>
        <w:left w:val="single" w:sz="24" w:space="0" w:color="DE7A22" w:themeColor="accent3"/>
        <w:bottom w:val="single" w:sz="24" w:space="0" w:color="DE7A22" w:themeColor="accent3"/>
        <w:right w:val="single" w:sz="24" w:space="0" w:color="DE7A22" w:themeColor="accent3"/>
      </w:tblBorders>
      <w:tblCellMar>
        <w:top w:w="85" w:type="dxa"/>
        <w:bottom w:w="85" w:type="dxa"/>
      </w:tblCellMar>
    </w:tblPr>
    <w:tcPr>
      <w:shd w:val="clear" w:color="auto" w:fill="DE7A22"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842CE"/>
    <w:pPr>
      <w:spacing w:after="0" w:line="240" w:lineRule="auto"/>
    </w:pPr>
    <w:rPr>
      <w:color w:val="000000" w:themeColor="text1"/>
    </w:rPr>
    <w:tblPr>
      <w:tblStyleRowBandSize w:val="1"/>
      <w:tblStyleColBandSize w:val="1"/>
      <w:tblBorders>
        <w:top w:val="single" w:sz="24" w:space="0" w:color="FDCE53" w:themeColor="accent4"/>
        <w:left w:val="single" w:sz="24" w:space="0" w:color="FDCE53" w:themeColor="accent4"/>
        <w:bottom w:val="single" w:sz="24" w:space="0" w:color="FDCE53" w:themeColor="accent4"/>
        <w:right w:val="single" w:sz="24" w:space="0" w:color="FDCE53" w:themeColor="accent4"/>
      </w:tblBorders>
      <w:tblCellMar>
        <w:top w:w="85" w:type="dxa"/>
        <w:bottom w:w="85" w:type="dxa"/>
      </w:tblCellMar>
    </w:tblPr>
    <w:tcPr>
      <w:shd w:val="clear" w:color="auto" w:fill="FDCE53"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842CE"/>
    <w:pPr>
      <w:spacing w:after="0" w:line="240" w:lineRule="auto"/>
    </w:pPr>
    <w:rPr>
      <w:color w:val="FFFFFF" w:themeColor="background1"/>
    </w:rPr>
    <w:tblPr>
      <w:tblStyleRowBandSize w:val="1"/>
      <w:tblStyleColBandSize w:val="1"/>
      <w:tblBorders>
        <w:top w:val="single" w:sz="24" w:space="0" w:color="006464" w:themeColor="accent5"/>
        <w:left w:val="single" w:sz="24" w:space="0" w:color="006464" w:themeColor="accent5"/>
        <w:bottom w:val="single" w:sz="24" w:space="0" w:color="006464" w:themeColor="accent5"/>
        <w:right w:val="single" w:sz="24" w:space="0" w:color="006464" w:themeColor="accent5"/>
      </w:tblBorders>
      <w:tblCellMar>
        <w:top w:w="85" w:type="dxa"/>
        <w:bottom w:w="85" w:type="dxa"/>
      </w:tblCellMar>
    </w:tblPr>
    <w:tcPr>
      <w:shd w:val="clear" w:color="auto" w:fill="00646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842CE"/>
    <w:pPr>
      <w:spacing w:after="0" w:line="240" w:lineRule="auto"/>
    </w:pPr>
    <w:rPr>
      <w:color w:val="FFFFFF" w:themeColor="background1"/>
    </w:rPr>
    <w:tblPr>
      <w:tblStyleRowBandSize w:val="1"/>
      <w:tblStyleColBandSize w:val="1"/>
      <w:tblBorders>
        <w:top w:val="single" w:sz="24" w:space="0" w:color="0480A8" w:themeColor="accent6"/>
        <w:left w:val="single" w:sz="24" w:space="0" w:color="0480A8" w:themeColor="accent6"/>
        <w:bottom w:val="single" w:sz="24" w:space="0" w:color="0480A8" w:themeColor="accent6"/>
        <w:right w:val="single" w:sz="24" w:space="0" w:color="0480A8" w:themeColor="accent6"/>
      </w:tblBorders>
      <w:tblCellMar>
        <w:top w:w="85" w:type="dxa"/>
        <w:bottom w:w="85" w:type="dxa"/>
      </w:tblCellMar>
    </w:tblPr>
    <w:tcPr>
      <w:shd w:val="clear" w:color="auto" w:fill="0480A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842C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CellMar>
        <w:top w:w="85" w:type="dxa"/>
        <w:bottom w:w="85"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842CE"/>
    <w:pPr>
      <w:spacing w:after="0" w:line="240" w:lineRule="auto"/>
    </w:pPr>
    <w:rPr>
      <w:color w:val="122C43" w:themeColor="accent1" w:themeShade="BF"/>
    </w:rPr>
    <w:tblPr>
      <w:tblStyleRowBandSize w:val="1"/>
      <w:tblStyleColBandSize w:val="1"/>
      <w:tblBorders>
        <w:top w:val="single" w:sz="4" w:space="0" w:color="193C5A" w:themeColor="accent1"/>
        <w:bottom w:val="single" w:sz="4" w:space="0" w:color="193C5A" w:themeColor="accent1"/>
      </w:tblBorders>
      <w:tblCellMar>
        <w:top w:w="85" w:type="dxa"/>
        <w:bottom w:w="85" w:type="dxa"/>
      </w:tblCellMar>
    </w:tblPr>
    <w:tblStylePr w:type="firstRow">
      <w:rPr>
        <w:b/>
        <w:bCs/>
        <w:color w:val="000000" w:themeColor="text1"/>
      </w:rPr>
      <w:tblPr/>
      <w:tcPr>
        <w:tcBorders>
          <w:bottom w:val="single" w:sz="4" w:space="0" w:color="193C5A" w:themeColor="accent1"/>
        </w:tcBorders>
      </w:tcPr>
    </w:tblStylePr>
    <w:tblStylePr w:type="lastRow">
      <w:rPr>
        <w:b/>
        <w:bCs/>
      </w:rPr>
      <w:tblPr/>
      <w:tcPr>
        <w:tcBorders>
          <w:top w:val="double" w:sz="4" w:space="0" w:color="193C5A" w:themeColor="accent1"/>
        </w:tcBorders>
      </w:tcPr>
    </w:tblStylePr>
    <w:tblStylePr w:type="firstCol">
      <w:rPr>
        <w:b/>
        <w:bCs/>
        <w:color w:val="000000" w:themeColor="text1"/>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ListTable6Colorful-Accent2">
    <w:name w:val="List Table 6 Colorful Accent 2"/>
    <w:basedOn w:val="TableNormal"/>
    <w:uiPriority w:val="51"/>
    <w:rsid w:val="000842CE"/>
    <w:pPr>
      <w:spacing w:after="0" w:line="240" w:lineRule="auto"/>
    </w:pPr>
    <w:rPr>
      <w:color w:val="126F90" w:themeColor="accent2" w:themeShade="80"/>
    </w:rPr>
    <w:tblPr>
      <w:tblStyleRowBandSize w:val="1"/>
      <w:tblStyleColBandSize w:val="1"/>
      <w:tblBorders>
        <w:top w:val="single" w:sz="4" w:space="0" w:color="5BC5EA" w:themeColor="accent2"/>
        <w:bottom w:val="single" w:sz="4" w:space="0" w:color="5BC5EA" w:themeColor="accent2"/>
      </w:tblBorders>
      <w:tblCellMar>
        <w:top w:w="85" w:type="dxa"/>
        <w:bottom w:w="85" w:type="dxa"/>
      </w:tblCellMar>
    </w:tblPr>
    <w:tblStylePr w:type="firstRow">
      <w:rPr>
        <w:b/>
        <w:bCs/>
        <w:color w:val="000000" w:themeColor="text1"/>
      </w:rPr>
      <w:tblPr/>
      <w:tcPr>
        <w:tcBorders>
          <w:bottom w:val="single" w:sz="4" w:space="0" w:color="5BC5EA" w:themeColor="accent2"/>
        </w:tcBorders>
      </w:tcPr>
    </w:tblStylePr>
    <w:tblStylePr w:type="lastRow">
      <w:rPr>
        <w:b/>
        <w:bCs/>
      </w:rPr>
      <w:tblPr/>
      <w:tcPr>
        <w:tcBorders>
          <w:top w:val="double" w:sz="4" w:space="0" w:color="5BC5EA" w:themeColor="accent2"/>
        </w:tcBorders>
      </w:tcPr>
    </w:tblStylePr>
    <w:tblStylePr w:type="firstCol">
      <w:rPr>
        <w:b/>
        <w:bCs/>
        <w:color w:val="000000" w:themeColor="text1"/>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ListTable6Colorful-Accent3">
    <w:name w:val="List Table 6 Colorful Accent 3"/>
    <w:basedOn w:val="TableNormal"/>
    <w:uiPriority w:val="51"/>
    <w:rsid w:val="000842CE"/>
    <w:pPr>
      <w:spacing w:after="0" w:line="240" w:lineRule="auto"/>
    </w:pPr>
    <w:rPr>
      <w:color w:val="A65B19" w:themeColor="accent3" w:themeShade="BF"/>
    </w:rPr>
    <w:tblPr>
      <w:tblStyleRowBandSize w:val="1"/>
      <w:tblStyleColBandSize w:val="1"/>
      <w:tblBorders>
        <w:top w:val="single" w:sz="4" w:space="0" w:color="DE7A22" w:themeColor="accent3"/>
        <w:bottom w:val="single" w:sz="4" w:space="0" w:color="DE7A22" w:themeColor="accent3"/>
      </w:tblBorders>
      <w:tblCellMar>
        <w:top w:w="85" w:type="dxa"/>
        <w:bottom w:w="85" w:type="dxa"/>
      </w:tblCellMar>
    </w:tblPr>
    <w:tblStylePr w:type="firstRow">
      <w:rPr>
        <w:b/>
        <w:bCs/>
        <w:color w:val="000000" w:themeColor="text1"/>
      </w:rPr>
      <w:tblPr/>
      <w:tcPr>
        <w:tcBorders>
          <w:bottom w:val="single" w:sz="4" w:space="0" w:color="DE7A22" w:themeColor="accent3"/>
        </w:tcBorders>
      </w:tcPr>
    </w:tblStylePr>
    <w:tblStylePr w:type="lastRow">
      <w:rPr>
        <w:b/>
        <w:bCs/>
      </w:rPr>
      <w:tblPr/>
      <w:tcPr>
        <w:tcBorders>
          <w:top w:val="double" w:sz="4" w:space="0" w:color="DE7A22" w:themeColor="accent3"/>
        </w:tcBorders>
      </w:tcPr>
    </w:tblStylePr>
    <w:tblStylePr w:type="firstCol">
      <w:rPr>
        <w:b/>
        <w:bCs/>
        <w:color w:val="000000" w:themeColor="text1"/>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ListTable6Colorful-Accent4">
    <w:name w:val="List Table 6 Colorful Accent 4"/>
    <w:basedOn w:val="TableNormal"/>
    <w:uiPriority w:val="51"/>
    <w:rsid w:val="000842CE"/>
    <w:pPr>
      <w:spacing w:after="0" w:line="240" w:lineRule="auto"/>
    </w:pPr>
    <w:rPr>
      <w:color w:val="A65B19" w:themeColor="accent3" w:themeShade="BF"/>
    </w:rPr>
    <w:tblPr>
      <w:tblStyleRowBandSize w:val="1"/>
      <w:tblStyleColBandSize w:val="1"/>
      <w:tblBorders>
        <w:top w:val="single" w:sz="4" w:space="0" w:color="FDCE53" w:themeColor="accent4"/>
        <w:bottom w:val="single" w:sz="4" w:space="0" w:color="FDCE53" w:themeColor="accent4"/>
      </w:tblBorders>
      <w:tblCellMar>
        <w:top w:w="85" w:type="dxa"/>
        <w:bottom w:w="85" w:type="dxa"/>
      </w:tblCellMar>
    </w:tblPr>
    <w:tblStylePr w:type="firstRow">
      <w:rPr>
        <w:b/>
        <w:bCs/>
        <w:color w:val="000000" w:themeColor="text1"/>
      </w:rPr>
      <w:tblPr/>
      <w:tcPr>
        <w:tcBorders>
          <w:bottom w:val="single" w:sz="4" w:space="0" w:color="FDCE53" w:themeColor="accent4"/>
        </w:tcBorders>
      </w:tcPr>
    </w:tblStylePr>
    <w:tblStylePr w:type="lastRow">
      <w:rPr>
        <w:b/>
        <w:bCs/>
      </w:rPr>
      <w:tblPr/>
      <w:tcPr>
        <w:tcBorders>
          <w:top w:val="double" w:sz="4" w:space="0" w:color="FDCE53" w:themeColor="accent4"/>
        </w:tcBorders>
      </w:tcPr>
    </w:tblStylePr>
    <w:tblStylePr w:type="firstCol">
      <w:rPr>
        <w:b/>
        <w:bCs/>
        <w:color w:val="000000" w:themeColor="text1"/>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ListTable6Colorful-Accent5">
    <w:name w:val="List Table 6 Colorful Accent 5"/>
    <w:basedOn w:val="TableNormal"/>
    <w:uiPriority w:val="51"/>
    <w:rsid w:val="000842CE"/>
    <w:pPr>
      <w:spacing w:after="0" w:line="240" w:lineRule="auto"/>
    </w:pPr>
    <w:rPr>
      <w:color w:val="004A4A" w:themeColor="accent5" w:themeShade="BF"/>
    </w:rPr>
    <w:tblPr>
      <w:tblStyleRowBandSize w:val="1"/>
      <w:tblStyleColBandSize w:val="1"/>
      <w:tblBorders>
        <w:top w:val="single" w:sz="4" w:space="0" w:color="006464" w:themeColor="accent5"/>
        <w:bottom w:val="single" w:sz="4" w:space="0" w:color="006464" w:themeColor="accent5"/>
      </w:tblBorders>
      <w:tblCellMar>
        <w:top w:w="85" w:type="dxa"/>
        <w:bottom w:w="85" w:type="dxa"/>
      </w:tblCellMar>
    </w:tblPr>
    <w:tblStylePr w:type="firstRow">
      <w:rPr>
        <w:b/>
        <w:bCs/>
        <w:color w:val="000000" w:themeColor="text1"/>
      </w:rPr>
      <w:tblPr/>
      <w:tcPr>
        <w:tcBorders>
          <w:bottom w:val="single" w:sz="4" w:space="0" w:color="006464" w:themeColor="accent5"/>
        </w:tcBorders>
      </w:tcPr>
    </w:tblStylePr>
    <w:tblStylePr w:type="lastRow">
      <w:rPr>
        <w:b/>
        <w:bCs/>
      </w:rPr>
      <w:tblPr/>
      <w:tcPr>
        <w:tcBorders>
          <w:top w:val="double" w:sz="4" w:space="0" w:color="006464" w:themeColor="accent5"/>
        </w:tcBorders>
      </w:tcPr>
    </w:tblStylePr>
    <w:tblStylePr w:type="firstCol">
      <w:rPr>
        <w:b/>
        <w:bCs/>
        <w:color w:val="000000" w:themeColor="text1"/>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ListTable6Colorful-Accent6">
    <w:name w:val="List Table 6 Colorful Accent 6"/>
    <w:basedOn w:val="TableNormal"/>
    <w:uiPriority w:val="51"/>
    <w:rsid w:val="000842CE"/>
    <w:pPr>
      <w:spacing w:after="0" w:line="240" w:lineRule="auto"/>
    </w:pPr>
    <w:rPr>
      <w:color w:val="035F7D" w:themeColor="accent6" w:themeShade="BF"/>
    </w:rPr>
    <w:tblPr>
      <w:tblStyleRowBandSize w:val="1"/>
      <w:tblStyleColBandSize w:val="1"/>
      <w:tblBorders>
        <w:top w:val="single" w:sz="4" w:space="0" w:color="0480A8" w:themeColor="accent6"/>
        <w:bottom w:val="single" w:sz="4" w:space="0" w:color="0480A8" w:themeColor="accent6"/>
      </w:tblBorders>
      <w:tblCellMar>
        <w:top w:w="85" w:type="dxa"/>
        <w:bottom w:w="85" w:type="dxa"/>
      </w:tblCellMar>
    </w:tblPr>
    <w:tblStylePr w:type="firstRow">
      <w:rPr>
        <w:b/>
        <w:bCs/>
        <w:color w:val="000000" w:themeColor="text1"/>
      </w:rPr>
      <w:tblPr/>
      <w:tcPr>
        <w:tcBorders>
          <w:bottom w:val="single" w:sz="4" w:space="0" w:color="0480A8" w:themeColor="accent6"/>
        </w:tcBorders>
      </w:tcPr>
    </w:tblStylePr>
    <w:tblStylePr w:type="lastRow">
      <w:rPr>
        <w:b/>
        <w:bCs/>
      </w:rPr>
      <w:tblPr/>
      <w:tcPr>
        <w:tcBorders>
          <w:top w:val="double" w:sz="4" w:space="0" w:color="0480A8" w:themeColor="accent6"/>
        </w:tcBorders>
      </w:tcPr>
    </w:tblStylePr>
    <w:tblStylePr w:type="firstCol">
      <w:rPr>
        <w:b/>
        <w:bCs/>
        <w:color w:val="000000" w:themeColor="text1"/>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ListTable7Colorful">
    <w:name w:val="List Table 7 Colorful"/>
    <w:basedOn w:val="TableNormal"/>
    <w:uiPriority w:val="52"/>
    <w:rsid w:val="000842CE"/>
    <w:pPr>
      <w:spacing w:after="0" w:line="240" w:lineRule="auto"/>
    </w:pPr>
    <w:rPr>
      <w:color w:val="000000" w:themeColor="text1"/>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842CE"/>
    <w:pPr>
      <w:spacing w:after="0" w:line="240" w:lineRule="auto"/>
    </w:pPr>
    <w:rPr>
      <w:color w:val="122C43" w:themeColor="accent1"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193C5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3C5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3C5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3C5A" w:themeColor="accent1"/>
        </w:tcBorders>
        <w:shd w:val="clear" w:color="auto" w:fill="FFFFFF" w:themeFill="background1"/>
      </w:tcPr>
    </w:tblStylePr>
    <w:tblStylePr w:type="band1Vert">
      <w:tblPr/>
      <w:tcPr>
        <w:shd w:val="clear" w:color="auto" w:fill="C1D9ED" w:themeFill="accent1" w:themeFillTint="33"/>
      </w:tcPr>
    </w:tblStylePr>
    <w:tblStylePr w:type="band1Horz">
      <w:tblPr/>
      <w:tcPr>
        <w:shd w:val="clear" w:color="auto" w:fill="C1D9ED"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842CE"/>
    <w:pPr>
      <w:spacing w:after="0" w:line="240" w:lineRule="auto"/>
    </w:pPr>
    <w:rPr>
      <w:color w:val="1BA6D7" w:themeColor="accent2"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5BC5EA"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C5EA"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C5EA"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C5EA" w:themeColor="accent2"/>
        </w:tcBorders>
        <w:shd w:val="clear" w:color="auto" w:fill="FFFFFF" w:themeFill="background1"/>
      </w:tcPr>
    </w:tblStylePr>
    <w:tblStylePr w:type="band1Vert">
      <w:tblPr/>
      <w:tcPr>
        <w:shd w:val="clear" w:color="auto" w:fill="DEF3FA" w:themeFill="accent2" w:themeFillTint="33"/>
      </w:tcPr>
    </w:tblStylePr>
    <w:tblStylePr w:type="band1Horz">
      <w:tblPr/>
      <w:tcPr>
        <w:shd w:val="clear" w:color="auto" w:fill="DEF3F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842CE"/>
    <w:pPr>
      <w:spacing w:after="0" w:line="240" w:lineRule="auto"/>
    </w:pPr>
    <w:rPr>
      <w:color w:val="A65B19" w:themeColor="accent3"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DE7A22"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E7A22"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E7A22"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E7A22" w:themeColor="accent3"/>
        </w:tcBorders>
        <w:shd w:val="clear" w:color="auto" w:fill="FFFFFF" w:themeFill="background1"/>
      </w:tcPr>
    </w:tblStylePr>
    <w:tblStylePr w:type="band1Vert">
      <w:tblPr/>
      <w:tcPr>
        <w:shd w:val="clear" w:color="auto" w:fill="F8E4D2" w:themeFill="accent3" w:themeFillTint="33"/>
      </w:tcPr>
    </w:tblStylePr>
    <w:tblStylePr w:type="band1Horz">
      <w:tblPr/>
      <w:tcPr>
        <w:shd w:val="clear" w:color="auto" w:fill="F8E4D2"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842CE"/>
    <w:pPr>
      <w:spacing w:after="0" w:line="240" w:lineRule="auto"/>
    </w:pPr>
    <w:rPr>
      <w:color w:val="F8B403" w:themeColor="accent4"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FDCE53"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DCE53"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DCE53"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DCE53" w:themeColor="accent4"/>
        </w:tcBorders>
        <w:shd w:val="clear" w:color="auto" w:fill="FFFFFF" w:themeFill="background1"/>
      </w:tcPr>
    </w:tblStylePr>
    <w:tblStylePr w:type="band1Vert">
      <w:tblPr/>
      <w:tcPr>
        <w:shd w:val="clear" w:color="auto" w:fill="FEF5DC" w:themeFill="accent4" w:themeFillTint="33"/>
      </w:tcPr>
    </w:tblStylePr>
    <w:tblStylePr w:type="band1Horz">
      <w:tblPr/>
      <w:tcPr>
        <w:shd w:val="clear" w:color="auto" w:fill="FEF5D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842CE"/>
    <w:pPr>
      <w:spacing w:after="0" w:line="240" w:lineRule="auto"/>
    </w:pPr>
    <w:rPr>
      <w:color w:val="004A4A" w:themeColor="accent5"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00646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646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646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6464" w:themeColor="accent5"/>
        </w:tcBorders>
        <w:shd w:val="clear" w:color="auto" w:fill="FFFFFF" w:themeFill="background1"/>
      </w:tcPr>
    </w:tblStylePr>
    <w:tblStylePr w:type="band1Vert">
      <w:tblPr/>
      <w:tcPr>
        <w:shd w:val="clear" w:color="auto" w:fill="ADFFFF" w:themeFill="accent5" w:themeFillTint="33"/>
      </w:tcPr>
    </w:tblStylePr>
    <w:tblStylePr w:type="band1Horz">
      <w:tblPr/>
      <w:tcPr>
        <w:shd w:val="clear" w:color="auto" w:fill="ADFFF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842CE"/>
    <w:pPr>
      <w:spacing w:after="0" w:line="240" w:lineRule="auto"/>
    </w:pPr>
    <w:rPr>
      <w:color w:val="035F7D" w:themeColor="accent6"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0480A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480A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480A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480A8" w:themeColor="accent6"/>
        </w:tcBorders>
        <w:shd w:val="clear" w:color="auto" w:fill="FFFFFF" w:themeFill="background1"/>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0842C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842CE"/>
    <w:pPr>
      <w:spacing w:after="0" w:line="240" w:lineRule="auto"/>
    </w:pPr>
    <w:tblPr>
      <w:tblStyleRowBandSize w:val="1"/>
      <w:tblStyleColBandSize w:val="1"/>
      <w:tblBorders>
        <w:top w:val="single" w:sz="8" w:space="0" w:color="2E6FA7" w:themeColor="accent1" w:themeTint="BF"/>
        <w:left w:val="single" w:sz="8" w:space="0" w:color="2E6FA7" w:themeColor="accent1" w:themeTint="BF"/>
        <w:bottom w:val="single" w:sz="8" w:space="0" w:color="2E6FA7" w:themeColor="accent1" w:themeTint="BF"/>
        <w:right w:val="single" w:sz="8" w:space="0" w:color="2E6FA7" w:themeColor="accent1" w:themeTint="BF"/>
        <w:insideH w:val="single" w:sz="8" w:space="0" w:color="2E6FA7" w:themeColor="accent1" w:themeTint="BF"/>
        <w:insideV w:val="single" w:sz="8" w:space="0" w:color="2E6FA7" w:themeColor="accent1" w:themeTint="BF"/>
      </w:tblBorders>
    </w:tblPr>
    <w:tcPr>
      <w:shd w:val="clear" w:color="auto" w:fill="B2D0E9" w:themeFill="accent1" w:themeFillTint="3F"/>
    </w:tcPr>
    <w:tblStylePr w:type="firstRow">
      <w:rPr>
        <w:b/>
        <w:bCs/>
      </w:rPr>
    </w:tblStylePr>
    <w:tblStylePr w:type="lastRow">
      <w:rPr>
        <w:b/>
        <w:bCs/>
      </w:rPr>
      <w:tblPr/>
      <w:tcPr>
        <w:tcBorders>
          <w:top w:val="single" w:sz="18" w:space="0" w:color="2E6FA7" w:themeColor="accent1" w:themeTint="BF"/>
        </w:tcBorders>
      </w:tcPr>
    </w:tblStylePr>
    <w:tblStylePr w:type="firstCol">
      <w:rPr>
        <w:b/>
        <w:bCs/>
      </w:rPr>
    </w:tblStylePr>
    <w:tblStylePr w:type="lastCol">
      <w:rPr>
        <w:b/>
        <w:bCs/>
      </w:rPr>
    </w:tblStylePr>
    <w:tblStylePr w:type="band1Vert">
      <w:tblPr/>
      <w:tcPr>
        <w:shd w:val="clear" w:color="auto" w:fill="64A0D4" w:themeFill="accent1" w:themeFillTint="7F"/>
      </w:tcPr>
    </w:tblStylePr>
    <w:tblStylePr w:type="band1Horz">
      <w:tblPr/>
      <w:tcPr>
        <w:shd w:val="clear" w:color="auto" w:fill="64A0D4" w:themeFill="accent1" w:themeFillTint="7F"/>
      </w:tcPr>
    </w:tblStylePr>
  </w:style>
  <w:style w:type="table" w:styleId="MediumGrid1-Accent2">
    <w:name w:val="Medium Grid 1 Accent 2"/>
    <w:basedOn w:val="TableNormal"/>
    <w:uiPriority w:val="67"/>
    <w:semiHidden/>
    <w:unhideWhenUsed/>
    <w:rsid w:val="000842CE"/>
    <w:pPr>
      <w:spacing w:after="0" w:line="240" w:lineRule="auto"/>
    </w:pPr>
    <w:tblPr>
      <w:tblStyleRowBandSize w:val="1"/>
      <w:tblStyleColBandSize w:val="1"/>
      <w:tblBorders>
        <w:top w:val="single" w:sz="8" w:space="0" w:color="84D3EF" w:themeColor="accent2" w:themeTint="BF"/>
        <w:left w:val="single" w:sz="8" w:space="0" w:color="84D3EF" w:themeColor="accent2" w:themeTint="BF"/>
        <w:bottom w:val="single" w:sz="8" w:space="0" w:color="84D3EF" w:themeColor="accent2" w:themeTint="BF"/>
        <w:right w:val="single" w:sz="8" w:space="0" w:color="84D3EF" w:themeColor="accent2" w:themeTint="BF"/>
        <w:insideH w:val="single" w:sz="8" w:space="0" w:color="84D3EF" w:themeColor="accent2" w:themeTint="BF"/>
        <w:insideV w:val="single" w:sz="8" w:space="0" w:color="84D3EF" w:themeColor="accent2" w:themeTint="BF"/>
      </w:tblBorders>
    </w:tblPr>
    <w:tcPr>
      <w:shd w:val="clear" w:color="auto" w:fill="D6F0F9" w:themeFill="accent2" w:themeFillTint="3F"/>
    </w:tcPr>
    <w:tblStylePr w:type="firstRow">
      <w:rPr>
        <w:b/>
        <w:bCs/>
      </w:rPr>
    </w:tblStylePr>
    <w:tblStylePr w:type="lastRow">
      <w:rPr>
        <w:b/>
        <w:bCs/>
      </w:rPr>
      <w:tblPr/>
      <w:tcPr>
        <w:tcBorders>
          <w:top w:val="single" w:sz="18" w:space="0" w:color="84D3EF" w:themeColor="accent2" w:themeTint="BF"/>
        </w:tcBorders>
      </w:tcPr>
    </w:tblStylePr>
    <w:tblStylePr w:type="firstCol">
      <w:rPr>
        <w:b/>
        <w:bCs/>
      </w:rPr>
    </w:tblStylePr>
    <w:tblStylePr w:type="lastCol">
      <w:rPr>
        <w:b/>
        <w:bCs/>
      </w:rPr>
    </w:tblStylePr>
    <w:tblStylePr w:type="band1Vert">
      <w:tblPr/>
      <w:tcPr>
        <w:shd w:val="clear" w:color="auto" w:fill="ADE2F4" w:themeFill="accent2" w:themeFillTint="7F"/>
      </w:tcPr>
    </w:tblStylePr>
    <w:tblStylePr w:type="band1Horz">
      <w:tblPr/>
      <w:tcPr>
        <w:shd w:val="clear" w:color="auto" w:fill="ADE2F4" w:themeFill="accent2" w:themeFillTint="7F"/>
      </w:tcPr>
    </w:tblStylePr>
  </w:style>
  <w:style w:type="table" w:styleId="MediumGrid1-Accent3">
    <w:name w:val="Medium Grid 1 Accent 3"/>
    <w:basedOn w:val="TableNormal"/>
    <w:uiPriority w:val="67"/>
    <w:semiHidden/>
    <w:unhideWhenUsed/>
    <w:rsid w:val="000842CE"/>
    <w:pPr>
      <w:spacing w:after="0" w:line="240" w:lineRule="auto"/>
    </w:pPr>
    <w:tblPr>
      <w:tblStyleRowBandSize w:val="1"/>
      <w:tblStyleColBandSize w:val="1"/>
      <w:tblBorders>
        <w:top w:val="single" w:sz="8" w:space="0" w:color="E69B59" w:themeColor="accent3" w:themeTint="BF"/>
        <w:left w:val="single" w:sz="8" w:space="0" w:color="E69B59" w:themeColor="accent3" w:themeTint="BF"/>
        <w:bottom w:val="single" w:sz="8" w:space="0" w:color="E69B59" w:themeColor="accent3" w:themeTint="BF"/>
        <w:right w:val="single" w:sz="8" w:space="0" w:color="E69B59" w:themeColor="accent3" w:themeTint="BF"/>
        <w:insideH w:val="single" w:sz="8" w:space="0" w:color="E69B59" w:themeColor="accent3" w:themeTint="BF"/>
        <w:insideV w:val="single" w:sz="8" w:space="0" w:color="E69B59" w:themeColor="accent3" w:themeTint="BF"/>
      </w:tblBorders>
    </w:tblPr>
    <w:tcPr>
      <w:shd w:val="clear" w:color="auto" w:fill="F6DDC8" w:themeFill="accent3" w:themeFillTint="3F"/>
    </w:tcPr>
    <w:tblStylePr w:type="firstRow">
      <w:rPr>
        <w:b/>
        <w:bCs/>
      </w:rPr>
    </w:tblStylePr>
    <w:tblStylePr w:type="lastRow">
      <w:rPr>
        <w:b/>
        <w:bCs/>
      </w:rPr>
      <w:tblPr/>
      <w:tcPr>
        <w:tcBorders>
          <w:top w:val="single" w:sz="18" w:space="0" w:color="E69B59" w:themeColor="accent3" w:themeTint="BF"/>
        </w:tcBorders>
      </w:tcPr>
    </w:tblStylePr>
    <w:tblStylePr w:type="firstCol">
      <w:rPr>
        <w:b/>
        <w:bCs/>
      </w:rPr>
    </w:tblStylePr>
    <w:tblStylePr w:type="lastCol">
      <w:rPr>
        <w:b/>
        <w:bCs/>
      </w:rPr>
    </w:tblStylePr>
    <w:tblStylePr w:type="band1Vert">
      <w:tblPr/>
      <w:tcPr>
        <w:shd w:val="clear" w:color="auto" w:fill="EEBC90" w:themeFill="accent3" w:themeFillTint="7F"/>
      </w:tcPr>
    </w:tblStylePr>
    <w:tblStylePr w:type="band1Horz">
      <w:tblPr/>
      <w:tcPr>
        <w:shd w:val="clear" w:color="auto" w:fill="EEBC90" w:themeFill="accent3" w:themeFillTint="7F"/>
      </w:tcPr>
    </w:tblStylePr>
  </w:style>
  <w:style w:type="table" w:styleId="MediumGrid1-Accent4">
    <w:name w:val="Medium Grid 1 Accent 4"/>
    <w:basedOn w:val="TableNormal"/>
    <w:uiPriority w:val="67"/>
    <w:semiHidden/>
    <w:unhideWhenUsed/>
    <w:rsid w:val="000842CE"/>
    <w:pPr>
      <w:spacing w:after="0" w:line="240" w:lineRule="auto"/>
    </w:pPr>
    <w:tblPr>
      <w:tblStyleRowBandSize w:val="1"/>
      <w:tblStyleColBandSize w:val="1"/>
      <w:tblBorders>
        <w:top w:val="single" w:sz="8" w:space="0" w:color="FDDA7E" w:themeColor="accent4" w:themeTint="BF"/>
        <w:left w:val="single" w:sz="8" w:space="0" w:color="FDDA7E" w:themeColor="accent4" w:themeTint="BF"/>
        <w:bottom w:val="single" w:sz="8" w:space="0" w:color="FDDA7E" w:themeColor="accent4" w:themeTint="BF"/>
        <w:right w:val="single" w:sz="8" w:space="0" w:color="FDDA7E" w:themeColor="accent4" w:themeTint="BF"/>
        <w:insideH w:val="single" w:sz="8" w:space="0" w:color="FDDA7E" w:themeColor="accent4" w:themeTint="BF"/>
        <w:insideV w:val="single" w:sz="8" w:space="0" w:color="FDDA7E" w:themeColor="accent4" w:themeTint="BF"/>
      </w:tblBorders>
    </w:tblPr>
    <w:tcPr>
      <w:shd w:val="clear" w:color="auto" w:fill="FEF2D4" w:themeFill="accent4" w:themeFillTint="3F"/>
    </w:tcPr>
    <w:tblStylePr w:type="firstRow">
      <w:rPr>
        <w:b/>
        <w:bCs/>
      </w:rPr>
    </w:tblStylePr>
    <w:tblStylePr w:type="lastRow">
      <w:rPr>
        <w:b/>
        <w:bCs/>
      </w:rPr>
      <w:tblPr/>
      <w:tcPr>
        <w:tcBorders>
          <w:top w:val="single" w:sz="18" w:space="0" w:color="FDDA7E" w:themeColor="accent4" w:themeTint="BF"/>
        </w:tcBorders>
      </w:tcPr>
    </w:tblStylePr>
    <w:tblStylePr w:type="firstCol">
      <w:rPr>
        <w:b/>
        <w:bCs/>
      </w:rPr>
    </w:tblStylePr>
    <w:tblStylePr w:type="lastCol">
      <w:rPr>
        <w:b/>
        <w:bCs/>
      </w:rPr>
    </w:tblStylePr>
    <w:tblStylePr w:type="band1Vert">
      <w:tblPr/>
      <w:tcPr>
        <w:shd w:val="clear" w:color="auto" w:fill="FEE6A9" w:themeFill="accent4" w:themeFillTint="7F"/>
      </w:tcPr>
    </w:tblStylePr>
    <w:tblStylePr w:type="band1Horz">
      <w:tblPr/>
      <w:tcPr>
        <w:shd w:val="clear" w:color="auto" w:fill="FEE6A9" w:themeFill="accent4" w:themeFillTint="7F"/>
      </w:tcPr>
    </w:tblStylePr>
  </w:style>
  <w:style w:type="table" w:styleId="MediumGrid1-Accent5">
    <w:name w:val="Medium Grid 1 Accent 5"/>
    <w:basedOn w:val="TableNormal"/>
    <w:uiPriority w:val="67"/>
    <w:semiHidden/>
    <w:unhideWhenUsed/>
    <w:rsid w:val="000842CE"/>
    <w:pPr>
      <w:spacing w:after="0" w:line="240" w:lineRule="auto"/>
    </w:pPr>
    <w:tblPr>
      <w:tblStyleRowBandSize w:val="1"/>
      <w:tblStyleColBandSize w:val="1"/>
      <w:tblBorders>
        <w:top w:val="single" w:sz="8" w:space="0" w:color="00CACA" w:themeColor="accent5" w:themeTint="BF"/>
        <w:left w:val="single" w:sz="8" w:space="0" w:color="00CACA" w:themeColor="accent5" w:themeTint="BF"/>
        <w:bottom w:val="single" w:sz="8" w:space="0" w:color="00CACA" w:themeColor="accent5" w:themeTint="BF"/>
        <w:right w:val="single" w:sz="8" w:space="0" w:color="00CACA" w:themeColor="accent5" w:themeTint="BF"/>
        <w:insideH w:val="single" w:sz="8" w:space="0" w:color="00CACA" w:themeColor="accent5" w:themeTint="BF"/>
        <w:insideV w:val="single" w:sz="8" w:space="0" w:color="00CACA" w:themeColor="accent5" w:themeTint="BF"/>
      </w:tblBorders>
    </w:tblPr>
    <w:tcPr>
      <w:shd w:val="clear" w:color="auto" w:fill="99FFFF" w:themeFill="accent5" w:themeFillTint="3F"/>
    </w:tcPr>
    <w:tblStylePr w:type="firstRow">
      <w:rPr>
        <w:b/>
        <w:bCs/>
      </w:rPr>
    </w:tblStylePr>
    <w:tblStylePr w:type="lastRow">
      <w:rPr>
        <w:b/>
        <w:bCs/>
      </w:rPr>
      <w:tblPr/>
      <w:tcPr>
        <w:tcBorders>
          <w:top w:val="single" w:sz="18" w:space="0" w:color="00CACA" w:themeColor="accent5" w:themeTint="BF"/>
        </w:tcBorders>
      </w:tcPr>
    </w:tblStylePr>
    <w:tblStylePr w:type="firstCol">
      <w:rPr>
        <w:b/>
        <w:bCs/>
      </w:rPr>
    </w:tblStylePr>
    <w:tblStylePr w:type="lastCol">
      <w:rPr>
        <w:b/>
        <w:bCs/>
      </w:rPr>
    </w:tblStylePr>
    <w:tblStylePr w:type="band1Vert">
      <w:tblPr/>
      <w:tcPr>
        <w:shd w:val="clear" w:color="auto" w:fill="32FFFF" w:themeFill="accent5" w:themeFillTint="7F"/>
      </w:tcPr>
    </w:tblStylePr>
    <w:tblStylePr w:type="band1Horz">
      <w:tblPr/>
      <w:tcPr>
        <w:shd w:val="clear" w:color="auto" w:fill="32FFFF" w:themeFill="accent5" w:themeFillTint="7F"/>
      </w:tcPr>
    </w:tblStylePr>
  </w:style>
  <w:style w:type="table" w:styleId="MediumGrid1-Accent6">
    <w:name w:val="Medium Grid 1 Accent 6"/>
    <w:basedOn w:val="TableNormal"/>
    <w:uiPriority w:val="67"/>
    <w:semiHidden/>
    <w:unhideWhenUsed/>
    <w:rsid w:val="000842CE"/>
    <w:pPr>
      <w:spacing w:after="0" w:line="240" w:lineRule="auto"/>
    </w:pPr>
    <w:tblPr>
      <w:tblStyleRowBandSize w:val="1"/>
      <w:tblStyleColBandSize w:val="1"/>
      <w:tblBorders>
        <w:top w:val="single" w:sz="8" w:space="0" w:color="07BDF9" w:themeColor="accent6" w:themeTint="BF"/>
        <w:left w:val="single" w:sz="8" w:space="0" w:color="07BDF9" w:themeColor="accent6" w:themeTint="BF"/>
        <w:bottom w:val="single" w:sz="8" w:space="0" w:color="07BDF9" w:themeColor="accent6" w:themeTint="BF"/>
        <w:right w:val="single" w:sz="8" w:space="0" w:color="07BDF9" w:themeColor="accent6" w:themeTint="BF"/>
        <w:insideH w:val="single" w:sz="8" w:space="0" w:color="07BDF9" w:themeColor="accent6" w:themeTint="BF"/>
        <w:insideV w:val="single" w:sz="8" w:space="0" w:color="07BDF9" w:themeColor="accent6" w:themeTint="BF"/>
      </w:tblBorders>
    </w:tblPr>
    <w:tcPr>
      <w:shd w:val="clear" w:color="auto" w:fill="ADE9FD" w:themeFill="accent6" w:themeFillTint="3F"/>
    </w:tcPr>
    <w:tblStylePr w:type="firstRow">
      <w:rPr>
        <w:b/>
        <w:bCs/>
      </w:rPr>
    </w:tblStylePr>
    <w:tblStylePr w:type="lastRow">
      <w:rPr>
        <w:b/>
        <w:bCs/>
      </w:rPr>
      <w:tblPr/>
      <w:tcPr>
        <w:tcBorders>
          <w:top w:val="single" w:sz="18" w:space="0" w:color="07BDF9" w:themeColor="accent6" w:themeTint="BF"/>
        </w:tcBorders>
      </w:tcPr>
    </w:tblStylePr>
    <w:tblStylePr w:type="firstCol">
      <w:rPr>
        <w:b/>
        <w:bCs/>
      </w:rPr>
    </w:tblStylePr>
    <w:tblStylePr w:type="lastCol">
      <w:rPr>
        <w:b/>
        <w:bCs/>
      </w:rPr>
    </w:tblStylePr>
    <w:tblStylePr w:type="band1Vert">
      <w:tblPr/>
      <w:tcPr>
        <w:shd w:val="clear" w:color="auto" w:fill="5AD3FB" w:themeFill="accent6" w:themeFillTint="7F"/>
      </w:tcPr>
    </w:tblStylePr>
    <w:tblStylePr w:type="band1Horz">
      <w:tblPr/>
      <w:tcPr>
        <w:shd w:val="clear" w:color="auto" w:fill="5AD3FB" w:themeFill="accent6" w:themeFillTint="7F"/>
      </w:tcPr>
    </w:tblStylePr>
  </w:style>
  <w:style w:type="table" w:styleId="MediumGrid2">
    <w:name w:val="Medium Grid 2"/>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3C5A" w:themeColor="accent1"/>
        <w:left w:val="single" w:sz="8" w:space="0" w:color="193C5A" w:themeColor="accent1"/>
        <w:bottom w:val="single" w:sz="8" w:space="0" w:color="193C5A" w:themeColor="accent1"/>
        <w:right w:val="single" w:sz="8" w:space="0" w:color="193C5A" w:themeColor="accent1"/>
        <w:insideH w:val="single" w:sz="8" w:space="0" w:color="193C5A" w:themeColor="accent1"/>
        <w:insideV w:val="single" w:sz="8" w:space="0" w:color="193C5A" w:themeColor="accent1"/>
      </w:tblBorders>
    </w:tblPr>
    <w:tcPr>
      <w:shd w:val="clear" w:color="auto" w:fill="B2D0E9" w:themeFill="accent1" w:themeFillTint="3F"/>
    </w:tcPr>
    <w:tblStylePr w:type="firstRow">
      <w:rPr>
        <w:b/>
        <w:bCs/>
        <w:color w:val="000000" w:themeColor="text1"/>
      </w:rPr>
      <w:tblPr/>
      <w:tcPr>
        <w:shd w:val="clear" w:color="auto" w:fill="E0EC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D9ED" w:themeFill="accent1" w:themeFillTint="33"/>
      </w:tcPr>
    </w:tblStylePr>
    <w:tblStylePr w:type="band1Vert">
      <w:tblPr/>
      <w:tcPr>
        <w:shd w:val="clear" w:color="auto" w:fill="64A0D4" w:themeFill="accent1" w:themeFillTint="7F"/>
      </w:tcPr>
    </w:tblStylePr>
    <w:tblStylePr w:type="band1Horz">
      <w:tblPr/>
      <w:tcPr>
        <w:tcBorders>
          <w:insideH w:val="single" w:sz="6" w:space="0" w:color="193C5A" w:themeColor="accent1"/>
          <w:insideV w:val="single" w:sz="6" w:space="0" w:color="193C5A" w:themeColor="accent1"/>
        </w:tcBorders>
        <w:shd w:val="clear" w:color="auto" w:fill="64A0D4"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C5EA" w:themeColor="accent2"/>
        <w:left w:val="single" w:sz="8" w:space="0" w:color="5BC5EA" w:themeColor="accent2"/>
        <w:bottom w:val="single" w:sz="8" w:space="0" w:color="5BC5EA" w:themeColor="accent2"/>
        <w:right w:val="single" w:sz="8" w:space="0" w:color="5BC5EA" w:themeColor="accent2"/>
        <w:insideH w:val="single" w:sz="8" w:space="0" w:color="5BC5EA" w:themeColor="accent2"/>
        <w:insideV w:val="single" w:sz="8" w:space="0" w:color="5BC5EA" w:themeColor="accent2"/>
      </w:tblBorders>
    </w:tblPr>
    <w:tcPr>
      <w:shd w:val="clear" w:color="auto" w:fill="D6F0F9" w:themeFill="accent2" w:themeFillTint="3F"/>
    </w:tcPr>
    <w:tblStylePr w:type="firstRow">
      <w:rPr>
        <w:b/>
        <w:bCs/>
        <w:color w:val="000000" w:themeColor="text1"/>
      </w:rPr>
      <w:tblPr/>
      <w:tcPr>
        <w:shd w:val="clear" w:color="auto" w:fill="EEF9F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F3FA" w:themeFill="accent2" w:themeFillTint="33"/>
      </w:tcPr>
    </w:tblStylePr>
    <w:tblStylePr w:type="band1Vert">
      <w:tblPr/>
      <w:tcPr>
        <w:shd w:val="clear" w:color="auto" w:fill="ADE2F4" w:themeFill="accent2" w:themeFillTint="7F"/>
      </w:tcPr>
    </w:tblStylePr>
    <w:tblStylePr w:type="band1Horz">
      <w:tblPr/>
      <w:tcPr>
        <w:tcBorders>
          <w:insideH w:val="single" w:sz="6" w:space="0" w:color="5BC5EA" w:themeColor="accent2"/>
          <w:insideV w:val="single" w:sz="6" w:space="0" w:color="5BC5EA" w:themeColor="accent2"/>
        </w:tcBorders>
        <w:shd w:val="clear" w:color="auto" w:fill="ADE2F4"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7A22" w:themeColor="accent3"/>
        <w:left w:val="single" w:sz="8" w:space="0" w:color="DE7A22" w:themeColor="accent3"/>
        <w:bottom w:val="single" w:sz="8" w:space="0" w:color="DE7A22" w:themeColor="accent3"/>
        <w:right w:val="single" w:sz="8" w:space="0" w:color="DE7A22" w:themeColor="accent3"/>
        <w:insideH w:val="single" w:sz="8" w:space="0" w:color="DE7A22" w:themeColor="accent3"/>
        <w:insideV w:val="single" w:sz="8" w:space="0" w:color="DE7A22" w:themeColor="accent3"/>
      </w:tblBorders>
    </w:tblPr>
    <w:tcPr>
      <w:shd w:val="clear" w:color="auto" w:fill="F6DDC8" w:themeFill="accent3" w:themeFillTint="3F"/>
    </w:tcPr>
    <w:tblStylePr w:type="firstRow">
      <w:rPr>
        <w:b/>
        <w:bCs/>
        <w:color w:val="000000" w:themeColor="text1"/>
      </w:rPr>
      <w:tblPr/>
      <w:tcPr>
        <w:shd w:val="clear" w:color="auto" w:fill="FBF1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E4D2" w:themeFill="accent3" w:themeFillTint="33"/>
      </w:tcPr>
    </w:tblStylePr>
    <w:tblStylePr w:type="band1Vert">
      <w:tblPr/>
      <w:tcPr>
        <w:shd w:val="clear" w:color="auto" w:fill="EEBC90" w:themeFill="accent3" w:themeFillTint="7F"/>
      </w:tcPr>
    </w:tblStylePr>
    <w:tblStylePr w:type="band1Horz">
      <w:tblPr/>
      <w:tcPr>
        <w:tcBorders>
          <w:insideH w:val="single" w:sz="6" w:space="0" w:color="DE7A22" w:themeColor="accent3"/>
          <w:insideV w:val="single" w:sz="6" w:space="0" w:color="DE7A22" w:themeColor="accent3"/>
        </w:tcBorders>
        <w:shd w:val="clear" w:color="auto" w:fill="EEBC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DCE53" w:themeColor="accent4"/>
        <w:left w:val="single" w:sz="8" w:space="0" w:color="FDCE53" w:themeColor="accent4"/>
        <w:bottom w:val="single" w:sz="8" w:space="0" w:color="FDCE53" w:themeColor="accent4"/>
        <w:right w:val="single" w:sz="8" w:space="0" w:color="FDCE53" w:themeColor="accent4"/>
        <w:insideH w:val="single" w:sz="8" w:space="0" w:color="FDCE53" w:themeColor="accent4"/>
        <w:insideV w:val="single" w:sz="8" w:space="0" w:color="FDCE53" w:themeColor="accent4"/>
      </w:tblBorders>
    </w:tblPr>
    <w:tcPr>
      <w:shd w:val="clear" w:color="auto" w:fill="FEF2D4" w:themeFill="accent4" w:themeFillTint="3F"/>
    </w:tcPr>
    <w:tblStylePr w:type="firstRow">
      <w:rPr>
        <w:b/>
        <w:bCs/>
        <w:color w:val="000000" w:themeColor="text1"/>
      </w:rPr>
      <w:tblPr/>
      <w:tcPr>
        <w:shd w:val="clear" w:color="auto" w:fill="FEFAE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F5DC" w:themeFill="accent4" w:themeFillTint="33"/>
      </w:tcPr>
    </w:tblStylePr>
    <w:tblStylePr w:type="band1Vert">
      <w:tblPr/>
      <w:tcPr>
        <w:shd w:val="clear" w:color="auto" w:fill="FEE6A9" w:themeFill="accent4" w:themeFillTint="7F"/>
      </w:tcPr>
    </w:tblStylePr>
    <w:tblStylePr w:type="band1Horz">
      <w:tblPr/>
      <w:tcPr>
        <w:tcBorders>
          <w:insideH w:val="single" w:sz="6" w:space="0" w:color="FDCE53" w:themeColor="accent4"/>
          <w:insideV w:val="single" w:sz="6" w:space="0" w:color="FDCE53" w:themeColor="accent4"/>
        </w:tcBorders>
        <w:shd w:val="clear" w:color="auto" w:fill="FEE6A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6464" w:themeColor="accent5"/>
        <w:left w:val="single" w:sz="8" w:space="0" w:color="006464" w:themeColor="accent5"/>
        <w:bottom w:val="single" w:sz="8" w:space="0" w:color="006464" w:themeColor="accent5"/>
        <w:right w:val="single" w:sz="8" w:space="0" w:color="006464" w:themeColor="accent5"/>
        <w:insideH w:val="single" w:sz="8" w:space="0" w:color="006464" w:themeColor="accent5"/>
        <w:insideV w:val="single" w:sz="8" w:space="0" w:color="006464" w:themeColor="accent5"/>
      </w:tblBorders>
    </w:tblPr>
    <w:tcPr>
      <w:shd w:val="clear" w:color="auto" w:fill="99FFFF" w:themeFill="accent5" w:themeFillTint="3F"/>
    </w:tcPr>
    <w:tblStylePr w:type="firstRow">
      <w:rPr>
        <w:b/>
        <w:bCs/>
        <w:color w:val="000000" w:themeColor="text1"/>
      </w:rPr>
      <w:tblPr/>
      <w:tcPr>
        <w:shd w:val="clear" w:color="auto" w:fill="D6FF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DFFFF" w:themeFill="accent5" w:themeFillTint="33"/>
      </w:tcPr>
    </w:tblStylePr>
    <w:tblStylePr w:type="band1Vert">
      <w:tblPr/>
      <w:tcPr>
        <w:shd w:val="clear" w:color="auto" w:fill="32FFFF" w:themeFill="accent5" w:themeFillTint="7F"/>
      </w:tcPr>
    </w:tblStylePr>
    <w:tblStylePr w:type="band1Horz">
      <w:tblPr/>
      <w:tcPr>
        <w:tcBorders>
          <w:insideH w:val="single" w:sz="6" w:space="0" w:color="006464" w:themeColor="accent5"/>
          <w:insideV w:val="single" w:sz="6" w:space="0" w:color="006464" w:themeColor="accent5"/>
        </w:tcBorders>
        <w:shd w:val="clear" w:color="auto" w:fill="32FF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80A8" w:themeColor="accent6"/>
        <w:left w:val="single" w:sz="8" w:space="0" w:color="0480A8" w:themeColor="accent6"/>
        <w:bottom w:val="single" w:sz="8" w:space="0" w:color="0480A8" w:themeColor="accent6"/>
        <w:right w:val="single" w:sz="8" w:space="0" w:color="0480A8" w:themeColor="accent6"/>
        <w:insideH w:val="single" w:sz="8" w:space="0" w:color="0480A8" w:themeColor="accent6"/>
        <w:insideV w:val="single" w:sz="8" w:space="0" w:color="0480A8" w:themeColor="accent6"/>
      </w:tblBorders>
    </w:tblPr>
    <w:tcPr>
      <w:shd w:val="clear" w:color="auto" w:fill="ADE9FD" w:themeFill="accent6" w:themeFillTint="3F"/>
    </w:tcPr>
    <w:tblStylePr w:type="firstRow">
      <w:rPr>
        <w:b/>
        <w:bCs/>
        <w:color w:val="000000" w:themeColor="text1"/>
      </w:rPr>
      <w:tblPr/>
      <w:tcPr>
        <w:shd w:val="clear" w:color="auto" w:fill="DEF6FE"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CEDFD" w:themeFill="accent6" w:themeFillTint="33"/>
      </w:tcPr>
    </w:tblStylePr>
    <w:tblStylePr w:type="band1Vert">
      <w:tblPr/>
      <w:tcPr>
        <w:shd w:val="clear" w:color="auto" w:fill="5AD3FB" w:themeFill="accent6" w:themeFillTint="7F"/>
      </w:tcPr>
    </w:tblStylePr>
    <w:tblStylePr w:type="band1Horz">
      <w:tblPr/>
      <w:tcPr>
        <w:tcBorders>
          <w:insideH w:val="single" w:sz="6" w:space="0" w:color="0480A8" w:themeColor="accent6"/>
          <w:insideV w:val="single" w:sz="6" w:space="0" w:color="0480A8" w:themeColor="accent6"/>
        </w:tcBorders>
        <w:shd w:val="clear" w:color="auto" w:fill="5AD3FB"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0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3C5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3C5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3C5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3C5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A0D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A0D4" w:themeFill="accent1" w:themeFillTint="7F"/>
      </w:tcPr>
    </w:tblStylePr>
  </w:style>
  <w:style w:type="table" w:styleId="MediumGrid3-Accent2">
    <w:name w:val="Medium Grid 3 Accent 2"/>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F0F9"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C5EA"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C5EA"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C5EA"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C5EA"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E2F4"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E2F4" w:themeFill="accent2" w:themeFillTint="7F"/>
      </w:tcPr>
    </w:tblStylePr>
  </w:style>
  <w:style w:type="table" w:styleId="MediumGrid3-Accent3">
    <w:name w:val="Medium Grid 3 Accent 3"/>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DDC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7A2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7A2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7A2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7A2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BC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BC90" w:themeFill="accent3" w:themeFillTint="7F"/>
      </w:tcPr>
    </w:tblStylePr>
  </w:style>
  <w:style w:type="table" w:styleId="MediumGrid3-Accent4">
    <w:name w:val="Medium Grid 3 Accent 4"/>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F2D4"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DCE5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DCE5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DCE5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DCE5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E6A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E6A9" w:themeFill="accent4" w:themeFillTint="7F"/>
      </w:tcPr>
    </w:tblStylePr>
  </w:style>
  <w:style w:type="table" w:styleId="MediumGrid3-Accent5">
    <w:name w:val="Medium Grid 3 Accent 5"/>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9FF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46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46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46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46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2FF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2FFFF" w:themeFill="accent5" w:themeFillTint="7F"/>
      </w:tcPr>
    </w:tblStylePr>
  </w:style>
  <w:style w:type="table" w:styleId="MediumGrid3-Accent6">
    <w:name w:val="Medium Grid 3 Accent 6"/>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DE9F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480A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480A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480A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480A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AD3F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AD3FB" w:themeFill="accent6" w:themeFillTint="7F"/>
      </w:tcPr>
    </w:tblStylePr>
  </w:style>
  <w:style w:type="table" w:styleId="MediumList1">
    <w:name w:val="Medium List 1"/>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F3F3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193C5A" w:themeColor="accent1"/>
        <w:bottom w:val="single" w:sz="8" w:space="0" w:color="193C5A" w:themeColor="accent1"/>
      </w:tblBorders>
    </w:tblPr>
    <w:tblStylePr w:type="firstRow">
      <w:rPr>
        <w:rFonts w:asciiTheme="majorHAnsi" w:eastAsiaTheme="majorEastAsia" w:hAnsiTheme="majorHAnsi" w:cstheme="majorBidi"/>
      </w:rPr>
      <w:tblPr/>
      <w:tcPr>
        <w:tcBorders>
          <w:top w:val="nil"/>
          <w:bottom w:val="single" w:sz="8" w:space="0" w:color="193C5A" w:themeColor="accent1"/>
        </w:tcBorders>
      </w:tcPr>
    </w:tblStylePr>
    <w:tblStylePr w:type="lastRow">
      <w:rPr>
        <w:b/>
        <w:bCs/>
        <w:color w:val="3F3F3F" w:themeColor="text2"/>
      </w:rPr>
      <w:tblPr/>
      <w:tcPr>
        <w:tcBorders>
          <w:top w:val="single" w:sz="8" w:space="0" w:color="193C5A" w:themeColor="accent1"/>
          <w:bottom w:val="single" w:sz="8" w:space="0" w:color="193C5A" w:themeColor="accent1"/>
        </w:tcBorders>
      </w:tcPr>
    </w:tblStylePr>
    <w:tblStylePr w:type="firstCol">
      <w:rPr>
        <w:b/>
        <w:bCs/>
      </w:rPr>
    </w:tblStylePr>
    <w:tblStylePr w:type="lastCol">
      <w:rPr>
        <w:b/>
        <w:bCs/>
      </w:rPr>
      <w:tblPr/>
      <w:tcPr>
        <w:tcBorders>
          <w:top w:val="single" w:sz="8" w:space="0" w:color="193C5A" w:themeColor="accent1"/>
          <w:bottom w:val="single" w:sz="8" w:space="0" w:color="193C5A" w:themeColor="accent1"/>
        </w:tcBorders>
      </w:tcPr>
    </w:tblStylePr>
    <w:tblStylePr w:type="band1Vert">
      <w:tblPr/>
      <w:tcPr>
        <w:shd w:val="clear" w:color="auto" w:fill="B2D0E9" w:themeFill="accent1" w:themeFillTint="3F"/>
      </w:tcPr>
    </w:tblStylePr>
    <w:tblStylePr w:type="band1Horz">
      <w:tblPr/>
      <w:tcPr>
        <w:shd w:val="clear" w:color="auto" w:fill="B2D0E9" w:themeFill="accent1" w:themeFillTint="3F"/>
      </w:tcPr>
    </w:tblStylePr>
  </w:style>
  <w:style w:type="table" w:styleId="MediumList1-Accent2">
    <w:name w:val="Medium List 1 Accent 2"/>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5BC5EA" w:themeColor="accent2"/>
        <w:bottom w:val="single" w:sz="8" w:space="0" w:color="5BC5EA" w:themeColor="accent2"/>
      </w:tblBorders>
    </w:tblPr>
    <w:tblStylePr w:type="firstRow">
      <w:rPr>
        <w:rFonts w:asciiTheme="majorHAnsi" w:eastAsiaTheme="majorEastAsia" w:hAnsiTheme="majorHAnsi" w:cstheme="majorBidi"/>
      </w:rPr>
      <w:tblPr/>
      <w:tcPr>
        <w:tcBorders>
          <w:top w:val="nil"/>
          <w:bottom w:val="single" w:sz="8" w:space="0" w:color="5BC5EA" w:themeColor="accent2"/>
        </w:tcBorders>
      </w:tcPr>
    </w:tblStylePr>
    <w:tblStylePr w:type="lastRow">
      <w:rPr>
        <w:b/>
        <w:bCs/>
        <w:color w:val="3F3F3F" w:themeColor="text2"/>
      </w:rPr>
      <w:tblPr/>
      <w:tcPr>
        <w:tcBorders>
          <w:top w:val="single" w:sz="8" w:space="0" w:color="5BC5EA" w:themeColor="accent2"/>
          <w:bottom w:val="single" w:sz="8" w:space="0" w:color="5BC5EA" w:themeColor="accent2"/>
        </w:tcBorders>
      </w:tcPr>
    </w:tblStylePr>
    <w:tblStylePr w:type="firstCol">
      <w:rPr>
        <w:b/>
        <w:bCs/>
      </w:rPr>
    </w:tblStylePr>
    <w:tblStylePr w:type="lastCol">
      <w:rPr>
        <w:b/>
        <w:bCs/>
      </w:rPr>
      <w:tblPr/>
      <w:tcPr>
        <w:tcBorders>
          <w:top w:val="single" w:sz="8" w:space="0" w:color="5BC5EA" w:themeColor="accent2"/>
          <w:bottom w:val="single" w:sz="8" w:space="0" w:color="5BC5EA" w:themeColor="accent2"/>
        </w:tcBorders>
      </w:tcPr>
    </w:tblStylePr>
    <w:tblStylePr w:type="band1Vert">
      <w:tblPr/>
      <w:tcPr>
        <w:shd w:val="clear" w:color="auto" w:fill="D6F0F9" w:themeFill="accent2" w:themeFillTint="3F"/>
      </w:tcPr>
    </w:tblStylePr>
    <w:tblStylePr w:type="band1Horz">
      <w:tblPr/>
      <w:tcPr>
        <w:shd w:val="clear" w:color="auto" w:fill="D6F0F9" w:themeFill="accent2" w:themeFillTint="3F"/>
      </w:tcPr>
    </w:tblStylePr>
  </w:style>
  <w:style w:type="table" w:styleId="MediumList1-Accent3">
    <w:name w:val="Medium List 1 Accent 3"/>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DE7A22" w:themeColor="accent3"/>
        <w:bottom w:val="single" w:sz="8" w:space="0" w:color="DE7A22" w:themeColor="accent3"/>
      </w:tblBorders>
    </w:tblPr>
    <w:tblStylePr w:type="firstRow">
      <w:rPr>
        <w:rFonts w:asciiTheme="majorHAnsi" w:eastAsiaTheme="majorEastAsia" w:hAnsiTheme="majorHAnsi" w:cstheme="majorBidi"/>
      </w:rPr>
      <w:tblPr/>
      <w:tcPr>
        <w:tcBorders>
          <w:top w:val="nil"/>
          <w:bottom w:val="single" w:sz="8" w:space="0" w:color="DE7A22" w:themeColor="accent3"/>
        </w:tcBorders>
      </w:tcPr>
    </w:tblStylePr>
    <w:tblStylePr w:type="lastRow">
      <w:rPr>
        <w:b/>
        <w:bCs/>
        <w:color w:val="3F3F3F" w:themeColor="text2"/>
      </w:rPr>
      <w:tblPr/>
      <w:tcPr>
        <w:tcBorders>
          <w:top w:val="single" w:sz="8" w:space="0" w:color="DE7A22" w:themeColor="accent3"/>
          <w:bottom w:val="single" w:sz="8" w:space="0" w:color="DE7A22" w:themeColor="accent3"/>
        </w:tcBorders>
      </w:tcPr>
    </w:tblStylePr>
    <w:tblStylePr w:type="firstCol">
      <w:rPr>
        <w:b/>
        <w:bCs/>
      </w:rPr>
    </w:tblStylePr>
    <w:tblStylePr w:type="lastCol">
      <w:rPr>
        <w:b/>
        <w:bCs/>
      </w:rPr>
      <w:tblPr/>
      <w:tcPr>
        <w:tcBorders>
          <w:top w:val="single" w:sz="8" w:space="0" w:color="DE7A22" w:themeColor="accent3"/>
          <w:bottom w:val="single" w:sz="8" w:space="0" w:color="DE7A22" w:themeColor="accent3"/>
        </w:tcBorders>
      </w:tcPr>
    </w:tblStylePr>
    <w:tblStylePr w:type="band1Vert">
      <w:tblPr/>
      <w:tcPr>
        <w:shd w:val="clear" w:color="auto" w:fill="F6DDC8" w:themeFill="accent3" w:themeFillTint="3F"/>
      </w:tcPr>
    </w:tblStylePr>
    <w:tblStylePr w:type="band1Horz">
      <w:tblPr/>
      <w:tcPr>
        <w:shd w:val="clear" w:color="auto" w:fill="F6DDC8" w:themeFill="accent3" w:themeFillTint="3F"/>
      </w:tcPr>
    </w:tblStylePr>
  </w:style>
  <w:style w:type="table" w:styleId="MediumList1-Accent4">
    <w:name w:val="Medium List 1 Accent 4"/>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FDCE53" w:themeColor="accent4"/>
        <w:bottom w:val="single" w:sz="8" w:space="0" w:color="FDCE53" w:themeColor="accent4"/>
      </w:tblBorders>
    </w:tblPr>
    <w:tblStylePr w:type="firstRow">
      <w:rPr>
        <w:rFonts w:asciiTheme="majorHAnsi" w:eastAsiaTheme="majorEastAsia" w:hAnsiTheme="majorHAnsi" w:cstheme="majorBidi"/>
      </w:rPr>
      <w:tblPr/>
      <w:tcPr>
        <w:tcBorders>
          <w:top w:val="nil"/>
          <w:bottom w:val="single" w:sz="8" w:space="0" w:color="FDCE53" w:themeColor="accent4"/>
        </w:tcBorders>
      </w:tcPr>
    </w:tblStylePr>
    <w:tblStylePr w:type="lastRow">
      <w:rPr>
        <w:b/>
        <w:bCs/>
        <w:color w:val="3F3F3F" w:themeColor="text2"/>
      </w:rPr>
      <w:tblPr/>
      <w:tcPr>
        <w:tcBorders>
          <w:top w:val="single" w:sz="8" w:space="0" w:color="FDCE53" w:themeColor="accent4"/>
          <w:bottom w:val="single" w:sz="8" w:space="0" w:color="FDCE53" w:themeColor="accent4"/>
        </w:tcBorders>
      </w:tcPr>
    </w:tblStylePr>
    <w:tblStylePr w:type="firstCol">
      <w:rPr>
        <w:b/>
        <w:bCs/>
      </w:rPr>
    </w:tblStylePr>
    <w:tblStylePr w:type="lastCol">
      <w:rPr>
        <w:b/>
        <w:bCs/>
      </w:rPr>
      <w:tblPr/>
      <w:tcPr>
        <w:tcBorders>
          <w:top w:val="single" w:sz="8" w:space="0" w:color="FDCE53" w:themeColor="accent4"/>
          <w:bottom w:val="single" w:sz="8" w:space="0" w:color="FDCE53" w:themeColor="accent4"/>
        </w:tcBorders>
      </w:tcPr>
    </w:tblStylePr>
    <w:tblStylePr w:type="band1Vert">
      <w:tblPr/>
      <w:tcPr>
        <w:shd w:val="clear" w:color="auto" w:fill="FEF2D4" w:themeFill="accent4" w:themeFillTint="3F"/>
      </w:tcPr>
    </w:tblStylePr>
    <w:tblStylePr w:type="band1Horz">
      <w:tblPr/>
      <w:tcPr>
        <w:shd w:val="clear" w:color="auto" w:fill="FEF2D4" w:themeFill="accent4" w:themeFillTint="3F"/>
      </w:tcPr>
    </w:tblStylePr>
  </w:style>
  <w:style w:type="table" w:styleId="MediumList1-Accent5">
    <w:name w:val="Medium List 1 Accent 5"/>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006464" w:themeColor="accent5"/>
        <w:bottom w:val="single" w:sz="8" w:space="0" w:color="006464" w:themeColor="accent5"/>
      </w:tblBorders>
    </w:tblPr>
    <w:tblStylePr w:type="firstRow">
      <w:rPr>
        <w:rFonts w:asciiTheme="majorHAnsi" w:eastAsiaTheme="majorEastAsia" w:hAnsiTheme="majorHAnsi" w:cstheme="majorBidi"/>
      </w:rPr>
      <w:tblPr/>
      <w:tcPr>
        <w:tcBorders>
          <w:top w:val="nil"/>
          <w:bottom w:val="single" w:sz="8" w:space="0" w:color="006464" w:themeColor="accent5"/>
        </w:tcBorders>
      </w:tcPr>
    </w:tblStylePr>
    <w:tblStylePr w:type="lastRow">
      <w:rPr>
        <w:b/>
        <w:bCs/>
        <w:color w:val="3F3F3F" w:themeColor="text2"/>
      </w:rPr>
      <w:tblPr/>
      <w:tcPr>
        <w:tcBorders>
          <w:top w:val="single" w:sz="8" w:space="0" w:color="006464" w:themeColor="accent5"/>
          <w:bottom w:val="single" w:sz="8" w:space="0" w:color="006464" w:themeColor="accent5"/>
        </w:tcBorders>
      </w:tcPr>
    </w:tblStylePr>
    <w:tblStylePr w:type="firstCol">
      <w:rPr>
        <w:b/>
        <w:bCs/>
      </w:rPr>
    </w:tblStylePr>
    <w:tblStylePr w:type="lastCol">
      <w:rPr>
        <w:b/>
        <w:bCs/>
      </w:rPr>
      <w:tblPr/>
      <w:tcPr>
        <w:tcBorders>
          <w:top w:val="single" w:sz="8" w:space="0" w:color="006464" w:themeColor="accent5"/>
          <w:bottom w:val="single" w:sz="8" w:space="0" w:color="006464" w:themeColor="accent5"/>
        </w:tcBorders>
      </w:tcPr>
    </w:tblStylePr>
    <w:tblStylePr w:type="band1Vert">
      <w:tblPr/>
      <w:tcPr>
        <w:shd w:val="clear" w:color="auto" w:fill="99FFFF" w:themeFill="accent5" w:themeFillTint="3F"/>
      </w:tcPr>
    </w:tblStylePr>
    <w:tblStylePr w:type="band1Horz">
      <w:tblPr/>
      <w:tcPr>
        <w:shd w:val="clear" w:color="auto" w:fill="99FFFF" w:themeFill="accent5" w:themeFillTint="3F"/>
      </w:tcPr>
    </w:tblStylePr>
  </w:style>
  <w:style w:type="table" w:styleId="MediumList1-Accent6">
    <w:name w:val="Medium List 1 Accent 6"/>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0480A8" w:themeColor="accent6"/>
        <w:bottom w:val="single" w:sz="8" w:space="0" w:color="0480A8" w:themeColor="accent6"/>
      </w:tblBorders>
    </w:tblPr>
    <w:tblStylePr w:type="firstRow">
      <w:rPr>
        <w:rFonts w:asciiTheme="majorHAnsi" w:eastAsiaTheme="majorEastAsia" w:hAnsiTheme="majorHAnsi" w:cstheme="majorBidi"/>
      </w:rPr>
      <w:tblPr/>
      <w:tcPr>
        <w:tcBorders>
          <w:top w:val="nil"/>
          <w:bottom w:val="single" w:sz="8" w:space="0" w:color="0480A8" w:themeColor="accent6"/>
        </w:tcBorders>
      </w:tcPr>
    </w:tblStylePr>
    <w:tblStylePr w:type="lastRow">
      <w:rPr>
        <w:b/>
        <w:bCs/>
        <w:color w:val="3F3F3F" w:themeColor="text2"/>
      </w:rPr>
      <w:tblPr/>
      <w:tcPr>
        <w:tcBorders>
          <w:top w:val="single" w:sz="8" w:space="0" w:color="0480A8" w:themeColor="accent6"/>
          <w:bottom w:val="single" w:sz="8" w:space="0" w:color="0480A8" w:themeColor="accent6"/>
        </w:tcBorders>
      </w:tcPr>
    </w:tblStylePr>
    <w:tblStylePr w:type="firstCol">
      <w:rPr>
        <w:b/>
        <w:bCs/>
      </w:rPr>
    </w:tblStylePr>
    <w:tblStylePr w:type="lastCol">
      <w:rPr>
        <w:b/>
        <w:bCs/>
      </w:rPr>
      <w:tblPr/>
      <w:tcPr>
        <w:tcBorders>
          <w:top w:val="single" w:sz="8" w:space="0" w:color="0480A8" w:themeColor="accent6"/>
          <w:bottom w:val="single" w:sz="8" w:space="0" w:color="0480A8" w:themeColor="accent6"/>
        </w:tcBorders>
      </w:tcPr>
    </w:tblStylePr>
    <w:tblStylePr w:type="band1Vert">
      <w:tblPr/>
      <w:tcPr>
        <w:shd w:val="clear" w:color="auto" w:fill="ADE9FD" w:themeFill="accent6" w:themeFillTint="3F"/>
      </w:tcPr>
    </w:tblStylePr>
    <w:tblStylePr w:type="band1Horz">
      <w:tblPr/>
      <w:tcPr>
        <w:shd w:val="clear" w:color="auto" w:fill="ADE9FD" w:themeFill="accent6" w:themeFillTint="3F"/>
      </w:tcPr>
    </w:tblStylePr>
  </w:style>
  <w:style w:type="table" w:styleId="MediumList2">
    <w:name w:val="Medium List 2"/>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3C5A" w:themeColor="accent1"/>
        <w:left w:val="single" w:sz="8" w:space="0" w:color="193C5A" w:themeColor="accent1"/>
        <w:bottom w:val="single" w:sz="8" w:space="0" w:color="193C5A" w:themeColor="accent1"/>
        <w:right w:val="single" w:sz="8" w:space="0" w:color="193C5A" w:themeColor="accent1"/>
      </w:tblBorders>
    </w:tblPr>
    <w:tblStylePr w:type="firstRow">
      <w:rPr>
        <w:sz w:val="24"/>
        <w:szCs w:val="24"/>
      </w:rPr>
      <w:tblPr/>
      <w:tcPr>
        <w:tcBorders>
          <w:top w:val="nil"/>
          <w:left w:val="nil"/>
          <w:bottom w:val="single" w:sz="24" w:space="0" w:color="193C5A" w:themeColor="accent1"/>
          <w:right w:val="nil"/>
          <w:insideH w:val="nil"/>
          <w:insideV w:val="nil"/>
        </w:tcBorders>
        <w:shd w:val="clear" w:color="auto" w:fill="FFFFFF" w:themeFill="background1"/>
      </w:tcPr>
    </w:tblStylePr>
    <w:tblStylePr w:type="lastRow">
      <w:tblPr/>
      <w:tcPr>
        <w:tcBorders>
          <w:top w:val="single" w:sz="8" w:space="0" w:color="193C5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3C5A" w:themeColor="accent1"/>
          <w:insideH w:val="nil"/>
          <w:insideV w:val="nil"/>
        </w:tcBorders>
        <w:shd w:val="clear" w:color="auto" w:fill="FFFFFF" w:themeFill="background1"/>
      </w:tcPr>
    </w:tblStylePr>
    <w:tblStylePr w:type="lastCol">
      <w:tblPr/>
      <w:tcPr>
        <w:tcBorders>
          <w:top w:val="nil"/>
          <w:left w:val="single" w:sz="8" w:space="0" w:color="193C5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0E9" w:themeFill="accent1" w:themeFillTint="3F"/>
      </w:tcPr>
    </w:tblStylePr>
    <w:tblStylePr w:type="band1Horz">
      <w:tblPr/>
      <w:tcPr>
        <w:tcBorders>
          <w:top w:val="nil"/>
          <w:bottom w:val="nil"/>
          <w:insideH w:val="nil"/>
          <w:insideV w:val="nil"/>
        </w:tcBorders>
        <w:shd w:val="clear" w:color="auto" w:fill="B2D0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C5EA" w:themeColor="accent2"/>
        <w:left w:val="single" w:sz="8" w:space="0" w:color="5BC5EA" w:themeColor="accent2"/>
        <w:bottom w:val="single" w:sz="8" w:space="0" w:color="5BC5EA" w:themeColor="accent2"/>
        <w:right w:val="single" w:sz="8" w:space="0" w:color="5BC5EA" w:themeColor="accent2"/>
      </w:tblBorders>
    </w:tblPr>
    <w:tblStylePr w:type="firstRow">
      <w:rPr>
        <w:sz w:val="24"/>
        <w:szCs w:val="24"/>
      </w:rPr>
      <w:tblPr/>
      <w:tcPr>
        <w:tcBorders>
          <w:top w:val="nil"/>
          <w:left w:val="nil"/>
          <w:bottom w:val="single" w:sz="24" w:space="0" w:color="5BC5EA" w:themeColor="accent2"/>
          <w:right w:val="nil"/>
          <w:insideH w:val="nil"/>
          <w:insideV w:val="nil"/>
        </w:tcBorders>
        <w:shd w:val="clear" w:color="auto" w:fill="FFFFFF" w:themeFill="background1"/>
      </w:tcPr>
    </w:tblStylePr>
    <w:tblStylePr w:type="lastRow">
      <w:tblPr/>
      <w:tcPr>
        <w:tcBorders>
          <w:top w:val="single" w:sz="8" w:space="0" w:color="5BC5EA"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5BC5EA" w:themeColor="accent2"/>
          <w:insideH w:val="nil"/>
          <w:insideV w:val="nil"/>
        </w:tcBorders>
        <w:shd w:val="clear" w:color="auto" w:fill="FFFFFF" w:themeFill="background1"/>
      </w:tcPr>
    </w:tblStylePr>
    <w:tblStylePr w:type="lastCol">
      <w:tblPr/>
      <w:tcPr>
        <w:tcBorders>
          <w:top w:val="nil"/>
          <w:left w:val="single" w:sz="8" w:space="0" w:color="5BC5EA"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F0F9" w:themeFill="accent2" w:themeFillTint="3F"/>
      </w:tcPr>
    </w:tblStylePr>
    <w:tblStylePr w:type="band1Horz">
      <w:tblPr/>
      <w:tcPr>
        <w:tcBorders>
          <w:top w:val="nil"/>
          <w:bottom w:val="nil"/>
          <w:insideH w:val="nil"/>
          <w:insideV w:val="nil"/>
        </w:tcBorders>
        <w:shd w:val="clear" w:color="auto" w:fill="D6F0F9"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7A22" w:themeColor="accent3"/>
        <w:left w:val="single" w:sz="8" w:space="0" w:color="DE7A22" w:themeColor="accent3"/>
        <w:bottom w:val="single" w:sz="8" w:space="0" w:color="DE7A22" w:themeColor="accent3"/>
        <w:right w:val="single" w:sz="8" w:space="0" w:color="DE7A22" w:themeColor="accent3"/>
      </w:tblBorders>
    </w:tblPr>
    <w:tblStylePr w:type="firstRow">
      <w:rPr>
        <w:sz w:val="24"/>
        <w:szCs w:val="24"/>
      </w:rPr>
      <w:tblPr/>
      <w:tcPr>
        <w:tcBorders>
          <w:top w:val="nil"/>
          <w:left w:val="nil"/>
          <w:bottom w:val="single" w:sz="24" w:space="0" w:color="DE7A22" w:themeColor="accent3"/>
          <w:right w:val="nil"/>
          <w:insideH w:val="nil"/>
          <w:insideV w:val="nil"/>
        </w:tcBorders>
        <w:shd w:val="clear" w:color="auto" w:fill="FFFFFF" w:themeFill="background1"/>
      </w:tcPr>
    </w:tblStylePr>
    <w:tblStylePr w:type="lastRow">
      <w:tblPr/>
      <w:tcPr>
        <w:tcBorders>
          <w:top w:val="single" w:sz="8" w:space="0" w:color="DE7A2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E7A22" w:themeColor="accent3"/>
          <w:insideH w:val="nil"/>
          <w:insideV w:val="nil"/>
        </w:tcBorders>
        <w:shd w:val="clear" w:color="auto" w:fill="FFFFFF" w:themeFill="background1"/>
      </w:tcPr>
    </w:tblStylePr>
    <w:tblStylePr w:type="lastCol">
      <w:tblPr/>
      <w:tcPr>
        <w:tcBorders>
          <w:top w:val="nil"/>
          <w:left w:val="single" w:sz="8" w:space="0" w:color="DE7A2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DDC8" w:themeFill="accent3" w:themeFillTint="3F"/>
      </w:tcPr>
    </w:tblStylePr>
    <w:tblStylePr w:type="band1Horz">
      <w:tblPr/>
      <w:tcPr>
        <w:tcBorders>
          <w:top w:val="nil"/>
          <w:bottom w:val="nil"/>
          <w:insideH w:val="nil"/>
          <w:insideV w:val="nil"/>
        </w:tcBorders>
        <w:shd w:val="clear" w:color="auto" w:fill="F6DDC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DCE53" w:themeColor="accent4"/>
        <w:left w:val="single" w:sz="8" w:space="0" w:color="FDCE53" w:themeColor="accent4"/>
        <w:bottom w:val="single" w:sz="8" w:space="0" w:color="FDCE53" w:themeColor="accent4"/>
        <w:right w:val="single" w:sz="8" w:space="0" w:color="FDCE53" w:themeColor="accent4"/>
      </w:tblBorders>
    </w:tblPr>
    <w:tblStylePr w:type="firstRow">
      <w:rPr>
        <w:sz w:val="24"/>
        <w:szCs w:val="24"/>
      </w:rPr>
      <w:tblPr/>
      <w:tcPr>
        <w:tcBorders>
          <w:top w:val="nil"/>
          <w:left w:val="nil"/>
          <w:bottom w:val="single" w:sz="24" w:space="0" w:color="FDCE53" w:themeColor="accent4"/>
          <w:right w:val="nil"/>
          <w:insideH w:val="nil"/>
          <w:insideV w:val="nil"/>
        </w:tcBorders>
        <w:shd w:val="clear" w:color="auto" w:fill="FFFFFF" w:themeFill="background1"/>
      </w:tcPr>
    </w:tblStylePr>
    <w:tblStylePr w:type="lastRow">
      <w:tblPr/>
      <w:tcPr>
        <w:tcBorders>
          <w:top w:val="single" w:sz="8" w:space="0" w:color="FDCE5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DCE53" w:themeColor="accent4"/>
          <w:insideH w:val="nil"/>
          <w:insideV w:val="nil"/>
        </w:tcBorders>
        <w:shd w:val="clear" w:color="auto" w:fill="FFFFFF" w:themeFill="background1"/>
      </w:tcPr>
    </w:tblStylePr>
    <w:tblStylePr w:type="lastCol">
      <w:tblPr/>
      <w:tcPr>
        <w:tcBorders>
          <w:top w:val="nil"/>
          <w:left w:val="single" w:sz="8" w:space="0" w:color="FDCE5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F2D4" w:themeFill="accent4" w:themeFillTint="3F"/>
      </w:tcPr>
    </w:tblStylePr>
    <w:tblStylePr w:type="band1Horz">
      <w:tblPr/>
      <w:tcPr>
        <w:tcBorders>
          <w:top w:val="nil"/>
          <w:bottom w:val="nil"/>
          <w:insideH w:val="nil"/>
          <w:insideV w:val="nil"/>
        </w:tcBorders>
        <w:shd w:val="clear" w:color="auto" w:fill="FEF2D4"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6464" w:themeColor="accent5"/>
        <w:left w:val="single" w:sz="8" w:space="0" w:color="006464" w:themeColor="accent5"/>
        <w:bottom w:val="single" w:sz="8" w:space="0" w:color="006464" w:themeColor="accent5"/>
        <w:right w:val="single" w:sz="8" w:space="0" w:color="006464" w:themeColor="accent5"/>
      </w:tblBorders>
    </w:tblPr>
    <w:tblStylePr w:type="firstRow">
      <w:rPr>
        <w:sz w:val="24"/>
        <w:szCs w:val="24"/>
      </w:rPr>
      <w:tblPr/>
      <w:tcPr>
        <w:tcBorders>
          <w:top w:val="nil"/>
          <w:left w:val="nil"/>
          <w:bottom w:val="single" w:sz="24" w:space="0" w:color="006464" w:themeColor="accent5"/>
          <w:right w:val="nil"/>
          <w:insideH w:val="nil"/>
          <w:insideV w:val="nil"/>
        </w:tcBorders>
        <w:shd w:val="clear" w:color="auto" w:fill="FFFFFF" w:themeFill="background1"/>
      </w:tcPr>
    </w:tblStylePr>
    <w:tblStylePr w:type="lastRow">
      <w:tblPr/>
      <w:tcPr>
        <w:tcBorders>
          <w:top w:val="single" w:sz="8" w:space="0" w:color="00646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464" w:themeColor="accent5"/>
          <w:insideH w:val="nil"/>
          <w:insideV w:val="nil"/>
        </w:tcBorders>
        <w:shd w:val="clear" w:color="auto" w:fill="FFFFFF" w:themeFill="background1"/>
      </w:tcPr>
    </w:tblStylePr>
    <w:tblStylePr w:type="lastCol">
      <w:tblPr/>
      <w:tcPr>
        <w:tcBorders>
          <w:top w:val="nil"/>
          <w:left w:val="single" w:sz="8" w:space="0" w:color="00646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9FFFF" w:themeFill="accent5" w:themeFillTint="3F"/>
      </w:tcPr>
    </w:tblStylePr>
    <w:tblStylePr w:type="band1Horz">
      <w:tblPr/>
      <w:tcPr>
        <w:tcBorders>
          <w:top w:val="nil"/>
          <w:bottom w:val="nil"/>
          <w:insideH w:val="nil"/>
          <w:insideV w:val="nil"/>
        </w:tcBorders>
        <w:shd w:val="clear" w:color="auto" w:fill="99FF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80A8" w:themeColor="accent6"/>
        <w:left w:val="single" w:sz="8" w:space="0" w:color="0480A8" w:themeColor="accent6"/>
        <w:bottom w:val="single" w:sz="8" w:space="0" w:color="0480A8" w:themeColor="accent6"/>
        <w:right w:val="single" w:sz="8" w:space="0" w:color="0480A8" w:themeColor="accent6"/>
      </w:tblBorders>
    </w:tblPr>
    <w:tblStylePr w:type="firstRow">
      <w:rPr>
        <w:sz w:val="24"/>
        <w:szCs w:val="24"/>
      </w:rPr>
      <w:tblPr/>
      <w:tcPr>
        <w:tcBorders>
          <w:top w:val="nil"/>
          <w:left w:val="nil"/>
          <w:bottom w:val="single" w:sz="24" w:space="0" w:color="0480A8" w:themeColor="accent6"/>
          <w:right w:val="nil"/>
          <w:insideH w:val="nil"/>
          <w:insideV w:val="nil"/>
        </w:tcBorders>
        <w:shd w:val="clear" w:color="auto" w:fill="FFFFFF" w:themeFill="background1"/>
      </w:tcPr>
    </w:tblStylePr>
    <w:tblStylePr w:type="lastRow">
      <w:tblPr/>
      <w:tcPr>
        <w:tcBorders>
          <w:top w:val="single" w:sz="8" w:space="0" w:color="0480A8"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480A8" w:themeColor="accent6"/>
          <w:insideH w:val="nil"/>
          <w:insideV w:val="nil"/>
        </w:tcBorders>
        <w:shd w:val="clear" w:color="auto" w:fill="FFFFFF" w:themeFill="background1"/>
      </w:tcPr>
    </w:tblStylePr>
    <w:tblStylePr w:type="lastCol">
      <w:tblPr/>
      <w:tcPr>
        <w:tcBorders>
          <w:top w:val="nil"/>
          <w:left w:val="single" w:sz="8" w:space="0" w:color="0480A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DE9FD" w:themeFill="accent6" w:themeFillTint="3F"/>
      </w:tcPr>
    </w:tblStylePr>
    <w:tblStylePr w:type="band1Horz">
      <w:tblPr/>
      <w:tcPr>
        <w:tcBorders>
          <w:top w:val="nil"/>
          <w:bottom w:val="nil"/>
          <w:insideH w:val="nil"/>
          <w:insideV w:val="nil"/>
        </w:tcBorders>
        <w:shd w:val="clear" w:color="auto" w:fill="ADE9F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842C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842CE"/>
    <w:pPr>
      <w:spacing w:after="0" w:line="240" w:lineRule="auto"/>
    </w:pPr>
    <w:tblPr>
      <w:tblStyleRowBandSize w:val="1"/>
      <w:tblStyleColBandSize w:val="1"/>
      <w:tblBorders>
        <w:top w:val="single" w:sz="8" w:space="0" w:color="2E6FA7" w:themeColor="accent1" w:themeTint="BF"/>
        <w:left w:val="single" w:sz="8" w:space="0" w:color="2E6FA7" w:themeColor="accent1" w:themeTint="BF"/>
        <w:bottom w:val="single" w:sz="8" w:space="0" w:color="2E6FA7" w:themeColor="accent1" w:themeTint="BF"/>
        <w:right w:val="single" w:sz="8" w:space="0" w:color="2E6FA7" w:themeColor="accent1" w:themeTint="BF"/>
        <w:insideH w:val="single" w:sz="8" w:space="0" w:color="2E6FA7" w:themeColor="accent1" w:themeTint="BF"/>
      </w:tblBorders>
    </w:tblPr>
    <w:tblStylePr w:type="firstRow">
      <w:pPr>
        <w:spacing w:before="0" w:after="0" w:line="240" w:lineRule="auto"/>
      </w:pPr>
      <w:rPr>
        <w:b/>
        <w:bCs/>
        <w:color w:val="FFFFFF" w:themeColor="background1"/>
      </w:rPr>
      <w:tblPr/>
      <w:tcPr>
        <w:tcBorders>
          <w:top w:val="single" w:sz="8" w:space="0" w:color="2E6FA7" w:themeColor="accent1" w:themeTint="BF"/>
          <w:left w:val="single" w:sz="8" w:space="0" w:color="2E6FA7" w:themeColor="accent1" w:themeTint="BF"/>
          <w:bottom w:val="single" w:sz="8" w:space="0" w:color="2E6FA7" w:themeColor="accent1" w:themeTint="BF"/>
          <w:right w:val="single" w:sz="8" w:space="0" w:color="2E6FA7" w:themeColor="accent1" w:themeTint="BF"/>
          <w:insideH w:val="nil"/>
          <w:insideV w:val="nil"/>
        </w:tcBorders>
        <w:shd w:val="clear" w:color="auto" w:fill="193C5A" w:themeFill="accent1"/>
      </w:tcPr>
    </w:tblStylePr>
    <w:tblStylePr w:type="lastRow">
      <w:pPr>
        <w:spacing w:before="0" w:after="0" w:line="240" w:lineRule="auto"/>
      </w:pPr>
      <w:rPr>
        <w:b/>
        <w:bCs/>
      </w:rPr>
      <w:tblPr/>
      <w:tcPr>
        <w:tcBorders>
          <w:top w:val="double" w:sz="6" w:space="0" w:color="2E6FA7" w:themeColor="accent1" w:themeTint="BF"/>
          <w:left w:val="single" w:sz="8" w:space="0" w:color="2E6FA7" w:themeColor="accent1" w:themeTint="BF"/>
          <w:bottom w:val="single" w:sz="8" w:space="0" w:color="2E6FA7" w:themeColor="accent1" w:themeTint="BF"/>
          <w:right w:val="single" w:sz="8" w:space="0" w:color="2E6FA7"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0E9" w:themeFill="accent1" w:themeFillTint="3F"/>
      </w:tcPr>
    </w:tblStylePr>
    <w:tblStylePr w:type="band1Horz">
      <w:tblPr/>
      <w:tcPr>
        <w:tcBorders>
          <w:insideH w:val="nil"/>
          <w:insideV w:val="nil"/>
        </w:tcBorders>
        <w:shd w:val="clear" w:color="auto" w:fill="B2D0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842CE"/>
    <w:pPr>
      <w:spacing w:after="0" w:line="240" w:lineRule="auto"/>
    </w:pPr>
    <w:tblPr>
      <w:tblStyleRowBandSize w:val="1"/>
      <w:tblStyleColBandSize w:val="1"/>
      <w:tblBorders>
        <w:top w:val="single" w:sz="8" w:space="0" w:color="84D3EF" w:themeColor="accent2" w:themeTint="BF"/>
        <w:left w:val="single" w:sz="8" w:space="0" w:color="84D3EF" w:themeColor="accent2" w:themeTint="BF"/>
        <w:bottom w:val="single" w:sz="8" w:space="0" w:color="84D3EF" w:themeColor="accent2" w:themeTint="BF"/>
        <w:right w:val="single" w:sz="8" w:space="0" w:color="84D3EF" w:themeColor="accent2" w:themeTint="BF"/>
        <w:insideH w:val="single" w:sz="8" w:space="0" w:color="84D3EF" w:themeColor="accent2" w:themeTint="BF"/>
      </w:tblBorders>
    </w:tblPr>
    <w:tblStylePr w:type="firstRow">
      <w:pPr>
        <w:spacing w:before="0" w:after="0" w:line="240" w:lineRule="auto"/>
      </w:pPr>
      <w:rPr>
        <w:b/>
        <w:bCs/>
        <w:color w:val="FFFFFF" w:themeColor="background1"/>
      </w:rPr>
      <w:tblPr/>
      <w:tcPr>
        <w:tcBorders>
          <w:top w:val="single" w:sz="8" w:space="0" w:color="84D3EF" w:themeColor="accent2" w:themeTint="BF"/>
          <w:left w:val="single" w:sz="8" w:space="0" w:color="84D3EF" w:themeColor="accent2" w:themeTint="BF"/>
          <w:bottom w:val="single" w:sz="8" w:space="0" w:color="84D3EF" w:themeColor="accent2" w:themeTint="BF"/>
          <w:right w:val="single" w:sz="8" w:space="0" w:color="84D3EF" w:themeColor="accent2" w:themeTint="BF"/>
          <w:insideH w:val="nil"/>
          <w:insideV w:val="nil"/>
        </w:tcBorders>
        <w:shd w:val="clear" w:color="auto" w:fill="5BC5EA" w:themeFill="accent2"/>
      </w:tcPr>
    </w:tblStylePr>
    <w:tblStylePr w:type="lastRow">
      <w:pPr>
        <w:spacing w:before="0" w:after="0" w:line="240" w:lineRule="auto"/>
      </w:pPr>
      <w:rPr>
        <w:b/>
        <w:bCs/>
      </w:rPr>
      <w:tblPr/>
      <w:tcPr>
        <w:tcBorders>
          <w:top w:val="double" w:sz="6" w:space="0" w:color="84D3EF" w:themeColor="accent2" w:themeTint="BF"/>
          <w:left w:val="single" w:sz="8" w:space="0" w:color="84D3EF" w:themeColor="accent2" w:themeTint="BF"/>
          <w:bottom w:val="single" w:sz="8" w:space="0" w:color="84D3EF" w:themeColor="accent2" w:themeTint="BF"/>
          <w:right w:val="single" w:sz="8" w:space="0" w:color="84D3EF" w:themeColor="accent2" w:themeTint="BF"/>
          <w:insideH w:val="nil"/>
          <w:insideV w:val="nil"/>
        </w:tcBorders>
      </w:tcPr>
    </w:tblStylePr>
    <w:tblStylePr w:type="firstCol">
      <w:rPr>
        <w:b/>
        <w:bCs/>
      </w:rPr>
    </w:tblStylePr>
    <w:tblStylePr w:type="lastCol">
      <w:rPr>
        <w:b/>
        <w:bCs/>
      </w:rPr>
    </w:tblStylePr>
    <w:tblStylePr w:type="band1Vert">
      <w:tblPr/>
      <w:tcPr>
        <w:shd w:val="clear" w:color="auto" w:fill="D6F0F9" w:themeFill="accent2" w:themeFillTint="3F"/>
      </w:tcPr>
    </w:tblStylePr>
    <w:tblStylePr w:type="band1Horz">
      <w:tblPr/>
      <w:tcPr>
        <w:tcBorders>
          <w:insideH w:val="nil"/>
          <w:insideV w:val="nil"/>
        </w:tcBorders>
        <w:shd w:val="clear" w:color="auto" w:fill="D6F0F9"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842CE"/>
    <w:pPr>
      <w:spacing w:after="0" w:line="240" w:lineRule="auto"/>
    </w:pPr>
    <w:tblPr>
      <w:tblStyleRowBandSize w:val="1"/>
      <w:tblStyleColBandSize w:val="1"/>
      <w:tblBorders>
        <w:top w:val="single" w:sz="8" w:space="0" w:color="E69B59" w:themeColor="accent3" w:themeTint="BF"/>
        <w:left w:val="single" w:sz="8" w:space="0" w:color="E69B59" w:themeColor="accent3" w:themeTint="BF"/>
        <w:bottom w:val="single" w:sz="8" w:space="0" w:color="E69B59" w:themeColor="accent3" w:themeTint="BF"/>
        <w:right w:val="single" w:sz="8" w:space="0" w:color="E69B59" w:themeColor="accent3" w:themeTint="BF"/>
        <w:insideH w:val="single" w:sz="8" w:space="0" w:color="E69B59" w:themeColor="accent3" w:themeTint="BF"/>
      </w:tblBorders>
    </w:tblPr>
    <w:tblStylePr w:type="firstRow">
      <w:pPr>
        <w:spacing w:before="0" w:after="0" w:line="240" w:lineRule="auto"/>
      </w:pPr>
      <w:rPr>
        <w:b/>
        <w:bCs/>
        <w:color w:val="FFFFFF" w:themeColor="background1"/>
      </w:rPr>
      <w:tblPr/>
      <w:tcPr>
        <w:tcBorders>
          <w:top w:val="single" w:sz="8" w:space="0" w:color="E69B59" w:themeColor="accent3" w:themeTint="BF"/>
          <w:left w:val="single" w:sz="8" w:space="0" w:color="E69B59" w:themeColor="accent3" w:themeTint="BF"/>
          <w:bottom w:val="single" w:sz="8" w:space="0" w:color="E69B59" w:themeColor="accent3" w:themeTint="BF"/>
          <w:right w:val="single" w:sz="8" w:space="0" w:color="E69B59" w:themeColor="accent3" w:themeTint="BF"/>
          <w:insideH w:val="nil"/>
          <w:insideV w:val="nil"/>
        </w:tcBorders>
        <w:shd w:val="clear" w:color="auto" w:fill="DE7A22" w:themeFill="accent3"/>
      </w:tcPr>
    </w:tblStylePr>
    <w:tblStylePr w:type="lastRow">
      <w:pPr>
        <w:spacing w:before="0" w:after="0" w:line="240" w:lineRule="auto"/>
      </w:pPr>
      <w:rPr>
        <w:b/>
        <w:bCs/>
      </w:rPr>
      <w:tblPr/>
      <w:tcPr>
        <w:tcBorders>
          <w:top w:val="double" w:sz="6" w:space="0" w:color="E69B59" w:themeColor="accent3" w:themeTint="BF"/>
          <w:left w:val="single" w:sz="8" w:space="0" w:color="E69B59" w:themeColor="accent3" w:themeTint="BF"/>
          <w:bottom w:val="single" w:sz="8" w:space="0" w:color="E69B59" w:themeColor="accent3" w:themeTint="BF"/>
          <w:right w:val="single" w:sz="8" w:space="0" w:color="E69B59" w:themeColor="accent3" w:themeTint="BF"/>
          <w:insideH w:val="nil"/>
          <w:insideV w:val="nil"/>
        </w:tcBorders>
      </w:tcPr>
    </w:tblStylePr>
    <w:tblStylePr w:type="firstCol">
      <w:rPr>
        <w:b/>
        <w:bCs/>
      </w:rPr>
    </w:tblStylePr>
    <w:tblStylePr w:type="lastCol">
      <w:rPr>
        <w:b/>
        <w:bCs/>
      </w:rPr>
    </w:tblStylePr>
    <w:tblStylePr w:type="band1Vert">
      <w:tblPr/>
      <w:tcPr>
        <w:shd w:val="clear" w:color="auto" w:fill="F6DDC8" w:themeFill="accent3" w:themeFillTint="3F"/>
      </w:tcPr>
    </w:tblStylePr>
    <w:tblStylePr w:type="band1Horz">
      <w:tblPr/>
      <w:tcPr>
        <w:tcBorders>
          <w:insideH w:val="nil"/>
          <w:insideV w:val="nil"/>
        </w:tcBorders>
        <w:shd w:val="clear" w:color="auto" w:fill="F6DDC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842CE"/>
    <w:pPr>
      <w:spacing w:after="0" w:line="240" w:lineRule="auto"/>
    </w:pPr>
    <w:tblPr>
      <w:tblStyleRowBandSize w:val="1"/>
      <w:tblStyleColBandSize w:val="1"/>
      <w:tblBorders>
        <w:top w:val="single" w:sz="8" w:space="0" w:color="FDDA7E" w:themeColor="accent4" w:themeTint="BF"/>
        <w:left w:val="single" w:sz="8" w:space="0" w:color="FDDA7E" w:themeColor="accent4" w:themeTint="BF"/>
        <w:bottom w:val="single" w:sz="8" w:space="0" w:color="FDDA7E" w:themeColor="accent4" w:themeTint="BF"/>
        <w:right w:val="single" w:sz="8" w:space="0" w:color="FDDA7E" w:themeColor="accent4" w:themeTint="BF"/>
        <w:insideH w:val="single" w:sz="8" w:space="0" w:color="FDDA7E" w:themeColor="accent4" w:themeTint="BF"/>
      </w:tblBorders>
    </w:tblPr>
    <w:tblStylePr w:type="firstRow">
      <w:pPr>
        <w:spacing w:before="0" w:after="0" w:line="240" w:lineRule="auto"/>
      </w:pPr>
      <w:rPr>
        <w:b/>
        <w:bCs/>
        <w:color w:val="FFFFFF" w:themeColor="background1"/>
      </w:rPr>
      <w:tblPr/>
      <w:tcPr>
        <w:tcBorders>
          <w:top w:val="single" w:sz="8" w:space="0" w:color="FDDA7E" w:themeColor="accent4" w:themeTint="BF"/>
          <w:left w:val="single" w:sz="8" w:space="0" w:color="FDDA7E" w:themeColor="accent4" w:themeTint="BF"/>
          <w:bottom w:val="single" w:sz="8" w:space="0" w:color="FDDA7E" w:themeColor="accent4" w:themeTint="BF"/>
          <w:right w:val="single" w:sz="8" w:space="0" w:color="FDDA7E" w:themeColor="accent4" w:themeTint="BF"/>
          <w:insideH w:val="nil"/>
          <w:insideV w:val="nil"/>
        </w:tcBorders>
        <w:shd w:val="clear" w:color="auto" w:fill="FDCE53" w:themeFill="accent4"/>
      </w:tcPr>
    </w:tblStylePr>
    <w:tblStylePr w:type="lastRow">
      <w:pPr>
        <w:spacing w:before="0" w:after="0" w:line="240" w:lineRule="auto"/>
      </w:pPr>
      <w:rPr>
        <w:b/>
        <w:bCs/>
      </w:rPr>
      <w:tblPr/>
      <w:tcPr>
        <w:tcBorders>
          <w:top w:val="double" w:sz="6" w:space="0" w:color="FDDA7E" w:themeColor="accent4" w:themeTint="BF"/>
          <w:left w:val="single" w:sz="8" w:space="0" w:color="FDDA7E" w:themeColor="accent4" w:themeTint="BF"/>
          <w:bottom w:val="single" w:sz="8" w:space="0" w:color="FDDA7E" w:themeColor="accent4" w:themeTint="BF"/>
          <w:right w:val="single" w:sz="8" w:space="0" w:color="FDDA7E" w:themeColor="accent4" w:themeTint="BF"/>
          <w:insideH w:val="nil"/>
          <w:insideV w:val="nil"/>
        </w:tcBorders>
      </w:tcPr>
    </w:tblStylePr>
    <w:tblStylePr w:type="firstCol">
      <w:rPr>
        <w:b/>
        <w:bCs/>
      </w:rPr>
    </w:tblStylePr>
    <w:tblStylePr w:type="lastCol">
      <w:rPr>
        <w:b/>
        <w:bCs/>
      </w:rPr>
    </w:tblStylePr>
    <w:tblStylePr w:type="band1Vert">
      <w:tblPr/>
      <w:tcPr>
        <w:shd w:val="clear" w:color="auto" w:fill="FEF2D4" w:themeFill="accent4" w:themeFillTint="3F"/>
      </w:tcPr>
    </w:tblStylePr>
    <w:tblStylePr w:type="band1Horz">
      <w:tblPr/>
      <w:tcPr>
        <w:tcBorders>
          <w:insideH w:val="nil"/>
          <w:insideV w:val="nil"/>
        </w:tcBorders>
        <w:shd w:val="clear" w:color="auto" w:fill="FEF2D4"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842CE"/>
    <w:pPr>
      <w:spacing w:after="0" w:line="240" w:lineRule="auto"/>
    </w:pPr>
    <w:tblPr>
      <w:tblStyleRowBandSize w:val="1"/>
      <w:tblStyleColBandSize w:val="1"/>
      <w:tblBorders>
        <w:top w:val="single" w:sz="8" w:space="0" w:color="00CACA" w:themeColor="accent5" w:themeTint="BF"/>
        <w:left w:val="single" w:sz="8" w:space="0" w:color="00CACA" w:themeColor="accent5" w:themeTint="BF"/>
        <w:bottom w:val="single" w:sz="8" w:space="0" w:color="00CACA" w:themeColor="accent5" w:themeTint="BF"/>
        <w:right w:val="single" w:sz="8" w:space="0" w:color="00CACA" w:themeColor="accent5" w:themeTint="BF"/>
        <w:insideH w:val="single" w:sz="8" w:space="0" w:color="00CACA" w:themeColor="accent5" w:themeTint="BF"/>
      </w:tblBorders>
    </w:tblPr>
    <w:tblStylePr w:type="firstRow">
      <w:pPr>
        <w:spacing w:before="0" w:after="0" w:line="240" w:lineRule="auto"/>
      </w:pPr>
      <w:rPr>
        <w:b/>
        <w:bCs/>
        <w:color w:val="FFFFFF" w:themeColor="background1"/>
      </w:rPr>
      <w:tblPr/>
      <w:tcPr>
        <w:tcBorders>
          <w:top w:val="single" w:sz="8" w:space="0" w:color="00CACA" w:themeColor="accent5" w:themeTint="BF"/>
          <w:left w:val="single" w:sz="8" w:space="0" w:color="00CACA" w:themeColor="accent5" w:themeTint="BF"/>
          <w:bottom w:val="single" w:sz="8" w:space="0" w:color="00CACA" w:themeColor="accent5" w:themeTint="BF"/>
          <w:right w:val="single" w:sz="8" w:space="0" w:color="00CACA" w:themeColor="accent5" w:themeTint="BF"/>
          <w:insideH w:val="nil"/>
          <w:insideV w:val="nil"/>
        </w:tcBorders>
        <w:shd w:val="clear" w:color="auto" w:fill="006464" w:themeFill="accent5"/>
      </w:tcPr>
    </w:tblStylePr>
    <w:tblStylePr w:type="lastRow">
      <w:pPr>
        <w:spacing w:before="0" w:after="0" w:line="240" w:lineRule="auto"/>
      </w:pPr>
      <w:rPr>
        <w:b/>
        <w:bCs/>
      </w:rPr>
      <w:tblPr/>
      <w:tcPr>
        <w:tcBorders>
          <w:top w:val="double" w:sz="6" w:space="0" w:color="00CACA" w:themeColor="accent5" w:themeTint="BF"/>
          <w:left w:val="single" w:sz="8" w:space="0" w:color="00CACA" w:themeColor="accent5" w:themeTint="BF"/>
          <w:bottom w:val="single" w:sz="8" w:space="0" w:color="00CACA" w:themeColor="accent5" w:themeTint="BF"/>
          <w:right w:val="single" w:sz="8" w:space="0" w:color="00CACA" w:themeColor="accent5" w:themeTint="BF"/>
          <w:insideH w:val="nil"/>
          <w:insideV w:val="nil"/>
        </w:tcBorders>
      </w:tcPr>
    </w:tblStylePr>
    <w:tblStylePr w:type="firstCol">
      <w:rPr>
        <w:b/>
        <w:bCs/>
      </w:rPr>
    </w:tblStylePr>
    <w:tblStylePr w:type="lastCol">
      <w:rPr>
        <w:b/>
        <w:bCs/>
      </w:rPr>
    </w:tblStylePr>
    <w:tblStylePr w:type="band1Vert">
      <w:tblPr/>
      <w:tcPr>
        <w:shd w:val="clear" w:color="auto" w:fill="99FFFF" w:themeFill="accent5" w:themeFillTint="3F"/>
      </w:tcPr>
    </w:tblStylePr>
    <w:tblStylePr w:type="band1Horz">
      <w:tblPr/>
      <w:tcPr>
        <w:tcBorders>
          <w:insideH w:val="nil"/>
          <w:insideV w:val="nil"/>
        </w:tcBorders>
        <w:shd w:val="clear" w:color="auto" w:fill="99FF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842CE"/>
    <w:pPr>
      <w:spacing w:after="0" w:line="240" w:lineRule="auto"/>
    </w:pPr>
    <w:tblPr>
      <w:tblStyleRowBandSize w:val="1"/>
      <w:tblStyleColBandSize w:val="1"/>
      <w:tblBorders>
        <w:top w:val="single" w:sz="8" w:space="0" w:color="07BDF9" w:themeColor="accent6" w:themeTint="BF"/>
        <w:left w:val="single" w:sz="8" w:space="0" w:color="07BDF9" w:themeColor="accent6" w:themeTint="BF"/>
        <w:bottom w:val="single" w:sz="8" w:space="0" w:color="07BDF9" w:themeColor="accent6" w:themeTint="BF"/>
        <w:right w:val="single" w:sz="8" w:space="0" w:color="07BDF9" w:themeColor="accent6" w:themeTint="BF"/>
        <w:insideH w:val="single" w:sz="8" w:space="0" w:color="07BDF9" w:themeColor="accent6" w:themeTint="BF"/>
      </w:tblBorders>
    </w:tblPr>
    <w:tblStylePr w:type="firstRow">
      <w:pPr>
        <w:spacing w:before="0" w:after="0" w:line="240" w:lineRule="auto"/>
      </w:pPr>
      <w:rPr>
        <w:b/>
        <w:bCs/>
        <w:color w:val="FFFFFF" w:themeColor="background1"/>
      </w:rPr>
      <w:tblPr/>
      <w:tcPr>
        <w:tcBorders>
          <w:top w:val="single" w:sz="8" w:space="0" w:color="07BDF9" w:themeColor="accent6" w:themeTint="BF"/>
          <w:left w:val="single" w:sz="8" w:space="0" w:color="07BDF9" w:themeColor="accent6" w:themeTint="BF"/>
          <w:bottom w:val="single" w:sz="8" w:space="0" w:color="07BDF9" w:themeColor="accent6" w:themeTint="BF"/>
          <w:right w:val="single" w:sz="8" w:space="0" w:color="07BDF9" w:themeColor="accent6" w:themeTint="BF"/>
          <w:insideH w:val="nil"/>
          <w:insideV w:val="nil"/>
        </w:tcBorders>
        <w:shd w:val="clear" w:color="auto" w:fill="0480A8" w:themeFill="accent6"/>
      </w:tcPr>
    </w:tblStylePr>
    <w:tblStylePr w:type="lastRow">
      <w:pPr>
        <w:spacing w:before="0" w:after="0" w:line="240" w:lineRule="auto"/>
      </w:pPr>
      <w:rPr>
        <w:b/>
        <w:bCs/>
      </w:rPr>
      <w:tblPr/>
      <w:tcPr>
        <w:tcBorders>
          <w:top w:val="double" w:sz="6" w:space="0" w:color="07BDF9" w:themeColor="accent6" w:themeTint="BF"/>
          <w:left w:val="single" w:sz="8" w:space="0" w:color="07BDF9" w:themeColor="accent6" w:themeTint="BF"/>
          <w:bottom w:val="single" w:sz="8" w:space="0" w:color="07BDF9" w:themeColor="accent6" w:themeTint="BF"/>
          <w:right w:val="single" w:sz="8" w:space="0" w:color="07BDF9" w:themeColor="accent6" w:themeTint="BF"/>
          <w:insideH w:val="nil"/>
          <w:insideV w:val="nil"/>
        </w:tcBorders>
      </w:tcPr>
    </w:tblStylePr>
    <w:tblStylePr w:type="firstCol">
      <w:rPr>
        <w:b/>
        <w:bCs/>
      </w:rPr>
    </w:tblStylePr>
    <w:tblStylePr w:type="lastCol">
      <w:rPr>
        <w:b/>
        <w:bCs/>
      </w:rPr>
    </w:tblStylePr>
    <w:tblStylePr w:type="band1Vert">
      <w:tblPr/>
      <w:tcPr>
        <w:shd w:val="clear" w:color="auto" w:fill="ADE9FD" w:themeFill="accent6" w:themeFillTint="3F"/>
      </w:tcPr>
    </w:tblStylePr>
    <w:tblStylePr w:type="band1Horz">
      <w:tblPr/>
      <w:tcPr>
        <w:tcBorders>
          <w:insideH w:val="nil"/>
          <w:insideV w:val="nil"/>
        </w:tcBorders>
        <w:shd w:val="clear" w:color="auto" w:fill="ADE9FD"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3C5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3C5A" w:themeFill="accent1"/>
      </w:tcPr>
    </w:tblStylePr>
    <w:tblStylePr w:type="lastCol">
      <w:rPr>
        <w:b/>
        <w:bCs/>
        <w:color w:val="FFFFFF" w:themeColor="background1"/>
      </w:rPr>
      <w:tblPr/>
      <w:tcPr>
        <w:tcBorders>
          <w:left w:val="nil"/>
          <w:right w:val="nil"/>
          <w:insideH w:val="nil"/>
          <w:insideV w:val="nil"/>
        </w:tcBorders>
        <w:shd w:val="clear" w:color="auto" w:fill="193C5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C5EA"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C5EA" w:themeFill="accent2"/>
      </w:tcPr>
    </w:tblStylePr>
    <w:tblStylePr w:type="lastCol">
      <w:rPr>
        <w:b/>
        <w:bCs/>
        <w:color w:val="FFFFFF" w:themeColor="background1"/>
      </w:rPr>
      <w:tblPr/>
      <w:tcPr>
        <w:tcBorders>
          <w:left w:val="nil"/>
          <w:right w:val="nil"/>
          <w:insideH w:val="nil"/>
          <w:insideV w:val="nil"/>
        </w:tcBorders>
        <w:shd w:val="clear" w:color="auto" w:fill="5BC5EA"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E7A2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E7A22" w:themeFill="accent3"/>
      </w:tcPr>
    </w:tblStylePr>
    <w:tblStylePr w:type="lastCol">
      <w:rPr>
        <w:b/>
        <w:bCs/>
        <w:color w:val="FFFFFF" w:themeColor="background1"/>
      </w:rPr>
      <w:tblPr/>
      <w:tcPr>
        <w:tcBorders>
          <w:left w:val="nil"/>
          <w:right w:val="nil"/>
          <w:insideH w:val="nil"/>
          <w:insideV w:val="nil"/>
        </w:tcBorders>
        <w:shd w:val="clear" w:color="auto" w:fill="DE7A2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DCE5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DCE53" w:themeFill="accent4"/>
      </w:tcPr>
    </w:tblStylePr>
    <w:tblStylePr w:type="lastCol">
      <w:rPr>
        <w:b/>
        <w:bCs/>
        <w:color w:val="FFFFFF" w:themeColor="background1"/>
      </w:rPr>
      <w:tblPr/>
      <w:tcPr>
        <w:tcBorders>
          <w:left w:val="nil"/>
          <w:right w:val="nil"/>
          <w:insideH w:val="nil"/>
          <w:insideV w:val="nil"/>
        </w:tcBorders>
        <w:shd w:val="clear" w:color="auto" w:fill="FDCE5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46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6464" w:themeFill="accent5"/>
      </w:tcPr>
    </w:tblStylePr>
    <w:tblStylePr w:type="lastCol">
      <w:rPr>
        <w:b/>
        <w:bCs/>
        <w:color w:val="FFFFFF" w:themeColor="background1"/>
      </w:rPr>
      <w:tblPr/>
      <w:tcPr>
        <w:tcBorders>
          <w:left w:val="nil"/>
          <w:right w:val="nil"/>
          <w:insideH w:val="nil"/>
          <w:insideV w:val="nil"/>
        </w:tcBorders>
        <w:shd w:val="clear" w:color="auto" w:fill="00646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480A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480A8" w:themeFill="accent6"/>
      </w:tcPr>
    </w:tblStylePr>
    <w:tblStylePr w:type="lastCol">
      <w:rPr>
        <w:b/>
        <w:bCs/>
        <w:color w:val="FFFFFF" w:themeColor="background1"/>
      </w:rPr>
      <w:tblPr/>
      <w:tcPr>
        <w:tcBorders>
          <w:left w:val="nil"/>
          <w:right w:val="nil"/>
          <w:insideH w:val="nil"/>
          <w:insideV w:val="nil"/>
        </w:tcBorders>
        <w:shd w:val="clear" w:color="auto" w:fill="0480A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0842CE"/>
    <w:pPr>
      <w:spacing w:after="220" w:line="240" w:lineRule="auto"/>
      <w:contextualSpacing/>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swCell">
      <w:rPr>
        <w:color w:val="000080"/>
      </w:rPr>
    </w:tblStylePr>
  </w:style>
  <w:style w:type="table" w:styleId="Table3Deffects2">
    <w:name w:val="Table 3D effects 2"/>
    <w:basedOn w:val="TableNormal"/>
    <w:uiPriority w:val="99"/>
    <w:semiHidden/>
    <w:unhideWhenUsed/>
    <w:rsid w:val="000842CE"/>
    <w:pPr>
      <w:spacing w:after="220" w:line="240" w:lineRule="auto"/>
      <w:contextualSpacing/>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StylePr>
  </w:style>
  <w:style w:type="table" w:styleId="Table3Deffects3">
    <w:name w:val="Table 3D effects 3"/>
    <w:basedOn w:val="TableNormal"/>
    <w:uiPriority w:val="99"/>
    <w:semiHidden/>
    <w:unhideWhenUsed/>
    <w:rsid w:val="000842CE"/>
    <w:pPr>
      <w:spacing w:after="220" w:line="240" w:lineRule="auto"/>
      <w:contextualSpacing/>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cBorders>
      </w:tcPr>
    </w:tblStylePr>
    <w:tblStylePr w:type="swCell">
      <w:rPr>
        <w:b/>
        <w:bCs/>
      </w:rPr>
    </w:tblStylePr>
  </w:style>
  <w:style w:type="table" w:styleId="TableClassic1">
    <w:name w:val="Table Classic 1"/>
    <w:basedOn w:val="TableNormal"/>
    <w:uiPriority w:val="99"/>
    <w:semiHidden/>
    <w:unhideWhenUsed/>
    <w:rsid w:val="000842CE"/>
    <w:pPr>
      <w:spacing w:after="220" w:line="240" w:lineRule="auto"/>
      <w:contextualSpacing/>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StylePr>
    <w:tblStylePr w:type="swCell">
      <w:rPr>
        <w:b/>
        <w:bCs/>
      </w:rPr>
    </w:tblStylePr>
  </w:style>
  <w:style w:type="table" w:styleId="TableClassic2">
    <w:name w:val="Table Classic 2"/>
    <w:basedOn w:val="TableNormal"/>
    <w:uiPriority w:val="99"/>
    <w:semiHidden/>
    <w:unhideWhenUsed/>
    <w:rsid w:val="000842CE"/>
    <w:pPr>
      <w:spacing w:after="220" w:line="240" w:lineRule="auto"/>
      <w:contextualSpacing/>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StylePr>
    <w:tblStylePr w:type="nwCell">
      <w:tblPr/>
      <w:tcPr>
        <w:shd w:val="solid" w:color="800080" w:fill="FFFFFF"/>
      </w:tcPr>
    </w:tblStylePr>
    <w:tblStylePr w:type="swCell">
      <w:rPr>
        <w:color w:val="000080"/>
      </w:rPr>
    </w:tblStylePr>
  </w:style>
  <w:style w:type="table" w:styleId="TableClassic3">
    <w:name w:val="Table Classic 3"/>
    <w:basedOn w:val="TableNormal"/>
    <w:uiPriority w:val="99"/>
    <w:semiHidden/>
    <w:unhideWhenUsed/>
    <w:rsid w:val="000842CE"/>
    <w:pPr>
      <w:spacing w:after="220" w:line="240" w:lineRule="auto"/>
      <w:contextualSpacing/>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StylePr>
  </w:style>
  <w:style w:type="table" w:styleId="TableClassic4">
    <w:name w:val="Table Classic 4"/>
    <w:basedOn w:val="TableNormal"/>
    <w:uiPriority w:val="99"/>
    <w:semiHidden/>
    <w:unhideWhenUsed/>
    <w:rsid w:val="000842CE"/>
    <w:pPr>
      <w:spacing w:after="220" w:line="240" w:lineRule="auto"/>
      <w:contextualSpacing/>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StylePr>
    <w:tblStylePr w:type="nwCell">
      <w:rPr>
        <w:b/>
        <w:bCs/>
      </w:rPr>
    </w:tblStylePr>
    <w:tblStylePr w:type="swCell">
      <w:rPr>
        <w:color w:val="000080"/>
      </w:rPr>
    </w:tblStylePr>
  </w:style>
  <w:style w:type="table" w:styleId="TableColorful1">
    <w:name w:val="Table Colorful 1"/>
    <w:basedOn w:val="TableNormal"/>
    <w:uiPriority w:val="99"/>
    <w:semiHidden/>
    <w:unhideWhenUsed/>
    <w:rsid w:val="000842CE"/>
    <w:pPr>
      <w:spacing w:after="220" w:line="240" w:lineRule="auto"/>
      <w:contextualSpacing/>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shd w:val="solid" w:color="000080" w:fill="FFFFFF"/>
      </w:tcPr>
    </w:tblStylePr>
    <w:tblStylePr w:type="nwCell">
      <w:tblPr/>
      <w:tcPr>
        <w:shd w:val="solid" w:color="000000" w:fill="FFFFFF"/>
      </w:tcPr>
    </w:tblStylePr>
    <w:tblStylePr w:type="swCell">
      <w:rPr>
        <w:b/>
        <w:bCs/>
        <w:i w:val="0"/>
        <w:iCs w:val="0"/>
      </w:rPr>
    </w:tblStylePr>
  </w:style>
  <w:style w:type="table" w:styleId="TableColorful2">
    <w:name w:val="Table Colorful 2"/>
    <w:basedOn w:val="TableNormal"/>
    <w:uiPriority w:val="99"/>
    <w:semiHidden/>
    <w:unhideWhenUsed/>
    <w:rsid w:val="000842CE"/>
    <w:pPr>
      <w:spacing w:after="220" w:line="240" w:lineRule="auto"/>
      <w:contextualSpacing/>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StylePr>
    <w:tblStylePr w:type="lastCol">
      <w:tblPr/>
      <w:tcPr>
        <w:shd w:val="solid" w:color="C0C0C0" w:fill="FFFFFF"/>
      </w:tcPr>
    </w:tblStylePr>
    <w:tblStylePr w:type="swCell">
      <w:rPr>
        <w:b/>
        <w:bCs/>
        <w:i w:val="0"/>
        <w:iCs w:val="0"/>
      </w:rPr>
    </w:tblStylePr>
  </w:style>
  <w:style w:type="table" w:styleId="TableColorful3">
    <w:name w:val="Table Colorful 3"/>
    <w:basedOn w:val="TableNormal"/>
    <w:uiPriority w:val="99"/>
    <w:semiHidden/>
    <w:unhideWhenUsed/>
    <w:rsid w:val="000842CE"/>
    <w:pPr>
      <w:spacing w:after="220" w:line="240" w:lineRule="auto"/>
      <w:contextualSpacing/>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cBorders>
        <w:shd w:val="solid" w:color="008080" w:fill="FFFFFF"/>
      </w:tcPr>
    </w:tblStylePr>
    <w:tblStylePr w:type="nwCell">
      <w:rPr>
        <w:b/>
        <w:bCs/>
        <w:color w:val="FFFFFF"/>
      </w:rPr>
      <w:tblPr/>
      <w:tcPr>
        <w:shd w:val="solid" w:color="000000" w:fill="FFFFFF"/>
      </w:tcPr>
    </w:tblStylePr>
  </w:style>
  <w:style w:type="table" w:styleId="TableColumns1">
    <w:name w:val="Table Columns 1"/>
    <w:basedOn w:val="TableNormal"/>
    <w:uiPriority w:val="99"/>
    <w:semiHidden/>
    <w:unhideWhenUsed/>
    <w:rsid w:val="000842CE"/>
    <w:pPr>
      <w:spacing w:after="220" w:line="240" w:lineRule="auto"/>
      <w:contextualSpacing/>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StylePr>
    <w:tblStylePr w:type="firstCol">
      <w:rPr>
        <w:b w:val="0"/>
        <w:bCs w:val="0"/>
      </w:rPr>
    </w:tblStylePr>
    <w:tblStylePr w:type="lastCol">
      <w:rPr>
        <w:b w:val="0"/>
        <w:bCs w:val="0"/>
      </w:r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StylePr>
    <w:tblStylePr w:type="swCell">
      <w:rPr>
        <w:b/>
        <w:bCs/>
      </w:rPr>
    </w:tblStylePr>
  </w:style>
  <w:style w:type="table" w:styleId="TableColumns2">
    <w:name w:val="Table Columns 2"/>
    <w:basedOn w:val="TableNormal"/>
    <w:uiPriority w:val="99"/>
    <w:semiHidden/>
    <w:unhideWhenUsed/>
    <w:rsid w:val="000842CE"/>
    <w:pPr>
      <w:spacing w:after="220" w:line="240" w:lineRule="auto"/>
      <w:contextualSpacing/>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StylePr>
    <w:tblStylePr w:type="firstCol">
      <w:rPr>
        <w:b w:val="0"/>
        <w:bCs w:val="0"/>
        <w:color w:val="000000"/>
      </w:rPr>
    </w:tblStylePr>
    <w:tblStylePr w:type="lastCol">
      <w:rPr>
        <w:b w:val="0"/>
        <w:bCs w:val="0"/>
      </w:r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StylePr>
    <w:tblStylePr w:type="swCell">
      <w:rPr>
        <w:b/>
        <w:bCs/>
      </w:rPr>
    </w:tblStylePr>
  </w:style>
  <w:style w:type="table" w:styleId="TableColumns3">
    <w:name w:val="Table Columns 3"/>
    <w:basedOn w:val="TableNormal"/>
    <w:uiPriority w:val="99"/>
    <w:semiHidden/>
    <w:unhideWhenUsed/>
    <w:rsid w:val="000842CE"/>
    <w:pPr>
      <w:spacing w:after="220" w:line="240" w:lineRule="auto"/>
      <w:contextualSpacing/>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cBorders>
      </w:tcPr>
    </w:tblStylePr>
    <w:tblStylePr w:type="firstCol">
      <w:rPr>
        <w:b w:val="0"/>
        <w:bCs w:val="0"/>
      </w:rPr>
    </w:tblStylePr>
    <w:tblStylePr w:type="lastCol">
      <w:rPr>
        <w:b w:val="0"/>
        <w:bCs w:val="0"/>
      </w:r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StylePr>
  </w:style>
  <w:style w:type="table" w:styleId="TableColumns4">
    <w:name w:val="Table Columns 4"/>
    <w:basedOn w:val="TableNormal"/>
    <w:uiPriority w:val="99"/>
    <w:semiHidden/>
    <w:unhideWhenUsed/>
    <w:rsid w:val="000842CE"/>
    <w:pPr>
      <w:spacing w:after="220" w:line="240" w:lineRule="auto"/>
      <w:contextualSpacing/>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StylePr>
    <w:tblStylePr w:type="lastCol">
      <w:rPr>
        <w:b/>
        <w:bCs/>
      </w:r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842CE"/>
    <w:pPr>
      <w:spacing w:after="220" w:line="240" w:lineRule="auto"/>
      <w:contextualSpacing/>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cBorders>
      </w:tcPr>
    </w:tblStylePr>
    <w:tblStylePr w:type="firstCol">
      <w:rPr>
        <w:b/>
        <w:bCs/>
      </w:rPr>
    </w:tblStylePr>
    <w:tblStylePr w:type="lastCol">
      <w:rPr>
        <w:b/>
        <w:bCs/>
      </w:r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842CE"/>
    <w:pPr>
      <w:spacing w:after="220" w:line="240" w:lineRule="auto"/>
      <w:contextualSpacing/>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styleId="TableElegant">
    <w:name w:val="Table Elegant"/>
    <w:basedOn w:val="TableNormal"/>
    <w:uiPriority w:val="99"/>
    <w:semiHidden/>
    <w:unhideWhenUsed/>
    <w:rsid w:val="000842CE"/>
    <w:pPr>
      <w:spacing w:after="220" w:line="240" w:lineRule="auto"/>
      <w:contextualSpacing/>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842CE"/>
    <w:pPr>
      <w:spacing w:after="220" w:line="240" w:lineRule="auto"/>
      <w:contextualSpacing/>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StylePr>
    <w:tblStylePr w:type="lastCol">
      <w:rPr>
        <w:i/>
        <w:iCs/>
      </w:rPr>
    </w:tblStylePr>
  </w:style>
  <w:style w:type="table" w:styleId="TableGrid2">
    <w:name w:val="Table Grid 2"/>
    <w:basedOn w:val="TableNormal"/>
    <w:uiPriority w:val="99"/>
    <w:semiHidden/>
    <w:unhideWhenUsed/>
    <w:rsid w:val="000842CE"/>
    <w:pPr>
      <w:spacing w:after="220" w:line="240" w:lineRule="auto"/>
      <w:contextualSpacing/>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cBorders>
      </w:tcPr>
    </w:tblStylePr>
    <w:tblStylePr w:type="firstCol">
      <w:rPr>
        <w:b/>
        <w:bCs/>
      </w:rPr>
    </w:tblStylePr>
    <w:tblStylePr w:type="lastCol">
      <w:rPr>
        <w:b/>
        <w:bCs/>
      </w:rPr>
    </w:tblStylePr>
  </w:style>
  <w:style w:type="table" w:styleId="TableGrid3">
    <w:name w:val="Table Grid 3"/>
    <w:basedOn w:val="TableNormal"/>
    <w:uiPriority w:val="99"/>
    <w:semiHidden/>
    <w:unhideWhenUsed/>
    <w:rsid w:val="000842CE"/>
    <w:pPr>
      <w:spacing w:after="220" w:line="240" w:lineRule="auto"/>
      <w:contextualSpacing/>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StylePr>
    <w:tblStylePr w:type="lastCol">
      <w:rPr>
        <w:b/>
        <w:bCs/>
      </w:rPr>
    </w:tblStylePr>
  </w:style>
  <w:style w:type="table" w:styleId="TableGrid4">
    <w:name w:val="Table Grid 4"/>
    <w:basedOn w:val="TableNormal"/>
    <w:uiPriority w:val="99"/>
    <w:semiHidden/>
    <w:unhideWhenUsed/>
    <w:rsid w:val="000842CE"/>
    <w:pPr>
      <w:spacing w:after="220" w:line="240" w:lineRule="auto"/>
      <w:contextualSpacing/>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cBorders>
        <w:shd w:val="pct30" w:color="FFFF00" w:fill="FFFFFF"/>
      </w:tcPr>
    </w:tblStylePr>
    <w:tblStylePr w:type="lastCol">
      <w:rPr>
        <w:b/>
        <w:bCs/>
        <w:color w:val="auto"/>
      </w:rPr>
    </w:tblStylePr>
  </w:style>
  <w:style w:type="table" w:styleId="TableGrid5">
    <w:name w:val="Table Grid 5"/>
    <w:basedOn w:val="TableNormal"/>
    <w:uiPriority w:val="99"/>
    <w:semiHidden/>
    <w:unhideWhenUsed/>
    <w:rsid w:val="000842CE"/>
    <w:pPr>
      <w:spacing w:after="220" w:line="240" w:lineRule="auto"/>
      <w:contextualSpacing/>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cBorders>
      </w:tcPr>
    </w:tblStylePr>
  </w:style>
  <w:style w:type="table" w:styleId="TableGrid6">
    <w:name w:val="Table Grid 6"/>
    <w:basedOn w:val="TableNormal"/>
    <w:uiPriority w:val="99"/>
    <w:semiHidden/>
    <w:unhideWhenUsed/>
    <w:rsid w:val="000842CE"/>
    <w:pPr>
      <w:spacing w:after="220" w:line="240" w:lineRule="auto"/>
      <w:contextualSpacing/>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cBorders>
      </w:tcPr>
    </w:tblStylePr>
    <w:tblStylePr w:type="firstCol">
      <w:rPr>
        <w:b/>
        <w:bCs/>
      </w:rPr>
    </w:tblStylePr>
    <w:tblStylePr w:type="nwCell">
      <w:tblPr/>
      <w:tcPr>
        <w:tcBorders>
          <w:tl2br w:val="single" w:sz="6" w:space="0" w:color="000000"/>
        </w:tcBorders>
      </w:tcPr>
    </w:tblStylePr>
  </w:style>
  <w:style w:type="table" w:styleId="TableGrid7">
    <w:name w:val="Table Grid 7"/>
    <w:basedOn w:val="TableNormal"/>
    <w:uiPriority w:val="99"/>
    <w:semiHidden/>
    <w:unhideWhenUsed/>
    <w:rsid w:val="000842CE"/>
    <w:pPr>
      <w:spacing w:after="220" w:line="240" w:lineRule="auto"/>
      <w:contextualSpacing/>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cBorders>
      </w:tcPr>
    </w:tblStylePr>
    <w:tblStylePr w:type="firstCol">
      <w:rPr>
        <w:b w:val="0"/>
        <w:bCs w:val="0"/>
      </w:rPr>
    </w:tblStylePr>
    <w:tblStylePr w:type="lastCol">
      <w:rPr>
        <w:b w:val="0"/>
        <w:bCs w:val="0"/>
      </w:rPr>
    </w:tblStylePr>
    <w:tblStylePr w:type="nwCell">
      <w:tblPr/>
      <w:tcPr>
        <w:tcBorders>
          <w:tl2br w:val="single" w:sz="6" w:space="0" w:color="000000"/>
        </w:tcBorders>
      </w:tcPr>
    </w:tblStylePr>
  </w:style>
  <w:style w:type="table" w:styleId="TableGrid8">
    <w:name w:val="Table Grid 8"/>
    <w:basedOn w:val="TableNormal"/>
    <w:uiPriority w:val="99"/>
    <w:semiHidden/>
    <w:unhideWhenUsed/>
    <w:rsid w:val="000842CE"/>
    <w:pPr>
      <w:spacing w:after="220" w:line="240" w:lineRule="auto"/>
      <w:contextualSpacing/>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StylePr>
    <w:tblStylePr w:type="lastCol">
      <w:rPr>
        <w:b/>
        <w:bCs/>
        <w:color w:val="auto"/>
      </w:rPr>
    </w:tblStylePr>
  </w:style>
  <w:style w:type="table" w:styleId="TableList1">
    <w:name w:val="Table List 1"/>
    <w:basedOn w:val="TableNormal"/>
    <w:uiPriority w:val="99"/>
    <w:semiHidden/>
    <w:unhideWhenUsed/>
    <w:rsid w:val="000842CE"/>
    <w:pPr>
      <w:spacing w:after="220" w:line="240" w:lineRule="auto"/>
      <w:contextualSpacing/>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StylePr>
    <w:tblStylePr w:type="swCell">
      <w:rPr>
        <w:b/>
        <w:bCs/>
      </w:rPr>
    </w:tblStylePr>
  </w:style>
  <w:style w:type="table" w:styleId="TableList2">
    <w:name w:val="Table List 2"/>
    <w:basedOn w:val="TableNormal"/>
    <w:uiPriority w:val="99"/>
    <w:semiHidden/>
    <w:unhideWhenUsed/>
    <w:rsid w:val="000842CE"/>
    <w:pPr>
      <w:spacing w:after="220" w:line="240" w:lineRule="auto"/>
      <w:contextualSpacing/>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StylePr>
    <w:tblStylePr w:type="swCell">
      <w:rPr>
        <w:b/>
        <w:bCs/>
      </w:rPr>
    </w:tblStylePr>
  </w:style>
  <w:style w:type="table" w:styleId="TableList3">
    <w:name w:val="Table List 3"/>
    <w:basedOn w:val="TableNormal"/>
    <w:uiPriority w:val="99"/>
    <w:semiHidden/>
    <w:unhideWhenUsed/>
    <w:rsid w:val="000842CE"/>
    <w:pPr>
      <w:spacing w:after="220" w:line="240" w:lineRule="auto"/>
      <w:contextualSpacing/>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cBorders>
      </w:tcPr>
    </w:tblStylePr>
    <w:tblStylePr w:type="swCell">
      <w:rPr>
        <w:i/>
        <w:iCs/>
        <w:color w:val="000080"/>
      </w:rPr>
    </w:tblStylePr>
  </w:style>
  <w:style w:type="table" w:styleId="TableList4">
    <w:name w:val="Table List 4"/>
    <w:basedOn w:val="TableNormal"/>
    <w:uiPriority w:val="99"/>
    <w:semiHidden/>
    <w:unhideWhenUsed/>
    <w:rsid w:val="000842CE"/>
    <w:pPr>
      <w:spacing w:after="220" w:line="240" w:lineRule="auto"/>
      <w:contextualSpacing/>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842CE"/>
    <w:pPr>
      <w:spacing w:after="220" w:line="240" w:lineRule="auto"/>
      <w:contextualSpacing/>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StylePr>
  </w:style>
  <w:style w:type="table" w:styleId="TableList6">
    <w:name w:val="Table List 6"/>
    <w:basedOn w:val="TableNormal"/>
    <w:uiPriority w:val="99"/>
    <w:semiHidden/>
    <w:unhideWhenUsed/>
    <w:rsid w:val="000842CE"/>
    <w:pPr>
      <w:spacing w:after="220" w:line="240" w:lineRule="auto"/>
      <w:contextualSpacing/>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styleId="TableList7">
    <w:name w:val="Table List 7"/>
    <w:basedOn w:val="TableNormal"/>
    <w:uiPriority w:val="99"/>
    <w:semiHidden/>
    <w:unhideWhenUsed/>
    <w:rsid w:val="000842CE"/>
    <w:pPr>
      <w:spacing w:after="220" w:line="240" w:lineRule="auto"/>
      <w:contextualSpacing/>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styleId="TableList8">
    <w:name w:val="Table List 8"/>
    <w:basedOn w:val="TableNormal"/>
    <w:uiPriority w:val="99"/>
    <w:semiHidden/>
    <w:unhideWhenUsed/>
    <w:rsid w:val="000842CE"/>
    <w:pPr>
      <w:spacing w:after="220" w:line="240" w:lineRule="auto"/>
      <w:contextualSpacing/>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cBorders>
      </w:tcPr>
    </w:tblStylePr>
    <w:tblStylePr w:type="firstCol">
      <w:rPr>
        <w:b/>
        <w:bCs/>
      </w:rPr>
    </w:tblStylePr>
    <w:tblStylePr w:type="lastCol">
      <w:rPr>
        <w:b/>
        <w:bCs/>
      </w:rPr>
    </w:tblStylePr>
    <w:tblStylePr w:type="band1Horz">
      <w:rPr>
        <w:color w:val="auto"/>
      </w:rPr>
      <w:tblPr/>
      <w:tcPr>
        <w:shd w:val="pct25" w:color="FFFF00" w:fill="FFFFFF"/>
      </w:tcPr>
    </w:tblStylePr>
    <w:tblStylePr w:type="band2Horz">
      <w:tblPr/>
      <w:tcPr>
        <w:shd w:val="pct50" w:color="FF0000" w:fill="FFFFFF"/>
      </w:tcPr>
    </w:tblStylePr>
  </w:style>
  <w:style w:type="table" w:styleId="TableProfessional">
    <w:name w:val="Table Professional"/>
    <w:basedOn w:val="TableNormal"/>
    <w:uiPriority w:val="99"/>
    <w:semiHidden/>
    <w:unhideWhenUsed/>
    <w:rsid w:val="000842CE"/>
    <w:pPr>
      <w:spacing w:after="220" w:line="240" w:lineRule="auto"/>
      <w:contextualSpacing/>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842CE"/>
    <w:pPr>
      <w:spacing w:after="220" w:line="240" w:lineRule="auto"/>
      <w:contextualSpacing/>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cBorders>
      </w:tcPr>
    </w:tblStylePr>
  </w:style>
  <w:style w:type="table" w:styleId="TableSimple2">
    <w:name w:val="Table Simple 2"/>
    <w:basedOn w:val="TableNormal"/>
    <w:uiPriority w:val="99"/>
    <w:semiHidden/>
    <w:unhideWhenUsed/>
    <w:rsid w:val="000842CE"/>
    <w:pPr>
      <w:spacing w:after="220" w:line="240" w:lineRule="auto"/>
      <w:contextualSpacing/>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StylePr>
    <w:tblStylePr w:type="swCell">
      <w:rPr>
        <w:b/>
        <w:bCs/>
      </w:rPr>
    </w:tblStylePr>
  </w:style>
  <w:style w:type="table" w:styleId="TableSimple3">
    <w:name w:val="Table Simple 3"/>
    <w:basedOn w:val="TableNormal"/>
    <w:uiPriority w:val="99"/>
    <w:semiHidden/>
    <w:unhideWhenUsed/>
    <w:rsid w:val="000842CE"/>
    <w:pPr>
      <w:spacing w:after="220" w:line="240" w:lineRule="auto"/>
      <w:contextualSpacing/>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842CE"/>
    <w:pPr>
      <w:spacing w:after="220" w:line="240" w:lineRule="auto"/>
      <w:contextualSpacing/>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cBorders>
        <w:shd w:val="pct25" w:color="800080"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808000" w:fill="FFFFFF"/>
      </w:tcPr>
    </w:tblStylePr>
    <w:tblStylePr w:type="neCell">
      <w:rPr>
        <w:b/>
        <w:bCs/>
      </w:rPr>
    </w:tblStylePr>
    <w:tblStylePr w:type="swCell">
      <w:rPr>
        <w:b/>
        <w:bCs/>
      </w:rPr>
    </w:tblStylePr>
  </w:style>
  <w:style w:type="table" w:styleId="TableSubtle2">
    <w:name w:val="Table Subtle 2"/>
    <w:basedOn w:val="TableNormal"/>
    <w:uiPriority w:val="99"/>
    <w:semiHidden/>
    <w:unhideWhenUsed/>
    <w:rsid w:val="000842CE"/>
    <w:pPr>
      <w:spacing w:after="220" w:line="240" w:lineRule="auto"/>
      <w:contextualSpacing/>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cBorders>
      </w:tcPr>
    </w:tblStylePr>
    <w:tblStylePr w:type="firstCol">
      <w:tblPr/>
      <w:tcPr>
        <w:tcBorders>
          <w:right w:val="single" w:sz="12" w:space="0" w:color="000000"/>
        </w:tcBorders>
        <w:shd w:val="pct25" w:color="008000" w:fill="FFFFFF"/>
      </w:tcPr>
    </w:tblStylePr>
    <w:tblStylePr w:type="lastCol">
      <w:tblPr/>
      <w:tcPr>
        <w:tcBorders>
          <w:left w:val="single" w:sz="12" w:space="0" w:color="000000"/>
        </w:tcBorders>
        <w:shd w:val="pct25" w:color="808000" w:fill="FFFFFF"/>
      </w:tcPr>
    </w:tblStylePr>
    <w:tblStylePr w:type="neCell">
      <w:rPr>
        <w:b/>
        <w:bCs/>
      </w:rPr>
    </w:tblStylePr>
    <w:tblStylePr w:type="swCell">
      <w:rPr>
        <w:b/>
        <w:bCs/>
      </w:rPr>
    </w:tblStylePr>
  </w:style>
  <w:style w:type="table" w:styleId="TableTheme">
    <w:name w:val="Table Theme"/>
    <w:basedOn w:val="TableNormal"/>
    <w:uiPriority w:val="99"/>
    <w:semiHidden/>
    <w:unhideWhenUsed/>
    <w:rsid w:val="000842CE"/>
    <w:pPr>
      <w:spacing w:after="220" w:line="240" w:lineRule="auto"/>
      <w:contextualSpacing/>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842CE"/>
    <w:pPr>
      <w:spacing w:after="220" w:line="240" w:lineRule="auto"/>
      <w:contextualSpacing/>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842CE"/>
    <w:pPr>
      <w:spacing w:after="220" w:line="240" w:lineRule="auto"/>
      <w:contextualSpacing/>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842CE"/>
    <w:pPr>
      <w:spacing w:after="220" w:line="240" w:lineRule="auto"/>
      <w:contextualSpacing/>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GridTable4-Accent6">
    <w:name w:val="Grid Table 4 Accent 6"/>
    <w:basedOn w:val="TableNormal"/>
    <w:uiPriority w:val="49"/>
    <w:rsid w:val="000842CE"/>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color w:val="FFFFFF" w:themeColor="background1"/>
      </w:rPr>
      <w:tblPr/>
      <w:tcPr>
        <w:tcBorders>
          <w:top w:val="single" w:sz="4" w:space="0" w:color="0480A8" w:themeColor="accent6"/>
          <w:left w:val="single" w:sz="4" w:space="0" w:color="0480A8" w:themeColor="accent6"/>
          <w:bottom w:val="single" w:sz="4" w:space="0" w:color="0480A8" w:themeColor="accent6"/>
          <w:right w:val="single" w:sz="4" w:space="0" w:color="0480A8" w:themeColor="accent6"/>
          <w:insideH w:val="nil"/>
          <w:insideV w:val="nil"/>
        </w:tcBorders>
        <w:shd w:val="clear" w:color="auto" w:fill="0480A8" w:themeFill="accent6"/>
      </w:tcPr>
    </w:tblStylePr>
    <w:tblStylePr w:type="lastRow">
      <w:rPr>
        <w:b/>
        <w:bCs/>
      </w:rPr>
      <w:tblPr/>
      <w:tcPr>
        <w:tcBorders>
          <w:top w:val="double" w:sz="4" w:space="0" w:color="0480A8" w:themeColor="accent6"/>
        </w:tcBorders>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paragraph" w:styleId="CommentText">
    <w:name w:val="annotation text"/>
    <w:basedOn w:val="Normal"/>
    <w:link w:val="CommentTextChar"/>
    <w:uiPriority w:val="99"/>
    <w:unhideWhenUsed/>
    <w:rsid w:val="006F3880"/>
    <w:pPr>
      <w:spacing w:after="0"/>
      <w:contextualSpacing w:val="0"/>
    </w:pPr>
    <w:rPr>
      <w:sz w:val="20"/>
      <w:szCs w:val="20"/>
    </w:rPr>
  </w:style>
  <w:style w:type="character" w:customStyle="1" w:styleId="CommentTextChar">
    <w:name w:val="Comment Text Char"/>
    <w:basedOn w:val="DefaultParagraphFont"/>
    <w:link w:val="CommentText"/>
    <w:uiPriority w:val="99"/>
    <w:rsid w:val="006F3880"/>
    <w:rPr>
      <w:sz w:val="20"/>
      <w:szCs w:val="20"/>
    </w:rPr>
  </w:style>
  <w:style w:type="character" w:styleId="CommentReference">
    <w:name w:val="annotation reference"/>
    <w:basedOn w:val="DefaultParagraphFont"/>
    <w:uiPriority w:val="99"/>
    <w:semiHidden/>
    <w:unhideWhenUsed/>
    <w:rsid w:val="006F3880"/>
    <w:rPr>
      <w:sz w:val="16"/>
      <w:szCs w:val="16"/>
    </w:rPr>
  </w:style>
  <w:style w:type="paragraph" w:customStyle="1" w:styleId="SAFreetext1">
    <w:name w:val="SA Free text 1"/>
    <w:basedOn w:val="Normal"/>
    <w:qFormat/>
    <w:rsid w:val="006F3880"/>
    <w:pPr>
      <w:spacing w:after="160" w:line="259" w:lineRule="auto"/>
      <w:contextualSpacing w:val="0"/>
    </w:pPr>
  </w:style>
  <w:style w:type="paragraph" w:styleId="Revision">
    <w:name w:val="Revision"/>
    <w:hidden/>
    <w:uiPriority w:val="99"/>
    <w:semiHidden/>
    <w:rsid w:val="002F142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www.education.wa.edu.au/privacy"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education.wa.edu.au/non-government-school-registration"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mailto:NGSRegulation@education.wa.edu.au)" TargetMode="External"/><Relationship Id="rId20" Type="http://schemas.openxmlformats.org/officeDocument/2006/relationships/hyperlink" Target="mailto:NGSRegulation@education.wa.edu.a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education.wa.edu.au/freedom-of-information"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mailto:NGSRegulation@education.wa.edu.a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svg"/><Relationship Id="rId22" Type="http://schemas.openxmlformats.org/officeDocument/2006/relationships/header" Target="header2.xml"/><Relationship Id="rId27"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https://educationwaeduau.sharepoint.com/sites/TemplateLibrary/CorporateTemplates/Report/Report%20(Sho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BBE132DEC2435188C0ECD2B6E15450"/>
        <w:category>
          <w:name w:val="General"/>
          <w:gallery w:val="placeholder"/>
        </w:category>
        <w:types>
          <w:type w:val="bbPlcHdr"/>
        </w:types>
        <w:behaviors>
          <w:behavior w:val="content"/>
        </w:behaviors>
        <w:guid w:val="{E32D47C2-C29D-469F-A46A-AD773C734215}"/>
      </w:docPartPr>
      <w:docPartBody>
        <w:p w:rsidR="00744934" w:rsidRDefault="00E90A67" w:rsidP="00E90A67">
          <w:pPr>
            <w:pStyle w:val="60BBE132DEC2435188C0ECD2B6E15450"/>
          </w:pPr>
          <w:r w:rsidRPr="00593F09">
            <w:rPr>
              <w:color w:val="808080"/>
              <w:shd w:val="clear" w:color="auto" w:fill="FAE2D5" w:themeFill="accent2" w:themeFillTint="33"/>
            </w:rPr>
            <w:t>Click or tap to enter text</w:t>
          </w:r>
        </w:p>
      </w:docPartBody>
    </w:docPart>
    <w:docPart>
      <w:docPartPr>
        <w:name w:val="16004BC45AAF43A7BEDBC7EDE47D6393"/>
        <w:category>
          <w:name w:val="General"/>
          <w:gallery w:val="placeholder"/>
        </w:category>
        <w:types>
          <w:type w:val="bbPlcHdr"/>
        </w:types>
        <w:behaviors>
          <w:behavior w:val="content"/>
        </w:behaviors>
        <w:guid w:val="{BE449E24-8572-4079-9BF2-EFDF4B4DF1C6}"/>
      </w:docPartPr>
      <w:docPartBody>
        <w:p w:rsidR="00744934" w:rsidRDefault="00E90A67" w:rsidP="00E90A67">
          <w:pPr>
            <w:pStyle w:val="16004BC45AAF43A7BEDBC7EDE47D6393"/>
          </w:pPr>
          <w:r w:rsidRPr="00593F09">
            <w:rPr>
              <w:color w:val="808080"/>
              <w:shd w:val="clear" w:color="auto" w:fill="FAE2D5" w:themeFill="accent2" w:themeFillTint="33"/>
            </w:rPr>
            <w:t>Click or tap to enter text</w:t>
          </w:r>
        </w:p>
      </w:docPartBody>
    </w:docPart>
    <w:docPart>
      <w:docPartPr>
        <w:name w:val="2B1FA4D4851C408C92CD3C89A8661590"/>
        <w:category>
          <w:name w:val="General"/>
          <w:gallery w:val="placeholder"/>
        </w:category>
        <w:types>
          <w:type w:val="bbPlcHdr"/>
        </w:types>
        <w:behaviors>
          <w:behavior w:val="content"/>
        </w:behaviors>
        <w:guid w:val="{FE9C8FE6-A8C2-4ABC-92A8-94073025ABF0}"/>
      </w:docPartPr>
      <w:docPartBody>
        <w:p w:rsidR="00744934" w:rsidRDefault="00E90A67" w:rsidP="00E90A67">
          <w:pPr>
            <w:pStyle w:val="2B1FA4D4851C408C92CD3C89A8661590"/>
          </w:pPr>
          <w:r w:rsidRPr="00593F09">
            <w:rPr>
              <w:color w:val="808080"/>
              <w:shd w:val="clear" w:color="auto" w:fill="FAE2D5" w:themeFill="accent2" w:themeFillTint="33"/>
            </w:rPr>
            <w:t>Click or tap to enter text</w:t>
          </w:r>
        </w:p>
      </w:docPartBody>
    </w:docPart>
    <w:docPart>
      <w:docPartPr>
        <w:name w:val="70746A5806B644A78C18031D8D9E8354"/>
        <w:category>
          <w:name w:val="General"/>
          <w:gallery w:val="placeholder"/>
        </w:category>
        <w:types>
          <w:type w:val="bbPlcHdr"/>
        </w:types>
        <w:behaviors>
          <w:behavior w:val="content"/>
        </w:behaviors>
        <w:guid w:val="{95008781-5769-442E-BE0B-8C30E987425C}"/>
      </w:docPartPr>
      <w:docPartBody>
        <w:p w:rsidR="00744934" w:rsidRDefault="00E90A67" w:rsidP="00E90A67">
          <w:pPr>
            <w:pStyle w:val="70746A5806B644A78C18031D8D9E8354"/>
          </w:pPr>
          <w:r w:rsidRPr="00593F09">
            <w:rPr>
              <w:color w:val="808080"/>
              <w:shd w:val="clear" w:color="auto" w:fill="FAE2D5" w:themeFill="accent2" w:themeFillTint="33"/>
            </w:rPr>
            <w:t>Click or tap to enter text</w:t>
          </w:r>
        </w:p>
      </w:docPartBody>
    </w:docPart>
    <w:docPart>
      <w:docPartPr>
        <w:name w:val="4E059D0B573E4F759B9A7917305C7C09"/>
        <w:category>
          <w:name w:val="General"/>
          <w:gallery w:val="placeholder"/>
        </w:category>
        <w:types>
          <w:type w:val="bbPlcHdr"/>
        </w:types>
        <w:behaviors>
          <w:behavior w:val="content"/>
        </w:behaviors>
        <w:guid w:val="{6B2A292D-6642-4359-9BA8-4B2D9050AD84}"/>
      </w:docPartPr>
      <w:docPartBody>
        <w:p w:rsidR="00744934" w:rsidRDefault="00E90A67" w:rsidP="00E90A67">
          <w:pPr>
            <w:pStyle w:val="4E059D0B573E4F759B9A7917305C7C09"/>
          </w:pPr>
          <w:r w:rsidRPr="00593F09">
            <w:rPr>
              <w:color w:val="808080"/>
              <w:shd w:val="clear" w:color="auto" w:fill="FAE2D5" w:themeFill="accent2" w:themeFillTint="33"/>
            </w:rPr>
            <w:t>Click or tap to enter text</w:t>
          </w:r>
        </w:p>
      </w:docPartBody>
    </w:docPart>
    <w:docPart>
      <w:docPartPr>
        <w:name w:val="347F07A7C1884BEFB052A4CE9E15601D"/>
        <w:category>
          <w:name w:val="General"/>
          <w:gallery w:val="placeholder"/>
        </w:category>
        <w:types>
          <w:type w:val="bbPlcHdr"/>
        </w:types>
        <w:behaviors>
          <w:behavior w:val="content"/>
        </w:behaviors>
        <w:guid w:val="{BAA047B0-4785-4D86-B415-643B86557C97}"/>
      </w:docPartPr>
      <w:docPartBody>
        <w:p w:rsidR="00744934" w:rsidRDefault="00E90A67" w:rsidP="00E90A67">
          <w:pPr>
            <w:pStyle w:val="347F07A7C1884BEFB052A4CE9E15601D"/>
          </w:pPr>
          <w:r w:rsidRPr="00593F09">
            <w:rPr>
              <w:color w:val="808080"/>
              <w:shd w:val="clear" w:color="auto" w:fill="FAE2D5" w:themeFill="accent2" w:themeFillTint="33"/>
            </w:rPr>
            <w:t>Click or tap to enter date</w:t>
          </w:r>
        </w:p>
      </w:docPartBody>
    </w:docPart>
    <w:docPart>
      <w:docPartPr>
        <w:name w:val="52423D155905428896E2CC90B69F7E51"/>
        <w:category>
          <w:name w:val="General"/>
          <w:gallery w:val="placeholder"/>
        </w:category>
        <w:types>
          <w:type w:val="bbPlcHdr"/>
        </w:types>
        <w:behaviors>
          <w:behavior w:val="content"/>
        </w:behaviors>
        <w:guid w:val="{EFD798C5-C928-46DE-91C4-90A71ADE84B5}"/>
      </w:docPartPr>
      <w:docPartBody>
        <w:p w:rsidR="00744934" w:rsidRDefault="00E90A67" w:rsidP="00E90A67">
          <w:pPr>
            <w:pStyle w:val="52423D155905428896E2CC90B69F7E51"/>
          </w:pPr>
          <w:r w:rsidRPr="00593F09">
            <w:rPr>
              <w:color w:val="808080"/>
              <w:shd w:val="clear" w:color="auto" w:fill="FAE2D5" w:themeFill="accent2" w:themeFillTint="33"/>
            </w:rPr>
            <w:t>Click or tap to enter text</w:t>
          </w:r>
        </w:p>
      </w:docPartBody>
    </w:docPart>
    <w:docPart>
      <w:docPartPr>
        <w:name w:val="B507EA14CF3848A6AFDD982C21D5F6F2"/>
        <w:category>
          <w:name w:val="General"/>
          <w:gallery w:val="placeholder"/>
        </w:category>
        <w:types>
          <w:type w:val="bbPlcHdr"/>
        </w:types>
        <w:behaviors>
          <w:behavior w:val="content"/>
        </w:behaviors>
        <w:guid w:val="{87482F4D-B822-4462-885D-0E28E5B641B2}"/>
      </w:docPartPr>
      <w:docPartBody>
        <w:p w:rsidR="00744934" w:rsidRDefault="00E90A67" w:rsidP="00E90A67">
          <w:pPr>
            <w:pStyle w:val="B507EA14CF3848A6AFDD982C21D5F6F2"/>
          </w:pPr>
          <w:r w:rsidRPr="00593F09">
            <w:rPr>
              <w:color w:val="808080"/>
              <w:shd w:val="clear" w:color="auto" w:fill="FAE2D5" w:themeFill="accent2" w:themeFillTint="33"/>
            </w:rPr>
            <w:t>Click or tap to enter text</w:t>
          </w:r>
        </w:p>
      </w:docPartBody>
    </w:docPart>
    <w:docPart>
      <w:docPartPr>
        <w:name w:val="F231CF5B2EF048C5AC74B5E986BDBCE5"/>
        <w:category>
          <w:name w:val="General"/>
          <w:gallery w:val="placeholder"/>
        </w:category>
        <w:types>
          <w:type w:val="bbPlcHdr"/>
        </w:types>
        <w:behaviors>
          <w:behavior w:val="content"/>
        </w:behaviors>
        <w:guid w:val="{80BCA509-A0A4-45E5-8BFC-D6E16E084191}"/>
      </w:docPartPr>
      <w:docPartBody>
        <w:p w:rsidR="00744934" w:rsidRDefault="00E90A67" w:rsidP="00E90A67">
          <w:pPr>
            <w:pStyle w:val="F231CF5B2EF048C5AC74B5E986BDBCE5"/>
          </w:pPr>
          <w:r w:rsidRPr="00593F09">
            <w:rPr>
              <w:color w:val="808080"/>
              <w:shd w:val="clear" w:color="auto" w:fill="FAE2D5" w:themeFill="accent2" w:themeFillTint="33"/>
            </w:rPr>
            <w:t>Click or tap</w:t>
          </w:r>
        </w:p>
      </w:docPartBody>
    </w:docPart>
    <w:docPart>
      <w:docPartPr>
        <w:name w:val="E838B5288EEB4BA6B86374F34EEEA320"/>
        <w:category>
          <w:name w:val="General"/>
          <w:gallery w:val="placeholder"/>
        </w:category>
        <w:types>
          <w:type w:val="bbPlcHdr"/>
        </w:types>
        <w:behaviors>
          <w:behavior w:val="content"/>
        </w:behaviors>
        <w:guid w:val="{72AE9563-0AFD-4C28-96F0-161A9FE819D5}"/>
      </w:docPartPr>
      <w:docPartBody>
        <w:p w:rsidR="00744934" w:rsidRDefault="00E90A67" w:rsidP="00E90A67">
          <w:pPr>
            <w:pStyle w:val="E838B5288EEB4BA6B86374F34EEEA320"/>
          </w:pPr>
          <w:r w:rsidRPr="00593F09">
            <w:rPr>
              <w:color w:val="808080"/>
              <w:shd w:val="clear" w:color="auto" w:fill="FAE2D5" w:themeFill="accent2" w:themeFillTint="33"/>
            </w:rPr>
            <w:t>Click or tap</w:t>
          </w:r>
        </w:p>
      </w:docPartBody>
    </w:docPart>
    <w:docPart>
      <w:docPartPr>
        <w:name w:val="CE535B62BD254AD786EA0A95F7A3969A"/>
        <w:category>
          <w:name w:val="General"/>
          <w:gallery w:val="placeholder"/>
        </w:category>
        <w:types>
          <w:type w:val="bbPlcHdr"/>
        </w:types>
        <w:behaviors>
          <w:behavior w:val="content"/>
        </w:behaviors>
        <w:guid w:val="{32CC78B9-B764-4F27-88ED-19FCFDD13F80}"/>
      </w:docPartPr>
      <w:docPartBody>
        <w:p w:rsidR="00744934" w:rsidRDefault="00E90A67" w:rsidP="00E90A67">
          <w:pPr>
            <w:pStyle w:val="CE535B62BD254AD786EA0A95F7A3969A"/>
          </w:pPr>
          <w:r w:rsidRPr="00593F09">
            <w:rPr>
              <w:color w:val="808080"/>
              <w:shd w:val="clear" w:color="auto" w:fill="FAE2D5" w:themeFill="accent2" w:themeFillTint="33"/>
            </w:rPr>
            <w:t>Click or tap</w:t>
          </w:r>
        </w:p>
      </w:docPartBody>
    </w:docPart>
    <w:docPart>
      <w:docPartPr>
        <w:name w:val="4FAF03867F9C419CA933044E185785C9"/>
        <w:category>
          <w:name w:val="General"/>
          <w:gallery w:val="placeholder"/>
        </w:category>
        <w:types>
          <w:type w:val="bbPlcHdr"/>
        </w:types>
        <w:behaviors>
          <w:behavior w:val="content"/>
        </w:behaviors>
        <w:guid w:val="{8FE8794F-1D9A-4A15-B3CC-199FFA587876}"/>
      </w:docPartPr>
      <w:docPartBody>
        <w:p w:rsidR="00744934" w:rsidRDefault="00E90A67" w:rsidP="00E90A67">
          <w:pPr>
            <w:pStyle w:val="4FAF03867F9C419CA933044E185785C9"/>
          </w:pPr>
          <w:r w:rsidRPr="00593F09">
            <w:rPr>
              <w:color w:val="808080"/>
              <w:shd w:val="clear" w:color="auto" w:fill="FAE2D5" w:themeFill="accent2" w:themeFillTint="33"/>
            </w:rPr>
            <w:t>Click or tap</w:t>
          </w:r>
        </w:p>
      </w:docPartBody>
    </w:docPart>
    <w:docPart>
      <w:docPartPr>
        <w:name w:val="9DFE76B95AAF4A96846E781570277EE8"/>
        <w:category>
          <w:name w:val="General"/>
          <w:gallery w:val="placeholder"/>
        </w:category>
        <w:types>
          <w:type w:val="bbPlcHdr"/>
        </w:types>
        <w:behaviors>
          <w:behavior w:val="content"/>
        </w:behaviors>
        <w:guid w:val="{7C7FB758-1164-4B11-8816-8195ECDF620A}"/>
      </w:docPartPr>
      <w:docPartBody>
        <w:p w:rsidR="00744934" w:rsidRDefault="00E90A67" w:rsidP="00E90A67">
          <w:pPr>
            <w:pStyle w:val="9DFE76B95AAF4A96846E781570277EE8"/>
          </w:pPr>
          <w:r w:rsidRPr="0022108C">
            <w:rPr>
              <w:color w:val="808080"/>
              <w:shd w:val="clear" w:color="auto" w:fill="FAE2D5" w:themeFill="accent2" w:themeFillTint="33"/>
            </w:rPr>
            <w:t>Click or tap</w:t>
          </w:r>
        </w:p>
      </w:docPartBody>
    </w:docPart>
    <w:docPart>
      <w:docPartPr>
        <w:name w:val="F4FE5EBF26744825821EE9EC226F7734"/>
        <w:category>
          <w:name w:val="General"/>
          <w:gallery w:val="placeholder"/>
        </w:category>
        <w:types>
          <w:type w:val="bbPlcHdr"/>
        </w:types>
        <w:behaviors>
          <w:behavior w:val="content"/>
        </w:behaviors>
        <w:guid w:val="{9CE57E29-2666-4FEC-901C-3F04AB47C81F}"/>
      </w:docPartPr>
      <w:docPartBody>
        <w:p w:rsidR="00744934" w:rsidRDefault="000E6C74" w:rsidP="000E6C74">
          <w:pPr>
            <w:pStyle w:val="F4FE5EBF26744825821EE9EC226F7734"/>
          </w:pPr>
          <w:r w:rsidRPr="00FF3D15">
            <w:t>Enter text</w:t>
          </w:r>
        </w:p>
      </w:docPartBody>
    </w:docPart>
    <w:docPart>
      <w:docPartPr>
        <w:name w:val="03E8E955601442BF948D667B80BDF66F"/>
        <w:category>
          <w:name w:val="General"/>
          <w:gallery w:val="placeholder"/>
        </w:category>
        <w:types>
          <w:type w:val="bbPlcHdr"/>
        </w:types>
        <w:behaviors>
          <w:behavior w:val="content"/>
        </w:behaviors>
        <w:guid w:val="{B30C75EF-EB3B-48DB-B887-BA318AD27CCB}"/>
      </w:docPartPr>
      <w:docPartBody>
        <w:p w:rsidR="00744934" w:rsidRDefault="000E6C74" w:rsidP="000E6C74">
          <w:pPr>
            <w:pStyle w:val="03E8E955601442BF948D667B80BDF66F"/>
          </w:pPr>
          <w:r>
            <w:t>Enter text</w:t>
          </w:r>
        </w:p>
      </w:docPartBody>
    </w:docPart>
    <w:docPart>
      <w:docPartPr>
        <w:name w:val="D00DF811068E483B91C855C7CA9CE790"/>
        <w:category>
          <w:name w:val="General"/>
          <w:gallery w:val="placeholder"/>
        </w:category>
        <w:types>
          <w:type w:val="bbPlcHdr"/>
        </w:types>
        <w:behaviors>
          <w:behavior w:val="content"/>
        </w:behaviors>
        <w:guid w:val="{5972A3C5-25FF-4C4D-AEE0-EDCF8783D2F4}"/>
      </w:docPartPr>
      <w:docPartBody>
        <w:p w:rsidR="00744934" w:rsidRDefault="00E90A67" w:rsidP="00E90A67">
          <w:pPr>
            <w:pStyle w:val="D00DF811068E483B91C855C7CA9CE790"/>
          </w:pPr>
          <w:r w:rsidRPr="00593F09">
            <w:rPr>
              <w:color w:val="808080"/>
              <w:shd w:val="clear" w:color="auto" w:fill="FAE2D5" w:themeFill="accent2" w:themeFillTint="33"/>
            </w:rPr>
            <w:t>Click or tap to enter text</w:t>
          </w:r>
        </w:p>
      </w:docPartBody>
    </w:docPart>
    <w:docPart>
      <w:docPartPr>
        <w:name w:val="55F19814656848E0B3659C5AB7DD9892"/>
        <w:category>
          <w:name w:val="General"/>
          <w:gallery w:val="placeholder"/>
        </w:category>
        <w:types>
          <w:type w:val="bbPlcHdr"/>
        </w:types>
        <w:behaviors>
          <w:behavior w:val="content"/>
        </w:behaviors>
        <w:guid w:val="{EF760FA3-7474-4267-B13E-DA0B001C3926}"/>
      </w:docPartPr>
      <w:docPartBody>
        <w:p w:rsidR="00744934" w:rsidRDefault="000E6C74" w:rsidP="000E6C74">
          <w:pPr>
            <w:pStyle w:val="55F19814656848E0B3659C5AB7DD9892"/>
          </w:pPr>
          <w:r w:rsidRPr="005B4DE8">
            <w:rPr>
              <w:rStyle w:val="PlaceholderText"/>
            </w:rPr>
            <w:t>Click or tap to enter a date.</w:t>
          </w:r>
        </w:p>
      </w:docPartBody>
    </w:docPart>
    <w:docPart>
      <w:docPartPr>
        <w:name w:val="7905BD1F166445D68E6F151561009F84"/>
        <w:category>
          <w:name w:val="General"/>
          <w:gallery w:val="placeholder"/>
        </w:category>
        <w:types>
          <w:type w:val="bbPlcHdr"/>
        </w:types>
        <w:behaviors>
          <w:behavior w:val="content"/>
        </w:behaviors>
        <w:guid w:val="{A252233F-6BB1-4DDF-BC71-439D5620685B}"/>
      </w:docPartPr>
      <w:docPartBody>
        <w:p w:rsidR="00744934" w:rsidRDefault="000E6C74" w:rsidP="000E6C74">
          <w:pPr>
            <w:pStyle w:val="7905BD1F166445D68E6F151561009F84"/>
          </w:pPr>
          <w:r w:rsidRPr="001C1B4B">
            <w:rPr>
              <w:rStyle w:val="PlaceholderText"/>
              <w:sz w:val="20"/>
            </w:rPr>
            <w:t>Click or tap here to enter text.</w:t>
          </w:r>
        </w:p>
      </w:docPartBody>
    </w:docPart>
    <w:docPart>
      <w:docPartPr>
        <w:name w:val="DBD7A8FBBE7E46BEAC75296CEDBCE459"/>
        <w:category>
          <w:name w:val="General"/>
          <w:gallery w:val="placeholder"/>
        </w:category>
        <w:types>
          <w:type w:val="bbPlcHdr"/>
        </w:types>
        <w:behaviors>
          <w:behavior w:val="content"/>
        </w:behaviors>
        <w:guid w:val="{55168DD7-DE12-4076-A7F8-D8B6592918E5}"/>
      </w:docPartPr>
      <w:docPartBody>
        <w:p w:rsidR="00744934" w:rsidRDefault="000E6C74" w:rsidP="000E6C74">
          <w:pPr>
            <w:pStyle w:val="DBD7A8FBBE7E46BEAC75296CEDBCE459"/>
          </w:pPr>
          <w:r w:rsidRPr="001C1B4B">
            <w:rPr>
              <w:rStyle w:val="PlaceholderText"/>
              <w:sz w:val="20"/>
            </w:rPr>
            <w:t>Click or tap here to enter text.</w:t>
          </w:r>
        </w:p>
      </w:docPartBody>
    </w:docPart>
    <w:docPart>
      <w:docPartPr>
        <w:name w:val="8C264EB2496F4F919154E18A0A96DF8F"/>
        <w:category>
          <w:name w:val="General"/>
          <w:gallery w:val="placeholder"/>
        </w:category>
        <w:types>
          <w:type w:val="bbPlcHdr"/>
        </w:types>
        <w:behaviors>
          <w:behavior w:val="content"/>
        </w:behaviors>
        <w:guid w:val="{39374DD1-5CA0-444B-AACE-AE9A5D7EBDF2}"/>
      </w:docPartPr>
      <w:docPartBody>
        <w:p w:rsidR="00744934" w:rsidRDefault="000E6C74" w:rsidP="000E6C74">
          <w:pPr>
            <w:pStyle w:val="8C264EB2496F4F919154E18A0A96DF8F"/>
          </w:pPr>
          <w:r w:rsidRPr="001C1B4B">
            <w:rPr>
              <w:rStyle w:val="PlaceholderText"/>
              <w:sz w:val="20"/>
            </w:rPr>
            <w:t>Click or tap here to enter text.</w:t>
          </w:r>
        </w:p>
      </w:docPartBody>
    </w:docPart>
    <w:docPart>
      <w:docPartPr>
        <w:name w:val="95847EA043C0447FBB0BAC74CD7087AC"/>
        <w:category>
          <w:name w:val="General"/>
          <w:gallery w:val="placeholder"/>
        </w:category>
        <w:types>
          <w:type w:val="bbPlcHdr"/>
        </w:types>
        <w:behaviors>
          <w:behavior w:val="content"/>
        </w:behaviors>
        <w:guid w:val="{1B6EF4C5-5EE3-4116-9977-4AFD4F541B6F}"/>
      </w:docPartPr>
      <w:docPartBody>
        <w:p w:rsidR="00744934" w:rsidRDefault="000E6C74" w:rsidP="000E6C74">
          <w:pPr>
            <w:pStyle w:val="95847EA043C0447FBB0BAC74CD7087AC"/>
          </w:pPr>
          <w:r w:rsidRPr="001C1B4B">
            <w:rPr>
              <w:rStyle w:val="PlaceholderText"/>
              <w:sz w:val="20"/>
            </w:rPr>
            <w:t>Click or tap here to enter text.</w:t>
          </w:r>
        </w:p>
      </w:docPartBody>
    </w:docPart>
    <w:docPart>
      <w:docPartPr>
        <w:name w:val="C2D4C5A4C84842B9B7AE238928AAD6EF"/>
        <w:category>
          <w:name w:val="General"/>
          <w:gallery w:val="placeholder"/>
        </w:category>
        <w:types>
          <w:type w:val="bbPlcHdr"/>
        </w:types>
        <w:behaviors>
          <w:behavior w:val="content"/>
        </w:behaviors>
        <w:guid w:val="{AB72EEBE-761E-4D63-B329-2D3492159FE8}"/>
      </w:docPartPr>
      <w:docPartBody>
        <w:p w:rsidR="00744934" w:rsidRDefault="000E6C74" w:rsidP="000E6C74">
          <w:pPr>
            <w:pStyle w:val="C2D4C5A4C84842B9B7AE238928AAD6EF"/>
          </w:pPr>
          <w:r w:rsidRPr="001C1B4B">
            <w:rPr>
              <w:rStyle w:val="PlaceholderText"/>
              <w:sz w:val="20"/>
            </w:rPr>
            <w:t>Click or tap here to enter text.</w:t>
          </w:r>
        </w:p>
      </w:docPartBody>
    </w:docPart>
    <w:docPart>
      <w:docPartPr>
        <w:name w:val="3633F602DB934F519A496A2C69FCB770"/>
        <w:category>
          <w:name w:val="General"/>
          <w:gallery w:val="placeholder"/>
        </w:category>
        <w:types>
          <w:type w:val="bbPlcHdr"/>
        </w:types>
        <w:behaviors>
          <w:behavior w:val="content"/>
        </w:behaviors>
        <w:guid w:val="{76B100A4-242B-4D43-A4FE-0BFC54BCA50A}"/>
      </w:docPartPr>
      <w:docPartBody>
        <w:p w:rsidR="00744934" w:rsidRDefault="000E6C74" w:rsidP="000E6C74">
          <w:pPr>
            <w:pStyle w:val="3633F602DB934F519A496A2C69FCB770"/>
          </w:pPr>
          <w:r w:rsidRPr="001C1B4B">
            <w:rPr>
              <w:rStyle w:val="PlaceholderText"/>
              <w:sz w:val="20"/>
            </w:rPr>
            <w:t>Click or tap here to enter text.</w:t>
          </w:r>
        </w:p>
      </w:docPartBody>
    </w:docPart>
    <w:docPart>
      <w:docPartPr>
        <w:name w:val="DF1D8EB686554503B0A6B7652B7BC483"/>
        <w:category>
          <w:name w:val="General"/>
          <w:gallery w:val="placeholder"/>
        </w:category>
        <w:types>
          <w:type w:val="bbPlcHdr"/>
        </w:types>
        <w:behaviors>
          <w:behavior w:val="content"/>
        </w:behaviors>
        <w:guid w:val="{E35954BE-6C2E-43EF-955B-58D200515F65}"/>
      </w:docPartPr>
      <w:docPartBody>
        <w:p w:rsidR="00744934" w:rsidRDefault="000E6C74" w:rsidP="000E6C74">
          <w:pPr>
            <w:pStyle w:val="DF1D8EB686554503B0A6B7652B7BC483"/>
          </w:pPr>
          <w:r w:rsidRPr="001C1B4B">
            <w:rPr>
              <w:rStyle w:val="PlaceholderText"/>
              <w:sz w:val="20"/>
            </w:rPr>
            <w:t>Click or tap here to enter text.</w:t>
          </w:r>
        </w:p>
      </w:docPartBody>
    </w:docPart>
    <w:docPart>
      <w:docPartPr>
        <w:name w:val="D0383B18984E465291F05F88054D9974"/>
        <w:category>
          <w:name w:val="General"/>
          <w:gallery w:val="placeholder"/>
        </w:category>
        <w:types>
          <w:type w:val="bbPlcHdr"/>
        </w:types>
        <w:behaviors>
          <w:behavior w:val="content"/>
        </w:behaviors>
        <w:guid w:val="{1426DFF7-B651-4D5F-8ED7-7417732CE2A5}"/>
      </w:docPartPr>
      <w:docPartBody>
        <w:p w:rsidR="00744934" w:rsidRDefault="000E6C74" w:rsidP="000E6C74">
          <w:pPr>
            <w:pStyle w:val="D0383B18984E465291F05F88054D9974"/>
          </w:pPr>
          <w:r w:rsidRPr="001C1B4B">
            <w:rPr>
              <w:rStyle w:val="PlaceholderText"/>
              <w:sz w:val="20"/>
            </w:rPr>
            <w:t>Click or tap here to enter text.</w:t>
          </w:r>
        </w:p>
      </w:docPartBody>
    </w:docPart>
    <w:docPart>
      <w:docPartPr>
        <w:name w:val="FD33129517F441C9BBF5C05AB993DF0F"/>
        <w:category>
          <w:name w:val="General"/>
          <w:gallery w:val="placeholder"/>
        </w:category>
        <w:types>
          <w:type w:val="bbPlcHdr"/>
        </w:types>
        <w:behaviors>
          <w:behavior w:val="content"/>
        </w:behaviors>
        <w:guid w:val="{3610DB0D-2DF9-4BDC-AE88-21AF02AD6F2C}"/>
      </w:docPartPr>
      <w:docPartBody>
        <w:p w:rsidR="00744934" w:rsidRDefault="000E6C74" w:rsidP="000E6C74">
          <w:pPr>
            <w:pStyle w:val="FD33129517F441C9BBF5C05AB993DF0F"/>
          </w:pPr>
          <w:r w:rsidRPr="001C1B4B">
            <w:rPr>
              <w:rStyle w:val="PlaceholderText"/>
              <w:sz w:val="20"/>
            </w:rPr>
            <w:t>Click or tap here to enter text.</w:t>
          </w:r>
        </w:p>
      </w:docPartBody>
    </w:docPart>
    <w:docPart>
      <w:docPartPr>
        <w:name w:val="548CF39BECEA4653BBA956A523AB0396"/>
        <w:category>
          <w:name w:val="General"/>
          <w:gallery w:val="placeholder"/>
        </w:category>
        <w:types>
          <w:type w:val="bbPlcHdr"/>
        </w:types>
        <w:behaviors>
          <w:behavior w:val="content"/>
        </w:behaviors>
        <w:guid w:val="{2CCC4DED-DD75-41CC-B9E5-1C1D7D26C921}"/>
      </w:docPartPr>
      <w:docPartBody>
        <w:p w:rsidR="00744934" w:rsidRDefault="000E6C74" w:rsidP="000E6C74">
          <w:pPr>
            <w:pStyle w:val="548CF39BECEA4653BBA956A523AB0396"/>
          </w:pPr>
          <w:r w:rsidRPr="001C1B4B">
            <w:rPr>
              <w:rStyle w:val="PlaceholderText"/>
              <w:sz w:val="20"/>
            </w:rPr>
            <w:t>Click or tap here to enter text.</w:t>
          </w:r>
        </w:p>
      </w:docPartBody>
    </w:docPart>
    <w:docPart>
      <w:docPartPr>
        <w:name w:val="6CF7F2E9E16146BC984E1CEC335FC4FD"/>
        <w:category>
          <w:name w:val="General"/>
          <w:gallery w:val="placeholder"/>
        </w:category>
        <w:types>
          <w:type w:val="bbPlcHdr"/>
        </w:types>
        <w:behaviors>
          <w:behavior w:val="content"/>
        </w:behaviors>
        <w:guid w:val="{3841AD81-AAF6-4895-BDE6-EEC55B0245E2}"/>
      </w:docPartPr>
      <w:docPartBody>
        <w:p w:rsidR="00744934" w:rsidRDefault="00E90A67" w:rsidP="00E90A67">
          <w:pPr>
            <w:pStyle w:val="6CF7F2E9E16146BC984E1CEC335FC4FD"/>
          </w:pPr>
          <w:r w:rsidRPr="00593F09">
            <w:rPr>
              <w:color w:val="808080"/>
              <w:shd w:val="clear" w:color="auto" w:fill="FAE2D5" w:themeFill="accent2" w:themeFillTint="33"/>
            </w:rPr>
            <w:t>Click or tap to enter date</w:t>
          </w:r>
        </w:p>
      </w:docPartBody>
    </w:docPart>
    <w:docPart>
      <w:docPartPr>
        <w:name w:val="6B1998D5F9354C869724C64F8CD8241B"/>
        <w:category>
          <w:name w:val="General"/>
          <w:gallery w:val="placeholder"/>
        </w:category>
        <w:types>
          <w:type w:val="bbPlcHdr"/>
        </w:types>
        <w:behaviors>
          <w:behavior w:val="content"/>
        </w:behaviors>
        <w:guid w:val="{45349008-720E-4986-AB46-99EB1D4BC7F0}"/>
      </w:docPartPr>
      <w:docPartBody>
        <w:p w:rsidR="00744934" w:rsidRDefault="000E6C74" w:rsidP="000E6C74">
          <w:pPr>
            <w:pStyle w:val="6B1998D5F9354C869724C64F8CD8241B"/>
          </w:pPr>
          <w:r w:rsidRPr="001C1B4B">
            <w:rPr>
              <w:rStyle w:val="PlaceholderText"/>
              <w:rFonts w:cstheme="minorHAnsi"/>
              <w:sz w:val="20"/>
              <w:szCs w:val="20"/>
            </w:rPr>
            <w:t>Click or tap here to enter text.</w:t>
          </w:r>
        </w:p>
      </w:docPartBody>
    </w:docPart>
    <w:docPart>
      <w:docPartPr>
        <w:name w:val="2DD836E2CDD843F09CB9ED7A3B340EE4"/>
        <w:category>
          <w:name w:val="General"/>
          <w:gallery w:val="placeholder"/>
        </w:category>
        <w:types>
          <w:type w:val="bbPlcHdr"/>
        </w:types>
        <w:behaviors>
          <w:behavior w:val="content"/>
        </w:behaviors>
        <w:guid w:val="{BB3B3E93-A152-4BE5-A07B-0EB6E631069B}"/>
      </w:docPartPr>
      <w:docPartBody>
        <w:p w:rsidR="00744934" w:rsidRDefault="000E6C74" w:rsidP="000E6C74">
          <w:pPr>
            <w:pStyle w:val="2DD836E2CDD843F09CB9ED7A3B340EE4"/>
          </w:pPr>
          <w:r w:rsidRPr="001C1B4B">
            <w:rPr>
              <w:rStyle w:val="PlaceholderText"/>
              <w:sz w:val="20"/>
            </w:rPr>
            <w:t>Click or tap here to enter text.</w:t>
          </w:r>
        </w:p>
      </w:docPartBody>
    </w:docPart>
    <w:docPart>
      <w:docPartPr>
        <w:name w:val="5BA9059B6D864D568BA1FC29D17AD7DD"/>
        <w:category>
          <w:name w:val="General"/>
          <w:gallery w:val="placeholder"/>
        </w:category>
        <w:types>
          <w:type w:val="bbPlcHdr"/>
        </w:types>
        <w:behaviors>
          <w:behavior w:val="content"/>
        </w:behaviors>
        <w:guid w:val="{3E6D7B64-76FD-4E8E-B1BB-B9F72556112D}"/>
      </w:docPartPr>
      <w:docPartBody>
        <w:p w:rsidR="00744934" w:rsidRDefault="00E90A67" w:rsidP="00E90A67">
          <w:pPr>
            <w:pStyle w:val="5BA9059B6D864D568BA1FC29D17AD7DD"/>
          </w:pPr>
          <w:r w:rsidRPr="00593F09">
            <w:rPr>
              <w:color w:val="808080"/>
              <w:shd w:val="clear" w:color="auto" w:fill="FAE2D5" w:themeFill="accent2" w:themeFillTint="33"/>
            </w:rPr>
            <w:t>Click or tap to enter date</w:t>
          </w:r>
        </w:p>
      </w:docPartBody>
    </w:docPart>
    <w:docPart>
      <w:docPartPr>
        <w:name w:val="730203E62A454293A3A92E54DBC6DA79"/>
        <w:category>
          <w:name w:val="General"/>
          <w:gallery w:val="placeholder"/>
        </w:category>
        <w:types>
          <w:type w:val="bbPlcHdr"/>
        </w:types>
        <w:behaviors>
          <w:behavior w:val="content"/>
        </w:behaviors>
        <w:guid w:val="{908BC364-DDFB-463C-93EC-BC189386FB4E}"/>
      </w:docPartPr>
      <w:docPartBody>
        <w:p w:rsidR="00D61C61" w:rsidRDefault="00E90A67" w:rsidP="00E90A67">
          <w:pPr>
            <w:pStyle w:val="730203E62A454293A3A92E54DBC6DA79"/>
          </w:pPr>
          <w:r w:rsidRPr="00593F09">
            <w:rPr>
              <w:color w:val="808080"/>
              <w:shd w:val="clear" w:color="auto" w:fill="FAE2D5" w:themeFill="accent2" w:themeFillTint="33"/>
            </w:rPr>
            <w:t>Click to select date</w:t>
          </w:r>
        </w:p>
      </w:docPartBody>
    </w:docPart>
    <w:docPart>
      <w:docPartPr>
        <w:name w:val="DB27B2518BBC4463A1C9A54332381E41"/>
        <w:category>
          <w:name w:val="General"/>
          <w:gallery w:val="placeholder"/>
        </w:category>
        <w:types>
          <w:type w:val="bbPlcHdr"/>
        </w:types>
        <w:behaviors>
          <w:behavior w:val="content"/>
        </w:behaviors>
        <w:guid w:val="{DDC30E6A-D28F-4106-AF87-373931CE93A0}"/>
      </w:docPartPr>
      <w:docPartBody>
        <w:p w:rsidR="00E90A67" w:rsidRDefault="00E90A67">
          <w:r w:rsidRPr="00B2059C">
            <w:t>[Publish date]</w:t>
          </w:r>
        </w:p>
      </w:docPartBody>
    </w:docPart>
    <w:docPart>
      <w:docPartPr>
        <w:name w:val="5DFB443E997D41F4A32EAB476DF019DD"/>
        <w:category>
          <w:name w:val="General"/>
          <w:gallery w:val="placeholder"/>
        </w:category>
        <w:types>
          <w:type w:val="bbPlcHdr"/>
        </w:types>
        <w:behaviors>
          <w:behavior w:val="content"/>
        </w:behaviors>
        <w:guid w:val="{D245A95D-7F3F-4DED-89DB-541CECDFB7FC}"/>
      </w:docPartPr>
      <w:docPartBody>
        <w:p w:rsidR="00E90A67" w:rsidRDefault="00E90A67">
          <w:r>
            <w:t xml:space="preserve">     </w:t>
          </w:r>
        </w:p>
      </w:docPartBody>
    </w:docPart>
    <w:docPart>
      <w:docPartPr>
        <w:name w:val="823D3B0E3DAD476789012DB1A1AB9AD4"/>
        <w:category>
          <w:name w:val="General"/>
          <w:gallery w:val="placeholder"/>
        </w:category>
        <w:types>
          <w:type w:val="bbPlcHdr"/>
        </w:types>
        <w:behaviors>
          <w:behavior w:val="content"/>
        </w:behaviors>
        <w:guid w:val="{CC17CD1C-1F09-4DE1-8661-5FAEAF42C290}"/>
      </w:docPartPr>
      <w:docPartBody>
        <w:p w:rsidR="00E90A67" w:rsidRDefault="00E90A67">
          <w:r w:rsidRPr="00B2059C">
            <w:t>[Publish date]</w:t>
          </w:r>
        </w:p>
      </w:docPartBody>
    </w:docPart>
    <w:docPart>
      <w:docPartPr>
        <w:name w:val="C952596EB88D4F558B0080854BBBCFD4"/>
        <w:category>
          <w:name w:val="General"/>
          <w:gallery w:val="placeholder"/>
        </w:category>
        <w:types>
          <w:type w:val="bbPlcHdr"/>
        </w:types>
        <w:behaviors>
          <w:behavior w:val="content"/>
        </w:behaviors>
        <w:guid w:val="{7D49E8A4-7AE9-44A3-B75F-C731D3BD6B8E}"/>
      </w:docPartPr>
      <w:docPartBody>
        <w:p w:rsidR="006E6988" w:rsidRDefault="00A038E6" w:rsidP="00A038E6">
          <w:pPr>
            <w:pStyle w:val="C952596EB88D4F558B0080854BBBCFD4"/>
          </w:pPr>
          <w:r w:rsidRPr="00593F09">
            <w:rPr>
              <w:color w:val="808080"/>
              <w:shd w:val="clear" w:color="auto" w:fill="FAE2D5" w:themeFill="accent2" w:themeFillTint="33"/>
            </w:rPr>
            <w:t>Click or tap to enter text</w:t>
          </w:r>
        </w:p>
      </w:docPartBody>
    </w:docPart>
    <w:docPart>
      <w:docPartPr>
        <w:name w:val="7127ACE81FD94AFF842DC2B8F340F2AD"/>
        <w:category>
          <w:name w:val="General"/>
          <w:gallery w:val="placeholder"/>
        </w:category>
        <w:types>
          <w:type w:val="bbPlcHdr"/>
        </w:types>
        <w:behaviors>
          <w:behavior w:val="content"/>
        </w:behaviors>
        <w:guid w:val="{0E8C6680-EF01-4C0F-B734-B6A0F534E525}"/>
      </w:docPartPr>
      <w:docPartBody>
        <w:p w:rsidR="006E6988" w:rsidRDefault="00A038E6" w:rsidP="00A038E6">
          <w:pPr>
            <w:pStyle w:val="7127ACE81FD94AFF842DC2B8F340F2AD"/>
          </w:pPr>
          <w:r w:rsidRPr="00593F09">
            <w:rPr>
              <w:color w:val="808080"/>
              <w:shd w:val="clear" w:color="auto" w:fill="FAE2D5" w:themeFill="accent2" w:themeFillTint="33"/>
            </w:rPr>
            <w:t>Click or tap</w:t>
          </w:r>
        </w:p>
      </w:docPartBody>
    </w:docPart>
    <w:docPart>
      <w:docPartPr>
        <w:name w:val="0C3D24272C1F49B286FAD95B8C88499F"/>
        <w:category>
          <w:name w:val="General"/>
          <w:gallery w:val="placeholder"/>
        </w:category>
        <w:types>
          <w:type w:val="bbPlcHdr"/>
        </w:types>
        <w:behaviors>
          <w:behavior w:val="content"/>
        </w:behaviors>
        <w:guid w:val="{EFC7C694-38A0-4A83-BFE7-12174948F7B9}"/>
      </w:docPartPr>
      <w:docPartBody>
        <w:p w:rsidR="006E6988" w:rsidRDefault="00A038E6" w:rsidP="00A038E6">
          <w:pPr>
            <w:pStyle w:val="0C3D24272C1F49B286FAD95B8C88499F"/>
          </w:pPr>
          <w:r w:rsidRPr="00593F09">
            <w:rPr>
              <w:color w:val="808080"/>
              <w:shd w:val="clear" w:color="auto" w:fill="FAE2D5" w:themeFill="accent2" w:themeFillTint="33"/>
            </w:rPr>
            <w:t>Click or tap</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C74"/>
    <w:rsid w:val="00010D7F"/>
    <w:rsid w:val="000E6C74"/>
    <w:rsid w:val="00135E9E"/>
    <w:rsid w:val="001D1062"/>
    <w:rsid w:val="0043211A"/>
    <w:rsid w:val="00543A62"/>
    <w:rsid w:val="006E6988"/>
    <w:rsid w:val="00730158"/>
    <w:rsid w:val="007424ED"/>
    <w:rsid w:val="00744934"/>
    <w:rsid w:val="00773149"/>
    <w:rsid w:val="00976ECB"/>
    <w:rsid w:val="009A3E64"/>
    <w:rsid w:val="00A038E6"/>
    <w:rsid w:val="00A63E31"/>
    <w:rsid w:val="00BB13D2"/>
    <w:rsid w:val="00CA5448"/>
    <w:rsid w:val="00D27B50"/>
    <w:rsid w:val="00D61C61"/>
    <w:rsid w:val="00DD07F4"/>
    <w:rsid w:val="00E90A67"/>
    <w:rsid w:val="00F524D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0BBE132DEC2435188C0ECD2B6E15450">
    <w:name w:val="60BBE132DEC2435188C0ECD2B6E15450"/>
    <w:rsid w:val="00E90A67"/>
    <w:pPr>
      <w:spacing w:after="220" w:line="240" w:lineRule="auto"/>
      <w:contextualSpacing/>
    </w:pPr>
    <w:rPr>
      <w:rFonts w:ascii="Arial" w:eastAsiaTheme="minorHAnsi" w:hAnsi="Arial" w:cs="Arial"/>
      <w:kern w:val="0"/>
      <w:sz w:val="22"/>
      <w:szCs w:val="22"/>
      <w:lang w:eastAsia="en-US"/>
      <w14:ligatures w14:val="none"/>
    </w:rPr>
  </w:style>
  <w:style w:type="paragraph" w:customStyle="1" w:styleId="16004BC45AAF43A7BEDBC7EDE47D6393">
    <w:name w:val="16004BC45AAF43A7BEDBC7EDE47D6393"/>
    <w:rsid w:val="00E90A67"/>
    <w:pPr>
      <w:spacing w:after="220" w:line="240" w:lineRule="auto"/>
      <w:contextualSpacing/>
    </w:pPr>
    <w:rPr>
      <w:rFonts w:ascii="Arial" w:eastAsiaTheme="minorHAnsi" w:hAnsi="Arial" w:cs="Arial"/>
      <w:kern w:val="0"/>
      <w:sz w:val="22"/>
      <w:szCs w:val="22"/>
      <w:lang w:eastAsia="en-US"/>
      <w14:ligatures w14:val="none"/>
    </w:rPr>
  </w:style>
  <w:style w:type="paragraph" w:customStyle="1" w:styleId="2B1FA4D4851C408C92CD3C89A8661590">
    <w:name w:val="2B1FA4D4851C408C92CD3C89A8661590"/>
    <w:rsid w:val="00E90A67"/>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0746A5806B644A78C18031D8D9E8354">
    <w:name w:val="70746A5806B644A78C18031D8D9E8354"/>
    <w:rsid w:val="00E90A67"/>
    <w:pPr>
      <w:spacing w:after="220" w:line="240" w:lineRule="auto"/>
      <w:contextualSpacing/>
    </w:pPr>
    <w:rPr>
      <w:rFonts w:ascii="Arial" w:eastAsiaTheme="minorHAnsi" w:hAnsi="Arial" w:cs="Arial"/>
      <w:kern w:val="0"/>
      <w:sz w:val="22"/>
      <w:szCs w:val="22"/>
      <w:lang w:eastAsia="en-US"/>
      <w14:ligatures w14:val="none"/>
    </w:rPr>
  </w:style>
  <w:style w:type="paragraph" w:customStyle="1" w:styleId="4E059D0B573E4F759B9A7917305C7C09">
    <w:name w:val="4E059D0B573E4F759B9A7917305C7C09"/>
    <w:rsid w:val="00E90A67"/>
    <w:pPr>
      <w:spacing w:after="220" w:line="240" w:lineRule="auto"/>
      <w:contextualSpacing/>
    </w:pPr>
    <w:rPr>
      <w:rFonts w:ascii="Arial" w:eastAsiaTheme="minorHAnsi" w:hAnsi="Arial" w:cs="Arial"/>
      <w:kern w:val="0"/>
      <w:sz w:val="22"/>
      <w:szCs w:val="22"/>
      <w:lang w:eastAsia="en-US"/>
      <w14:ligatures w14:val="none"/>
    </w:rPr>
  </w:style>
  <w:style w:type="paragraph" w:customStyle="1" w:styleId="347F07A7C1884BEFB052A4CE9E15601D">
    <w:name w:val="347F07A7C1884BEFB052A4CE9E15601D"/>
    <w:rsid w:val="00E90A67"/>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2423D155905428896E2CC90B69F7E51">
    <w:name w:val="52423D155905428896E2CC90B69F7E51"/>
    <w:rsid w:val="00E90A67"/>
    <w:pPr>
      <w:spacing w:after="220" w:line="240" w:lineRule="auto"/>
      <w:contextualSpacing/>
    </w:pPr>
    <w:rPr>
      <w:rFonts w:ascii="Arial" w:eastAsiaTheme="minorHAnsi" w:hAnsi="Arial" w:cs="Arial"/>
      <w:kern w:val="0"/>
      <w:sz w:val="22"/>
      <w:szCs w:val="22"/>
      <w:lang w:eastAsia="en-US"/>
      <w14:ligatures w14:val="none"/>
    </w:rPr>
  </w:style>
  <w:style w:type="paragraph" w:customStyle="1" w:styleId="730203E62A454293A3A92E54DBC6DA79">
    <w:name w:val="730203E62A454293A3A92E54DBC6DA79"/>
    <w:rsid w:val="00E90A67"/>
    <w:pPr>
      <w:spacing w:after="220" w:line="240" w:lineRule="auto"/>
      <w:contextualSpacing/>
    </w:pPr>
    <w:rPr>
      <w:rFonts w:ascii="Arial" w:eastAsiaTheme="minorHAnsi" w:hAnsi="Arial" w:cs="Arial"/>
      <w:kern w:val="0"/>
      <w:sz w:val="22"/>
      <w:szCs w:val="22"/>
      <w:lang w:eastAsia="en-US"/>
      <w14:ligatures w14:val="none"/>
    </w:rPr>
  </w:style>
  <w:style w:type="paragraph" w:customStyle="1" w:styleId="B507EA14CF3848A6AFDD982C21D5F6F2">
    <w:name w:val="B507EA14CF3848A6AFDD982C21D5F6F2"/>
    <w:rsid w:val="00E90A67"/>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231CF5B2EF048C5AC74B5E986BDBCE5">
    <w:name w:val="F231CF5B2EF048C5AC74B5E986BDBCE5"/>
    <w:rsid w:val="00E90A67"/>
    <w:pPr>
      <w:spacing w:after="220" w:line="240" w:lineRule="auto"/>
      <w:contextualSpacing/>
    </w:pPr>
    <w:rPr>
      <w:rFonts w:ascii="Arial" w:eastAsiaTheme="minorHAnsi" w:hAnsi="Arial" w:cs="Arial"/>
      <w:kern w:val="0"/>
      <w:sz w:val="22"/>
      <w:szCs w:val="22"/>
      <w:lang w:eastAsia="en-US"/>
      <w14:ligatures w14:val="none"/>
    </w:rPr>
  </w:style>
  <w:style w:type="paragraph" w:customStyle="1" w:styleId="E838B5288EEB4BA6B86374F34EEEA320">
    <w:name w:val="E838B5288EEB4BA6B86374F34EEEA320"/>
    <w:rsid w:val="00E90A67"/>
    <w:pPr>
      <w:spacing w:after="220" w:line="240" w:lineRule="auto"/>
      <w:contextualSpacing/>
    </w:pPr>
    <w:rPr>
      <w:rFonts w:ascii="Arial" w:eastAsiaTheme="minorHAnsi" w:hAnsi="Arial" w:cs="Arial"/>
      <w:kern w:val="0"/>
      <w:sz w:val="22"/>
      <w:szCs w:val="22"/>
      <w:lang w:eastAsia="en-US"/>
      <w14:ligatures w14:val="none"/>
    </w:rPr>
  </w:style>
  <w:style w:type="paragraph" w:customStyle="1" w:styleId="CE535B62BD254AD786EA0A95F7A3969A">
    <w:name w:val="CE535B62BD254AD786EA0A95F7A3969A"/>
    <w:rsid w:val="00E90A67"/>
    <w:pPr>
      <w:spacing w:after="220" w:line="240" w:lineRule="auto"/>
      <w:contextualSpacing/>
    </w:pPr>
    <w:rPr>
      <w:rFonts w:ascii="Arial" w:eastAsiaTheme="minorHAnsi" w:hAnsi="Arial" w:cs="Arial"/>
      <w:kern w:val="0"/>
      <w:sz w:val="22"/>
      <w:szCs w:val="22"/>
      <w:lang w:eastAsia="en-US"/>
      <w14:ligatures w14:val="none"/>
    </w:rPr>
  </w:style>
  <w:style w:type="paragraph" w:customStyle="1" w:styleId="4FAF03867F9C419CA933044E185785C9">
    <w:name w:val="4FAF03867F9C419CA933044E185785C9"/>
    <w:rsid w:val="00E90A67"/>
    <w:pPr>
      <w:spacing w:after="220" w:line="240" w:lineRule="auto"/>
      <w:contextualSpacing/>
    </w:pPr>
    <w:rPr>
      <w:rFonts w:ascii="Arial" w:eastAsiaTheme="minorHAnsi" w:hAnsi="Arial" w:cs="Arial"/>
      <w:kern w:val="0"/>
      <w:sz w:val="22"/>
      <w:szCs w:val="22"/>
      <w:lang w:eastAsia="en-US"/>
      <w14:ligatures w14:val="none"/>
    </w:rPr>
  </w:style>
  <w:style w:type="paragraph" w:customStyle="1" w:styleId="F4FE5EBF26744825821EE9EC226F7734">
    <w:name w:val="F4FE5EBF26744825821EE9EC226F7734"/>
    <w:rsid w:val="000E6C74"/>
  </w:style>
  <w:style w:type="paragraph" w:customStyle="1" w:styleId="03E8E955601442BF948D667B80BDF66F">
    <w:name w:val="03E8E955601442BF948D667B80BDF66F"/>
    <w:rsid w:val="000E6C74"/>
  </w:style>
  <w:style w:type="paragraph" w:customStyle="1" w:styleId="9DFE76B95AAF4A96846E781570277EE8">
    <w:name w:val="9DFE76B95AAF4A96846E781570277EE8"/>
    <w:rsid w:val="00E90A67"/>
    <w:pPr>
      <w:spacing w:after="220" w:line="240" w:lineRule="auto"/>
      <w:contextualSpacing/>
    </w:pPr>
    <w:rPr>
      <w:rFonts w:ascii="Arial" w:eastAsiaTheme="minorHAnsi" w:hAnsi="Arial" w:cs="Arial"/>
      <w:kern w:val="0"/>
      <w:sz w:val="22"/>
      <w:szCs w:val="22"/>
      <w:lang w:eastAsia="en-US"/>
      <w14:ligatures w14:val="none"/>
    </w:rPr>
  </w:style>
  <w:style w:type="character" w:styleId="PlaceholderText">
    <w:name w:val="Placeholder Text"/>
    <w:basedOn w:val="DefaultParagraphFont"/>
    <w:uiPriority w:val="99"/>
    <w:semiHidden/>
    <w:rsid w:val="00E90A67"/>
    <w:rPr>
      <w:color w:val="808080"/>
    </w:rPr>
  </w:style>
  <w:style w:type="paragraph" w:customStyle="1" w:styleId="55F19814656848E0B3659C5AB7DD9892">
    <w:name w:val="55F19814656848E0B3659C5AB7DD9892"/>
    <w:rsid w:val="000E6C74"/>
  </w:style>
  <w:style w:type="paragraph" w:customStyle="1" w:styleId="7905BD1F166445D68E6F151561009F84">
    <w:name w:val="7905BD1F166445D68E6F151561009F84"/>
    <w:rsid w:val="000E6C74"/>
  </w:style>
  <w:style w:type="paragraph" w:customStyle="1" w:styleId="DBD7A8FBBE7E46BEAC75296CEDBCE459">
    <w:name w:val="DBD7A8FBBE7E46BEAC75296CEDBCE459"/>
    <w:rsid w:val="000E6C74"/>
  </w:style>
  <w:style w:type="paragraph" w:customStyle="1" w:styleId="8C264EB2496F4F919154E18A0A96DF8F">
    <w:name w:val="8C264EB2496F4F919154E18A0A96DF8F"/>
    <w:rsid w:val="000E6C74"/>
  </w:style>
  <w:style w:type="paragraph" w:customStyle="1" w:styleId="95847EA043C0447FBB0BAC74CD7087AC">
    <w:name w:val="95847EA043C0447FBB0BAC74CD7087AC"/>
    <w:rsid w:val="000E6C74"/>
  </w:style>
  <w:style w:type="paragraph" w:customStyle="1" w:styleId="C2D4C5A4C84842B9B7AE238928AAD6EF">
    <w:name w:val="C2D4C5A4C84842B9B7AE238928AAD6EF"/>
    <w:rsid w:val="000E6C74"/>
  </w:style>
  <w:style w:type="paragraph" w:customStyle="1" w:styleId="3633F602DB934F519A496A2C69FCB770">
    <w:name w:val="3633F602DB934F519A496A2C69FCB770"/>
    <w:rsid w:val="000E6C74"/>
  </w:style>
  <w:style w:type="paragraph" w:customStyle="1" w:styleId="DF1D8EB686554503B0A6B7652B7BC483">
    <w:name w:val="DF1D8EB686554503B0A6B7652B7BC483"/>
    <w:rsid w:val="000E6C74"/>
  </w:style>
  <w:style w:type="paragraph" w:customStyle="1" w:styleId="D0383B18984E465291F05F88054D9974">
    <w:name w:val="D0383B18984E465291F05F88054D9974"/>
    <w:rsid w:val="000E6C74"/>
  </w:style>
  <w:style w:type="paragraph" w:customStyle="1" w:styleId="FD33129517F441C9BBF5C05AB993DF0F">
    <w:name w:val="FD33129517F441C9BBF5C05AB993DF0F"/>
    <w:rsid w:val="000E6C74"/>
  </w:style>
  <w:style w:type="paragraph" w:customStyle="1" w:styleId="548CF39BECEA4653BBA956A523AB0396">
    <w:name w:val="548CF39BECEA4653BBA956A523AB0396"/>
    <w:rsid w:val="000E6C74"/>
  </w:style>
  <w:style w:type="paragraph" w:customStyle="1" w:styleId="D00DF811068E483B91C855C7CA9CE790">
    <w:name w:val="D00DF811068E483B91C855C7CA9CE790"/>
    <w:rsid w:val="00E90A67"/>
    <w:pPr>
      <w:spacing w:after="220" w:line="240" w:lineRule="auto"/>
      <w:contextualSpacing/>
    </w:pPr>
    <w:rPr>
      <w:rFonts w:ascii="Arial" w:eastAsiaTheme="minorHAnsi" w:hAnsi="Arial" w:cs="Arial"/>
      <w:kern w:val="0"/>
      <w:sz w:val="22"/>
      <w:szCs w:val="22"/>
      <w:lang w:eastAsia="en-US"/>
      <w14:ligatures w14:val="none"/>
    </w:rPr>
  </w:style>
  <w:style w:type="paragraph" w:customStyle="1" w:styleId="6B1998D5F9354C869724C64F8CD8241B">
    <w:name w:val="6B1998D5F9354C869724C64F8CD8241B"/>
    <w:rsid w:val="000E6C74"/>
  </w:style>
  <w:style w:type="paragraph" w:customStyle="1" w:styleId="2DD836E2CDD843F09CB9ED7A3B340EE4">
    <w:name w:val="2DD836E2CDD843F09CB9ED7A3B340EE4"/>
    <w:rsid w:val="000E6C74"/>
  </w:style>
  <w:style w:type="paragraph" w:customStyle="1" w:styleId="6CF7F2E9E16146BC984E1CEC335FC4FD">
    <w:name w:val="6CF7F2E9E16146BC984E1CEC335FC4FD"/>
    <w:rsid w:val="00E90A67"/>
    <w:pPr>
      <w:spacing w:after="220" w:line="240" w:lineRule="auto"/>
      <w:contextualSpacing/>
    </w:pPr>
    <w:rPr>
      <w:rFonts w:ascii="Arial" w:eastAsiaTheme="minorHAnsi" w:hAnsi="Arial" w:cs="Arial"/>
      <w:kern w:val="0"/>
      <w:sz w:val="22"/>
      <w:szCs w:val="22"/>
      <w:lang w:eastAsia="en-US"/>
      <w14:ligatures w14:val="none"/>
    </w:rPr>
  </w:style>
  <w:style w:type="paragraph" w:customStyle="1" w:styleId="5BA9059B6D864D568BA1FC29D17AD7DD">
    <w:name w:val="5BA9059B6D864D568BA1FC29D17AD7DD"/>
    <w:rsid w:val="00E90A67"/>
    <w:pPr>
      <w:spacing w:after="220" w:line="240" w:lineRule="auto"/>
      <w:contextualSpacing/>
    </w:pPr>
    <w:rPr>
      <w:rFonts w:ascii="Arial" w:eastAsiaTheme="minorHAnsi" w:hAnsi="Arial" w:cs="Arial"/>
      <w:kern w:val="0"/>
      <w:sz w:val="22"/>
      <w:szCs w:val="22"/>
      <w:lang w:eastAsia="en-US"/>
      <w14:ligatures w14:val="none"/>
    </w:rPr>
  </w:style>
  <w:style w:type="paragraph" w:customStyle="1" w:styleId="C952596EB88D4F558B0080854BBBCFD4">
    <w:name w:val="C952596EB88D4F558B0080854BBBCFD4"/>
    <w:rsid w:val="00A038E6"/>
  </w:style>
  <w:style w:type="paragraph" w:customStyle="1" w:styleId="7127ACE81FD94AFF842DC2B8F340F2AD">
    <w:name w:val="7127ACE81FD94AFF842DC2B8F340F2AD"/>
    <w:rsid w:val="00A038E6"/>
  </w:style>
  <w:style w:type="paragraph" w:customStyle="1" w:styleId="0C3D24272C1F49B286FAD95B8C88499F">
    <w:name w:val="0C3D24272C1F49B286FAD95B8C88499F"/>
    <w:rsid w:val="00A038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Learning changes lives">
      <a:dk1>
        <a:sysClr val="windowText" lastClr="000000"/>
      </a:dk1>
      <a:lt1>
        <a:sysClr val="window" lastClr="FFFFFF"/>
      </a:lt1>
      <a:dk2>
        <a:srgbClr val="3F3F3F"/>
      </a:dk2>
      <a:lt2>
        <a:srgbClr val="E7E6E6"/>
      </a:lt2>
      <a:accent1>
        <a:srgbClr val="193C5A"/>
      </a:accent1>
      <a:accent2>
        <a:srgbClr val="5BC5EA"/>
      </a:accent2>
      <a:accent3>
        <a:srgbClr val="DE7A22"/>
      </a:accent3>
      <a:accent4>
        <a:srgbClr val="FDCE53"/>
      </a:accent4>
      <a:accent5>
        <a:srgbClr val="006464"/>
      </a:accent5>
      <a:accent6>
        <a:srgbClr val="0480A8"/>
      </a:accent6>
      <a:hlink>
        <a:srgbClr val="0563C1"/>
      </a:hlink>
      <a:folHlink>
        <a:srgbClr val="954F72"/>
      </a:folHlink>
    </a:clrScheme>
    <a:fontScheme name="Learning changes live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chemeClr val="bg1"/>
        </a:solidFill>
        <a:ln w="19050">
          <a:solidFill>
            <a:schemeClr val="accent6"/>
          </a:solidFill>
          <a:miter lim="800000"/>
          <a:headEnd/>
          <a:tailEnd/>
        </a:ln>
      </a:spPr>
      <a:bodyPr rot="0" vert="horz" wrap="square" lIns="108000" tIns="108000" rIns="108000" bIns="108000" anchor="t" anchorCtr="0">
        <a:sp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2026-10-16T00:00:00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5620736-8f9b-4b9c-85b6-9d352308cab9">
      <Terms xmlns="http://schemas.microsoft.com/office/infopath/2007/PartnerControls"/>
    </lcf76f155ced4ddcb4097134ff3c332f>
    <TaxCatchAll xmlns="81328497-e302-4ee7-be49-3710729b5d13" xsi:nil="true"/>
    <_dlc_DocId xmlns="81328497-e302-4ee7-be49-3710729b5d13">ST6FFF2T5ZAT-906829486-289</_dlc_DocId>
    <_dlc_DocIdUrl xmlns="81328497-e302-4ee7-be49-3710729b5d13">
      <Url>https://educationwaeduau.sharepoint.com/sites/TemplateLibrary/_layouts/15/DocIdRedir.aspx?ID=ST6FFF2T5ZAT-906829486-289</Url>
      <Description>ST6FFF2T5ZAT-906829486-289</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8C85F2458870F041B648F164B1059096" ma:contentTypeVersion="10" ma:contentTypeDescription="Create a new document." ma:contentTypeScope="" ma:versionID="2f9f94391c27fb7ee6199bc07823aba8">
  <xsd:schema xmlns:xsd="http://www.w3.org/2001/XMLSchema" xmlns:xs="http://www.w3.org/2001/XMLSchema" xmlns:p="http://schemas.microsoft.com/office/2006/metadata/properties" xmlns:ns2="81328497-e302-4ee7-be49-3710729b5d13" xmlns:ns3="55620736-8f9b-4b9c-85b6-9d352308cab9" targetNamespace="http://schemas.microsoft.com/office/2006/metadata/properties" ma:root="true" ma:fieldsID="67c7983559bb3710b0cee801cb3e74d5" ns2:_="" ns3:_="">
    <xsd:import namespace="81328497-e302-4ee7-be49-3710729b5d13"/>
    <xsd:import namespace="55620736-8f9b-4b9c-85b6-9d352308cab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328497-e302-4ee7-be49-3710729b5d1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54062f8f-5637-4cbe-a83a-33b8a5b25a81}" ma:internalName="TaxCatchAll" ma:showField="CatchAllData" ma:web="81328497-e302-4ee7-be49-3710729b5d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5620736-8f9b-4b9c-85b6-9d352308cab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a606fe5-00d0-49e1-aa33-d9ffd020910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64CD29D-32F2-4975-89C9-0C6C36F6C198}">
  <ds:schemaRefs>
    <ds:schemaRef ds:uri="http://schemas.microsoft.com/office/2006/metadata/properties"/>
    <ds:schemaRef ds:uri="http://schemas.microsoft.com/office/infopath/2007/PartnerControls"/>
    <ds:schemaRef ds:uri="55620736-8f9b-4b9c-85b6-9d352308cab9"/>
    <ds:schemaRef ds:uri="81328497-e302-4ee7-be49-3710729b5d13"/>
  </ds:schemaRefs>
</ds:datastoreItem>
</file>

<file path=customXml/itemProps3.xml><?xml version="1.0" encoding="utf-8"?>
<ds:datastoreItem xmlns:ds="http://schemas.openxmlformats.org/officeDocument/2006/customXml" ds:itemID="{7AD32C7D-ECD4-426E-8CB6-3984F7754983}">
  <ds:schemaRefs>
    <ds:schemaRef ds:uri="http://schemas.microsoft.com/sharepoint/v3/contenttype/forms"/>
  </ds:schemaRefs>
</ds:datastoreItem>
</file>

<file path=customXml/itemProps4.xml><?xml version="1.0" encoding="utf-8"?>
<ds:datastoreItem xmlns:ds="http://schemas.openxmlformats.org/officeDocument/2006/customXml" ds:itemID="{A59AF49C-C5BD-454A-91B4-9AFC99B290F1}">
  <ds:schemaRefs>
    <ds:schemaRef ds:uri="http://schemas.microsoft.com/sharepoint/events"/>
  </ds:schemaRefs>
</ds:datastoreItem>
</file>

<file path=customXml/itemProps5.xml><?xml version="1.0" encoding="utf-8"?>
<ds:datastoreItem xmlns:ds="http://schemas.openxmlformats.org/officeDocument/2006/customXml" ds:itemID="{4FEFC3A6-F3E7-4364-A1BB-1FF6DF7B14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328497-e302-4ee7-be49-3710729b5d13"/>
    <ds:schemaRef ds:uri="55620736-8f9b-4b9c-85b6-9d352308ca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BBE4FF80-B4D2-41B7-9391-F2039E6AE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Report%20(Shoal)</Template>
  <TotalTime>32</TotalTime>
  <Pages>5</Pages>
  <Words>836</Words>
  <Characters>4769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Department of Education</Company>
  <LinksUpToDate>false</LinksUpToDate>
  <CharactersWithSpaces>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SARGEANT Kristine [Non-Govt School Regulation]</dc:creator>
  <cp:keywords/>
  <dc:description/>
  <cp:lastModifiedBy>HOLMES Bronte [Non-Govt School Regulation]</cp:lastModifiedBy>
  <cp:revision>20</cp:revision>
  <cp:lastPrinted>2026-07-30T04:07:00Z</cp:lastPrinted>
  <dcterms:created xsi:type="dcterms:W3CDTF">2026-09-29T04:30:00Z</dcterms:created>
  <dcterms:modified xsi:type="dcterms:W3CDTF">2026-10-16T01:53:00Z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0x0101008C85F2458870F041B648F164B1059096</vt:lpwstr>
  </property>
  <property fmtid="{D5CDD505-2E9C-101B-9397-08002B2CF9AE}" pid="3" name="_dlc_DocIdItemGuid">
    <vt:lpwstr>1a7cbdee-a6b1-4117-963c-c9ec09fef412</vt:lpwstr>
  </property>
  <property fmtid="{D5CDD505-2E9C-101B-9397-08002B2CF9AE}" pid="4" name="ClassificationContentMarkingHeaderShapeIds">
    <vt:lpwstr>1de3ca6,27f65354,73e17a11</vt:lpwstr>
  </property>
  <property fmtid="{D5CDD505-2E9C-101B-9397-08002B2CF9AE}" pid="5" name="ClassificationContentMarkingHeaderFontProps">
    <vt:lpwstr>#000000,12,Aptos</vt:lpwstr>
  </property>
  <property fmtid="{D5CDD505-2E9C-101B-9397-08002B2CF9AE}" pid="6" name="ClassificationContentMarkingHeaderText">
    <vt:lpwstr>OFFICIAL</vt:lpwstr>
  </property>
  <property fmtid="{D5CDD505-2E9C-101B-9397-08002B2CF9AE}" pid="7" name="MSIP_Label_1ab51697-d8d5-4b00-af1f-cc3ba473113c_Enabled">
    <vt:lpwstr>true</vt:lpwstr>
  </property>
  <property fmtid="{D5CDD505-2E9C-101B-9397-08002B2CF9AE}" pid="8" name="MSIP_Label_1ab51697-d8d5-4b00-af1f-cc3ba473113c_SetDate">
    <vt:lpwstr>2026-10-07T01:32:12Z</vt:lpwstr>
  </property>
  <property fmtid="{D5CDD505-2E9C-101B-9397-08002B2CF9AE}" pid="9" name="MSIP_Label_1ab51697-d8d5-4b00-af1f-cc3ba473113c_Method">
    <vt:lpwstr>Privileged</vt:lpwstr>
  </property>
  <property fmtid="{D5CDD505-2E9C-101B-9397-08002B2CF9AE}" pid="10" name="MSIP_Label_1ab51697-d8d5-4b00-af1f-cc3ba473113c_Name">
    <vt:lpwstr>OFFICIAL</vt:lpwstr>
  </property>
  <property fmtid="{D5CDD505-2E9C-101B-9397-08002B2CF9AE}" pid="11" name="MSIP_Label_1ab51697-d8d5-4b00-af1f-cc3ba473113c_SiteId">
    <vt:lpwstr>e08016f9-d1fd-4cbb-83b0-b76eb4361627</vt:lpwstr>
  </property>
  <property fmtid="{D5CDD505-2E9C-101B-9397-08002B2CF9AE}" pid="12" name="MSIP_Label_1ab51697-d8d5-4b00-af1f-cc3ba473113c_ActionId">
    <vt:lpwstr>62af75fa-769f-4130-b4ed-9fed66a76357</vt:lpwstr>
  </property>
  <property fmtid="{D5CDD505-2E9C-101B-9397-08002B2CF9AE}" pid="13" name="MSIP_Label_1ab51697-d8d5-4b00-af1f-cc3ba473113c_ContentBits">
    <vt:lpwstr>1</vt:lpwstr>
  </property>
  <property fmtid="{D5CDD505-2E9C-101B-9397-08002B2CF9AE}" pid="14" name="MSIP_Label_1ab51697-d8d5-4b00-af1f-cc3ba473113c_Tag">
    <vt:lpwstr>10, 0, 1, 1</vt:lpwstr>
  </property>
</Properties>
</file>