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29449EBC" w14:textId="77777777" w:rsidR="007F2946" w:rsidRDefault="007F2946" w:rsidP="007F2946">
          <w:r>
            <w:rPr>
              <w:noProof/>
            </w:rPr>
            <mc:AlternateContent>
              <mc:Choice Requires="wpg">
                <w:drawing>
                  <wp:anchor distT="0" distB="0" distL="114300" distR="114300" simplePos="0" relativeHeight="251659264" behindDoc="0" locked="0" layoutInCell="1" allowOverlap="1" wp14:anchorId="60C3755A" wp14:editId="4579DA4F">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6F650C8"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Pr>
              <w:noProof/>
            </w:rPr>
            <mc:AlternateContent>
              <mc:Choice Requires="wps">
                <w:drawing>
                  <wp:anchor distT="45720" distB="45720" distL="114300" distR="114300" simplePos="0" relativeHeight="251661312" behindDoc="0" locked="0" layoutInCell="1" allowOverlap="1" wp14:anchorId="6EB8CFA7" wp14:editId="43033A65">
                    <wp:simplePos x="0" y="0"/>
                    <wp:positionH relativeFrom="page">
                      <wp:posOffset>540385</wp:posOffset>
                    </wp:positionH>
                    <wp:positionV relativeFrom="page">
                      <wp:posOffset>1184275</wp:posOffset>
                    </wp:positionV>
                    <wp:extent cx="6479540" cy="2545080"/>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545080"/>
                            </a:xfrm>
                            <a:prstGeom prst="rect">
                              <a:avLst/>
                            </a:prstGeom>
                            <a:noFill/>
                            <a:ln w="9525">
                              <a:noFill/>
                              <a:miter lim="800000"/>
                              <a:headEnd/>
                              <a:tailEnd/>
                            </a:ln>
                          </wps:spPr>
                          <wps:txbx>
                            <w:txbxContent>
                              <w:p w14:paraId="0F4259CE" w14:textId="77777777" w:rsidR="008365D4" w:rsidRPr="00D577A3" w:rsidRDefault="008365D4" w:rsidP="008A401C">
                                <w:pPr>
                                  <w:pStyle w:val="CoverTitle"/>
                                </w:pPr>
                                <w:r>
                                  <w:t>Application for renewal of registration</w:t>
                                </w:r>
                              </w:p>
                              <w:p w14:paraId="7B09286B" w14:textId="08091BF4" w:rsidR="008365D4" w:rsidRPr="00ED566C" w:rsidRDefault="008365D4" w:rsidP="001D61C1">
                                <w:pPr>
                                  <w:pStyle w:val="CoverSubtitleBlack"/>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2.55pt;margin-top:93.25pt;width:510.2pt;height:200.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" filled="f" stroked="f">
                    <v:textbox inset="0,4mm,0,11.5mm">
                      <w:txbxContent>
                        <w:p w14:paraId="0F4259CE" w14:textId="77777777" w:rsidR="008365D4" w:rsidRPr="00D577A3" w:rsidRDefault="008365D4" w:rsidP="008A401C">
                          <w:pPr>
                            <w:pStyle w:val="CoverTitle"/>
                          </w:pPr>
                          <w:r>
                            <w:t>Application for renewal of registration</w:t>
                          </w:r>
                        </w:p>
                        <w:p w14:paraId="7B09286B" w14:textId="08091BF4" w:rsidR="008365D4" w:rsidRPr="00ED566C" w:rsidRDefault="008365D4" w:rsidP="001D61C1">
                          <w:pPr>
                            <w:pStyle w:val="CoverSubtitleBlack"/>
                          </w:pPr>
                          <w:r>
                            <w:t>Non-Government School Regulation</w:t>
                          </w:r>
                        </w:p>
                      </w:txbxContent>
                    </v:textbox>
                    <w10:wrap anchorx="page" anchory="page"/>
                  </v:shape>
                </w:pict>
              </mc:Fallback>
            </mc:AlternateContent>
          </w:r>
          <w:r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3">
                          <a:extLst>
                            <a:ext uri="{96DAC541-7B7A-43D3-8B79-37D633B846F1}">
                              <asvg:svgBlip xmlns:asvg="http://schemas.microsoft.com/office/drawing/2016/SVG/main" r:embed="rId14"/>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sdtContent>
    </w:sdt>
    <w:p w14:paraId="43392DE5" w14:textId="2707AEBF" w:rsidR="008A401C" w:rsidRPr="00F32FAF" w:rsidRDefault="008A401C" w:rsidP="008A401C">
      <w:pPr>
        <w:pStyle w:val="Heading1"/>
      </w:pPr>
      <w:r>
        <w:lastRenderedPageBreak/>
        <w:t>R</w:t>
      </w:r>
      <w:r w:rsidR="00514CCE">
        <w:t>enewal of registration</w:t>
      </w:r>
    </w:p>
    <w:p w14:paraId="03A27473" w14:textId="59AA8828" w:rsidR="008A401C" w:rsidRPr="00C13604" w:rsidRDefault="008A401C" w:rsidP="008A401C">
      <w:pPr>
        <w:pStyle w:val="SAFreetext1"/>
      </w:pPr>
      <w:r w:rsidRPr="00C13604">
        <w:t xml:space="preserve">Renewal of registration is one of the processes through which the Director General of the Department of Education assesses a school’s compliance with Part 4 of the </w:t>
      </w:r>
      <w:r w:rsidRPr="00C13604">
        <w:rPr>
          <w:i/>
        </w:rPr>
        <w:t>School Education Act 1999</w:t>
      </w:r>
      <w:r w:rsidR="00514CCE" w:rsidRPr="00C13604">
        <w:rPr>
          <w:i/>
        </w:rPr>
        <w:t xml:space="preserve"> </w:t>
      </w:r>
      <w:r w:rsidR="00514CCE" w:rsidRPr="00C13604">
        <w:rPr>
          <w:iCs/>
        </w:rPr>
        <w:t>(WA)</w:t>
      </w:r>
      <w:r w:rsidR="00514CCE" w:rsidRPr="00C13604">
        <w:rPr>
          <w:i/>
        </w:rPr>
        <w:t>.</w:t>
      </w:r>
      <w:r w:rsidRPr="00C13604">
        <w:t xml:space="preserve"> </w:t>
      </w:r>
    </w:p>
    <w:p w14:paraId="77388197" w14:textId="77777777" w:rsidR="00514CCE" w:rsidRPr="00C13604" w:rsidRDefault="008A401C" w:rsidP="008A401C">
      <w:pPr>
        <w:pStyle w:val="SAFreetext1"/>
      </w:pPr>
      <w:r w:rsidRPr="00C13604">
        <w:t>The Director General’s decisions about renewal of registration are informed in part by a risk-based approach which takes account of relevant information about the school, including</w:t>
      </w:r>
      <w:r w:rsidR="00514CCE" w:rsidRPr="00C13604">
        <w:t>:</w:t>
      </w:r>
    </w:p>
    <w:p w14:paraId="2253FD80" w14:textId="5E8B6BF3" w:rsidR="00514CCE" w:rsidRPr="00C13604" w:rsidRDefault="008A401C" w:rsidP="00117A5D">
      <w:pPr>
        <w:pStyle w:val="SAFreetext1"/>
        <w:numPr>
          <w:ilvl w:val="0"/>
          <w:numId w:val="10"/>
        </w:numPr>
        <w:ind w:left="714" w:hanging="357"/>
        <w:contextualSpacing/>
      </w:pPr>
      <w:r w:rsidRPr="00C13604">
        <w:t>information about past and current compliance with quality improvement notices</w:t>
      </w:r>
    </w:p>
    <w:p w14:paraId="6B2F5BBF" w14:textId="26932E3A" w:rsidR="00514CCE" w:rsidRPr="00C13604" w:rsidRDefault="008A401C" w:rsidP="00117A5D">
      <w:pPr>
        <w:pStyle w:val="SAFreetext1"/>
        <w:numPr>
          <w:ilvl w:val="0"/>
          <w:numId w:val="10"/>
        </w:numPr>
        <w:ind w:left="714" w:hanging="357"/>
        <w:contextualSpacing/>
      </w:pPr>
      <w:r w:rsidRPr="00C13604">
        <w:t xml:space="preserve">conditions </w:t>
      </w:r>
      <w:r w:rsidR="00514CCE" w:rsidRPr="00C13604">
        <w:t>and</w:t>
      </w:r>
      <w:r w:rsidRPr="00C13604">
        <w:t xml:space="preserve"> directions on registration</w:t>
      </w:r>
    </w:p>
    <w:p w14:paraId="0A5A137B" w14:textId="731E3872" w:rsidR="008A401C" w:rsidRPr="00C13604" w:rsidRDefault="008A401C" w:rsidP="00514CCE">
      <w:pPr>
        <w:pStyle w:val="SAFreetext1"/>
        <w:numPr>
          <w:ilvl w:val="0"/>
          <w:numId w:val="10"/>
        </w:numPr>
        <w:ind w:left="714" w:hanging="357"/>
        <w:contextualSpacing/>
      </w:pPr>
      <w:r w:rsidRPr="00C13604">
        <w:t xml:space="preserve">with other requirements of the Act. </w:t>
      </w:r>
    </w:p>
    <w:p w14:paraId="77B41A87" w14:textId="77777777" w:rsidR="00514CCE" w:rsidRPr="00C13604" w:rsidRDefault="00514CCE" w:rsidP="00117A5D">
      <w:pPr>
        <w:pStyle w:val="SAFreetext1"/>
        <w:ind w:left="714"/>
        <w:contextualSpacing/>
      </w:pPr>
    </w:p>
    <w:p w14:paraId="53B67A15" w14:textId="7843F97D" w:rsidR="00514CCE" w:rsidRPr="00C13604" w:rsidRDefault="008A401C" w:rsidP="008A401C">
      <w:pPr>
        <w:pStyle w:val="SAFreetext1"/>
        <w:spacing w:after="0"/>
      </w:pPr>
      <w:r w:rsidRPr="00C13604">
        <w:t>The risk-based approach enables an individualised assessment of each school’s registration renewal. It ensures that the scope, depth and nature of regulatory activity is proportionate to any non-compliance</w:t>
      </w:r>
      <w:r w:rsidR="00514CCE" w:rsidRPr="00C13604">
        <w:t xml:space="preserve">, </w:t>
      </w:r>
      <w:r w:rsidRPr="00C13604">
        <w:t>risk of future non-compliance</w:t>
      </w:r>
      <w:r w:rsidR="00514CCE" w:rsidRPr="00C13604">
        <w:t xml:space="preserve"> or both</w:t>
      </w:r>
      <w:r w:rsidRPr="00C13604">
        <w:t xml:space="preserve">. </w:t>
      </w:r>
    </w:p>
    <w:p w14:paraId="4BEEAE6C" w14:textId="77777777" w:rsidR="00514CCE" w:rsidRPr="00C13604" w:rsidRDefault="00514CCE" w:rsidP="008A401C">
      <w:pPr>
        <w:pStyle w:val="SAFreetext1"/>
        <w:spacing w:after="0"/>
      </w:pPr>
    </w:p>
    <w:p w14:paraId="3CAA15E6" w14:textId="48FD8F48" w:rsidR="008A401C" w:rsidRPr="00C13604" w:rsidRDefault="008A401C" w:rsidP="008A401C">
      <w:pPr>
        <w:pStyle w:val="SAFreetext1"/>
        <w:spacing w:after="0"/>
      </w:pPr>
      <w:r w:rsidRPr="00C13604">
        <w:t xml:space="preserve">Information provided in this application, together with publicly available information and information already held by </w:t>
      </w:r>
      <w:r w:rsidR="00C317F7">
        <w:t>us</w:t>
      </w:r>
      <w:r w:rsidRPr="00C13604">
        <w:t xml:space="preserve"> </w:t>
      </w:r>
      <w:r w:rsidR="000F5474">
        <w:t>is</w:t>
      </w:r>
      <w:r w:rsidRPr="00C13604">
        <w:t xml:space="preserve"> considered in determining the:</w:t>
      </w:r>
    </w:p>
    <w:p w14:paraId="6416E594" w14:textId="60635479" w:rsidR="008A401C" w:rsidRPr="00C13604" w:rsidRDefault="008A401C">
      <w:pPr>
        <w:pStyle w:val="SAFreetext1"/>
        <w:numPr>
          <w:ilvl w:val="0"/>
          <w:numId w:val="10"/>
        </w:numPr>
        <w:ind w:left="714" w:hanging="357"/>
        <w:contextualSpacing/>
      </w:pPr>
      <w:r w:rsidRPr="00C13604">
        <w:t>type and depth of additional information requested, if required</w:t>
      </w:r>
    </w:p>
    <w:p w14:paraId="5D72547A" w14:textId="77777777" w:rsidR="008A401C" w:rsidRPr="00C13604" w:rsidRDefault="008A401C">
      <w:pPr>
        <w:pStyle w:val="SAFreetext1"/>
        <w:numPr>
          <w:ilvl w:val="0"/>
          <w:numId w:val="10"/>
        </w:numPr>
      </w:pPr>
      <w:r w:rsidRPr="00C13604">
        <w:t>scope of a registration visit or video conference with governing body members and school staff to the school (if required).</w:t>
      </w:r>
    </w:p>
    <w:p w14:paraId="061FB3E0" w14:textId="77777777" w:rsidR="008A401C" w:rsidRPr="00C13604" w:rsidRDefault="008A401C" w:rsidP="008A401C">
      <w:pPr>
        <w:pStyle w:val="SAFreetext1"/>
      </w:pPr>
      <w:r w:rsidRPr="00C13604">
        <w:t>Any risks identified would be expected to cause more focused examination of compliance, proportionate to the concerns that have been raised.</w:t>
      </w:r>
    </w:p>
    <w:p w14:paraId="1C46FA0F" w14:textId="74E26804" w:rsidR="008A401C" w:rsidRPr="00C317F7" w:rsidRDefault="00132D6D" w:rsidP="008A401C">
      <w:pPr>
        <w:spacing w:after="240"/>
      </w:pPr>
      <w:r w:rsidRPr="00C13604">
        <w:t xml:space="preserve">You must </w:t>
      </w:r>
      <w:proofErr w:type="gramStart"/>
      <w:r w:rsidRPr="00C13604">
        <w:t>comply with t</w:t>
      </w:r>
      <w:r w:rsidR="008A401C" w:rsidRPr="00C13604">
        <w:t>he registration standards and other requirements at all times</w:t>
      </w:r>
      <w:proofErr w:type="gramEnd"/>
      <w:r w:rsidR="008A401C" w:rsidRPr="00C13604">
        <w:t>.</w:t>
      </w:r>
    </w:p>
    <w:p w14:paraId="4A9F69B2" w14:textId="7B3E76DE" w:rsidR="008A401C" w:rsidRDefault="008A401C" w:rsidP="008A401C">
      <w:pPr>
        <w:pStyle w:val="Heading1"/>
      </w:pPr>
      <w:r w:rsidRPr="00F32FAF">
        <w:t>H</w:t>
      </w:r>
      <w:r w:rsidR="00514CCE">
        <w:t>ow to complete the renewal of registration application</w:t>
      </w:r>
    </w:p>
    <w:p w14:paraId="48396842" w14:textId="52C161C6" w:rsidR="0008290E" w:rsidRPr="00D62A6A" w:rsidRDefault="0008290E" w:rsidP="00117A5D">
      <w:r>
        <w:t>Follow this process to complete the renewal of registration application.</w:t>
      </w:r>
    </w:p>
    <w:p w14:paraId="60A6B8D7" w14:textId="16F01078" w:rsidR="008A401C" w:rsidRPr="00F32FAF" w:rsidRDefault="008A401C" w:rsidP="008A401C">
      <w:pPr>
        <w:pStyle w:val="Heading2"/>
      </w:pPr>
      <w:r w:rsidRPr="00F32FAF">
        <w:t>Part A and B</w:t>
      </w:r>
    </w:p>
    <w:p w14:paraId="770DEE83" w14:textId="6A32AD9A" w:rsidR="008A401C" w:rsidRPr="00F32FAF" w:rsidRDefault="00132D6D" w:rsidP="008A401C">
      <w:pPr>
        <w:pStyle w:val="SAFreetext1"/>
        <w:spacing w:after="0"/>
      </w:pPr>
      <w:r>
        <w:t>C</w:t>
      </w:r>
      <w:r w:rsidR="008A401C" w:rsidRPr="00F32FAF">
        <w:t xml:space="preserve">omplete </w:t>
      </w:r>
      <w:r w:rsidR="00514CCE">
        <w:t>p</w:t>
      </w:r>
      <w:r w:rsidR="008A401C" w:rsidRPr="00F32FAF">
        <w:t xml:space="preserve">arts A and B and attach the </w:t>
      </w:r>
      <w:r w:rsidR="00514CCE">
        <w:t>required</w:t>
      </w:r>
      <w:r w:rsidR="00514CCE" w:rsidRPr="00F32FAF">
        <w:t xml:space="preserve"> </w:t>
      </w:r>
      <w:r w:rsidR="008A401C" w:rsidRPr="00F32FAF">
        <w:t>information:</w:t>
      </w:r>
    </w:p>
    <w:p w14:paraId="6C8412B2" w14:textId="77777777" w:rsidR="008A401C" w:rsidRPr="00F32FAF" w:rsidRDefault="008A401C">
      <w:pPr>
        <w:pStyle w:val="SAFreetext1"/>
        <w:numPr>
          <w:ilvl w:val="0"/>
          <w:numId w:val="11"/>
        </w:numPr>
        <w:ind w:left="714" w:hanging="357"/>
        <w:contextualSpacing/>
      </w:pPr>
      <w:r w:rsidRPr="00F32FAF">
        <w:t xml:space="preserve">Part A – details about the governing body and school </w:t>
      </w:r>
    </w:p>
    <w:p w14:paraId="21CE214A" w14:textId="05D346BF" w:rsidR="008A401C" w:rsidRDefault="008A401C">
      <w:pPr>
        <w:pStyle w:val="SAFreetext1"/>
        <w:numPr>
          <w:ilvl w:val="0"/>
          <w:numId w:val="11"/>
        </w:numPr>
        <w:ind w:left="714" w:hanging="357"/>
        <w:contextualSpacing/>
      </w:pPr>
      <w:r w:rsidRPr="00F32FAF">
        <w:t>Part B – responses, attachments and declarations about the standards and other requirements</w:t>
      </w:r>
      <w:r w:rsidR="00514CCE">
        <w:t>.</w:t>
      </w:r>
    </w:p>
    <w:p w14:paraId="154DB015" w14:textId="77777777" w:rsidR="00514CCE" w:rsidRDefault="00514CCE" w:rsidP="00117A5D">
      <w:pPr>
        <w:pStyle w:val="SAFreetext1"/>
        <w:ind w:left="714"/>
        <w:contextualSpacing/>
      </w:pPr>
    </w:p>
    <w:p w14:paraId="7BDFD9A3" w14:textId="57C1B1B9" w:rsidR="008A401C" w:rsidRDefault="008A401C" w:rsidP="008A401C">
      <w:pPr>
        <w:pStyle w:val="SAFreetext1"/>
      </w:pPr>
      <w:r>
        <w:t xml:space="preserve">Submit </w:t>
      </w:r>
      <w:r w:rsidR="00514CCE">
        <w:t>p</w:t>
      </w:r>
      <w:r>
        <w:t xml:space="preserve">arts A and B to </w:t>
      </w:r>
      <w:r w:rsidR="00132D6D">
        <w:t>us</w:t>
      </w:r>
      <w:r>
        <w:t xml:space="preserve"> </w:t>
      </w:r>
      <w:r w:rsidRPr="00117A5D">
        <w:t xml:space="preserve">at least </w:t>
      </w:r>
      <w:r w:rsidR="00514CCE" w:rsidRPr="00117A5D">
        <w:t xml:space="preserve">6 </w:t>
      </w:r>
      <w:r w:rsidRPr="00117A5D">
        <w:t>months</w:t>
      </w:r>
      <w:r>
        <w:t xml:space="preserve"> before, but no more than 12 months before, the registration expiry date on the current certificate of registration. Parts A and B, once completed and submitted as required, </w:t>
      </w:r>
      <w:r w:rsidR="00514CCE">
        <w:t>form</w:t>
      </w:r>
      <w:r>
        <w:t xml:space="preserve"> an application for renewal of registration. </w:t>
      </w:r>
    </w:p>
    <w:p w14:paraId="1B802685" w14:textId="77777777" w:rsidR="00514CCE" w:rsidRDefault="00514CCE" w:rsidP="008A401C">
      <w:pPr>
        <w:pStyle w:val="SAFreetext1"/>
        <w:contextualSpacing/>
        <w:rPr>
          <w:iCs/>
        </w:rPr>
      </w:pPr>
      <w:r>
        <w:rPr>
          <w:iCs/>
        </w:rPr>
        <w:t>Note:</w:t>
      </w:r>
    </w:p>
    <w:p w14:paraId="55AD468A" w14:textId="080BF6BD" w:rsidR="008A401C" w:rsidRPr="00117A5D" w:rsidRDefault="00C317F7">
      <w:pPr>
        <w:pStyle w:val="SAFreetext1"/>
        <w:numPr>
          <w:ilvl w:val="0"/>
          <w:numId w:val="30"/>
        </w:numPr>
        <w:contextualSpacing/>
        <w:rPr>
          <w:iCs/>
        </w:rPr>
      </w:pPr>
      <w:r>
        <w:rPr>
          <w:iCs/>
        </w:rPr>
        <w:t>r</w:t>
      </w:r>
      <w:r w:rsidR="008A401C" w:rsidRPr="00117A5D">
        <w:rPr>
          <w:iCs/>
        </w:rPr>
        <w:t xml:space="preserve">equired attachments are </w:t>
      </w:r>
      <w:r w:rsidR="00117A5D">
        <w:rPr>
          <w:iCs/>
        </w:rPr>
        <w:t>advised within the application</w:t>
      </w:r>
    </w:p>
    <w:p w14:paraId="7377ED94" w14:textId="3D614119" w:rsidR="008A401C" w:rsidRPr="00117A5D" w:rsidRDefault="00C317F7">
      <w:pPr>
        <w:pStyle w:val="SAFreetext1"/>
        <w:numPr>
          <w:ilvl w:val="0"/>
          <w:numId w:val="30"/>
        </w:numPr>
        <w:contextualSpacing/>
        <w:rPr>
          <w:iCs/>
        </w:rPr>
      </w:pPr>
      <w:r>
        <w:rPr>
          <w:iCs/>
        </w:rPr>
        <w:t>s</w:t>
      </w:r>
      <w:r w:rsidR="00514CCE">
        <w:rPr>
          <w:iCs/>
        </w:rPr>
        <w:t>elect or h</w:t>
      </w:r>
      <w:r w:rsidR="008A401C" w:rsidRPr="00117A5D">
        <w:rPr>
          <w:iCs/>
        </w:rPr>
        <w:t xml:space="preserve">over </w:t>
      </w:r>
      <w:r w:rsidR="00514CCE">
        <w:rPr>
          <w:iCs/>
        </w:rPr>
        <w:t xml:space="preserve">the cursor </w:t>
      </w:r>
      <w:r w:rsidR="008A401C" w:rsidRPr="00117A5D">
        <w:rPr>
          <w:iCs/>
        </w:rPr>
        <w:t xml:space="preserve">over the information icon </w:t>
      </w:r>
      <w:r w:rsidR="008A401C" w:rsidRPr="00D62A6A">
        <w:rPr>
          <w:rFonts w:ascii="Webdings" w:hAnsi="Webdings"/>
          <w:iCs/>
        </w:rPr>
        <w:t></w:t>
      </w:r>
      <w:r w:rsidR="008A401C" w:rsidRPr="00117A5D">
        <w:rPr>
          <w:iCs/>
        </w:rPr>
        <w:t xml:space="preserve"> for additional information about that item.</w:t>
      </w:r>
    </w:p>
    <w:p w14:paraId="5AE2319D" w14:textId="60383DF2" w:rsidR="008A401C" w:rsidRPr="00F32FAF" w:rsidRDefault="008A401C" w:rsidP="008A401C">
      <w:pPr>
        <w:pStyle w:val="Heading2"/>
      </w:pPr>
      <w:r w:rsidRPr="00F32FAF">
        <w:t>Part C</w:t>
      </w:r>
      <w:r>
        <w:t xml:space="preserve"> </w:t>
      </w:r>
      <w:r w:rsidRPr="00D021ED">
        <w:t>(</w:t>
      </w:r>
      <w:r w:rsidR="009C7CB5">
        <w:t>m</w:t>
      </w:r>
      <w:r w:rsidRPr="00D021ED">
        <w:t>atters for clarification)</w:t>
      </w:r>
    </w:p>
    <w:p w14:paraId="274ED1B2" w14:textId="2C62E5D6" w:rsidR="00132D6D" w:rsidRDefault="00132D6D" w:rsidP="008A401C">
      <w:pPr>
        <w:pStyle w:val="SAFreetext1"/>
      </w:pPr>
      <w:r>
        <w:t>After you have submitted p</w:t>
      </w:r>
      <w:r w:rsidR="008A401C" w:rsidRPr="00F32FAF">
        <w:t>arts A and B</w:t>
      </w:r>
      <w:r>
        <w:t xml:space="preserve"> of the application</w:t>
      </w:r>
      <w:r w:rsidR="008A401C" w:rsidRPr="00F32FAF">
        <w:t xml:space="preserve">, </w:t>
      </w:r>
      <w:r>
        <w:t>you</w:t>
      </w:r>
      <w:r w:rsidRPr="00F32FAF">
        <w:t xml:space="preserve"> </w:t>
      </w:r>
      <w:r w:rsidR="008A401C" w:rsidRPr="00F32FAF">
        <w:t>may be asked to provide further information</w:t>
      </w:r>
      <w:r w:rsidR="00C317F7">
        <w:t>.</w:t>
      </w:r>
    </w:p>
    <w:p w14:paraId="046A5CDB" w14:textId="555B94B6" w:rsidR="00132D6D" w:rsidRDefault="008A401C" w:rsidP="008A401C">
      <w:pPr>
        <w:pStyle w:val="SAFreetext1"/>
      </w:pPr>
      <w:r w:rsidRPr="00F32FAF">
        <w:t xml:space="preserve">Part C is the first request for further information </w:t>
      </w:r>
      <w:r w:rsidR="00E526F8">
        <w:t>that</w:t>
      </w:r>
      <w:r w:rsidR="00E526F8" w:rsidRPr="00F32FAF">
        <w:t xml:space="preserve"> </w:t>
      </w:r>
      <w:r w:rsidRPr="00F32FAF">
        <w:t>the Director General may make under section 159</w:t>
      </w:r>
      <w:proofErr w:type="gramStart"/>
      <w:r w:rsidRPr="00F32FAF">
        <w:t>A(</w:t>
      </w:r>
      <w:proofErr w:type="gramEnd"/>
      <w:r w:rsidRPr="00F32FAF">
        <w:t xml:space="preserve">5) of the Act. </w:t>
      </w:r>
      <w:r w:rsidR="00132D6D">
        <w:t>You will receive a</w:t>
      </w:r>
      <w:r w:rsidRPr="00F32FAF">
        <w:t xml:space="preserve"> due date for </w:t>
      </w:r>
      <w:r w:rsidR="00132D6D">
        <w:t>submitting the information</w:t>
      </w:r>
      <w:r w:rsidRPr="00F32FAF">
        <w:t xml:space="preserve">. </w:t>
      </w:r>
    </w:p>
    <w:p w14:paraId="32962EC6" w14:textId="63C058F7" w:rsidR="008A401C" w:rsidRPr="00F32FAF" w:rsidRDefault="008A401C" w:rsidP="008A401C">
      <w:pPr>
        <w:pStyle w:val="SAFreetext1"/>
      </w:pPr>
      <w:r w:rsidRPr="00F32FAF">
        <w:t xml:space="preserve">The Director General may also request further information </w:t>
      </w:r>
      <w:r w:rsidR="00132D6D">
        <w:t xml:space="preserve">after receiving </w:t>
      </w:r>
      <w:r w:rsidRPr="00F32FAF">
        <w:t xml:space="preserve">Part C documentation. </w:t>
      </w:r>
      <w:r w:rsidR="00132D6D">
        <w:t>If you fail</w:t>
      </w:r>
      <w:r w:rsidRPr="00F32FAF">
        <w:t xml:space="preserve"> to respond to these requests for information</w:t>
      </w:r>
      <w:r w:rsidR="00132D6D">
        <w:t xml:space="preserve">, the </w:t>
      </w:r>
      <w:r w:rsidRPr="00F32FAF">
        <w:t xml:space="preserve">Director General </w:t>
      </w:r>
      <w:r w:rsidR="00132D6D">
        <w:t xml:space="preserve">may </w:t>
      </w:r>
      <w:r w:rsidRPr="00F32FAF">
        <w:t>refus</w:t>
      </w:r>
      <w:r w:rsidR="00132D6D">
        <w:t>e</w:t>
      </w:r>
      <w:r w:rsidRPr="00F32FAF">
        <w:t xml:space="preserve"> to consider the application </w:t>
      </w:r>
      <w:r w:rsidR="00132D6D">
        <w:t>(</w:t>
      </w:r>
      <w:r w:rsidRPr="00F32FAF">
        <w:t>section 159</w:t>
      </w:r>
      <w:proofErr w:type="gramStart"/>
      <w:r w:rsidRPr="00F32FAF">
        <w:t>A(</w:t>
      </w:r>
      <w:proofErr w:type="gramEnd"/>
      <w:r w:rsidRPr="00F32FAF">
        <w:t>6) of the Act applies</w:t>
      </w:r>
      <w:r w:rsidR="00132D6D">
        <w:t>)</w:t>
      </w:r>
      <w:r w:rsidRPr="00F32FAF">
        <w:t>.</w:t>
      </w:r>
    </w:p>
    <w:p w14:paraId="468D3A7F" w14:textId="77777777" w:rsidR="008A401C" w:rsidRDefault="008A401C" w:rsidP="008A401C">
      <w:pPr>
        <w:rPr>
          <w:b/>
          <w:color w:val="0085AC"/>
          <w:sz w:val="26"/>
          <w:szCs w:val="26"/>
        </w:rPr>
      </w:pPr>
      <w:r>
        <w:br w:type="page"/>
      </w:r>
    </w:p>
    <w:p w14:paraId="3309E870" w14:textId="6EBB3DDC" w:rsidR="008A401C" w:rsidRPr="00F32FAF" w:rsidRDefault="008A401C" w:rsidP="008A401C">
      <w:pPr>
        <w:pStyle w:val="Heading2"/>
      </w:pPr>
      <w:r w:rsidRPr="00F32FAF">
        <w:lastRenderedPageBreak/>
        <w:t xml:space="preserve">Registration </w:t>
      </w:r>
      <w:proofErr w:type="gramStart"/>
      <w:r w:rsidRPr="00F32FAF">
        <w:t>visit</w:t>
      </w:r>
      <w:proofErr w:type="gramEnd"/>
      <w:r w:rsidR="00132D6D">
        <w:t xml:space="preserve"> or </w:t>
      </w:r>
      <w:r w:rsidRPr="00D021ED">
        <w:t>video conference</w:t>
      </w:r>
    </w:p>
    <w:p w14:paraId="1E26E369" w14:textId="6143729D" w:rsidR="008A401C" w:rsidRPr="00D021ED" w:rsidRDefault="008A401C" w:rsidP="008A401C">
      <w:pPr>
        <w:pStyle w:val="SAFreetext1"/>
      </w:pPr>
      <w:r w:rsidRPr="00D021ED">
        <w:t xml:space="preserve">To facilitate </w:t>
      </w:r>
      <w:r w:rsidR="00132D6D">
        <w:t xml:space="preserve">a </w:t>
      </w:r>
      <w:r w:rsidRPr="00D021ED">
        <w:t xml:space="preserve">renewal of registration, </w:t>
      </w:r>
      <w:r w:rsidR="00132D6D">
        <w:t xml:space="preserve">we may </w:t>
      </w:r>
      <w:r w:rsidR="0008290E">
        <w:t>require</w:t>
      </w:r>
      <w:r w:rsidR="00132D6D">
        <w:t xml:space="preserve"> </w:t>
      </w:r>
      <w:r w:rsidRPr="00D021ED">
        <w:t xml:space="preserve">a visit to </w:t>
      </w:r>
      <w:r w:rsidR="00132D6D">
        <w:t>the</w:t>
      </w:r>
      <w:r w:rsidR="00132D6D" w:rsidRPr="00D021ED">
        <w:t xml:space="preserve"> </w:t>
      </w:r>
      <w:r w:rsidRPr="00D021ED">
        <w:t>school or</w:t>
      </w:r>
      <w:r w:rsidR="0008290E">
        <w:t xml:space="preserve"> </w:t>
      </w:r>
      <w:r w:rsidRPr="00D021ED">
        <w:t xml:space="preserve">video conference with governing body members and school staff. </w:t>
      </w:r>
      <w:r w:rsidR="0008290E">
        <w:t xml:space="preserve">If the visit or video conference is required, we </w:t>
      </w:r>
      <w:r w:rsidR="00132D6D">
        <w:t>will let you know the</w:t>
      </w:r>
      <w:r w:rsidRPr="00D021ED">
        <w:t xml:space="preserve"> scheduled date </w:t>
      </w:r>
      <w:r w:rsidR="00132D6D">
        <w:t>well in advance</w:t>
      </w:r>
      <w:r w:rsidRPr="00D021ED">
        <w:t xml:space="preserve">. </w:t>
      </w:r>
    </w:p>
    <w:p w14:paraId="54EEFB00" w14:textId="4FC50B24" w:rsidR="008A401C" w:rsidRPr="00D021ED" w:rsidRDefault="008A401C" w:rsidP="008A401C">
      <w:pPr>
        <w:pStyle w:val="SAFreetext1"/>
      </w:pPr>
      <w:r w:rsidRPr="00D021ED">
        <w:t>Closer to the date of the visit</w:t>
      </w:r>
      <w:r w:rsidR="00132D6D">
        <w:t xml:space="preserve"> or </w:t>
      </w:r>
      <w:r w:rsidRPr="00D021ED">
        <w:t xml:space="preserve">video conference, </w:t>
      </w:r>
      <w:r w:rsidR="00132D6D">
        <w:t>we</w:t>
      </w:r>
      <w:r w:rsidRPr="00D021ED">
        <w:t xml:space="preserve"> will contact the governing body</w:t>
      </w:r>
      <w:r w:rsidR="00132D6D">
        <w:t xml:space="preserve"> </w:t>
      </w:r>
      <w:r w:rsidR="00E526F8">
        <w:t xml:space="preserve">and </w:t>
      </w:r>
      <w:r w:rsidRPr="00D021ED">
        <w:t xml:space="preserve">school to discuss the aspects of the standards and other requirements that will be the focus of the </w:t>
      </w:r>
      <w:r w:rsidR="00C317F7">
        <w:t xml:space="preserve">discussions. </w:t>
      </w:r>
    </w:p>
    <w:p w14:paraId="6F201041" w14:textId="77777777" w:rsidR="008A401C" w:rsidRPr="006B6308" w:rsidRDefault="008A401C" w:rsidP="00C317F7">
      <w:pPr>
        <w:pStyle w:val="Heading2"/>
      </w:pPr>
      <w:r w:rsidRPr="006B6308">
        <w:t>Collection notice for non-government school regulation</w:t>
      </w:r>
    </w:p>
    <w:p w14:paraId="3C1C84FA" w14:textId="1A7B893A" w:rsidR="008A401C" w:rsidRPr="006B6308" w:rsidRDefault="0008290E" w:rsidP="008A401C">
      <w:pPr>
        <w:rPr>
          <w:lang w:eastAsia="en-AU"/>
        </w:rPr>
      </w:pPr>
      <w:r w:rsidRPr="006B6308">
        <w:t>We</w:t>
      </w:r>
      <w:r w:rsidR="008A401C" w:rsidRPr="006B6308">
        <w:t xml:space="preserve"> collect personal information for the purpose of administering key clauses of the </w:t>
      </w:r>
      <w:r w:rsidR="008A401C" w:rsidRPr="006B6308">
        <w:rPr>
          <w:i/>
          <w:iCs/>
        </w:rPr>
        <w:t>School Education Act 1999</w:t>
      </w:r>
      <w:r w:rsidRPr="006B6308">
        <w:rPr>
          <w:i/>
          <w:iCs/>
        </w:rPr>
        <w:t xml:space="preserve"> </w:t>
      </w:r>
      <w:r w:rsidRPr="006B6308">
        <w:t>(WA)</w:t>
      </w:r>
      <w:r w:rsidR="008A401C" w:rsidRPr="006B6308">
        <w:t xml:space="preserve"> and the School Education Regulations 2000 and make recommendations to the Director General about school registration and compliance. </w:t>
      </w:r>
    </w:p>
    <w:p w14:paraId="2D262BEF" w14:textId="77777777" w:rsidR="008A401C" w:rsidRPr="006B6308" w:rsidRDefault="008A401C" w:rsidP="008A401C"/>
    <w:p w14:paraId="2C7043BF" w14:textId="0DB5B1D7" w:rsidR="008A401C" w:rsidRPr="006B6308" w:rsidRDefault="0008290E" w:rsidP="008A401C">
      <w:pPr>
        <w:rPr>
          <w:rFonts w:ascii="Aptos" w:hAnsi="Aptos" w:cs="Aptos"/>
          <w:sz w:val="24"/>
          <w:szCs w:val="24"/>
          <w14:ligatures w14:val="standardContextual"/>
        </w:rPr>
      </w:pPr>
      <w:r w:rsidRPr="006B6308">
        <w:t xml:space="preserve">We use the </w:t>
      </w:r>
      <w:r w:rsidR="008A401C" w:rsidRPr="006B6308">
        <w:t>information to register, assess</w:t>
      </w:r>
      <w:r w:rsidRPr="006B6308">
        <w:t xml:space="preserve"> and</w:t>
      </w:r>
      <w:r w:rsidR="008A401C" w:rsidRPr="006B6308">
        <w:t xml:space="preserve">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008A401C" w:rsidRPr="006B6308">
        <w:rPr>
          <w:i/>
          <w:iCs/>
        </w:rPr>
        <w:t>State Records Act 2000</w:t>
      </w:r>
      <w:r w:rsidR="008A401C" w:rsidRPr="006B6308">
        <w:t xml:space="preserve">. </w:t>
      </w:r>
    </w:p>
    <w:p w14:paraId="69E3BAA5" w14:textId="77777777" w:rsidR="008A401C" w:rsidRPr="006B6308" w:rsidRDefault="008A401C" w:rsidP="008A401C"/>
    <w:p w14:paraId="607C37FD" w14:textId="4FCC1CE9" w:rsidR="008A401C" w:rsidRPr="006B6308" w:rsidRDefault="008A401C" w:rsidP="008A401C">
      <w:r w:rsidRPr="006B6308">
        <w:t>If the information is not collected</w:t>
      </w:r>
      <w:r w:rsidR="0008290E" w:rsidRPr="006B6308">
        <w:t>,</w:t>
      </w:r>
      <w:r w:rsidRPr="006B6308">
        <w:t xml:space="preserve"> </w:t>
      </w:r>
      <w:r w:rsidR="0008290E" w:rsidRPr="006B6308">
        <w:t>we</w:t>
      </w:r>
      <w:r w:rsidRPr="006B6308">
        <w:t xml:space="preserve"> cannot assess your application. You may request </w:t>
      </w:r>
      <w:hyperlink r:id="rId15">
        <w:r w:rsidRPr="006B6308">
          <w:rPr>
            <w:rStyle w:val="Hyperlink"/>
            <w:color w:val="auto"/>
            <w:u w:val="none"/>
          </w:rPr>
          <w:t>access to, or correction of</w:t>
        </w:r>
      </w:hyperlink>
      <w:r w:rsidRPr="006B6308">
        <w:t>, your information</w:t>
      </w:r>
      <w:r w:rsidR="0008290E" w:rsidRPr="006B6308">
        <w:t xml:space="preserve">. Email the </w:t>
      </w:r>
      <w:r w:rsidRPr="006B6308">
        <w:t>Non-Government School Regulation directorate</w:t>
      </w:r>
      <w:r w:rsidR="0008290E" w:rsidRPr="006B6308">
        <w:t xml:space="preserve"> at </w:t>
      </w:r>
      <w:hyperlink r:id="rId16" w:history="1">
        <w:r w:rsidR="00117A5D" w:rsidRPr="006B6308">
          <w:rPr>
            <w:rStyle w:val="Hyperlink"/>
          </w:rPr>
          <w:t>ngsregulation@education.wa.edu.au</w:t>
        </w:r>
      </w:hyperlink>
      <w:r w:rsidRPr="006B6308">
        <w:t xml:space="preserve">. For further information about how </w:t>
      </w:r>
      <w:r w:rsidR="0008290E" w:rsidRPr="006B6308">
        <w:t xml:space="preserve">we </w:t>
      </w:r>
      <w:r w:rsidRPr="006B6308">
        <w:t>handle personal information,</w:t>
      </w:r>
      <w:r w:rsidR="0008290E" w:rsidRPr="006B6308">
        <w:t xml:space="preserve"> </w:t>
      </w:r>
      <w:r w:rsidRPr="006B6308">
        <w:t xml:space="preserve">refer to the </w:t>
      </w:r>
      <w:hyperlink r:id="rId17">
        <w:r w:rsidRPr="006B6308">
          <w:rPr>
            <w:rStyle w:val="Hyperlink"/>
          </w:rPr>
          <w:t>Collection notic</w:t>
        </w:r>
        <w:r w:rsidR="0008290E" w:rsidRPr="006B6308">
          <w:rPr>
            <w:rStyle w:val="Hyperlink"/>
          </w:rPr>
          <w:t>e for non-government school regulation</w:t>
        </w:r>
      </w:hyperlink>
      <w:r w:rsidRPr="006B6308">
        <w:rPr>
          <w:color w:val="0480A8" w:themeColor="accent6"/>
        </w:rPr>
        <w:t xml:space="preserve"> </w:t>
      </w:r>
      <w:r w:rsidRPr="006B6308">
        <w:t xml:space="preserve">and </w:t>
      </w:r>
      <w:r w:rsidR="0008290E" w:rsidRPr="006B6308">
        <w:t xml:space="preserve">our </w:t>
      </w:r>
      <w:hyperlink r:id="rId18">
        <w:r w:rsidR="0008290E" w:rsidRPr="006B6308">
          <w:rPr>
            <w:rStyle w:val="Hyperlink"/>
          </w:rPr>
          <w:t>Privacy statement</w:t>
        </w:r>
      </w:hyperlink>
      <w:r w:rsidRPr="006B6308">
        <w:rPr>
          <w:color w:val="0480A8" w:themeColor="accent6"/>
        </w:rPr>
        <w:t>.</w:t>
      </w:r>
    </w:p>
    <w:p w14:paraId="187CBBE8" w14:textId="432A92F5" w:rsidR="008A401C" w:rsidRPr="006B6308" w:rsidRDefault="0008290E" w:rsidP="008A401C">
      <w:pPr>
        <w:pStyle w:val="Heading2"/>
      </w:pPr>
      <w:r w:rsidRPr="006B6308">
        <w:t>How to s</w:t>
      </w:r>
      <w:r w:rsidR="008A401C" w:rsidRPr="006B6308">
        <w:t>ubmi</w:t>
      </w:r>
      <w:r w:rsidRPr="006B6308">
        <w:t>t your application</w:t>
      </w:r>
    </w:p>
    <w:p w14:paraId="04416257" w14:textId="4DCAB789" w:rsidR="008A401C" w:rsidRPr="006B6308" w:rsidRDefault="0008290E" w:rsidP="008A401C">
      <w:pPr>
        <w:pStyle w:val="SAFreetext1"/>
        <w:spacing w:after="0" w:line="240" w:lineRule="auto"/>
      </w:pPr>
      <w:r w:rsidRPr="006B6308">
        <w:t xml:space="preserve">We encourage you to </w:t>
      </w:r>
      <w:r w:rsidR="008A401C" w:rsidRPr="006B6308">
        <w:t xml:space="preserve">create a folder within </w:t>
      </w:r>
      <w:r w:rsidRPr="006B6308">
        <w:t xml:space="preserve">your </w:t>
      </w:r>
      <w:r w:rsidR="008A401C" w:rsidRPr="006B6308">
        <w:t xml:space="preserve">preferred cloud sharing platform and </w:t>
      </w:r>
      <w:r w:rsidRPr="006B6308">
        <w:t xml:space="preserve">share the link to you submission by email to </w:t>
      </w:r>
      <w:hyperlink r:id="rId19" w:history="1">
        <w:r w:rsidR="00E526F8" w:rsidRPr="00221D5C">
          <w:rPr>
            <w:rStyle w:val="Hyperlink"/>
          </w:rPr>
          <w:t>ngsregulation@education.wa.edu.au</w:t>
        </w:r>
      </w:hyperlink>
    </w:p>
    <w:p w14:paraId="5B6659C7" w14:textId="77777777" w:rsidR="008A401C" w:rsidRPr="00D021ED" w:rsidRDefault="008A401C" w:rsidP="008A401C">
      <w:pPr>
        <w:pStyle w:val="Heading2"/>
      </w:pPr>
      <w:r w:rsidRPr="006B6308">
        <w:t>Enquiries</w:t>
      </w:r>
    </w:p>
    <w:p w14:paraId="008F0DA6" w14:textId="7829D347" w:rsidR="008A401C" w:rsidRPr="00D021ED" w:rsidRDefault="008A401C" w:rsidP="008A401C">
      <w:pPr>
        <w:pStyle w:val="SAFreetext1"/>
        <w:spacing w:after="0" w:line="240" w:lineRule="auto"/>
      </w:pPr>
      <w:r w:rsidRPr="00D021ED">
        <w:t>T</w:t>
      </w:r>
      <w:r w:rsidR="0008290E">
        <w:t>elephone</w:t>
      </w:r>
      <w:r w:rsidRPr="00D021ED">
        <w:t>: (08) 9441 1900</w:t>
      </w:r>
    </w:p>
    <w:p w14:paraId="0B0B516E" w14:textId="1B5936BC" w:rsidR="008A401C" w:rsidRPr="00D021ED" w:rsidRDefault="008A401C" w:rsidP="008A401C">
      <w:pPr>
        <w:pStyle w:val="SAFreetext1"/>
        <w:spacing w:after="0" w:line="240" w:lineRule="auto"/>
        <w:rPr>
          <w:lang w:val="de-DE"/>
        </w:rPr>
      </w:pPr>
      <w:r w:rsidRPr="15ED95FC">
        <w:rPr>
          <w:lang w:val="de-DE"/>
        </w:rPr>
        <w:t>E</w:t>
      </w:r>
      <w:r w:rsidR="0008290E">
        <w:rPr>
          <w:lang w:val="de-DE"/>
        </w:rPr>
        <w:t>mail</w:t>
      </w:r>
      <w:r w:rsidRPr="15ED95FC">
        <w:rPr>
          <w:lang w:val="de-DE"/>
        </w:rPr>
        <w:t xml:space="preserve">: </w:t>
      </w:r>
      <w:hyperlink r:id="rId20">
        <w:r w:rsidRPr="008A401C">
          <w:rPr>
            <w:rStyle w:val="Hyperlink"/>
            <w:lang w:val="de-DE"/>
          </w:rPr>
          <w:t>ngsregulation@education.wa.edu.au</w:t>
        </w:r>
      </w:hyperlink>
      <w:r w:rsidRPr="15ED95FC">
        <w:rPr>
          <w:lang w:val="de-DE"/>
        </w:rPr>
        <w:t xml:space="preserve"> </w:t>
      </w:r>
    </w:p>
    <w:p w14:paraId="4C3F9E50" w14:textId="77777777" w:rsidR="008A401C" w:rsidRDefault="008A401C" w:rsidP="008A401C">
      <w:pPr>
        <w:pStyle w:val="SAFreetext1"/>
        <w:spacing w:after="0" w:line="240" w:lineRule="auto"/>
      </w:pPr>
    </w:p>
    <w:p w14:paraId="3FA92EA1" w14:textId="77777777" w:rsidR="008A401C" w:rsidRDefault="008A401C" w:rsidP="008A401C">
      <w:pPr>
        <w:pStyle w:val="SAFreetext1"/>
        <w:spacing w:after="0" w:line="240" w:lineRule="auto"/>
      </w:pPr>
    </w:p>
    <w:p w14:paraId="586EA443" w14:textId="77777777" w:rsidR="008A401C" w:rsidRDefault="008A401C" w:rsidP="008A401C">
      <w:pPr>
        <w:pStyle w:val="SAFreetext1"/>
        <w:spacing w:after="0" w:line="240" w:lineRule="auto"/>
      </w:pPr>
    </w:p>
    <w:p w14:paraId="554E6A6E" w14:textId="77777777" w:rsidR="008A401C" w:rsidRDefault="008A401C" w:rsidP="008A401C">
      <w:pPr>
        <w:pStyle w:val="SAFreetext1"/>
        <w:spacing w:after="0" w:line="240" w:lineRule="auto"/>
      </w:pPr>
    </w:p>
    <w:p w14:paraId="3C55DC99" w14:textId="73669447" w:rsidR="008A401C" w:rsidRPr="00F32FAF" w:rsidRDefault="008A401C" w:rsidP="008A401C">
      <w:pPr>
        <w:pStyle w:val="SAFreetext1"/>
        <w:spacing w:after="0" w:line="240" w:lineRule="auto"/>
      </w:pPr>
      <w:r w:rsidRPr="00F32FAF">
        <w:br w:type="page"/>
      </w:r>
    </w:p>
    <w:p w14:paraId="6B51EEE3" w14:textId="3F5ED7B5" w:rsidR="00215590" w:rsidRDefault="00215590" w:rsidP="00FB23AC">
      <w:pPr>
        <w:pStyle w:val="Title"/>
      </w:pPr>
      <w:r>
        <w:lastRenderedPageBreak/>
        <w:t>Application for renewal of registration</w:t>
      </w:r>
    </w:p>
    <w:p w14:paraId="44FC9CDE" w14:textId="7A54FCC1" w:rsidR="008A401C" w:rsidRPr="00F32FAF" w:rsidRDefault="008A401C">
      <w:pPr>
        <w:pStyle w:val="Heading1"/>
      </w:pPr>
      <w:r w:rsidRPr="00D62A6A">
        <w:t>Part</w:t>
      </w:r>
      <w:r>
        <w:t xml:space="preserve"> A – applicant details</w:t>
      </w:r>
    </w:p>
    <w:p w14:paraId="2A1ACED6" w14:textId="77777777" w:rsidR="008A401C" w:rsidRPr="00F32FAF" w:rsidRDefault="008A401C" w:rsidP="008A401C">
      <w:pPr>
        <w:rPr>
          <w:sz w:val="2"/>
        </w:rPr>
      </w:pPr>
    </w:p>
    <w:p w14:paraId="617DA794" w14:textId="3BFB086F" w:rsidR="008A401C" w:rsidRPr="002469D3" w:rsidRDefault="008A401C" w:rsidP="00D62A6A">
      <w:pPr>
        <w:pStyle w:val="Heading2"/>
      </w:pPr>
      <w:r w:rsidRPr="002469D3">
        <w:t xml:space="preserve">Governing </w:t>
      </w:r>
      <w:r w:rsidR="00215590">
        <w:t>b</w:t>
      </w:r>
      <w:r w:rsidRPr="002469D3">
        <w:t>ody</w:t>
      </w:r>
    </w:p>
    <w:tbl>
      <w:tblPr>
        <w:tblStyle w:val="TableGrid"/>
        <w:tblW w:w="5000" w:type="pct"/>
        <w:tblLook w:val="04A0" w:firstRow="1" w:lastRow="0" w:firstColumn="1" w:lastColumn="0" w:noHBand="0" w:noVBand="1"/>
      </w:tblPr>
      <w:tblGrid>
        <w:gridCol w:w="3447"/>
        <w:gridCol w:w="579"/>
        <w:gridCol w:w="531"/>
        <w:gridCol w:w="2572"/>
        <w:gridCol w:w="945"/>
        <w:gridCol w:w="142"/>
        <w:gridCol w:w="1134"/>
        <w:gridCol w:w="1412"/>
      </w:tblGrid>
      <w:tr w:rsidR="008A401C" w:rsidRPr="002469D3" w14:paraId="0E3CB527" w14:textId="77777777" w:rsidTr="00514CCE">
        <w:trPr>
          <w:trHeight w:val="454"/>
        </w:trPr>
        <w:tc>
          <w:tcPr>
            <w:tcW w:w="1602" w:type="pct"/>
            <w:vAlign w:val="center"/>
          </w:tcPr>
          <w:p w14:paraId="2C92CFAE" w14:textId="77777777" w:rsidR="008A401C" w:rsidRPr="002469D3" w:rsidRDefault="008A401C" w:rsidP="00514CCE">
            <w:pPr>
              <w:pStyle w:val="Table"/>
            </w:pPr>
            <w:r w:rsidRPr="002469D3">
              <w:t>Governing body name</w:t>
            </w:r>
          </w:p>
        </w:tc>
        <w:tc>
          <w:tcPr>
            <w:tcW w:w="3398" w:type="pct"/>
            <w:gridSpan w:val="7"/>
            <w:vAlign w:val="center"/>
          </w:tcPr>
          <w:sdt>
            <w:sdtPr>
              <w:id w:val="-1872764813"/>
              <w:placeholder>
                <w:docPart w:val="DFF16DDF3A5E49B099EB01FF62F57883"/>
              </w:placeholder>
              <w15:color w:val="FFCC99"/>
              <w15:appearance w15:val="hidden"/>
            </w:sdtPr>
            <w:sdtEndPr/>
            <w:sdtContent>
              <w:sdt>
                <w:sdtPr>
                  <w:id w:val="-1054308437"/>
                  <w:placeholder>
                    <w:docPart w:val="6B6AE8E6272641DCAFB372628BF88A08"/>
                  </w:placeholder>
                  <w:showingPlcHdr/>
                  <w15:appearance w15:val="hidden"/>
                </w:sdtPr>
                <w:sdtContent>
                  <w:p w14:paraId="173603CE" w14:textId="24DE51CC" w:rsidR="008A401C" w:rsidRPr="00B414CD" w:rsidRDefault="004873F6" w:rsidP="00514CCE">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tc>
      </w:tr>
      <w:tr w:rsidR="008A401C" w:rsidRPr="002469D3" w14:paraId="57AC8A33" w14:textId="77777777" w:rsidTr="00514CCE">
        <w:trPr>
          <w:trHeight w:val="454"/>
        </w:trPr>
        <w:tc>
          <w:tcPr>
            <w:tcW w:w="1602" w:type="pct"/>
            <w:vAlign w:val="center"/>
          </w:tcPr>
          <w:p w14:paraId="49FE5F4D" w14:textId="77777777" w:rsidR="008A401C" w:rsidRPr="002469D3" w:rsidRDefault="008A401C" w:rsidP="00514CCE">
            <w:pPr>
              <w:pStyle w:val="Table"/>
            </w:pPr>
            <w:r w:rsidRPr="002469D3">
              <w:t>Governing body address</w:t>
            </w:r>
          </w:p>
        </w:tc>
        <w:tc>
          <w:tcPr>
            <w:tcW w:w="3398" w:type="pct"/>
            <w:gridSpan w:val="7"/>
            <w:vAlign w:val="center"/>
          </w:tcPr>
          <w:sdt>
            <w:sdtPr>
              <w:id w:val="-816023953"/>
              <w:placeholder>
                <w:docPart w:val="0C28E85CB12649EBA7DB323F2C2A19A2"/>
              </w:placeholder>
              <w:showingPlcHdr/>
              <w15:appearance w15:val="hidden"/>
            </w:sdtPr>
            <w:sdtEndPr/>
            <w:sdtContent>
              <w:p w14:paraId="3E9AE769" w14:textId="41C6CABB"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273293CC" w14:textId="77777777" w:rsidTr="00514CCE">
        <w:trPr>
          <w:trHeight w:val="454"/>
        </w:trPr>
        <w:tc>
          <w:tcPr>
            <w:tcW w:w="1602" w:type="pct"/>
            <w:vAlign w:val="center"/>
          </w:tcPr>
          <w:p w14:paraId="113EA551" w14:textId="77777777" w:rsidR="008A401C" w:rsidRPr="002469D3" w:rsidRDefault="008A401C" w:rsidP="00514CCE">
            <w:pPr>
              <w:pStyle w:val="Table"/>
            </w:pPr>
            <w:r w:rsidRPr="002469D3">
              <w:t>Suburb</w:t>
            </w:r>
          </w:p>
        </w:tc>
        <w:tc>
          <w:tcPr>
            <w:tcW w:w="2216" w:type="pct"/>
            <w:gridSpan w:val="5"/>
            <w:vAlign w:val="center"/>
          </w:tcPr>
          <w:sdt>
            <w:sdtPr>
              <w:id w:val="2145619608"/>
              <w:placeholder>
                <w:docPart w:val="F901E41108F647FD808A3EF21F7F8FFA"/>
              </w:placeholder>
              <w:showingPlcHdr/>
              <w15:appearance w15:val="hidden"/>
            </w:sdtPr>
            <w:sdtEndPr/>
            <w:sdtContent>
              <w:p w14:paraId="2B58BF49" w14:textId="6E7407F7"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6" w:type="pct"/>
            <w:vAlign w:val="center"/>
          </w:tcPr>
          <w:p w14:paraId="06AF2977" w14:textId="77777777" w:rsidR="008A401C" w:rsidRPr="002469D3" w:rsidRDefault="008A401C" w:rsidP="00514CCE">
            <w:pPr>
              <w:pStyle w:val="Table"/>
            </w:pPr>
            <w:r w:rsidRPr="002469D3">
              <w:t>Postcode</w:t>
            </w:r>
          </w:p>
        </w:tc>
        <w:tc>
          <w:tcPr>
            <w:tcW w:w="656" w:type="pct"/>
            <w:vAlign w:val="center"/>
          </w:tcPr>
          <w:sdt>
            <w:sdtPr>
              <w:id w:val="-1367681067"/>
              <w:placeholder>
                <w:docPart w:val="D0B6EFCD2BA240FAA9AB88D8D3B1E1FC"/>
              </w:placeholder>
              <w:showingPlcHdr/>
              <w15:appearance w15:val="hidden"/>
            </w:sdtPr>
            <w:sdtEndPr/>
            <w:sdtContent>
              <w:p w14:paraId="08D67AD3" w14:textId="0A4A6275"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8A401C" w:rsidRPr="002469D3" w14:paraId="2E9AEC0B" w14:textId="77777777" w:rsidTr="00514CCE">
        <w:trPr>
          <w:trHeight w:val="454"/>
        </w:trPr>
        <w:tc>
          <w:tcPr>
            <w:tcW w:w="1602" w:type="pct"/>
            <w:vAlign w:val="center"/>
          </w:tcPr>
          <w:p w14:paraId="5A5CB3DA" w14:textId="77777777" w:rsidR="008A401C" w:rsidRPr="002469D3" w:rsidRDefault="008A401C" w:rsidP="00514CCE">
            <w:pPr>
              <w:pStyle w:val="Table"/>
            </w:pPr>
            <w:r w:rsidRPr="002469D3">
              <w:t>Governing body postal address</w:t>
            </w:r>
          </w:p>
        </w:tc>
        <w:tc>
          <w:tcPr>
            <w:tcW w:w="3398" w:type="pct"/>
            <w:gridSpan w:val="7"/>
            <w:vAlign w:val="center"/>
          </w:tcPr>
          <w:sdt>
            <w:sdtPr>
              <w:id w:val="954440728"/>
              <w:placeholder>
                <w:docPart w:val="4B1CC941E58147A69407C3BE8606F46F"/>
              </w:placeholder>
              <w:showingPlcHdr/>
              <w15:appearance w15:val="hidden"/>
            </w:sdtPr>
            <w:sdtEndPr/>
            <w:sdtContent>
              <w:p w14:paraId="316C9B9F" w14:textId="6739733F"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1EBD2541" w14:textId="77777777" w:rsidTr="00514CCE">
        <w:trPr>
          <w:trHeight w:val="454"/>
        </w:trPr>
        <w:tc>
          <w:tcPr>
            <w:tcW w:w="1602" w:type="pct"/>
            <w:vAlign w:val="center"/>
          </w:tcPr>
          <w:p w14:paraId="085E2E34" w14:textId="77777777" w:rsidR="008A401C" w:rsidRPr="002469D3" w:rsidRDefault="008A401C" w:rsidP="00514CCE">
            <w:pPr>
              <w:pStyle w:val="Table"/>
            </w:pPr>
            <w:r w:rsidRPr="002469D3">
              <w:t>Suburb</w:t>
            </w:r>
          </w:p>
        </w:tc>
        <w:tc>
          <w:tcPr>
            <w:tcW w:w="2216" w:type="pct"/>
            <w:gridSpan w:val="5"/>
            <w:vAlign w:val="center"/>
          </w:tcPr>
          <w:sdt>
            <w:sdtPr>
              <w:id w:val="-1725830981"/>
              <w:placeholder>
                <w:docPart w:val="E90F904C72784E179BD99C335E48DC3B"/>
              </w:placeholder>
              <w:showingPlcHdr/>
              <w15:appearance w15:val="hidden"/>
            </w:sdtPr>
            <w:sdtEndPr/>
            <w:sdtContent>
              <w:p w14:paraId="201F29F4" w14:textId="622FDD35"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6" w:type="pct"/>
            <w:vAlign w:val="center"/>
          </w:tcPr>
          <w:p w14:paraId="66993DCB" w14:textId="77777777" w:rsidR="008A401C" w:rsidRPr="002469D3" w:rsidRDefault="008A401C" w:rsidP="00514CCE">
            <w:pPr>
              <w:pStyle w:val="Table"/>
            </w:pPr>
            <w:r w:rsidRPr="002469D3">
              <w:t>Postcode</w:t>
            </w:r>
          </w:p>
        </w:tc>
        <w:tc>
          <w:tcPr>
            <w:tcW w:w="656" w:type="pct"/>
            <w:vAlign w:val="center"/>
          </w:tcPr>
          <w:sdt>
            <w:sdtPr>
              <w:id w:val="2105598937"/>
              <w:placeholder>
                <w:docPart w:val="84AB7168C8BF41D89B957AA918288805"/>
              </w:placeholder>
              <w:showingPlcHdr/>
              <w15:appearance w15:val="hidden"/>
            </w:sdtPr>
            <w:sdtEndPr/>
            <w:sdtContent>
              <w:p w14:paraId="1FE491E1" w14:textId="7A629C98"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8A401C" w:rsidRPr="002469D3" w14:paraId="71FD2FF4" w14:textId="77777777" w:rsidTr="00514CCE">
        <w:trPr>
          <w:trHeight w:val="454"/>
        </w:trPr>
        <w:tc>
          <w:tcPr>
            <w:tcW w:w="1871" w:type="pct"/>
            <w:gridSpan w:val="2"/>
            <w:vAlign w:val="center"/>
          </w:tcPr>
          <w:p w14:paraId="594AF126" w14:textId="77777777" w:rsidR="008A401C" w:rsidRPr="002469D3" w:rsidRDefault="008A401C" w:rsidP="00514CCE">
            <w:pPr>
              <w:pStyle w:val="Table"/>
            </w:pPr>
            <w:r w:rsidRPr="002469D3">
              <w:t>Australian Business Number (ABN) or</w:t>
            </w:r>
            <w:r>
              <w:t xml:space="preserve"> </w:t>
            </w:r>
            <w:r w:rsidRPr="002469D3">
              <w:t>Australian Company Number (ACN)</w:t>
            </w:r>
          </w:p>
        </w:tc>
        <w:tc>
          <w:tcPr>
            <w:tcW w:w="3129" w:type="pct"/>
            <w:gridSpan w:val="6"/>
            <w:vAlign w:val="center"/>
          </w:tcPr>
          <w:sdt>
            <w:sdtPr>
              <w:id w:val="1305508346"/>
              <w:placeholder>
                <w:docPart w:val="7382F2B3C56E413FB35AF92BEE5633BF"/>
              </w:placeholder>
              <w:showingPlcHdr/>
              <w15:appearance w15:val="hidden"/>
            </w:sdtPr>
            <w:sdtEndPr/>
            <w:sdtContent>
              <w:p w14:paraId="2B122409" w14:textId="66CF449D"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60A7905C" w14:textId="77777777" w:rsidTr="00514CCE">
        <w:trPr>
          <w:trHeight w:val="454"/>
        </w:trPr>
        <w:tc>
          <w:tcPr>
            <w:tcW w:w="1602" w:type="pct"/>
            <w:tcBorders>
              <w:bottom w:val="single" w:sz="4" w:space="0" w:color="auto"/>
            </w:tcBorders>
            <w:vAlign w:val="center"/>
          </w:tcPr>
          <w:p w14:paraId="192596CF" w14:textId="77777777" w:rsidR="008A401C" w:rsidRPr="002469D3" w:rsidRDefault="008A401C" w:rsidP="00514CCE">
            <w:pPr>
              <w:pStyle w:val="Table"/>
            </w:pPr>
            <w:r w:rsidRPr="002469D3">
              <w:t>Name of governing body chair</w:t>
            </w:r>
          </w:p>
        </w:tc>
        <w:tc>
          <w:tcPr>
            <w:tcW w:w="3398" w:type="pct"/>
            <w:gridSpan w:val="7"/>
            <w:tcBorders>
              <w:bottom w:val="single" w:sz="4" w:space="0" w:color="auto"/>
            </w:tcBorders>
            <w:vAlign w:val="center"/>
          </w:tcPr>
          <w:sdt>
            <w:sdtPr>
              <w:id w:val="-762835125"/>
              <w:placeholder>
                <w:docPart w:val="38D7B25DF67C44168ADC17D07CBF1FC0"/>
              </w:placeholder>
              <w:showingPlcHdr/>
              <w15:appearance w15:val="hidden"/>
            </w:sdtPr>
            <w:sdtEndPr/>
            <w:sdtContent>
              <w:p w14:paraId="52173DB8" w14:textId="36BADC07"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4F76A19F" w14:textId="77777777" w:rsidTr="00514CCE">
        <w:trPr>
          <w:trHeight w:val="454"/>
        </w:trPr>
        <w:tc>
          <w:tcPr>
            <w:tcW w:w="1602" w:type="pct"/>
            <w:tcBorders>
              <w:top w:val="single" w:sz="4" w:space="0" w:color="auto"/>
              <w:left w:val="single" w:sz="4" w:space="0" w:color="auto"/>
              <w:bottom w:val="single" w:sz="4" w:space="0" w:color="auto"/>
              <w:right w:val="single" w:sz="4" w:space="0" w:color="auto"/>
            </w:tcBorders>
            <w:vAlign w:val="center"/>
          </w:tcPr>
          <w:p w14:paraId="175A156E" w14:textId="77777777" w:rsidR="008A401C" w:rsidRPr="002469D3" w:rsidRDefault="008A401C" w:rsidP="00514CCE">
            <w:pPr>
              <w:pStyle w:val="Table"/>
            </w:pPr>
            <w:r w:rsidRPr="002469D3">
              <w:t>Chair’s email address</w:t>
            </w:r>
            <w:r w:rsidRPr="002469D3">
              <w:rPr>
                <w:rStyle w:val="FootnoteReference"/>
                <w:bCs/>
              </w:rPr>
              <w:footnoteReference w:id="1"/>
            </w:r>
          </w:p>
        </w:tc>
        <w:tc>
          <w:tcPr>
            <w:tcW w:w="3398" w:type="pct"/>
            <w:gridSpan w:val="7"/>
            <w:tcBorders>
              <w:top w:val="single" w:sz="4" w:space="0" w:color="auto"/>
              <w:left w:val="single" w:sz="4" w:space="0" w:color="auto"/>
              <w:bottom w:val="single" w:sz="4" w:space="0" w:color="auto"/>
              <w:right w:val="single" w:sz="4" w:space="0" w:color="auto"/>
            </w:tcBorders>
            <w:vAlign w:val="center"/>
          </w:tcPr>
          <w:sdt>
            <w:sdtPr>
              <w:id w:val="1492289297"/>
              <w:placeholder>
                <w:docPart w:val="ECBD7DC51B6649F7950F18EB201171C0"/>
              </w:placeholder>
              <w:showingPlcHdr/>
              <w15:appearance w15:val="hidden"/>
            </w:sdtPr>
            <w:sdtEndPr/>
            <w:sdtContent>
              <w:p w14:paraId="75F4E809" w14:textId="0043FFEC" w:rsidR="008A401C" w:rsidRPr="00B414CD"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637A5893" w14:textId="77777777" w:rsidTr="00514CCE">
        <w:trPr>
          <w:trHeight w:val="454"/>
        </w:trPr>
        <w:tc>
          <w:tcPr>
            <w:tcW w:w="1602" w:type="pct"/>
            <w:tcBorders>
              <w:top w:val="single" w:sz="4" w:space="0" w:color="auto"/>
              <w:left w:val="single" w:sz="4" w:space="0" w:color="auto"/>
              <w:bottom w:val="single" w:sz="4" w:space="0" w:color="auto"/>
              <w:right w:val="single" w:sz="4" w:space="0" w:color="auto"/>
            </w:tcBorders>
            <w:vAlign w:val="center"/>
          </w:tcPr>
          <w:p w14:paraId="15233073" w14:textId="77777777" w:rsidR="008A401C" w:rsidRPr="002469D3" w:rsidRDefault="008A401C" w:rsidP="00514CCE">
            <w:pPr>
              <w:pStyle w:val="Table"/>
              <w:rPr>
                <w:vertAlign w:val="superscript"/>
              </w:rPr>
            </w:pPr>
            <w:r w:rsidRPr="002469D3">
              <w:t>Chair’s telephone numbers</w:t>
            </w:r>
            <w:r w:rsidRPr="002469D3">
              <w:rPr>
                <w:vertAlign w:val="superscript"/>
              </w:rPr>
              <w:t>1</w:t>
            </w:r>
          </w:p>
        </w:tc>
        <w:tc>
          <w:tcPr>
            <w:tcW w:w="516" w:type="pct"/>
            <w:gridSpan w:val="2"/>
            <w:tcBorders>
              <w:top w:val="single" w:sz="4" w:space="0" w:color="auto"/>
              <w:left w:val="single" w:sz="4" w:space="0" w:color="auto"/>
              <w:bottom w:val="single" w:sz="4" w:space="0" w:color="auto"/>
              <w:right w:val="single" w:sz="4" w:space="0" w:color="auto"/>
            </w:tcBorders>
            <w:vAlign w:val="center"/>
          </w:tcPr>
          <w:p w14:paraId="02065D89" w14:textId="77777777" w:rsidR="008A401C" w:rsidRPr="002469D3" w:rsidRDefault="008A401C" w:rsidP="00514CCE">
            <w:pPr>
              <w:pStyle w:val="Table"/>
            </w:pPr>
            <w:r w:rsidRPr="002469D3">
              <w:t>Landline:</w:t>
            </w:r>
            <w:r>
              <w:t xml:space="preserve"> </w:t>
            </w:r>
          </w:p>
        </w:tc>
        <w:tc>
          <w:tcPr>
            <w:tcW w:w="1195" w:type="pct"/>
            <w:tcBorders>
              <w:top w:val="single" w:sz="4" w:space="0" w:color="auto"/>
              <w:left w:val="single" w:sz="4" w:space="0" w:color="auto"/>
              <w:bottom w:val="single" w:sz="4" w:space="0" w:color="auto"/>
              <w:right w:val="single" w:sz="4" w:space="0" w:color="auto"/>
            </w:tcBorders>
            <w:vAlign w:val="center"/>
          </w:tcPr>
          <w:sdt>
            <w:sdtPr>
              <w:id w:val="1764096725"/>
              <w:placeholder>
                <w:docPart w:val="3442523B7591437ABB9B5C06F3D59067"/>
              </w:placeholder>
              <w:showingPlcHdr/>
              <w15:appearance w15:val="hidden"/>
            </w:sdtPr>
            <w:sdtEndPr/>
            <w:sdtContent>
              <w:p w14:paraId="493EF542" w14:textId="400811EC" w:rsidR="008A401C" w:rsidRPr="002469D3"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439" w:type="pct"/>
            <w:tcBorders>
              <w:top w:val="single" w:sz="4" w:space="0" w:color="auto"/>
              <w:left w:val="single" w:sz="4" w:space="0" w:color="auto"/>
              <w:bottom w:val="single" w:sz="4" w:space="0" w:color="auto"/>
              <w:right w:val="single" w:sz="4" w:space="0" w:color="auto"/>
            </w:tcBorders>
            <w:vAlign w:val="center"/>
          </w:tcPr>
          <w:p w14:paraId="0F53D06E" w14:textId="77777777" w:rsidR="008A401C" w:rsidRPr="002469D3" w:rsidRDefault="008A401C" w:rsidP="00514CCE">
            <w:pPr>
              <w:pStyle w:val="Table"/>
            </w:pPr>
            <w:r w:rsidRPr="002469D3">
              <w:t>Mobile:</w:t>
            </w:r>
            <w:r>
              <w:t xml:space="preserve"> </w:t>
            </w:r>
          </w:p>
        </w:tc>
        <w:tc>
          <w:tcPr>
            <w:tcW w:w="1248" w:type="pct"/>
            <w:gridSpan w:val="3"/>
            <w:tcBorders>
              <w:top w:val="single" w:sz="4" w:space="0" w:color="auto"/>
              <w:left w:val="single" w:sz="4" w:space="0" w:color="auto"/>
              <w:bottom w:val="single" w:sz="4" w:space="0" w:color="auto"/>
              <w:right w:val="single" w:sz="4" w:space="0" w:color="auto"/>
            </w:tcBorders>
            <w:vAlign w:val="center"/>
          </w:tcPr>
          <w:sdt>
            <w:sdtPr>
              <w:id w:val="-1160996280"/>
              <w:placeholder>
                <w:docPart w:val="B31F61B701CF4C839B7B0DBC01458C19"/>
              </w:placeholder>
              <w:showingPlcHdr/>
              <w15:appearance w15:val="hidden"/>
            </w:sdtPr>
            <w:sdtEndPr/>
            <w:sdtContent>
              <w:p w14:paraId="1D6FC236" w14:textId="4386D3C5" w:rsidR="008A401C" w:rsidRPr="002469D3"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67A4D9C4" w14:textId="1D24AF67" w:rsidR="008A401C" w:rsidRPr="006A6EFD" w:rsidRDefault="008A401C" w:rsidP="008A401C">
      <w:pPr>
        <w:pStyle w:val="Heading2"/>
        <w:rPr>
          <w:b w:val="0"/>
          <w:bCs/>
          <w:sz w:val="20"/>
          <w:szCs w:val="20"/>
        </w:rPr>
      </w:pPr>
      <w:r w:rsidRPr="002469D3">
        <w:t>School details</w:t>
      </w:r>
      <w:r>
        <w:t xml:space="preserve"> </w:t>
      </w:r>
      <w:r w:rsidRPr="00D021ED">
        <w:rPr>
          <w:b w:val="0"/>
          <w:bCs/>
          <w:sz w:val="20"/>
          <w:szCs w:val="20"/>
        </w:rPr>
        <w:t xml:space="preserve">(for multiple schools contact </w:t>
      </w:r>
      <w:r w:rsidR="00215590" w:rsidRPr="00215590">
        <w:rPr>
          <w:b w:val="0"/>
          <w:bCs/>
          <w:sz w:val="20"/>
          <w:szCs w:val="20"/>
        </w:rPr>
        <w:t xml:space="preserve">Non-Government School Regulation </w:t>
      </w:r>
      <w:r w:rsidRPr="00D021ED">
        <w:rPr>
          <w:b w:val="0"/>
          <w:bCs/>
          <w:sz w:val="20"/>
          <w:szCs w:val="20"/>
        </w:rPr>
        <w:t>on 9441 1900 to request a multiple school application form)</w:t>
      </w:r>
    </w:p>
    <w:tbl>
      <w:tblPr>
        <w:tblStyle w:val="TableGrid"/>
        <w:tblW w:w="5000" w:type="pct"/>
        <w:tblLook w:val="04A0" w:firstRow="1" w:lastRow="0" w:firstColumn="1" w:lastColumn="0" w:noHBand="0" w:noVBand="1"/>
      </w:tblPr>
      <w:tblGrid>
        <w:gridCol w:w="2134"/>
        <w:gridCol w:w="2167"/>
        <w:gridCol w:w="2445"/>
        <w:gridCol w:w="1470"/>
        <w:gridCol w:w="1134"/>
        <w:gridCol w:w="1412"/>
      </w:tblGrid>
      <w:tr w:rsidR="008A401C" w:rsidRPr="002469D3" w14:paraId="334E1B3B" w14:textId="77777777" w:rsidTr="00514CCE">
        <w:trPr>
          <w:trHeight w:val="397"/>
        </w:trPr>
        <w:tc>
          <w:tcPr>
            <w:tcW w:w="991" w:type="pct"/>
            <w:vAlign w:val="center"/>
          </w:tcPr>
          <w:p w14:paraId="3A43104A" w14:textId="77777777" w:rsidR="008A401C" w:rsidRPr="002469D3" w:rsidRDefault="008A401C" w:rsidP="00514CCE">
            <w:pPr>
              <w:pStyle w:val="Table"/>
            </w:pPr>
            <w:r w:rsidRPr="002469D3">
              <w:t>School name</w:t>
            </w:r>
          </w:p>
        </w:tc>
        <w:tc>
          <w:tcPr>
            <w:tcW w:w="4009" w:type="pct"/>
            <w:gridSpan w:val="5"/>
            <w:vAlign w:val="center"/>
          </w:tcPr>
          <w:sdt>
            <w:sdtPr>
              <w:id w:val="439428057"/>
              <w:placeholder>
                <w:docPart w:val="5BA06D1B369E42578A29F9EA26BE6FA7"/>
              </w:placeholder>
              <w:showingPlcHdr/>
              <w15:appearance w15:val="hidden"/>
            </w:sdtPr>
            <w:sdtEndPr/>
            <w:sdtContent>
              <w:p w14:paraId="39D4C9CA" w14:textId="7A700CD8"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5E35E061" w14:textId="77777777" w:rsidTr="00514CCE">
        <w:trPr>
          <w:trHeight w:val="397"/>
        </w:trPr>
        <w:tc>
          <w:tcPr>
            <w:tcW w:w="991" w:type="pct"/>
            <w:vAlign w:val="center"/>
          </w:tcPr>
          <w:p w14:paraId="56777FE6" w14:textId="77777777" w:rsidR="008A401C" w:rsidRPr="002469D3" w:rsidRDefault="008A401C" w:rsidP="00514CCE">
            <w:pPr>
              <w:pStyle w:val="Table"/>
            </w:pPr>
            <w:r w:rsidRPr="002469D3">
              <w:t>Main address</w:t>
            </w:r>
          </w:p>
        </w:tc>
        <w:tc>
          <w:tcPr>
            <w:tcW w:w="4009" w:type="pct"/>
            <w:gridSpan w:val="5"/>
            <w:vAlign w:val="center"/>
          </w:tcPr>
          <w:sdt>
            <w:sdtPr>
              <w:id w:val="-1795746512"/>
              <w:placeholder>
                <w:docPart w:val="03EAFBF08EE346AEBFDCEC36F375FA44"/>
              </w:placeholder>
              <w:showingPlcHdr/>
              <w15:appearance w15:val="hidden"/>
            </w:sdtPr>
            <w:sdtEndPr/>
            <w:sdtContent>
              <w:p w14:paraId="41726FC0" w14:textId="7904EF8B"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3404EC89" w14:textId="77777777" w:rsidTr="00514CCE">
        <w:trPr>
          <w:trHeight w:val="397"/>
        </w:trPr>
        <w:tc>
          <w:tcPr>
            <w:tcW w:w="991" w:type="pct"/>
            <w:vAlign w:val="center"/>
          </w:tcPr>
          <w:p w14:paraId="53EDDBF4" w14:textId="77777777" w:rsidR="008A401C" w:rsidRPr="002469D3" w:rsidRDefault="008A401C" w:rsidP="00514CCE">
            <w:pPr>
              <w:pStyle w:val="Table"/>
            </w:pPr>
            <w:r w:rsidRPr="002469D3">
              <w:t>Suburb</w:t>
            </w:r>
          </w:p>
        </w:tc>
        <w:tc>
          <w:tcPr>
            <w:tcW w:w="2826" w:type="pct"/>
            <w:gridSpan w:val="3"/>
            <w:vAlign w:val="center"/>
          </w:tcPr>
          <w:sdt>
            <w:sdtPr>
              <w:id w:val="1760956718"/>
              <w:placeholder>
                <w:docPart w:val="DE120DBED35C43569355ACBE1AA8C16F"/>
              </w:placeholder>
              <w:showingPlcHdr/>
              <w15:appearance w15:val="hidden"/>
            </w:sdtPr>
            <w:sdtEndPr/>
            <w:sdtContent>
              <w:p w14:paraId="671BFD00" w14:textId="5FCA6BA5"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7" w:type="pct"/>
            <w:vAlign w:val="center"/>
          </w:tcPr>
          <w:p w14:paraId="37C5CF47" w14:textId="77777777" w:rsidR="008A401C" w:rsidRPr="002469D3" w:rsidRDefault="008A401C" w:rsidP="00514CCE">
            <w:pPr>
              <w:pStyle w:val="Table"/>
            </w:pPr>
            <w:r w:rsidRPr="002469D3">
              <w:t>Postcode</w:t>
            </w:r>
          </w:p>
        </w:tc>
        <w:tc>
          <w:tcPr>
            <w:tcW w:w="656" w:type="pct"/>
            <w:vAlign w:val="center"/>
          </w:tcPr>
          <w:sdt>
            <w:sdtPr>
              <w:id w:val="1311435855"/>
              <w:placeholder>
                <w:docPart w:val="813045F5EFC94E3AA5241D25B067584A"/>
              </w:placeholder>
              <w:showingPlcHdr/>
              <w15:appearance w15:val="hidden"/>
            </w:sdtPr>
            <w:sdtEndPr/>
            <w:sdtContent>
              <w:p w14:paraId="3AADAE4F" w14:textId="3313E16F"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8A401C" w:rsidRPr="002469D3" w14:paraId="31F89C85" w14:textId="77777777" w:rsidTr="00514CCE">
        <w:trPr>
          <w:trHeight w:val="397"/>
        </w:trPr>
        <w:tc>
          <w:tcPr>
            <w:tcW w:w="991" w:type="pct"/>
            <w:vAlign w:val="center"/>
          </w:tcPr>
          <w:p w14:paraId="3BF30376" w14:textId="77777777" w:rsidR="008A401C" w:rsidRPr="002469D3" w:rsidRDefault="008A401C" w:rsidP="00514CCE">
            <w:pPr>
              <w:pStyle w:val="Table"/>
            </w:pPr>
            <w:r w:rsidRPr="002469D3">
              <w:t>Postal address</w:t>
            </w:r>
          </w:p>
        </w:tc>
        <w:tc>
          <w:tcPr>
            <w:tcW w:w="4009" w:type="pct"/>
            <w:gridSpan w:val="5"/>
            <w:vAlign w:val="center"/>
          </w:tcPr>
          <w:sdt>
            <w:sdtPr>
              <w:id w:val="1395851215"/>
              <w:placeholder>
                <w:docPart w:val="503B877652104E76A62D4F118C0AA220"/>
              </w:placeholder>
              <w:showingPlcHdr/>
              <w15:appearance w15:val="hidden"/>
            </w:sdtPr>
            <w:sdtEndPr/>
            <w:sdtContent>
              <w:p w14:paraId="74D8887A" w14:textId="2FD7AF69"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40A8E0FC" w14:textId="77777777" w:rsidTr="00514CCE">
        <w:trPr>
          <w:trHeight w:val="397"/>
        </w:trPr>
        <w:tc>
          <w:tcPr>
            <w:tcW w:w="991" w:type="pct"/>
            <w:vAlign w:val="center"/>
          </w:tcPr>
          <w:p w14:paraId="299958E2" w14:textId="77777777" w:rsidR="008A401C" w:rsidRPr="002469D3" w:rsidRDefault="008A401C" w:rsidP="00514CCE">
            <w:pPr>
              <w:pStyle w:val="Table"/>
            </w:pPr>
            <w:r w:rsidRPr="002469D3">
              <w:t>Suburb</w:t>
            </w:r>
          </w:p>
        </w:tc>
        <w:tc>
          <w:tcPr>
            <w:tcW w:w="2826" w:type="pct"/>
            <w:gridSpan w:val="3"/>
            <w:vAlign w:val="center"/>
          </w:tcPr>
          <w:sdt>
            <w:sdtPr>
              <w:id w:val="1592277911"/>
              <w:placeholder>
                <w:docPart w:val="747DA1FC5DBF4BF38552CA0E97295489"/>
              </w:placeholder>
              <w:showingPlcHdr/>
              <w15:appearance w15:val="hidden"/>
            </w:sdtPr>
            <w:sdtEndPr/>
            <w:sdtContent>
              <w:p w14:paraId="7AF3A346" w14:textId="22253AC1"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7" w:type="pct"/>
            <w:vAlign w:val="center"/>
          </w:tcPr>
          <w:p w14:paraId="6FCBB813" w14:textId="77777777" w:rsidR="008A401C" w:rsidRPr="002469D3" w:rsidRDefault="008A401C" w:rsidP="00514CCE">
            <w:pPr>
              <w:pStyle w:val="Table"/>
            </w:pPr>
            <w:r w:rsidRPr="002469D3">
              <w:t>Postcode</w:t>
            </w:r>
          </w:p>
        </w:tc>
        <w:tc>
          <w:tcPr>
            <w:tcW w:w="656" w:type="pct"/>
            <w:vAlign w:val="center"/>
          </w:tcPr>
          <w:sdt>
            <w:sdtPr>
              <w:id w:val="637306746"/>
              <w:placeholder>
                <w:docPart w:val="E2F9701EF62F40F0AF3C16CA2A9CFE90"/>
              </w:placeholder>
              <w:showingPlcHdr/>
              <w15:appearance w15:val="hidden"/>
            </w:sdtPr>
            <w:sdtEndPr/>
            <w:sdtContent>
              <w:p w14:paraId="7561B6A5" w14:textId="2714839C"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8A401C" w:rsidRPr="002469D3" w14:paraId="6C50E996" w14:textId="77777777" w:rsidTr="00514CCE">
        <w:trPr>
          <w:trHeight w:val="397"/>
        </w:trPr>
        <w:tc>
          <w:tcPr>
            <w:tcW w:w="991" w:type="pct"/>
            <w:vAlign w:val="center"/>
          </w:tcPr>
          <w:p w14:paraId="29CC05EE" w14:textId="77777777" w:rsidR="008A401C" w:rsidRPr="002469D3" w:rsidRDefault="008A401C" w:rsidP="00514CCE">
            <w:pPr>
              <w:pStyle w:val="Table"/>
            </w:pPr>
            <w:r w:rsidRPr="002469D3">
              <w:t>Telephone number</w:t>
            </w:r>
          </w:p>
        </w:tc>
        <w:tc>
          <w:tcPr>
            <w:tcW w:w="1007" w:type="pct"/>
            <w:vAlign w:val="center"/>
          </w:tcPr>
          <w:sdt>
            <w:sdtPr>
              <w:id w:val="573179272"/>
              <w:placeholder>
                <w:docPart w:val="B7C6FD4CDCDC49248633DC0174E74AC6"/>
              </w:placeholder>
              <w:showingPlcHdr/>
              <w15:appearance w15:val="hidden"/>
            </w:sdtPr>
            <w:sdtEndPr/>
            <w:sdtContent>
              <w:p w14:paraId="130C41E6" w14:textId="1EA2B8AC"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1136" w:type="pct"/>
            <w:vAlign w:val="center"/>
          </w:tcPr>
          <w:p w14:paraId="5848BE24" w14:textId="77777777" w:rsidR="008A401C" w:rsidRPr="002469D3" w:rsidRDefault="008A401C" w:rsidP="00514CCE">
            <w:pPr>
              <w:pStyle w:val="Table"/>
            </w:pPr>
            <w:r w:rsidRPr="002469D3">
              <w:t>School email address</w:t>
            </w:r>
          </w:p>
        </w:tc>
        <w:tc>
          <w:tcPr>
            <w:tcW w:w="1866" w:type="pct"/>
            <w:gridSpan w:val="3"/>
            <w:vAlign w:val="center"/>
          </w:tcPr>
          <w:sdt>
            <w:sdtPr>
              <w:id w:val="961308773"/>
              <w:placeholder>
                <w:docPart w:val="EB19FDCA336D41AFB8A70C78B0368D67"/>
              </w:placeholder>
              <w:showingPlcHdr/>
              <w15:appearance w15:val="hidden"/>
            </w:sdtPr>
            <w:sdtEndPr/>
            <w:sdtContent>
              <w:p w14:paraId="79B33DA5" w14:textId="7594F1F7"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090EA7C3" w14:textId="77777777" w:rsidR="008A401C" w:rsidRDefault="008A401C" w:rsidP="008A401C">
      <w:pPr>
        <w:pStyle w:val="Heading2"/>
      </w:pPr>
    </w:p>
    <w:p w14:paraId="39F1070C" w14:textId="77777777" w:rsidR="008A401C" w:rsidRDefault="008A401C">
      <w:pPr>
        <w:spacing w:after="160" w:line="259" w:lineRule="auto"/>
        <w:contextualSpacing w:val="0"/>
        <w:rPr>
          <w:b/>
          <w:color w:val="006464" w:themeColor="accent5"/>
          <w:sz w:val="28"/>
          <w:szCs w:val="26"/>
        </w:rPr>
      </w:pPr>
      <w:r>
        <w:br w:type="page"/>
      </w:r>
    </w:p>
    <w:p w14:paraId="771E0910" w14:textId="7095C1DF" w:rsidR="008A401C" w:rsidRDefault="008A401C" w:rsidP="008A401C">
      <w:pPr>
        <w:pStyle w:val="Heading2"/>
      </w:pPr>
      <w:r w:rsidRPr="002469D3">
        <w:lastRenderedPageBreak/>
        <w:t>Other campuses</w:t>
      </w:r>
      <w:r w:rsidR="00215590">
        <w:t xml:space="preserve">, </w:t>
      </w:r>
      <w:r w:rsidRPr="002469D3">
        <w:t>sites</w:t>
      </w:r>
      <w:r w:rsidR="00215590">
        <w:t xml:space="preserve"> and</w:t>
      </w:r>
      <w:r w:rsidRPr="002469D3">
        <w:t xml:space="preserve"> off campus sites related to this registration</w:t>
      </w:r>
    </w:p>
    <w:p w14:paraId="564EA877" w14:textId="1FA757CE" w:rsidR="008A401C" w:rsidRPr="002469D3" w:rsidRDefault="008A401C" w:rsidP="008A401C">
      <w:pPr>
        <w:pStyle w:val="SAFreetext1"/>
      </w:pPr>
      <w:r w:rsidRPr="00B929A3">
        <w:t xml:space="preserve">Attach a separate </w:t>
      </w:r>
      <w:r w:rsidR="00460673">
        <w:t xml:space="preserve">page </w:t>
      </w:r>
      <w:r w:rsidRPr="00B929A3">
        <w:t>if space is insufficient.</w:t>
      </w:r>
    </w:p>
    <w:tbl>
      <w:tblPr>
        <w:tblStyle w:val="TableGrid"/>
        <w:tblW w:w="5000" w:type="pct"/>
        <w:tblLook w:val="04A0" w:firstRow="1" w:lastRow="0" w:firstColumn="1" w:lastColumn="0" w:noHBand="0" w:noVBand="1"/>
      </w:tblPr>
      <w:tblGrid>
        <w:gridCol w:w="3115"/>
        <w:gridCol w:w="5101"/>
        <w:gridCol w:w="1134"/>
        <w:gridCol w:w="1412"/>
      </w:tblGrid>
      <w:tr w:rsidR="008A401C" w:rsidRPr="002469D3" w14:paraId="1DC175AD" w14:textId="77777777" w:rsidTr="00514CCE">
        <w:trPr>
          <w:trHeight w:val="397"/>
        </w:trPr>
        <w:tc>
          <w:tcPr>
            <w:tcW w:w="1447" w:type="pct"/>
            <w:vAlign w:val="center"/>
          </w:tcPr>
          <w:p w14:paraId="22A1CE99" w14:textId="23D3D56D" w:rsidR="008A401C" w:rsidRPr="002469D3" w:rsidRDefault="008A401C" w:rsidP="00514CCE">
            <w:pPr>
              <w:pStyle w:val="Table"/>
            </w:pPr>
            <w:r w:rsidRPr="002469D3">
              <w:t>Campus</w:t>
            </w:r>
            <w:r w:rsidR="00215590">
              <w:t xml:space="preserve"> or </w:t>
            </w:r>
            <w:r w:rsidRPr="002469D3">
              <w:t>site name</w:t>
            </w:r>
          </w:p>
        </w:tc>
        <w:tc>
          <w:tcPr>
            <w:tcW w:w="3553" w:type="pct"/>
            <w:gridSpan w:val="3"/>
            <w:vAlign w:val="center"/>
          </w:tcPr>
          <w:sdt>
            <w:sdtPr>
              <w:id w:val="-729924677"/>
              <w:placeholder>
                <w:docPart w:val="344716493D1944DAA7454E7FC6FBA73B"/>
              </w:placeholder>
              <w:showingPlcHdr/>
              <w15:appearance w15:val="hidden"/>
            </w:sdtPr>
            <w:sdtEndPr/>
            <w:sdtContent>
              <w:p w14:paraId="347F969B" w14:textId="5CD35627"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7D2DB94A" w14:textId="77777777" w:rsidTr="00514CCE">
        <w:trPr>
          <w:trHeight w:val="397"/>
        </w:trPr>
        <w:tc>
          <w:tcPr>
            <w:tcW w:w="1447" w:type="pct"/>
            <w:vAlign w:val="center"/>
          </w:tcPr>
          <w:p w14:paraId="21CC3E9F" w14:textId="5E99B442" w:rsidR="008A401C" w:rsidRPr="002469D3" w:rsidRDefault="008A401C" w:rsidP="00514CCE">
            <w:pPr>
              <w:pStyle w:val="Table"/>
            </w:pPr>
            <w:r w:rsidRPr="002469D3">
              <w:t>Campus</w:t>
            </w:r>
            <w:r w:rsidR="00215590">
              <w:t xml:space="preserve"> or </w:t>
            </w:r>
            <w:r w:rsidRPr="002469D3">
              <w:t>site address</w:t>
            </w:r>
          </w:p>
        </w:tc>
        <w:tc>
          <w:tcPr>
            <w:tcW w:w="3553" w:type="pct"/>
            <w:gridSpan w:val="3"/>
            <w:vAlign w:val="center"/>
          </w:tcPr>
          <w:sdt>
            <w:sdtPr>
              <w:id w:val="851848588"/>
              <w:placeholder>
                <w:docPart w:val="13FAB22B9D5540B3BA8470BF8C48D2DE"/>
              </w:placeholder>
              <w:showingPlcHdr/>
              <w15:appearance w15:val="hidden"/>
            </w:sdtPr>
            <w:sdtEndPr/>
            <w:sdtContent>
              <w:p w14:paraId="338B2C42" w14:textId="16CDF871"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3AB4F35A" w14:textId="77777777" w:rsidTr="00514CCE">
        <w:trPr>
          <w:trHeight w:val="397"/>
        </w:trPr>
        <w:tc>
          <w:tcPr>
            <w:tcW w:w="1447" w:type="pct"/>
            <w:vAlign w:val="center"/>
          </w:tcPr>
          <w:p w14:paraId="5E2A3980" w14:textId="77777777" w:rsidR="008A401C" w:rsidRPr="002469D3" w:rsidRDefault="008A401C" w:rsidP="00514CCE">
            <w:pPr>
              <w:pStyle w:val="Table"/>
            </w:pPr>
            <w:r w:rsidRPr="002469D3">
              <w:t>Suburb</w:t>
            </w:r>
          </w:p>
        </w:tc>
        <w:tc>
          <w:tcPr>
            <w:tcW w:w="2370" w:type="pct"/>
            <w:vAlign w:val="center"/>
          </w:tcPr>
          <w:sdt>
            <w:sdtPr>
              <w:id w:val="-545979714"/>
              <w:placeholder>
                <w:docPart w:val="C179D2C003484D7AA1C973C7F84BEAA2"/>
              </w:placeholder>
              <w:showingPlcHdr/>
              <w15:appearance w15:val="hidden"/>
            </w:sdtPr>
            <w:sdtEndPr/>
            <w:sdtContent>
              <w:p w14:paraId="14ECD9D1" w14:textId="66A5C2C1"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527" w:type="pct"/>
            <w:vAlign w:val="center"/>
          </w:tcPr>
          <w:p w14:paraId="5D6CD322" w14:textId="77777777" w:rsidR="008A401C" w:rsidRPr="002469D3" w:rsidRDefault="008A401C" w:rsidP="00514CCE">
            <w:pPr>
              <w:pStyle w:val="Table"/>
            </w:pPr>
            <w:r w:rsidRPr="002469D3">
              <w:t>Postcode</w:t>
            </w:r>
          </w:p>
        </w:tc>
        <w:tc>
          <w:tcPr>
            <w:tcW w:w="656" w:type="pct"/>
            <w:vAlign w:val="center"/>
          </w:tcPr>
          <w:sdt>
            <w:sdtPr>
              <w:id w:val="1688019758"/>
              <w:placeholder>
                <w:docPart w:val="89200ECD336748BBA9085F6BA7821F51"/>
              </w:placeholder>
              <w:showingPlcHdr/>
              <w15:appearance w15:val="hidden"/>
            </w:sdtPr>
            <w:sdtEndPr/>
            <w:sdtContent>
              <w:p w14:paraId="32EC9FA3" w14:textId="429E29AF"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w:t>
                </w:r>
              </w:p>
            </w:sdtContent>
          </w:sdt>
        </w:tc>
      </w:tr>
      <w:tr w:rsidR="008A401C" w:rsidRPr="002469D3" w14:paraId="75C8706F" w14:textId="77777777" w:rsidTr="00514CCE">
        <w:trPr>
          <w:trHeight w:val="397"/>
        </w:trPr>
        <w:tc>
          <w:tcPr>
            <w:tcW w:w="1447" w:type="pct"/>
            <w:vAlign w:val="center"/>
          </w:tcPr>
          <w:p w14:paraId="4AE893F1" w14:textId="77777777" w:rsidR="008A401C" w:rsidRPr="002469D3" w:rsidRDefault="008A401C" w:rsidP="00514CCE">
            <w:pPr>
              <w:pStyle w:val="Table"/>
            </w:pPr>
            <w:r w:rsidRPr="002469D3">
              <w:t>Name of contact person</w:t>
            </w:r>
          </w:p>
        </w:tc>
        <w:tc>
          <w:tcPr>
            <w:tcW w:w="3553" w:type="pct"/>
            <w:gridSpan w:val="3"/>
            <w:vAlign w:val="center"/>
          </w:tcPr>
          <w:sdt>
            <w:sdtPr>
              <w:id w:val="821545296"/>
              <w:placeholder>
                <w:docPart w:val="15D5564EB29E49BEB1AD0B2C1CAA65D3"/>
              </w:placeholder>
              <w:showingPlcHdr/>
              <w15:appearance w15:val="hidden"/>
            </w:sdtPr>
            <w:sdtEndPr/>
            <w:sdtContent>
              <w:p w14:paraId="578072FE" w14:textId="0142C9E5"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3362F4D0" w14:textId="77777777" w:rsidTr="00514CCE">
        <w:trPr>
          <w:trHeight w:val="397"/>
        </w:trPr>
        <w:tc>
          <w:tcPr>
            <w:tcW w:w="1447" w:type="pct"/>
            <w:vAlign w:val="center"/>
          </w:tcPr>
          <w:p w14:paraId="258E3D53" w14:textId="77777777" w:rsidR="008A401C" w:rsidRPr="002469D3" w:rsidRDefault="008A401C" w:rsidP="00514CCE">
            <w:pPr>
              <w:pStyle w:val="Table"/>
            </w:pPr>
            <w:r w:rsidRPr="002469D3">
              <w:t>Role of contact person</w:t>
            </w:r>
          </w:p>
        </w:tc>
        <w:tc>
          <w:tcPr>
            <w:tcW w:w="3553" w:type="pct"/>
            <w:gridSpan w:val="3"/>
            <w:vAlign w:val="center"/>
          </w:tcPr>
          <w:sdt>
            <w:sdtPr>
              <w:id w:val="550275006"/>
              <w:placeholder>
                <w:docPart w:val="1FC1F8BC529F4C669BB759C34ABC485B"/>
              </w:placeholder>
              <w:showingPlcHdr/>
              <w15:appearance w15:val="hidden"/>
            </w:sdtPr>
            <w:sdtEndPr/>
            <w:sdtContent>
              <w:p w14:paraId="5CD35B50" w14:textId="50DC31AD"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7656A6DA" w14:textId="77777777" w:rsidR="008A401C" w:rsidRPr="002469D3" w:rsidRDefault="008A401C" w:rsidP="008A401C">
      <w:pPr>
        <w:pStyle w:val="Heading2"/>
      </w:pPr>
      <w:r w:rsidRPr="002469D3">
        <w:t>Administration</w:t>
      </w:r>
    </w:p>
    <w:tbl>
      <w:tblPr>
        <w:tblStyle w:val="TableGrid"/>
        <w:tblW w:w="5000" w:type="pct"/>
        <w:tblLook w:val="04A0" w:firstRow="1" w:lastRow="0" w:firstColumn="1" w:lastColumn="0" w:noHBand="0" w:noVBand="1"/>
      </w:tblPr>
      <w:tblGrid>
        <w:gridCol w:w="3120"/>
        <w:gridCol w:w="1410"/>
        <w:gridCol w:w="2641"/>
        <w:gridCol w:w="926"/>
        <w:gridCol w:w="2665"/>
      </w:tblGrid>
      <w:tr w:rsidR="008A401C" w:rsidRPr="002469D3" w14:paraId="5DF95BCB" w14:textId="77777777" w:rsidTr="00514CCE">
        <w:trPr>
          <w:trHeight w:val="454"/>
        </w:trPr>
        <w:tc>
          <w:tcPr>
            <w:tcW w:w="1450" w:type="pct"/>
            <w:vAlign w:val="center"/>
          </w:tcPr>
          <w:p w14:paraId="754BEA7C" w14:textId="648EDEA6" w:rsidR="008A401C" w:rsidRPr="002469D3" w:rsidRDefault="008A401C" w:rsidP="00514CCE">
            <w:pPr>
              <w:pStyle w:val="Table"/>
            </w:pPr>
            <w:r w:rsidRPr="002469D3">
              <w:t xml:space="preserve">Name of school </w:t>
            </w:r>
            <w:r w:rsidR="00215590">
              <w:t>p</w:t>
            </w:r>
            <w:r w:rsidRPr="002469D3">
              <w:t>rincipal</w:t>
            </w:r>
          </w:p>
        </w:tc>
        <w:tc>
          <w:tcPr>
            <w:tcW w:w="3550" w:type="pct"/>
            <w:gridSpan w:val="4"/>
            <w:vAlign w:val="center"/>
          </w:tcPr>
          <w:sdt>
            <w:sdtPr>
              <w:id w:val="971093931"/>
              <w:placeholder>
                <w:docPart w:val="A7D59D3B173940EA85978472BA416CAA"/>
              </w:placeholder>
              <w:showingPlcHdr/>
              <w15:appearance w15:val="hidden"/>
            </w:sdtPr>
            <w:sdtEndPr/>
            <w:sdtContent>
              <w:p w14:paraId="7C6F8976" w14:textId="6B6C9A9A"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53417825" w14:textId="77777777" w:rsidTr="00514CCE">
        <w:trPr>
          <w:trHeight w:val="454"/>
        </w:trPr>
        <w:tc>
          <w:tcPr>
            <w:tcW w:w="1450" w:type="pct"/>
            <w:vAlign w:val="center"/>
          </w:tcPr>
          <w:p w14:paraId="42435230" w14:textId="77777777" w:rsidR="008A401C" w:rsidRPr="002469D3" w:rsidRDefault="008A401C" w:rsidP="00514CCE">
            <w:pPr>
              <w:pStyle w:val="Table"/>
            </w:pPr>
            <w:r w:rsidRPr="002469D3">
              <w:t>Date of appointment</w:t>
            </w:r>
          </w:p>
        </w:tc>
        <w:tc>
          <w:tcPr>
            <w:tcW w:w="3550" w:type="pct"/>
            <w:gridSpan w:val="4"/>
            <w:vAlign w:val="center"/>
          </w:tcPr>
          <w:sdt>
            <w:sdtPr>
              <w:id w:val="1233587117"/>
              <w:placeholder>
                <w:docPart w:val="E320CDD52D934176BC5CD2B0E1D4E048"/>
              </w:placeholder>
              <w:showingPlcHdr/>
              <w15:appearance w15:val="hidden"/>
            </w:sdtPr>
            <w:sdtEndPr/>
            <w:sdtContent>
              <w:p w14:paraId="2BB4D44E" w14:textId="50B033D8"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2EFB0EDE" w14:textId="77777777" w:rsidTr="00514CCE">
        <w:trPr>
          <w:trHeight w:val="454"/>
        </w:trPr>
        <w:tc>
          <w:tcPr>
            <w:tcW w:w="1450" w:type="pct"/>
            <w:vAlign w:val="center"/>
          </w:tcPr>
          <w:p w14:paraId="11AB0C0B" w14:textId="57460321" w:rsidR="008A401C" w:rsidRPr="002469D3" w:rsidRDefault="00215590" w:rsidP="00514CCE">
            <w:pPr>
              <w:pStyle w:val="Table"/>
            </w:pPr>
            <w:r>
              <w:t>P</w:t>
            </w:r>
            <w:r w:rsidR="008A401C" w:rsidRPr="002469D3">
              <w:t>rincipal’s email address</w:t>
            </w:r>
          </w:p>
        </w:tc>
        <w:tc>
          <w:tcPr>
            <w:tcW w:w="3550" w:type="pct"/>
            <w:gridSpan w:val="4"/>
            <w:vAlign w:val="center"/>
          </w:tcPr>
          <w:sdt>
            <w:sdtPr>
              <w:id w:val="-1828352324"/>
              <w:placeholder>
                <w:docPart w:val="96C4E9633E7B455BBD537C61CF26817C"/>
              </w:placeholder>
              <w:showingPlcHdr/>
              <w15:appearance w15:val="hidden"/>
            </w:sdtPr>
            <w:sdtEndPr/>
            <w:sdtContent>
              <w:p w14:paraId="69F9CB59" w14:textId="3E082985" w:rsidR="008A401C" w:rsidRPr="00B414CD" w:rsidRDefault="008A401C" w:rsidP="00514CCE">
                <w:pPr>
                  <w:pStyle w:val="SATablelist"/>
                  <w:rPr>
                    <w:rFonts w:asciiTheme="minorHAnsi" w:hAnsiTheme="minorHAnsi"/>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rsidRPr="002469D3" w14:paraId="4416EEA4" w14:textId="77777777" w:rsidTr="00514CCE">
        <w:trPr>
          <w:trHeight w:val="454"/>
        </w:trPr>
        <w:tc>
          <w:tcPr>
            <w:tcW w:w="1450" w:type="pct"/>
            <w:tcBorders>
              <w:top w:val="single" w:sz="4" w:space="0" w:color="auto"/>
              <w:left w:val="single" w:sz="4" w:space="0" w:color="auto"/>
              <w:bottom w:val="single" w:sz="4" w:space="0" w:color="auto"/>
              <w:right w:val="single" w:sz="4" w:space="0" w:color="auto"/>
            </w:tcBorders>
            <w:vAlign w:val="center"/>
          </w:tcPr>
          <w:p w14:paraId="707625F3" w14:textId="77777777" w:rsidR="008A401C" w:rsidRPr="002469D3" w:rsidRDefault="008A401C" w:rsidP="00514CCE">
            <w:pPr>
              <w:pStyle w:val="Table"/>
              <w:rPr>
                <w:vertAlign w:val="superscript"/>
              </w:rPr>
            </w:pPr>
            <w:r>
              <w:t>Principal’s</w:t>
            </w:r>
            <w:r w:rsidRPr="002469D3">
              <w:t xml:space="preserve"> telephone numbers</w:t>
            </w:r>
          </w:p>
        </w:tc>
        <w:tc>
          <w:tcPr>
            <w:tcW w:w="655" w:type="pct"/>
            <w:tcBorders>
              <w:top w:val="single" w:sz="4" w:space="0" w:color="auto"/>
              <w:left w:val="single" w:sz="4" w:space="0" w:color="auto"/>
              <w:bottom w:val="single" w:sz="4" w:space="0" w:color="auto"/>
              <w:right w:val="single" w:sz="4" w:space="0" w:color="auto"/>
            </w:tcBorders>
            <w:vAlign w:val="center"/>
          </w:tcPr>
          <w:p w14:paraId="7F9ACA2B" w14:textId="77777777" w:rsidR="008A401C" w:rsidRPr="002469D3" w:rsidRDefault="008A401C" w:rsidP="00514CCE">
            <w:pPr>
              <w:pStyle w:val="Table"/>
            </w:pPr>
            <w:r w:rsidRPr="002469D3">
              <w:t>Landline:</w:t>
            </w:r>
            <w:r>
              <w:t xml:space="preserve"> </w:t>
            </w:r>
          </w:p>
        </w:tc>
        <w:tc>
          <w:tcPr>
            <w:tcW w:w="1227" w:type="pct"/>
            <w:tcBorders>
              <w:top w:val="single" w:sz="4" w:space="0" w:color="auto"/>
              <w:left w:val="single" w:sz="4" w:space="0" w:color="auto"/>
              <w:bottom w:val="single" w:sz="4" w:space="0" w:color="auto"/>
              <w:right w:val="single" w:sz="4" w:space="0" w:color="auto"/>
            </w:tcBorders>
            <w:vAlign w:val="center"/>
          </w:tcPr>
          <w:sdt>
            <w:sdtPr>
              <w:id w:val="-1295216469"/>
              <w:placeholder>
                <w:docPart w:val="0D7A986E9DF54262B78F0D68A728A757"/>
              </w:placeholder>
              <w:showingPlcHdr/>
              <w15:appearance w15:val="hidden"/>
            </w:sdtPr>
            <w:sdtEndPr/>
            <w:sdtContent>
              <w:p w14:paraId="704ACD3A" w14:textId="77F5BD29" w:rsidR="008A401C" w:rsidRPr="002469D3"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430" w:type="pct"/>
            <w:tcBorders>
              <w:top w:val="single" w:sz="4" w:space="0" w:color="auto"/>
              <w:left w:val="single" w:sz="4" w:space="0" w:color="auto"/>
              <w:bottom w:val="single" w:sz="4" w:space="0" w:color="auto"/>
              <w:right w:val="single" w:sz="4" w:space="0" w:color="auto"/>
            </w:tcBorders>
            <w:vAlign w:val="center"/>
          </w:tcPr>
          <w:p w14:paraId="00B022C9" w14:textId="77777777" w:rsidR="008A401C" w:rsidRPr="002469D3" w:rsidRDefault="008A401C" w:rsidP="00514CCE">
            <w:pPr>
              <w:pStyle w:val="Table"/>
            </w:pPr>
            <w:r w:rsidRPr="002469D3">
              <w:t>Mobile:</w:t>
            </w:r>
            <w:r>
              <w:t xml:space="preserve"> </w:t>
            </w:r>
          </w:p>
        </w:tc>
        <w:tc>
          <w:tcPr>
            <w:tcW w:w="1238" w:type="pct"/>
            <w:tcBorders>
              <w:top w:val="single" w:sz="4" w:space="0" w:color="auto"/>
              <w:left w:val="single" w:sz="4" w:space="0" w:color="auto"/>
              <w:bottom w:val="single" w:sz="4" w:space="0" w:color="auto"/>
              <w:right w:val="single" w:sz="4" w:space="0" w:color="auto"/>
            </w:tcBorders>
            <w:vAlign w:val="center"/>
          </w:tcPr>
          <w:sdt>
            <w:sdtPr>
              <w:id w:val="1448737131"/>
              <w:placeholder>
                <w:docPart w:val="6C603F6A5E044F0FA6F774649FCCA5CA"/>
              </w:placeholder>
              <w:showingPlcHdr/>
              <w15:appearance w15:val="hidden"/>
            </w:sdtPr>
            <w:sdtEndPr/>
            <w:sdtContent>
              <w:p w14:paraId="00331E1D" w14:textId="1F1D3026" w:rsidR="008A401C" w:rsidRPr="002469D3"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3ECDE015" w14:textId="77777777" w:rsidR="008A401C" w:rsidRDefault="008A401C" w:rsidP="008A401C">
      <w:pPr>
        <w:sectPr w:rsidR="008A401C" w:rsidSect="008A401C">
          <w:headerReference w:type="even" r:id="rId21"/>
          <w:headerReference w:type="default" r:id="rId22"/>
          <w:footerReference w:type="even" r:id="rId23"/>
          <w:footerReference w:type="default" r:id="rId24"/>
          <w:headerReference w:type="first" r:id="rId25"/>
          <w:footerReference w:type="first" r:id="rId26"/>
          <w:pgSz w:w="11906" w:h="16838"/>
          <w:pgMar w:top="568" w:right="567" w:bottom="794" w:left="567" w:header="340" w:footer="340" w:gutter="0"/>
          <w:pgNumType w:start="0"/>
          <w:cols w:space="708"/>
          <w:docGrid w:linePitch="360"/>
        </w:sectPr>
      </w:pPr>
    </w:p>
    <w:p w14:paraId="7B1A532D" w14:textId="440C2E96" w:rsidR="008A401C" w:rsidRPr="00F32FAF" w:rsidRDefault="008A401C" w:rsidP="008A401C">
      <w:pPr>
        <w:pStyle w:val="Heading1"/>
        <w:spacing w:before="120" w:after="0"/>
      </w:pPr>
      <w:bookmarkStart w:id="0" w:name="_Hlk125962515"/>
      <w:r w:rsidRPr="00F32FAF">
        <w:lastRenderedPageBreak/>
        <w:t>Part B</w:t>
      </w:r>
      <w:r>
        <w:t xml:space="preserve"> – responses and declarations</w:t>
      </w:r>
    </w:p>
    <w:p w14:paraId="3BF5E57A" w14:textId="77777777" w:rsidR="008A401C" w:rsidRPr="00F32FAF" w:rsidRDefault="008A401C" w:rsidP="008A401C">
      <w:pPr>
        <w:rPr>
          <w:sz w:val="2"/>
        </w:rPr>
      </w:pPr>
    </w:p>
    <w:p w14:paraId="6371442C" w14:textId="01388284" w:rsidR="008A401C" w:rsidRPr="00B07CCA" w:rsidRDefault="008A401C" w:rsidP="008A401C">
      <w:pPr>
        <w:pStyle w:val="Heading2"/>
        <w:spacing w:before="120"/>
      </w:pPr>
      <w:r w:rsidRPr="00B07CCA">
        <w:t>G</w:t>
      </w:r>
      <w:r w:rsidR="00215590">
        <w:t>overnance</w:t>
      </w:r>
    </w:p>
    <w:p w14:paraId="0B51376F" w14:textId="1E440458" w:rsidR="008A401C" w:rsidRPr="00FD20A3" w:rsidRDefault="008A401C" w:rsidP="008A401C">
      <w:pPr>
        <w:pStyle w:val="SAQ1"/>
      </w:pPr>
      <w:r w:rsidRPr="00FD20A3">
        <w:t>Which of the following does the governing body have of the school</w:t>
      </w:r>
      <w:r>
        <w:t xml:space="preserve"> (check all </w:t>
      </w:r>
      <w:r w:rsidR="00215590">
        <w:t xml:space="preserve">that </w:t>
      </w:r>
      <w:r>
        <w:t>apply)</w:t>
      </w:r>
      <w:r w:rsidRPr="00FD20A3">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8A401C" w:rsidRPr="00FD20A3" w14:paraId="0C467060" w14:textId="77777777" w:rsidTr="00514CCE">
        <w:sdt>
          <w:sdtPr>
            <w:id w:val="-2061230999"/>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45C862EF" w14:textId="14F1863C" w:rsidR="008A401C" w:rsidRPr="00FD20A3" w:rsidRDefault="00C13604" w:rsidP="00514CCE">
                <w:pPr>
                  <w:pStyle w:val="SATablelist"/>
                </w:pPr>
                <w:r>
                  <w:rPr>
                    <w:rFonts w:ascii="MS Gothic" w:eastAsia="MS Gothic" w:hAnsi="MS Gothic" w:hint="eastAsia"/>
                  </w:rPr>
                  <w:t>☐</w:t>
                </w:r>
              </w:p>
            </w:tc>
          </w:sdtContent>
        </w:sdt>
        <w:tc>
          <w:tcPr>
            <w:tcW w:w="9922" w:type="dxa"/>
            <w:vAlign w:val="center"/>
          </w:tcPr>
          <w:p w14:paraId="33883AD9" w14:textId="77777777" w:rsidR="008A401C" w:rsidRPr="00FD20A3" w:rsidRDefault="008A401C" w:rsidP="00514CCE">
            <w:pPr>
              <w:pStyle w:val="SATablelist"/>
            </w:pPr>
            <w:r w:rsidRPr="00FD20A3">
              <w:t>Ownership</w:t>
            </w:r>
          </w:p>
        </w:tc>
      </w:tr>
      <w:tr w:rsidR="008A401C" w:rsidRPr="00FD20A3" w14:paraId="7C268E25" w14:textId="77777777" w:rsidTr="00514CCE">
        <w:sdt>
          <w:sdtPr>
            <w:id w:val="899329494"/>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0551C8AD"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2D8C585C" w14:textId="77777777" w:rsidR="008A401C" w:rsidRPr="00FD20A3" w:rsidRDefault="008A401C" w:rsidP="00514CCE">
            <w:pPr>
              <w:pStyle w:val="SATablelist"/>
            </w:pPr>
            <w:r w:rsidRPr="00FD20A3">
              <w:t>Management</w:t>
            </w:r>
          </w:p>
        </w:tc>
      </w:tr>
      <w:tr w:rsidR="008A401C" w:rsidRPr="00FD20A3" w14:paraId="474BA85F" w14:textId="77777777" w:rsidTr="00514CCE">
        <w:sdt>
          <w:sdtPr>
            <w:id w:val="1715081498"/>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6E2821A4"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149F88B1" w14:textId="77777777" w:rsidR="008A401C" w:rsidRPr="00FD20A3" w:rsidRDefault="008A401C" w:rsidP="00514CCE">
            <w:pPr>
              <w:pStyle w:val="SATablelist"/>
            </w:pPr>
            <w:r w:rsidRPr="00FD20A3">
              <w:t>Control</w:t>
            </w:r>
          </w:p>
        </w:tc>
      </w:tr>
    </w:tbl>
    <w:p w14:paraId="3C871596" w14:textId="0F00E7CF" w:rsidR="008A401C" w:rsidRPr="00AB1BCD" w:rsidRDefault="008A401C" w:rsidP="008A401C">
      <w:pPr>
        <w:pStyle w:val="SAQ1"/>
      </w:pPr>
      <w:r w:rsidRPr="00AB1BCD">
        <w:t xml:space="preserve">When was the </w:t>
      </w:r>
      <w:r w:rsidR="00C317F7">
        <w:t xml:space="preserve">General Meeting where the </w:t>
      </w:r>
      <w:r w:rsidRPr="00AB1BCD">
        <w:t xml:space="preserve">constitution </w:t>
      </w:r>
      <w:r w:rsidR="00C317F7">
        <w:t xml:space="preserve">was </w:t>
      </w:r>
      <w:r w:rsidRPr="00AB1BCD">
        <w:t>approved</w:t>
      </w:r>
      <w:r w:rsidR="00C317F7">
        <w:t>?</w:t>
      </w:r>
    </w:p>
    <w:sdt>
      <w:sdtPr>
        <w:id w:val="774915600"/>
        <w:placeholder>
          <w:docPart w:val="3EDD6F5A0FD1478994C179B6D3BD49DC"/>
        </w:placeholder>
        <w15:appearance w15:val="hidden"/>
      </w:sdtPr>
      <w:sdtEndPr/>
      <w:sdtContent>
        <w:sdt>
          <w:sdtPr>
            <w:id w:val="-1738535893"/>
            <w:placeholder>
              <w:docPart w:val="EAB0C7814A7F4DC88C008C63E6A9D1A5"/>
            </w:placeholder>
            <w15:appearance w15:val="hidden"/>
          </w:sdtPr>
          <w:sdtEndPr/>
          <w:sdtContent>
            <w:sdt>
              <w:sdtPr>
                <w:id w:val="183479925"/>
                <w:placeholder>
                  <w:docPart w:val="84B9BE3D01FC41539D5A13DFC09221C2"/>
                </w:placeholder>
                <w15:appearance w15:val="hidden"/>
              </w:sdtPr>
              <w:sdtEndPr/>
              <w:sdtContent>
                <w:sdt>
                  <w:sdtPr>
                    <w:id w:val="-618369198"/>
                    <w:placeholder>
                      <w:docPart w:val="F1E2A23D9FFC49A9B35E0D0AB04D6C85"/>
                    </w:placeholder>
                    <w:showingPlcHdr/>
                    <w15:appearance w15:val="hidden"/>
                  </w:sdtPr>
                  <w:sdtContent>
                    <w:p w14:paraId="2553E380" w14:textId="323F63B5" w:rsidR="008A401C" w:rsidRPr="00D96F38" w:rsidRDefault="004873F6" w:rsidP="004873F6">
                      <w:pPr>
                        <w:pStyle w:val="SATablelist"/>
                      </w:pPr>
                      <w:r w:rsidRPr="00C96903">
                        <w:rPr>
                          <w:rStyle w:val="PlaceholderText"/>
                          <w:shd w:val="clear" w:color="auto" w:fill="DEF3FA" w:themeFill="accent2" w:themeFillTint="33"/>
                        </w:rPr>
                        <w:t>Click</w:t>
                      </w:r>
                      <w:r>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r>
                        <w:rPr>
                          <w:rStyle w:val="PlaceholderText"/>
                          <w:shd w:val="clear" w:color="auto" w:fill="DEF3FA" w:themeFill="accent2" w:themeFillTint="33"/>
                        </w:rPr>
                        <w:t xml:space="preserve"> text</w:t>
                      </w:r>
                      <w:r w:rsidRPr="00C96903">
                        <w:rPr>
                          <w:rStyle w:val="PlaceholderText"/>
                          <w:shd w:val="clear" w:color="auto" w:fill="DEF3FA" w:themeFill="accent2" w:themeFillTint="33"/>
                        </w:rPr>
                        <w:t>.</w:t>
                      </w:r>
                    </w:p>
                  </w:sdtContent>
                </w:sdt>
              </w:sdtContent>
            </w:sdt>
          </w:sdtContent>
        </w:sdt>
      </w:sdtContent>
    </w:sdt>
    <w:p w14:paraId="1E4B6E55" w14:textId="12D76C0D" w:rsidR="008A401C" w:rsidRDefault="008A401C" w:rsidP="008A401C">
      <w:pPr>
        <w:pStyle w:val="SAQ1"/>
      </w:pPr>
      <w:bookmarkStart w:id="1" w:name="Item3"/>
      <w:r>
        <w:t xml:space="preserve">How </w:t>
      </w:r>
      <w:bookmarkEnd w:id="1"/>
      <w:r>
        <w:t xml:space="preserve">are conflicts of interest managed by the governing body (check all </w:t>
      </w:r>
      <w:r w:rsidR="00215590">
        <w:t xml:space="preserve">that </w:t>
      </w:r>
      <w:r>
        <w:t>apply</w:t>
      </w:r>
      <w:r w:rsidRPr="008B6B8C">
        <w:t>)?</w:t>
      </w:r>
      <w:r>
        <w:t xml:space="preserve"> </w:t>
      </w:r>
      <w:hyperlink w:anchor="Item3" w:tooltip="The applicable law requires a material personal interest in a matter under discussion to be disclosed, the interested member to withdraw from the meeting and not to vote, and the minutes to record all relevant details." w:history="1">
        <w:r w:rsidRPr="00034CBE">
          <w:rPr>
            <w:rStyle w:val="SATooltip"/>
          </w:rPr>
          <w:t></w:t>
        </w:r>
      </w:hyperlink>
    </w:p>
    <w:sdt>
      <w:sdtPr>
        <w:id w:val="1857307586"/>
        <w:placeholder>
          <w:docPart w:val="B4E7B2CE8BF24AF1B118E09C0C2D3371"/>
        </w:placeholder>
        <w15:appearance w15:val="hidden"/>
      </w:sdtPr>
      <w:sdtEndPr>
        <w:rPr>
          <w:shd w:val="clear" w:color="auto" w:fill="F2F2F2" w:themeFill="background1" w:themeFillShade="F2"/>
          <w:lang w:val="en-US"/>
        </w:rPr>
      </w:sdtEndPr>
      <w:sdtContent>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8A401C" w:rsidRPr="00FD20A3" w14:paraId="052C9246" w14:textId="77777777" w:rsidTr="00514CCE">
            <w:sdt>
              <w:sdtPr>
                <w:id w:val="-975374275"/>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4ED47BA2"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4897DE00" w14:textId="169C293E" w:rsidR="008A401C" w:rsidRPr="00FD20A3" w:rsidRDefault="008A401C" w:rsidP="00514CCE">
                <w:pPr>
                  <w:pStyle w:val="SATablelist"/>
                </w:pPr>
                <w:r>
                  <w:t xml:space="preserve">The constitution or policy specifies how conflicts of interest </w:t>
                </w:r>
                <w:r w:rsidR="00215590">
                  <w:t>are</w:t>
                </w:r>
                <w:r>
                  <w:t xml:space="preserve"> managed</w:t>
                </w:r>
              </w:p>
            </w:tc>
          </w:tr>
          <w:tr w:rsidR="008A401C" w:rsidRPr="00FD20A3" w14:paraId="5175C4AE" w14:textId="77777777" w:rsidTr="00514CCE">
            <w:sdt>
              <w:sdtPr>
                <w:id w:val="-1639562387"/>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19F44CF7" w14:textId="77777777" w:rsidR="008A401C" w:rsidRDefault="008A401C" w:rsidP="00514CCE">
                    <w:pPr>
                      <w:pStyle w:val="SATablelist"/>
                    </w:pPr>
                    <w:r w:rsidRPr="00FD20A3">
                      <w:rPr>
                        <w:rFonts w:ascii="MS Gothic" w:eastAsia="MS Gothic" w:hAnsi="MS Gothic"/>
                      </w:rPr>
                      <w:t>☐</w:t>
                    </w:r>
                  </w:p>
                </w:tc>
              </w:sdtContent>
            </w:sdt>
            <w:tc>
              <w:tcPr>
                <w:tcW w:w="9922" w:type="dxa"/>
                <w:vAlign w:val="center"/>
              </w:tcPr>
              <w:p w14:paraId="4C3968C9" w14:textId="77777777" w:rsidR="008A401C" w:rsidRDefault="008A401C" w:rsidP="00514CCE">
                <w:pPr>
                  <w:pStyle w:val="SATablelist"/>
                </w:pPr>
                <w:r>
                  <w:t>Conflicts of interest are a standing item for governing body meeting minutes</w:t>
                </w:r>
              </w:p>
            </w:tc>
          </w:tr>
          <w:tr w:rsidR="008A401C" w:rsidRPr="005D1C2C" w14:paraId="59ADDA3D" w14:textId="77777777" w:rsidTr="00514CCE">
            <w:sdt>
              <w:sdtPr>
                <w:id w:val="-297528648"/>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2E072300"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vAlign w:val="center"/>
              </w:tcPr>
              <w:p w14:paraId="62D67E08" w14:textId="68D57F94" w:rsidR="008A401C" w:rsidRPr="005D1C2C" w:rsidRDefault="008A401C" w:rsidP="00514CCE">
                <w:pPr>
                  <w:pStyle w:val="SATablelist"/>
                </w:pPr>
                <w:r w:rsidRPr="005D1C2C">
                  <w:t xml:space="preserve">Conflicts of interest are </w:t>
                </w:r>
                <w:r w:rsidR="00117A5D">
                  <w:t>noted</w:t>
                </w:r>
                <w:r w:rsidRPr="005D1C2C">
                  <w:t xml:space="preserve"> in governing body meeting minutes</w:t>
                </w:r>
              </w:p>
            </w:tc>
          </w:tr>
          <w:tr w:rsidR="008A401C" w:rsidRPr="00FD20A3" w14:paraId="5473E5AE" w14:textId="77777777" w:rsidTr="00514CCE">
            <w:sdt>
              <w:sdtPr>
                <w:id w:val="745771972"/>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7D9A2E1F" w14:textId="77777777" w:rsidR="008A401C" w:rsidRDefault="008A401C" w:rsidP="00514CCE">
                    <w:pPr>
                      <w:pStyle w:val="SATablelist"/>
                    </w:pPr>
                    <w:r w:rsidRPr="00FD20A3">
                      <w:rPr>
                        <w:rFonts w:ascii="MS Gothic" w:eastAsia="MS Gothic" w:hAnsi="MS Gothic"/>
                      </w:rPr>
                      <w:t>☐</w:t>
                    </w:r>
                  </w:p>
                </w:tc>
              </w:sdtContent>
            </w:sdt>
            <w:tc>
              <w:tcPr>
                <w:tcW w:w="9922" w:type="dxa"/>
                <w:vAlign w:val="center"/>
              </w:tcPr>
              <w:p w14:paraId="1EE864E8" w14:textId="77777777" w:rsidR="008A401C" w:rsidRDefault="008A401C" w:rsidP="00514CCE">
                <w:pPr>
                  <w:pStyle w:val="SATablelist"/>
                </w:pPr>
                <w:r>
                  <w:t>A member is required to withdraw during governing body discussion of a matter about which the member has a conflict of interest</w:t>
                </w:r>
              </w:p>
            </w:tc>
          </w:tr>
          <w:tr w:rsidR="008A401C" w:rsidRPr="00FD20A3" w14:paraId="71AA2C9E" w14:textId="77777777" w:rsidTr="00514CCE">
            <w:sdt>
              <w:sdtPr>
                <w:id w:val="1576626333"/>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7D3F3666" w14:textId="77777777" w:rsidR="008A401C" w:rsidRDefault="008A401C" w:rsidP="00514CCE">
                    <w:pPr>
                      <w:pStyle w:val="SATablelist"/>
                    </w:pPr>
                    <w:r w:rsidRPr="00FD20A3">
                      <w:rPr>
                        <w:rFonts w:ascii="MS Gothic" w:eastAsia="MS Gothic" w:hAnsi="MS Gothic"/>
                      </w:rPr>
                      <w:t>☐</w:t>
                    </w:r>
                  </w:p>
                </w:tc>
              </w:sdtContent>
            </w:sdt>
            <w:tc>
              <w:tcPr>
                <w:tcW w:w="9922" w:type="dxa"/>
                <w:vAlign w:val="center"/>
              </w:tcPr>
              <w:p w14:paraId="7D16E05C" w14:textId="77777777" w:rsidR="008A401C" w:rsidRDefault="008A401C" w:rsidP="00514CCE">
                <w:pPr>
                  <w:pStyle w:val="SATablelist"/>
                </w:pPr>
                <w:r>
                  <w:t>The governing body maintains a register of members’ conflicts of interest</w:t>
                </w:r>
              </w:p>
            </w:tc>
          </w:tr>
          <w:tr w:rsidR="008A401C" w:rsidRPr="00FD20A3" w14:paraId="401ADD99" w14:textId="77777777" w:rsidTr="00514CCE">
            <w:sdt>
              <w:sdtPr>
                <w:id w:val="1634829354"/>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287EABB3"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1E8DC713" w14:textId="1E6A1F50" w:rsidR="008A401C" w:rsidRPr="00FD20A3" w:rsidRDefault="008A401C" w:rsidP="00514CCE">
                <w:pPr>
                  <w:pStyle w:val="SATablelist"/>
                </w:pPr>
                <w:r>
                  <w:t xml:space="preserve">Other (specify): </w:t>
                </w:r>
                <w:sdt>
                  <w:sdtPr>
                    <w:id w:val="-1665161625"/>
                    <w:placeholder>
                      <w:docPart w:val="AD5CFDFB8AD0402FA70F8CD209F6A004"/>
                    </w:placeholder>
                    <w:showingPlcHdr/>
                    <w15:appearance w15:val="hidden"/>
                  </w:sdtPr>
                  <w:sdtEndPr/>
                  <w:sdtContent>
                    <w:r w:rsidRPr="00197256">
                      <w:rPr>
                        <w:rStyle w:val="PlaceholderText"/>
                        <w:shd w:val="clear" w:color="auto" w:fill="DEF3FA" w:themeFill="accent2" w:themeFillTint="33"/>
                      </w:rPr>
                      <w:t>Click</w:t>
                    </w:r>
                    <w:r w:rsidR="00096A97" w:rsidRPr="00197256">
                      <w:rPr>
                        <w:rStyle w:val="PlaceholderText"/>
                        <w:shd w:val="clear" w:color="auto" w:fill="DEF3FA" w:themeFill="accent2" w:themeFillTint="33"/>
                      </w:rPr>
                      <w:t xml:space="preserve"> or </w:t>
                    </w:r>
                    <w:r w:rsidRPr="00197256">
                      <w:rPr>
                        <w:rStyle w:val="PlaceholderText"/>
                        <w:shd w:val="clear" w:color="auto" w:fill="DEF3FA" w:themeFill="accent2" w:themeFillTint="33"/>
                      </w:rPr>
                      <w:t>tap to enter text.</w:t>
                    </w:r>
                  </w:sdtContent>
                </w:sdt>
              </w:p>
            </w:tc>
          </w:tr>
        </w:tbl>
      </w:sdtContent>
    </w:sdt>
    <w:p w14:paraId="61B40B2D" w14:textId="03087AC9" w:rsidR="008A401C" w:rsidRDefault="008A401C" w:rsidP="008A401C">
      <w:pPr>
        <w:pStyle w:val="SAQ1"/>
      </w:pPr>
      <w:r w:rsidRPr="00FD20A3">
        <w:t xml:space="preserve">How does the governing body ensure a separation between its </w:t>
      </w:r>
      <w:r>
        <w:t xml:space="preserve">overall </w:t>
      </w:r>
      <w:r w:rsidRPr="00FD20A3">
        <w:t xml:space="preserve">governance of the school and the day-to-day management </w:t>
      </w:r>
      <w:r>
        <w:t xml:space="preserve">and control </w:t>
      </w:r>
      <w:r w:rsidRPr="00FD20A3">
        <w:t>of the school</w:t>
      </w:r>
      <w:r>
        <w:t xml:space="preserve"> by the </w:t>
      </w:r>
      <w:r w:rsidR="00215590">
        <w:t>p</w:t>
      </w:r>
      <w:r>
        <w:t xml:space="preserve">rincipal (check all </w:t>
      </w:r>
      <w:r w:rsidR="00215590">
        <w:t xml:space="preserve">that </w:t>
      </w:r>
      <w:r>
        <w:t>apply)</w:t>
      </w:r>
      <w:r w:rsidRPr="00FD20A3">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8A401C" w:rsidRPr="00FD20A3" w14:paraId="1DABFF85" w14:textId="77777777" w:rsidTr="00514CCE">
        <w:sdt>
          <w:sdtPr>
            <w:id w:val="2057815770"/>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531D99F5"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31A83953" w14:textId="77777777" w:rsidR="008A401C" w:rsidRPr="00FD20A3" w:rsidRDefault="008A401C" w:rsidP="00514CCE">
            <w:pPr>
              <w:pStyle w:val="SATablelist"/>
            </w:pPr>
            <w:r>
              <w:t>The constitution or policy specifies a separation</w:t>
            </w:r>
          </w:p>
        </w:tc>
      </w:tr>
      <w:tr w:rsidR="008A401C" w:rsidRPr="00FD20A3" w14:paraId="742FD7FA" w14:textId="77777777" w:rsidTr="00514CCE">
        <w:sdt>
          <w:sdtPr>
            <w:id w:val="1256317631"/>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6A76470A" w14:textId="77777777" w:rsidR="008A401C" w:rsidRDefault="008A401C" w:rsidP="00514CCE">
                <w:pPr>
                  <w:pStyle w:val="SATablelist"/>
                </w:pPr>
                <w:r w:rsidRPr="00FD20A3">
                  <w:rPr>
                    <w:rFonts w:ascii="MS Gothic" w:eastAsia="MS Gothic" w:hAnsi="MS Gothic"/>
                  </w:rPr>
                  <w:t>☐</w:t>
                </w:r>
              </w:p>
            </w:tc>
          </w:sdtContent>
        </w:sdt>
        <w:tc>
          <w:tcPr>
            <w:tcW w:w="9922" w:type="dxa"/>
            <w:vAlign w:val="center"/>
          </w:tcPr>
          <w:p w14:paraId="56902D89" w14:textId="30831882" w:rsidR="008A401C" w:rsidRDefault="008A401C" w:rsidP="00514CCE">
            <w:pPr>
              <w:pStyle w:val="SATablelist"/>
            </w:pPr>
            <w:r>
              <w:t xml:space="preserve">The governing body has formally delegated powers or functions to the </w:t>
            </w:r>
            <w:r w:rsidR="00215590">
              <w:t>p</w:t>
            </w:r>
            <w:r>
              <w:t>rincipal</w:t>
            </w:r>
          </w:p>
        </w:tc>
      </w:tr>
      <w:tr w:rsidR="008A401C" w:rsidRPr="00FD20A3" w14:paraId="105A4FE0" w14:textId="77777777" w:rsidTr="00514CCE">
        <w:sdt>
          <w:sdtPr>
            <w:id w:val="74716329"/>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6A7D91A5"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6E4962A5" w14:textId="53594B48" w:rsidR="008A401C" w:rsidRPr="00FD20A3" w:rsidRDefault="008A401C" w:rsidP="00514CCE">
            <w:pPr>
              <w:pStyle w:val="SATablelist"/>
            </w:pPr>
            <w:r>
              <w:t xml:space="preserve">The governing body has a process by which it assesses the </w:t>
            </w:r>
            <w:r w:rsidR="00215590">
              <w:t>p</w:t>
            </w:r>
            <w:r>
              <w:t>rincipal’s performance</w:t>
            </w:r>
          </w:p>
        </w:tc>
      </w:tr>
      <w:tr w:rsidR="008A401C" w:rsidRPr="00FD20A3" w14:paraId="70BBC0B2" w14:textId="77777777" w:rsidTr="00514CCE">
        <w:sdt>
          <w:sdtPr>
            <w:id w:val="-684674242"/>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vAlign w:val="center"/>
              </w:tcPr>
              <w:p w14:paraId="73B708A2" w14:textId="77777777" w:rsidR="008A401C" w:rsidRPr="00FD20A3" w:rsidRDefault="008A401C" w:rsidP="00514CCE">
                <w:pPr>
                  <w:pStyle w:val="SATablelist"/>
                </w:pPr>
                <w:r w:rsidRPr="00FD20A3">
                  <w:rPr>
                    <w:rFonts w:ascii="MS Gothic" w:eastAsia="MS Gothic" w:hAnsi="MS Gothic"/>
                  </w:rPr>
                  <w:t>☐</w:t>
                </w:r>
              </w:p>
            </w:tc>
          </w:sdtContent>
        </w:sdt>
        <w:tc>
          <w:tcPr>
            <w:tcW w:w="9922" w:type="dxa"/>
            <w:vAlign w:val="center"/>
          </w:tcPr>
          <w:p w14:paraId="4FD31AE6" w14:textId="75FCB4D9" w:rsidR="008A401C" w:rsidRPr="00FD20A3" w:rsidRDefault="008A401C" w:rsidP="00514CCE">
            <w:pPr>
              <w:pStyle w:val="SATablelist"/>
            </w:pPr>
            <w:r>
              <w:t xml:space="preserve">Other (specify): </w:t>
            </w:r>
            <w:sdt>
              <w:sdtPr>
                <w:id w:val="1328860684"/>
                <w:placeholder>
                  <w:docPart w:val="187FA61010C640B4BB90BFE3E105E272"/>
                </w:placeholder>
                <w:showingPlcHdr/>
                <w15:appearance w15:val="hidden"/>
              </w:sdtPr>
              <w:sdtEndPr/>
              <w:sdtContent>
                <w:r w:rsidRPr="004C730F">
                  <w:rPr>
                    <w:rStyle w:val="PlaceholderText"/>
                    <w:shd w:val="clear" w:color="auto" w:fill="DEF3FA" w:themeFill="accent2" w:themeFillTint="33"/>
                  </w:rPr>
                  <w:t>Click</w:t>
                </w:r>
                <w:r w:rsidR="00096A97" w:rsidRPr="004C730F">
                  <w:rPr>
                    <w:rStyle w:val="PlaceholderText"/>
                    <w:shd w:val="clear" w:color="auto" w:fill="DEF3FA" w:themeFill="accent2" w:themeFillTint="33"/>
                  </w:rPr>
                  <w:t xml:space="preserve"> or </w:t>
                </w:r>
                <w:r w:rsidRPr="004C730F">
                  <w:rPr>
                    <w:rStyle w:val="PlaceholderText"/>
                    <w:shd w:val="clear" w:color="auto" w:fill="DEF3FA" w:themeFill="accent2" w:themeFillTint="33"/>
                  </w:rPr>
                  <w:t>tap to enter text.</w:t>
                </w:r>
              </w:sdtContent>
            </w:sdt>
          </w:p>
        </w:tc>
      </w:tr>
    </w:tbl>
    <w:p w14:paraId="6DDC5004" w14:textId="77777777" w:rsidR="008A401C" w:rsidRDefault="008A401C" w:rsidP="008A401C">
      <w:pPr>
        <w:pStyle w:val="SAQ1"/>
      </w:pPr>
      <w:r w:rsidRPr="00FD20A3">
        <w:t>What are the quorum requirements for a governing bod</w:t>
      </w:r>
      <w:r>
        <w:t>y meeting?</w:t>
      </w:r>
    </w:p>
    <w:p w14:paraId="37F6A443" w14:textId="1FEF7967" w:rsidR="008A401C" w:rsidRPr="009A743A" w:rsidRDefault="00491182" w:rsidP="008A401C">
      <w:pPr>
        <w:pStyle w:val="SAFreetext2"/>
      </w:pPr>
      <w:sdt>
        <w:sdtPr>
          <w:id w:val="901334731"/>
          <w:placeholder>
            <w:docPart w:val="966E760F94A2430A8D08AAD9996B9499"/>
          </w:placeholder>
          <w15:appearance w15:val="hidden"/>
        </w:sdtPr>
        <w:sdtEndPr/>
        <w:sdtContent>
          <w:sdt>
            <w:sdtPr>
              <w:id w:val="-1186128422"/>
              <w:placeholder>
                <w:docPart w:val="8BEC5331AB1A4CFD92B2D8B6F94B4C5F"/>
              </w:placeholder>
              <w15:appearance w15:val="hidden"/>
            </w:sdtPr>
            <w:sdtEndPr/>
            <w:sdtContent>
              <w:sdt>
                <w:sdtPr>
                  <w:id w:val="-2022540073"/>
                  <w:placeholder>
                    <w:docPart w:val="62ACF3249A7648FAAB56933E493E4D72"/>
                  </w:placeholder>
                  <w:showingPlcHdr/>
                  <w15:appearance w15:val="hidden"/>
                </w:sdtPr>
                <w:sdtEndPr/>
                <w:sdtContent>
                  <w:r w:rsidR="008A401C"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C96903">
                    <w:rPr>
                      <w:rStyle w:val="PlaceholderText"/>
                      <w:shd w:val="clear" w:color="auto" w:fill="DEF3FA" w:themeFill="accent2" w:themeFillTint="33"/>
                    </w:rPr>
                    <w:t>tap to enter text.</w:t>
                  </w:r>
                </w:sdtContent>
              </w:sdt>
            </w:sdtContent>
          </w:sdt>
        </w:sdtContent>
      </w:sdt>
    </w:p>
    <w:p w14:paraId="0C086D18" w14:textId="2B97B304" w:rsidR="008A401C" w:rsidRDefault="008A401C" w:rsidP="008A401C">
      <w:pPr>
        <w:pStyle w:val="SAQ1"/>
      </w:pPr>
      <w:r w:rsidRPr="00FD20A3">
        <w:t xml:space="preserve">Have </w:t>
      </w:r>
      <w:r>
        <w:t>the quorum requirements</w:t>
      </w:r>
      <w:r w:rsidRPr="00FD20A3">
        <w:t xml:space="preserve"> been met for every governing body meeting in </w:t>
      </w:r>
      <w:r>
        <w:t xml:space="preserve">the </w:t>
      </w:r>
      <w:r w:rsidRPr="00FD20A3">
        <w:t xml:space="preserve">past </w:t>
      </w:r>
      <w:r w:rsidR="00215590">
        <w:t>2</w:t>
      </w:r>
      <w:r w:rsidR="00215590" w:rsidRPr="00FD20A3">
        <w:t xml:space="preserve"> </w:t>
      </w:r>
      <w:r w:rsidRPr="00FD20A3">
        <w:t>years?</w:t>
      </w:r>
      <w:r>
        <w:t xml:space="preserve"> If not, what has the governing body done to address this?</w:t>
      </w:r>
    </w:p>
    <w:p w14:paraId="3A4DE186" w14:textId="40683BA1" w:rsidR="008A401C" w:rsidRPr="00D021ED" w:rsidRDefault="00491182" w:rsidP="008A401C">
      <w:pPr>
        <w:pStyle w:val="SAFreetext2"/>
      </w:pPr>
      <w:sdt>
        <w:sdtPr>
          <w:id w:val="378982101"/>
          <w:placeholder>
            <w:docPart w:val="E2DA3304FAF14E7FAC6ED5EC620A1E51"/>
          </w:placeholder>
          <w:showingPlcHdr/>
          <w15:appearance w15:val="hidden"/>
        </w:sdtPr>
        <w:sdtEndPr/>
        <w:sdtContent>
          <w:r w:rsidR="008A401C" w:rsidRPr="00D021ED">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D021ED">
            <w:rPr>
              <w:rStyle w:val="PlaceholderText"/>
              <w:shd w:val="clear" w:color="auto" w:fill="DEF3FA" w:themeFill="accent2" w:themeFillTint="33"/>
            </w:rPr>
            <w:t>tap to enter text.</w:t>
          </w:r>
        </w:sdtContent>
      </w:sdt>
    </w:p>
    <w:p w14:paraId="75332CD1" w14:textId="77777777" w:rsidR="00FB23AC" w:rsidRPr="006B6308" w:rsidRDefault="00FB23AC" w:rsidP="00FB23AC">
      <w:pPr>
        <w:pStyle w:val="Heading2"/>
        <w:rPr>
          <w:sz w:val="24"/>
          <w:szCs w:val="24"/>
        </w:rPr>
      </w:pPr>
      <w:r w:rsidRPr="006B6308">
        <w:rPr>
          <w:sz w:val="24"/>
          <w:szCs w:val="24"/>
        </w:rPr>
        <w:t>Required documents:</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117A5D" w14:paraId="622879E3" w14:textId="77777777" w:rsidTr="00117A5D">
        <w:tc>
          <w:tcPr>
            <w:tcW w:w="10490" w:type="dxa"/>
          </w:tcPr>
          <w:p w14:paraId="4B7089B9" w14:textId="77777777" w:rsidR="00117A5D" w:rsidRPr="006B6308" w:rsidRDefault="00117A5D" w:rsidP="00197256">
            <w:pPr>
              <w:pStyle w:val="ListParagraph"/>
            </w:pPr>
            <w:r w:rsidRPr="006B6308">
              <w:t>Certificate registering the legal entity, for example, Certificate of Incorporation, Certificate of Registration of Business Name, or both.</w:t>
            </w:r>
          </w:p>
          <w:p w14:paraId="376061CA" w14:textId="77777777" w:rsidR="00117A5D" w:rsidRPr="006B6308" w:rsidRDefault="00117A5D" w:rsidP="00197256">
            <w:pPr>
              <w:pStyle w:val="ListParagraph"/>
            </w:pPr>
            <w:r w:rsidRPr="006B6308">
              <w:t>Where ownership, management and control are shared between 2 or more entities, evidence that the entity nominated as the governing body has the authority and security of tenure to operate the school and be accountable as required.</w:t>
            </w:r>
          </w:p>
          <w:p w14:paraId="07944539" w14:textId="77777777" w:rsidR="00117A5D" w:rsidRPr="006B6308" w:rsidRDefault="00117A5D" w:rsidP="00197256">
            <w:pPr>
              <w:pStyle w:val="ListParagraph"/>
            </w:pPr>
            <w:r w:rsidRPr="006B6308">
              <w:lastRenderedPageBreak/>
              <w:t>Constitution or rule book and other complementary documents, for example, governance handbook or charter.</w:t>
            </w:r>
          </w:p>
          <w:p w14:paraId="5E305015" w14:textId="77777777" w:rsidR="00117A5D" w:rsidRPr="006B6308" w:rsidRDefault="00117A5D" w:rsidP="00197256">
            <w:pPr>
              <w:pStyle w:val="ListParagraph"/>
            </w:pPr>
            <w:r w:rsidRPr="006B6308">
              <w:t>Supporting documentation that describes the operation of the governing body, for example, committee structure and relationship between the governing body and the principal (where not evident from the constitution itself), delegations, and governing body policies and procedures such as those relating to conflicts of interest.</w:t>
            </w:r>
          </w:p>
          <w:p w14:paraId="7E7D0E31" w14:textId="6D286823" w:rsidR="00117A5D" w:rsidRPr="006B6308" w:rsidRDefault="00117A5D" w:rsidP="00197256">
            <w:pPr>
              <w:pStyle w:val="ListParagraph"/>
            </w:pPr>
            <w:r w:rsidRPr="006B6308">
              <w:t>Any instruments executed by the governing body delegating powers and functions, including but not limited to financial powers, to a sub-committee, principal, business manager and</w:t>
            </w:r>
            <w:r w:rsidR="00465BB9" w:rsidRPr="006B6308">
              <w:t xml:space="preserve"> </w:t>
            </w:r>
            <w:r w:rsidRPr="006B6308">
              <w:t>bursar and the curriculum vitae of each person with a delegation.</w:t>
            </w:r>
          </w:p>
          <w:p w14:paraId="1E966277" w14:textId="3F509D4B" w:rsidR="00117A5D" w:rsidRPr="006B6308" w:rsidRDefault="00117A5D" w:rsidP="00197256">
            <w:pPr>
              <w:pStyle w:val="ListParagraph"/>
            </w:pPr>
            <w:r w:rsidRPr="006B6308">
              <w:t>Governing body meeting agendas (including reports) and minutes for the past 12 months</w:t>
            </w:r>
            <w:r w:rsidR="00C317F7" w:rsidRPr="006B6308">
              <w:t>.</w:t>
            </w:r>
            <w:r w:rsidRPr="006B6308">
              <w:t xml:space="preserve"> </w:t>
            </w:r>
          </w:p>
          <w:p w14:paraId="0A4C4208" w14:textId="749F9774" w:rsidR="00117A5D" w:rsidRPr="006B6308" w:rsidRDefault="00117A5D" w:rsidP="00197256">
            <w:pPr>
              <w:pStyle w:val="ListParagraph"/>
            </w:pPr>
            <w:r w:rsidRPr="006B6308">
              <w:t>Summary of governing body considerations and instructions to school leadership and outcomes in response to the accountabilities (typically only for the preceding 24 months)</w:t>
            </w:r>
            <w:r w:rsidR="00D16ED1" w:rsidRPr="006B6308">
              <w:t>.</w:t>
            </w:r>
          </w:p>
          <w:p w14:paraId="2A8DD55F" w14:textId="77777777" w:rsidR="00117A5D" w:rsidRPr="006B6308" w:rsidRDefault="00117A5D" w:rsidP="00197256">
            <w:pPr>
              <w:pStyle w:val="ListParagraph"/>
            </w:pPr>
            <w:r w:rsidRPr="006B6308">
              <w:t>Schedule of professional learning undertaken by governing body members relevant to their role on the governing body.</w:t>
            </w:r>
          </w:p>
          <w:p w14:paraId="1E3F5449" w14:textId="77777777" w:rsidR="00117A5D" w:rsidRPr="006B6308" w:rsidRDefault="00117A5D" w:rsidP="00197256">
            <w:pPr>
              <w:pStyle w:val="ListParagraph"/>
            </w:pPr>
            <w:r w:rsidRPr="006B6308">
              <w:t xml:space="preserve">Principal’s job description. </w:t>
            </w:r>
          </w:p>
          <w:p w14:paraId="7E9145E3" w14:textId="77777777" w:rsidR="00117A5D" w:rsidRPr="006B6308" w:rsidRDefault="00117A5D" w:rsidP="00197256">
            <w:pPr>
              <w:pStyle w:val="ListParagraph"/>
            </w:pPr>
            <w:r w:rsidRPr="006B6308">
              <w:t>Strategic plan endorsed by the governing body.</w:t>
            </w:r>
          </w:p>
          <w:p w14:paraId="26331FB6" w14:textId="77777777" w:rsidR="00117A5D" w:rsidRPr="006B6308" w:rsidRDefault="00117A5D" w:rsidP="00197256">
            <w:pPr>
              <w:pStyle w:val="ListParagraph"/>
            </w:pPr>
            <w:r w:rsidRPr="006B6308">
              <w:t>School improvement or operational plan(s) or both, endorsed by the governing body.</w:t>
            </w:r>
          </w:p>
          <w:p w14:paraId="1254418B" w14:textId="77777777" w:rsidR="00117A5D" w:rsidRPr="006B6308" w:rsidRDefault="00117A5D" w:rsidP="00197256">
            <w:pPr>
              <w:pStyle w:val="ListParagraph"/>
            </w:pPr>
            <w:r w:rsidRPr="006B6308">
              <w:t>Annual schedule of financial reports provided to the governing body.</w:t>
            </w:r>
          </w:p>
          <w:p w14:paraId="7E07267C" w14:textId="33DC5ECE" w:rsidR="00117A5D" w:rsidRPr="006B6308" w:rsidRDefault="00117A5D" w:rsidP="00197256">
            <w:pPr>
              <w:pStyle w:val="ListParagraph"/>
            </w:pPr>
            <w:r w:rsidRPr="006B6308">
              <w:t xml:space="preserve">Any policy referred to </w:t>
            </w:r>
            <w:r w:rsidR="00465BB9" w:rsidRPr="006B6308">
              <w:t>conflicts of interest separation of day-to-day management of the school.</w:t>
            </w:r>
          </w:p>
        </w:tc>
      </w:tr>
    </w:tbl>
    <w:p w14:paraId="45D8F625" w14:textId="77777777" w:rsidR="008A401C" w:rsidRDefault="008A401C" w:rsidP="008A401C">
      <w:pPr>
        <w:pStyle w:val="Heading2"/>
      </w:pPr>
      <w:r>
        <w:lastRenderedPageBreak/>
        <w:t xml:space="preserve">Standard </w:t>
      </w:r>
      <w:r w:rsidRPr="00FD20A3">
        <w:t xml:space="preserve">1 – Curriculum </w:t>
      </w:r>
    </w:p>
    <w:p w14:paraId="2F67CCDF" w14:textId="77777777" w:rsidR="008A401C" w:rsidRDefault="008A401C" w:rsidP="008A401C">
      <w:pPr>
        <w:pStyle w:val="SAQ1"/>
      </w:pPr>
      <w:r>
        <w:t>Which of the following are offered by the school?</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8A401C" w:rsidRPr="005D1C2C" w14:paraId="4E4465F6" w14:textId="77777777" w:rsidTr="00514CCE">
        <w:sdt>
          <w:sdtPr>
            <w:id w:val="472267476"/>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3C2B6246"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6765FA68" w14:textId="77777777" w:rsidR="008A401C" w:rsidRPr="005D1C2C" w:rsidRDefault="008A401C" w:rsidP="00514CCE">
            <w:pPr>
              <w:pStyle w:val="SATablelist"/>
            </w:pPr>
            <w:r>
              <w:t xml:space="preserve">Curriculum consistent with the </w:t>
            </w:r>
            <w:r w:rsidRPr="005D1C2C">
              <w:t>Early Years Learning Framework (Pre-Kindergarten</w:t>
            </w:r>
            <w:r>
              <w:t xml:space="preserve"> and Kindergarten</w:t>
            </w:r>
            <w:r w:rsidRPr="005D1C2C">
              <w:t>)</w:t>
            </w:r>
          </w:p>
        </w:tc>
      </w:tr>
      <w:tr w:rsidR="008A401C" w:rsidRPr="005D1C2C" w14:paraId="7A67AE0B" w14:textId="77777777" w:rsidTr="00514CCE">
        <w:sdt>
          <w:sdtPr>
            <w:id w:val="-1659216218"/>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310863B6"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29E612B0" w14:textId="77777777" w:rsidR="008A401C" w:rsidRPr="005D1C2C" w:rsidRDefault="008A401C" w:rsidP="00514CCE">
            <w:pPr>
              <w:pStyle w:val="SATablelist"/>
            </w:pPr>
            <w:r w:rsidRPr="005D1C2C">
              <w:t>Western Australian Curriculum</w:t>
            </w:r>
            <w:r>
              <w:t xml:space="preserve"> and Assessment Outline (Pre-Primary to Year 10)</w:t>
            </w:r>
          </w:p>
        </w:tc>
      </w:tr>
      <w:tr w:rsidR="008A401C" w:rsidRPr="005D1C2C" w14:paraId="3FB9ABC3" w14:textId="77777777" w:rsidTr="00514CCE">
        <w:sdt>
          <w:sdtPr>
            <w:id w:val="882908897"/>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768CE077"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158C3AD5" w14:textId="77777777" w:rsidR="008A401C" w:rsidRPr="005D1C2C" w:rsidRDefault="008A401C" w:rsidP="00514CCE">
            <w:pPr>
              <w:pStyle w:val="SATablelist"/>
            </w:pPr>
            <w:r>
              <w:t>Curriculum that will enable students to meet the minimum requirements for the Western Australian Certificate of Education (WACE)</w:t>
            </w:r>
          </w:p>
        </w:tc>
      </w:tr>
      <w:tr w:rsidR="008A401C" w:rsidRPr="005D1C2C" w14:paraId="4F347A17" w14:textId="77777777" w:rsidTr="00514CCE">
        <w:sdt>
          <w:sdtPr>
            <w:id w:val="-1120227552"/>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50FF1C06"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65E2F742" w14:textId="77777777" w:rsidR="008A401C" w:rsidRPr="005D1C2C" w:rsidRDefault="008A401C" w:rsidP="00514CCE">
            <w:pPr>
              <w:pStyle w:val="SATablelist"/>
            </w:pPr>
            <w:r w:rsidRPr="005D1C2C">
              <w:t xml:space="preserve">Nationally recognised </w:t>
            </w:r>
            <w:r>
              <w:t>Vocational Education and Training (VET) courses</w:t>
            </w:r>
          </w:p>
        </w:tc>
      </w:tr>
      <w:tr w:rsidR="008A401C" w:rsidRPr="005D1C2C" w14:paraId="78EB3320" w14:textId="77777777" w:rsidTr="00514CCE">
        <w:sdt>
          <w:sdtPr>
            <w:id w:val="-789889656"/>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2B3C9967"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4ED5BE1D" w14:textId="77777777" w:rsidR="008A401C" w:rsidRPr="005D1C2C" w:rsidRDefault="008A401C" w:rsidP="00514CCE">
            <w:pPr>
              <w:pStyle w:val="SATablelist"/>
            </w:pPr>
            <w:r w:rsidRPr="005D1C2C">
              <w:t>Cambridge International A Levels</w:t>
            </w:r>
          </w:p>
        </w:tc>
      </w:tr>
      <w:tr w:rsidR="008A401C" w:rsidRPr="005D1C2C" w14:paraId="0712675C" w14:textId="77777777" w:rsidTr="00514CCE">
        <w:sdt>
          <w:sdtPr>
            <w:id w:val="-525790192"/>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72155599"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3781BBE7" w14:textId="77777777" w:rsidR="008A401C" w:rsidRPr="005D1C2C" w:rsidRDefault="008A401C" w:rsidP="00514CCE">
            <w:pPr>
              <w:pStyle w:val="SATablelist"/>
            </w:pPr>
            <w:r w:rsidRPr="005D1C2C">
              <w:t>International Baccalaureate Diploma</w:t>
            </w:r>
          </w:p>
        </w:tc>
      </w:tr>
      <w:tr w:rsidR="008A401C" w:rsidRPr="005D1C2C" w14:paraId="6BF8FC08" w14:textId="77777777" w:rsidTr="00514CCE">
        <w:sdt>
          <w:sdtPr>
            <w:id w:val="1555127037"/>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6813F11D" w14:textId="77777777" w:rsidR="008A401C" w:rsidRPr="005D1C2C" w:rsidRDefault="008A401C" w:rsidP="00514CCE">
                <w:pPr>
                  <w:pStyle w:val="SATablelist"/>
                </w:pPr>
                <w:r w:rsidRPr="005D1C2C">
                  <w:rPr>
                    <w:rFonts w:ascii="Segoe UI Symbol" w:hAnsi="Segoe UI Symbol" w:cs="Segoe UI Symbol"/>
                  </w:rPr>
                  <w:t>☐</w:t>
                </w:r>
              </w:p>
            </w:tc>
          </w:sdtContent>
        </w:sdt>
        <w:tc>
          <w:tcPr>
            <w:tcW w:w="9922" w:type="dxa"/>
          </w:tcPr>
          <w:p w14:paraId="6015C451" w14:textId="71F2B08D" w:rsidR="008A401C" w:rsidRDefault="008A401C" w:rsidP="00514CCE">
            <w:pPr>
              <w:pStyle w:val="SATablelist"/>
            </w:pPr>
            <w:r>
              <w:t xml:space="preserve">Alternative delivery of the </w:t>
            </w:r>
            <w:r w:rsidRPr="005D1C2C">
              <w:t>Western Australian Curriculum</w:t>
            </w:r>
            <w:r>
              <w:t xml:space="preserve"> and Assessment Outline (Pre-Primary to Year 10) authorised by the School Curriculum and Standards Authority (specify)</w:t>
            </w:r>
          </w:p>
          <w:sdt>
            <w:sdtPr>
              <w:id w:val="-1060714109"/>
              <w:placeholder>
                <w:docPart w:val="8ADF05E471234A99A0B63F0AF78FDB77"/>
              </w:placeholder>
              <w:showingPlcHdr/>
              <w15:appearance w15:val="hidden"/>
            </w:sdtPr>
            <w:sdtEndPr/>
            <w:sdtContent>
              <w:p w14:paraId="3E194F03" w14:textId="40AF7312" w:rsidR="008A401C" w:rsidRPr="005D1C2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text.</w:t>
                </w:r>
              </w:p>
            </w:sdtContent>
          </w:sdt>
        </w:tc>
      </w:tr>
      <w:tr w:rsidR="008A401C" w:rsidRPr="005D1C2C" w14:paraId="3E371699" w14:textId="77777777" w:rsidTr="00514CCE">
        <w:sdt>
          <w:sdtPr>
            <w:id w:val="-225532439"/>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49E9A5DC" w14:textId="77777777" w:rsidR="008A401C" w:rsidRPr="005D1C2C" w:rsidRDefault="008A401C" w:rsidP="00514CCE">
                <w:pPr>
                  <w:pStyle w:val="SATablelist"/>
                </w:pPr>
                <w:r>
                  <w:rPr>
                    <w:rFonts w:ascii="MS Gothic" w:eastAsia="MS Gothic" w:hAnsi="MS Gothic" w:hint="eastAsia"/>
                  </w:rPr>
                  <w:t>☐</w:t>
                </w:r>
              </w:p>
            </w:tc>
          </w:sdtContent>
        </w:sdt>
        <w:tc>
          <w:tcPr>
            <w:tcW w:w="9922" w:type="dxa"/>
          </w:tcPr>
          <w:p w14:paraId="238CB294" w14:textId="61AE6F42" w:rsidR="008A401C" w:rsidRDefault="008A401C" w:rsidP="00514CCE">
            <w:pPr>
              <w:pStyle w:val="SATablelist"/>
            </w:pPr>
            <w:r>
              <w:t>A</w:t>
            </w:r>
            <w:r w:rsidRPr="005D1C2C">
              <w:t>lternative reporting on student achievement</w:t>
            </w:r>
            <w:r>
              <w:t xml:space="preserve"> authorised by the School Curriculum and Standards Authority (specify):</w:t>
            </w:r>
          </w:p>
          <w:sdt>
            <w:sdtPr>
              <w:id w:val="-508522235"/>
              <w:placeholder>
                <w:docPart w:val="4590B39E68FB4FB8ABDA84FE50B7A0DF"/>
              </w:placeholder>
              <w:showingPlcHdr/>
              <w15:appearance w15:val="hidden"/>
            </w:sdtPr>
            <w:sdtEndPr/>
            <w:sdtContent>
              <w:p w14:paraId="67ABA072" w14:textId="690BF4C1" w:rsidR="008A401C" w:rsidRPr="005D1C2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text.</w:t>
                </w:r>
              </w:p>
            </w:sdtContent>
          </w:sdt>
        </w:tc>
      </w:tr>
      <w:tr w:rsidR="008A401C" w:rsidRPr="005D1C2C" w14:paraId="3C9D5BED" w14:textId="77777777" w:rsidTr="00514CCE">
        <w:sdt>
          <w:sdtPr>
            <w:id w:val="1980797908"/>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626AB59C" w14:textId="77777777" w:rsidR="008A401C" w:rsidRDefault="008A401C" w:rsidP="00514CCE">
                <w:pPr>
                  <w:pStyle w:val="SATablelist"/>
                </w:pPr>
                <w:r>
                  <w:rPr>
                    <w:rFonts w:ascii="MS Gothic" w:eastAsia="MS Gothic" w:hAnsi="MS Gothic" w:hint="eastAsia"/>
                  </w:rPr>
                  <w:t>☐</w:t>
                </w:r>
              </w:p>
            </w:tc>
          </w:sdtContent>
        </w:sdt>
        <w:tc>
          <w:tcPr>
            <w:tcW w:w="9922" w:type="dxa"/>
          </w:tcPr>
          <w:p w14:paraId="32C60D32" w14:textId="7E58DC9F" w:rsidR="008A401C" w:rsidRDefault="008A401C" w:rsidP="00514CCE">
            <w:pPr>
              <w:pStyle w:val="SATablelist"/>
            </w:pPr>
            <w:r>
              <w:t>Other (specify)</w:t>
            </w:r>
          </w:p>
          <w:sdt>
            <w:sdtPr>
              <w:id w:val="1439723754"/>
              <w:placeholder>
                <w:docPart w:val="75452E301FCB40AFA96BD000F6841EC8"/>
              </w:placeholder>
              <w:showingPlcHdr/>
              <w15:appearance w15:val="hidden"/>
            </w:sdtPr>
            <w:sdtEndPr/>
            <w:sdtContent>
              <w:p w14:paraId="72F503BD" w14:textId="452791DA" w:rsidR="008A401C" w:rsidRPr="005D1C2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text.</w:t>
                </w:r>
              </w:p>
            </w:sdtContent>
          </w:sdt>
        </w:tc>
      </w:tr>
    </w:tbl>
    <w:p w14:paraId="7BDC6D15" w14:textId="77777777" w:rsidR="008A401C" w:rsidRPr="002C6F67" w:rsidRDefault="008A401C" w:rsidP="008A401C">
      <w:pPr>
        <w:pStyle w:val="SAQ1"/>
      </w:pPr>
      <w:bookmarkStart w:id="2" w:name="Item8"/>
      <w:r w:rsidRPr="002C6F67">
        <w:t xml:space="preserve">Which </w:t>
      </w:r>
      <w:bookmarkEnd w:id="2"/>
      <w:r w:rsidRPr="002C6F67">
        <w:t>of the following are provided by the school?</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36"/>
        <w:gridCol w:w="9486"/>
      </w:tblGrid>
      <w:tr w:rsidR="008A401C" w:rsidRPr="001758B0" w14:paraId="06FF7CB2" w14:textId="77777777" w:rsidTr="00465BB9">
        <w:sdt>
          <w:sdtPr>
            <w:id w:val="-193310938"/>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5251C49A" w14:textId="77777777" w:rsidR="008A401C" w:rsidRPr="001758B0" w:rsidRDefault="008A401C" w:rsidP="00514CCE">
                <w:pPr>
                  <w:pStyle w:val="SATablelist"/>
                </w:pPr>
                <w:r w:rsidRPr="001758B0">
                  <w:rPr>
                    <w:rFonts w:ascii="Segoe UI Symbol" w:hAnsi="Segoe UI Symbol" w:cs="Segoe UI Symbol"/>
                  </w:rPr>
                  <w:t>☐</w:t>
                </w:r>
              </w:p>
            </w:tc>
          </w:sdtContent>
        </w:sdt>
        <w:tc>
          <w:tcPr>
            <w:tcW w:w="9922" w:type="dxa"/>
            <w:gridSpan w:val="2"/>
            <w:vAlign w:val="center"/>
          </w:tcPr>
          <w:p w14:paraId="25F01918" w14:textId="77777777" w:rsidR="008A401C" w:rsidRPr="001758B0" w:rsidRDefault="008A401C" w:rsidP="00514CCE">
            <w:pPr>
              <w:pStyle w:val="SATablelist"/>
            </w:pPr>
            <w:r w:rsidRPr="001758B0">
              <w:t xml:space="preserve">Education to </w:t>
            </w:r>
            <w:r>
              <w:t>onsite Australian residents</w:t>
            </w:r>
          </w:p>
        </w:tc>
      </w:tr>
      <w:tr w:rsidR="008A401C" w:rsidRPr="001758B0" w14:paraId="2BB62BFE" w14:textId="77777777" w:rsidTr="00465BB9">
        <w:sdt>
          <w:sdtPr>
            <w:id w:val="1732496454"/>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125F7D60" w14:textId="77777777" w:rsidR="008A401C" w:rsidRPr="001758B0" w:rsidRDefault="008A401C" w:rsidP="00514CCE">
                <w:pPr>
                  <w:pStyle w:val="SATablelist"/>
                </w:pPr>
                <w:r w:rsidRPr="001758B0">
                  <w:rPr>
                    <w:rFonts w:ascii="Segoe UI Symbol" w:hAnsi="Segoe UI Symbol" w:cs="Segoe UI Symbol"/>
                  </w:rPr>
                  <w:t>☐</w:t>
                </w:r>
              </w:p>
            </w:tc>
          </w:sdtContent>
        </w:sdt>
        <w:tc>
          <w:tcPr>
            <w:tcW w:w="9922" w:type="dxa"/>
            <w:gridSpan w:val="2"/>
            <w:vAlign w:val="center"/>
          </w:tcPr>
          <w:p w14:paraId="74599501" w14:textId="77777777" w:rsidR="008A401C" w:rsidRPr="001758B0" w:rsidRDefault="008A401C" w:rsidP="00514CCE">
            <w:pPr>
              <w:pStyle w:val="SATablelist"/>
            </w:pPr>
            <w:r w:rsidRPr="001758B0">
              <w:t xml:space="preserve">Education to </w:t>
            </w:r>
            <w:r>
              <w:t>international student visa holders</w:t>
            </w:r>
            <w:r w:rsidRPr="008B6B8C">
              <w:t xml:space="preserve"> </w:t>
            </w:r>
            <w:hyperlink w:anchor="Item8" w:tooltip="A school providing education to international student visa holders must be separately registered under State and Commonwealth legislation for this purpose." w:history="1">
              <w:r w:rsidRPr="00034CBE">
                <w:rPr>
                  <w:rStyle w:val="SATooltip"/>
                </w:rPr>
                <w:t></w:t>
              </w:r>
            </w:hyperlink>
          </w:p>
        </w:tc>
      </w:tr>
      <w:tr w:rsidR="008A401C" w:rsidRPr="001758B0" w14:paraId="11BC08B5" w14:textId="77777777" w:rsidTr="00465BB9">
        <w:sdt>
          <w:sdtPr>
            <w:id w:val="179863780"/>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06C28705" w14:textId="77777777" w:rsidR="008A401C" w:rsidRPr="001758B0" w:rsidRDefault="008A401C" w:rsidP="00514CCE">
                <w:pPr>
                  <w:pStyle w:val="SATablelist"/>
                </w:pPr>
                <w:r w:rsidRPr="001758B0">
                  <w:rPr>
                    <w:rFonts w:ascii="Segoe UI Symbol" w:hAnsi="Segoe UI Symbol" w:cs="Segoe UI Symbol"/>
                  </w:rPr>
                  <w:t>☐</w:t>
                </w:r>
              </w:p>
            </w:tc>
          </w:sdtContent>
        </w:sdt>
        <w:tc>
          <w:tcPr>
            <w:tcW w:w="9922" w:type="dxa"/>
            <w:gridSpan w:val="2"/>
            <w:vAlign w:val="center"/>
          </w:tcPr>
          <w:p w14:paraId="6FC272D3" w14:textId="51DDB61E" w:rsidR="008A401C" w:rsidRPr="001758B0" w:rsidRDefault="008A401C" w:rsidP="00514CCE">
            <w:pPr>
              <w:pStyle w:val="SATablelist"/>
            </w:pPr>
            <w:r w:rsidRPr="001758B0">
              <w:t>Vocational Education and Training (VET) qualifications and courses:</w:t>
            </w:r>
          </w:p>
        </w:tc>
      </w:tr>
      <w:tr w:rsidR="008A401C" w:rsidRPr="001758B0" w14:paraId="495247F5" w14:textId="77777777" w:rsidTr="00465BB9">
        <w:tc>
          <w:tcPr>
            <w:tcW w:w="284" w:type="dxa"/>
            <w:tcMar>
              <w:left w:w="0" w:type="dxa"/>
              <w:right w:w="0" w:type="dxa"/>
            </w:tcMar>
          </w:tcPr>
          <w:p w14:paraId="75A6CB90" w14:textId="77777777" w:rsidR="008A401C" w:rsidRPr="001758B0" w:rsidRDefault="008A401C" w:rsidP="00514CCE">
            <w:pPr>
              <w:pStyle w:val="SATablelist"/>
            </w:pPr>
          </w:p>
        </w:tc>
        <w:sdt>
          <w:sdtPr>
            <w:id w:val="-503284148"/>
            <w14:checkbox>
              <w14:checked w14:val="0"/>
              <w14:checkedState w14:val="2612" w14:font="MS Gothic"/>
              <w14:uncheckedState w14:val="2610" w14:font="MS Gothic"/>
            </w14:checkbox>
          </w:sdtPr>
          <w:sdtEndPr/>
          <w:sdtContent>
            <w:tc>
              <w:tcPr>
                <w:tcW w:w="436" w:type="dxa"/>
                <w:shd w:val="clear" w:color="auto" w:fill="DEF3FA" w:themeFill="accent2" w:themeFillTint="33"/>
              </w:tcPr>
              <w:p w14:paraId="1ADC3BEA" w14:textId="77777777" w:rsidR="008A401C" w:rsidRPr="001758B0" w:rsidRDefault="008A401C" w:rsidP="00514CCE">
                <w:pPr>
                  <w:pStyle w:val="SATablelist"/>
                </w:pPr>
                <w:r w:rsidRPr="001758B0">
                  <w:rPr>
                    <w:rFonts w:ascii="Segoe UI Symbol" w:hAnsi="Segoe UI Symbol" w:cs="Segoe UI Symbol"/>
                  </w:rPr>
                  <w:t>☐</w:t>
                </w:r>
              </w:p>
            </w:tc>
          </w:sdtContent>
        </w:sdt>
        <w:tc>
          <w:tcPr>
            <w:tcW w:w="9486" w:type="dxa"/>
          </w:tcPr>
          <w:p w14:paraId="0DF3495E" w14:textId="77777777" w:rsidR="008A401C" w:rsidRPr="001758B0" w:rsidRDefault="008A401C" w:rsidP="00514CCE">
            <w:pPr>
              <w:pStyle w:val="SATablelist"/>
            </w:pPr>
            <w:r w:rsidRPr="001758B0">
              <w:t>School is a Registered Training Organisation (RTO)</w:t>
            </w:r>
          </w:p>
        </w:tc>
      </w:tr>
      <w:tr w:rsidR="008A401C" w:rsidRPr="001758B0" w14:paraId="157EFC76" w14:textId="77777777" w:rsidTr="00465BB9">
        <w:tc>
          <w:tcPr>
            <w:tcW w:w="284" w:type="dxa"/>
            <w:tcMar>
              <w:left w:w="0" w:type="dxa"/>
              <w:right w:w="0" w:type="dxa"/>
            </w:tcMar>
          </w:tcPr>
          <w:p w14:paraId="749F4D4E" w14:textId="77777777" w:rsidR="008A401C" w:rsidRPr="001758B0" w:rsidRDefault="008A401C" w:rsidP="00514CCE">
            <w:pPr>
              <w:pStyle w:val="SATablelist"/>
            </w:pPr>
          </w:p>
        </w:tc>
        <w:sdt>
          <w:sdtPr>
            <w:id w:val="58446130"/>
            <w14:checkbox>
              <w14:checked w14:val="0"/>
              <w14:checkedState w14:val="2612" w14:font="MS Gothic"/>
              <w14:uncheckedState w14:val="2610" w14:font="MS Gothic"/>
            </w14:checkbox>
          </w:sdtPr>
          <w:sdtEndPr/>
          <w:sdtContent>
            <w:tc>
              <w:tcPr>
                <w:tcW w:w="436" w:type="dxa"/>
                <w:shd w:val="clear" w:color="auto" w:fill="DEF3FA" w:themeFill="accent2" w:themeFillTint="33"/>
              </w:tcPr>
              <w:p w14:paraId="1E65983B" w14:textId="77777777" w:rsidR="008A401C" w:rsidRPr="001758B0" w:rsidRDefault="008A401C" w:rsidP="00514CCE">
                <w:pPr>
                  <w:pStyle w:val="SATablelist"/>
                </w:pPr>
                <w:r>
                  <w:rPr>
                    <w:rFonts w:ascii="MS Gothic" w:eastAsia="MS Gothic" w:hAnsi="MS Gothic" w:hint="eastAsia"/>
                  </w:rPr>
                  <w:t>☐</w:t>
                </w:r>
              </w:p>
            </w:tc>
          </w:sdtContent>
        </w:sdt>
        <w:tc>
          <w:tcPr>
            <w:tcW w:w="9486" w:type="dxa"/>
          </w:tcPr>
          <w:p w14:paraId="3A8DE2AE" w14:textId="71AF652C" w:rsidR="008A401C" w:rsidRPr="001758B0" w:rsidRDefault="008A401C" w:rsidP="00514CCE">
            <w:pPr>
              <w:pStyle w:val="SATablelist"/>
            </w:pPr>
            <w:r w:rsidRPr="001758B0">
              <w:t>Name of RTO(s) used to provide qualifications (specify)</w:t>
            </w:r>
          </w:p>
          <w:sdt>
            <w:sdtPr>
              <w:id w:val="-1270309066"/>
              <w:placeholder>
                <w:docPart w:val="3D4B39E0D6234971A8B7750CBE55BB05"/>
              </w:placeholder>
              <w15:appearance w15:val="hidden"/>
            </w:sdtPr>
            <w:sdtEndPr/>
            <w:sdtContent>
              <w:sdt>
                <w:sdtPr>
                  <w:id w:val="-128020534"/>
                  <w:placeholder>
                    <w:docPart w:val="54A0FFF31AC3473F980464D68E25DE4A"/>
                  </w:placeholder>
                  <w:showingPlcHdr/>
                  <w15:appearance w15:val="hidden"/>
                </w:sdtPr>
                <w:sdtEndPr/>
                <w:sdtContent>
                  <w:p w14:paraId="703DFF7B" w14:textId="3A08D3FE" w:rsidR="008A401C" w:rsidRPr="001758B0"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text.</w:t>
                    </w:r>
                  </w:p>
                </w:sdtContent>
              </w:sdt>
            </w:sdtContent>
          </w:sdt>
        </w:tc>
      </w:tr>
      <w:tr w:rsidR="008A401C" w:rsidRPr="001758B0" w14:paraId="28BFBCEF" w14:textId="77777777" w:rsidTr="00465BB9">
        <w:sdt>
          <w:sdtPr>
            <w:id w:val="-301086493"/>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43A7E833" w14:textId="77777777" w:rsidR="008A401C" w:rsidRPr="001758B0" w:rsidRDefault="008A401C" w:rsidP="00514CCE">
                <w:pPr>
                  <w:pStyle w:val="SATablelist"/>
                </w:pPr>
                <w:r w:rsidRPr="001758B0">
                  <w:rPr>
                    <w:rFonts w:ascii="Segoe UI Symbol" w:hAnsi="Segoe UI Symbol" w:cs="Segoe UI Symbol"/>
                  </w:rPr>
                  <w:t>☐</w:t>
                </w:r>
              </w:p>
            </w:tc>
          </w:sdtContent>
        </w:sdt>
        <w:tc>
          <w:tcPr>
            <w:tcW w:w="9922" w:type="dxa"/>
            <w:gridSpan w:val="2"/>
            <w:vAlign w:val="center"/>
          </w:tcPr>
          <w:p w14:paraId="1B83C23F" w14:textId="24F397E5" w:rsidR="008A401C" w:rsidRPr="001758B0" w:rsidRDefault="008A401C" w:rsidP="00514CCE">
            <w:pPr>
              <w:pStyle w:val="SATablelist"/>
            </w:pPr>
            <w:r>
              <w:t>O</w:t>
            </w:r>
            <w:r w:rsidRPr="001758B0">
              <w:t>nline</w:t>
            </w:r>
            <w:r>
              <w:t>-only</w:t>
            </w:r>
            <w:r w:rsidRPr="001758B0">
              <w:t xml:space="preserve"> </w:t>
            </w:r>
            <w:r>
              <w:t>l</w:t>
            </w:r>
            <w:r w:rsidRPr="001758B0">
              <w:t>earning (specify year levels</w:t>
            </w:r>
            <w:r w:rsidRPr="008B6B8C">
              <w:t xml:space="preserve">) </w:t>
            </w:r>
            <w:hyperlink w:anchor="Item8" w:tooltip="This applies only to schools which provide online-only learning as it is defined in the Standards. It does not include schools which supplement their face to face delivery with online learning." w:history="1">
              <w:r w:rsidRPr="00034CBE">
                <w:rPr>
                  <w:rStyle w:val="SATooltip"/>
                </w:rPr>
                <w:t></w:t>
              </w:r>
            </w:hyperlink>
            <w:r w:rsidRPr="001758B0">
              <w:br/>
            </w:r>
            <w:sdt>
              <w:sdtPr>
                <w:id w:val="1812141090"/>
                <w:placeholder>
                  <w:docPart w:val="FDBB178F2CC54205AE2580FE7C0BCE11"/>
                </w:placeholder>
                <w:showingPlcHdr/>
                <w15:appearance w15:val="hidden"/>
              </w:sdtPr>
              <w:sdtEndPr/>
              <w:sdtContent>
                <w:r w:rsidRPr="00197256">
                  <w:rPr>
                    <w:rStyle w:val="PlaceholderText"/>
                    <w:shd w:val="clear" w:color="auto" w:fill="DEF3FA" w:themeFill="accent2" w:themeFillTint="33"/>
                  </w:rPr>
                  <w:t>Clic</w:t>
                </w:r>
                <w:r w:rsidR="00096A97" w:rsidRPr="00197256">
                  <w:rPr>
                    <w:rStyle w:val="PlaceholderText"/>
                    <w:shd w:val="clear" w:color="auto" w:fill="DEF3FA" w:themeFill="accent2" w:themeFillTint="33"/>
                  </w:rPr>
                  <w:t xml:space="preserve">k or </w:t>
                </w:r>
                <w:r w:rsidRPr="00197256">
                  <w:rPr>
                    <w:rStyle w:val="PlaceholderText"/>
                    <w:shd w:val="clear" w:color="auto" w:fill="DEF3FA" w:themeFill="accent2" w:themeFillTint="33"/>
                  </w:rPr>
                  <w:t>tap to enter text.</w:t>
                </w:r>
              </w:sdtContent>
            </w:sdt>
          </w:p>
        </w:tc>
      </w:tr>
      <w:tr w:rsidR="008A401C" w:rsidRPr="001758B0" w14:paraId="3FF3422D" w14:textId="77777777" w:rsidTr="00465BB9">
        <w:sdt>
          <w:sdtPr>
            <w:id w:val="-17323831"/>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5EBFF2B1" w14:textId="77777777" w:rsidR="008A401C" w:rsidRPr="001758B0" w:rsidRDefault="008A401C" w:rsidP="00514CCE">
                <w:pPr>
                  <w:pStyle w:val="SATablelist"/>
                </w:pPr>
                <w:r>
                  <w:rPr>
                    <w:rFonts w:ascii="MS Gothic" w:eastAsia="MS Gothic" w:hAnsi="MS Gothic" w:hint="eastAsia"/>
                  </w:rPr>
                  <w:t>☐</w:t>
                </w:r>
              </w:p>
            </w:tc>
          </w:sdtContent>
        </w:sdt>
        <w:tc>
          <w:tcPr>
            <w:tcW w:w="9922" w:type="dxa"/>
            <w:gridSpan w:val="2"/>
            <w:vAlign w:val="center"/>
          </w:tcPr>
          <w:p w14:paraId="04CE504A" w14:textId="73BB6545" w:rsidR="008A401C" w:rsidRPr="001758B0" w:rsidRDefault="008A401C" w:rsidP="00514CCE">
            <w:pPr>
              <w:pStyle w:val="SATablelist"/>
            </w:pPr>
            <w:r w:rsidRPr="001758B0">
              <w:t>Other (specify)</w:t>
            </w:r>
          </w:p>
          <w:sdt>
            <w:sdtPr>
              <w:id w:val="-1627307448"/>
              <w:placeholder>
                <w:docPart w:val="C8F56E6F3B094BEEAAA874C9A712342F"/>
              </w:placeholder>
              <w:showingPlcHdr/>
              <w15:appearance w15:val="hidden"/>
            </w:sdtPr>
            <w:sdtEndPr/>
            <w:sdtContent>
              <w:p w14:paraId="79EACE24" w14:textId="7D25D5C5" w:rsidR="008A401C" w:rsidRPr="001758B0" w:rsidRDefault="008A401C" w:rsidP="00514CCE">
                <w:pPr>
                  <w:pStyle w:val="SATablelist"/>
                </w:pPr>
                <w:r w:rsidRPr="00197256">
                  <w:rPr>
                    <w:rStyle w:val="PlaceholderText"/>
                    <w:shd w:val="clear" w:color="auto" w:fill="DEF3FA" w:themeFill="accent2" w:themeFillTint="33"/>
                  </w:rPr>
                  <w:t>Click</w:t>
                </w:r>
                <w:r w:rsidR="00096A97" w:rsidRPr="00197256">
                  <w:rPr>
                    <w:rStyle w:val="PlaceholderText"/>
                    <w:shd w:val="clear" w:color="auto" w:fill="DEF3FA" w:themeFill="accent2" w:themeFillTint="33"/>
                  </w:rPr>
                  <w:t xml:space="preserve"> or </w:t>
                </w:r>
                <w:r w:rsidRPr="00197256">
                  <w:rPr>
                    <w:rStyle w:val="PlaceholderText"/>
                    <w:shd w:val="clear" w:color="auto" w:fill="DEF3FA" w:themeFill="accent2" w:themeFillTint="33"/>
                  </w:rPr>
                  <w:t>tap to enter text.</w:t>
                </w:r>
              </w:p>
            </w:sdtContent>
          </w:sdt>
        </w:tc>
      </w:tr>
    </w:tbl>
    <w:p w14:paraId="470517D0" w14:textId="77777777" w:rsidR="00E43D12" w:rsidRDefault="00E43D12"/>
    <w:p w14:paraId="00F8204F" w14:textId="77777777" w:rsidR="00FB23AC" w:rsidRPr="006B6308" w:rsidRDefault="00FB23AC" w:rsidP="00FB23AC">
      <w:pPr>
        <w:pStyle w:val="Heading2"/>
        <w:rPr>
          <w:sz w:val="24"/>
          <w:szCs w:val="24"/>
        </w:rPr>
      </w:pPr>
      <w:r w:rsidRPr="006B6308">
        <w:rPr>
          <w:sz w:val="24"/>
          <w:szCs w:val="24"/>
        </w:rPr>
        <w:t>Required documents:</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465BB9" w:rsidRPr="003A40DE" w14:paraId="0850E582" w14:textId="77777777" w:rsidTr="00465BB9">
        <w:tc>
          <w:tcPr>
            <w:tcW w:w="10069" w:type="dxa"/>
          </w:tcPr>
          <w:p w14:paraId="2BF06D5B" w14:textId="4ACCA678" w:rsidR="00465BB9" w:rsidRPr="006B6308" w:rsidRDefault="00465BB9" w:rsidP="00197256">
            <w:pPr>
              <w:pStyle w:val="SATablelist"/>
              <w:numPr>
                <w:ilvl w:val="0"/>
                <w:numId w:val="18"/>
              </w:numPr>
            </w:pPr>
            <w:r w:rsidRPr="006B6308">
              <w:t>Curriculum plans that articulate the school’s provision for the:</w:t>
            </w:r>
          </w:p>
          <w:p w14:paraId="41A0038A" w14:textId="12AF1C7E" w:rsidR="00465BB9" w:rsidRPr="006B6308" w:rsidRDefault="00465BB9" w:rsidP="00197256">
            <w:pPr>
              <w:pStyle w:val="SATablelist"/>
              <w:numPr>
                <w:ilvl w:val="1"/>
                <w:numId w:val="18"/>
              </w:numPr>
            </w:pPr>
            <w:r w:rsidRPr="006B6308">
              <w:t>final year of the early education period (Pre-Kindergarten) and pre-compulsory education period (Kindergarten)</w:t>
            </w:r>
          </w:p>
          <w:p w14:paraId="32B4A9EA" w14:textId="62E4C3DF" w:rsidR="00465BB9" w:rsidRPr="006B6308" w:rsidRDefault="00465BB9" w:rsidP="00197256">
            <w:pPr>
              <w:pStyle w:val="SATablelist"/>
              <w:numPr>
                <w:ilvl w:val="1"/>
                <w:numId w:val="18"/>
              </w:numPr>
            </w:pPr>
            <w:r w:rsidRPr="006B6308">
              <w:t>first to the eleventh year of compulsory education period (Pre-Primary to Year 10)</w:t>
            </w:r>
          </w:p>
          <w:p w14:paraId="57E7353F" w14:textId="1155D757" w:rsidR="00465BB9" w:rsidRPr="006B6308" w:rsidRDefault="00465BB9" w:rsidP="00197256">
            <w:pPr>
              <w:pStyle w:val="SATablelist"/>
              <w:numPr>
                <w:ilvl w:val="1"/>
                <w:numId w:val="18"/>
              </w:numPr>
            </w:pPr>
            <w:r w:rsidRPr="006B6308">
              <w:t xml:space="preserve">final 2 years of compulsory education period, including learning plans for students who have additional support needs and are not predicted to meet the requirements for a WACE by the time they finish year 12 (if applicable). </w:t>
            </w:r>
          </w:p>
          <w:p w14:paraId="5BF2976A" w14:textId="728BA68F" w:rsidR="00465BB9" w:rsidRPr="006B6308" w:rsidRDefault="00465BB9" w:rsidP="00197256">
            <w:pPr>
              <w:pStyle w:val="SATablelist"/>
              <w:numPr>
                <w:ilvl w:val="0"/>
                <w:numId w:val="18"/>
              </w:numPr>
            </w:pPr>
            <w:r w:rsidRPr="006B6308">
              <w:t xml:space="preserve">The school’s </w:t>
            </w:r>
            <w:r w:rsidR="00E80FA1">
              <w:t>a</w:t>
            </w:r>
            <w:r w:rsidRPr="006B6308">
              <w:t>ssessment and reporting policy</w:t>
            </w:r>
            <w:r w:rsidR="00D16ED1" w:rsidRPr="006B6308">
              <w:t>.</w:t>
            </w:r>
          </w:p>
          <w:p w14:paraId="04A79C12" w14:textId="327AF842" w:rsidR="00465BB9" w:rsidRPr="006B6308" w:rsidRDefault="00465BB9" w:rsidP="00197256">
            <w:pPr>
              <w:pStyle w:val="SATablelist"/>
              <w:numPr>
                <w:ilvl w:val="0"/>
                <w:numId w:val="18"/>
              </w:numPr>
            </w:pPr>
            <w:r w:rsidRPr="006B6308">
              <w:t>2 to 3 de-identified sample individual education plans for each phase of learning (early years, lower and upper primary</w:t>
            </w:r>
            <w:r w:rsidR="003D3AE1">
              <w:t>,</w:t>
            </w:r>
            <w:r w:rsidRPr="006B6308">
              <w:t xml:space="preserve"> and secondary years)</w:t>
            </w:r>
            <w:r w:rsidR="00D16ED1" w:rsidRPr="006B6308">
              <w:t>.</w:t>
            </w:r>
          </w:p>
          <w:p w14:paraId="2D1B1ADC" w14:textId="7A02B9DD" w:rsidR="00465BB9" w:rsidRPr="006B6308" w:rsidRDefault="00465BB9" w:rsidP="00197256">
            <w:pPr>
              <w:pStyle w:val="SATablelist"/>
              <w:numPr>
                <w:ilvl w:val="0"/>
                <w:numId w:val="18"/>
              </w:numPr>
            </w:pPr>
            <w:r w:rsidRPr="006B6308">
              <w:t>2 to 3 de-identified sample plans for students who required curriculum modification and adjustment for each phase of learning (</w:t>
            </w:r>
            <w:r w:rsidR="003D3AE1">
              <w:t>e</w:t>
            </w:r>
            <w:r w:rsidRPr="006B6308">
              <w:t xml:space="preserve">arly years, lower and upper </w:t>
            </w:r>
            <w:r w:rsidR="003D3AE1">
              <w:t>p</w:t>
            </w:r>
            <w:r w:rsidRPr="006B6308">
              <w:t>rimary</w:t>
            </w:r>
            <w:r w:rsidR="003D3AE1">
              <w:t>,</w:t>
            </w:r>
            <w:r w:rsidRPr="006B6308">
              <w:t xml:space="preserve"> and </w:t>
            </w:r>
            <w:r w:rsidR="003D3AE1">
              <w:t>s</w:t>
            </w:r>
            <w:r w:rsidRPr="006B6308">
              <w:t>econdary years)</w:t>
            </w:r>
            <w:r w:rsidR="00D16ED1" w:rsidRPr="006B6308">
              <w:t>.</w:t>
            </w:r>
          </w:p>
          <w:p w14:paraId="03E225DE" w14:textId="5E68193C" w:rsidR="00465BB9" w:rsidRPr="006B6308" w:rsidRDefault="00465BB9" w:rsidP="00197256">
            <w:pPr>
              <w:pStyle w:val="SATablelist"/>
              <w:numPr>
                <w:ilvl w:val="0"/>
                <w:numId w:val="18"/>
              </w:numPr>
            </w:pPr>
            <w:r w:rsidRPr="006B6308">
              <w:t>2 to 3 de-identified sample reports to parents for each phase of learning (</w:t>
            </w:r>
            <w:r w:rsidR="003D3AE1">
              <w:t>e</w:t>
            </w:r>
            <w:r w:rsidRPr="006B6308">
              <w:t xml:space="preserve">arly years, lower and upper </w:t>
            </w:r>
            <w:r w:rsidR="003D3AE1">
              <w:t>p</w:t>
            </w:r>
            <w:r w:rsidRPr="006B6308">
              <w:t>rimary</w:t>
            </w:r>
            <w:r w:rsidR="003D3AE1">
              <w:t>,</w:t>
            </w:r>
            <w:r w:rsidRPr="006B6308">
              <w:t xml:space="preserve"> and </w:t>
            </w:r>
            <w:r w:rsidR="003D3AE1">
              <w:t>s</w:t>
            </w:r>
            <w:r w:rsidRPr="006B6308">
              <w:t>econdary years) (as applicable)</w:t>
            </w:r>
            <w:r w:rsidR="00C317F7" w:rsidRPr="006B6308">
              <w:t>.</w:t>
            </w:r>
          </w:p>
          <w:p w14:paraId="15D3751E" w14:textId="464860E1" w:rsidR="00465BB9" w:rsidRPr="006B6308" w:rsidRDefault="00465BB9" w:rsidP="00197256">
            <w:pPr>
              <w:pStyle w:val="SATablelist"/>
              <w:numPr>
                <w:ilvl w:val="0"/>
                <w:numId w:val="18"/>
              </w:numPr>
            </w:pPr>
            <w:r w:rsidRPr="006B6308">
              <w:t>The Principal’s National Quality Standard internal audit as submitted to the governing body and documentation of actions approved by the governing body (where applicable – Pre-Kindergarten to Year 2)</w:t>
            </w:r>
            <w:r w:rsidR="00D16ED1" w:rsidRPr="006B6308">
              <w:t>.</w:t>
            </w:r>
          </w:p>
          <w:p w14:paraId="6C40AD9A" w14:textId="02DF2984" w:rsidR="00465BB9" w:rsidRPr="006B6308" w:rsidRDefault="00465BB9" w:rsidP="00197256">
            <w:pPr>
              <w:pStyle w:val="SATablelist"/>
              <w:numPr>
                <w:ilvl w:val="0"/>
                <w:numId w:val="18"/>
              </w:numPr>
            </w:pPr>
            <w:r w:rsidRPr="006B6308">
              <w:t>Where applicable, evidence of the Director General’s approval for an alternative pathway for Year 11 and 12 students</w:t>
            </w:r>
            <w:r w:rsidR="00D16ED1" w:rsidRPr="006B6308">
              <w:t>.</w:t>
            </w:r>
          </w:p>
        </w:tc>
      </w:tr>
    </w:tbl>
    <w:p w14:paraId="228169BF" w14:textId="77777777" w:rsidR="008A401C" w:rsidRPr="00FD20A3" w:rsidRDefault="008A401C" w:rsidP="008A401C">
      <w:pPr>
        <w:pStyle w:val="Heading2"/>
      </w:pPr>
      <w:r>
        <w:t xml:space="preserve">Standard </w:t>
      </w:r>
      <w:r w:rsidRPr="00FD20A3">
        <w:t>2 – Staff to student ratios</w:t>
      </w:r>
    </w:p>
    <w:p w14:paraId="59C27CBB" w14:textId="4155EC14" w:rsidR="008A401C" w:rsidRDefault="00B44D26" w:rsidP="008A401C">
      <w:pPr>
        <w:pStyle w:val="SAQ1"/>
      </w:pPr>
      <w:r>
        <w:t>S</w:t>
      </w:r>
      <w:r w:rsidR="008A401C" w:rsidRPr="004255C6">
        <w:t xml:space="preserve">pecify the </w:t>
      </w:r>
      <w:r w:rsidR="008A401C">
        <w:t>staff to student ratio</w:t>
      </w:r>
      <w:r>
        <w:t>.</w:t>
      </w:r>
    </w:p>
    <w:tbl>
      <w:tblPr>
        <w:tblStyle w:val="TableGrid"/>
        <w:tblW w:w="10201" w:type="dxa"/>
        <w:tblInd w:w="567" w:type="dxa"/>
        <w:tblLook w:val="04A0" w:firstRow="1" w:lastRow="0" w:firstColumn="1" w:lastColumn="0" w:noHBand="0" w:noVBand="1"/>
      </w:tblPr>
      <w:tblGrid>
        <w:gridCol w:w="3823"/>
        <w:gridCol w:w="6378"/>
      </w:tblGrid>
      <w:tr w:rsidR="008A401C" w14:paraId="0225981A" w14:textId="77777777" w:rsidTr="00514CCE">
        <w:tc>
          <w:tcPr>
            <w:tcW w:w="3823" w:type="dxa"/>
          </w:tcPr>
          <w:p w14:paraId="1538028E" w14:textId="4855FE07" w:rsidR="008A401C" w:rsidRDefault="008A401C" w:rsidP="00514CCE">
            <w:pPr>
              <w:pStyle w:val="SATablelist"/>
            </w:pPr>
            <w:r w:rsidRPr="000E33C7">
              <w:t xml:space="preserve">Calendar </w:t>
            </w:r>
            <w:r w:rsidR="00E526F8">
              <w:t>y</w:t>
            </w:r>
            <w:r w:rsidRPr="000E33C7">
              <w:t>ear</w:t>
            </w:r>
          </w:p>
        </w:tc>
        <w:tc>
          <w:tcPr>
            <w:tcW w:w="6378" w:type="dxa"/>
          </w:tcPr>
          <w:sdt>
            <w:sdtPr>
              <w:id w:val="-120928342"/>
              <w:placeholder>
                <w:docPart w:val="54FA6F8DBFD04958B60BDB3670502411"/>
              </w:placeholder>
              <w:showingPlcHdr/>
              <w15:appearance w15:val="hidden"/>
            </w:sdtPr>
            <w:sdtEndPr/>
            <w:sdtContent>
              <w:p w14:paraId="20C6B54A" w14:textId="3E91D615" w:rsidR="008A401C" w:rsidRPr="00FB73FC" w:rsidRDefault="008A401C" w:rsidP="00514CCE">
                <w:pPr>
                  <w:pStyle w:val="SATablelist"/>
                  <w:rPr>
                    <w:rFonts w:cs="Arial"/>
                    <w:szCs w:val="20"/>
                  </w:rPr>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14:paraId="134A2DE0" w14:textId="77777777" w:rsidTr="00514CCE">
        <w:tc>
          <w:tcPr>
            <w:tcW w:w="3823" w:type="dxa"/>
          </w:tcPr>
          <w:p w14:paraId="7748C41B" w14:textId="520805E7" w:rsidR="008A401C" w:rsidRPr="001758B0" w:rsidRDefault="008A401C" w:rsidP="00514CCE">
            <w:pPr>
              <w:pStyle w:val="SATablelist"/>
            </w:pPr>
            <w:r>
              <w:t xml:space="preserve">Total </w:t>
            </w:r>
            <w:r w:rsidR="00D62A6A">
              <w:t>number</w:t>
            </w:r>
            <w:r w:rsidRPr="001758B0">
              <w:t xml:space="preserve"> of students</w:t>
            </w:r>
          </w:p>
        </w:tc>
        <w:tc>
          <w:tcPr>
            <w:tcW w:w="6378" w:type="dxa"/>
          </w:tcPr>
          <w:sdt>
            <w:sdtPr>
              <w:id w:val="-395436600"/>
              <w:placeholder>
                <w:docPart w:val="B55C1D30D14141F1B2ACED808E8B0FD2"/>
              </w:placeholder>
              <w:showingPlcHdr/>
              <w15:appearance w15:val="hidden"/>
            </w:sdtPr>
            <w:sdtEndPr/>
            <w:sdtContent>
              <w:p w14:paraId="3D983586" w14:textId="7CC759FA" w:rsidR="008A401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14:paraId="49D02CBD" w14:textId="77777777" w:rsidTr="00514CCE">
        <w:tc>
          <w:tcPr>
            <w:tcW w:w="3823" w:type="dxa"/>
          </w:tcPr>
          <w:p w14:paraId="1FCE95D6" w14:textId="352E791E" w:rsidR="008A401C" w:rsidRPr="001758B0" w:rsidRDefault="008A401C" w:rsidP="00514CCE">
            <w:pPr>
              <w:pStyle w:val="SATablelist"/>
            </w:pPr>
            <w:r>
              <w:t xml:space="preserve">Total </w:t>
            </w:r>
            <w:r w:rsidR="00D62A6A">
              <w:t>number</w:t>
            </w:r>
            <w:r w:rsidRPr="001758B0">
              <w:t xml:space="preserve"> of teaching staff</w:t>
            </w:r>
            <w:r w:rsidRPr="008B6B8C">
              <w:t xml:space="preserve"> </w:t>
            </w:r>
            <w:hyperlink w:anchor="Item9" w:tooltip="Only includes registered teachers who have a teaching load." w:history="1">
              <w:r w:rsidRPr="00034CBE">
                <w:rPr>
                  <w:rStyle w:val="SATooltip"/>
                </w:rPr>
                <w:t></w:t>
              </w:r>
            </w:hyperlink>
          </w:p>
        </w:tc>
        <w:tc>
          <w:tcPr>
            <w:tcW w:w="6378" w:type="dxa"/>
          </w:tcPr>
          <w:sdt>
            <w:sdtPr>
              <w:id w:val="1803044068"/>
              <w:placeholder>
                <w:docPart w:val="9165F19208DC4ED4BAD7909220A3E5C6"/>
              </w:placeholder>
              <w:showingPlcHdr/>
              <w15:appearance w15:val="hidden"/>
            </w:sdtPr>
            <w:sdtEndPr/>
            <w:sdtContent>
              <w:p w14:paraId="5356F3B4" w14:textId="79ADDCD7" w:rsidR="008A401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14:paraId="6CFE38D5" w14:textId="77777777" w:rsidTr="00514CCE">
        <w:tc>
          <w:tcPr>
            <w:tcW w:w="3823" w:type="dxa"/>
          </w:tcPr>
          <w:p w14:paraId="52511B29" w14:textId="3DB133D7" w:rsidR="008A401C" w:rsidRDefault="008A401C" w:rsidP="00514CCE">
            <w:pPr>
              <w:pStyle w:val="SATablelist"/>
            </w:pPr>
            <w:r>
              <w:t xml:space="preserve">Total </w:t>
            </w:r>
            <w:r w:rsidR="00D62A6A">
              <w:t>number</w:t>
            </w:r>
            <w:r>
              <w:t xml:space="preserve"> of education support staff</w:t>
            </w:r>
            <w:r w:rsidRPr="008B6B8C">
              <w:t xml:space="preserve"> </w:t>
            </w:r>
            <w:hyperlink w:anchor="Item9" w:tooltip="Staff who support the delivery of students’ educational programmes but who are not included in ‘teaching staff’. Eg education or teaching assistants" w:history="1">
              <w:r w:rsidRPr="00034CBE">
                <w:rPr>
                  <w:rStyle w:val="SATooltip"/>
                </w:rPr>
                <w:t></w:t>
              </w:r>
            </w:hyperlink>
          </w:p>
        </w:tc>
        <w:tc>
          <w:tcPr>
            <w:tcW w:w="6378" w:type="dxa"/>
          </w:tcPr>
          <w:sdt>
            <w:sdtPr>
              <w:id w:val="246162740"/>
              <w:placeholder>
                <w:docPart w:val="106B98C8ED9443F5B646ADF5F05EE3ED"/>
              </w:placeholder>
              <w:showingPlcHdr/>
              <w15:appearance w15:val="hidden"/>
            </w:sdtPr>
            <w:sdtEndPr/>
            <w:sdtContent>
              <w:p w14:paraId="0C8BDF32" w14:textId="325F8637" w:rsidR="008A401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14:paraId="5C27ADF9" w14:textId="77777777" w:rsidTr="00514CCE">
        <w:tc>
          <w:tcPr>
            <w:tcW w:w="3823" w:type="dxa"/>
          </w:tcPr>
          <w:p w14:paraId="6FD74201" w14:textId="105494D7" w:rsidR="008A401C" w:rsidRPr="001758B0" w:rsidRDefault="008A401C" w:rsidP="00514CCE">
            <w:pPr>
              <w:pStyle w:val="SATablelist"/>
            </w:pPr>
            <w:r>
              <w:t xml:space="preserve">Total </w:t>
            </w:r>
            <w:r w:rsidR="00D62A6A">
              <w:t>number</w:t>
            </w:r>
            <w:r w:rsidRPr="001758B0">
              <w:t xml:space="preserve"> of </w:t>
            </w:r>
            <w:r>
              <w:t>other</w:t>
            </w:r>
            <w:r w:rsidRPr="001758B0">
              <w:t xml:space="preserve"> staff</w:t>
            </w:r>
            <w:r w:rsidRPr="008B6B8C">
              <w:t xml:space="preserve"> </w:t>
            </w:r>
            <w:hyperlink w:anchor="Item9" w:tooltip="All other staff employed by the school who are not included in ‘teaching staff’ or ‘education support staff’" w:history="1">
              <w:r w:rsidRPr="00034CBE">
                <w:rPr>
                  <w:rStyle w:val="SATooltip"/>
                </w:rPr>
                <w:t></w:t>
              </w:r>
            </w:hyperlink>
          </w:p>
        </w:tc>
        <w:tc>
          <w:tcPr>
            <w:tcW w:w="6378" w:type="dxa"/>
          </w:tcPr>
          <w:sdt>
            <w:sdtPr>
              <w:id w:val="-1568806354"/>
              <w:placeholder>
                <w:docPart w:val="81BF3CACBEF144708F9CD3404DD135D6"/>
              </w:placeholder>
              <w:showingPlcHdr/>
              <w15:appearance w15:val="hidden"/>
            </w:sdtPr>
            <w:sdtEndPr/>
            <w:sdtContent>
              <w:p w14:paraId="300C1FAB" w14:textId="408ADBA5" w:rsidR="008A401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794A14E7" w14:textId="77777777" w:rsidR="008A401C" w:rsidRPr="004255C6" w:rsidRDefault="008A401C" w:rsidP="008A401C">
      <w:pPr>
        <w:pStyle w:val="SAQ1"/>
        <w:numPr>
          <w:ilvl w:val="0"/>
          <w:numId w:val="0"/>
        </w:numPr>
        <w:ind w:left="357"/>
      </w:pPr>
    </w:p>
    <w:tbl>
      <w:tblPr>
        <w:tblStyle w:val="TableGrid"/>
        <w:tblW w:w="10201" w:type="dxa"/>
        <w:tblInd w:w="567" w:type="dxa"/>
        <w:tblLook w:val="04A0" w:firstRow="1" w:lastRow="0" w:firstColumn="1" w:lastColumn="0" w:noHBand="0" w:noVBand="1"/>
      </w:tblPr>
      <w:tblGrid>
        <w:gridCol w:w="1696"/>
        <w:gridCol w:w="1560"/>
        <w:gridCol w:w="2315"/>
        <w:gridCol w:w="2315"/>
        <w:gridCol w:w="2315"/>
      </w:tblGrid>
      <w:tr w:rsidR="008A401C" w14:paraId="25D0E67A" w14:textId="77777777" w:rsidTr="00514CCE">
        <w:tc>
          <w:tcPr>
            <w:tcW w:w="1696" w:type="dxa"/>
          </w:tcPr>
          <w:p w14:paraId="2A10CDE4" w14:textId="0E3812B5" w:rsidR="008A401C" w:rsidRPr="00460673" w:rsidRDefault="008A401C" w:rsidP="00514CCE">
            <w:pPr>
              <w:pStyle w:val="SATablelist"/>
              <w:rPr>
                <w:bCs/>
              </w:rPr>
            </w:pPr>
            <w:r w:rsidRPr="00460673">
              <w:rPr>
                <w:bCs/>
              </w:rPr>
              <w:lastRenderedPageBreak/>
              <w:t xml:space="preserve">Calendar </w:t>
            </w:r>
            <w:r w:rsidR="00E526F8">
              <w:rPr>
                <w:bCs/>
              </w:rPr>
              <w:t>y</w:t>
            </w:r>
            <w:r w:rsidRPr="00460673">
              <w:rPr>
                <w:bCs/>
              </w:rPr>
              <w:t>ear</w:t>
            </w:r>
          </w:p>
        </w:tc>
        <w:tc>
          <w:tcPr>
            <w:tcW w:w="1560" w:type="dxa"/>
          </w:tcPr>
          <w:sdt>
            <w:sdtPr>
              <w:rPr>
                <w:bCs/>
              </w:rPr>
              <w:id w:val="1462146059"/>
              <w:placeholder>
                <w:docPart w:val="48BC2CD9CACC4F5EAC816003D7F432E3"/>
              </w:placeholder>
              <w:showingPlcHdr/>
              <w15:appearance w15:val="hidden"/>
            </w:sdtPr>
            <w:sdtEndPr/>
            <w:sdtContent>
              <w:p w14:paraId="61B773ED" w14:textId="61924131" w:rsidR="008A401C" w:rsidRPr="00460673" w:rsidRDefault="008A401C" w:rsidP="00514CCE">
                <w:pPr>
                  <w:pStyle w:val="SATablelist"/>
                  <w:rPr>
                    <w:rFonts w:cs="Arial"/>
                    <w:bCs/>
                    <w:szCs w:val="20"/>
                  </w:rPr>
                </w:pPr>
                <w:r w:rsidRPr="00460673">
                  <w:rPr>
                    <w:rStyle w:val="PlaceholderText"/>
                    <w:bCs/>
                    <w:shd w:val="clear" w:color="auto" w:fill="DEF3FA" w:themeFill="accent2" w:themeFillTint="33"/>
                  </w:rPr>
                  <w:t>Click</w:t>
                </w:r>
                <w:r w:rsidR="00096A97" w:rsidRPr="00460673">
                  <w:rPr>
                    <w:rStyle w:val="PlaceholderText"/>
                    <w:bCs/>
                    <w:shd w:val="clear" w:color="auto" w:fill="DEF3FA" w:themeFill="accent2" w:themeFillTint="33"/>
                  </w:rPr>
                  <w:t xml:space="preserve"> or </w:t>
                </w:r>
                <w:r w:rsidRPr="00460673">
                  <w:rPr>
                    <w:rStyle w:val="PlaceholderText"/>
                    <w:bCs/>
                    <w:shd w:val="clear" w:color="auto" w:fill="DEF3FA" w:themeFill="accent2" w:themeFillTint="33"/>
                  </w:rPr>
                  <w:t>tap to enter.</w:t>
                </w:r>
              </w:p>
            </w:sdtContent>
          </w:sdt>
          <w:p w14:paraId="55E72B9B" w14:textId="77777777" w:rsidR="008A401C" w:rsidRPr="00460673" w:rsidRDefault="008A401C" w:rsidP="00514CCE">
            <w:pPr>
              <w:pStyle w:val="SATablelist"/>
              <w:rPr>
                <w:bCs/>
              </w:rPr>
            </w:pPr>
          </w:p>
        </w:tc>
        <w:tc>
          <w:tcPr>
            <w:tcW w:w="2315" w:type="dxa"/>
            <w:vAlign w:val="center"/>
          </w:tcPr>
          <w:p w14:paraId="2080B15A" w14:textId="77777777" w:rsidR="008A401C" w:rsidRPr="00460673" w:rsidRDefault="008A401C" w:rsidP="00514CCE">
            <w:pPr>
              <w:pStyle w:val="SATablelist"/>
              <w:jc w:val="center"/>
              <w:rPr>
                <w:bCs/>
                <w:lang w:val="de-DE"/>
              </w:rPr>
            </w:pPr>
            <w:r w:rsidRPr="00460673">
              <w:rPr>
                <w:bCs/>
                <w:lang w:val="de-DE"/>
              </w:rPr>
              <w:t>Pre-Kindergarten (Pre-K) and Kindergarten (K)</w:t>
            </w:r>
          </w:p>
        </w:tc>
        <w:tc>
          <w:tcPr>
            <w:tcW w:w="2315" w:type="dxa"/>
            <w:vAlign w:val="center"/>
          </w:tcPr>
          <w:p w14:paraId="04208D96" w14:textId="77777777" w:rsidR="008A401C" w:rsidRPr="00460673" w:rsidRDefault="008A401C" w:rsidP="00514CCE">
            <w:pPr>
              <w:pStyle w:val="SATablelist"/>
              <w:jc w:val="center"/>
              <w:rPr>
                <w:bCs/>
              </w:rPr>
            </w:pPr>
            <w:r w:rsidRPr="00460673">
              <w:rPr>
                <w:bCs/>
              </w:rPr>
              <w:t>Pre-Primary (PP) to</w:t>
            </w:r>
            <w:r w:rsidRPr="00460673">
              <w:rPr>
                <w:bCs/>
              </w:rPr>
              <w:br/>
              <w:t>Year 6</w:t>
            </w:r>
          </w:p>
        </w:tc>
        <w:tc>
          <w:tcPr>
            <w:tcW w:w="2315" w:type="dxa"/>
            <w:vAlign w:val="center"/>
          </w:tcPr>
          <w:p w14:paraId="6FE45655" w14:textId="77777777" w:rsidR="008A401C" w:rsidRPr="00460673" w:rsidRDefault="008A401C" w:rsidP="00514CCE">
            <w:pPr>
              <w:pStyle w:val="SATablelist"/>
              <w:jc w:val="center"/>
              <w:rPr>
                <w:bCs/>
              </w:rPr>
            </w:pPr>
            <w:r w:rsidRPr="00460673">
              <w:rPr>
                <w:bCs/>
              </w:rPr>
              <w:t>Year 7 to Year 12</w:t>
            </w:r>
          </w:p>
        </w:tc>
      </w:tr>
      <w:tr w:rsidR="008A401C" w14:paraId="1FDB32D3" w14:textId="77777777" w:rsidTr="00514CCE">
        <w:tc>
          <w:tcPr>
            <w:tcW w:w="1696" w:type="dxa"/>
            <w:vMerge w:val="restart"/>
          </w:tcPr>
          <w:p w14:paraId="5A26A9DD" w14:textId="77777777" w:rsidR="008A401C" w:rsidRPr="00460673" w:rsidRDefault="008A401C" w:rsidP="00514CCE">
            <w:pPr>
              <w:pStyle w:val="SATablelist"/>
              <w:rPr>
                <w:bCs/>
              </w:rPr>
            </w:pPr>
            <w:r w:rsidRPr="00460673">
              <w:rPr>
                <w:bCs/>
              </w:rPr>
              <w:t>Teacher to student ratio</w:t>
            </w:r>
          </w:p>
        </w:tc>
        <w:tc>
          <w:tcPr>
            <w:tcW w:w="1560" w:type="dxa"/>
          </w:tcPr>
          <w:p w14:paraId="184F716F" w14:textId="77777777" w:rsidR="008A401C" w:rsidRPr="001758B0" w:rsidRDefault="008A401C" w:rsidP="00514CCE">
            <w:pPr>
              <w:pStyle w:val="SATablelist"/>
            </w:pPr>
            <w:r w:rsidRPr="001758B0">
              <w:t>Maximum</w:t>
            </w:r>
            <w:r w:rsidRPr="008B6B8C">
              <w:t xml:space="preserve"> </w:t>
            </w:r>
            <w:bookmarkStart w:id="3" w:name="_Hlk19608823"/>
            <w:r w:rsidRPr="00034CBE">
              <w:rPr>
                <w:rStyle w:val="SATooltip"/>
              </w:rPr>
              <w:fldChar w:fldCharType="begin"/>
            </w:r>
            <w:r w:rsidRPr="00034CBE">
              <w:rPr>
                <w:rStyle w:val="SATooltip"/>
              </w:rPr>
              <w:instrText xml:space="preserve"> HYPERLINK  \l "Item9" \o "The maximum ratio is the class which has the highest number of students per teacher" </w:instrText>
            </w:r>
            <w:r w:rsidRPr="00034CBE">
              <w:rPr>
                <w:rStyle w:val="SATooltip"/>
              </w:rPr>
            </w:r>
            <w:r w:rsidRPr="00034CBE">
              <w:rPr>
                <w:rStyle w:val="SATooltip"/>
              </w:rPr>
              <w:fldChar w:fldCharType="separate"/>
            </w:r>
            <w:r w:rsidRPr="00034CBE">
              <w:rPr>
                <w:rStyle w:val="SATooltip"/>
              </w:rPr>
              <w:t></w:t>
            </w:r>
            <w:r w:rsidRPr="00034CBE">
              <w:rPr>
                <w:rStyle w:val="SATooltip"/>
              </w:rPr>
              <w:fldChar w:fldCharType="end"/>
            </w:r>
            <w:bookmarkEnd w:id="3"/>
          </w:p>
        </w:tc>
        <w:tc>
          <w:tcPr>
            <w:tcW w:w="2315" w:type="dxa"/>
          </w:tcPr>
          <w:sdt>
            <w:sdtPr>
              <w:id w:val="1415746333"/>
              <w:placeholder>
                <w:docPart w:val="8024B3BD12F24E768524D29F63BEF6C6"/>
              </w:placeholder>
              <w:showingPlcHdr/>
              <w15:appearance w15:val="hidden"/>
            </w:sdtPr>
            <w:sdtEndPr/>
            <w:sdtContent>
              <w:p w14:paraId="3ABF6340" w14:textId="3E496966" w:rsidR="008A401C"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c>
          <w:tcPr>
            <w:tcW w:w="2315" w:type="dxa"/>
          </w:tcPr>
          <w:sdt>
            <w:sdtPr>
              <w:id w:val="-1013141890"/>
              <w:placeholder>
                <w:docPart w:val="803416ED2CEF4947B33C20BD0DD39138"/>
              </w:placeholder>
              <w15:appearance w15:val="hidden"/>
            </w:sdtPr>
            <w:sdtEndPr/>
            <w:sdtContent>
              <w:sdt>
                <w:sdtPr>
                  <w:id w:val="420837279"/>
                  <w:placeholder>
                    <w:docPart w:val="389702E5019647EC8BF99481A53C3E31"/>
                  </w:placeholder>
                  <w:showingPlcHdr/>
                  <w15:appearance w15:val="hidden"/>
                </w:sdtPr>
                <w:sdtEndPr/>
                <w:sdtContent>
                  <w:p w14:paraId="5B4F635E" w14:textId="1AC3E81D" w:rsidR="008A401C" w:rsidRPr="004255C6"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tc>
        <w:tc>
          <w:tcPr>
            <w:tcW w:w="2315" w:type="dxa"/>
          </w:tcPr>
          <w:sdt>
            <w:sdtPr>
              <w:id w:val="-614140849"/>
              <w:placeholder>
                <w:docPart w:val="1B783CF7B3334627BC8B0DFBFFB26C5C"/>
              </w:placeholder>
              <w:showingPlcHdr/>
              <w15:appearance w15:val="hidden"/>
            </w:sdtPr>
            <w:sdtEndPr/>
            <w:sdtContent>
              <w:p w14:paraId="0FA3F42E" w14:textId="3915E0FB" w:rsidR="008A401C" w:rsidRPr="004255C6"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8A401C" w14:paraId="54F6D55E" w14:textId="77777777" w:rsidTr="00514CCE">
        <w:tc>
          <w:tcPr>
            <w:tcW w:w="1696" w:type="dxa"/>
            <w:vMerge/>
          </w:tcPr>
          <w:p w14:paraId="37397F47" w14:textId="77777777" w:rsidR="008A401C" w:rsidRPr="00460673" w:rsidRDefault="008A401C" w:rsidP="00514CCE">
            <w:pPr>
              <w:pStyle w:val="SATablelist"/>
              <w:rPr>
                <w:bCs/>
              </w:rPr>
            </w:pPr>
          </w:p>
        </w:tc>
        <w:tc>
          <w:tcPr>
            <w:tcW w:w="1560" w:type="dxa"/>
          </w:tcPr>
          <w:p w14:paraId="33D48A3B" w14:textId="77777777" w:rsidR="008A401C" w:rsidRPr="001758B0" w:rsidRDefault="008A401C" w:rsidP="00514CCE">
            <w:pPr>
              <w:pStyle w:val="SATablelist"/>
            </w:pPr>
            <w:r w:rsidRPr="001758B0">
              <w:t>Average</w:t>
            </w:r>
          </w:p>
        </w:tc>
        <w:tc>
          <w:tcPr>
            <w:tcW w:w="2315" w:type="dxa"/>
          </w:tcPr>
          <w:sdt>
            <w:sdtPr>
              <w:id w:val="-1560554468"/>
              <w:placeholder>
                <w:docPart w:val="FE949CCC21684511808C6E64298C67DA"/>
              </w:placeholder>
              <w15:appearance w15:val="hidden"/>
            </w:sdtPr>
            <w:sdtEndPr/>
            <w:sdtContent>
              <w:sdt>
                <w:sdtPr>
                  <w:id w:val="-1507122205"/>
                  <w:placeholder>
                    <w:docPart w:val="5C6725EC7FB24C129577C7AD785202A6"/>
                  </w:placeholder>
                  <w15:appearance w15:val="hidden"/>
                </w:sdtPr>
                <w:sdtEndPr/>
                <w:sdtContent>
                  <w:sdt>
                    <w:sdtPr>
                      <w:id w:val="-620685810"/>
                      <w:placeholder>
                        <w:docPart w:val="A7DE0B01A15744B8AC2FB7AAD6BC9E5F"/>
                      </w:placeholder>
                      <w:showingPlcHdr/>
                      <w15:appearance w15:val="hidden"/>
                    </w:sdtPr>
                    <w:sdtEndPr/>
                    <w:sdtContent>
                      <w:p w14:paraId="7BC7BF30" w14:textId="0D7D8CCF" w:rsidR="008A401C" w:rsidRPr="004255C6"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sdtContent>
          </w:sdt>
        </w:tc>
        <w:tc>
          <w:tcPr>
            <w:tcW w:w="2315" w:type="dxa"/>
          </w:tcPr>
          <w:sdt>
            <w:sdtPr>
              <w:id w:val="-1271082464"/>
              <w:placeholder>
                <w:docPart w:val="2CAECFAFD6DB4049900266D387111C23"/>
              </w:placeholder>
              <w15:appearance w15:val="hidden"/>
            </w:sdtPr>
            <w:sdtEndPr/>
            <w:sdtContent>
              <w:sdt>
                <w:sdtPr>
                  <w:id w:val="1954748088"/>
                  <w:placeholder>
                    <w:docPart w:val="1E0C32D9743D44CFA6574D6C3658228B"/>
                  </w:placeholder>
                  <w15:appearance w15:val="hidden"/>
                </w:sdtPr>
                <w:sdtEndPr/>
                <w:sdtContent>
                  <w:sdt>
                    <w:sdtPr>
                      <w:id w:val="2114325287"/>
                      <w:placeholder>
                        <w:docPart w:val="059FEA2DB8204DB5AD69CF0E32DC12A7"/>
                      </w:placeholder>
                      <w:showingPlcHdr/>
                      <w15:appearance w15:val="hidden"/>
                    </w:sdtPr>
                    <w:sdtEndPr/>
                    <w:sdtContent>
                      <w:p w14:paraId="38FE98C3" w14:textId="23028088" w:rsidR="008A401C" w:rsidRPr="00D96F38"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sdtContent>
          </w:sdt>
        </w:tc>
        <w:tc>
          <w:tcPr>
            <w:tcW w:w="2315" w:type="dxa"/>
          </w:tcPr>
          <w:sdt>
            <w:sdtPr>
              <w:id w:val="-911997817"/>
              <w:placeholder>
                <w:docPart w:val="71181549D5074938A63C2CC8F8896BD0"/>
              </w:placeholder>
              <w:showingPlcHdr/>
              <w15:appearance w15:val="hidden"/>
            </w:sdtPr>
            <w:sdtEndPr/>
            <w:sdtContent>
              <w:p w14:paraId="1A37424A" w14:textId="35E7B7FB" w:rsidR="008A401C" w:rsidRPr="004255C6"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t</w:t>
                </w:r>
                <w:r w:rsidRPr="00C96903">
                  <w:rPr>
                    <w:rStyle w:val="PlaceholderText"/>
                    <w:shd w:val="clear" w:color="auto" w:fill="DEF3FA" w:themeFill="accent2" w:themeFillTint="33"/>
                  </w:rPr>
                  <w:t>ap to enter.</w:t>
                </w:r>
              </w:p>
            </w:sdtContent>
          </w:sdt>
        </w:tc>
      </w:tr>
      <w:tr w:rsidR="008A401C" w14:paraId="6EA9584A" w14:textId="77777777" w:rsidTr="00514CCE">
        <w:tc>
          <w:tcPr>
            <w:tcW w:w="1696" w:type="dxa"/>
            <w:vMerge w:val="restart"/>
          </w:tcPr>
          <w:p w14:paraId="1C6451BD" w14:textId="77777777" w:rsidR="008A401C" w:rsidRPr="00460673" w:rsidRDefault="008A401C" w:rsidP="00514CCE">
            <w:pPr>
              <w:pStyle w:val="SATablelist"/>
              <w:rPr>
                <w:bCs/>
              </w:rPr>
            </w:pPr>
            <w:r w:rsidRPr="00460673">
              <w:rPr>
                <w:bCs/>
              </w:rPr>
              <w:t>Classroom staff to student ratio</w:t>
            </w:r>
          </w:p>
        </w:tc>
        <w:tc>
          <w:tcPr>
            <w:tcW w:w="1560" w:type="dxa"/>
          </w:tcPr>
          <w:p w14:paraId="4FA08A4A" w14:textId="77777777" w:rsidR="008A401C" w:rsidRPr="001758B0" w:rsidRDefault="008A401C" w:rsidP="00514CCE">
            <w:pPr>
              <w:pStyle w:val="SATablelist"/>
            </w:pPr>
            <w:r w:rsidRPr="001758B0">
              <w:t>Maximum</w:t>
            </w:r>
            <w:r w:rsidRPr="008B6B8C">
              <w:t xml:space="preserve"> </w:t>
            </w:r>
            <w:hyperlink w:anchor="Item9" w:tooltip="The maximum ratio is the class which has the highest number of students per staff member (eg teacher and education assistant) allocated to that particular class. In Kindergarten, for example, the max. ratio is 1:10 unless approved by the Director General" w:history="1">
              <w:r w:rsidRPr="00034CBE">
                <w:rPr>
                  <w:rStyle w:val="SATooltip"/>
                </w:rPr>
                <w:t></w:t>
              </w:r>
            </w:hyperlink>
          </w:p>
        </w:tc>
        <w:tc>
          <w:tcPr>
            <w:tcW w:w="2315" w:type="dxa"/>
          </w:tcPr>
          <w:sdt>
            <w:sdtPr>
              <w:id w:val="-311405067"/>
              <w:placeholder>
                <w:docPart w:val="10A372C0564E408CBEA94FDBA040D683"/>
              </w:placeholder>
              <w15:appearance w15:val="hidden"/>
            </w:sdtPr>
            <w:sdtEndPr/>
            <w:sdtContent>
              <w:sdt>
                <w:sdtPr>
                  <w:id w:val="-377005489"/>
                  <w:placeholder>
                    <w:docPart w:val="41B2DAEE91264911B8716FE29F541665"/>
                  </w:placeholder>
                  <w15:appearance w15:val="hidden"/>
                </w:sdtPr>
                <w:sdtEndPr/>
                <w:sdtContent>
                  <w:sdt>
                    <w:sdtPr>
                      <w:id w:val="1693803756"/>
                      <w:placeholder>
                        <w:docPart w:val="3C0654D3A54E487FBDD5F4EBC675E592"/>
                      </w:placeholder>
                      <w:showingPlcHdr/>
                      <w15:appearance w15:val="hidden"/>
                    </w:sdtPr>
                    <w:sdtEndPr/>
                    <w:sdtContent>
                      <w:p w14:paraId="5CE60F6C" w14:textId="49DF2547" w:rsidR="008A401C" w:rsidRPr="004255C6"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sdtContent>
          </w:sdt>
        </w:tc>
        <w:tc>
          <w:tcPr>
            <w:tcW w:w="2315" w:type="dxa"/>
          </w:tcPr>
          <w:p w14:paraId="00EA9A93" w14:textId="77777777" w:rsidR="008A401C" w:rsidRPr="004255C6" w:rsidRDefault="008A401C" w:rsidP="00514CCE">
            <w:pPr>
              <w:pStyle w:val="SATablelist"/>
            </w:pPr>
            <w:r>
              <w:t>Not applicable</w:t>
            </w:r>
          </w:p>
        </w:tc>
        <w:tc>
          <w:tcPr>
            <w:tcW w:w="2315" w:type="dxa"/>
          </w:tcPr>
          <w:p w14:paraId="4338A1F0" w14:textId="77777777" w:rsidR="008A401C" w:rsidRDefault="008A401C" w:rsidP="00514CCE">
            <w:pPr>
              <w:pStyle w:val="SATablelist"/>
            </w:pPr>
            <w:r>
              <w:t>Not applicable</w:t>
            </w:r>
          </w:p>
        </w:tc>
      </w:tr>
      <w:tr w:rsidR="008A401C" w14:paraId="4DE978FA" w14:textId="77777777" w:rsidTr="00514CCE">
        <w:tc>
          <w:tcPr>
            <w:tcW w:w="1696" w:type="dxa"/>
            <w:vMerge/>
            <w:tcBorders>
              <w:bottom w:val="single" w:sz="4" w:space="0" w:color="auto"/>
            </w:tcBorders>
          </w:tcPr>
          <w:p w14:paraId="71AD0DF5" w14:textId="77777777" w:rsidR="008A401C" w:rsidRPr="001758B0" w:rsidRDefault="008A401C" w:rsidP="00514CCE">
            <w:pPr>
              <w:pStyle w:val="SATablelist"/>
            </w:pPr>
          </w:p>
        </w:tc>
        <w:tc>
          <w:tcPr>
            <w:tcW w:w="1560" w:type="dxa"/>
            <w:tcBorders>
              <w:bottom w:val="single" w:sz="4" w:space="0" w:color="auto"/>
            </w:tcBorders>
          </w:tcPr>
          <w:p w14:paraId="16FD729B" w14:textId="77777777" w:rsidR="008A401C" w:rsidRPr="001758B0" w:rsidRDefault="008A401C" w:rsidP="00514CCE">
            <w:pPr>
              <w:pStyle w:val="SATablelist"/>
            </w:pPr>
            <w:r w:rsidRPr="001758B0">
              <w:t>Average</w:t>
            </w:r>
          </w:p>
        </w:tc>
        <w:tc>
          <w:tcPr>
            <w:tcW w:w="2315" w:type="dxa"/>
            <w:tcBorders>
              <w:bottom w:val="single" w:sz="4" w:space="0" w:color="auto"/>
            </w:tcBorders>
          </w:tcPr>
          <w:sdt>
            <w:sdtPr>
              <w:id w:val="157506752"/>
              <w:placeholder>
                <w:docPart w:val="DCA87786A34647D3ACEA43DDB1BDC136"/>
              </w:placeholder>
              <w15:appearance w15:val="hidden"/>
            </w:sdtPr>
            <w:sdtEndPr/>
            <w:sdtContent>
              <w:sdt>
                <w:sdtPr>
                  <w:id w:val="-1781485333"/>
                  <w:placeholder>
                    <w:docPart w:val="1D1AACDC6D274B01A7847F2EF2690BD7"/>
                  </w:placeholder>
                  <w15:appearance w15:val="hidden"/>
                </w:sdtPr>
                <w:sdtEndPr/>
                <w:sdtContent>
                  <w:sdt>
                    <w:sdtPr>
                      <w:id w:val="-264156278"/>
                      <w:placeholder>
                        <w:docPart w:val="BF67E3B27317401BB89719D6D3DA0C15"/>
                      </w:placeholder>
                      <w:showingPlcHdr/>
                      <w15:appearance w15:val="hidden"/>
                    </w:sdtPr>
                    <w:sdtEndPr/>
                    <w:sdtContent>
                      <w:p w14:paraId="14226EDE" w14:textId="7B367ECA" w:rsidR="008A401C" w:rsidRPr="004255C6" w:rsidRDefault="008A401C" w:rsidP="00514CCE">
                        <w:pPr>
                          <w:pStyle w:val="SATablelist"/>
                        </w:pPr>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sdtContent>
              </w:sdt>
            </w:sdtContent>
          </w:sdt>
        </w:tc>
        <w:tc>
          <w:tcPr>
            <w:tcW w:w="2315" w:type="dxa"/>
          </w:tcPr>
          <w:p w14:paraId="0803E3DD" w14:textId="77777777" w:rsidR="008A401C" w:rsidRPr="004255C6" w:rsidRDefault="008A401C" w:rsidP="00514CCE">
            <w:pPr>
              <w:pStyle w:val="SATablelist"/>
            </w:pPr>
            <w:r>
              <w:t>Not applicable</w:t>
            </w:r>
          </w:p>
        </w:tc>
        <w:tc>
          <w:tcPr>
            <w:tcW w:w="2315" w:type="dxa"/>
          </w:tcPr>
          <w:p w14:paraId="18494504" w14:textId="77777777" w:rsidR="008A401C" w:rsidRDefault="008A401C" w:rsidP="00514CCE">
            <w:pPr>
              <w:pStyle w:val="SATablelist"/>
            </w:pPr>
            <w:r>
              <w:t>Not applicable</w:t>
            </w:r>
          </w:p>
        </w:tc>
      </w:tr>
    </w:tbl>
    <w:p w14:paraId="453EEDCC" w14:textId="77777777" w:rsidR="00460673" w:rsidRPr="00460673" w:rsidRDefault="00460673" w:rsidP="008A401C">
      <w:pPr>
        <w:pStyle w:val="Heading2"/>
        <w:rPr>
          <w:sz w:val="24"/>
          <w:szCs w:val="24"/>
        </w:rPr>
      </w:pPr>
    </w:p>
    <w:p w14:paraId="66E51A72" w14:textId="71E04EE0" w:rsidR="008A401C" w:rsidRPr="00FD20A3" w:rsidRDefault="008A401C" w:rsidP="008A401C">
      <w:pPr>
        <w:pStyle w:val="Heading2"/>
      </w:pPr>
      <w:r>
        <w:t xml:space="preserve">Standard </w:t>
      </w:r>
      <w:r w:rsidRPr="00FD20A3">
        <w:t>3 – Days and hours of instruction</w:t>
      </w:r>
    </w:p>
    <w:p w14:paraId="7E347435" w14:textId="77777777" w:rsidR="008A401C" w:rsidRDefault="008A401C" w:rsidP="008A401C">
      <w:pPr>
        <w:pStyle w:val="SAQ1"/>
      </w:pPr>
      <w:r>
        <w:t>For which days is the school open for students this year?</w:t>
      </w:r>
    </w:p>
    <w:p w14:paraId="3D5B0B91" w14:textId="193D3E48" w:rsidR="008A401C" w:rsidRPr="00B26F27" w:rsidRDefault="008A401C" w:rsidP="008A401C">
      <w:pPr>
        <w:pStyle w:val="SAQ1"/>
        <w:numPr>
          <w:ilvl w:val="0"/>
          <w:numId w:val="0"/>
        </w:numPr>
        <w:ind w:left="567"/>
        <w:rPr>
          <w:iCs/>
        </w:rPr>
      </w:pPr>
      <w:r w:rsidRPr="00B26F27">
        <w:rPr>
          <w:iCs/>
        </w:rPr>
        <w:t>Not including any public holidays or other days (</w:t>
      </w:r>
      <w:r w:rsidR="00D62A6A" w:rsidRPr="00B26F27">
        <w:rPr>
          <w:iCs/>
        </w:rPr>
        <w:t>for example,</w:t>
      </w:r>
      <w:r w:rsidRPr="00B26F27">
        <w:rPr>
          <w:iCs/>
        </w:rPr>
        <w:t xml:space="preserve"> school planning days) when students do not attend.</w:t>
      </w:r>
    </w:p>
    <w:tbl>
      <w:tblPr>
        <w:tblStyle w:val="TableGrid"/>
        <w:tblW w:w="10201" w:type="dxa"/>
        <w:tblInd w:w="567" w:type="dxa"/>
        <w:tblLook w:val="04A0" w:firstRow="1" w:lastRow="0" w:firstColumn="1" w:lastColumn="0" w:noHBand="0" w:noVBand="1"/>
      </w:tblPr>
      <w:tblGrid>
        <w:gridCol w:w="988"/>
        <w:gridCol w:w="3071"/>
        <w:gridCol w:w="3071"/>
        <w:gridCol w:w="3071"/>
      </w:tblGrid>
      <w:tr w:rsidR="008A401C" w14:paraId="0ADD160B" w14:textId="77777777" w:rsidTr="00514CCE">
        <w:tc>
          <w:tcPr>
            <w:tcW w:w="988" w:type="dxa"/>
          </w:tcPr>
          <w:p w14:paraId="68D78C52" w14:textId="77777777" w:rsidR="008A401C" w:rsidRPr="002C6F67" w:rsidRDefault="008A401C" w:rsidP="00514CCE">
            <w:pPr>
              <w:pStyle w:val="SATablelist"/>
            </w:pPr>
          </w:p>
        </w:tc>
        <w:tc>
          <w:tcPr>
            <w:tcW w:w="3071" w:type="dxa"/>
          </w:tcPr>
          <w:p w14:paraId="302F0D0B" w14:textId="77777777" w:rsidR="008A401C" w:rsidRPr="00460673" w:rsidRDefault="008A401C" w:rsidP="00514CCE">
            <w:pPr>
              <w:pStyle w:val="SATablelist"/>
              <w:jc w:val="center"/>
              <w:rPr>
                <w:bCs/>
              </w:rPr>
            </w:pPr>
            <w:r w:rsidRPr="00460673">
              <w:rPr>
                <w:bCs/>
              </w:rPr>
              <w:t>Start date</w:t>
            </w:r>
          </w:p>
        </w:tc>
        <w:tc>
          <w:tcPr>
            <w:tcW w:w="3071" w:type="dxa"/>
          </w:tcPr>
          <w:p w14:paraId="18141E03" w14:textId="77777777" w:rsidR="008A401C" w:rsidRPr="00460673" w:rsidRDefault="008A401C" w:rsidP="00514CCE">
            <w:pPr>
              <w:pStyle w:val="SATablelist"/>
              <w:jc w:val="center"/>
              <w:rPr>
                <w:bCs/>
              </w:rPr>
            </w:pPr>
            <w:r w:rsidRPr="00460673">
              <w:rPr>
                <w:bCs/>
              </w:rPr>
              <w:t>End date</w:t>
            </w:r>
          </w:p>
        </w:tc>
        <w:tc>
          <w:tcPr>
            <w:tcW w:w="3071" w:type="dxa"/>
          </w:tcPr>
          <w:p w14:paraId="56D029B6" w14:textId="5F7F080F" w:rsidR="008A401C" w:rsidRPr="00460673" w:rsidRDefault="00D62A6A" w:rsidP="00514CCE">
            <w:pPr>
              <w:pStyle w:val="SATablelist"/>
              <w:jc w:val="center"/>
              <w:rPr>
                <w:bCs/>
              </w:rPr>
            </w:pPr>
            <w:r w:rsidRPr="00460673">
              <w:rPr>
                <w:bCs/>
              </w:rPr>
              <w:t>Number</w:t>
            </w:r>
            <w:r w:rsidR="008A401C" w:rsidRPr="00460673">
              <w:rPr>
                <w:bCs/>
              </w:rPr>
              <w:t xml:space="preserve"> days open</w:t>
            </w:r>
          </w:p>
        </w:tc>
      </w:tr>
      <w:tr w:rsidR="008A401C" w14:paraId="4A370E7D" w14:textId="77777777" w:rsidTr="00C317F7">
        <w:tc>
          <w:tcPr>
            <w:tcW w:w="988" w:type="dxa"/>
          </w:tcPr>
          <w:p w14:paraId="5EA35F30" w14:textId="77777777" w:rsidR="008A401C" w:rsidRPr="00460673" w:rsidRDefault="008A401C" w:rsidP="00514CCE">
            <w:pPr>
              <w:pStyle w:val="SATablelist"/>
              <w:rPr>
                <w:bCs/>
              </w:rPr>
            </w:pPr>
            <w:r w:rsidRPr="00460673">
              <w:rPr>
                <w:bCs/>
              </w:rPr>
              <w:t>Term 1</w:t>
            </w:r>
          </w:p>
        </w:tc>
        <w:tc>
          <w:tcPr>
            <w:tcW w:w="3071" w:type="dxa"/>
            <w:shd w:val="clear" w:color="auto" w:fill="FFFFFF" w:themeFill="background1"/>
          </w:tcPr>
          <w:sdt>
            <w:sdtPr>
              <w:rPr>
                <w:color w:val="808080"/>
                <w:shd w:val="clear" w:color="auto" w:fill="DEF3FA" w:themeFill="accent2" w:themeFillTint="33"/>
              </w:rPr>
              <w:id w:val="-1727054489"/>
              <w:placeholder>
                <w:docPart w:val="5D8927A27724488DA800B7A47A5653A8"/>
              </w:placeholder>
              <w:showingPlcHdr/>
              <w15:appearance w15:val="hidden"/>
            </w:sdtPr>
            <w:sdtContent>
              <w:p w14:paraId="3C87A14F" w14:textId="627181D4"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shd w:val="clear" w:color="auto" w:fill="FFFFFF" w:themeFill="background1"/>
          </w:tcPr>
          <w:sdt>
            <w:sdtPr>
              <w:rPr>
                <w:color w:val="808080"/>
                <w:shd w:val="clear" w:color="auto" w:fill="DEF3FA" w:themeFill="accent2" w:themeFillTint="33"/>
              </w:rPr>
              <w:id w:val="-259686644"/>
              <w:placeholder>
                <w:docPart w:val="A969EAA7F5A14ADBB4F5ADB66FD098F8"/>
              </w:placeholder>
              <w:showingPlcHdr/>
              <w15:appearance w15:val="hidden"/>
            </w:sdtPr>
            <w:sdtContent>
              <w:p w14:paraId="3A442A9E" w14:textId="6DB06F15"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tcPr>
          <w:sdt>
            <w:sdtPr>
              <w:id w:val="444970163"/>
              <w:placeholder>
                <w:docPart w:val="6EC0D86C38C140F1BBC4A6EAAB7A064D"/>
              </w:placeholder>
              <w:showingPlcHdr/>
              <w15:appearance w15:val="hidden"/>
            </w:sdtPr>
            <w:sdtEndPr/>
            <w:sdtContent>
              <w:p w14:paraId="6423BDD9" w14:textId="0AF119B0" w:rsidR="008A401C"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tc>
      </w:tr>
      <w:tr w:rsidR="008A401C" w14:paraId="1B3227BA" w14:textId="77777777" w:rsidTr="00C317F7">
        <w:tc>
          <w:tcPr>
            <w:tcW w:w="988" w:type="dxa"/>
          </w:tcPr>
          <w:p w14:paraId="3D33B763" w14:textId="77777777" w:rsidR="008A401C" w:rsidRPr="00460673" w:rsidRDefault="008A401C" w:rsidP="00514CCE">
            <w:pPr>
              <w:pStyle w:val="SATablelist"/>
              <w:rPr>
                <w:bCs/>
              </w:rPr>
            </w:pPr>
            <w:r w:rsidRPr="00460673">
              <w:rPr>
                <w:bCs/>
              </w:rPr>
              <w:t>Term 2</w:t>
            </w:r>
          </w:p>
        </w:tc>
        <w:tc>
          <w:tcPr>
            <w:tcW w:w="3071" w:type="dxa"/>
            <w:shd w:val="clear" w:color="auto" w:fill="FFFFFF" w:themeFill="background1"/>
          </w:tcPr>
          <w:sdt>
            <w:sdtPr>
              <w:rPr>
                <w:color w:val="808080"/>
                <w:shd w:val="clear" w:color="auto" w:fill="DEF3FA" w:themeFill="accent2" w:themeFillTint="33"/>
              </w:rPr>
              <w:id w:val="2047410655"/>
              <w:placeholder>
                <w:docPart w:val="90D40A3934F04041AA17356EBE9A2871"/>
              </w:placeholder>
              <w:showingPlcHdr/>
              <w15:appearance w15:val="hidden"/>
            </w:sdtPr>
            <w:sdtContent>
              <w:p w14:paraId="040F32FA" w14:textId="2576743C"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shd w:val="clear" w:color="auto" w:fill="FFFFFF" w:themeFill="background1"/>
          </w:tcPr>
          <w:sdt>
            <w:sdtPr>
              <w:rPr>
                <w:color w:val="808080"/>
                <w:shd w:val="clear" w:color="auto" w:fill="DEF3FA" w:themeFill="accent2" w:themeFillTint="33"/>
              </w:rPr>
              <w:id w:val="254475304"/>
              <w:placeholder>
                <w:docPart w:val="A74C0A517E9947F5BEFCE908BA5AD249"/>
              </w:placeholder>
              <w:showingPlcHdr/>
              <w15:appearance w15:val="hidden"/>
            </w:sdtPr>
            <w:sdtContent>
              <w:p w14:paraId="56234469" w14:textId="6362AE0F"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tcPr>
          <w:sdt>
            <w:sdtPr>
              <w:id w:val="-938223349"/>
              <w:placeholder>
                <w:docPart w:val="9059BD94DB7949C5B9E2D286040ACAEC"/>
              </w:placeholder>
              <w15:appearance w15:val="hidden"/>
            </w:sdtPr>
            <w:sdtEndPr/>
            <w:sdtContent>
              <w:sdt>
                <w:sdtPr>
                  <w:id w:val="1474955533"/>
                  <w:placeholder>
                    <w:docPart w:val="30476C748C37446EAEEBAAD376F6F324"/>
                  </w:placeholder>
                  <w:showingPlcHdr/>
                  <w15:appearance w15:val="hidden"/>
                </w:sdtPr>
                <w:sdtEndPr/>
                <w:sdtContent>
                  <w:p w14:paraId="220454B3" w14:textId="1701F4EA" w:rsidR="008A401C" w:rsidRPr="00D96F38"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sdtContent>
          </w:sdt>
        </w:tc>
      </w:tr>
      <w:tr w:rsidR="008A401C" w14:paraId="6927A1B4" w14:textId="77777777" w:rsidTr="00C317F7">
        <w:tc>
          <w:tcPr>
            <w:tcW w:w="988" w:type="dxa"/>
          </w:tcPr>
          <w:p w14:paraId="6E2AD618" w14:textId="77777777" w:rsidR="008A401C" w:rsidRPr="00460673" w:rsidRDefault="008A401C" w:rsidP="00514CCE">
            <w:pPr>
              <w:pStyle w:val="SATablelist"/>
              <w:rPr>
                <w:bCs/>
              </w:rPr>
            </w:pPr>
            <w:r w:rsidRPr="00460673">
              <w:rPr>
                <w:bCs/>
              </w:rPr>
              <w:t>Term 3</w:t>
            </w:r>
          </w:p>
        </w:tc>
        <w:tc>
          <w:tcPr>
            <w:tcW w:w="3071" w:type="dxa"/>
            <w:shd w:val="clear" w:color="auto" w:fill="FFFFFF" w:themeFill="background1"/>
          </w:tcPr>
          <w:sdt>
            <w:sdtPr>
              <w:rPr>
                <w:color w:val="808080"/>
                <w:shd w:val="clear" w:color="auto" w:fill="DEF3FA" w:themeFill="accent2" w:themeFillTint="33"/>
              </w:rPr>
              <w:id w:val="758946683"/>
              <w:placeholder>
                <w:docPart w:val="3DB234FE2870413BB290866117A7C33D"/>
              </w:placeholder>
              <w:showingPlcHdr/>
              <w15:appearance w15:val="hidden"/>
            </w:sdtPr>
            <w:sdtContent>
              <w:p w14:paraId="7C645A84" w14:textId="5923D4E4"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shd w:val="clear" w:color="auto" w:fill="FFFFFF" w:themeFill="background1"/>
          </w:tcPr>
          <w:sdt>
            <w:sdtPr>
              <w:rPr>
                <w:color w:val="808080"/>
                <w:shd w:val="clear" w:color="auto" w:fill="DEF3FA" w:themeFill="accent2" w:themeFillTint="33"/>
              </w:rPr>
              <w:id w:val="-922942981"/>
              <w:placeholder>
                <w:docPart w:val="110D3559B829490D8FE81699AFE85FF6"/>
              </w:placeholder>
              <w:showingPlcHdr/>
              <w15:appearance w15:val="hidden"/>
            </w:sdtPr>
            <w:sdtContent>
              <w:p w14:paraId="30F16746" w14:textId="2D6AC078"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tcPr>
          <w:sdt>
            <w:sdtPr>
              <w:id w:val="-2112652156"/>
              <w:placeholder>
                <w:docPart w:val="20DAB833E59D4EA6AAB1EF5F13FF36BE"/>
              </w:placeholder>
              <w15:appearance w15:val="hidden"/>
            </w:sdtPr>
            <w:sdtEndPr/>
            <w:sdtContent>
              <w:sdt>
                <w:sdtPr>
                  <w:id w:val="63384075"/>
                  <w:placeholder>
                    <w:docPart w:val="61188869793F4F18A822E1E314622F7D"/>
                  </w:placeholder>
                  <w:showingPlcHdr/>
                  <w15:appearance w15:val="hidden"/>
                </w:sdtPr>
                <w:sdtEndPr/>
                <w:sdtContent>
                  <w:p w14:paraId="3813C2DE" w14:textId="560A4E5B" w:rsidR="008A401C" w:rsidRPr="00D96F38"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sdtContent>
          </w:sdt>
        </w:tc>
      </w:tr>
      <w:tr w:rsidR="008A401C" w14:paraId="7618125E" w14:textId="77777777" w:rsidTr="00C317F7">
        <w:tc>
          <w:tcPr>
            <w:tcW w:w="988" w:type="dxa"/>
            <w:tcBorders>
              <w:bottom w:val="single" w:sz="4" w:space="0" w:color="auto"/>
            </w:tcBorders>
          </w:tcPr>
          <w:p w14:paraId="3073552D" w14:textId="77777777" w:rsidR="008A401C" w:rsidRPr="00460673" w:rsidRDefault="008A401C" w:rsidP="00514CCE">
            <w:pPr>
              <w:pStyle w:val="SATablelist"/>
              <w:rPr>
                <w:bCs/>
              </w:rPr>
            </w:pPr>
            <w:r w:rsidRPr="00460673">
              <w:rPr>
                <w:bCs/>
              </w:rPr>
              <w:t>Term 4</w:t>
            </w:r>
          </w:p>
        </w:tc>
        <w:tc>
          <w:tcPr>
            <w:tcW w:w="3071" w:type="dxa"/>
            <w:tcBorders>
              <w:bottom w:val="single" w:sz="4" w:space="0" w:color="auto"/>
            </w:tcBorders>
            <w:shd w:val="clear" w:color="auto" w:fill="FFFFFF" w:themeFill="background1"/>
          </w:tcPr>
          <w:sdt>
            <w:sdtPr>
              <w:rPr>
                <w:color w:val="808080"/>
                <w:shd w:val="clear" w:color="auto" w:fill="DEF3FA" w:themeFill="accent2" w:themeFillTint="33"/>
              </w:rPr>
              <w:id w:val="745994363"/>
              <w:placeholder>
                <w:docPart w:val="748032B9D8634C6F98B34CCBC6EC901D"/>
              </w:placeholder>
              <w:showingPlcHdr/>
              <w15:appearance w15:val="hidden"/>
            </w:sdtPr>
            <w:sdtContent>
              <w:p w14:paraId="53977092" w14:textId="73A899FE"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tcBorders>
              <w:bottom w:val="single" w:sz="4" w:space="0" w:color="auto"/>
            </w:tcBorders>
            <w:shd w:val="clear" w:color="auto" w:fill="FFFFFF" w:themeFill="background1"/>
          </w:tcPr>
          <w:sdt>
            <w:sdtPr>
              <w:rPr>
                <w:color w:val="808080"/>
                <w:shd w:val="clear" w:color="auto" w:fill="DEF3FA" w:themeFill="accent2" w:themeFillTint="33"/>
              </w:rPr>
              <w:id w:val="2085033100"/>
              <w:placeholder>
                <w:docPart w:val="FBB53F094E1447A4BEF3F4C8897470DF"/>
              </w:placeholder>
              <w:showingPlcHdr/>
              <w15:appearance w15:val="hidden"/>
            </w:sdtPr>
            <w:sdtContent>
              <w:p w14:paraId="73C666FB" w14:textId="01181D93" w:rsidR="008A401C" w:rsidRPr="004873F6" w:rsidRDefault="004873F6" w:rsidP="004873F6">
                <w:pPr>
                  <w:pStyle w:val="SATablelist"/>
                  <w:jc w:val="center"/>
                  <w:rPr>
                    <w:color w:val="808080"/>
                    <w:shd w:val="clear" w:color="auto" w:fill="DEF3FA" w:themeFill="accent2" w:themeFillTint="33"/>
                  </w:rPr>
                </w:pPr>
                <w:r w:rsidRPr="004873F6">
                  <w:rPr>
                    <w:color w:val="808080"/>
                    <w:shd w:val="clear" w:color="auto" w:fill="DEF3FA" w:themeFill="accent2" w:themeFillTint="33"/>
                  </w:rPr>
                  <w:t>Click or tap to enter</w:t>
                </w:r>
                <w:r>
                  <w:rPr>
                    <w:color w:val="808080"/>
                    <w:shd w:val="clear" w:color="auto" w:fill="DEF3FA" w:themeFill="accent2" w:themeFillTint="33"/>
                  </w:rPr>
                  <w:t xml:space="preserve"> date</w:t>
                </w:r>
                <w:r w:rsidRPr="004873F6">
                  <w:rPr>
                    <w:color w:val="808080"/>
                    <w:shd w:val="clear" w:color="auto" w:fill="DEF3FA" w:themeFill="accent2" w:themeFillTint="33"/>
                  </w:rPr>
                  <w:t>.</w:t>
                </w:r>
              </w:p>
            </w:sdtContent>
          </w:sdt>
        </w:tc>
        <w:tc>
          <w:tcPr>
            <w:tcW w:w="3071" w:type="dxa"/>
          </w:tcPr>
          <w:sdt>
            <w:sdtPr>
              <w:id w:val="-1268391103"/>
              <w:placeholder>
                <w:docPart w:val="B71706FB1F2D485FA7DB48FC2EA47FD9"/>
              </w:placeholder>
              <w15:appearance w15:val="hidden"/>
            </w:sdtPr>
            <w:sdtEndPr/>
            <w:sdtContent>
              <w:sdt>
                <w:sdtPr>
                  <w:rPr>
                    <w:shd w:val="clear" w:color="auto" w:fill="DEF3FA" w:themeFill="accent2" w:themeFillTint="33"/>
                  </w:rPr>
                  <w:id w:val="-1775322128"/>
                  <w:placeholder>
                    <w:docPart w:val="6AAB1AF8743D45118AEC09E59E83959B"/>
                  </w:placeholder>
                  <w:showingPlcHdr/>
                  <w15:appearance w15:val="hidden"/>
                </w:sdtPr>
                <w:sdtEndPr/>
                <w:sdtContent>
                  <w:p w14:paraId="1D699223" w14:textId="699A16A3" w:rsidR="008A401C" w:rsidRPr="00D96F38" w:rsidRDefault="008A401C" w:rsidP="00514CCE">
                    <w:pPr>
                      <w:pStyle w:val="SATablelist"/>
                      <w:jc w:val="center"/>
                    </w:pPr>
                    <w:r w:rsidRPr="00C317F7">
                      <w:rPr>
                        <w:rStyle w:val="PlaceholderText"/>
                        <w:shd w:val="clear" w:color="auto" w:fill="DEF3FA" w:themeFill="accent2" w:themeFillTint="33"/>
                      </w:rPr>
                      <w:t>Click</w:t>
                    </w:r>
                    <w:r w:rsidR="00096A97" w:rsidRPr="00C317F7">
                      <w:rPr>
                        <w:rStyle w:val="PlaceholderText"/>
                        <w:shd w:val="clear" w:color="auto" w:fill="DEF3FA" w:themeFill="accent2" w:themeFillTint="33"/>
                      </w:rPr>
                      <w:t xml:space="preserve"> or </w:t>
                    </w:r>
                    <w:r w:rsidRPr="00C317F7">
                      <w:rPr>
                        <w:rStyle w:val="PlaceholderText"/>
                        <w:shd w:val="clear" w:color="auto" w:fill="DEF3FA" w:themeFill="accent2" w:themeFillTint="33"/>
                      </w:rPr>
                      <w:t>tap to enter text.</w:t>
                    </w:r>
                  </w:p>
                </w:sdtContent>
              </w:sdt>
            </w:sdtContent>
          </w:sdt>
        </w:tc>
      </w:tr>
      <w:tr w:rsidR="008A401C" w14:paraId="65E86714" w14:textId="77777777" w:rsidTr="00514CCE">
        <w:tc>
          <w:tcPr>
            <w:tcW w:w="988" w:type="dxa"/>
            <w:tcBorders>
              <w:left w:val="nil"/>
              <w:bottom w:val="nil"/>
              <w:right w:val="nil"/>
            </w:tcBorders>
          </w:tcPr>
          <w:p w14:paraId="14858F32" w14:textId="77777777" w:rsidR="008A401C" w:rsidRPr="002C6F67" w:rsidRDefault="008A401C" w:rsidP="00514CCE">
            <w:pPr>
              <w:pStyle w:val="SATablelist"/>
            </w:pPr>
          </w:p>
        </w:tc>
        <w:tc>
          <w:tcPr>
            <w:tcW w:w="3071" w:type="dxa"/>
            <w:tcBorders>
              <w:left w:val="nil"/>
              <w:bottom w:val="nil"/>
              <w:right w:val="nil"/>
            </w:tcBorders>
          </w:tcPr>
          <w:p w14:paraId="62D32C21" w14:textId="77777777" w:rsidR="008A401C" w:rsidRDefault="008A401C" w:rsidP="00514CCE">
            <w:pPr>
              <w:pStyle w:val="SATablelist"/>
              <w:jc w:val="center"/>
            </w:pPr>
          </w:p>
        </w:tc>
        <w:tc>
          <w:tcPr>
            <w:tcW w:w="3071" w:type="dxa"/>
            <w:tcBorders>
              <w:left w:val="nil"/>
              <w:bottom w:val="nil"/>
            </w:tcBorders>
          </w:tcPr>
          <w:p w14:paraId="5A50EC51" w14:textId="77777777" w:rsidR="008A401C" w:rsidRPr="008D4562" w:rsidRDefault="008A401C" w:rsidP="00514CCE">
            <w:pPr>
              <w:pStyle w:val="SATablelist"/>
              <w:jc w:val="right"/>
              <w:rPr>
                <w:iCs/>
              </w:rPr>
            </w:pPr>
            <w:r w:rsidRPr="008D4562">
              <w:rPr>
                <w:iCs/>
              </w:rPr>
              <w:t>Total days open</w:t>
            </w:r>
          </w:p>
        </w:tc>
        <w:tc>
          <w:tcPr>
            <w:tcW w:w="3071" w:type="dxa"/>
          </w:tcPr>
          <w:sdt>
            <w:sdtPr>
              <w:id w:val="326482052"/>
              <w:placeholder>
                <w:docPart w:val="B0484071367E44EF97D45F86F90DAC1F"/>
              </w:placeholder>
              <w15:appearance w15:val="hidden"/>
            </w:sdtPr>
            <w:sdtEndPr/>
            <w:sdtContent>
              <w:sdt>
                <w:sdtPr>
                  <w:id w:val="4100142"/>
                  <w:placeholder>
                    <w:docPart w:val="5D2343B1C6EA4D2EBB76B87119CA8497"/>
                  </w:placeholder>
                  <w:showingPlcHdr/>
                  <w15:appearance w15:val="hidden"/>
                </w:sdtPr>
                <w:sdtEndPr/>
                <w:sdtContent>
                  <w:p w14:paraId="6D86C2B4" w14:textId="6E7F6A99" w:rsidR="008A401C" w:rsidRPr="00D96F38"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sdtContent>
          </w:sdt>
        </w:tc>
      </w:tr>
    </w:tbl>
    <w:p w14:paraId="1FC7557E" w14:textId="3475782D" w:rsidR="008A401C" w:rsidRPr="004255C6" w:rsidRDefault="008A401C" w:rsidP="008A401C">
      <w:pPr>
        <w:pStyle w:val="SAQ1"/>
      </w:pPr>
      <w:bookmarkStart w:id="4" w:name="Item11"/>
      <w:r w:rsidRPr="004255C6">
        <w:t xml:space="preserve">How </w:t>
      </w:r>
      <w:bookmarkEnd w:id="4"/>
      <w:r w:rsidRPr="004255C6">
        <w:t xml:space="preserve">many hours of instruction </w:t>
      </w:r>
      <w:r w:rsidR="00CF5A49">
        <w:t>do students in</w:t>
      </w:r>
      <w:r w:rsidR="00CF5A49" w:rsidRPr="004255C6">
        <w:t xml:space="preserve"> </w:t>
      </w:r>
      <w:r w:rsidRPr="004255C6">
        <w:t>each year level receive?</w:t>
      </w:r>
    </w:p>
    <w:tbl>
      <w:tblPr>
        <w:tblStyle w:val="TableGrid"/>
        <w:tblW w:w="10201" w:type="dxa"/>
        <w:tblInd w:w="567" w:type="dxa"/>
        <w:tblLook w:val="04A0" w:firstRow="1" w:lastRow="0" w:firstColumn="1" w:lastColumn="0" w:noHBand="0" w:noVBand="1"/>
      </w:tblPr>
      <w:tblGrid>
        <w:gridCol w:w="1577"/>
        <w:gridCol w:w="958"/>
        <w:gridCol w:w="958"/>
        <w:gridCol w:w="958"/>
        <w:gridCol w:w="958"/>
        <w:gridCol w:w="959"/>
        <w:gridCol w:w="958"/>
        <w:gridCol w:w="958"/>
        <w:gridCol w:w="958"/>
        <w:gridCol w:w="959"/>
      </w:tblGrid>
      <w:tr w:rsidR="008A401C" w14:paraId="32A5ADDC" w14:textId="77777777" w:rsidTr="00514CCE">
        <w:tc>
          <w:tcPr>
            <w:tcW w:w="1577" w:type="dxa"/>
          </w:tcPr>
          <w:p w14:paraId="3D27737A" w14:textId="77777777" w:rsidR="008A401C" w:rsidRPr="002C6F67" w:rsidRDefault="008A401C" w:rsidP="00514CCE">
            <w:pPr>
              <w:pStyle w:val="SATablelist"/>
              <w:jc w:val="center"/>
            </w:pPr>
          </w:p>
        </w:tc>
        <w:tc>
          <w:tcPr>
            <w:tcW w:w="958" w:type="dxa"/>
            <w:vAlign w:val="center"/>
          </w:tcPr>
          <w:p w14:paraId="2D85EBB5" w14:textId="77777777" w:rsidR="008A401C" w:rsidRPr="00460673" w:rsidRDefault="008A401C" w:rsidP="00514CCE">
            <w:pPr>
              <w:pStyle w:val="SATablelist"/>
              <w:jc w:val="center"/>
              <w:rPr>
                <w:bCs/>
              </w:rPr>
            </w:pPr>
            <w:r w:rsidRPr="00460673">
              <w:rPr>
                <w:bCs/>
              </w:rPr>
              <w:t>Pre-K</w:t>
            </w:r>
          </w:p>
        </w:tc>
        <w:tc>
          <w:tcPr>
            <w:tcW w:w="958" w:type="dxa"/>
            <w:vAlign w:val="center"/>
          </w:tcPr>
          <w:p w14:paraId="05B0572C" w14:textId="77777777" w:rsidR="008A401C" w:rsidRPr="00460673" w:rsidRDefault="008A401C" w:rsidP="00514CCE">
            <w:pPr>
              <w:pStyle w:val="SATablelist"/>
              <w:jc w:val="center"/>
              <w:rPr>
                <w:bCs/>
              </w:rPr>
            </w:pPr>
            <w:r w:rsidRPr="00460673">
              <w:rPr>
                <w:bCs/>
              </w:rPr>
              <w:t>K</w:t>
            </w:r>
          </w:p>
        </w:tc>
        <w:tc>
          <w:tcPr>
            <w:tcW w:w="958" w:type="dxa"/>
            <w:vAlign w:val="center"/>
          </w:tcPr>
          <w:p w14:paraId="590CF359" w14:textId="77777777" w:rsidR="008A401C" w:rsidRPr="00460673" w:rsidRDefault="008A401C" w:rsidP="00514CCE">
            <w:pPr>
              <w:pStyle w:val="SATablelist"/>
              <w:jc w:val="center"/>
              <w:rPr>
                <w:bCs/>
              </w:rPr>
            </w:pPr>
            <w:r w:rsidRPr="00460673">
              <w:rPr>
                <w:bCs/>
              </w:rPr>
              <w:t>PP</w:t>
            </w:r>
          </w:p>
        </w:tc>
        <w:tc>
          <w:tcPr>
            <w:tcW w:w="958" w:type="dxa"/>
            <w:vAlign w:val="center"/>
          </w:tcPr>
          <w:p w14:paraId="60E0784B" w14:textId="77777777" w:rsidR="008A401C" w:rsidRPr="00460673" w:rsidRDefault="008A401C" w:rsidP="00514CCE">
            <w:pPr>
              <w:pStyle w:val="SATablelist"/>
              <w:jc w:val="center"/>
              <w:rPr>
                <w:bCs/>
              </w:rPr>
            </w:pPr>
            <w:r w:rsidRPr="00460673">
              <w:rPr>
                <w:bCs/>
              </w:rPr>
              <w:t>1</w:t>
            </w:r>
          </w:p>
        </w:tc>
        <w:tc>
          <w:tcPr>
            <w:tcW w:w="959" w:type="dxa"/>
            <w:vAlign w:val="center"/>
          </w:tcPr>
          <w:p w14:paraId="1E73C2B8" w14:textId="77777777" w:rsidR="008A401C" w:rsidRPr="00460673" w:rsidRDefault="008A401C" w:rsidP="00514CCE">
            <w:pPr>
              <w:pStyle w:val="SATablelist"/>
              <w:jc w:val="center"/>
              <w:rPr>
                <w:bCs/>
              </w:rPr>
            </w:pPr>
            <w:r w:rsidRPr="00460673">
              <w:rPr>
                <w:bCs/>
              </w:rPr>
              <w:t>2</w:t>
            </w:r>
          </w:p>
        </w:tc>
        <w:tc>
          <w:tcPr>
            <w:tcW w:w="958" w:type="dxa"/>
            <w:vAlign w:val="center"/>
          </w:tcPr>
          <w:p w14:paraId="5A01CEC8" w14:textId="77777777" w:rsidR="008A401C" w:rsidRPr="00460673" w:rsidRDefault="008A401C" w:rsidP="00514CCE">
            <w:pPr>
              <w:pStyle w:val="SATablelist"/>
              <w:jc w:val="center"/>
              <w:rPr>
                <w:bCs/>
              </w:rPr>
            </w:pPr>
            <w:r w:rsidRPr="00460673">
              <w:rPr>
                <w:bCs/>
              </w:rPr>
              <w:t>3</w:t>
            </w:r>
          </w:p>
        </w:tc>
        <w:tc>
          <w:tcPr>
            <w:tcW w:w="958" w:type="dxa"/>
            <w:vAlign w:val="center"/>
          </w:tcPr>
          <w:p w14:paraId="1266A281" w14:textId="77777777" w:rsidR="008A401C" w:rsidRPr="00460673" w:rsidRDefault="008A401C" w:rsidP="00514CCE">
            <w:pPr>
              <w:pStyle w:val="SATablelist"/>
              <w:jc w:val="center"/>
              <w:rPr>
                <w:bCs/>
              </w:rPr>
            </w:pPr>
            <w:r w:rsidRPr="00460673">
              <w:rPr>
                <w:bCs/>
              </w:rPr>
              <w:t>4</w:t>
            </w:r>
          </w:p>
        </w:tc>
        <w:tc>
          <w:tcPr>
            <w:tcW w:w="958" w:type="dxa"/>
            <w:vAlign w:val="center"/>
          </w:tcPr>
          <w:p w14:paraId="0674EC29" w14:textId="77777777" w:rsidR="008A401C" w:rsidRPr="00460673" w:rsidRDefault="008A401C" w:rsidP="00514CCE">
            <w:pPr>
              <w:pStyle w:val="SATablelist"/>
              <w:jc w:val="center"/>
              <w:rPr>
                <w:bCs/>
              </w:rPr>
            </w:pPr>
            <w:r w:rsidRPr="00460673">
              <w:rPr>
                <w:bCs/>
              </w:rPr>
              <w:t>5</w:t>
            </w:r>
          </w:p>
        </w:tc>
        <w:tc>
          <w:tcPr>
            <w:tcW w:w="959" w:type="dxa"/>
            <w:vAlign w:val="center"/>
          </w:tcPr>
          <w:p w14:paraId="4E948456" w14:textId="77777777" w:rsidR="008A401C" w:rsidRPr="00460673" w:rsidRDefault="008A401C" w:rsidP="00514CCE">
            <w:pPr>
              <w:pStyle w:val="SATablelist"/>
              <w:jc w:val="center"/>
              <w:rPr>
                <w:bCs/>
              </w:rPr>
            </w:pPr>
            <w:r w:rsidRPr="00460673">
              <w:rPr>
                <w:bCs/>
              </w:rPr>
              <w:t>6</w:t>
            </w:r>
          </w:p>
        </w:tc>
      </w:tr>
      <w:tr w:rsidR="008A401C" w14:paraId="562099D1" w14:textId="77777777" w:rsidTr="00514CCE">
        <w:tc>
          <w:tcPr>
            <w:tcW w:w="1577" w:type="dxa"/>
            <w:tcBorders>
              <w:bottom w:val="single" w:sz="4" w:space="0" w:color="auto"/>
            </w:tcBorders>
          </w:tcPr>
          <w:p w14:paraId="190BA9DD" w14:textId="77777777" w:rsidR="008A401C" w:rsidRPr="002C6F67" w:rsidRDefault="008A401C" w:rsidP="00514CCE">
            <w:pPr>
              <w:pStyle w:val="SATablelist"/>
            </w:pPr>
            <w:r>
              <w:t>Max. w</w:t>
            </w:r>
            <w:r w:rsidRPr="002C6F67">
              <w:t>eekly hours</w:t>
            </w:r>
            <w:r w:rsidRPr="008B6B8C">
              <w:t xml:space="preserve"> </w:t>
            </w:r>
            <w:hyperlink w:anchor="Item11" w:tooltip="This is the maximum hours per week for which a student would be able to attend. The maximum may be based on the total number of hours offered by the school, or because the school’s policy prevents attendance on more than a certain number of days per week." w:history="1">
              <w:r w:rsidRPr="00034CBE">
                <w:rPr>
                  <w:rStyle w:val="SATooltip"/>
                </w:rPr>
                <w:t></w:t>
              </w:r>
            </w:hyperlink>
          </w:p>
        </w:tc>
        <w:tc>
          <w:tcPr>
            <w:tcW w:w="958" w:type="dxa"/>
            <w:tcBorders>
              <w:bottom w:val="single" w:sz="4" w:space="0" w:color="auto"/>
            </w:tcBorders>
            <w:tcMar>
              <w:left w:w="0" w:type="dxa"/>
              <w:right w:w="0" w:type="dxa"/>
            </w:tcMar>
            <w:vAlign w:val="center"/>
          </w:tcPr>
          <w:sdt>
            <w:sdtPr>
              <w:id w:val="-1667248371"/>
              <w:placeholder>
                <w:docPart w:val="212E31D03DF8498C9638BE9D93D590AD"/>
              </w:placeholder>
              <w:showingPlcHdr/>
              <w15:appearance w15:val="hidden"/>
            </w:sdtPr>
            <w:sdtEndPr/>
            <w:sdtContent>
              <w:p w14:paraId="6F804E10" w14:textId="4C2C38CA" w:rsidR="008A401C" w:rsidRPr="005B425F"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Borders>
              <w:bottom w:val="single" w:sz="4" w:space="0" w:color="auto"/>
            </w:tcBorders>
            <w:tcMar>
              <w:left w:w="0" w:type="dxa"/>
              <w:right w:w="0" w:type="dxa"/>
            </w:tcMar>
            <w:vAlign w:val="center"/>
          </w:tcPr>
          <w:sdt>
            <w:sdtPr>
              <w:id w:val="1811293850"/>
              <w:placeholder>
                <w:docPart w:val="74A9641699AF40AA9C07B7CCC894210F"/>
              </w:placeholder>
              <w:showingPlcHdr/>
              <w15:appearance w15:val="hidden"/>
            </w:sdtPr>
            <w:sdtEndPr/>
            <w:sdtContent>
              <w:p w14:paraId="283FA04B" w14:textId="06D6CADC" w:rsidR="008A401C" w:rsidRPr="005B425F"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Borders>
              <w:bottom w:val="single" w:sz="4" w:space="0" w:color="auto"/>
            </w:tcBorders>
            <w:tcMar>
              <w:left w:w="0" w:type="dxa"/>
              <w:right w:w="0" w:type="dxa"/>
            </w:tcMar>
            <w:vAlign w:val="center"/>
          </w:tcPr>
          <w:p w14:paraId="2BF5270D" w14:textId="77777777" w:rsidR="008A401C" w:rsidRPr="005B425F" w:rsidRDefault="008A401C" w:rsidP="00514CCE">
            <w:pPr>
              <w:pStyle w:val="SATablelist"/>
              <w:jc w:val="center"/>
            </w:pPr>
            <w:r>
              <w:t>--</w:t>
            </w:r>
          </w:p>
        </w:tc>
        <w:tc>
          <w:tcPr>
            <w:tcW w:w="958" w:type="dxa"/>
            <w:tcBorders>
              <w:bottom w:val="single" w:sz="4" w:space="0" w:color="auto"/>
            </w:tcBorders>
            <w:tcMar>
              <w:left w:w="0" w:type="dxa"/>
              <w:right w:w="0" w:type="dxa"/>
            </w:tcMar>
            <w:vAlign w:val="center"/>
          </w:tcPr>
          <w:p w14:paraId="76E7F456" w14:textId="77777777" w:rsidR="008A401C" w:rsidRPr="005B425F" w:rsidRDefault="008A401C" w:rsidP="00514CCE">
            <w:pPr>
              <w:pStyle w:val="SATablelist"/>
              <w:jc w:val="center"/>
            </w:pPr>
            <w:r>
              <w:t>--</w:t>
            </w:r>
          </w:p>
        </w:tc>
        <w:tc>
          <w:tcPr>
            <w:tcW w:w="959" w:type="dxa"/>
            <w:tcBorders>
              <w:bottom w:val="single" w:sz="4" w:space="0" w:color="auto"/>
            </w:tcBorders>
            <w:tcMar>
              <w:left w:w="0" w:type="dxa"/>
              <w:right w:w="0" w:type="dxa"/>
            </w:tcMar>
            <w:vAlign w:val="center"/>
          </w:tcPr>
          <w:p w14:paraId="3B95868C" w14:textId="77777777" w:rsidR="008A401C" w:rsidRPr="005B425F" w:rsidRDefault="008A401C" w:rsidP="00514CCE">
            <w:pPr>
              <w:pStyle w:val="SATablelist"/>
              <w:jc w:val="center"/>
            </w:pPr>
            <w:r>
              <w:t>--</w:t>
            </w:r>
          </w:p>
        </w:tc>
        <w:tc>
          <w:tcPr>
            <w:tcW w:w="958" w:type="dxa"/>
            <w:tcBorders>
              <w:bottom w:val="single" w:sz="4" w:space="0" w:color="auto"/>
            </w:tcBorders>
            <w:tcMar>
              <w:left w:w="0" w:type="dxa"/>
              <w:right w:w="0" w:type="dxa"/>
            </w:tcMar>
            <w:vAlign w:val="center"/>
          </w:tcPr>
          <w:p w14:paraId="725773B6" w14:textId="77777777" w:rsidR="008A401C" w:rsidRPr="005B425F" w:rsidRDefault="008A401C" w:rsidP="00514CCE">
            <w:pPr>
              <w:pStyle w:val="SATablelist"/>
              <w:jc w:val="center"/>
            </w:pPr>
            <w:r>
              <w:t>--</w:t>
            </w:r>
          </w:p>
        </w:tc>
        <w:tc>
          <w:tcPr>
            <w:tcW w:w="958" w:type="dxa"/>
            <w:tcBorders>
              <w:bottom w:val="single" w:sz="4" w:space="0" w:color="auto"/>
            </w:tcBorders>
            <w:tcMar>
              <w:left w:w="0" w:type="dxa"/>
              <w:right w:w="0" w:type="dxa"/>
            </w:tcMar>
            <w:vAlign w:val="center"/>
          </w:tcPr>
          <w:p w14:paraId="1FFEF891" w14:textId="77777777" w:rsidR="008A401C" w:rsidRPr="005B425F" w:rsidRDefault="008A401C" w:rsidP="00514CCE">
            <w:pPr>
              <w:pStyle w:val="SATablelist"/>
              <w:jc w:val="center"/>
            </w:pPr>
            <w:r>
              <w:t>--</w:t>
            </w:r>
          </w:p>
        </w:tc>
        <w:tc>
          <w:tcPr>
            <w:tcW w:w="958" w:type="dxa"/>
            <w:tcBorders>
              <w:bottom w:val="single" w:sz="4" w:space="0" w:color="auto"/>
            </w:tcBorders>
            <w:tcMar>
              <w:left w:w="0" w:type="dxa"/>
              <w:right w:w="0" w:type="dxa"/>
            </w:tcMar>
            <w:vAlign w:val="center"/>
          </w:tcPr>
          <w:p w14:paraId="13929870" w14:textId="77777777" w:rsidR="008A401C" w:rsidRPr="005B425F" w:rsidRDefault="008A401C" w:rsidP="00514CCE">
            <w:pPr>
              <w:pStyle w:val="SATablelist"/>
              <w:jc w:val="center"/>
            </w:pPr>
            <w:r>
              <w:t>--</w:t>
            </w:r>
          </w:p>
        </w:tc>
        <w:tc>
          <w:tcPr>
            <w:tcW w:w="959" w:type="dxa"/>
            <w:tcBorders>
              <w:bottom w:val="single" w:sz="4" w:space="0" w:color="auto"/>
            </w:tcBorders>
            <w:tcMar>
              <w:left w:w="0" w:type="dxa"/>
              <w:right w:w="0" w:type="dxa"/>
            </w:tcMar>
            <w:vAlign w:val="center"/>
          </w:tcPr>
          <w:p w14:paraId="79EEB848" w14:textId="77777777" w:rsidR="008A401C" w:rsidRPr="005B425F" w:rsidRDefault="008A401C" w:rsidP="00514CCE">
            <w:pPr>
              <w:pStyle w:val="SATablelist"/>
              <w:jc w:val="center"/>
            </w:pPr>
            <w:r>
              <w:t>--</w:t>
            </w:r>
          </w:p>
        </w:tc>
      </w:tr>
      <w:tr w:rsidR="008A401C" w14:paraId="0926D56C" w14:textId="77777777" w:rsidTr="00514CCE">
        <w:tc>
          <w:tcPr>
            <w:tcW w:w="1577" w:type="dxa"/>
            <w:tcBorders>
              <w:bottom w:val="single" w:sz="4" w:space="0" w:color="auto"/>
            </w:tcBorders>
          </w:tcPr>
          <w:p w14:paraId="3BB9C3EA" w14:textId="77777777" w:rsidR="008A401C" w:rsidRPr="002C6F67" w:rsidRDefault="008A401C" w:rsidP="00514CCE">
            <w:pPr>
              <w:pStyle w:val="SATablelist"/>
            </w:pPr>
            <w:r w:rsidRPr="002C6F67">
              <w:t>Annual hours</w:t>
            </w:r>
            <w:r w:rsidRPr="008B6B8C">
              <w:t xml:space="preserve"> </w:t>
            </w:r>
            <w:hyperlink w:anchor="Item11" w:tooltip="Annual hours are calculated by multiplying the average daily hours for each year level by the number of days for which the school is open for students across the year." w:history="1">
              <w:r w:rsidRPr="00034CBE">
                <w:rPr>
                  <w:rStyle w:val="SATooltip"/>
                </w:rPr>
                <w:t></w:t>
              </w:r>
            </w:hyperlink>
          </w:p>
        </w:tc>
        <w:tc>
          <w:tcPr>
            <w:tcW w:w="958" w:type="dxa"/>
            <w:tcBorders>
              <w:bottom w:val="single" w:sz="4" w:space="0" w:color="auto"/>
            </w:tcBorders>
            <w:tcMar>
              <w:left w:w="0" w:type="dxa"/>
              <w:right w:w="0" w:type="dxa"/>
            </w:tcMar>
            <w:vAlign w:val="center"/>
          </w:tcPr>
          <w:p w14:paraId="609DAB71" w14:textId="77777777" w:rsidR="008A401C" w:rsidRPr="005B425F" w:rsidRDefault="008A401C" w:rsidP="00514CCE">
            <w:pPr>
              <w:pStyle w:val="SATablelist"/>
              <w:jc w:val="center"/>
            </w:pPr>
            <w:r>
              <w:t>--</w:t>
            </w:r>
          </w:p>
        </w:tc>
        <w:tc>
          <w:tcPr>
            <w:tcW w:w="958" w:type="dxa"/>
            <w:tcBorders>
              <w:bottom w:val="single" w:sz="4" w:space="0" w:color="auto"/>
            </w:tcBorders>
            <w:tcMar>
              <w:left w:w="0" w:type="dxa"/>
              <w:right w:w="0" w:type="dxa"/>
            </w:tcMar>
            <w:vAlign w:val="center"/>
          </w:tcPr>
          <w:p w14:paraId="1BC6FA2D" w14:textId="77777777" w:rsidR="008A401C" w:rsidRPr="005B425F" w:rsidRDefault="008A401C" w:rsidP="00514CCE">
            <w:pPr>
              <w:pStyle w:val="SATablelist"/>
              <w:jc w:val="center"/>
            </w:pPr>
            <w:r>
              <w:t>--</w:t>
            </w:r>
          </w:p>
        </w:tc>
        <w:tc>
          <w:tcPr>
            <w:tcW w:w="958" w:type="dxa"/>
            <w:tcBorders>
              <w:bottom w:val="single" w:sz="4" w:space="0" w:color="auto"/>
            </w:tcBorders>
            <w:tcMar>
              <w:left w:w="0" w:type="dxa"/>
              <w:right w:w="0" w:type="dxa"/>
            </w:tcMar>
            <w:vAlign w:val="center"/>
          </w:tcPr>
          <w:sdt>
            <w:sdtPr>
              <w:id w:val="2045400890"/>
              <w:placeholder>
                <w:docPart w:val="809492EA05E949F8A4298682611E83B0"/>
              </w:placeholder>
              <w:showingPlcHdr/>
              <w15:appearance w15:val="hidden"/>
            </w:sdtPr>
            <w:sdtEndPr/>
            <w:sdtContent>
              <w:p w14:paraId="3B7847F2" w14:textId="380578AF" w:rsidR="008A401C" w:rsidRPr="005B425F"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Borders>
              <w:bottom w:val="single" w:sz="4" w:space="0" w:color="auto"/>
            </w:tcBorders>
            <w:tcMar>
              <w:left w:w="0" w:type="dxa"/>
              <w:right w:w="0" w:type="dxa"/>
            </w:tcMar>
            <w:vAlign w:val="center"/>
          </w:tcPr>
          <w:sdt>
            <w:sdtPr>
              <w:id w:val="-159769029"/>
              <w:placeholder>
                <w:docPart w:val="8C040CF73D574E4780A625DFCDF2511B"/>
              </w:placeholder>
              <w:showingPlcHdr/>
              <w15:appearance w15:val="hidden"/>
            </w:sdtPr>
            <w:sdtEndPr/>
            <w:sdtContent>
              <w:p w14:paraId="106CE037" w14:textId="587406EC" w:rsidR="008A401C" w:rsidRPr="005B425F"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9" w:type="dxa"/>
            <w:tcBorders>
              <w:bottom w:val="single" w:sz="4" w:space="0" w:color="auto"/>
            </w:tcBorders>
            <w:tcMar>
              <w:left w:w="0" w:type="dxa"/>
              <w:right w:w="0" w:type="dxa"/>
            </w:tcMar>
            <w:vAlign w:val="center"/>
          </w:tcPr>
          <w:sdt>
            <w:sdtPr>
              <w:id w:val="-1410769737"/>
              <w:placeholder>
                <w:docPart w:val="629AB62B536940B8947224DF83CB0CAD"/>
              </w:placeholder>
              <w:showingPlcHdr/>
              <w15:appearance w15:val="hidden"/>
            </w:sdtPr>
            <w:sdtEndPr/>
            <w:sdtContent>
              <w:p w14:paraId="3BE25487" w14:textId="51B5E3D6" w:rsidR="008A401C" w:rsidRPr="005B425F" w:rsidRDefault="008A401C" w:rsidP="00514CCE">
                <w:pPr>
                  <w:pStyle w:val="SATablelist"/>
                  <w:jc w:val="center"/>
                </w:pPr>
                <w:r w:rsidRPr="00266112">
                  <w:rPr>
                    <w:rStyle w:val="PlaceholderText"/>
                    <w:shd w:val="clear" w:color="auto" w:fill="DEF3FA" w:themeFill="accent2" w:themeFillTint="33"/>
                  </w:rPr>
                  <w:t>Click</w:t>
                </w:r>
                <w:r w:rsidR="00096A97">
                  <w:rPr>
                    <w:rStyle w:val="PlaceholderText"/>
                    <w:shd w:val="clear" w:color="auto" w:fill="DEF3FA" w:themeFill="accent2" w:themeFillTint="33"/>
                  </w:rPr>
                  <w:t xml:space="preserve"> or</w:t>
                </w:r>
                <w:r w:rsidR="007C0EBB">
                  <w:rPr>
                    <w:rStyle w:val="PlaceholderText"/>
                    <w:shd w:val="clear" w:color="auto" w:fill="DEF3FA" w:themeFill="accent2" w:themeFillTint="33"/>
                  </w:rPr>
                  <w:t xml:space="preserve"> </w:t>
                </w:r>
                <w:r w:rsidRPr="00266112">
                  <w:rPr>
                    <w:rStyle w:val="PlaceholderText"/>
                    <w:shd w:val="clear" w:color="auto" w:fill="DEF3FA" w:themeFill="accent2" w:themeFillTint="33"/>
                  </w:rPr>
                  <w:t>tap</w:t>
                </w:r>
              </w:p>
            </w:sdtContent>
          </w:sdt>
        </w:tc>
        <w:tc>
          <w:tcPr>
            <w:tcW w:w="958" w:type="dxa"/>
            <w:tcBorders>
              <w:bottom w:val="single" w:sz="4" w:space="0" w:color="auto"/>
            </w:tcBorders>
            <w:tcMar>
              <w:left w:w="0" w:type="dxa"/>
              <w:right w:w="0" w:type="dxa"/>
            </w:tcMar>
            <w:vAlign w:val="center"/>
          </w:tcPr>
          <w:sdt>
            <w:sdtPr>
              <w:id w:val="-2115356474"/>
              <w:placeholder>
                <w:docPart w:val="7CCFC8614E0A44B5978C7AEE3B7EDB7C"/>
              </w:placeholder>
              <w:showingPlcHdr/>
              <w15:appearance w15:val="hidden"/>
            </w:sdtPr>
            <w:sdtEndPr/>
            <w:sdtContent>
              <w:p w14:paraId="74D1A1DF" w14:textId="0AFD941E"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Borders>
              <w:bottom w:val="single" w:sz="4" w:space="0" w:color="auto"/>
            </w:tcBorders>
            <w:tcMar>
              <w:left w:w="0" w:type="dxa"/>
              <w:right w:w="0" w:type="dxa"/>
            </w:tcMar>
            <w:vAlign w:val="center"/>
          </w:tcPr>
          <w:sdt>
            <w:sdtPr>
              <w:id w:val="-1131631999"/>
              <w:placeholder>
                <w:docPart w:val="8096BAC7FE2840FBBDF50A0F2FF05017"/>
              </w:placeholder>
              <w:showingPlcHdr/>
              <w15:appearance w15:val="hidden"/>
            </w:sdtPr>
            <w:sdtEndPr/>
            <w:sdtContent>
              <w:p w14:paraId="293BD842" w14:textId="0A31BE7E"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Borders>
              <w:bottom w:val="single" w:sz="4" w:space="0" w:color="auto"/>
            </w:tcBorders>
            <w:tcMar>
              <w:left w:w="0" w:type="dxa"/>
              <w:right w:w="0" w:type="dxa"/>
            </w:tcMar>
            <w:vAlign w:val="center"/>
          </w:tcPr>
          <w:sdt>
            <w:sdtPr>
              <w:id w:val="-466824597"/>
              <w:placeholder>
                <w:docPart w:val="8624DC726D2E404788F8BFBF3498B543"/>
              </w:placeholder>
              <w:showingPlcHdr/>
              <w15:appearance w15:val="hidden"/>
            </w:sdtPr>
            <w:sdtEndPr/>
            <w:sdtContent>
              <w:p w14:paraId="77E41358" w14:textId="74B52841"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9" w:type="dxa"/>
            <w:tcBorders>
              <w:bottom w:val="single" w:sz="4" w:space="0" w:color="auto"/>
            </w:tcBorders>
            <w:tcMar>
              <w:left w:w="0" w:type="dxa"/>
              <w:right w:w="0" w:type="dxa"/>
            </w:tcMar>
            <w:vAlign w:val="center"/>
          </w:tcPr>
          <w:sdt>
            <w:sdtPr>
              <w:id w:val="-1236934789"/>
              <w:placeholder>
                <w:docPart w:val="3BCA8D24055943F48EF0FB6217AA6B91"/>
              </w:placeholder>
              <w:showingPlcHdr/>
              <w15:appearance w15:val="hidden"/>
            </w:sdtPr>
            <w:sdtEndPr/>
            <w:sdtContent>
              <w:p w14:paraId="03C72017" w14:textId="410D3F60"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r>
      <w:tr w:rsidR="008A401C" w:rsidRPr="005B425F" w14:paraId="7379A3C5" w14:textId="77777777" w:rsidTr="00514CCE">
        <w:trPr>
          <w:trHeight w:val="175"/>
        </w:trPr>
        <w:tc>
          <w:tcPr>
            <w:tcW w:w="1577" w:type="dxa"/>
            <w:tcBorders>
              <w:left w:val="nil"/>
              <w:right w:val="nil"/>
            </w:tcBorders>
          </w:tcPr>
          <w:p w14:paraId="31D63327" w14:textId="77777777" w:rsidR="008A401C" w:rsidRPr="002C6F67" w:rsidRDefault="008A401C" w:rsidP="00514CCE">
            <w:pPr>
              <w:pStyle w:val="SATablelist"/>
              <w:rPr>
                <w:sz w:val="6"/>
              </w:rPr>
            </w:pPr>
          </w:p>
        </w:tc>
        <w:tc>
          <w:tcPr>
            <w:tcW w:w="958" w:type="dxa"/>
            <w:tcBorders>
              <w:left w:val="nil"/>
              <w:right w:val="nil"/>
            </w:tcBorders>
            <w:vAlign w:val="center"/>
          </w:tcPr>
          <w:p w14:paraId="01752B60" w14:textId="77777777" w:rsidR="008A401C" w:rsidRPr="005B425F" w:rsidRDefault="008A401C" w:rsidP="00514CCE">
            <w:pPr>
              <w:pStyle w:val="SATablelist"/>
              <w:rPr>
                <w:sz w:val="6"/>
              </w:rPr>
            </w:pPr>
          </w:p>
        </w:tc>
        <w:tc>
          <w:tcPr>
            <w:tcW w:w="958" w:type="dxa"/>
            <w:tcBorders>
              <w:left w:val="nil"/>
              <w:right w:val="nil"/>
            </w:tcBorders>
            <w:vAlign w:val="center"/>
          </w:tcPr>
          <w:p w14:paraId="070DAAF1" w14:textId="77777777" w:rsidR="008A401C" w:rsidRPr="005B425F" w:rsidRDefault="008A401C" w:rsidP="00514CCE">
            <w:pPr>
              <w:pStyle w:val="SATablelist"/>
              <w:rPr>
                <w:sz w:val="6"/>
              </w:rPr>
            </w:pPr>
          </w:p>
        </w:tc>
        <w:tc>
          <w:tcPr>
            <w:tcW w:w="958" w:type="dxa"/>
            <w:tcBorders>
              <w:left w:val="nil"/>
              <w:right w:val="nil"/>
            </w:tcBorders>
            <w:vAlign w:val="center"/>
          </w:tcPr>
          <w:p w14:paraId="32638159" w14:textId="77777777" w:rsidR="008A401C" w:rsidRPr="005B425F" w:rsidRDefault="008A401C" w:rsidP="00514CCE">
            <w:pPr>
              <w:pStyle w:val="SATablelist"/>
              <w:rPr>
                <w:sz w:val="6"/>
              </w:rPr>
            </w:pPr>
          </w:p>
        </w:tc>
        <w:tc>
          <w:tcPr>
            <w:tcW w:w="958" w:type="dxa"/>
            <w:tcBorders>
              <w:left w:val="nil"/>
              <w:right w:val="nil"/>
            </w:tcBorders>
            <w:vAlign w:val="center"/>
          </w:tcPr>
          <w:p w14:paraId="2E65EF3D" w14:textId="77777777" w:rsidR="008A401C" w:rsidRPr="005B425F" w:rsidRDefault="008A401C" w:rsidP="00514CCE">
            <w:pPr>
              <w:pStyle w:val="SATablelist"/>
              <w:rPr>
                <w:sz w:val="6"/>
              </w:rPr>
            </w:pPr>
          </w:p>
        </w:tc>
        <w:tc>
          <w:tcPr>
            <w:tcW w:w="959" w:type="dxa"/>
            <w:tcBorders>
              <w:left w:val="nil"/>
              <w:right w:val="nil"/>
            </w:tcBorders>
            <w:vAlign w:val="center"/>
          </w:tcPr>
          <w:p w14:paraId="1797C653" w14:textId="77777777" w:rsidR="008A401C" w:rsidRPr="005B425F" w:rsidRDefault="008A401C" w:rsidP="00514CCE">
            <w:pPr>
              <w:pStyle w:val="SATablelist"/>
              <w:rPr>
                <w:sz w:val="6"/>
              </w:rPr>
            </w:pPr>
          </w:p>
        </w:tc>
        <w:tc>
          <w:tcPr>
            <w:tcW w:w="958" w:type="dxa"/>
            <w:tcBorders>
              <w:left w:val="nil"/>
              <w:right w:val="nil"/>
            </w:tcBorders>
            <w:vAlign w:val="center"/>
          </w:tcPr>
          <w:p w14:paraId="34A0211A" w14:textId="77777777" w:rsidR="008A401C" w:rsidRPr="005B425F" w:rsidRDefault="008A401C" w:rsidP="00514CCE">
            <w:pPr>
              <w:pStyle w:val="SATablelist"/>
              <w:rPr>
                <w:sz w:val="6"/>
              </w:rPr>
            </w:pPr>
          </w:p>
        </w:tc>
        <w:tc>
          <w:tcPr>
            <w:tcW w:w="958" w:type="dxa"/>
            <w:tcBorders>
              <w:left w:val="nil"/>
              <w:bottom w:val="nil"/>
              <w:right w:val="nil"/>
            </w:tcBorders>
            <w:vAlign w:val="center"/>
          </w:tcPr>
          <w:p w14:paraId="7E22B473" w14:textId="77777777" w:rsidR="008A401C" w:rsidRPr="005B425F" w:rsidRDefault="008A401C" w:rsidP="00514CCE">
            <w:pPr>
              <w:pStyle w:val="SATablelist"/>
              <w:rPr>
                <w:sz w:val="6"/>
              </w:rPr>
            </w:pPr>
          </w:p>
        </w:tc>
        <w:tc>
          <w:tcPr>
            <w:tcW w:w="958" w:type="dxa"/>
            <w:tcBorders>
              <w:left w:val="nil"/>
              <w:bottom w:val="nil"/>
              <w:right w:val="nil"/>
            </w:tcBorders>
            <w:vAlign w:val="center"/>
          </w:tcPr>
          <w:p w14:paraId="1471ABB5" w14:textId="77777777" w:rsidR="008A401C" w:rsidRPr="005B425F" w:rsidRDefault="008A401C" w:rsidP="00514CCE">
            <w:pPr>
              <w:pStyle w:val="SATablelist"/>
              <w:rPr>
                <w:sz w:val="6"/>
              </w:rPr>
            </w:pPr>
          </w:p>
        </w:tc>
        <w:tc>
          <w:tcPr>
            <w:tcW w:w="959" w:type="dxa"/>
            <w:tcBorders>
              <w:left w:val="nil"/>
              <w:bottom w:val="nil"/>
              <w:right w:val="nil"/>
            </w:tcBorders>
            <w:vAlign w:val="center"/>
          </w:tcPr>
          <w:p w14:paraId="67D50DA7" w14:textId="77777777" w:rsidR="008A401C" w:rsidRPr="005B425F" w:rsidRDefault="008A401C" w:rsidP="00514CCE">
            <w:pPr>
              <w:pStyle w:val="SATablelist"/>
              <w:rPr>
                <w:sz w:val="6"/>
              </w:rPr>
            </w:pPr>
          </w:p>
        </w:tc>
      </w:tr>
      <w:tr w:rsidR="008A401C" w14:paraId="3F281D38" w14:textId="77777777" w:rsidTr="00514CCE">
        <w:tc>
          <w:tcPr>
            <w:tcW w:w="1577" w:type="dxa"/>
          </w:tcPr>
          <w:p w14:paraId="1C8CB02F" w14:textId="77777777" w:rsidR="008A401C" w:rsidRPr="002C6F67" w:rsidRDefault="008A401C" w:rsidP="00514CCE">
            <w:pPr>
              <w:pStyle w:val="SATablelist"/>
              <w:jc w:val="center"/>
            </w:pPr>
          </w:p>
        </w:tc>
        <w:tc>
          <w:tcPr>
            <w:tcW w:w="958" w:type="dxa"/>
            <w:vAlign w:val="center"/>
          </w:tcPr>
          <w:p w14:paraId="5C4FB90A" w14:textId="77777777" w:rsidR="008A401C" w:rsidRPr="00197256" w:rsidRDefault="008A401C" w:rsidP="00514CCE">
            <w:pPr>
              <w:pStyle w:val="SATablelist"/>
              <w:jc w:val="center"/>
              <w:rPr>
                <w:bCs/>
              </w:rPr>
            </w:pPr>
            <w:r w:rsidRPr="00197256">
              <w:rPr>
                <w:bCs/>
              </w:rPr>
              <w:t>7</w:t>
            </w:r>
          </w:p>
        </w:tc>
        <w:tc>
          <w:tcPr>
            <w:tcW w:w="958" w:type="dxa"/>
            <w:vAlign w:val="center"/>
          </w:tcPr>
          <w:p w14:paraId="797A96C9" w14:textId="77777777" w:rsidR="008A401C" w:rsidRPr="00197256" w:rsidRDefault="008A401C" w:rsidP="00514CCE">
            <w:pPr>
              <w:pStyle w:val="SATablelist"/>
              <w:jc w:val="center"/>
              <w:rPr>
                <w:bCs/>
              </w:rPr>
            </w:pPr>
            <w:r w:rsidRPr="00197256">
              <w:rPr>
                <w:bCs/>
              </w:rPr>
              <w:t>8</w:t>
            </w:r>
          </w:p>
        </w:tc>
        <w:tc>
          <w:tcPr>
            <w:tcW w:w="958" w:type="dxa"/>
            <w:vAlign w:val="center"/>
          </w:tcPr>
          <w:p w14:paraId="6EF79B45" w14:textId="77777777" w:rsidR="008A401C" w:rsidRPr="00197256" w:rsidRDefault="008A401C" w:rsidP="00514CCE">
            <w:pPr>
              <w:pStyle w:val="SATablelist"/>
              <w:jc w:val="center"/>
              <w:rPr>
                <w:bCs/>
              </w:rPr>
            </w:pPr>
            <w:r w:rsidRPr="00197256">
              <w:rPr>
                <w:bCs/>
              </w:rPr>
              <w:t>9</w:t>
            </w:r>
          </w:p>
        </w:tc>
        <w:tc>
          <w:tcPr>
            <w:tcW w:w="958" w:type="dxa"/>
            <w:vAlign w:val="center"/>
          </w:tcPr>
          <w:p w14:paraId="2C0CA8D1" w14:textId="77777777" w:rsidR="008A401C" w:rsidRPr="00197256" w:rsidRDefault="008A401C" w:rsidP="00514CCE">
            <w:pPr>
              <w:pStyle w:val="SATablelist"/>
              <w:jc w:val="center"/>
              <w:rPr>
                <w:bCs/>
              </w:rPr>
            </w:pPr>
            <w:r w:rsidRPr="00197256">
              <w:rPr>
                <w:bCs/>
              </w:rPr>
              <w:t>10</w:t>
            </w:r>
          </w:p>
        </w:tc>
        <w:tc>
          <w:tcPr>
            <w:tcW w:w="959" w:type="dxa"/>
            <w:vAlign w:val="center"/>
          </w:tcPr>
          <w:p w14:paraId="7CB5326A" w14:textId="77777777" w:rsidR="008A401C" w:rsidRPr="00197256" w:rsidRDefault="008A401C" w:rsidP="00514CCE">
            <w:pPr>
              <w:pStyle w:val="SATablelist"/>
              <w:jc w:val="center"/>
              <w:rPr>
                <w:bCs/>
              </w:rPr>
            </w:pPr>
            <w:r w:rsidRPr="00197256">
              <w:rPr>
                <w:bCs/>
              </w:rPr>
              <w:t>11</w:t>
            </w:r>
          </w:p>
        </w:tc>
        <w:tc>
          <w:tcPr>
            <w:tcW w:w="958" w:type="dxa"/>
            <w:vAlign w:val="center"/>
          </w:tcPr>
          <w:p w14:paraId="4E5BFA34" w14:textId="77777777" w:rsidR="008A401C" w:rsidRPr="00197256" w:rsidRDefault="008A401C" w:rsidP="00514CCE">
            <w:pPr>
              <w:pStyle w:val="SATablelist"/>
              <w:jc w:val="center"/>
              <w:rPr>
                <w:bCs/>
              </w:rPr>
            </w:pPr>
            <w:r w:rsidRPr="00197256">
              <w:rPr>
                <w:bCs/>
              </w:rPr>
              <w:t>12</w:t>
            </w:r>
          </w:p>
        </w:tc>
        <w:tc>
          <w:tcPr>
            <w:tcW w:w="958" w:type="dxa"/>
            <w:tcBorders>
              <w:top w:val="nil"/>
              <w:bottom w:val="nil"/>
              <w:right w:val="nil"/>
            </w:tcBorders>
            <w:vAlign w:val="center"/>
          </w:tcPr>
          <w:p w14:paraId="399A73BC" w14:textId="77777777" w:rsidR="008A401C" w:rsidRPr="002C6F67" w:rsidRDefault="008A401C" w:rsidP="00514CCE">
            <w:pPr>
              <w:pStyle w:val="SATablelist"/>
              <w:jc w:val="center"/>
              <w:rPr>
                <w:b/>
              </w:rPr>
            </w:pPr>
          </w:p>
        </w:tc>
        <w:tc>
          <w:tcPr>
            <w:tcW w:w="958" w:type="dxa"/>
            <w:tcBorders>
              <w:top w:val="nil"/>
              <w:left w:val="nil"/>
              <w:bottom w:val="nil"/>
              <w:right w:val="nil"/>
            </w:tcBorders>
            <w:vAlign w:val="center"/>
          </w:tcPr>
          <w:p w14:paraId="7556BAC7" w14:textId="77777777" w:rsidR="008A401C" w:rsidRPr="002C6F67" w:rsidRDefault="008A401C" w:rsidP="00514CCE">
            <w:pPr>
              <w:pStyle w:val="SATablelist"/>
              <w:jc w:val="center"/>
              <w:rPr>
                <w:b/>
              </w:rPr>
            </w:pPr>
          </w:p>
        </w:tc>
        <w:tc>
          <w:tcPr>
            <w:tcW w:w="959" w:type="dxa"/>
            <w:tcBorders>
              <w:top w:val="nil"/>
              <w:left w:val="nil"/>
              <w:bottom w:val="nil"/>
              <w:right w:val="nil"/>
            </w:tcBorders>
            <w:vAlign w:val="center"/>
          </w:tcPr>
          <w:p w14:paraId="1B484913" w14:textId="77777777" w:rsidR="008A401C" w:rsidRPr="002C6F67" w:rsidRDefault="008A401C" w:rsidP="00514CCE">
            <w:pPr>
              <w:pStyle w:val="SATablelist"/>
              <w:jc w:val="center"/>
              <w:rPr>
                <w:b/>
              </w:rPr>
            </w:pPr>
          </w:p>
        </w:tc>
      </w:tr>
      <w:tr w:rsidR="008A401C" w14:paraId="3A5F998C" w14:textId="77777777" w:rsidTr="00514CCE">
        <w:tc>
          <w:tcPr>
            <w:tcW w:w="1577" w:type="dxa"/>
          </w:tcPr>
          <w:p w14:paraId="00F5B37B" w14:textId="77777777" w:rsidR="008A401C" w:rsidRPr="002C6F67" w:rsidRDefault="008A401C" w:rsidP="00514CCE">
            <w:pPr>
              <w:pStyle w:val="SATablelist"/>
            </w:pPr>
            <w:r w:rsidRPr="002C6F67">
              <w:t>Annual hours</w:t>
            </w:r>
          </w:p>
        </w:tc>
        <w:tc>
          <w:tcPr>
            <w:tcW w:w="958" w:type="dxa"/>
            <w:tcMar>
              <w:left w:w="0" w:type="dxa"/>
              <w:right w:w="0" w:type="dxa"/>
            </w:tcMar>
            <w:vAlign w:val="center"/>
          </w:tcPr>
          <w:sdt>
            <w:sdtPr>
              <w:id w:val="100771193"/>
              <w:placeholder>
                <w:docPart w:val="99E8C44E9F4642B88EACCC10DD8FE061"/>
              </w:placeholder>
              <w:showingPlcHdr/>
              <w15:appearance w15:val="hidden"/>
            </w:sdtPr>
            <w:sdtEndPr/>
            <w:sdtContent>
              <w:p w14:paraId="6CF329C2" w14:textId="2BCB50ED"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Mar>
              <w:left w:w="0" w:type="dxa"/>
              <w:right w:w="0" w:type="dxa"/>
            </w:tcMar>
            <w:vAlign w:val="center"/>
          </w:tcPr>
          <w:sdt>
            <w:sdtPr>
              <w:id w:val="-109979753"/>
              <w:placeholder>
                <w:docPart w:val="09EDA22651594236A04F1658BE1732D7"/>
              </w:placeholder>
              <w:showingPlcHdr/>
              <w15:appearance w15:val="hidden"/>
            </w:sdtPr>
            <w:sdtEndPr/>
            <w:sdtContent>
              <w:p w14:paraId="4795DA88" w14:textId="01ADA5A0"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Mar>
              <w:left w:w="0" w:type="dxa"/>
              <w:right w:w="0" w:type="dxa"/>
            </w:tcMar>
            <w:vAlign w:val="center"/>
          </w:tcPr>
          <w:sdt>
            <w:sdtPr>
              <w:id w:val="-1063095360"/>
              <w:placeholder>
                <w:docPart w:val="3D89B44F94B7439B9F99E976363A5F6E"/>
              </w:placeholder>
              <w:showingPlcHdr/>
              <w15:appearance w15:val="hidden"/>
            </w:sdtPr>
            <w:sdtEndPr/>
            <w:sdtContent>
              <w:p w14:paraId="5AED7DBA" w14:textId="218719D7"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Mar>
              <w:left w:w="0" w:type="dxa"/>
              <w:right w:w="0" w:type="dxa"/>
            </w:tcMar>
            <w:vAlign w:val="center"/>
          </w:tcPr>
          <w:sdt>
            <w:sdtPr>
              <w:id w:val="268592160"/>
              <w:placeholder>
                <w:docPart w:val="6149AE69F122476AB37095B9A4B8830C"/>
              </w:placeholder>
              <w:showingPlcHdr/>
              <w15:appearance w15:val="hidden"/>
            </w:sdtPr>
            <w:sdtEndPr/>
            <w:sdtContent>
              <w:p w14:paraId="63FD3F1B" w14:textId="042A45EB"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9" w:type="dxa"/>
            <w:tcMar>
              <w:left w:w="0" w:type="dxa"/>
              <w:right w:w="0" w:type="dxa"/>
            </w:tcMar>
            <w:vAlign w:val="center"/>
          </w:tcPr>
          <w:sdt>
            <w:sdtPr>
              <w:id w:val="-1353562939"/>
              <w:placeholder>
                <w:docPart w:val="2812E4DCCE7F4B58AE73D548A51C1AE5"/>
              </w:placeholder>
              <w:showingPlcHdr/>
              <w15:appearance w15:val="hidden"/>
            </w:sdtPr>
            <w:sdtEndPr/>
            <w:sdtContent>
              <w:p w14:paraId="056AD64A" w14:textId="1C347B7B"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Mar>
              <w:left w:w="0" w:type="dxa"/>
              <w:right w:w="0" w:type="dxa"/>
            </w:tcMar>
            <w:vAlign w:val="center"/>
          </w:tcPr>
          <w:sdt>
            <w:sdtPr>
              <w:id w:val="1906264753"/>
              <w:placeholder>
                <w:docPart w:val="4D7FC37EB8C84D7EAEA44EBAC59CF7BD"/>
              </w:placeholder>
              <w:showingPlcHdr/>
              <w15:appearance w15:val="hidden"/>
            </w:sdtPr>
            <w:sdtEndPr/>
            <w:sdtContent>
              <w:p w14:paraId="6EAB8270" w14:textId="287A6689" w:rsidR="008A401C" w:rsidRPr="005B425F" w:rsidRDefault="008A401C" w:rsidP="00514CCE">
                <w:pPr>
                  <w:pStyle w:val="SATablelist"/>
                  <w:jc w:val="cente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w:t>
                </w:r>
              </w:p>
            </w:sdtContent>
          </w:sdt>
        </w:tc>
        <w:tc>
          <w:tcPr>
            <w:tcW w:w="958" w:type="dxa"/>
            <w:tcBorders>
              <w:top w:val="nil"/>
              <w:bottom w:val="nil"/>
              <w:right w:val="nil"/>
            </w:tcBorders>
            <w:tcMar>
              <w:left w:w="0" w:type="dxa"/>
              <w:right w:w="0" w:type="dxa"/>
            </w:tcMar>
            <w:vAlign w:val="center"/>
          </w:tcPr>
          <w:p w14:paraId="44B7ED4F" w14:textId="77777777" w:rsidR="008A401C" w:rsidRDefault="008A401C" w:rsidP="00514CCE">
            <w:pPr>
              <w:pStyle w:val="SATablelist"/>
              <w:jc w:val="center"/>
            </w:pPr>
          </w:p>
        </w:tc>
        <w:tc>
          <w:tcPr>
            <w:tcW w:w="958" w:type="dxa"/>
            <w:tcBorders>
              <w:top w:val="nil"/>
              <w:left w:val="nil"/>
              <w:bottom w:val="nil"/>
              <w:right w:val="nil"/>
            </w:tcBorders>
            <w:tcMar>
              <w:left w:w="0" w:type="dxa"/>
              <w:right w:w="0" w:type="dxa"/>
            </w:tcMar>
            <w:vAlign w:val="center"/>
          </w:tcPr>
          <w:p w14:paraId="5F17DBD2" w14:textId="77777777" w:rsidR="008A401C" w:rsidRDefault="008A401C" w:rsidP="00514CCE">
            <w:pPr>
              <w:pStyle w:val="SATablelist"/>
              <w:jc w:val="center"/>
            </w:pPr>
          </w:p>
        </w:tc>
        <w:tc>
          <w:tcPr>
            <w:tcW w:w="959" w:type="dxa"/>
            <w:tcBorders>
              <w:top w:val="nil"/>
              <w:left w:val="nil"/>
              <w:bottom w:val="nil"/>
              <w:right w:val="nil"/>
            </w:tcBorders>
            <w:tcMar>
              <w:left w:w="0" w:type="dxa"/>
              <w:right w:w="0" w:type="dxa"/>
            </w:tcMar>
            <w:vAlign w:val="center"/>
          </w:tcPr>
          <w:p w14:paraId="3158E540" w14:textId="77777777" w:rsidR="008A401C" w:rsidRDefault="008A401C" w:rsidP="00514CCE">
            <w:pPr>
              <w:pStyle w:val="SATablelist"/>
              <w:jc w:val="center"/>
            </w:pPr>
          </w:p>
        </w:tc>
      </w:tr>
    </w:tbl>
    <w:p w14:paraId="2641651B" w14:textId="77777777" w:rsidR="008A401C" w:rsidRDefault="008A401C" w:rsidP="008A401C">
      <w:pPr>
        <w:pStyle w:val="Heading2"/>
      </w:pPr>
    </w:p>
    <w:p w14:paraId="1C8F62BB" w14:textId="77777777" w:rsidR="008A401C" w:rsidRDefault="008A401C">
      <w:pPr>
        <w:spacing w:after="160" w:line="259" w:lineRule="auto"/>
        <w:contextualSpacing w:val="0"/>
        <w:rPr>
          <w:b/>
          <w:color w:val="006464" w:themeColor="accent5"/>
          <w:sz w:val="28"/>
          <w:szCs w:val="26"/>
        </w:rPr>
      </w:pPr>
      <w:r>
        <w:br w:type="page"/>
      </w:r>
    </w:p>
    <w:p w14:paraId="00926CC6" w14:textId="35D08BC9" w:rsidR="008A401C" w:rsidRPr="00FD20A3" w:rsidRDefault="008A401C" w:rsidP="008A401C">
      <w:pPr>
        <w:pStyle w:val="Heading2"/>
      </w:pPr>
      <w:r>
        <w:lastRenderedPageBreak/>
        <w:t xml:space="preserve">Standard </w:t>
      </w:r>
      <w:r w:rsidRPr="00FD20A3">
        <w:t xml:space="preserve">4 – Staff </w:t>
      </w:r>
    </w:p>
    <w:p w14:paraId="0C63A466" w14:textId="54A7AD1B" w:rsidR="008A401C" w:rsidRDefault="008A401C" w:rsidP="008A401C">
      <w:pPr>
        <w:pStyle w:val="SAQ1"/>
      </w:pPr>
      <w:r>
        <w:t>How does the school ensure</w:t>
      </w:r>
      <w:r w:rsidR="00D62A6A">
        <w:t xml:space="preserve"> the following</w:t>
      </w:r>
      <w:r w:rsidR="00B44D26">
        <w:t>?</w:t>
      </w:r>
    </w:p>
    <w:p w14:paraId="65A6A6EF" w14:textId="77777777" w:rsidR="008A401C" w:rsidRPr="008D4562" w:rsidRDefault="008A401C" w:rsidP="008A401C">
      <w:pPr>
        <w:pStyle w:val="SAQ1"/>
        <w:numPr>
          <w:ilvl w:val="0"/>
          <w:numId w:val="0"/>
        </w:numPr>
        <w:ind w:left="567"/>
        <w:rPr>
          <w:iCs/>
        </w:rPr>
      </w:pPr>
      <w:r w:rsidRPr="008D4562">
        <w:rPr>
          <w:iCs/>
        </w:rPr>
        <w:t>Describe process or insert policy name</w:t>
      </w:r>
    </w:p>
    <w:tbl>
      <w:tblPr>
        <w:tblStyle w:val="TableGrid"/>
        <w:tblW w:w="4927" w:type="pct"/>
        <w:tblInd w:w="421" w:type="dxa"/>
        <w:tblLook w:val="04A0" w:firstRow="1" w:lastRow="0" w:firstColumn="1" w:lastColumn="0" w:noHBand="0" w:noVBand="1"/>
      </w:tblPr>
      <w:tblGrid>
        <w:gridCol w:w="4555"/>
        <w:gridCol w:w="5771"/>
      </w:tblGrid>
      <w:tr w:rsidR="008A401C" w:rsidRPr="00FD20A3" w14:paraId="65B7DD20" w14:textId="77777777" w:rsidTr="00465BB9">
        <w:trPr>
          <w:trHeight w:val="902"/>
        </w:trPr>
        <w:tc>
          <w:tcPr>
            <w:tcW w:w="4556" w:type="dxa"/>
            <w:tcMar>
              <w:left w:w="108" w:type="dxa"/>
              <w:right w:w="108" w:type="dxa"/>
            </w:tcMar>
          </w:tcPr>
          <w:p w14:paraId="455F07E9" w14:textId="1D9B931A" w:rsidR="008A401C" w:rsidRPr="00FD20A3" w:rsidRDefault="00D62A6A" w:rsidP="00514CCE">
            <w:pPr>
              <w:pStyle w:val="SATablelist"/>
            </w:pPr>
            <w:r>
              <w:t>O</w:t>
            </w:r>
            <w:r w:rsidR="008A401C" w:rsidRPr="00FD20A3">
              <w:t xml:space="preserve">ngoing compliance with teacher registration and working with children law </w:t>
            </w:r>
            <w:r w:rsidR="008A401C">
              <w:t>in relation to</w:t>
            </w:r>
            <w:r w:rsidR="008A401C" w:rsidRPr="00FD20A3">
              <w:t xml:space="preserve"> staff and volunteers</w:t>
            </w:r>
            <w:r w:rsidR="008A401C">
              <w:t>.</w:t>
            </w:r>
          </w:p>
        </w:tc>
        <w:tc>
          <w:tcPr>
            <w:tcW w:w="5771" w:type="dxa"/>
          </w:tcPr>
          <w:sdt>
            <w:sdtPr>
              <w:id w:val="-1307310151"/>
              <w:placeholder>
                <w:docPart w:val="B1D2ED95E9B24FF1AFDD37A7CD113E2B"/>
              </w:placeholder>
              <w15:appearance w15:val="hidden"/>
            </w:sdtPr>
            <w:sdtEndPr/>
            <w:sdtContent>
              <w:sdt>
                <w:sdtPr>
                  <w:id w:val="-1034416859"/>
                  <w:placeholder>
                    <w:docPart w:val="F283C06C89164CD29F5F1E7A1A71E17F"/>
                  </w:placeholder>
                  <w:showingPlcHdr/>
                  <w15:appearance w15:val="hidden"/>
                </w:sdtPr>
                <w:sdtEndPr/>
                <w:sdtContent>
                  <w:p w14:paraId="69BF5926" w14:textId="2E9EA4AF" w:rsidR="008A401C" w:rsidRDefault="008A401C" w:rsidP="00514CCE">
                    <w:pPr>
                      <w:pStyle w:val="SATablelist"/>
                      <w:rPr>
                        <w:rFonts w:asciiTheme="minorHAnsi" w:hAnsiTheme="minorHAnsi"/>
                      </w:rP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p w14:paraId="6CCBE909" w14:textId="77777777" w:rsidR="008A401C" w:rsidRPr="00A879EF" w:rsidRDefault="00491182" w:rsidP="00514CCE">
                <w:pPr>
                  <w:pStyle w:val="SATablelist"/>
                  <w:rPr>
                    <w:rFonts w:asciiTheme="minorHAnsi" w:hAnsiTheme="minorHAnsi"/>
                  </w:rPr>
                </w:pPr>
              </w:p>
            </w:sdtContent>
          </w:sdt>
        </w:tc>
      </w:tr>
      <w:tr w:rsidR="008A401C" w:rsidRPr="00FD20A3" w14:paraId="68291955" w14:textId="77777777" w:rsidTr="00460673">
        <w:trPr>
          <w:trHeight w:val="2888"/>
        </w:trPr>
        <w:tc>
          <w:tcPr>
            <w:tcW w:w="4556" w:type="dxa"/>
            <w:tcMar>
              <w:left w:w="108" w:type="dxa"/>
              <w:right w:w="108" w:type="dxa"/>
            </w:tcMar>
          </w:tcPr>
          <w:p w14:paraId="59AB1354" w14:textId="50EBFF67" w:rsidR="008A401C" w:rsidRDefault="00D62A6A" w:rsidP="00514CCE">
            <w:pPr>
              <w:pStyle w:val="SATablelist"/>
            </w:pPr>
            <w:r>
              <w:t>E</w:t>
            </w:r>
            <w:r w:rsidR="008A401C">
              <w:t>arly childhood teachers hold an approved early childhood qualification or have sufficient experience to teach early childhood.</w:t>
            </w:r>
          </w:p>
        </w:tc>
        <w:tc>
          <w:tcPr>
            <w:tcW w:w="5771" w:type="dxa"/>
          </w:tcPr>
          <w:sdt>
            <w:sdtPr>
              <w:rPr>
                <w:rFonts w:cs="Arial"/>
              </w:rPr>
              <w:id w:val="282548352"/>
              <w:placeholder>
                <w:docPart w:val="12C61CD1569F4503AA3837E7A931032E"/>
              </w:placeholder>
              <w15:appearance w15:val="hidden"/>
            </w:sdtPr>
            <w:sdtEndPr>
              <w:rPr>
                <w:rFonts w:cstheme="minorBidi"/>
              </w:rPr>
            </w:sdtEndPr>
            <w:sdtContent>
              <w:p w14:paraId="13115D47" w14:textId="77777777" w:rsidR="008A401C" w:rsidRPr="008A401C" w:rsidRDefault="008A401C" w:rsidP="00460673">
                <w:pPr>
                  <w:pStyle w:val="SATablelist"/>
                  <w:spacing w:before="0" w:after="0"/>
                  <w:rPr>
                    <w:rStyle w:val="PlaceholderText"/>
                    <w:rFonts w:cs="Arial"/>
                    <w:shd w:val="clear" w:color="auto" w:fill="DEF3FA" w:themeFill="accent2" w:themeFillTint="33"/>
                  </w:rPr>
                </w:pPr>
              </w:p>
              <w:tbl>
                <w:tblPr>
                  <w:tblStyle w:val="TableGrid10"/>
                  <w:tblW w:w="0" w:type="auto"/>
                  <w:shd w:val="clear" w:color="auto" w:fill="FFFFFF" w:themeFill="background1"/>
                  <w:tblLook w:val="04A0" w:firstRow="1" w:lastRow="0" w:firstColumn="1" w:lastColumn="0" w:noHBand="0" w:noVBand="1"/>
                </w:tblPr>
                <w:tblGrid>
                  <w:gridCol w:w="1568"/>
                  <w:gridCol w:w="1417"/>
                  <w:gridCol w:w="2410"/>
                </w:tblGrid>
                <w:tr w:rsidR="008A401C" w:rsidRPr="008A401C" w14:paraId="5824B324" w14:textId="77777777" w:rsidTr="00465BB9">
                  <w:tc>
                    <w:tcPr>
                      <w:tcW w:w="1568" w:type="dxa"/>
                    </w:tcPr>
                    <w:p w14:paraId="1C342584" w14:textId="77777777" w:rsidR="008A401C" w:rsidRPr="008A401C" w:rsidRDefault="008A401C" w:rsidP="00514CCE">
                      <w:pPr>
                        <w:pStyle w:val="SATablelist"/>
                        <w:rPr>
                          <w:rStyle w:val="PlaceholderText"/>
                          <w:rFonts w:ascii="Arial" w:hAnsi="Arial" w:cs="Arial"/>
                          <w:sz w:val="22"/>
                          <w:szCs w:val="22"/>
                          <w:shd w:val="clear" w:color="auto" w:fill="DEF3FA" w:themeFill="accent2" w:themeFillTint="33"/>
                        </w:rPr>
                      </w:pPr>
                      <w:r w:rsidRPr="004873F6">
                        <w:rPr>
                          <w:rStyle w:val="PlaceholderText"/>
                          <w:rFonts w:ascii="Arial" w:hAnsi="Arial" w:cs="Arial"/>
                          <w:color w:val="000000" w:themeColor="text1"/>
                          <w:sz w:val="22"/>
                          <w:szCs w:val="22"/>
                          <w:shd w:val="clear" w:color="auto" w:fill="DEF3FA" w:themeFill="accent2" w:themeFillTint="33"/>
                        </w:rPr>
                        <w:t>Name</w:t>
                      </w:r>
                    </w:p>
                  </w:tc>
                  <w:tc>
                    <w:tcPr>
                      <w:tcW w:w="1417" w:type="dxa"/>
                    </w:tcPr>
                    <w:p w14:paraId="178FFFB0" w14:textId="77777777" w:rsidR="008A401C" w:rsidRPr="004873F6" w:rsidRDefault="008A401C" w:rsidP="00514CCE">
                      <w:pPr>
                        <w:pStyle w:val="SATablelist"/>
                        <w:rPr>
                          <w:rStyle w:val="PlaceholderText"/>
                          <w:rFonts w:ascii="Arial" w:hAnsi="Arial" w:cs="Arial"/>
                          <w:color w:val="000000" w:themeColor="text1"/>
                          <w:sz w:val="22"/>
                          <w:szCs w:val="22"/>
                          <w:shd w:val="clear" w:color="auto" w:fill="DEF3FA" w:themeFill="accent2" w:themeFillTint="33"/>
                        </w:rPr>
                      </w:pPr>
                      <w:r w:rsidRPr="004873F6">
                        <w:rPr>
                          <w:rStyle w:val="PlaceholderText"/>
                          <w:rFonts w:ascii="Arial" w:hAnsi="Arial" w:cs="Arial"/>
                          <w:color w:val="000000" w:themeColor="text1"/>
                          <w:sz w:val="22"/>
                          <w:szCs w:val="22"/>
                          <w:shd w:val="clear" w:color="auto" w:fill="DEF3FA" w:themeFill="accent2" w:themeFillTint="33"/>
                        </w:rPr>
                        <w:t>Year level</w:t>
                      </w:r>
                    </w:p>
                  </w:tc>
                  <w:tc>
                    <w:tcPr>
                      <w:tcW w:w="2410" w:type="dxa"/>
                    </w:tcPr>
                    <w:p w14:paraId="0A50C866" w14:textId="77777777" w:rsidR="008A401C" w:rsidRPr="008A401C" w:rsidRDefault="008A401C" w:rsidP="00514CCE">
                      <w:pPr>
                        <w:pStyle w:val="SATablelist"/>
                        <w:rPr>
                          <w:rStyle w:val="PlaceholderText"/>
                          <w:rFonts w:ascii="Arial" w:hAnsi="Arial" w:cs="Arial"/>
                          <w:sz w:val="22"/>
                          <w:szCs w:val="22"/>
                          <w:shd w:val="clear" w:color="auto" w:fill="DEF3FA" w:themeFill="accent2" w:themeFillTint="33"/>
                        </w:rPr>
                      </w:pPr>
                      <w:hyperlink r:id="rId27" w:history="1">
                        <w:r w:rsidRPr="008A401C">
                          <w:rPr>
                            <w:rStyle w:val="Hyperlink"/>
                            <w:rFonts w:cs="Arial"/>
                            <w:sz w:val="22"/>
                            <w:szCs w:val="22"/>
                            <w:shd w:val="clear" w:color="auto" w:fill="DEF3FA" w:themeFill="accent2" w:themeFillTint="33"/>
                          </w:rPr>
                          <w:t>ACECQA qualification</w:t>
                        </w:r>
                      </w:hyperlink>
                    </w:p>
                  </w:tc>
                </w:tr>
                <w:tr w:rsidR="008A401C" w:rsidRPr="008A401C" w14:paraId="75F566AE" w14:textId="77777777" w:rsidTr="00514CCE">
                  <w:tc>
                    <w:tcPr>
                      <w:tcW w:w="1568" w:type="dxa"/>
                      <w:shd w:val="clear" w:color="auto" w:fill="FFFFFF" w:themeFill="background1"/>
                    </w:tcPr>
                    <w:p w14:paraId="12F94DDD" w14:textId="17E3782A" w:rsidR="008A401C" w:rsidRPr="004873F6"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1920627719"/>
                          <w:placeholder>
                            <w:docPart w:val="D0DC364DF8F1496B94BBE6C86900B6FF"/>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1417" w:type="dxa"/>
                      <w:shd w:val="clear" w:color="auto" w:fill="FFFFFF" w:themeFill="background1"/>
                    </w:tcPr>
                    <w:sdt>
                      <w:sdtPr>
                        <w:rPr>
                          <w:rFonts w:ascii="Arial" w:hAnsi="Arial" w:cs="Arial"/>
                          <w:sz w:val="22"/>
                          <w:szCs w:val="22"/>
                        </w:rPr>
                        <w:id w:val="-14466133"/>
                        <w:placeholder>
                          <w:docPart w:val="4F7A6C63B8034E3C84EA2EF6C17A2969"/>
                        </w:placeholder>
                        <w:showingPlcHdr/>
                        <w15:appearance w15:val="hidden"/>
                      </w:sdtPr>
                      <w:sdtContent>
                        <w:p w14:paraId="012CCC57" w14:textId="437F9644" w:rsidR="008A401C" w:rsidRPr="004873F6" w:rsidRDefault="004873F6" w:rsidP="004873F6">
                          <w:pPr>
                            <w:pStyle w:val="SATablelist"/>
                            <w:jc w:val="center"/>
                            <w:rPr>
                              <w:rStyle w:val="PlaceholderText"/>
                              <w:rFonts w:ascii="Arial" w:hAnsi="Arial" w:cs="Arial"/>
                              <w:color w:val="auto"/>
                              <w:sz w:val="22"/>
                              <w:szCs w:val="22"/>
                            </w:rPr>
                          </w:pPr>
                          <w:r w:rsidRPr="004873F6">
                            <w:rPr>
                              <w:rStyle w:val="PlaceholderText"/>
                              <w:rFonts w:ascii="Arial" w:hAnsi="Arial" w:cs="Arial"/>
                              <w:sz w:val="22"/>
                              <w:szCs w:val="22"/>
                              <w:shd w:val="clear" w:color="auto" w:fill="DEF3FA" w:themeFill="accent2" w:themeFillTint="33"/>
                            </w:rPr>
                            <w:t>Click or tap to enter text.</w:t>
                          </w:r>
                        </w:p>
                      </w:sdtContent>
                    </w:sdt>
                  </w:tc>
                  <w:tc>
                    <w:tcPr>
                      <w:tcW w:w="2410" w:type="dxa"/>
                      <w:shd w:val="clear" w:color="auto" w:fill="FFFFFF" w:themeFill="background1"/>
                    </w:tcPr>
                    <w:sdt>
                      <w:sdtPr>
                        <w:rPr>
                          <w:rFonts w:ascii="Arial" w:hAnsi="Arial" w:cs="Arial"/>
                          <w:sz w:val="22"/>
                          <w:szCs w:val="22"/>
                        </w:rPr>
                        <w:id w:val="-154539955"/>
                        <w:placeholder>
                          <w:docPart w:val="83694E5DCD304A5588E0018B485787D9"/>
                        </w:placeholder>
                        <w:showingPlcHdr/>
                        <w15:appearance w15:val="hidden"/>
                      </w:sdtPr>
                      <w:sdtContent>
                        <w:p w14:paraId="1F1F0B68" w14:textId="77777777" w:rsidR="004873F6" w:rsidRPr="004873F6" w:rsidRDefault="004873F6" w:rsidP="004873F6">
                          <w:pPr>
                            <w:pStyle w:val="SATablelist"/>
                            <w:jc w:val="center"/>
                            <w:rPr>
                              <w:rFonts w:ascii="Arial" w:hAnsi="Arial" w:cs="Arial"/>
                              <w:sz w:val="22"/>
                              <w:szCs w:val="22"/>
                            </w:rPr>
                          </w:pPr>
                          <w:r w:rsidRPr="004873F6">
                            <w:rPr>
                              <w:rStyle w:val="PlaceholderText"/>
                              <w:rFonts w:ascii="Arial" w:hAnsi="Arial" w:cs="Arial"/>
                              <w:sz w:val="22"/>
                              <w:szCs w:val="22"/>
                              <w:shd w:val="clear" w:color="auto" w:fill="DEF3FA" w:themeFill="accent2" w:themeFillTint="33"/>
                            </w:rPr>
                            <w:t>Click or tap to enter text.</w:t>
                          </w:r>
                        </w:p>
                      </w:sdtContent>
                    </w:sdt>
                    <w:p w14:paraId="2EA7C9CC" w14:textId="10B4992E" w:rsidR="008A401C" w:rsidRPr="004873F6" w:rsidRDefault="008A401C" w:rsidP="00514CCE">
                      <w:pPr>
                        <w:pStyle w:val="SATablelist"/>
                        <w:rPr>
                          <w:rStyle w:val="PlaceholderText"/>
                          <w:rFonts w:ascii="Arial" w:hAnsi="Arial" w:cs="Arial"/>
                          <w:sz w:val="22"/>
                          <w:szCs w:val="22"/>
                          <w:shd w:val="clear" w:color="auto" w:fill="DEF3FA" w:themeFill="accent2" w:themeFillTint="33"/>
                        </w:rPr>
                      </w:pPr>
                    </w:p>
                  </w:tc>
                </w:tr>
                <w:tr w:rsidR="008A401C" w:rsidRPr="008A401C" w14:paraId="619FBE7E" w14:textId="77777777" w:rsidTr="00514CCE">
                  <w:tc>
                    <w:tcPr>
                      <w:tcW w:w="1568" w:type="dxa"/>
                      <w:shd w:val="clear" w:color="auto" w:fill="FFFFFF" w:themeFill="background1"/>
                    </w:tcPr>
                    <w:p w14:paraId="6271292B" w14:textId="00BEA39C" w:rsidR="008A401C" w:rsidRPr="004873F6" w:rsidRDefault="004873F6" w:rsidP="004873F6">
                      <w:pPr>
                        <w:pStyle w:val="SATablelist"/>
                        <w:jc w:val="center"/>
                        <w:rPr>
                          <w:rStyle w:val="PlaceholderText"/>
                          <w:rFonts w:ascii="Arial" w:hAnsi="Arial" w:cs="Arial"/>
                          <w:color w:val="auto"/>
                          <w:sz w:val="22"/>
                          <w:szCs w:val="22"/>
                        </w:rPr>
                      </w:pPr>
                      <w:sdt>
                        <w:sdtPr>
                          <w:rPr>
                            <w:rFonts w:ascii="Arial" w:hAnsi="Arial" w:cs="Arial"/>
                            <w:sz w:val="22"/>
                            <w:szCs w:val="22"/>
                          </w:rPr>
                          <w:id w:val="421996545"/>
                          <w:placeholder>
                            <w:docPart w:val="2CE798DAB76D491DAE4EBBF36C63081B"/>
                          </w:placeholder>
                          <w:showingPlcHdr/>
                          <w15:appearance w15:val="hidden"/>
                        </w:sdtPr>
                        <w:sdtContent>
                          <w:r w:rsidRPr="004873F6">
                            <w:rPr>
                              <w:rStyle w:val="PlaceholderText"/>
                              <w:rFonts w:ascii="Arial" w:hAnsi="Arial" w:cs="Arial"/>
                              <w:sz w:val="22"/>
                              <w:szCs w:val="22"/>
                              <w:shd w:val="clear" w:color="auto" w:fill="DEF3FA" w:themeFill="accent2" w:themeFillTint="33"/>
                            </w:rPr>
                            <w:t>Click or tap to enter text.</w:t>
                          </w:r>
                        </w:sdtContent>
                      </w:sdt>
                    </w:p>
                  </w:tc>
                  <w:tc>
                    <w:tcPr>
                      <w:tcW w:w="1417" w:type="dxa"/>
                      <w:shd w:val="clear" w:color="auto" w:fill="FFFFFF" w:themeFill="background1"/>
                    </w:tcPr>
                    <w:sdt>
                      <w:sdtPr>
                        <w:rPr>
                          <w:rFonts w:ascii="Arial" w:hAnsi="Arial" w:cs="Arial"/>
                          <w:sz w:val="22"/>
                          <w:szCs w:val="22"/>
                        </w:rPr>
                        <w:id w:val="-2034485555"/>
                        <w:placeholder>
                          <w:docPart w:val="59AA0B9B4A45428BB867F65DD25EFEFA"/>
                        </w:placeholder>
                        <w:showingPlcHdr/>
                        <w15:appearance w15:val="hidden"/>
                      </w:sdtPr>
                      <w:sdtContent>
                        <w:p w14:paraId="2A4533E9" w14:textId="61A8BCA2" w:rsidR="008A401C" w:rsidRPr="004873F6" w:rsidRDefault="004873F6" w:rsidP="004873F6">
                          <w:pPr>
                            <w:pStyle w:val="SATablelist"/>
                            <w:jc w:val="center"/>
                            <w:rPr>
                              <w:rStyle w:val="PlaceholderText"/>
                              <w:rFonts w:ascii="Arial" w:hAnsi="Arial" w:cs="Arial"/>
                              <w:color w:val="auto"/>
                              <w:sz w:val="22"/>
                              <w:szCs w:val="22"/>
                            </w:rPr>
                          </w:pPr>
                          <w:r w:rsidRPr="004873F6">
                            <w:rPr>
                              <w:rStyle w:val="PlaceholderText"/>
                              <w:rFonts w:ascii="Arial" w:hAnsi="Arial" w:cs="Arial"/>
                              <w:sz w:val="22"/>
                              <w:szCs w:val="22"/>
                              <w:shd w:val="clear" w:color="auto" w:fill="DEF3FA" w:themeFill="accent2" w:themeFillTint="33"/>
                            </w:rPr>
                            <w:t>Click or tap to enter text.</w:t>
                          </w:r>
                        </w:p>
                      </w:sdtContent>
                    </w:sdt>
                  </w:tc>
                  <w:tc>
                    <w:tcPr>
                      <w:tcW w:w="2410" w:type="dxa"/>
                      <w:shd w:val="clear" w:color="auto" w:fill="FFFFFF" w:themeFill="background1"/>
                    </w:tcPr>
                    <w:sdt>
                      <w:sdtPr>
                        <w:rPr>
                          <w:rFonts w:ascii="Arial" w:hAnsi="Arial" w:cs="Arial"/>
                          <w:sz w:val="22"/>
                          <w:szCs w:val="22"/>
                        </w:rPr>
                        <w:id w:val="30384169"/>
                        <w:placeholder>
                          <w:docPart w:val="9D03CB9191BE4632BAEDA7EC53ECE3C1"/>
                        </w:placeholder>
                        <w:showingPlcHdr/>
                        <w15:appearance w15:val="hidden"/>
                      </w:sdtPr>
                      <w:sdtContent>
                        <w:p w14:paraId="4C0BFB69" w14:textId="77777777" w:rsidR="004873F6" w:rsidRPr="004873F6" w:rsidRDefault="004873F6" w:rsidP="004873F6">
                          <w:pPr>
                            <w:pStyle w:val="SATablelist"/>
                            <w:jc w:val="center"/>
                            <w:rPr>
                              <w:rFonts w:ascii="Arial" w:hAnsi="Arial" w:cs="Arial"/>
                              <w:sz w:val="22"/>
                              <w:szCs w:val="22"/>
                            </w:rPr>
                          </w:pPr>
                          <w:r w:rsidRPr="004873F6">
                            <w:rPr>
                              <w:rStyle w:val="PlaceholderText"/>
                              <w:rFonts w:ascii="Arial" w:hAnsi="Arial" w:cs="Arial"/>
                              <w:sz w:val="22"/>
                              <w:szCs w:val="22"/>
                              <w:shd w:val="clear" w:color="auto" w:fill="DEF3FA" w:themeFill="accent2" w:themeFillTint="33"/>
                            </w:rPr>
                            <w:t>Click or tap to enter text.</w:t>
                          </w:r>
                        </w:p>
                      </w:sdtContent>
                    </w:sdt>
                    <w:p w14:paraId="3BE52A97" w14:textId="21597B9A" w:rsidR="008A401C" w:rsidRPr="004873F6" w:rsidRDefault="008A401C" w:rsidP="00514CCE">
                      <w:pPr>
                        <w:pStyle w:val="SATablelist"/>
                        <w:rPr>
                          <w:rStyle w:val="PlaceholderText"/>
                          <w:rFonts w:ascii="Arial" w:hAnsi="Arial" w:cs="Arial"/>
                          <w:sz w:val="22"/>
                          <w:szCs w:val="22"/>
                          <w:shd w:val="clear" w:color="auto" w:fill="DEF3FA" w:themeFill="accent2" w:themeFillTint="33"/>
                        </w:rPr>
                      </w:pPr>
                    </w:p>
                  </w:tc>
                </w:tr>
                <w:tr w:rsidR="008A401C" w:rsidRPr="008A401C" w14:paraId="56FD2ADF" w14:textId="77777777" w:rsidTr="00514CCE">
                  <w:tc>
                    <w:tcPr>
                      <w:tcW w:w="1568" w:type="dxa"/>
                      <w:shd w:val="clear" w:color="auto" w:fill="FFFFFF" w:themeFill="background1"/>
                    </w:tcPr>
                    <w:p w14:paraId="485BC73B" w14:textId="27AB47CA" w:rsidR="008A401C" w:rsidRPr="004873F6" w:rsidRDefault="004873F6" w:rsidP="004873F6">
                      <w:pPr>
                        <w:pStyle w:val="SATablelist"/>
                        <w:jc w:val="center"/>
                        <w:rPr>
                          <w:rStyle w:val="PlaceholderText"/>
                          <w:rFonts w:ascii="Arial" w:hAnsi="Arial" w:cs="Arial"/>
                          <w:color w:val="auto"/>
                          <w:sz w:val="22"/>
                          <w:szCs w:val="22"/>
                        </w:rPr>
                      </w:pPr>
                      <w:sdt>
                        <w:sdtPr>
                          <w:rPr>
                            <w:rFonts w:ascii="Arial" w:hAnsi="Arial" w:cs="Arial"/>
                            <w:sz w:val="22"/>
                            <w:szCs w:val="22"/>
                          </w:rPr>
                          <w:id w:val="-1472896213"/>
                          <w:placeholder>
                            <w:docPart w:val="6A404B6443B0494CBCFA1B5BF8993973"/>
                          </w:placeholder>
                          <w:showingPlcHdr/>
                          <w15:appearance w15:val="hidden"/>
                        </w:sdtPr>
                        <w:sdtContent>
                          <w:r w:rsidRPr="004873F6">
                            <w:rPr>
                              <w:rStyle w:val="PlaceholderText"/>
                              <w:rFonts w:ascii="Arial" w:hAnsi="Arial" w:cs="Arial"/>
                              <w:sz w:val="22"/>
                              <w:szCs w:val="22"/>
                              <w:shd w:val="clear" w:color="auto" w:fill="DEF3FA" w:themeFill="accent2" w:themeFillTint="33"/>
                            </w:rPr>
                            <w:t>Click or tap to enter text.</w:t>
                          </w:r>
                        </w:sdtContent>
                      </w:sdt>
                    </w:p>
                  </w:tc>
                  <w:tc>
                    <w:tcPr>
                      <w:tcW w:w="1417" w:type="dxa"/>
                      <w:shd w:val="clear" w:color="auto" w:fill="FFFFFF" w:themeFill="background1"/>
                    </w:tcPr>
                    <w:sdt>
                      <w:sdtPr>
                        <w:rPr>
                          <w:rFonts w:ascii="Arial" w:hAnsi="Arial" w:cs="Arial"/>
                          <w:sz w:val="22"/>
                          <w:szCs w:val="22"/>
                        </w:rPr>
                        <w:id w:val="-515001846"/>
                        <w:placeholder>
                          <w:docPart w:val="63B8FD44F4A548D99EC4AD9B21C044B4"/>
                        </w:placeholder>
                        <w:showingPlcHdr/>
                        <w15:appearance w15:val="hidden"/>
                      </w:sdtPr>
                      <w:sdtContent>
                        <w:p w14:paraId="03F70C03" w14:textId="2B1F7EC4" w:rsidR="008A401C" w:rsidRPr="004873F6" w:rsidRDefault="004873F6" w:rsidP="004873F6">
                          <w:pPr>
                            <w:pStyle w:val="SATablelist"/>
                            <w:jc w:val="center"/>
                            <w:rPr>
                              <w:rStyle w:val="PlaceholderText"/>
                              <w:rFonts w:ascii="Arial" w:hAnsi="Arial" w:cs="Arial"/>
                              <w:color w:val="auto"/>
                              <w:sz w:val="22"/>
                              <w:szCs w:val="22"/>
                            </w:rPr>
                          </w:pPr>
                          <w:r w:rsidRPr="004873F6">
                            <w:rPr>
                              <w:rStyle w:val="PlaceholderText"/>
                              <w:rFonts w:ascii="Arial" w:hAnsi="Arial" w:cs="Arial"/>
                              <w:sz w:val="22"/>
                              <w:szCs w:val="22"/>
                              <w:shd w:val="clear" w:color="auto" w:fill="DEF3FA" w:themeFill="accent2" w:themeFillTint="33"/>
                            </w:rPr>
                            <w:t>Click or tap to enter text.</w:t>
                          </w:r>
                        </w:p>
                      </w:sdtContent>
                    </w:sdt>
                  </w:tc>
                  <w:tc>
                    <w:tcPr>
                      <w:tcW w:w="2410" w:type="dxa"/>
                      <w:shd w:val="clear" w:color="auto" w:fill="FFFFFF" w:themeFill="background1"/>
                    </w:tcPr>
                    <w:sdt>
                      <w:sdtPr>
                        <w:rPr>
                          <w:rFonts w:ascii="Arial" w:hAnsi="Arial" w:cs="Arial"/>
                          <w:sz w:val="22"/>
                          <w:szCs w:val="22"/>
                        </w:rPr>
                        <w:id w:val="-1359886780"/>
                        <w:placeholder>
                          <w:docPart w:val="1FEC1291C027491EBB0D083700363BE1"/>
                        </w:placeholder>
                        <w:showingPlcHdr/>
                        <w15:appearance w15:val="hidden"/>
                      </w:sdtPr>
                      <w:sdtContent>
                        <w:p w14:paraId="37947FF2" w14:textId="75B524B7" w:rsidR="008A401C" w:rsidRPr="004873F6" w:rsidRDefault="004873F6" w:rsidP="004873F6">
                          <w:pPr>
                            <w:pStyle w:val="SATablelist"/>
                            <w:jc w:val="center"/>
                            <w:rPr>
                              <w:rStyle w:val="PlaceholderText"/>
                              <w:rFonts w:ascii="Arial" w:hAnsi="Arial" w:cs="Arial"/>
                              <w:color w:val="auto"/>
                              <w:sz w:val="22"/>
                              <w:szCs w:val="22"/>
                            </w:rPr>
                          </w:pPr>
                          <w:r w:rsidRPr="004873F6">
                            <w:rPr>
                              <w:rStyle w:val="PlaceholderText"/>
                              <w:rFonts w:ascii="Arial" w:hAnsi="Arial" w:cs="Arial"/>
                              <w:sz w:val="22"/>
                              <w:szCs w:val="22"/>
                              <w:shd w:val="clear" w:color="auto" w:fill="DEF3FA" w:themeFill="accent2" w:themeFillTint="33"/>
                            </w:rPr>
                            <w:t>Click or tap to enter text.</w:t>
                          </w:r>
                        </w:p>
                      </w:sdtContent>
                    </w:sdt>
                  </w:tc>
                </w:tr>
              </w:tbl>
              <w:p w14:paraId="4962A38C" w14:textId="77777777" w:rsidR="008A401C" w:rsidRPr="00A879EF" w:rsidRDefault="00491182" w:rsidP="00460673">
                <w:pPr>
                  <w:pStyle w:val="SATablelist"/>
                  <w:spacing w:before="0" w:after="0"/>
                  <w:rPr>
                    <w:rFonts w:asciiTheme="minorHAnsi" w:hAnsiTheme="minorHAnsi"/>
                  </w:rPr>
                </w:pPr>
              </w:p>
            </w:sdtContent>
          </w:sdt>
        </w:tc>
      </w:tr>
      <w:tr w:rsidR="008A401C" w:rsidRPr="00FD20A3" w14:paraId="3283F17B" w14:textId="77777777" w:rsidTr="00465BB9">
        <w:trPr>
          <w:trHeight w:val="1162"/>
        </w:trPr>
        <w:tc>
          <w:tcPr>
            <w:tcW w:w="4556" w:type="dxa"/>
            <w:tcMar>
              <w:left w:w="108" w:type="dxa"/>
              <w:right w:w="108" w:type="dxa"/>
            </w:tcMar>
          </w:tcPr>
          <w:p w14:paraId="0BBDCC2A" w14:textId="77777777" w:rsidR="008A401C" w:rsidRPr="00FD20A3" w:rsidRDefault="008A401C" w:rsidP="00514CCE">
            <w:pPr>
              <w:pStyle w:val="SATablelist"/>
            </w:pPr>
            <w:r>
              <w:t>Other staff required to meet the Pre-Kindergarten and Kindergarten staff to student ratio hold, or are working towards, the required qualifications.</w:t>
            </w:r>
          </w:p>
        </w:tc>
        <w:tc>
          <w:tcPr>
            <w:tcW w:w="5771" w:type="dxa"/>
          </w:tcPr>
          <w:p w14:paraId="0B4E2B85" w14:textId="77777777" w:rsidR="008A401C" w:rsidRDefault="008A401C" w:rsidP="00460673">
            <w:pPr>
              <w:pStyle w:val="SATablelist"/>
              <w:spacing w:before="0" w:after="0"/>
            </w:pPr>
          </w:p>
          <w:tbl>
            <w:tblPr>
              <w:tblStyle w:val="TableGrid10"/>
              <w:tblW w:w="0" w:type="auto"/>
              <w:shd w:val="clear" w:color="auto" w:fill="FFFFFF" w:themeFill="background1"/>
              <w:tblLook w:val="04A0" w:firstRow="1" w:lastRow="0" w:firstColumn="1" w:lastColumn="0" w:noHBand="0" w:noVBand="1"/>
            </w:tblPr>
            <w:tblGrid>
              <w:gridCol w:w="1568"/>
              <w:gridCol w:w="1417"/>
              <w:gridCol w:w="2410"/>
            </w:tblGrid>
            <w:tr w:rsidR="008A401C" w14:paraId="6A1638D6" w14:textId="77777777" w:rsidTr="00514CCE">
              <w:tc>
                <w:tcPr>
                  <w:tcW w:w="1568" w:type="dxa"/>
                  <w:shd w:val="clear" w:color="auto" w:fill="FFFFFF" w:themeFill="background1"/>
                </w:tcPr>
                <w:p w14:paraId="50E85300" w14:textId="77777777" w:rsidR="008A401C" w:rsidRPr="004873F6" w:rsidRDefault="008A401C" w:rsidP="00514CCE">
                  <w:pPr>
                    <w:pStyle w:val="SATablelist"/>
                    <w:rPr>
                      <w:rStyle w:val="PlaceholderText"/>
                      <w:rFonts w:ascii="Arial" w:hAnsi="Arial" w:cs="Arial"/>
                      <w:color w:val="000000" w:themeColor="text1"/>
                      <w:sz w:val="22"/>
                      <w:szCs w:val="22"/>
                      <w:shd w:val="clear" w:color="auto" w:fill="DEF3FA" w:themeFill="accent2" w:themeFillTint="33"/>
                    </w:rPr>
                  </w:pPr>
                  <w:r w:rsidRPr="004873F6">
                    <w:rPr>
                      <w:rStyle w:val="PlaceholderText"/>
                      <w:rFonts w:ascii="Arial" w:hAnsi="Arial" w:cs="Arial"/>
                      <w:color w:val="000000" w:themeColor="text1"/>
                      <w:sz w:val="22"/>
                      <w:szCs w:val="22"/>
                      <w:shd w:val="clear" w:color="auto" w:fill="DEF3FA" w:themeFill="accent2" w:themeFillTint="33"/>
                    </w:rPr>
                    <w:t>Name</w:t>
                  </w:r>
                </w:p>
              </w:tc>
              <w:tc>
                <w:tcPr>
                  <w:tcW w:w="1417" w:type="dxa"/>
                  <w:shd w:val="clear" w:color="auto" w:fill="FFFFFF" w:themeFill="background1"/>
                </w:tcPr>
                <w:p w14:paraId="7BC4FDFD" w14:textId="77777777" w:rsidR="008A401C" w:rsidRPr="004873F6" w:rsidRDefault="008A401C" w:rsidP="00514CCE">
                  <w:pPr>
                    <w:pStyle w:val="SATablelist"/>
                    <w:rPr>
                      <w:rStyle w:val="PlaceholderText"/>
                      <w:rFonts w:ascii="Arial" w:hAnsi="Arial" w:cs="Arial"/>
                      <w:color w:val="000000" w:themeColor="text1"/>
                      <w:sz w:val="22"/>
                      <w:szCs w:val="22"/>
                      <w:shd w:val="clear" w:color="auto" w:fill="DEF3FA" w:themeFill="accent2" w:themeFillTint="33"/>
                    </w:rPr>
                  </w:pPr>
                  <w:r w:rsidRPr="004873F6">
                    <w:rPr>
                      <w:rStyle w:val="PlaceholderText"/>
                      <w:rFonts w:ascii="Arial" w:hAnsi="Arial" w:cs="Arial"/>
                      <w:color w:val="000000" w:themeColor="text1"/>
                      <w:sz w:val="22"/>
                      <w:szCs w:val="22"/>
                      <w:shd w:val="clear" w:color="auto" w:fill="DEF3FA" w:themeFill="accent2" w:themeFillTint="33"/>
                    </w:rPr>
                    <w:t>Year level</w:t>
                  </w:r>
                </w:p>
              </w:tc>
              <w:tc>
                <w:tcPr>
                  <w:tcW w:w="2410" w:type="dxa"/>
                  <w:shd w:val="clear" w:color="auto" w:fill="FFFFFF" w:themeFill="background1"/>
                </w:tcPr>
                <w:p w14:paraId="4F50CEB1" w14:textId="77777777" w:rsidR="008A401C" w:rsidRPr="008A401C" w:rsidRDefault="008A401C" w:rsidP="00514CCE">
                  <w:pPr>
                    <w:pStyle w:val="SATablelist"/>
                    <w:rPr>
                      <w:rStyle w:val="PlaceholderText"/>
                      <w:rFonts w:ascii="Arial" w:hAnsi="Arial" w:cs="Arial"/>
                      <w:sz w:val="22"/>
                      <w:szCs w:val="22"/>
                      <w:shd w:val="clear" w:color="auto" w:fill="DEF3FA" w:themeFill="accent2" w:themeFillTint="33"/>
                    </w:rPr>
                  </w:pPr>
                  <w:hyperlink r:id="rId28" w:history="1">
                    <w:r w:rsidRPr="008A401C">
                      <w:rPr>
                        <w:rStyle w:val="Hyperlink"/>
                        <w:rFonts w:cs="Arial"/>
                        <w:sz w:val="22"/>
                        <w:szCs w:val="22"/>
                        <w:shd w:val="clear" w:color="auto" w:fill="DEF3FA" w:themeFill="accent2" w:themeFillTint="33"/>
                      </w:rPr>
                      <w:t>ACECQA qualification</w:t>
                    </w:r>
                  </w:hyperlink>
                </w:p>
              </w:tc>
            </w:tr>
            <w:tr w:rsidR="008A401C" w:rsidRPr="00A61E11" w14:paraId="5160273E" w14:textId="77777777" w:rsidTr="00514CCE">
              <w:tc>
                <w:tcPr>
                  <w:tcW w:w="1568" w:type="dxa"/>
                  <w:shd w:val="clear" w:color="auto" w:fill="FFFFFF" w:themeFill="background1"/>
                </w:tcPr>
                <w:p w14:paraId="718F5017" w14:textId="25354C1F"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1799296393"/>
                      <w:placeholder>
                        <w:docPart w:val="3BF21E87557E400FAFB21BA22969DBD7"/>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1417" w:type="dxa"/>
                  <w:shd w:val="clear" w:color="auto" w:fill="FFFFFF" w:themeFill="background1"/>
                </w:tcPr>
                <w:p w14:paraId="22008735" w14:textId="7E8DAE95"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237135664"/>
                      <w:placeholder>
                        <w:docPart w:val="E45B8195118840CC9A907CEE174F8D99"/>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2410" w:type="dxa"/>
                  <w:shd w:val="clear" w:color="auto" w:fill="FFFFFF" w:themeFill="background1"/>
                </w:tcPr>
                <w:p w14:paraId="094FB1AE" w14:textId="525C9322"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996693137"/>
                      <w:placeholder>
                        <w:docPart w:val="481D6B8A26B64BD19344FA30EC441EAA"/>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r>
            <w:tr w:rsidR="008A401C" w:rsidRPr="00A61E11" w14:paraId="47B1846F" w14:textId="77777777" w:rsidTr="00514CCE">
              <w:tc>
                <w:tcPr>
                  <w:tcW w:w="1568" w:type="dxa"/>
                  <w:shd w:val="clear" w:color="auto" w:fill="FFFFFF" w:themeFill="background1"/>
                </w:tcPr>
                <w:p w14:paraId="70CE56DA" w14:textId="11896AF3"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6943985"/>
                      <w:placeholder>
                        <w:docPart w:val="B77AD57F88684F71804ED841A1258ADD"/>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1417" w:type="dxa"/>
                  <w:shd w:val="clear" w:color="auto" w:fill="FFFFFF" w:themeFill="background1"/>
                </w:tcPr>
                <w:p w14:paraId="36E6E786" w14:textId="19FD1880"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1273829157"/>
                      <w:placeholder>
                        <w:docPart w:val="8A69E313466241B1AA2279411967DE4E"/>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2410" w:type="dxa"/>
                  <w:shd w:val="clear" w:color="auto" w:fill="FFFFFF" w:themeFill="background1"/>
                </w:tcPr>
                <w:p w14:paraId="534CE31C" w14:textId="16B35826"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273216393"/>
                      <w:placeholder>
                        <w:docPart w:val="DFAAFD63F73341EB873158239ABFC3FE"/>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r>
            <w:tr w:rsidR="008A401C" w:rsidRPr="00A61E11" w14:paraId="3BC6838B" w14:textId="77777777" w:rsidTr="00514CCE">
              <w:tc>
                <w:tcPr>
                  <w:tcW w:w="1568" w:type="dxa"/>
                  <w:shd w:val="clear" w:color="auto" w:fill="FFFFFF" w:themeFill="background1"/>
                </w:tcPr>
                <w:p w14:paraId="0032794F" w14:textId="397F3A7D"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1088770441"/>
                      <w:placeholder>
                        <w:docPart w:val="0C999977CBA142FAB46C4D4E6083D5C4"/>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1417" w:type="dxa"/>
                  <w:shd w:val="clear" w:color="auto" w:fill="FFFFFF" w:themeFill="background1"/>
                </w:tcPr>
                <w:p w14:paraId="2B647D27" w14:textId="525629E8"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1495077108"/>
                      <w:placeholder>
                        <w:docPart w:val="3B6C5129A0F44355B59A2A9B51217BA8"/>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c>
                <w:tcPr>
                  <w:tcW w:w="2410" w:type="dxa"/>
                  <w:shd w:val="clear" w:color="auto" w:fill="FFFFFF" w:themeFill="background1"/>
                </w:tcPr>
                <w:p w14:paraId="49221683" w14:textId="04C057F7" w:rsidR="008A401C" w:rsidRPr="008A401C" w:rsidRDefault="004873F6" w:rsidP="00514CCE">
                  <w:pPr>
                    <w:pStyle w:val="SATablelist"/>
                    <w:rPr>
                      <w:rStyle w:val="PlaceholderText"/>
                      <w:rFonts w:ascii="Arial" w:hAnsi="Arial" w:cs="Arial"/>
                      <w:sz w:val="22"/>
                      <w:szCs w:val="22"/>
                      <w:shd w:val="clear" w:color="auto" w:fill="DEF3FA" w:themeFill="accent2" w:themeFillTint="33"/>
                    </w:rPr>
                  </w:pPr>
                  <w:sdt>
                    <w:sdtPr>
                      <w:rPr>
                        <w:rFonts w:ascii="Arial" w:hAnsi="Arial" w:cs="Arial"/>
                        <w:color w:val="808080"/>
                        <w:sz w:val="22"/>
                        <w:szCs w:val="22"/>
                        <w:shd w:val="clear" w:color="auto" w:fill="DEF3FA" w:themeFill="accent2" w:themeFillTint="33"/>
                      </w:rPr>
                      <w:id w:val="-1820953163"/>
                      <w:placeholder>
                        <w:docPart w:val="DF3BC055195249629933F380C7D1BAA1"/>
                      </w:placeholder>
                      <w:showingPlcHdr/>
                      <w15:appearance w15:val="hidden"/>
                    </w:sdtPr>
                    <w:sdtContent>
                      <w:r w:rsidRPr="004873F6">
                        <w:rPr>
                          <w:rFonts w:ascii="Arial" w:hAnsi="Arial" w:cs="Arial"/>
                          <w:color w:val="808080"/>
                          <w:sz w:val="22"/>
                          <w:szCs w:val="22"/>
                          <w:shd w:val="clear" w:color="auto" w:fill="DEF3FA" w:themeFill="accent2" w:themeFillTint="33"/>
                        </w:rPr>
                        <w:t>Click or tap to enter text.</w:t>
                      </w:r>
                    </w:sdtContent>
                  </w:sdt>
                </w:p>
              </w:tc>
            </w:tr>
          </w:tbl>
          <w:p w14:paraId="49B1512C" w14:textId="77777777" w:rsidR="008A401C" w:rsidRPr="00A879EF" w:rsidRDefault="008A401C" w:rsidP="00514CCE">
            <w:pPr>
              <w:pStyle w:val="SATablelist"/>
              <w:rPr>
                <w:rFonts w:asciiTheme="minorHAnsi" w:hAnsiTheme="minorHAnsi"/>
              </w:rPr>
            </w:pPr>
          </w:p>
        </w:tc>
      </w:tr>
      <w:tr w:rsidR="008A401C" w:rsidRPr="00FD20A3" w14:paraId="19F87036" w14:textId="77777777" w:rsidTr="00465BB9">
        <w:trPr>
          <w:trHeight w:val="1147"/>
        </w:trPr>
        <w:tc>
          <w:tcPr>
            <w:tcW w:w="4556" w:type="dxa"/>
            <w:tcMar>
              <w:left w:w="108" w:type="dxa"/>
              <w:right w:w="108" w:type="dxa"/>
            </w:tcMar>
          </w:tcPr>
          <w:p w14:paraId="0AD3D620" w14:textId="476F0981" w:rsidR="008A401C" w:rsidRDefault="00D62A6A" w:rsidP="00514CCE">
            <w:pPr>
              <w:pStyle w:val="SATablelist"/>
            </w:pPr>
            <w:r>
              <w:t>T</w:t>
            </w:r>
            <w:r w:rsidR="008A401C">
              <w:t xml:space="preserve">here are staff on the premises, </w:t>
            </w:r>
            <w:proofErr w:type="gramStart"/>
            <w:r w:rsidR="008A401C">
              <w:t>at all time</w:t>
            </w:r>
            <w:r w:rsidR="00C26299">
              <w:t>s</w:t>
            </w:r>
            <w:proofErr w:type="gramEnd"/>
            <w:r w:rsidR="008A401C">
              <w:t xml:space="preserve"> that Pre-Kindergarten and Kindergarten students are present, with the required first aid, anaphylaxis and asthma training.</w:t>
            </w:r>
          </w:p>
        </w:tc>
        <w:tc>
          <w:tcPr>
            <w:tcW w:w="5771" w:type="dxa"/>
          </w:tcPr>
          <w:sdt>
            <w:sdtPr>
              <w:id w:val="-540592040"/>
              <w:placeholder>
                <w:docPart w:val="F357D30CDF764E148DAEEDD0E9B7F9EC"/>
              </w:placeholder>
              <w:showingPlcHdr/>
              <w15:appearance w15:val="hidden"/>
            </w:sdtPr>
            <w:sdtEndPr/>
            <w:sdtContent>
              <w:p w14:paraId="7BCA4650" w14:textId="04765B9F" w:rsidR="008A401C" w:rsidRPr="00A879EF" w:rsidRDefault="008A401C" w:rsidP="00514CCE">
                <w:pPr>
                  <w:pStyle w:val="SATablelist"/>
                  <w:rPr>
                    <w:rFonts w:asciiTheme="minorHAnsi" w:hAnsiTheme="minorHAnsi"/>
                  </w:rP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tc>
      </w:tr>
      <w:tr w:rsidR="008A401C" w:rsidRPr="00FD20A3" w14:paraId="6896F8E0" w14:textId="77777777" w:rsidTr="00465BB9">
        <w:trPr>
          <w:trHeight w:val="2416"/>
        </w:trPr>
        <w:tc>
          <w:tcPr>
            <w:tcW w:w="4556" w:type="dxa"/>
            <w:tcMar>
              <w:left w:w="108" w:type="dxa"/>
              <w:right w:w="108" w:type="dxa"/>
            </w:tcMar>
          </w:tcPr>
          <w:p w14:paraId="6AF598E9" w14:textId="5BCF8920" w:rsidR="008A401C" w:rsidRDefault="00D62A6A" w:rsidP="00514CCE">
            <w:pPr>
              <w:pStyle w:val="SATablelist"/>
            </w:pPr>
            <w:r>
              <w:t>A</w:t>
            </w:r>
            <w:r w:rsidR="008A401C">
              <w:t>ll new staff, including staff who commence after the beginning of the school year, are inducted into:</w:t>
            </w:r>
          </w:p>
          <w:p w14:paraId="6AF825EB" w14:textId="32CB22F8" w:rsidR="008A401C" w:rsidRDefault="008A401C">
            <w:pPr>
              <w:pStyle w:val="SATablelist"/>
              <w:numPr>
                <w:ilvl w:val="0"/>
                <w:numId w:val="14"/>
              </w:numPr>
            </w:pPr>
            <w:r>
              <w:t xml:space="preserve">the </w:t>
            </w:r>
            <w:r w:rsidR="00DF1810">
              <w:t>c</w:t>
            </w:r>
            <w:r>
              <w:t xml:space="preserve">ode of </w:t>
            </w:r>
            <w:r w:rsidR="00DF1810">
              <w:t>c</w:t>
            </w:r>
            <w:r>
              <w:t>onduct</w:t>
            </w:r>
          </w:p>
          <w:p w14:paraId="4CD38B33" w14:textId="0110F6F8" w:rsidR="008A401C" w:rsidRDefault="008A401C">
            <w:pPr>
              <w:pStyle w:val="SATablelist"/>
              <w:numPr>
                <w:ilvl w:val="0"/>
                <w:numId w:val="14"/>
              </w:numPr>
            </w:pPr>
            <w:r>
              <w:t>student safety and wellbeing policies, procedures and practices</w:t>
            </w:r>
          </w:p>
          <w:p w14:paraId="6A9013D8" w14:textId="77777777" w:rsidR="008A401C" w:rsidRDefault="008A401C">
            <w:pPr>
              <w:pStyle w:val="SATablelist"/>
              <w:numPr>
                <w:ilvl w:val="0"/>
                <w:numId w:val="14"/>
              </w:numPr>
            </w:pPr>
            <w:r w:rsidRPr="000E33C7">
              <w:t>the law with respect to mandatory reporting of child sexual abuse.</w:t>
            </w:r>
          </w:p>
        </w:tc>
        <w:tc>
          <w:tcPr>
            <w:tcW w:w="5771" w:type="dxa"/>
          </w:tcPr>
          <w:sdt>
            <w:sdtPr>
              <w:id w:val="1033924016"/>
              <w:placeholder>
                <w:docPart w:val="BA7479A7811643449DEFEEC915139814"/>
              </w:placeholder>
              <w:showingPlcHdr/>
              <w15:appearance w15:val="hidden"/>
            </w:sdtPr>
            <w:sdtEndPr/>
            <w:sdtContent>
              <w:p w14:paraId="34562A06" w14:textId="28E1B94B" w:rsidR="008A401C" w:rsidRPr="00A879EF" w:rsidRDefault="008A401C" w:rsidP="00514CCE">
                <w:pPr>
                  <w:pStyle w:val="SATablelist"/>
                  <w:rPr>
                    <w:rFonts w:asciiTheme="minorHAnsi" w:hAnsiTheme="minorHAnsi"/>
                  </w:rP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tc>
      </w:tr>
      <w:tr w:rsidR="008A401C" w:rsidRPr="00FD20A3" w14:paraId="2E74F4F7" w14:textId="77777777" w:rsidTr="00465BB9">
        <w:trPr>
          <w:trHeight w:val="382"/>
        </w:trPr>
        <w:tc>
          <w:tcPr>
            <w:tcW w:w="4556" w:type="dxa"/>
            <w:tcMar>
              <w:left w:w="108" w:type="dxa"/>
              <w:right w:w="108" w:type="dxa"/>
            </w:tcMar>
          </w:tcPr>
          <w:p w14:paraId="02D69B45" w14:textId="21538D47" w:rsidR="008A401C" w:rsidRPr="00F15048" w:rsidRDefault="00D62A6A" w:rsidP="00514CCE">
            <w:pPr>
              <w:pStyle w:val="SATablelist"/>
            </w:pPr>
            <w:r>
              <w:t>P</w:t>
            </w:r>
            <w:r w:rsidR="008A401C">
              <w:t xml:space="preserve">rofessional development of </w:t>
            </w:r>
            <w:r w:rsidR="008A401C" w:rsidRPr="00C317F7">
              <w:rPr>
                <w:iCs/>
              </w:rPr>
              <w:t>all</w:t>
            </w:r>
            <w:r w:rsidR="008A401C">
              <w:rPr>
                <w:i/>
              </w:rPr>
              <w:t xml:space="preserve"> </w:t>
            </w:r>
            <w:r w:rsidR="008A401C">
              <w:t>staff</w:t>
            </w:r>
          </w:p>
        </w:tc>
        <w:tc>
          <w:tcPr>
            <w:tcW w:w="5771" w:type="dxa"/>
          </w:tcPr>
          <w:sdt>
            <w:sdtPr>
              <w:id w:val="2098207979"/>
              <w:placeholder>
                <w:docPart w:val="A3D39801DEF6474289725718FC1A85CD"/>
              </w:placeholder>
              <w:showingPlcHdr/>
              <w15:appearance w15:val="hidden"/>
            </w:sdtPr>
            <w:sdtEndPr/>
            <w:sdtContent>
              <w:p w14:paraId="7E0F5D23" w14:textId="79C5979E" w:rsidR="008A401C" w:rsidRPr="00A879EF" w:rsidRDefault="008A401C" w:rsidP="00514CCE">
                <w:pPr>
                  <w:pStyle w:val="SATablelist"/>
                  <w:rPr>
                    <w:rFonts w:asciiTheme="minorHAnsi" w:hAnsiTheme="minorHAnsi"/>
                  </w:rP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tc>
      </w:tr>
      <w:tr w:rsidR="008A401C" w:rsidRPr="00FD20A3" w14:paraId="21A31E37" w14:textId="77777777" w:rsidTr="00465BB9">
        <w:trPr>
          <w:trHeight w:val="627"/>
        </w:trPr>
        <w:tc>
          <w:tcPr>
            <w:tcW w:w="4556" w:type="dxa"/>
            <w:tcMar>
              <w:left w:w="108" w:type="dxa"/>
              <w:right w:w="108" w:type="dxa"/>
            </w:tcMar>
          </w:tcPr>
          <w:p w14:paraId="57E66BD7" w14:textId="08040CA4" w:rsidR="008A401C" w:rsidRPr="007656D4" w:rsidRDefault="00D62A6A" w:rsidP="00460673">
            <w:pPr>
              <w:pStyle w:val="SATablelist"/>
              <w:spacing w:after="0"/>
            </w:pPr>
            <w:r>
              <w:t>R</w:t>
            </w:r>
            <w:r w:rsidR="008A401C">
              <w:t xml:space="preserve">egular performance management of </w:t>
            </w:r>
            <w:r w:rsidR="008A401C" w:rsidRPr="00C317F7">
              <w:rPr>
                <w:iCs/>
              </w:rPr>
              <w:t>all</w:t>
            </w:r>
            <w:r w:rsidR="008A401C">
              <w:t xml:space="preserve"> staff</w:t>
            </w:r>
          </w:p>
        </w:tc>
        <w:tc>
          <w:tcPr>
            <w:tcW w:w="5771" w:type="dxa"/>
          </w:tcPr>
          <w:sdt>
            <w:sdtPr>
              <w:id w:val="1552799559"/>
              <w:placeholder>
                <w:docPart w:val="8D7CF24DC2DC414092AF0A8EC98BCA70"/>
              </w:placeholder>
              <w:showingPlcHdr/>
              <w15:appearance w15:val="hidden"/>
            </w:sdtPr>
            <w:sdtEndPr/>
            <w:sdtContent>
              <w:p w14:paraId="3DC3F537" w14:textId="1BB17F67" w:rsidR="008A401C" w:rsidRPr="00A879EF" w:rsidRDefault="008A401C" w:rsidP="00514CCE">
                <w:pPr>
                  <w:pStyle w:val="SATablelist"/>
                  <w:rPr>
                    <w:rFonts w:asciiTheme="minorHAnsi" w:hAnsiTheme="minorHAnsi"/>
                  </w:rPr>
                </w:pPr>
                <w:r w:rsidRPr="00266112">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266112">
                  <w:rPr>
                    <w:rStyle w:val="PlaceholderText"/>
                    <w:shd w:val="clear" w:color="auto" w:fill="DEF3FA" w:themeFill="accent2" w:themeFillTint="33"/>
                  </w:rPr>
                  <w:t>tap to enter text.</w:t>
                </w:r>
              </w:p>
            </w:sdtContent>
          </w:sdt>
        </w:tc>
      </w:tr>
    </w:tbl>
    <w:p w14:paraId="2EC32BA6" w14:textId="77777777" w:rsidR="00465BB9" w:rsidRPr="00465BB9" w:rsidRDefault="00465BB9" w:rsidP="00465BB9"/>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465BB9" w:rsidRPr="006B6308" w14:paraId="5512F8AE" w14:textId="77777777" w:rsidTr="00465BB9">
        <w:tc>
          <w:tcPr>
            <w:tcW w:w="10069" w:type="dxa"/>
          </w:tcPr>
          <w:p w14:paraId="0CE03DFC" w14:textId="2939746B" w:rsidR="00FB23AC" w:rsidRPr="006B6308" w:rsidRDefault="00FB23AC" w:rsidP="00460673">
            <w:pPr>
              <w:pStyle w:val="SATablelist"/>
              <w:spacing w:before="0" w:after="0"/>
            </w:pPr>
            <w:r w:rsidRPr="006B6308">
              <w:rPr>
                <w:rFonts w:cs="Arial"/>
                <w:b/>
                <w:color w:val="006464" w:themeColor="accent5"/>
                <w:sz w:val="24"/>
                <w:szCs w:val="24"/>
              </w:rPr>
              <w:lastRenderedPageBreak/>
              <w:t>Required documents:</w:t>
            </w:r>
          </w:p>
          <w:p w14:paraId="244D564E" w14:textId="712BF3B7" w:rsidR="00465BB9" w:rsidRPr="006B6308" w:rsidRDefault="00465BB9" w:rsidP="00197256">
            <w:pPr>
              <w:pStyle w:val="SATablelist"/>
              <w:numPr>
                <w:ilvl w:val="0"/>
                <w:numId w:val="19"/>
              </w:numPr>
              <w:spacing w:before="0" w:after="0"/>
            </w:pPr>
            <w:r w:rsidRPr="006B6308">
              <w:t>Any policies identified in the above table</w:t>
            </w:r>
            <w:r w:rsidR="008D4562" w:rsidRPr="006B6308">
              <w:t>.</w:t>
            </w:r>
          </w:p>
          <w:p w14:paraId="45F4A2B6" w14:textId="708B562F" w:rsidR="00465BB9" w:rsidRPr="006B6308" w:rsidRDefault="00465BB9" w:rsidP="00197256">
            <w:pPr>
              <w:pStyle w:val="SATablelist"/>
              <w:numPr>
                <w:ilvl w:val="0"/>
                <w:numId w:val="19"/>
              </w:numPr>
              <w:spacing w:before="0" w:after="0"/>
            </w:pPr>
            <w:r w:rsidRPr="006B6308">
              <w:t>A sample image of a completed a contemporaneous record maintained in the early childhood classrooms that records all persons working directly with students.</w:t>
            </w:r>
          </w:p>
        </w:tc>
      </w:tr>
    </w:tbl>
    <w:p w14:paraId="53DB1FE0" w14:textId="13780CAD" w:rsidR="008A401C" w:rsidRPr="006B6308" w:rsidRDefault="008A401C" w:rsidP="008A401C">
      <w:pPr>
        <w:pStyle w:val="Heading2"/>
      </w:pPr>
      <w:r w:rsidRPr="006B6308">
        <w:t xml:space="preserve">Standard 5 – Premises and </w:t>
      </w:r>
      <w:r w:rsidR="00D62A6A" w:rsidRPr="006B6308">
        <w:t>f</w:t>
      </w:r>
      <w:r w:rsidRPr="006B6308">
        <w:t>acilities</w:t>
      </w:r>
    </w:p>
    <w:p w14:paraId="1862A719" w14:textId="77777777" w:rsidR="008A401C" w:rsidRPr="006B6308" w:rsidRDefault="008A401C" w:rsidP="008A401C">
      <w:pPr>
        <w:pStyle w:val="SAQ1"/>
      </w:pPr>
      <w:r w:rsidRPr="006B6308">
        <w:t>Briefly describe any new buildings constructed or repurposed since last renewal.</w:t>
      </w:r>
    </w:p>
    <w:p w14:paraId="1BB131F1" w14:textId="4B8CAF92" w:rsidR="008A401C" w:rsidRPr="006B6308" w:rsidRDefault="00491182" w:rsidP="008A401C">
      <w:pPr>
        <w:pStyle w:val="SAFreetext2"/>
      </w:pPr>
      <w:sdt>
        <w:sdtPr>
          <w:id w:val="1611092376"/>
          <w:placeholder>
            <w:docPart w:val="4234AE7FBBEC469FA44349027E90C525"/>
          </w:placeholder>
          <w15:appearance w15:val="hidden"/>
        </w:sdtPr>
        <w:sdtEndPr/>
        <w:sdtContent>
          <w:sdt>
            <w:sdtPr>
              <w:id w:val="-1673785459"/>
              <w:placeholder>
                <w:docPart w:val="2594C930E9C74CC996EE3E399164EA80"/>
              </w:placeholder>
              <w:showingPlcHdr/>
              <w15:appearance w15:val="hidden"/>
            </w:sdtPr>
            <w:sdtEndPr/>
            <w:sdtContent>
              <w:r w:rsidR="008A401C"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sdtContent>
      </w:sdt>
    </w:p>
    <w:p w14:paraId="77D5A571" w14:textId="20EDBD4B" w:rsidR="008A401C" w:rsidRPr="006B6308" w:rsidRDefault="008A401C" w:rsidP="008A401C">
      <w:pPr>
        <w:pStyle w:val="SAQ1"/>
      </w:pPr>
      <w:r w:rsidRPr="006B6308">
        <w:t>What indoor and outdoor space is available for Pre-Kindergarten</w:t>
      </w:r>
      <w:r w:rsidR="00E43D12" w:rsidRPr="006B6308">
        <w:t xml:space="preserve">, </w:t>
      </w:r>
      <w:r w:rsidRPr="006B6308">
        <w:t>Kindergarten students,</w:t>
      </w:r>
      <w:r w:rsidR="00E43D12" w:rsidRPr="006B6308">
        <w:t xml:space="preserve"> or both</w:t>
      </w:r>
      <w:r w:rsidRPr="006B6308">
        <w:t xml:space="preserve"> and how many students use these at any one time?</w:t>
      </w:r>
    </w:p>
    <w:p w14:paraId="5A38D769" w14:textId="6138F84D" w:rsidR="008A401C" w:rsidRPr="006B6308" w:rsidRDefault="00E43D12" w:rsidP="008A401C">
      <w:pPr>
        <w:pStyle w:val="SAQ1"/>
        <w:numPr>
          <w:ilvl w:val="0"/>
          <w:numId w:val="0"/>
        </w:numPr>
        <w:ind w:left="567"/>
        <w:rPr>
          <w:iCs/>
        </w:rPr>
      </w:pPr>
      <w:r w:rsidRPr="006B6308">
        <w:rPr>
          <w:iCs/>
        </w:rPr>
        <w:t xml:space="preserve">Note: </w:t>
      </w:r>
      <w:r w:rsidR="008A401C" w:rsidRPr="006B6308">
        <w:rPr>
          <w:iCs/>
        </w:rPr>
        <w:t>Only applicable for premises built or commissioned for Pre-Kindergarten and Kindergarten since August 2012.</w:t>
      </w:r>
    </w:p>
    <w:tbl>
      <w:tblPr>
        <w:tblStyle w:val="TableGrid"/>
        <w:tblW w:w="9918" w:type="dxa"/>
        <w:tblInd w:w="567" w:type="dxa"/>
        <w:tblLook w:val="04A0" w:firstRow="1" w:lastRow="0" w:firstColumn="1" w:lastColumn="0" w:noHBand="0" w:noVBand="1"/>
      </w:tblPr>
      <w:tblGrid>
        <w:gridCol w:w="5098"/>
        <w:gridCol w:w="4820"/>
      </w:tblGrid>
      <w:tr w:rsidR="008A401C" w:rsidRPr="006B6308" w14:paraId="5328D6D5" w14:textId="77777777" w:rsidTr="00514CCE">
        <w:tc>
          <w:tcPr>
            <w:tcW w:w="5098" w:type="dxa"/>
          </w:tcPr>
          <w:p w14:paraId="51ACBE9F" w14:textId="22C08684" w:rsidR="008A401C" w:rsidRPr="006B6308" w:rsidRDefault="008A401C" w:rsidP="00514CCE">
            <w:pPr>
              <w:pStyle w:val="SATablelist"/>
            </w:pPr>
            <w:r w:rsidRPr="006B6308">
              <w:t>Unencumbered indoor space (sq</w:t>
            </w:r>
            <w:r w:rsidR="00E43D12" w:rsidRPr="006B6308">
              <w:t>uare metre</w:t>
            </w:r>
            <w:r w:rsidRPr="006B6308">
              <w:t>)</w:t>
            </w:r>
            <w:r w:rsidR="00D16ED1" w:rsidRPr="006B6308">
              <w:t>.</w:t>
            </w:r>
          </w:p>
        </w:tc>
        <w:tc>
          <w:tcPr>
            <w:tcW w:w="4820" w:type="dxa"/>
          </w:tcPr>
          <w:p w14:paraId="6B19ADAE" w14:textId="47E3C2FF" w:rsidR="008A401C" w:rsidRPr="006B6308" w:rsidRDefault="00491182" w:rsidP="00514CCE">
            <w:pPr>
              <w:pStyle w:val="SATablelist"/>
            </w:pPr>
            <w:sdt>
              <w:sdtPr>
                <w:id w:val="-295145120"/>
                <w:placeholder>
                  <w:docPart w:val="B75287A8CB9648D68DD77880AABC65CC"/>
                </w:placeholder>
                <w:showingPlcHdr/>
                <w15:appearance w15:val="hidden"/>
              </w:sdtPr>
              <w:sdtEndPr/>
              <w:sdtContent>
                <w:r w:rsidR="008A401C"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tc>
      </w:tr>
      <w:tr w:rsidR="008A401C" w:rsidRPr="006B6308" w14:paraId="7A76D929" w14:textId="77777777" w:rsidTr="00514CCE">
        <w:tc>
          <w:tcPr>
            <w:tcW w:w="5098" w:type="dxa"/>
          </w:tcPr>
          <w:p w14:paraId="60C69580" w14:textId="4EF52BD3" w:rsidR="008A401C" w:rsidRPr="006B6308" w:rsidRDefault="008A401C" w:rsidP="00514CCE">
            <w:pPr>
              <w:pStyle w:val="SATablelist"/>
            </w:pPr>
            <w:r w:rsidRPr="006B6308">
              <w:t>Unencumbered outdoor space (sq</w:t>
            </w:r>
            <w:r w:rsidR="00E43D12" w:rsidRPr="006B6308">
              <w:t>uare metre</w:t>
            </w:r>
            <w:r w:rsidRPr="006B6308">
              <w:t>)</w:t>
            </w:r>
            <w:r w:rsidR="00D16ED1" w:rsidRPr="006B6308">
              <w:t>.</w:t>
            </w:r>
          </w:p>
        </w:tc>
        <w:tc>
          <w:tcPr>
            <w:tcW w:w="4820" w:type="dxa"/>
          </w:tcPr>
          <w:p w14:paraId="3D622D76" w14:textId="54BA0917" w:rsidR="008A401C" w:rsidRPr="006B6308" w:rsidRDefault="00491182" w:rsidP="00514CCE">
            <w:pPr>
              <w:pStyle w:val="SATablelist"/>
            </w:pPr>
            <w:sdt>
              <w:sdtPr>
                <w:id w:val="1425992433"/>
                <w:placeholder>
                  <w:docPart w:val="6A4B90A6EADB45B8BDA6C8852E5931FD"/>
                </w:placeholder>
                <w:showingPlcHdr/>
                <w15:appearance w15:val="hidden"/>
              </w:sdtPr>
              <w:sdtEndPr/>
              <w:sdtContent>
                <w:r w:rsidR="008A401C"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tc>
      </w:tr>
      <w:tr w:rsidR="008A401C" w:rsidRPr="006B6308" w14:paraId="27085506" w14:textId="77777777" w:rsidTr="00514CCE">
        <w:tc>
          <w:tcPr>
            <w:tcW w:w="5098" w:type="dxa"/>
          </w:tcPr>
          <w:p w14:paraId="3C75FD2B" w14:textId="2E9F2E7F" w:rsidR="008A401C" w:rsidRPr="006B6308" w:rsidRDefault="008A401C" w:rsidP="00514CCE">
            <w:pPr>
              <w:pStyle w:val="SATablelist"/>
            </w:pPr>
            <w:r w:rsidRPr="006B6308">
              <w:t>Maximum number of students who have used this space at any one time in past 12 months</w:t>
            </w:r>
            <w:r w:rsidR="00D16ED1" w:rsidRPr="006B6308">
              <w:t>.</w:t>
            </w:r>
          </w:p>
        </w:tc>
        <w:tc>
          <w:tcPr>
            <w:tcW w:w="4820" w:type="dxa"/>
          </w:tcPr>
          <w:p w14:paraId="157E3D74" w14:textId="21D296C8" w:rsidR="008A401C" w:rsidRPr="006B6308" w:rsidRDefault="00491182" w:rsidP="00514CCE">
            <w:pPr>
              <w:pStyle w:val="SATablelist"/>
            </w:pPr>
            <w:sdt>
              <w:sdtPr>
                <w:id w:val="1688324165"/>
                <w:placeholder>
                  <w:docPart w:val="8124479731444B95897C919046D8DFB5"/>
                </w:placeholder>
                <w:showingPlcHdr/>
                <w15:appearance w15:val="hidden"/>
              </w:sdtPr>
              <w:sdtEndPr/>
              <w:sdtContent>
                <w:r w:rsidR="008A401C"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tc>
      </w:tr>
    </w:tbl>
    <w:p w14:paraId="05B27E68" w14:textId="77777777" w:rsidR="008A401C" w:rsidRPr="006B6308" w:rsidRDefault="008A401C" w:rsidP="008A401C">
      <w:pPr>
        <w:pStyle w:val="SAQ1"/>
        <w:numPr>
          <w:ilvl w:val="0"/>
          <w:numId w:val="0"/>
        </w:numPr>
        <w:ind w:left="567"/>
      </w:pPr>
    </w:p>
    <w:p w14:paraId="2BA80A3D" w14:textId="3FDC2314" w:rsidR="008A401C" w:rsidRPr="006B6308" w:rsidRDefault="008A401C" w:rsidP="008A401C">
      <w:pPr>
        <w:pStyle w:val="SAQ1"/>
      </w:pPr>
      <w:r w:rsidRPr="006B6308">
        <w:t>How does the school ensure</w:t>
      </w:r>
      <w:r w:rsidR="00E43D12" w:rsidRPr="006B6308">
        <w:t xml:space="preserve"> the following</w:t>
      </w:r>
      <w:r w:rsidR="00B44D26" w:rsidRPr="006B6308">
        <w:t>?</w:t>
      </w:r>
    </w:p>
    <w:p w14:paraId="689D9150" w14:textId="77777777" w:rsidR="008A401C" w:rsidRPr="006B6308" w:rsidRDefault="008A401C" w:rsidP="008A401C">
      <w:pPr>
        <w:pStyle w:val="SAQ1"/>
        <w:numPr>
          <w:ilvl w:val="0"/>
          <w:numId w:val="0"/>
        </w:numPr>
        <w:ind w:left="567"/>
        <w:rPr>
          <w:iCs/>
        </w:rPr>
      </w:pPr>
      <w:r w:rsidRPr="006B6308">
        <w:rPr>
          <w:iCs/>
        </w:rPr>
        <w:t>Describe process or insert policy name</w:t>
      </w:r>
    </w:p>
    <w:tbl>
      <w:tblPr>
        <w:tblStyle w:val="TableGrid"/>
        <w:tblW w:w="4737" w:type="pct"/>
        <w:tblInd w:w="567" w:type="dxa"/>
        <w:tblLook w:val="04A0" w:firstRow="1" w:lastRow="0" w:firstColumn="1" w:lastColumn="0" w:noHBand="0" w:noVBand="1"/>
      </w:tblPr>
      <w:tblGrid>
        <w:gridCol w:w="5098"/>
        <w:gridCol w:w="4830"/>
      </w:tblGrid>
      <w:tr w:rsidR="008A401C" w:rsidRPr="006B6308" w14:paraId="5FD3F3EE" w14:textId="77777777" w:rsidTr="008A401C">
        <w:tc>
          <w:tcPr>
            <w:tcW w:w="5098" w:type="dxa"/>
            <w:tcMar>
              <w:left w:w="108" w:type="dxa"/>
              <w:right w:w="108" w:type="dxa"/>
            </w:tcMar>
          </w:tcPr>
          <w:p w14:paraId="7FDC8B04" w14:textId="2BC786BE" w:rsidR="008A401C" w:rsidRPr="006B6308" w:rsidRDefault="00E43D12" w:rsidP="00514CCE">
            <w:pPr>
              <w:pStyle w:val="SATablelist"/>
            </w:pPr>
            <w:r w:rsidRPr="006B6308">
              <w:t>C</w:t>
            </w:r>
            <w:r w:rsidR="008A401C" w:rsidRPr="006B6308">
              <w:t>ompliance with the Building Code of Australia and local planning regulations</w:t>
            </w:r>
            <w:r w:rsidR="00D16ED1" w:rsidRPr="006B6308">
              <w:t>.</w:t>
            </w:r>
          </w:p>
        </w:tc>
        <w:tc>
          <w:tcPr>
            <w:tcW w:w="4830" w:type="dxa"/>
          </w:tcPr>
          <w:sdt>
            <w:sdtPr>
              <w:id w:val="2025429837"/>
              <w:placeholder>
                <w:docPart w:val="303133AF2CA14768AFDE746AFC4221DD"/>
              </w:placeholder>
              <w:showingPlcHdr/>
              <w15:appearance w15:val="hidden"/>
            </w:sdtPr>
            <w:sdtEndPr/>
            <w:sdtContent>
              <w:p w14:paraId="4ACE1A4E" w14:textId="2C9AE39B" w:rsidR="008A401C" w:rsidRPr="006B6308" w:rsidRDefault="008A401C" w:rsidP="00514CCE">
                <w:pPr>
                  <w:pStyle w:val="SATablelist"/>
                  <w:rPr>
                    <w:rFonts w:asciiTheme="minorHAnsi" w:hAnsiTheme="minorHAnsi"/>
                  </w:rPr>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 to enter text.</w:t>
                </w:r>
              </w:p>
            </w:sdtContent>
          </w:sdt>
        </w:tc>
      </w:tr>
      <w:tr w:rsidR="008A401C" w:rsidRPr="006B6308" w14:paraId="5CA0DA2C" w14:textId="77777777" w:rsidTr="008A401C">
        <w:tc>
          <w:tcPr>
            <w:tcW w:w="5098" w:type="dxa"/>
            <w:tcMar>
              <w:left w:w="108" w:type="dxa"/>
              <w:right w:w="108" w:type="dxa"/>
            </w:tcMar>
          </w:tcPr>
          <w:p w14:paraId="6141EA3E" w14:textId="2089013D" w:rsidR="008A401C" w:rsidRPr="006B6308" w:rsidRDefault="00E43D12" w:rsidP="00514CCE">
            <w:pPr>
              <w:pStyle w:val="SATablelist"/>
            </w:pPr>
            <w:r w:rsidRPr="006B6308">
              <w:t>C</w:t>
            </w:r>
            <w:r w:rsidR="008A401C" w:rsidRPr="006B6308">
              <w:t>ompliance with work health and safety requirements</w:t>
            </w:r>
            <w:r w:rsidR="00D16ED1" w:rsidRPr="006B6308">
              <w:t>.</w:t>
            </w:r>
          </w:p>
        </w:tc>
        <w:tc>
          <w:tcPr>
            <w:tcW w:w="4830" w:type="dxa"/>
          </w:tcPr>
          <w:sdt>
            <w:sdtPr>
              <w:id w:val="-1281111261"/>
              <w:placeholder>
                <w:docPart w:val="B92577623AFA4F15B6151B5E28EF7EE4"/>
              </w:placeholder>
              <w:showingPlcHdr/>
              <w15:appearance w15:val="hidden"/>
            </w:sdtPr>
            <w:sdtEndPr/>
            <w:sdtContent>
              <w:p w14:paraId="38C4453C" w14:textId="5FC4A661" w:rsidR="008A401C" w:rsidRPr="006B6308" w:rsidRDefault="008A401C" w:rsidP="00514CCE">
                <w:pPr>
                  <w:pStyle w:val="SATablelist"/>
                  <w:rPr>
                    <w:rFonts w:asciiTheme="minorHAnsi" w:hAnsiTheme="minorHAnsi"/>
                  </w:rPr>
                </w:pPr>
                <w:r w:rsidRPr="006B6308">
                  <w:rPr>
                    <w:rStyle w:val="PlaceholderText"/>
                    <w:shd w:val="clear" w:color="auto" w:fill="DEF3FA" w:themeFill="accent2" w:themeFillTint="33"/>
                  </w:rPr>
                  <w:t>Clic</w:t>
                </w:r>
                <w:r w:rsidR="007C0EBB" w:rsidRPr="006B6308">
                  <w:rPr>
                    <w:rStyle w:val="PlaceholderText"/>
                    <w:shd w:val="clear" w:color="auto" w:fill="DEF3FA" w:themeFill="accent2" w:themeFillTint="33"/>
                  </w:rPr>
                  <w:t xml:space="preserve">k or </w:t>
                </w:r>
                <w:r w:rsidRPr="006B6308">
                  <w:rPr>
                    <w:rStyle w:val="PlaceholderText"/>
                    <w:shd w:val="clear" w:color="auto" w:fill="DEF3FA" w:themeFill="accent2" w:themeFillTint="33"/>
                  </w:rPr>
                  <w:t>tap to enter text.</w:t>
                </w:r>
              </w:p>
            </w:sdtContent>
          </w:sdt>
        </w:tc>
      </w:tr>
      <w:tr w:rsidR="008A401C" w:rsidRPr="006B6308" w14:paraId="40E1A7A6" w14:textId="77777777" w:rsidTr="008A401C">
        <w:tc>
          <w:tcPr>
            <w:tcW w:w="5098" w:type="dxa"/>
            <w:tcMar>
              <w:left w:w="108" w:type="dxa"/>
              <w:right w:w="108" w:type="dxa"/>
            </w:tcMar>
          </w:tcPr>
          <w:p w14:paraId="21DEBFD9" w14:textId="500DF99F" w:rsidR="008A401C" w:rsidRPr="006B6308" w:rsidRDefault="00E43D12" w:rsidP="00514CCE">
            <w:pPr>
              <w:pStyle w:val="SATablelist"/>
            </w:pPr>
            <w:r w:rsidRPr="006B6308">
              <w:t>The</w:t>
            </w:r>
            <w:r w:rsidR="008A401C" w:rsidRPr="006B6308">
              <w:t xml:space="preserve"> premises and facilities are safe and well maintained</w:t>
            </w:r>
            <w:r w:rsidR="007B71E5">
              <w:t>,</w:t>
            </w:r>
            <w:r w:rsidR="00472C7B">
              <w:t xml:space="preserve"> </w:t>
            </w:r>
            <w:r w:rsidR="008A401C" w:rsidRPr="006B6308">
              <w:t>including for boarding students</w:t>
            </w:r>
            <w:r w:rsidR="007B71E5">
              <w:t xml:space="preserve"> (</w:t>
            </w:r>
            <w:r w:rsidR="008A401C" w:rsidRPr="006B6308">
              <w:t>if applicable)</w:t>
            </w:r>
            <w:r w:rsidR="00D16ED1" w:rsidRPr="006B6308">
              <w:t>.</w:t>
            </w:r>
          </w:p>
        </w:tc>
        <w:tc>
          <w:tcPr>
            <w:tcW w:w="4830" w:type="dxa"/>
          </w:tcPr>
          <w:sdt>
            <w:sdtPr>
              <w:id w:val="646556472"/>
              <w:placeholder>
                <w:docPart w:val="F888FA355CAD4E1299E3ADA1490D6752"/>
              </w:placeholder>
              <w:showingPlcHdr/>
              <w15:appearance w15:val="hidden"/>
            </w:sdtPr>
            <w:sdtEndPr/>
            <w:sdtContent>
              <w:p w14:paraId="7972B6F4" w14:textId="7A11BF04" w:rsidR="008A401C" w:rsidRPr="006B6308" w:rsidRDefault="008A401C" w:rsidP="00514CCE">
                <w:pPr>
                  <w:pStyle w:val="SATablelist"/>
                  <w:rPr>
                    <w:rFonts w:asciiTheme="minorHAnsi" w:hAnsiTheme="minorHAnsi"/>
                  </w:rPr>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 to enter text.</w:t>
                </w:r>
              </w:p>
            </w:sdtContent>
          </w:sdt>
        </w:tc>
      </w:tr>
      <w:tr w:rsidR="008A401C" w:rsidRPr="006B6308" w14:paraId="73E881D1" w14:textId="77777777" w:rsidTr="008A401C">
        <w:tc>
          <w:tcPr>
            <w:tcW w:w="5098" w:type="dxa"/>
            <w:tcMar>
              <w:left w:w="108" w:type="dxa"/>
              <w:right w:w="108" w:type="dxa"/>
            </w:tcMar>
          </w:tcPr>
          <w:p w14:paraId="35DF76D6" w14:textId="49A98286" w:rsidR="008A401C" w:rsidRPr="006B6308" w:rsidRDefault="00E43D12" w:rsidP="00514CCE">
            <w:pPr>
              <w:pStyle w:val="SATablelist"/>
            </w:pPr>
            <w:r w:rsidRPr="006B6308">
              <w:t>V</w:t>
            </w:r>
            <w:r w:rsidR="008A401C" w:rsidRPr="006B6308">
              <w:t>ehicles used for student transport, including, as applicable, contracted vehicles, vehicles owned by the school</w:t>
            </w:r>
            <w:r w:rsidR="00FB23AC" w:rsidRPr="006B6308">
              <w:t xml:space="preserve"> and</w:t>
            </w:r>
            <w:r w:rsidR="008A401C" w:rsidRPr="006B6308">
              <w:t xml:space="preserve"> parent</w:t>
            </w:r>
            <w:r w:rsidR="00FB23AC" w:rsidRPr="006B6308">
              <w:t xml:space="preserve"> or </w:t>
            </w:r>
            <w:r w:rsidR="008A401C" w:rsidRPr="006B6308">
              <w:t>staff vehicles</w:t>
            </w:r>
            <w:r w:rsidR="00E11E3A">
              <w:t>,</w:t>
            </w:r>
            <w:r w:rsidR="008A401C" w:rsidRPr="006B6308">
              <w:t xml:space="preserve"> are safe and well maintained</w:t>
            </w:r>
            <w:r w:rsidR="00D16ED1" w:rsidRPr="006B6308">
              <w:t>.</w:t>
            </w:r>
          </w:p>
        </w:tc>
        <w:tc>
          <w:tcPr>
            <w:tcW w:w="4830" w:type="dxa"/>
          </w:tcPr>
          <w:sdt>
            <w:sdtPr>
              <w:id w:val="129064443"/>
              <w:placeholder>
                <w:docPart w:val="4E744C56CFD04620BEF726B975A351BA"/>
              </w:placeholder>
              <w:showingPlcHdr/>
              <w15:appearance w15:val="hidden"/>
            </w:sdtPr>
            <w:sdtEndPr/>
            <w:sdtContent>
              <w:p w14:paraId="58DEBC3E" w14:textId="1DE403F1" w:rsidR="008A401C" w:rsidRPr="006B6308" w:rsidRDefault="008A401C" w:rsidP="00514CCE">
                <w:pPr>
                  <w:pStyle w:val="SATablelist"/>
                  <w:rPr>
                    <w:rFonts w:asciiTheme="minorHAnsi" w:hAnsiTheme="minorHAnsi"/>
                  </w:rPr>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 to enter text.</w:t>
                </w:r>
              </w:p>
            </w:sdtContent>
          </w:sdt>
        </w:tc>
      </w:tr>
      <w:tr w:rsidR="008A401C" w:rsidRPr="006B6308" w14:paraId="2A9EF489" w14:textId="77777777" w:rsidTr="008A401C">
        <w:tc>
          <w:tcPr>
            <w:tcW w:w="5098" w:type="dxa"/>
            <w:tcMar>
              <w:left w:w="108" w:type="dxa"/>
              <w:right w:w="108" w:type="dxa"/>
            </w:tcMar>
          </w:tcPr>
          <w:p w14:paraId="39C93353" w14:textId="242B78EF" w:rsidR="008A401C" w:rsidRPr="006B6308" w:rsidRDefault="00E43D12" w:rsidP="00514CCE">
            <w:pPr>
              <w:pStyle w:val="SATablelist"/>
            </w:pPr>
            <w:r w:rsidRPr="006B6308">
              <w:t>T</w:t>
            </w:r>
            <w:r w:rsidR="008A401C" w:rsidRPr="006B6308">
              <w:t>he premises and facilities are sufficient and appropriate for the provision of a satisfactory standard of education and satisfactory levels of care, including for boarding students (if applicable)</w:t>
            </w:r>
            <w:r w:rsidR="00D16ED1" w:rsidRPr="006B6308">
              <w:t>.</w:t>
            </w:r>
          </w:p>
        </w:tc>
        <w:tc>
          <w:tcPr>
            <w:tcW w:w="4830" w:type="dxa"/>
          </w:tcPr>
          <w:sdt>
            <w:sdtPr>
              <w:id w:val="-1874145055"/>
              <w:placeholder>
                <w:docPart w:val="39A6739522EB4258869BA92C877EF876"/>
              </w:placeholder>
              <w:showingPlcHdr/>
              <w15:appearance w15:val="hidden"/>
            </w:sdtPr>
            <w:sdtEndPr/>
            <w:sdtContent>
              <w:p w14:paraId="76C2CF7D" w14:textId="2FB5B1CB" w:rsidR="008A401C" w:rsidRPr="006B6308" w:rsidRDefault="008A401C" w:rsidP="00514CCE">
                <w:pPr>
                  <w:pStyle w:val="SATablelist"/>
                  <w:rPr>
                    <w:rFonts w:asciiTheme="minorHAnsi" w:hAnsiTheme="minorHAnsi"/>
                  </w:rPr>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 to enter text.</w:t>
                </w:r>
              </w:p>
            </w:sdtContent>
          </w:sdt>
        </w:tc>
      </w:tr>
    </w:tbl>
    <w:p w14:paraId="2F17E4A4" w14:textId="378F3579" w:rsidR="008A401C" w:rsidRPr="006B6308" w:rsidRDefault="008A401C" w:rsidP="008A401C">
      <w:pPr>
        <w:pStyle w:val="SAQ1"/>
        <w:numPr>
          <w:ilvl w:val="0"/>
          <w:numId w:val="0"/>
        </w:numPr>
        <w:ind w:left="567" w:hanging="567"/>
      </w:pPr>
    </w:p>
    <w:p w14:paraId="154FF5A3" w14:textId="2DA5BEBA" w:rsidR="008A401C" w:rsidRPr="006B6308" w:rsidRDefault="00465BB9" w:rsidP="00465BB9">
      <w:pPr>
        <w:pStyle w:val="Heading2"/>
        <w:rPr>
          <w:sz w:val="24"/>
          <w:szCs w:val="24"/>
        </w:rPr>
      </w:pPr>
      <w:r w:rsidRPr="006B6308">
        <w:rPr>
          <w:sz w:val="24"/>
          <w:szCs w:val="24"/>
        </w:rPr>
        <w:t>Required documents:</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465BB9" w:rsidRPr="006B6308" w14:paraId="67B850C7" w14:textId="77777777" w:rsidTr="00465BB9">
        <w:tc>
          <w:tcPr>
            <w:tcW w:w="10069" w:type="dxa"/>
          </w:tcPr>
          <w:p w14:paraId="3E332078" w14:textId="2696EEF3" w:rsidR="00465BB9" w:rsidRPr="006B6308" w:rsidRDefault="00465BB9" w:rsidP="00197256">
            <w:pPr>
              <w:pStyle w:val="SATablelist"/>
              <w:numPr>
                <w:ilvl w:val="0"/>
                <w:numId w:val="20"/>
              </w:numPr>
            </w:pPr>
            <w:r w:rsidRPr="006B6308">
              <w:t>Occupancy certificates for any new buildings since last renewal</w:t>
            </w:r>
            <w:r w:rsidR="00D16ED1" w:rsidRPr="006B6308">
              <w:t>.</w:t>
            </w:r>
          </w:p>
          <w:p w14:paraId="4A715E6E" w14:textId="0759B673" w:rsidR="00465BB9" w:rsidRPr="006B6308" w:rsidRDefault="00465BB9" w:rsidP="00197256">
            <w:pPr>
              <w:pStyle w:val="SATablelist"/>
              <w:numPr>
                <w:ilvl w:val="0"/>
                <w:numId w:val="20"/>
              </w:numPr>
            </w:pPr>
            <w:r w:rsidRPr="006B6308">
              <w:t>Any policies the school has in relation to students’ access to each part of the school’s premises and their use of facilities</w:t>
            </w:r>
            <w:r w:rsidR="00D16ED1" w:rsidRPr="006B6308">
              <w:t>.</w:t>
            </w:r>
          </w:p>
          <w:p w14:paraId="7A407CB2" w14:textId="17B908E9" w:rsidR="00465BB9" w:rsidRPr="006B6308" w:rsidRDefault="00465BB9" w:rsidP="00197256">
            <w:pPr>
              <w:pStyle w:val="SATablelist"/>
              <w:numPr>
                <w:ilvl w:val="0"/>
                <w:numId w:val="20"/>
              </w:numPr>
            </w:pPr>
            <w:r w:rsidRPr="006B6308">
              <w:t>Risk management audits including hazard reduction measures for the preceding 12 months</w:t>
            </w:r>
            <w:r w:rsidR="00D16ED1" w:rsidRPr="006B6308">
              <w:t>.</w:t>
            </w:r>
          </w:p>
          <w:p w14:paraId="16FCB798" w14:textId="30978FCA" w:rsidR="00465BB9" w:rsidRPr="006B6308" w:rsidRDefault="00465BB9" w:rsidP="00197256">
            <w:pPr>
              <w:pStyle w:val="SATablelist"/>
              <w:numPr>
                <w:ilvl w:val="0"/>
                <w:numId w:val="20"/>
              </w:numPr>
            </w:pPr>
            <w:r w:rsidRPr="006B6308">
              <w:lastRenderedPageBreak/>
              <w:t>Policies and procedures relating to emergency evacuation and schedule of completed emergency response trials for the preceding 12 months</w:t>
            </w:r>
            <w:r w:rsidR="00D16ED1" w:rsidRPr="006B6308">
              <w:t>.</w:t>
            </w:r>
          </w:p>
          <w:p w14:paraId="781C10AA" w14:textId="06368F69" w:rsidR="00465BB9" w:rsidRPr="006B6308" w:rsidRDefault="00465BB9" w:rsidP="00197256">
            <w:pPr>
              <w:pStyle w:val="SATablelist"/>
              <w:numPr>
                <w:ilvl w:val="0"/>
                <w:numId w:val="20"/>
              </w:numPr>
            </w:pPr>
            <w:r w:rsidRPr="006B6308">
              <w:t xml:space="preserve">Any policies identified for </w:t>
            </w:r>
            <w:r w:rsidR="00BB1E44">
              <w:t>i</w:t>
            </w:r>
            <w:r w:rsidRPr="006B6308">
              <w:t>tem 15</w:t>
            </w:r>
            <w:r w:rsidR="00D16ED1" w:rsidRPr="006B6308">
              <w:t>.</w:t>
            </w:r>
          </w:p>
        </w:tc>
      </w:tr>
    </w:tbl>
    <w:p w14:paraId="24FFC86C" w14:textId="77777777" w:rsidR="008A401C" w:rsidRPr="006B6308" w:rsidRDefault="008A401C" w:rsidP="008A401C">
      <w:pPr>
        <w:pStyle w:val="Heading2"/>
      </w:pPr>
      <w:r w:rsidRPr="006B6308">
        <w:lastRenderedPageBreak/>
        <w:t>Standard 6 – Enrolment and attendance procedures</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465BB9" w:rsidRPr="006B6308" w14:paraId="4EE4F523" w14:textId="77777777" w:rsidTr="00465BB9">
        <w:tc>
          <w:tcPr>
            <w:tcW w:w="10069" w:type="dxa"/>
          </w:tcPr>
          <w:p w14:paraId="7D57E143" w14:textId="3C79BC3D" w:rsidR="00465BB9" w:rsidRPr="006B6308" w:rsidRDefault="00465BB9" w:rsidP="00465BB9">
            <w:pPr>
              <w:pStyle w:val="Heading2"/>
              <w:rPr>
                <w:sz w:val="24"/>
                <w:szCs w:val="24"/>
              </w:rPr>
            </w:pPr>
            <w:r w:rsidRPr="006B6308">
              <w:rPr>
                <w:sz w:val="24"/>
                <w:szCs w:val="24"/>
              </w:rPr>
              <w:t>Required documents:</w:t>
            </w:r>
          </w:p>
          <w:p w14:paraId="5CFE33A3" w14:textId="604A703C" w:rsidR="00465BB9" w:rsidRPr="006B6308" w:rsidRDefault="00465BB9" w:rsidP="00197256">
            <w:pPr>
              <w:pStyle w:val="SATablelist"/>
              <w:numPr>
                <w:ilvl w:val="0"/>
                <w:numId w:val="28"/>
              </w:numPr>
              <w:rPr>
                <w:i/>
              </w:rPr>
            </w:pPr>
            <w:r w:rsidRPr="006B6308">
              <w:t>Policies for enrolment and attendance</w:t>
            </w:r>
            <w:r w:rsidR="00D16ED1" w:rsidRPr="006B6308">
              <w:t>.</w:t>
            </w:r>
          </w:p>
          <w:p w14:paraId="1F0FD985" w14:textId="0EC55752" w:rsidR="00465BB9" w:rsidRPr="006B6308" w:rsidRDefault="00465BB9" w:rsidP="00197256">
            <w:pPr>
              <w:pStyle w:val="SATablelist"/>
              <w:numPr>
                <w:ilvl w:val="0"/>
                <w:numId w:val="28"/>
              </w:numPr>
            </w:pPr>
            <w:r w:rsidRPr="006B6308">
              <w:t xml:space="preserve">A de-identified image showing a sample of the school’s enrolment register (showing all fields </w:t>
            </w:r>
            <w:r w:rsidR="00ED14E7">
              <w:t>that</w:t>
            </w:r>
            <w:r w:rsidR="00ED14E7" w:rsidRPr="006B6308">
              <w:t xml:space="preserve"> </w:t>
            </w:r>
            <w:proofErr w:type="gramStart"/>
            <w:r w:rsidRPr="006B6308">
              <w:t>have to</w:t>
            </w:r>
            <w:proofErr w:type="gramEnd"/>
            <w:r w:rsidRPr="006B6308">
              <w:t xml:space="preserve"> be completed for each student –</w:t>
            </w:r>
            <w:r w:rsidR="00ED14E7">
              <w:t xml:space="preserve"> </w:t>
            </w:r>
            <w:r w:rsidRPr="006B6308">
              <w:t>refer to page 30 of the Guide to Registration Standards and Other requirements for Non-Government Schools for further information)</w:t>
            </w:r>
            <w:r w:rsidR="00D16ED1" w:rsidRPr="006B6308">
              <w:t>.</w:t>
            </w:r>
          </w:p>
          <w:p w14:paraId="3E188CF9" w14:textId="77777777" w:rsidR="00465BB9" w:rsidRPr="006B6308" w:rsidRDefault="00465BB9" w:rsidP="00197256">
            <w:pPr>
              <w:pStyle w:val="SATablelist"/>
              <w:numPr>
                <w:ilvl w:val="0"/>
                <w:numId w:val="28"/>
              </w:numPr>
            </w:pPr>
            <w:r w:rsidRPr="006B6308">
              <w:t>A de-identified summary of actions taken by the school in response to a non-attending student including outcome and de-identified image of enrolment register relating to student.</w:t>
            </w:r>
          </w:p>
        </w:tc>
      </w:tr>
    </w:tbl>
    <w:p w14:paraId="409D20E6" w14:textId="77777777" w:rsidR="008A401C" w:rsidRDefault="008A401C" w:rsidP="008A401C">
      <w:pPr>
        <w:pStyle w:val="Heading2"/>
      </w:pPr>
      <w:r w:rsidRPr="006B6308">
        <w:t>Standard 7 – Critical and emergency</w:t>
      </w:r>
      <w:r w:rsidRPr="00FD20A3">
        <w:t xml:space="preserve"> incidents</w:t>
      </w:r>
    </w:p>
    <w:p w14:paraId="6703E195" w14:textId="2E1904ED" w:rsidR="008A401C" w:rsidRDefault="008A401C" w:rsidP="008A401C">
      <w:pPr>
        <w:pStyle w:val="SAQ1"/>
      </w:pPr>
      <w:bookmarkStart w:id="5" w:name="Item16"/>
      <w:r>
        <w:t xml:space="preserve">Where </w:t>
      </w:r>
      <w:bookmarkEnd w:id="5"/>
      <w:r>
        <w:t xml:space="preserve">are </w:t>
      </w:r>
      <w:r w:rsidRPr="00FD20A3">
        <w:t xml:space="preserve">the following </w:t>
      </w:r>
      <w:r>
        <w:t>items specified in the school’s policy</w:t>
      </w:r>
      <w:r w:rsidR="00E43D12">
        <w:t xml:space="preserve"> or policies</w:t>
      </w:r>
      <w:r>
        <w:t xml:space="preserve"> for managing critical and emergency incidents?</w:t>
      </w:r>
    </w:p>
    <w:tbl>
      <w:tblPr>
        <w:tblStyle w:val="TableGrid"/>
        <w:tblW w:w="4737" w:type="pct"/>
        <w:tblInd w:w="567" w:type="dxa"/>
        <w:tblLook w:val="04A0" w:firstRow="1" w:lastRow="0" w:firstColumn="1" w:lastColumn="0" w:noHBand="0" w:noVBand="1"/>
      </w:tblPr>
      <w:tblGrid>
        <w:gridCol w:w="7933"/>
        <w:gridCol w:w="1995"/>
      </w:tblGrid>
      <w:tr w:rsidR="008A401C" w:rsidRPr="00FD20A3" w14:paraId="6830BFC9" w14:textId="77777777" w:rsidTr="00514CCE">
        <w:tc>
          <w:tcPr>
            <w:tcW w:w="7933" w:type="dxa"/>
            <w:tcMar>
              <w:left w:w="0" w:type="dxa"/>
              <w:right w:w="0" w:type="dxa"/>
            </w:tcMar>
          </w:tcPr>
          <w:p w14:paraId="1AF1FCA7" w14:textId="77777777" w:rsidR="008A401C" w:rsidRDefault="008A401C" w:rsidP="00514CCE">
            <w:pPr>
              <w:pStyle w:val="SATablelist"/>
            </w:pPr>
          </w:p>
        </w:tc>
        <w:tc>
          <w:tcPr>
            <w:tcW w:w="1995" w:type="dxa"/>
          </w:tcPr>
          <w:p w14:paraId="50765F3E" w14:textId="2F56D0D0" w:rsidR="008A401C" w:rsidRPr="00460673" w:rsidRDefault="008A401C" w:rsidP="00514CCE">
            <w:pPr>
              <w:pStyle w:val="SATablelist"/>
              <w:jc w:val="center"/>
              <w:rPr>
                <w:bCs/>
              </w:rPr>
            </w:pPr>
            <w:r w:rsidRPr="00460673">
              <w:rPr>
                <w:bCs/>
              </w:rPr>
              <w:t xml:space="preserve">Page or section </w:t>
            </w:r>
            <w:r w:rsidR="00D62A6A" w:rsidRPr="00460673">
              <w:rPr>
                <w:bCs/>
              </w:rPr>
              <w:t>number</w:t>
            </w:r>
          </w:p>
        </w:tc>
      </w:tr>
      <w:tr w:rsidR="008A401C" w:rsidRPr="00FD20A3" w14:paraId="62B64A84" w14:textId="77777777" w:rsidTr="00514CCE">
        <w:tc>
          <w:tcPr>
            <w:tcW w:w="7933" w:type="dxa"/>
            <w:tcMar>
              <w:left w:w="108" w:type="dxa"/>
              <w:right w:w="108" w:type="dxa"/>
            </w:tcMar>
          </w:tcPr>
          <w:p w14:paraId="313A824C" w14:textId="18A0001A" w:rsidR="008A401C" w:rsidRPr="00FD20A3" w:rsidRDefault="00E43D12" w:rsidP="00514CCE">
            <w:pPr>
              <w:pStyle w:val="SATablelist"/>
            </w:pPr>
            <w:r>
              <w:t>C</w:t>
            </w:r>
            <w:r w:rsidR="008A401C">
              <w:t xml:space="preserve">orrectly list reportable incidents (those </w:t>
            </w:r>
            <w:r w:rsidR="00B00558">
              <w:t xml:space="preserve">that </w:t>
            </w:r>
            <w:r w:rsidR="008A401C">
              <w:t>must be reported to the Director General)</w:t>
            </w:r>
            <w:r w:rsidR="00D16ED1">
              <w:t xml:space="preserve">. </w:t>
            </w:r>
            <w:hyperlink w:anchor="Item16" w:tooltip="Reportable incidents are defined on page 27  and 69 of the Guide." w:history="1">
              <w:r w:rsidR="008A401C" w:rsidRPr="00FA4462">
                <w:rPr>
                  <w:rStyle w:val="SATooltip"/>
                </w:rPr>
                <w:t></w:t>
              </w:r>
            </w:hyperlink>
          </w:p>
        </w:tc>
        <w:tc>
          <w:tcPr>
            <w:tcW w:w="1995" w:type="dxa"/>
          </w:tcPr>
          <w:sdt>
            <w:sdtPr>
              <w:id w:val="1371806739"/>
              <w:placeholder>
                <w:docPart w:val="D99FA0515044402A957EEB9A4003F83D"/>
              </w:placeholder>
              <w:showingPlcHdr/>
              <w15:appearance w15:val="hidden"/>
            </w:sdtPr>
            <w:sdtEndPr/>
            <w:sdtContent>
              <w:p w14:paraId="2CA57640" w14:textId="694E5541" w:rsidR="008A401C" w:rsidRPr="00A879EF" w:rsidRDefault="008A401C" w:rsidP="00514CCE">
                <w:pPr>
                  <w:pStyle w:val="SATablelist"/>
                  <w:jc w:val="center"/>
                  <w:rPr>
                    <w:rFonts w:asciiTheme="minorHAnsi" w:hAnsiTheme="minorHAnsi"/>
                  </w:rPr>
                </w:pPr>
                <w:r w:rsidRPr="00B04D0C">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B04D0C">
                  <w:rPr>
                    <w:rStyle w:val="PlaceholderText"/>
                    <w:shd w:val="clear" w:color="auto" w:fill="DEF3FA" w:themeFill="accent2" w:themeFillTint="33"/>
                  </w:rPr>
                  <w:t>tap</w:t>
                </w:r>
              </w:p>
            </w:sdtContent>
          </w:sdt>
        </w:tc>
      </w:tr>
      <w:tr w:rsidR="008A401C" w:rsidRPr="00FD20A3" w14:paraId="2C4CA2AF" w14:textId="77777777" w:rsidTr="00514CCE">
        <w:tc>
          <w:tcPr>
            <w:tcW w:w="7933" w:type="dxa"/>
            <w:tcMar>
              <w:left w:w="108" w:type="dxa"/>
              <w:right w:w="108" w:type="dxa"/>
            </w:tcMar>
          </w:tcPr>
          <w:p w14:paraId="06559EEC" w14:textId="70AE7D2F" w:rsidR="008A401C" w:rsidRDefault="00E43D12" w:rsidP="00514CCE">
            <w:pPr>
              <w:pStyle w:val="SATablelist"/>
            </w:pPr>
            <w:r>
              <w:t>I</w:t>
            </w:r>
            <w:r w:rsidR="008A401C">
              <w:t>ncludes other critical and emergency incidents (</w:t>
            </w:r>
            <w:r w:rsidR="008D4562">
              <w:t xml:space="preserve">those </w:t>
            </w:r>
            <w:r w:rsidR="00B00558">
              <w:t xml:space="preserve">that </w:t>
            </w:r>
            <w:r w:rsidR="008A401C">
              <w:t>do not have to be reported to the Director General)</w:t>
            </w:r>
            <w:r w:rsidR="00D16ED1">
              <w:t>.</w:t>
            </w:r>
          </w:p>
        </w:tc>
        <w:tc>
          <w:tcPr>
            <w:tcW w:w="1995" w:type="dxa"/>
          </w:tcPr>
          <w:sdt>
            <w:sdtPr>
              <w:id w:val="-1742023071"/>
              <w:placeholder>
                <w:docPart w:val="DD866D7D26BD4FEE9EDB3B1FD382AF78"/>
              </w:placeholder>
              <w:showingPlcHdr/>
              <w15:appearance w15:val="hidden"/>
            </w:sdtPr>
            <w:sdtEndPr/>
            <w:sdtContent>
              <w:p w14:paraId="1DBE659B" w14:textId="721BBDCE" w:rsidR="008A401C" w:rsidRPr="00A879EF" w:rsidRDefault="008A401C" w:rsidP="00514CCE">
                <w:pPr>
                  <w:pStyle w:val="SATablelist"/>
                  <w:jc w:val="center"/>
                  <w:rPr>
                    <w:rFonts w:asciiTheme="minorHAnsi" w:hAnsiTheme="minorHAnsi"/>
                  </w:rPr>
                </w:pPr>
                <w:r w:rsidRPr="00B04D0C">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B04D0C">
                  <w:rPr>
                    <w:rStyle w:val="PlaceholderText"/>
                    <w:shd w:val="clear" w:color="auto" w:fill="DEF3FA" w:themeFill="accent2" w:themeFillTint="33"/>
                  </w:rPr>
                  <w:t>tap</w:t>
                </w:r>
              </w:p>
            </w:sdtContent>
          </w:sdt>
        </w:tc>
      </w:tr>
      <w:tr w:rsidR="008A401C" w:rsidRPr="00FD20A3" w14:paraId="06E4A813" w14:textId="77777777" w:rsidTr="00514CCE">
        <w:tc>
          <w:tcPr>
            <w:tcW w:w="7933" w:type="dxa"/>
            <w:tcMar>
              <w:left w:w="108" w:type="dxa"/>
              <w:right w:w="108" w:type="dxa"/>
            </w:tcMar>
          </w:tcPr>
          <w:p w14:paraId="1309CFF8" w14:textId="24BD66BA" w:rsidR="008A401C" w:rsidRDefault="00E43D12" w:rsidP="00514CCE">
            <w:pPr>
              <w:pStyle w:val="SATablelist"/>
            </w:pPr>
            <w:r>
              <w:t>R</w:t>
            </w:r>
            <w:r w:rsidR="008A401C">
              <w:t>equire staff to report and document all incidents</w:t>
            </w:r>
            <w:r w:rsidR="00D16ED1">
              <w:t>.</w:t>
            </w:r>
            <w:r w:rsidR="008A401C">
              <w:t xml:space="preserve"> </w:t>
            </w:r>
          </w:p>
        </w:tc>
        <w:tc>
          <w:tcPr>
            <w:tcW w:w="1995" w:type="dxa"/>
          </w:tcPr>
          <w:sdt>
            <w:sdtPr>
              <w:id w:val="966162612"/>
              <w:placeholder>
                <w:docPart w:val="24E88976628548A099906C579813752B"/>
              </w:placeholder>
              <w:showingPlcHdr/>
              <w15:appearance w15:val="hidden"/>
            </w:sdtPr>
            <w:sdtEndPr/>
            <w:sdtContent>
              <w:p w14:paraId="7A7C2000" w14:textId="3A44E70F" w:rsidR="008A401C" w:rsidRDefault="008A401C" w:rsidP="00514CCE">
                <w:pPr>
                  <w:pStyle w:val="SATablelist"/>
                  <w:jc w:val="center"/>
                </w:pPr>
                <w:r w:rsidRPr="00B04D0C">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B04D0C">
                  <w:rPr>
                    <w:rStyle w:val="PlaceholderText"/>
                    <w:shd w:val="clear" w:color="auto" w:fill="DEF3FA" w:themeFill="accent2" w:themeFillTint="33"/>
                  </w:rPr>
                  <w:t>tap</w:t>
                </w:r>
              </w:p>
            </w:sdtContent>
          </w:sdt>
        </w:tc>
      </w:tr>
      <w:tr w:rsidR="008A401C" w:rsidRPr="00FD20A3" w14:paraId="6AF5E1E7" w14:textId="77777777" w:rsidTr="00514CCE">
        <w:tc>
          <w:tcPr>
            <w:tcW w:w="7933" w:type="dxa"/>
            <w:tcMar>
              <w:left w:w="108" w:type="dxa"/>
              <w:right w:w="108" w:type="dxa"/>
            </w:tcMar>
          </w:tcPr>
          <w:p w14:paraId="0D108EFD" w14:textId="111AA326" w:rsidR="008A401C" w:rsidRDefault="00E43D12" w:rsidP="00514CCE">
            <w:pPr>
              <w:pStyle w:val="SATablelist"/>
            </w:pPr>
            <w:r>
              <w:t>Re</w:t>
            </w:r>
            <w:r w:rsidR="008A401C">
              <w:t xml:space="preserve">quire the </w:t>
            </w:r>
            <w:r>
              <w:t>p</w:t>
            </w:r>
            <w:r w:rsidR="008A401C">
              <w:t>rincipal to report all incidents to the governing body</w:t>
            </w:r>
            <w:r w:rsidR="00D16ED1">
              <w:t>.</w:t>
            </w:r>
          </w:p>
        </w:tc>
        <w:tc>
          <w:tcPr>
            <w:tcW w:w="1995" w:type="dxa"/>
          </w:tcPr>
          <w:sdt>
            <w:sdtPr>
              <w:id w:val="738067622"/>
              <w:placeholder>
                <w:docPart w:val="EA69AB9DB0834CC48960E891D4B64D76"/>
              </w:placeholder>
              <w:showingPlcHdr/>
              <w15:appearance w15:val="hidden"/>
            </w:sdtPr>
            <w:sdtEndPr/>
            <w:sdtContent>
              <w:p w14:paraId="4F4A2839" w14:textId="4F3608E4" w:rsidR="008A401C" w:rsidRDefault="008A401C" w:rsidP="00514CCE">
                <w:pPr>
                  <w:pStyle w:val="SATablelist"/>
                  <w:jc w:val="center"/>
                </w:pPr>
                <w:r w:rsidRPr="00B04D0C">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B04D0C">
                  <w:rPr>
                    <w:rStyle w:val="PlaceholderText"/>
                    <w:shd w:val="clear" w:color="auto" w:fill="DEF3FA" w:themeFill="accent2" w:themeFillTint="33"/>
                  </w:rPr>
                  <w:t>tap</w:t>
                </w:r>
              </w:p>
            </w:sdtContent>
          </w:sdt>
        </w:tc>
      </w:tr>
      <w:tr w:rsidR="008A401C" w:rsidRPr="00FD20A3" w14:paraId="40D7BD9E" w14:textId="77777777" w:rsidTr="00514CCE">
        <w:tc>
          <w:tcPr>
            <w:tcW w:w="7933" w:type="dxa"/>
            <w:tcMar>
              <w:left w:w="108" w:type="dxa"/>
              <w:right w:w="108" w:type="dxa"/>
            </w:tcMar>
          </w:tcPr>
          <w:p w14:paraId="75E85AE4" w14:textId="11F8F299" w:rsidR="008A401C" w:rsidRDefault="00E43D12" w:rsidP="00514CCE">
            <w:pPr>
              <w:pStyle w:val="SATablelist"/>
            </w:pPr>
            <w:r>
              <w:t>R</w:t>
            </w:r>
            <w:r w:rsidR="008A401C">
              <w:t xml:space="preserve">equire the Director General </w:t>
            </w:r>
            <w:r w:rsidR="008D4562">
              <w:t>to be</w:t>
            </w:r>
            <w:r w:rsidR="008A401C">
              <w:t xml:space="preserve"> notified of every reportable incident as soon as practicable, and in any event within 48 hours, using the published form</w:t>
            </w:r>
            <w:r w:rsidR="00D16ED1">
              <w:t>.</w:t>
            </w:r>
          </w:p>
        </w:tc>
        <w:tc>
          <w:tcPr>
            <w:tcW w:w="1995" w:type="dxa"/>
          </w:tcPr>
          <w:sdt>
            <w:sdtPr>
              <w:id w:val="-1424884824"/>
              <w:placeholder>
                <w:docPart w:val="AEB34D25CE8E42D08ABA2D52441EABB2"/>
              </w:placeholder>
              <w:showingPlcHdr/>
              <w15:appearance w15:val="hidden"/>
            </w:sdtPr>
            <w:sdtEndPr/>
            <w:sdtContent>
              <w:p w14:paraId="6DF3E652" w14:textId="0042BB5C" w:rsidR="008A401C" w:rsidRDefault="008A401C" w:rsidP="00514CCE">
                <w:pPr>
                  <w:pStyle w:val="SATablelist"/>
                  <w:jc w:val="center"/>
                </w:pPr>
                <w:r w:rsidRPr="00B04D0C">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Pr="00B04D0C">
                  <w:rPr>
                    <w:rStyle w:val="PlaceholderText"/>
                    <w:shd w:val="clear" w:color="auto" w:fill="DEF3FA" w:themeFill="accent2" w:themeFillTint="33"/>
                  </w:rPr>
                  <w:t>tap</w:t>
                </w:r>
              </w:p>
            </w:sdtContent>
          </w:sdt>
        </w:tc>
      </w:tr>
    </w:tbl>
    <w:sdt>
      <w:sdtPr>
        <w:rPr>
          <w:rFonts w:cs="Arial"/>
        </w:rPr>
        <w:id w:val="-541980763"/>
        <w:placeholder>
          <w:docPart w:val="CFD0B0055F0A4ED0B4914311386B06EC"/>
        </w:placeholder>
        <w15:appearance w15:val="hidden"/>
      </w:sdtPr>
      <w:sdtEndPr/>
      <w:sdtContent>
        <w:p w14:paraId="4E754EA7" w14:textId="63F8D1F5" w:rsidR="008A401C" w:rsidRPr="006B6308" w:rsidRDefault="008A401C" w:rsidP="00460673">
          <w:pPr>
            <w:pStyle w:val="SAQ1"/>
            <w:numPr>
              <w:ilvl w:val="0"/>
              <w:numId w:val="0"/>
            </w:numPr>
            <w:ind w:left="567" w:hanging="567"/>
          </w:pPr>
        </w:p>
        <w:p w14:paraId="1D570562" w14:textId="29E97F62" w:rsidR="008A401C" w:rsidRPr="006B6308" w:rsidRDefault="008A401C" w:rsidP="008A401C">
          <w:pPr>
            <w:pStyle w:val="SAQ1"/>
          </w:pPr>
          <w:r w:rsidRPr="006B6308">
            <w:t xml:space="preserve">How does the school ensure each of the following </w:t>
          </w:r>
          <w:r w:rsidR="00056E34">
            <w:t>with</w:t>
          </w:r>
          <w:r w:rsidR="00056E34" w:rsidRPr="006B6308">
            <w:t xml:space="preserve"> </w:t>
          </w:r>
          <w:r w:rsidRPr="006B6308">
            <w:t xml:space="preserve">respect </w:t>
          </w:r>
          <w:r w:rsidR="00056E34">
            <w:t>to</w:t>
          </w:r>
          <w:r w:rsidR="00056E34" w:rsidRPr="006B6308">
            <w:t xml:space="preserve"> </w:t>
          </w:r>
          <w:r w:rsidRPr="006B6308">
            <w:t>critical and emergency incidents?</w:t>
          </w:r>
        </w:p>
        <w:p w14:paraId="2E764B75" w14:textId="5166C3B3" w:rsidR="008A401C" w:rsidRPr="006B6308" w:rsidRDefault="00E43D12" w:rsidP="008A401C">
          <w:pPr>
            <w:pStyle w:val="SAQ1"/>
            <w:numPr>
              <w:ilvl w:val="0"/>
              <w:numId w:val="0"/>
            </w:numPr>
            <w:ind w:left="567"/>
            <w:rPr>
              <w:iCs/>
            </w:rPr>
          </w:pPr>
          <w:r w:rsidRPr="006B6308">
            <w:rPr>
              <w:iCs/>
            </w:rPr>
            <w:t>S</w:t>
          </w:r>
          <w:r w:rsidR="008A401C" w:rsidRPr="006B6308">
            <w:rPr>
              <w:iCs/>
            </w:rPr>
            <w:t>pecify relevant policy</w:t>
          </w:r>
          <w:r w:rsidRPr="006B6308">
            <w:rPr>
              <w:iCs/>
            </w:rPr>
            <w:t xml:space="preserve"> or other document</w:t>
          </w:r>
          <w:r w:rsidR="008A401C" w:rsidRPr="006B6308">
            <w:rPr>
              <w:iCs/>
            </w:rPr>
            <w:t xml:space="preserve"> and page</w:t>
          </w:r>
          <w:r w:rsidRPr="006B6308">
            <w:rPr>
              <w:iCs/>
            </w:rPr>
            <w:t xml:space="preserve"> or </w:t>
          </w:r>
          <w:r w:rsidR="00197256" w:rsidRPr="006B6308">
            <w:rPr>
              <w:iCs/>
            </w:rPr>
            <w:t>section or</w:t>
          </w:r>
          <w:r w:rsidR="008A401C" w:rsidRPr="006B6308">
            <w:rPr>
              <w:iCs/>
            </w:rPr>
            <w:t xml:space="preserve"> provide a brief description.</w:t>
          </w:r>
        </w:p>
        <w:tbl>
          <w:tblPr>
            <w:tblStyle w:val="TableGrid"/>
            <w:tblW w:w="4604" w:type="pct"/>
            <w:tblInd w:w="561" w:type="dxa"/>
            <w:tblLook w:val="04A0" w:firstRow="1" w:lastRow="0" w:firstColumn="1" w:lastColumn="0" w:noHBand="0" w:noVBand="1"/>
          </w:tblPr>
          <w:tblGrid>
            <w:gridCol w:w="4953"/>
            <w:gridCol w:w="4696"/>
          </w:tblGrid>
          <w:tr w:rsidR="008A401C" w:rsidRPr="006B6308" w14:paraId="78A99F40" w14:textId="77777777" w:rsidTr="00514CCE">
            <w:tc>
              <w:tcPr>
                <w:tcW w:w="4953" w:type="dxa"/>
                <w:tcMar>
                  <w:left w:w="108" w:type="dxa"/>
                  <w:right w:w="108" w:type="dxa"/>
                </w:tcMar>
              </w:tcPr>
              <w:p w14:paraId="0B398C97" w14:textId="23BB9AA3" w:rsidR="008A401C" w:rsidRPr="006B6308" w:rsidRDefault="00E43D12" w:rsidP="00514CCE">
                <w:pPr>
                  <w:pStyle w:val="SATablelist"/>
                </w:pPr>
                <w:r w:rsidRPr="006B6308">
                  <w:t>T</w:t>
                </w:r>
                <w:r w:rsidR="008A401C" w:rsidRPr="006B6308">
                  <w:t>hat incidents must be managed in such a way as to give highest priority to the best interests of students</w:t>
                </w:r>
                <w:r w:rsidR="00D16ED1" w:rsidRPr="006B6308">
                  <w:t>.</w:t>
                </w:r>
              </w:p>
            </w:tc>
            <w:tc>
              <w:tcPr>
                <w:tcW w:w="4696" w:type="dxa"/>
              </w:tcPr>
              <w:sdt>
                <w:sdtPr>
                  <w:id w:val="-1435051520"/>
                  <w:placeholder>
                    <w:docPart w:val="CC90672E47614C969BE976358588022E"/>
                  </w:placeholder>
                  <w:showingPlcHdr/>
                  <w15:appearance w15:val="hidden"/>
                </w:sdtPr>
                <w:sdtEndPr/>
                <w:sdtContent>
                  <w:p w14:paraId="39D34277" w14:textId="567F637C"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3F5F6E43" w14:textId="77777777" w:rsidTr="00514CCE">
            <w:tc>
              <w:tcPr>
                <w:tcW w:w="4953" w:type="dxa"/>
                <w:tcMar>
                  <w:left w:w="108" w:type="dxa"/>
                  <w:right w:w="108" w:type="dxa"/>
                </w:tcMar>
              </w:tcPr>
              <w:p w14:paraId="1E4F5A28" w14:textId="186E1A1D" w:rsidR="008A401C" w:rsidRPr="006B6308" w:rsidRDefault="00E43D12" w:rsidP="00514CCE">
                <w:pPr>
                  <w:pStyle w:val="SATablelist"/>
                </w:pPr>
                <w:r w:rsidRPr="006B6308">
                  <w:t>T</w:t>
                </w:r>
                <w:r w:rsidR="008A401C" w:rsidRPr="006B6308">
                  <w:t>hat incidents are to be managed in such a way as to minimise trauma and distress to students and staff</w:t>
                </w:r>
                <w:r w:rsidR="00D16ED1" w:rsidRPr="006B6308">
                  <w:t>.</w:t>
                </w:r>
              </w:p>
            </w:tc>
            <w:tc>
              <w:tcPr>
                <w:tcW w:w="4696" w:type="dxa"/>
              </w:tcPr>
              <w:sdt>
                <w:sdtPr>
                  <w:id w:val="-1201007996"/>
                  <w:placeholder>
                    <w:docPart w:val="6B7AA4437AF840E484D9A2281F9263FD"/>
                  </w:placeholder>
                  <w:showingPlcHdr/>
                  <w15:appearance w15:val="hidden"/>
                </w:sdtPr>
                <w:sdtEndPr/>
                <w:sdtContent>
                  <w:p w14:paraId="65426667" w14:textId="5EF96125"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071FAE24" w14:textId="77777777" w:rsidTr="00514CCE">
            <w:tc>
              <w:tcPr>
                <w:tcW w:w="4953" w:type="dxa"/>
                <w:tcMar>
                  <w:left w:w="108" w:type="dxa"/>
                  <w:right w:w="108" w:type="dxa"/>
                </w:tcMar>
              </w:tcPr>
              <w:p w14:paraId="4B15C8F2" w14:textId="52EC7C5D" w:rsidR="008A401C" w:rsidRPr="006B6308" w:rsidRDefault="00E43D12" w:rsidP="00514CCE">
                <w:pPr>
                  <w:pStyle w:val="SATablelist"/>
                </w:pPr>
                <w:r w:rsidRPr="006B6308">
                  <w:t>T</w:t>
                </w:r>
                <w:r w:rsidR="008A401C" w:rsidRPr="006B6308">
                  <w:t>hat incidents are to be managed in such a way as to minimise property damage</w:t>
                </w:r>
                <w:r w:rsidR="00D16ED1" w:rsidRPr="006B6308">
                  <w:t>.</w:t>
                </w:r>
              </w:p>
            </w:tc>
            <w:tc>
              <w:tcPr>
                <w:tcW w:w="4696" w:type="dxa"/>
              </w:tcPr>
              <w:sdt>
                <w:sdtPr>
                  <w:id w:val="-1999563931"/>
                  <w:placeholder>
                    <w:docPart w:val="03088922001247B1823EF9E1593DA241"/>
                  </w:placeholder>
                  <w:showingPlcHdr/>
                  <w15:appearance w15:val="hidden"/>
                </w:sdtPr>
                <w:sdtEndPr/>
                <w:sdtContent>
                  <w:p w14:paraId="1DCAC621" w14:textId="32DB7BB8"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5A349D1C" w14:textId="77777777" w:rsidTr="00514CCE">
            <w:tc>
              <w:tcPr>
                <w:tcW w:w="4953" w:type="dxa"/>
                <w:tcMar>
                  <w:left w:w="108" w:type="dxa"/>
                  <w:right w:w="108" w:type="dxa"/>
                </w:tcMar>
              </w:tcPr>
              <w:p w14:paraId="65685FDC" w14:textId="556BCD9B" w:rsidR="008A401C" w:rsidRPr="006B6308" w:rsidRDefault="00E43D12" w:rsidP="00514CCE">
                <w:pPr>
                  <w:pStyle w:val="SATablelist"/>
                </w:pPr>
                <w:r w:rsidRPr="006B6308">
                  <w:t>T</w:t>
                </w:r>
                <w:r w:rsidR="008A401C" w:rsidRPr="006B6308">
                  <w:t>hat incidents are to be managed in such a way as to ensure the education program is maintained or resumed</w:t>
                </w:r>
                <w:r w:rsidR="00D16ED1" w:rsidRPr="006B6308">
                  <w:t>.</w:t>
                </w:r>
              </w:p>
            </w:tc>
            <w:tc>
              <w:tcPr>
                <w:tcW w:w="4696" w:type="dxa"/>
              </w:tcPr>
              <w:sdt>
                <w:sdtPr>
                  <w:id w:val="-166631344"/>
                  <w:placeholder>
                    <w:docPart w:val="88A69352A06C432DAABB3B10C9B9E4E8"/>
                  </w:placeholder>
                  <w:showingPlcHdr/>
                  <w15:appearance w15:val="hidden"/>
                </w:sdtPr>
                <w:sdtEndPr/>
                <w:sdtContent>
                  <w:p w14:paraId="70327162" w14:textId="3BFB9AB7"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bl>
        <w:p w14:paraId="2F7C1337" w14:textId="77777777" w:rsidR="008A401C" w:rsidRPr="006B6308" w:rsidRDefault="008A401C" w:rsidP="008A401C"/>
        <w:p w14:paraId="24863BA7" w14:textId="68AD6AE5" w:rsidR="00465BB9" w:rsidRPr="006B6308" w:rsidRDefault="00465BB9" w:rsidP="00465BB9">
          <w:pPr>
            <w:pStyle w:val="Heading2"/>
            <w:rPr>
              <w:sz w:val="24"/>
              <w:szCs w:val="24"/>
            </w:rPr>
          </w:pPr>
          <w:r w:rsidRPr="006B6308">
            <w:rPr>
              <w:sz w:val="24"/>
              <w:szCs w:val="24"/>
            </w:rPr>
            <w:lastRenderedPageBreak/>
            <w:t>Required documents:</w:t>
          </w:r>
        </w:p>
        <w:p w14:paraId="6C188107" w14:textId="1ECFD7CF" w:rsidR="00B44D26" w:rsidRPr="006B6308" w:rsidRDefault="008A401C" w:rsidP="00197256">
          <w:pPr>
            <w:pStyle w:val="ListParagraph"/>
            <w:numPr>
              <w:ilvl w:val="0"/>
              <w:numId w:val="33"/>
            </w:numPr>
            <w:tabs>
              <w:tab w:val="left" w:pos="567"/>
            </w:tabs>
          </w:pPr>
          <w:r w:rsidRPr="006B6308">
            <w:t>Policy</w:t>
          </w:r>
          <w:r w:rsidR="00E43D12" w:rsidRPr="006B6308">
            <w:t xml:space="preserve"> or policies</w:t>
          </w:r>
          <w:r w:rsidRPr="006B6308">
            <w:t xml:space="preserve"> for managing critical and emergency incidents</w:t>
          </w:r>
          <w:r w:rsidR="00D16ED1" w:rsidRPr="006B6308">
            <w:t>.</w:t>
          </w:r>
        </w:p>
        <w:p w14:paraId="5A5577CB" w14:textId="327071F0" w:rsidR="008A401C" w:rsidRPr="006B6308" w:rsidRDefault="008A401C" w:rsidP="00197256">
          <w:pPr>
            <w:pStyle w:val="ListParagraph"/>
            <w:numPr>
              <w:ilvl w:val="0"/>
              <w:numId w:val="33"/>
            </w:numPr>
            <w:tabs>
              <w:tab w:val="left" w:pos="567"/>
            </w:tabs>
          </w:pPr>
          <w:r w:rsidRPr="006B6308">
            <w:t>Any other policy referred to at items 16 and 17</w:t>
          </w:r>
          <w:r w:rsidR="00D16ED1" w:rsidRPr="006B6308">
            <w:t>.</w:t>
          </w:r>
        </w:p>
      </w:sdtContent>
    </w:sdt>
    <w:p w14:paraId="1BE17A4B" w14:textId="77777777" w:rsidR="008A401C" w:rsidRPr="006B6308" w:rsidRDefault="008A401C" w:rsidP="008A401C">
      <w:pPr>
        <w:pStyle w:val="Heading2"/>
        <w:spacing w:before="0"/>
      </w:pPr>
      <w:r w:rsidRPr="006B6308">
        <w:t>Standard 8 – Boarding</w:t>
      </w:r>
    </w:p>
    <w:p w14:paraId="341D5707" w14:textId="77777777" w:rsidR="008A401C" w:rsidRPr="006B6308" w:rsidRDefault="008A401C" w:rsidP="008A401C">
      <w:pPr>
        <w:pStyle w:val="SAQ1"/>
      </w:pPr>
      <w:r w:rsidRPr="006B6308">
        <w:t>Describe the process undertaken for consulting with boarding students, the topics on which students were consulted, and the extent of agreement reached.</w:t>
      </w:r>
    </w:p>
    <w:sdt>
      <w:sdtPr>
        <w:id w:val="-1532798825"/>
        <w:placeholder>
          <w:docPart w:val="5D8A84025F1D42F2B7EF41EF7C7679E7"/>
        </w:placeholder>
        <w:showingPlcHdr/>
        <w15:appearance w15:val="hidden"/>
      </w:sdtPr>
      <w:sdtEndPr/>
      <w:sdtContent>
        <w:p w14:paraId="342C8A51" w14:textId="6AAB3BB6" w:rsidR="004C730F" w:rsidRPr="006B6308" w:rsidRDefault="004C730F" w:rsidP="004C730F">
          <w:pPr>
            <w:pStyle w:val="SAQ1"/>
            <w:numPr>
              <w:ilvl w:val="0"/>
              <w:numId w:val="0"/>
            </w:numPr>
            <w:ind w:left="360"/>
            <w:rPr>
              <w:rFonts w:cs="Arial"/>
            </w:rPr>
          </w:pPr>
          <w:r w:rsidRPr="006B6308">
            <w:rPr>
              <w:rStyle w:val="PlaceholderText"/>
              <w:shd w:val="clear" w:color="auto" w:fill="DEF3FA" w:themeFill="accent2" w:themeFillTint="33"/>
            </w:rPr>
            <w:t>Click or tap to enter text.</w:t>
          </w:r>
        </w:p>
      </w:sdtContent>
    </w:sdt>
    <w:p w14:paraId="64A081D4" w14:textId="77777777" w:rsidR="008A401C" w:rsidRPr="006B6308" w:rsidRDefault="008A401C" w:rsidP="008A401C">
      <w:pPr>
        <w:pStyle w:val="SAQ1"/>
      </w:pPr>
      <w:r w:rsidRPr="006B6308">
        <w:t>How does the school maintain open and effective communication with parents and guardians of boarders?</w:t>
      </w:r>
    </w:p>
    <w:sdt>
      <w:sdtPr>
        <w:id w:val="2132820484"/>
        <w:placeholder>
          <w:docPart w:val="5DD14B2F964147CE85D73FA72423399B"/>
        </w:placeholder>
        <w:showingPlcHdr/>
        <w15:appearance w15:val="hidden"/>
      </w:sdtPr>
      <w:sdtEndPr/>
      <w:sdtContent>
        <w:p w14:paraId="1E731243" w14:textId="390A1E83" w:rsidR="004C730F" w:rsidRPr="006B6308" w:rsidRDefault="004C730F" w:rsidP="004C730F">
          <w:pPr>
            <w:pStyle w:val="SAQ1"/>
            <w:numPr>
              <w:ilvl w:val="0"/>
              <w:numId w:val="0"/>
            </w:numPr>
            <w:ind w:left="360"/>
            <w:rPr>
              <w:rFonts w:cs="Arial"/>
            </w:rPr>
          </w:pPr>
          <w:r w:rsidRPr="006B6308">
            <w:rPr>
              <w:rStyle w:val="PlaceholderText"/>
              <w:shd w:val="clear" w:color="auto" w:fill="DEF3FA" w:themeFill="accent2" w:themeFillTint="33"/>
            </w:rPr>
            <w:t>Click or tap to enter text.</w:t>
          </w:r>
        </w:p>
      </w:sdtContent>
    </w:sdt>
    <w:p w14:paraId="06291BC8" w14:textId="3B48B103" w:rsidR="003B5E45" w:rsidRPr="006B6308" w:rsidRDefault="008A401C" w:rsidP="003B5E45">
      <w:pPr>
        <w:pStyle w:val="SAQ1"/>
      </w:pPr>
      <w:r w:rsidRPr="006B6308">
        <w:t>How does the school ensure that boarders receive a well-balanced and nutritious diet?</w:t>
      </w:r>
    </w:p>
    <w:sdt>
      <w:sdtPr>
        <w:id w:val="1235435965"/>
        <w:placeholder>
          <w:docPart w:val="0CE446B67EFD47F28AD4B5ECCB2C7799"/>
        </w:placeholder>
        <w:showingPlcHdr/>
        <w15:appearance w15:val="hidden"/>
      </w:sdtPr>
      <w:sdtEndPr/>
      <w:sdtContent>
        <w:p w14:paraId="6C3ABF82" w14:textId="09A8C6E9" w:rsidR="004C730F" w:rsidRPr="006B6308" w:rsidRDefault="004C730F" w:rsidP="004C730F">
          <w:pPr>
            <w:pStyle w:val="SAQ1"/>
            <w:numPr>
              <w:ilvl w:val="0"/>
              <w:numId w:val="0"/>
            </w:numPr>
            <w:ind w:left="360"/>
            <w:rPr>
              <w:rFonts w:cs="Arial"/>
            </w:rPr>
          </w:pPr>
          <w:r w:rsidRPr="006B6308">
            <w:rPr>
              <w:rStyle w:val="PlaceholderText"/>
              <w:shd w:val="clear" w:color="auto" w:fill="DEF3FA" w:themeFill="accent2" w:themeFillTint="33"/>
            </w:rPr>
            <w:t>Click or tap to enter text.</w:t>
          </w:r>
        </w:p>
      </w:sdtContent>
    </w:sdt>
    <w:p w14:paraId="029EDB0B" w14:textId="7BEA473F" w:rsidR="003B5E45" w:rsidRPr="006B6308" w:rsidRDefault="003B5E45" w:rsidP="003B5E45">
      <w:pPr>
        <w:pStyle w:val="Heading2"/>
        <w:rPr>
          <w:sz w:val="24"/>
          <w:szCs w:val="24"/>
        </w:rPr>
      </w:pPr>
      <w:r w:rsidRPr="006B6308">
        <w:rPr>
          <w:sz w:val="24"/>
          <w:szCs w:val="24"/>
        </w:rPr>
        <w:t>Required documents:</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3B5E45" w:rsidRPr="006B6308" w14:paraId="527965A6" w14:textId="77777777" w:rsidTr="003B5E45">
        <w:tc>
          <w:tcPr>
            <w:tcW w:w="10069" w:type="dxa"/>
          </w:tcPr>
          <w:p w14:paraId="01F433CF" w14:textId="31EDD7BA" w:rsidR="003B5E45" w:rsidRPr="006B6308" w:rsidRDefault="003B5E45" w:rsidP="00197256">
            <w:pPr>
              <w:pStyle w:val="SATablelist"/>
              <w:numPr>
                <w:ilvl w:val="0"/>
                <w:numId w:val="21"/>
              </w:numPr>
            </w:pPr>
            <w:r w:rsidRPr="006B6308">
              <w:t>A copy of the boarding handbook or equivalent that provides information on the boarding facilities to prospective students and their families</w:t>
            </w:r>
            <w:r w:rsidR="00D16ED1" w:rsidRPr="006B6308">
              <w:t>.</w:t>
            </w:r>
            <w:r w:rsidRPr="006B6308">
              <w:t xml:space="preserve"> </w:t>
            </w:r>
          </w:p>
          <w:p w14:paraId="1A16F562" w14:textId="490F5513" w:rsidR="00D74F6C" w:rsidRPr="006B6308" w:rsidRDefault="003B5E45" w:rsidP="00197256">
            <w:pPr>
              <w:pStyle w:val="SATablelist"/>
              <w:numPr>
                <w:ilvl w:val="0"/>
                <w:numId w:val="21"/>
              </w:numPr>
            </w:pPr>
            <w:r w:rsidRPr="006B6308">
              <w:t>Policies specific to boarding students, including recruitment of boarding supervisory staff</w:t>
            </w:r>
            <w:r w:rsidR="00D16ED1" w:rsidRPr="006B6308">
              <w:t>.</w:t>
            </w:r>
          </w:p>
          <w:p w14:paraId="1E5232F3" w14:textId="4B275EFC" w:rsidR="003B5E45" w:rsidRPr="006B6308" w:rsidRDefault="003B5E45" w:rsidP="00197256">
            <w:pPr>
              <w:pStyle w:val="SATablelist"/>
              <w:numPr>
                <w:ilvl w:val="0"/>
                <w:numId w:val="21"/>
              </w:numPr>
            </w:pPr>
            <w:r w:rsidRPr="006B6308">
              <w:t>Any other supporting evidence referenced at items 18 and 19</w:t>
            </w:r>
            <w:r w:rsidR="00D16ED1" w:rsidRPr="006B6308">
              <w:t>.</w:t>
            </w:r>
          </w:p>
        </w:tc>
      </w:tr>
    </w:tbl>
    <w:p w14:paraId="3BE8C014" w14:textId="77777777" w:rsidR="00B72022" w:rsidRPr="006B6308" w:rsidRDefault="00B72022" w:rsidP="008A401C">
      <w:pPr>
        <w:pStyle w:val="Heading2"/>
        <w:spacing w:before="0"/>
      </w:pPr>
    </w:p>
    <w:p w14:paraId="163D7530" w14:textId="28ED8A8B" w:rsidR="008A401C" w:rsidRPr="006B6308" w:rsidRDefault="008A401C" w:rsidP="008A401C">
      <w:pPr>
        <w:pStyle w:val="Heading2"/>
        <w:spacing w:before="0"/>
      </w:pPr>
      <w:r w:rsidRPr="006B6308">
        <w:t>Standard 9 – Complaints</w:t>
      </w:r>
    </w:p>
    <w:p w14:paraId="4EC56AC8" w14:textId="77777777" w:rsidR="008A401C" w:rsidRPr="006B6308" w:rsidRDefault="008A401C" w:rsidP="008A401C">
      <w:pPr>
        <w:pStyle w:val="SAQ1"/>
      </w:pPr>
      <w:r w:rsidRPr="006B6308">
        <w:t>Where are the following items satisfied in the school’s complaint handling policy?</w:t>
      </w:r>
    </w:p>
    <w:tbl>
      <w:tblPr>
        <w:tblStyle w:val="TableGrid"/>
        <w:tblW w:w="4737" w:type="pct"/>
        <w:tblInd w:w="567" w:type="dxa"/>
        <w:tblLook w:val="04A0" w:firstRow="1" w:lastRow="0" w:firstColumn="1" w:lastColumn="0" w:noHBand="0" w:noVBand="1"/>
      </w:tblPr>
      <w:tblGrid>
        <w:gridCol w:w="6658"/>
        <w:gridCol w:w="3270"/>
      </w:tblGrid>
      <w:tr w:rsidR="008A401C" w:rsidRPr="006B6308" w14:paraId="2C9457B9" w14:textId="77777777" w:rsidTr="003B5E45">
        <w:tc>
          <w:tcPr>
            <w:tcW w:w="6658" w:type="dxa"/>
            <w:tcMar>
              <w:left w:w="0" w:type="dxa"/>
              <w:right w:w="0" w:type="dxa"/>
            </w:tcMar>
          </w:tcPr>
          <w:p w14:paraId="069E6B47" w14:textId="77777777" w:rsidR="008A401C" w:rsidRPr="006B6308" w:rsidRDefault="008A401C" w:rsidP="00514CCE">
            <w:pPr>
              <w:pStyle w:val="SATablelist"/>
            </w:pPr>
          </w:p>
        </w:tc>
        <w:tc>
          <w:tcPr>
            <w:tcW w:w="3270" w:type="dxa"/>
          </w:tcPr>
          <w:p w14:paraId="65E56659" w14:textId="1AFC31D5" w:rsidR="008A401C" w:rsidRPr="006B6308" w:rsidRDefault="008A401C" w:rsidP="00B72022">
            <w:pPr>
              <w:pStyle w:val="SATablelist"/>
              <w:jc w:val="center"/>
              <w:rPr>
                <w:bCs/>
              </w:rPr>
            </w:pPr>
            <w:r w:rsidRPr="006B6308">
              <w:rPr>
                <w:bCs/>
              </w:rPr>
              <w:t xml:space="preserve">Page or section </w:t>
            </w:r>
            <w:r w:rsidR="00D62A6A" w:rsidRPr="006B6308">
              <w:rPr>
                <w:bCs/>
              </w:rPr>
              <w:t>number</w:t>
            </w:r>
            <w:r w:rsidR="00B72022" w:rsidRPr="006B6308">
              <w:rPr>
                <w:bCs/>
              </w:rPr>
              <w:t xml:space="preserve"> </w:t>
            </w:r>
            <w:r w:rsidRPr="006B6308">
              <w:t>if applicable</w:t>
            </w:r>
          </w:p>
        </w:tc>
      </w:tr>
      <w:tr w:rsidR="008A401C" w:rsidRPr="006B6308" w14:paraId="388FA79B" w14:textId="77777777" w:rsidTr="003B5E45">
        <w:tc>
          <w:tcPr>
            <w:tcW w:w="6658" w:type="dxa"/>
            <w:tcMar>
              <w:left w:w="108" w:type="dxa"/>
              <w:right w:w="108" w:type="dxa"/>
            </w:tcMar>
          </w:tcPr>
          <w:p w14:paraId="51F6238E" w14:textId="298232DB" w:rsidR="008A401C" w:rsidRPr="006B6308" w:rsidRDefault="00E43D12" w:rsidP="00514CCE">
            <w:pPr>
              <w:pStyle w:val="SATablelist"/>
            </w:pPr>
            <w:r w:rsidRPr="006B6308">
              <w:t>C</w:t>
            </w:r>
            <w:r w:rsidR="008A401C" w:rsidRPr="006B6308">
              <w:t>learly outlines the roles and responsibilities of leadership, staff and volunteers</w:t>
            </w:r>
            <w:r w:rsidR="00D16ED1" w:rsidRPr="006B6308">
              <w:t>.</w:t>
            </w:r>
          </w:p>
        </w:tc>
        <w:tc>
          <w:tcPr>
            <w:tcW w:w="3270" w:type="dxa"/>
          </w:tcPr>
          <w:sdt>
            <w:sdtPr>
              <w:id w:val="-487090096"/>
              <w:placeholder>
                <w:docPart w:val="D6EF82669F0146F3A9287A6E63675875"/>
              </w:placeholder>
              <w:showingPlcHdr/>
              <w15:appearance w15:val="hidden"/>
            </w:sdtPr>
            <w:sdtEndPr/>
            <w:sdtContent>
              <w:p w14:paraId="6ABEE622" w14:textId="70DA5FE9"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4850CF49" w14:textId="77777777" w:rsidTr="003B5E45">
        <w:tc>
          <w:tcPr>
            <w:tcW w:w="6658" w:type="dxa"/>
            <w:tcMar>
              <w:left w:w="108" w:type="dxa"/>
              <w:right w:w="108" w:type="dxa"/>
            </w:tcMar>
          </w:tcPr>
          <w:p w14:paraId="7A1DA572" w14:textId="02E5BCD3" w:rsidR="008A401C" w:rsidRPr="006B6308" w:rsidRDefault="00E43D12" w:rsidP="00514CCE">
            <w:pPr>
              <w:pStyle w:val="SATablelist"/>
            </w:pPr>
            <w:r w:rsidRPr="006B6308">
              <w:t>C</w:t>
            </w:r>
            <w:r w:rsidR="008A401C" w:rsidRPr="006B6308">
              <w:t>learly outlines approaches to dealing with different types of complaints</w:t>
            </w:r>
            <w:r w:rsidR="00D16ED1" w:rsidRPr="006B6308">
              <w:t>.</w:t>
            </w:r>
          </w:p>
        </w:tc>
        <w:tc>
          <w:tcPr>
            <w:tcW w:w="3270" w:type="dxa"/>
          </w:tcPr>
          <w:sdt>
            <w:sdtPr>
              <w:id w:val="-1877541410"/>
              <w:placeholder>
                <w:docPart w:val="DA6F1AC0B7B6430E9A9A8B8BABE4529E"/>
              </w:placeholder>
              <w:showingPlcHdr/>
              <w15:appearance w15:val="hidden"/>
            </w:sdtPr>
            <w:sdtEndPr/>
            <w:sdtContent>
              <w:p w14:paraId="5E60F2D5" w14:textId="1409FABA"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57627E7A" w14:textId="77777777" w:rsidTr="003B5E45">
        <w:tc>
          <w:tcPr>
            <w:tcW w:w="6658" w:type="dxa"/>
            <w:tcMar>
              <w:left w:w="108" w:type="dxa"/>
              <w:right w:w="108" w:type="dxa"/>
            </w:tcMar>
          </w:tcPr>
          <w:p w14:paraId="5F2D11AA" w14:textId="4289A625" w:rsidR="008A401C" w:rsidRPr="006B6308" w:rsidRDefault="00E43D12" w:rsidP="00514CCE">
            <w:pPr>
              <w:pStyle w:val="SATablelist"/>
            </w:pPr>
            <w:r w:rsidRPr="006B6308">
              <w:t>C</w:t>
            </w:r>
            <w:r w:rsidR="008A401C" w:rsidRPr="006B6308">
              <w:t xml:space="preserve">learly outlines obligations to act and report, including to relevant authorities, </w:t>
            </w:r>
            <w:proofErr w:type="gramStart"/>
            <w:r w:rsidR="008A401C" w:rsidRPr="006B6308">
              <w:t>whether or not</w:t>
            </w:r>
            <w:proofErr w:type="gramEnd"/>
            <w:r w:rsidR="008A401C" w:rsidRPr="006B6308">
              <w:t xml:space="preserve"> the law requires reporting, and co-operates with law enforcement</w:t>
            </w:r>
            <w:r w:rsidR="00D16ED1" w:rsidRPr="006B6308">
              <w:t>.</w:t>
            </w:r>
          </w:p>
        </w:tc>
        <w:tc>
          <w:tcPr>
            <w:tcW w:w="3270" w:type="dxa"/>
          </w:tcPr>
          <w:sdt>
            <w:sdtPr>
              <w:id w:val="9190369"/>
              <w:placeholder>
                <w:docPart w:val="A372B9FDDDFA44A2BC19CA6C96B3ECF1"/>
              </w:placeholder>
              <w:showingPlcHdr/>
              <w15:appearance w15:val="hidden"/>
            </w:sdtPr>
            <w:sdtEndPr/>
            <w:sdtContent>
              <w:p w14:paraId="5F0B810B" w14:textId="25DEC372"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38DAE6F9" w14:textId="77777777" w:rsidTr="003B5E45">
        <w:tc>
          <w:tcPr>
            <w:tcW w:w="6658" w:type="dxa"/>
            <w:tcMar>
              <w:left w:w="108" w:type="dxa"/>
              <w:right w:w="108" w:type="dxa"/>
            </w:tcMar>
          </w:tcPr>
          <w:p w14:paraId="789AF558" w14:textId="35B7BBD3" w:rsidR="008A401C" w:rsidRPr="006B6308" w:rsidRDefault="00E43D12" w:rsidP="00514CCE">
            <w:pPr>
              <w:pStyle w:val="SATablelist"/>
            </w:pPr>
            <w:r w:rsidRPr="006B6308">
              <w:t>I</w:t>
            </w:r>
            <w:r w:rsidR="008A401C" w:rsidRPr="006B6308">
              <w:t>nforms the school community about the role of the Director General in monitoring compliance with the registration standards</w:t>
            </w:r>
            <w:r w:rsidR="00D16ED1" w:rsidRPr="006B6308">
              <w:t>.</w:t>
            </w:r>
          </w:p>
        </w:tc>
        <w:tc>
          <w:tcPr>
            <w:tcW w:w="3270" w:type="dxa"/>
          </w:tcPr>
          <w:sdt>
            <w:sdtPr>
              <w:id w:val="476652584"/>
              <w:placeholder>
                <w:docPart w:val="B0D449BAD80F4A7991B4684728565371"/>
              </w:placeholder>
              <w:showingPlcHdr/>
              <w15:appearance w15:val="hidden"/>
            </w:sdtPr>
            <w:sdtEndPr/>
            <w:sdtContent>
              <w:p w14:paraId="6BC327CD" w14:textId="3792EC18"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bl>
    <w:p w14:paraId="5E6BDB82" w14:textId="77777777" w:rsidR="00460673" w:rsidRPr="006B6308" w:rsidRDefault="00460673" w:rsidP="00460673">
      <w:pPr>
        <w:pStyle w:val="SAQ1"/>
        <w:numPr>
          <w:ilvl w:val="0"/>
          <w:numId w:val="0"/>
        </w:numPr>
        <w:ind w:left="360"/>
      </w:pPr>
      <w:bookmarkStart w:id="6" w:name="Item20"/>
    </w:p>
    <w:p w14:paraId="47B41E60" w14:textId="63542458" w:rsidR="008A401C" w:rsidRPr="006B6308" w:rsidRDefault="008A401C" w:rsidP="008A401C">
      <w:pPr>
        <w:pStyle w:val="SAQ1"/>
      </w:pPr>
      <w:r w:rsidRPr="006B6308">
        <w:t xml:space="preserve">How </w:t>
      </w:r>
      <w:bookmarkEnd w:id="6"/>
      <w:r w:rsidRPr="006B6308">
        <w:t>does the school ensure each of the following in respect of its complaint handling system?</w:t>
      </w:r>
    </w:p>
    <w:p w14:paraId="63FE1F6A" w14:textId="4C062F37" w:rsidR="008A401C" w:rsidRPr="006B6308" w:rsidRDefault="00E43D12" w:rsidP="008A401C">
      <w:pPr>
        <w:pStyle w:val="SAQ1"/>
        <w:numPr>
          <w:ilvl w:val="0"/>
          <w:numId w:val="0"/>
        </w:numPr>
        <w:ind w:left="567"/>
        <w:rPr>
          <w:iCs/>
        </w:rPr>
      </w:pPr>
      <w:r w:rsidRPr="006B6308">
        <w:rPr>
          <w:iCs/>
        </w:rPr>
        <w:t>S</w:t>
      </w:r>
      <w:r w:rsidR="008A401C" w:rsidRPr="006B6308">
        <w:rPr>
          <w:iCs/>
        </w:rPr>
        <w:t>pecify relevant policy</w:t>
      </w:r>
      <w:r w:rsidRPr="006B6308">
        <w:rPr>
          <w:iCs/>
        </w:rPr>
        <w:t xml:space="preserve"> or other documents</w:t>
      </w:r>
      <w:r w:rsidR="008A401C" w:rsidRPr="006B6308">
        <w:rPr>
          <w:iCs/>
        </w:rPr>
        <w:t xml:space="preserve"> and page</w:t>
      </w:r>
      <w:r w:rsidRPr="006B6308">
        <w:rPr>
          <w:iCs/>
        </w:rPr>
        <w:t xml:space="preserve"> or </w:t>
      </w:r>
      <w:r w:rsidR="00B44D26" w:rsidRPr="006B6308">
        <w:rPr>
          <w:iCs/>
        </w:rPr>
        <w:t>section or</w:t>
      </w:r>
      <w:r w:rsidR="008A401C" w:rsidRPr="006B6308">
        <w:rPr>
          <w:iCs/>
        </w:rPr>
        <w:t xml:space="preserve"> provide a brief description.</w:t>
      </w:r>
    </w:p>
    <w:tbl>
      <w:tblPr>
        <w:tblStyle w:val="TableGrid"/>
        <w:tblW w:w="4737" w:type="pct"/>
        <w:tblInd w:w="567" w:type="dxa"/>
        <w:tblLook w:val="04A0" w:firstRow="1" w:lastRow="0" w:firstColumn="1" w:lastColumn="0" w:noHBand="0" w:noVBand="1"/>
      </w:tblPr>
      <w:tblGrid>
        <w:gridCol w:w="6658"/>
        <w:gridCol w:w="3270"/>
      </w:tblGrid>
      <w:tr w:rsidR="008A401C" w:rsidRPr="006B6308" w14:paraId="74FA1840" w14:textId="77777777" w:rsidTr="00B72022">
        <w:tc>
          <w:tcPr>
            <w:tcW w:w="6658" w:type="dxa"/>
            <w:tcMar>
              <w:left w:w="108" w:type="dxa"/>
              <w:right w:w="108" w:type="dxa"/>
            </w:tcMar>
          </w:tcPr>
          <w:p w14:paraId="27081DD8" w14:textId="168640FB" w:rsidR="008A401C" w:rsidRPr="006B6308" w:rsidRDefault="008365D4" w:rsidP="00514CCE">
            <w:pPr>
              <w:pStyle w:val="SATablelist"/>
            </w:pPr>
            <w:r w:rsidRPr="006B6308">
              <w:t>I</w:t>
            </w:r>
            <w:r w:rsidR="008A401C" w:rsidRPr="006B6308">
              <w:t>s understood by children and young people, staff, families and volunteers</w:t>
            </w:r>
            <w:r w:rsidR="00D16ED1" w:rsidRPr="006B6308">
              <w:t>.</w:t>
            </w:r>
          </w:p>
        </w:tc>
        <w:tc>
          <w:tcPr>
            <w:tcW w:w="3270" w:type="dxa"/>
          </w:tcPr>
          <w:sdt>
            <w:sdtPr>
              <w:id w:val="2003540853"/>
              <w:placeholder>
                <w:docPart w:val="7AF11AA66933461DB56CC32407C01526"/>
              </w:placeholder>
              <w:showingPlcHdr/>
              <w15:appearance w15:val="hidden"/>
            </w:sdtPr>
            <w:sdtEndPr/>
            <w:sdtContent>
              <w:p w14:paraId="7D6DB65D" w14:textId="10B2B93E"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215DF532" w14:textId="77777777" w:rsidTr="00B72022">
        <w:tc>
          <w:tcPr>
            <w:tcW w:w="6658" w:type="dxa"/>
            <w:tcMar>
              <w:left w:w="108" w:type="dxa"/>
              <w:right w:w="108" w:type="dxa"/>
            </w:tcMar>
          </w:tcPr>
          <w:p w14:paraId="398142DD" w14:textId="37779EBF" w:rsidR="008A401C" w:rsidRPr="006B6308" w:rsidRDefault="008365D4" w:rsidP="00514CCE">
            <w:pPr>
              <w:pStyle w:val="SATablelist"/>
            </w:pPr>
            <w:r w:rsidRPr="006B6308">
              <w:t>I</w:t>
            </w:r>
            <w:r w:rsidR="008A401C" w:rsidRPr="006B6308">
              <w:t>s culturally safe</w:t>
            </w:r>
            <w:r w:rsidR="00D16ED1" w:rsidRPr="006B6308">
              <w:t>.</w:t>
            </w:r>
            <w:r w:rsidR="008A401C" w:rsidRPr="006B6308">
              <w:t xml:space="preserve"> </w:t>
            </w:r>
            <w:hyperlink w:anchor="Item20" w:tooltip="Culturally safe in the context of complaints management is defined on page 33 of the Guide to the Registration Standards and Other Requirements." w:history="1">
              <w:r w:rsidR="008A401C" w:rsidRPr="006B6308">
                <w:rPr>
                  <w:rStyle w:val="SATooltip"/>
                </w:rPr>
                <w:t></w:t>
              </w:r>
            </w:hyperlink>
          </w:p>
        </w:tc>
        <w:tc>
          <w:tcPr>
            <w:tcW w:w="3270" w:type="dxa"/>
          </w:tcPr>
          <w:sdt>
            <w:sdtPr>
              <w:id w:val="1135302129"/>
              <w:placeholder>
                <w:docPart w:val="257ACC95ABEC4043950C8A1D674BCDF6"/>
              </w:placeholder>
              <w:showingPlcHdr/>
              <w15:appearance w15:val="hidden"/>
            </w:sdtPr>
            <w:sdtEndPr/>
            <w:sdtContent>
              <w:p w14:paraId="2EEEFC9E" w14:textId="2B385D22"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08C8A27C" w14:textId="77777777" w:rsidTr="00B72022">
        <w:tc>
          <w:tcPr>
            <w:tcW w:w="6658" w:type="dxa"/>
            <w:tcMar>
              <w:left w:w="108" w:type="dxa"/>
              <w:right w:w="108" w:type="dxa"/>
            </w:tcMar>
          </w:tcPr>
          <w:p w14:paraId="2C9430B1" w14:textId="6DF749C0" w:rsidR="008A401C" w:rsidRPr="006B6308" w:rsidRDefault="008365D4" w:rsidP="00514CCE">
            <w:pPr>
              <w:pStyle w:val="SATablelist"/>
            </w:pPr>
            <w:r w:rsidRPr="006B6308">
              <w:t>C</w:t>
            </w:r>
            <w:r w:rsidR="008A401C" w:rsidRPr="006B6308">
              <w:t>omplaints are taken seriously and responded to promptly and thoroughly</w:t>
            </w:r>
            <w:r w:rsidR="00D16ED1" w:rsidRPr="006B6308">
              <w:t>.</w:t>
            </w:r>
          </w:p>
        </w:tc>
        <w:tc>
          <w:tcPr>
            <w:tcW w:w="3270" w:type="dxa"/>
          </w:tcPr>
          <w:sdt>
            <w:sdtPr>
              <w:id w:val="2067906843"/>
              <w:placeholder>
                <w:docPart w:val="9809248B4B714682BDBD94F4B66DB501"/>
              </w:placeholder>
              <w:showingPlcHdr/>
              <w15:appearance w15:val="hidden"/>
            </w:sdtPr>
            <w:sdtEndPr/>
            <w:sdtContent>
              <w:p w14:paraId="4C1CD29D" w14:textId="5A87A936"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2CD47B44" w14:textId="77777777" w:rsidTr="00B72022">
        <w:tc>
          <w:tcPr>
            <w:tcW w:w="6658" w:type="dxa"/>
            <w:tcMar>
              <w:left w:w="108" w:type="dxa"/>
              <w:right w:w="108" w:type="dxa"/>
            </w:tcMar>
          </w:tcPr>
          <w:p w14:paraId="140E3389" w14:textId="5F4EAA02" w:rsidR="008A401C" w:rsidRPr="006B6308" w:rsidRDefault="008365D4" w:rsidP="00514CCE">
            <w:pPr>
              <w:pStyle w:val="SATablelist"/>
            </w:pPr>
            <w:r w:rsidRPr="006B6308">
              <w:lastRenderedPageBreak/>
              <w:t>C</w:t>
            </w:r>
            <w:r w:rsidR="008A401C" w:rsidRPr="006B6308">
              <w:t>onforms to the rules of procedural fairness</w:t>
            </w:r>
            <w:r w:rsidR="00D16ED1" w:rsidRPr="006B6308">
              <w:t>.</w:t>
            </w:r>
            <w:r w:rsidR="008A401C" w:rsidRPr="006B6308">
              <w:t xml:space="preserve"> </w:t>
            </w:r>
            <w:hyperlink w:anchor="Item20" w:tooltip="Procedural fairness is defined on page 69 of the Guide to the Registration Standards and Other Requirements." w:history="1">
              <w:r w:rsidR="008A401C" w:rsidRPr="006B6308">
                <w:rPr>
                  <w:rStyle w:val="SATooltip"/>
                </w:rPr>
                <w:t></w:t>
              </w:r>
            </w:hyperlink>
          </w:p>
        </w:tc>
        <w:tc>
          <w:tcPr>
            <w:tcW w:w="3270" w:type="dxa"/>
          </w:tcPr>
          <w:sdt>
            <w:sdtPr>
              <w:id w:val="1281460536"/>
              <w:placeholder>
                <w:docPart w:val="7D91DB9D1E2F4C2F8FD322890320D337"/>
              </w:placeholder>
              <w:showingPlcHdr/>
              <w15:appearance w15:val="hidden"/>
            </w:sdtPr>
            <w:sdtEndPr/>
            <w:sdtContent>
              <w:p w14:paraId="7FDBC2FE" w14:textId="209FE621"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7F8DA6F8" w14:textId="77777777" w:rsidTr="00B72022">
        <w:tc>
          <w:tcPr>
            <w:tcW w:w="6658" w:type="dxa"/>
            <w:tcMar>
              <w:left w:w="108" w:type="dxa"/>
              <w:right w:w="108" w:type="dxa"/>
            </w:tcMar>
          </w:tcPr>
          <w:p w14:paraId="6E89B63E" w14:textId="67DCFD05" w:rsidR="008A401C" w:rsidRPr="006B6308" w:rsidRDefault="008365D4" w:rsidP="00514CCE">
            <w:pPr>
              <w:pStyle w:val="SATablelist"/>
            </w:pPr>
            <w:r w:rsidRPr="006B6308">
              <w:t>E</w:t>
            </w:r>
            <w:r w:rsidR="008A401C" w:rsidRPr="006B6308">
              <w:t>nsures reporting, privacy and employment law obligations are met</w:t>
            </w:r>
            <w:r w:rsidR="00D16ED1" w:rsidRPr="006B6308">
              <w:t>.</w:t>
            </w:r>
          </w:p>
        </w:tc>
        <w:tc>
          <w:tcPr>
            <w:tcW w:w="3270" w:type="dxa"/>
          </w:tcPr>
          <w:sdt>
            <w:sdtPr>
              <w:id w:val="1373492846"/>
              <w:placeholder>
                <w:docPart w:val="2E8F7E2BBA7144869530841B956C94F8"/>
              </w:placeholder>
              <w:showingPlcHdr/>
              <w15:appearance w15:val="hidden"/>
            </w:sdtPr>
            <w:sdtEndPr/>
            <w:sdtContent>
              <w:p w14:paraId="342160DC" w14:textId="2F23E23A"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53A3AF07" w14:textId="77777777" w:rsidTr="00B72022">
        <w:tc>
          <w:tcPr>
            <w:tcW w:w="6658" w:type="dxa"/>
            <w:tcMar>
              <w:left w:w="108" w:type="dxa"/>
              <w:right w:w="108" w:type="dxa"/>
            </w:tcMar>
          </w:tcPr>
          <w:p w14:paraId="784B6A22" w14:textId="23E3A80C" w:rsidR="008A401C" w:rsidRPr="006B6308" w:rsidRDefault="008365D4" w:rsidP="00514CCE">
            <w:pPr>
              <w:pStyle w:val="SATablelist"/>
            </w:pPr>
            <w:r w:rsidRPr="006B6308">
              <w:t>C</w:t>
            </w:r>
            <w:r w:rsidR="008A401C" w:rsidRPr="006B6308">
              <w:t xml:space="preserve">omplaints are analysed to identify causes and systemic failures </w:t>
            </w:r>
            <w:proofErr w:type="gramStart"/>
            <w:r w:rsidR="008A401C" w:rsidRPr="006B6308">
              <w:t>so as to</w:t>
            </w:r>
            <w:proofErr w:type="gramEnd"/>
            <w:r w:rsidR="008A401C" w:rsidRPr="006B6308">
              <w:t xml:space="preserve"> inform continuous improvement</w:t>
            </w:r>
            <w:r w:rsidR="00D16ED1" w:rsidRPr="006B6308">
              <w:t>.</w:t>
            </w:r>
          </w:p>
        </w:tc>
        <w:tc>
          <w:tcPr>
            <w:tcW w:w="3270" w:type="dxa"/>
          </w:tcPr>
          <w:sdt>
            <w:sdtPr>
              <w:id w:val="931322284"/>
              <w:placeholder>
                <w:docPart w:val="952E9DB8852E476DAD94800052502C69"/>
              </w:placeholder>
              <w:showingPlcHdr/>
              <w15:appearance w15:val="hidden"/>
            </w:sdtPr>
            <w:sdtEndPr/>
            <w:sdtContent>
              <w:p w14:paraId="003385E1" w14:textId="15C5086B" w:rsidR="008A401C" w:rsidRPr="006B6308" w:rsidRDefault="008A401C" w:rsidP="00514CCE">
                <w:pPr>
                  <w:pStyle w:val="SATablelist"/>
                </w:pPr>
                <w:r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bl>
    <w:p w14:paraId="497E726A" w14:textId="77777777" w:rsidR="008A401C" w:rsidRPr="006B6308" w:rsidRDefault="008A401C" w:rsidP="008A401C">
      <w:pPr>
        <w:pStyle w:val="SAQ1"/>
      </w:pPr>
      <w:r w:rsidRPr="006B6308">
        <w:t>How does the school inform the school community of its complaints process and the results of reviews undertaken?</w:t>
      </w:r>
    </w:p>
    <w:p w14:paraId="12F830B1" w14:textId="34E71AD7" w:rsidR="008A401C" w:rsidRPr="006B6308" w:rsidRDefault="00491182" w:rsidP="008A401C">
      <w:pPr>
        <w:pStyle w:val="SAFreetext2"/>
      </w:pPr>
      <w:sdt>
        <w:sdtPr>
          <w:id w:val="-37439932"/>
          <w:placeholder>
            <w:docPart w:val="DA59EE7E484C475190B2FECEAFAD3AAD"/>
          </w:placeholder>
          <w15:appearance w15:val="hidden"/>
        </w:sdtPr>
        <w:sdtEndPr/>
        <w:sdtContent>
          <w:r w:rsidR="004873F6">
            <w:t>v</w:t>
          </w:r>
        </w:sdtContent>
      </w:sdt>
    </w:p>
    <w:p w14:paraId="5670A428" w14:textId="77777777" w:rsidR="008A401C" w:rsidRPr="006B6308" w:rsidRDefault="008A401C" w:rsidP="008A401C">
      <w:pPr>
        <w:pStyle w:val="SAQ1"/>
      </w:pPr>
      <w:r w:rsidRPr="006B6308">
        <w:t>How does the school ensure the child-friendliness of its complaints process?</w:t>
      </w:r>
    </w:p>
    <w:p w14:paraId="3A5672AA" w14:textId="1BCA17C3" w:rsidR="008A401C" w:rsidRPr="006B6308" w:rsidRDefault="00491182" w:rsidP="008A401C">
      <w:pPr>
        <w:pStyle w:val="SAFreetext2"/>
      </w:pPr>
      <w:sdt>
        <w:sdtPr>
          <w:id w:val="1506859923"/>
          <w:placeholder>
            <w:docPart w:val="6828FD3E9FAE48EE917AEBDF7B8A7BEE"/>
          </w:placeholder>
          <w:showingPlcHdr/>
          <w15:appearance w15:val="hidden"/>
        </w:sdtPr>
        <w:sdtEndPr/>
        <w:sdtContent>
          <w:r w:rsidR="008A401C"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3B5E45" w14:paraId="7A7ADA7E" w14:textId="77777777" w:rsidTr="006B6308">
        <w:trPr>
          <w:trHeight w:val="25"/>
        </w:trPr>
        <w:tc>
          <w:tcPr>
            <w:tcW w:w="10069" w:type="dxa"/>
          </w:tcPr>
          <w:p w14:paraId="3C4F0F44" w14:textId="2D45004D" w:rsidR="003B5E45" w:rsidRPr="006B6308" w:rsidRDefault="003B5E45" w:rsidP="003B5E45">
            <w:pPr>
              <w:pStyle w:val="Heading2"/>
              <w:rPr>
                <w:sz w:val="24"/>
                <w:szCs w:val="24"/>
              </w:rPr>
            </w:pPr>
            <w:r w:rsidRPr="006B6308">
              <w:rPr>
                <w:sz w:val="24"/>
                <w:szCs w:val="24"/>
              </w:rPr>
              <w:t>Required documents:</w:t>
            </w:r>
          </w:p>
          <w:p w14:paraId="56AD8547" w14:textId="37D99D33" w:rsidR="003B5E45" w:rsidRPr="006B6308" w:rsidRDefault="003B5E45" w:rsidP="00197256">
            <w:pPr>
              <w:pStyle w:val="SATablelist"/>
              <w:numPr>
                <w:ilvl w:val="0"/>
                <w:numId w:val="21"/>
              </w:numPr>
            </w:pPr>
            <w:r w:rsidRPr="006B6308">
              <w:t>Policy or policies for managing complaints</w:t>
            </w:r>
            <w:r w:rsidR="00D16ED1" w:rsidRPr="006B6308">
              <w:t>.</w:t>
            </w:r>
          </w:p>
          <w:p w14:paraId="59DEE27D" w14:textId="62086691" w:rsidR="003B5E45" w:rsidRPr="006B6308" w:rsidRDefault="003B5E45" w:rsidP="00197256">
            <w:pPr>
              <w:pStyle w:val="SATablelist"/>
              <w:numPr>
                <w:ilvl w:val="0"/>
                <w:numId w:val="21"/>
              </w:numPr>
            </w:pPr>
            <w:r w:rsidRPr="006B6308">
              <w:t>De</w:t>
            </w:r>
            <w:r w:rsidR="00A43CE5">
              <w:t>-</w:t>
            </w:r>
            <w:r w:rsidRPr="006B6308">
              <w:t>identified summary of review of complaints to identify trends</w:t>
            </w:r>
            <w:r w:rsidR="00FB23AC" w:rsidRPr="006B6308">
              <w:t xml:space="preserve"> and </w:t>
            </w:r>
            <w:r w:rsidRPr="006B6308">
              <w:t>issues undertaken in preceding 12 months</w:t>
            </w:r>
            <w:r w:rsidR="00D16ED1" w:rsidRPr="006B6308">
              <w:t>.</w:t>
            </w:r>
          </w:p>
          <w:p w14:paraId="56A3AC40" w14:textId="2EB19449" w:rsidR="003B5E45" w:rsidRPr="006B6308" w:rsidRDefault="003B5E45" w:rsidP="00197256">
            <w:pPr>
              <w:pStyle w:val="SATablelist"/>
              <w:numPr>
                <w:ilvl w:val="0"/>
                <w:numId w:val="21"/>
              </w:numPr>
            </w:pPr>
            <w:r w:rsidRPr="006B6308">
              <w:t>Any other policy or policies, or other documents referred to at item 21</w:t>
            </w:r>
            <w:r w:rsidR="00B57369">
              <w:t>-24</w:t>
            </w:r>
            <w:r w:rsidRPr="006B6308">
              <w:t>.</w:t>
            </w:r>
          </w:p>
          <w:p w14:paraId="23F1740E" w14:textId="6FC834B0" w:rsidR="003B5E45" w:rsidRPr="006B6308" w:rsidRDefault="003B5E45" w:rsidP="00197256">
            <w:pPr>
              <w:pStyle w:val="SATablelist"/>
              <w:numPr>
                <w:ilvl w:val="0"/>
                <w:numId w:val="21"/>
              </w:numPr>
              <w:spacing w:before="0"/>
            </w:pPr>
            <w:r w:rsidRPr="006B6308">
              <w:t>Any publications referred to at items 22, 23 or 24.</w:t>
            </w:r>
          </w:p>
          <w:p w14:paraId="60140118" w14:textId="77777777" w:rsidR="003B5E45" w:rsidRDefault="003B5E45" w:rsidP="00197256">
            <w:pPr>
              <w:pStyle w:val="SATablelist"/>
              <w:spacing w:before="0"/>
            </w:pPr>
          </w:p>
        </w:tc>
      </w:tr>
    </w:tbl>
    <w:p w14:paraId="561D1FBD" w14:textId="77777777" w:rsidR="008A401C" w:rsidRPr="00FD20A3" w:rsidRDefault="008A401C" w:rsidP="008A401C">
      <w:pPr>
        <w:pStyle w:val="Heading2"/>
        <w:spacing w:before="0"/>
      </w:pPr>
      <w:r>
        <w:t>Standard 10 – Preventing and responding to child abuse</w:t>
      </w:r>
    </w:p>
    <w:p w14:paraId="36577B30" w14:textId="1B76AAEC" w:rsidR="008A401C" w:rsidRPr="00FD20A3" w:rsidRDefault="008A401C" w:rsidP="008A401C">
      <w:pPr>
        <w:pStyle w:val="SAQ1"/>
      </w:pPr>
      <w:r>
        <w:t>Describe the steps taken by the school to implement the National Child Safe Organisation Principles</w:t>
      </w:r>
      <w:r w:rsidR="004318F7">
        <w:t>.</w:t>
      </w:r>
    </w:p>
    <w:p w14:paraId="551DBEFF" w14:textId="5CD2D008" w:rsidR="008A401C" w:rsidRPr="00FD20A3" w:rsidRDefault="00491182" w:rsidP="008A401C">
      <w:pPr>
        <w:pStyle w:val="SAFreetext2"/>
      </w:pPr>
      <w:sdt>
        <w:sdtPr>
          <w:id w:val="1224028764"/>
          <w:placeholder>
            <w:docPart w:val="F9D4CFAC7D17472089D57B54C83FC75D"/>
          </w:placeholder>
          <w:showingPlcHdr/>
          <w15:appearance w15:val="hidden"/>
        </w:sdtPr>
        <w:sdtEndPr/>
        <w:sdtContent>
          <w:r w:rsidR="008A401C" w:rsidRPr="00065FFE">
            <w:rPr>
              <w:rStyle w:val="PlaceholderText"/>
              <w:shd w:val="clear" w:color="auto" w:fill="DEF3FA" w:themeFill="accent2" w:themeFillTint="33"/>
            </w:rPr>
            <w:t>Click</w:t>
          </w:r>
          <w:r w:rsidR="007C0EBB">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text.</w:t>
          </w:r>
        </w:sdtContent>
      </w:sdt>
    </w:p>
    <w:p w14:paraId="71351F51" w14:textId="14E08AE5" w:rsidR="008A401C" w:rsidRPr="006B6308" w:rsidRDefault="008A401C" w:rsidP="008A401C">
      <w:pPr>
        <w:pStyle w:val="SAQ1"/>
      </w:pPr>
      <w:r w:rsidRPr="006B6308">
        <w:t xml:space="preserve">Describe the process undertaken when reviewing the school’s student safety and wellbeing policies, procedures and practices, including the topics on which students were consulted, and the extent of agreement reached </w:t>
      </w:r>
      <w:r w:rsidRPr="006B6308">
        <w:rPr>
          <w:rFonts w:eastAsia="Arial" w:cs="Arial"/>
        </w:rPr>
        <w:t>and how the policies and procedures reflect the principles of the National Framework for Addressing Bullying in Australian Schools</w:t>
      </w:r>
      <w:r w:rsidR="00F6580A">
        <w:rPr>
          <w:rFonts w:eastAsia="Arial" w:cs="Arial"/>
        </w:rPr>
        <w:t>.</w:t>
      </w:r>
    </w:p>
    <w:p w14:paraId="5665D0CD" w14:textId="19784EA5" w:rsidR="008A401C" w:rsidRPr="006B6308" w:rsidRDefault="00491182" w:rsidP="00197256">
      <w:pPr>
        <w:pStyle w:val="SAFreetext2"/>
      </w:pPr>
      <w:sdt>
        <w:sdtPr>
          <w:id w:val="-353045177"/>
          <w:placeholder>
            <w:docPart w:val="2BB048D753F645C5A9FA51D34F4219EF"/>
          </w:placeholder>
          <w:showingPlcHdr/>
          <w15:appearance w15:val="hidden"/>
        </w:sdtPr>
        <w:sdtEndPr/>
        <w:sdtContent>
          <w:r w:rsidR="008A401C" w:rsidRPr="006B6308">
            <w:rPr>
              <w:rStyle w:val="PlaceholderText"/>
              <w:shd w:val="clear" w:color="auto" w:fill="DEF3FA" w:themeFill="accent2" w:themeFillTint="33"/>
            </w:rPr>
            <w:t>Click</w:t>
          </w:r>
          <w:r w:rsidR="007C0EBB"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659613C2" w14:textId="542C1D17" w:rsidR="008A401C" w:rsidRPr="006B6308" w:rsidRDefault="008A401C" w:rsidP="008A401C">
      <w:pPr>
        <w:pStyle w:val="SAQ1"/>
      </w:pPr>
      <w:r w:rsidRPr="006B6308">
        <w:t xml:space="preserve">Where are the following items set out in the school’s </w:t>
      </w:r>
      <w:r w:rsidR="00B44D26" w:rsidRPr="006B6308">
        <w:t>c</w:t>
      </w:r>
      <w:r w:rsidRPr="006B6308">
        <w:t xml:space="preserve">ode of </w:t>
      </w:r>
      <w:r w:rsidR="00B44D26" w:rsidRPr="006B6308">
        <w:t>c</w:t>
      </w:r>
      <w:r w:rsidRPr="006B6308">
        <w:t>onduct?</w:t>
      </w:r>
    </w:p>
    <w:tbl>
      <w:tblPr>
        <w:tblStyle w:val="TableGrid"/>
        <w:tblW w:w="4737" w:type="pct"/>
        <w:tblInd w:w="567" w:type="dxa"/>
        <w:tblLook w:val="04A0" w:firstRow="1" w:lastRow="0" w:firstColumn="1" w:lastColumn="0" w:noHBand="0" w:noVBand="1"/>
      </w:tblPr>
      <w:tblGrid>
        <w:gridCol w:w="7650"/>
        <w:gridCol w:w="2278"/>
      </w:tblGrid>
      <w:tr w:rsidR="008A401C" w:rsidRPr="006B6308" w14:paraId="7D37EC62" w14:textId="77777777" w:rsidTr="00FB23AC">
        <w:tc>
          <w:tcPr>
            <w:tcW w:w="7650" w:type="dxa"/>
            <w:tcMar>
              <w:left w:w="0" w:type="dxa"/>
              <w:right w:w="0" w:type="dxa"/>
            </w:tcMar>
          </w:tcPr>
          <w:p w14:paraId="4980F3E9" w14:textId="77777777" w:rsidR="008A401C" w:rsidRPr="006B6308" w:rsidRDefault="008A401C" w:rsidP="00514CCE">
            <w:pPr>
              <w:pStyle w:val="SATablelist"/>
            </w:pPr>
          </w:p>
        </w:tc>
        <w:tc>
          <w:tcPr>
            <w:tcW w:w="2278" w:type="dxa"/>
          </w:tcPr>
          <w:p w14:paraId="731A03D7" w14:textId="539E90C8" w:rsidR="008A401C" w:rsidRPr="006B6308" w:rsidRDefault="008A401C" w:rsidP="00514CCE">
            <w:pPr>
              <w:pStyle w:val="SATablelist"/>
              <w:jc w:val="center"/>
              <w:rPr>
                <w:bCs/>
              </w:rPr>
            </w:pPr>
            <w:r w:rsidRPr="006B6308">
              <w:rPr>
                <w:bCs/>
              </w:rPr>
              <w:t xml:space="preserve">Page or section </w:t>
            </w:r>
            <w:r w:rsidR="00D62A6A" w:rsidRPr="006B6308">
              <w:rPr>
                <w:bCs/>
              </w:rPr>
              <w:t>number</w:t>
            </w:r>
          </w:p>
          <w:p w14:paraId="481232E9" w14:textId="77777777" w:rsidR="008A401C" w:rsidRPr="006B6308" w:rsidRDefault="008A401C" w:rsidP="00514CCE">
            <w:pPr>
              <w:pStyle w:val="SATablelist"/>
              <w:jc w:val="center"/>
            </w:pPr>
            <w:r w:rsidRPr="006B6308">
              <w:t>if applicable</w:t>
            </w:r>
          </w:p>
        </w:tc>
      </w:tr>
      <w:tr w:rsidR="008A401C" w:rsidRPr="006B6308" w14:paraId="7E76BE15" w14:textId="77777777" w:rsidTr="00096A97">
        <w:tc>
          <w:tcPr>
            <w:tcW w:w="7650" w:type="dxa"/>
            <w:tcMar>
              <w:left w:w="108" w:type="dxa"/>
              <w:right w:w="108" w:type="dxa"/>
            </w:tcMar>
          </w:tcPr>
          <w:p w14:paraId="65746057" w14:textId="6FB2982B" w:rsidR="008A401C" w:rsidRPr="006B6308" w:rsidRDefault="008365D4" w:rsidP="00514CCE">
            <w:pPr>
              <w:pStyle w:val="SATablelist"/>
            </w:pPr>
            <w:r w:rsidRPr="006B6308">
              <w:t>A</w:t>
            </w:r>
            <w:r w:rsidR="008A401C" w:rsidRPr="006B6308">
              <w:t>pplies to all staff, governing body members, regular volunteers, and boarding staff (if relevant)</w:t>
            </w:r>
            <w:r w:rsidR="00D16ED1" w:rsidRPr="006B6308">
              <w:t>.</w:t>
            </w:r>
          </w:p>
        </w:tc>
        <w:tc>
          <w:tcPr>
            <w:tcW w:w="2278" w:type="dxa"/>
          </w:tcPr>
          <w:sdt>
            <w:sdtPr>
              <w:id w:val="930943180"/>
              <w:placeholder>
                <w:docPart w:val="6FEE8E88B78C465E873192654BCAB1AA"/>
              </w:placeholder>
              <w:showingPlcHdr/>
              <w15:appearance w15:val="hidden"/>
            </w:sdtPr>
            <w:sdtEndPr/>
            <w:sdtContent>
              <w:p w14:paraId="3CA0C372" w14:textId="603378BB" w:rsidR="008A401C" w:rsidRPr="006B6308" w:rsidRDefault="008A401C" w:rsidP="00514CCE">
                <w:pPr>
                  <w:pStyle w:val="SATablelist"/>
                  <w:jc w:val="center"/>
                </w:pPr>
                <w:r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25799CA4" w14:textId="77777777" w:rsidTr="00096A97">
        <w:tc>
          <w:tcPr>
            <w:tcW w:w="7650" w:type="dxa"/>
            <w:tcMar>
              <w:left w:w="108" w:type="dxa"/>
              <w:right w:w="108" w:type="dxa"/>
            </w:tcMar>
          </w:tcPr>
          <w:p w14:paraId="2C672B62" w14:textId="31849239" w:rsidR="008A401C" w:rsidRPr="006B6308" w:rsidRDefault="008365D4" w:rsidP="00514CCE">
            <w:pPr>
              <w:pStyle w:val="SATablelist"/>
            </w:pPr>
            <w:r w:rsidRPr="006B6308">
              <w:t>R</w:t>
            </w:r>
            <w:r w:rsidR="008A401C" w:rsidRPr="006B6308">
              <w:t xml:space="preserve">equires reporting of objectively observable behaviour which breaches or is suspected of breaching the </w:t>
            </w:r>
            <w:r w:rsidR="00B44D26" w:rsidRPr="006B6308">
              <w:t>c</w:t>
            </w:r>
            <w:r w:rsidR="008A401C" w:rsidRPr="006B6308">
              <w:t xml:space="preserve">ode, other than those subject to mandatory reporting obligations, to the </w:t>
            </w:r>
            <w:r w:rsidR="00B44D26" w:rsidRPr="006B6308">
              <w:t>p</w:t>
            </w:r>
            <w:r w:rsidR="008A401C" w:rsidRPr="006B6308">
              <w:t>rincipal, a designated senior staff member, or the chair of the governing body</w:t>
            </w:r>
            <w:r w:rsidR="00D16ED1" w:rsidRPr="006B6308">
              <w:t>.</w:t>
            </w:r>
          </w:p>
        </w:tc>
        <w:tc>
          <w:tcPr>
            <w:tcW w:w="2278" w:type="dxa"/>
          </w:tcPr>
          <w:sdt>
            <w:sdtPr>
              <w:id w:val="1236508277"/>
              <w:placeholder>
                <w:docPart w:val="063602891AF14C9EACC1EE72D1363AE1"/>
              </w:placeholder>
              <w15:appearance w15:val="hidden"/>
            </w:sdtPr>
            <w:sdtEndPr/>
            <w:sdtContent>
              <w:sdt>
                <w:sdtPr>
                  <w:id w:val="354706176"/>
                  <w:placeholder>
                    <w:docPart w:val="76F743D97B90471EB37CC0603C4378AE"/>
                  </w:placeholder>
                  <w:showingPlcHdr/>
                  <w15:appearance w15:val="hidden"/>
                </w:sdtPr>
                <w:sdtEndPr/>
                <w:sdtContent>
                  <w:p w14:paraId="0CF81CE8" w14:textId="004F3741" w:rsidR="008A401C" w:rsidRPr="006B6308" w:rsidRDefault="008A401C" w:rsidP="00514CCE">
                    <w:pPr>
                      <w:pStyle w:val="SATablelist"/>
                      <w:jc w:val="center"/>
                      <w:rPr>
                        <w:rFonts w:asciiTheme="minorHAnsi" w:hAnsiTheme="minorHAnsi"/>
                      </w:rPr>
                    </w:pPr>
                    <w:r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sdtContent>
          </w:sdt>
        </w:tc>
      </w:tr>
      <w:tr w:rsidR="008A401C" w:rsidRPr="006B6308" w14:paraId="71113B20" w14:textId="77777777" w:rsidTr="00096A97">
        <w:tc>
          <w:tcPr>
            <w:tcW w:w="7650" w:type="dxa"/>
            <w:tcMar>
              <w:left w:w="108" w:type="dxa"/>
              <w:right w:w="108" w:type="dxa"/>
            </w:tcMar>
          </w:tcPr>
          <w:p w14:paraId="457B076F" w14:textId="45EA5E10" w:rsidR="008A401C" w:rsidRPr="006B6308" w:rsidRDefault="008365D4" w:rsidP="00514CCE">
            <w:pPr>
              <w:pStyle w:val="SATablelist"/>
            </w:pPr>
            <w:r w:rsidRPr="006B6308">
              <w:t>A</w:t>
            </w:r>
            <w:r w:rsidR="008A401C" w:rsidRPr="006B6308">
              <w:t>ssures protection from victimisation or other adverse consequences if reports are made in good faith</w:t>
            </w:r>
            <w:r w:rsidR="00D16ED1" w:rsidRPr="006B6308">
              <w:t>.</w:t>
            </w:r>
          </w:p>
        </w:tc>
        <w:tc>
          <w:tcPr>
            <w:tcW w:w="2278" w:type="dxa"/>
          </w:tcPr>
          <w:sdt>
            <w:sdtPr>
              <w:id w:val="1577475676"/>
              <w:placeholder>
                <w:docPart w:val="708AEB7B0F034400ADB362AE571DC8F5"/>
              </w:placeholder>
              <w15:appearance w15:val="hidden"/>
            </w:sdtPr>
            <w:sdtEndPr/>
            <w:sdtContent>
              <w:sdt>
                <w:sdtPr>
                  <w:id w:val="1567233519"/>
                  <w:placeholder>
                    <w:docPart w:val="14D5AEA5F5C84C8494712C16EA3B253D"/>
                  </w:placeholder>
                  <w:showingPlcHdr/>
                  <w15:appearance w15:val="hidden"/>
                </w:sdtPr>
                <w:sdtEndPr/>
                <w:sdtContent>
                  <w:p w14:paraId="1BD90E95" w14:textId="47246A57" w:rsidR="008A401C" w:rsidRPr="006B6308" w:rsidRDefault="008A401C" w:rsidP="00514CCE">
                    <w:pPr>
                      <w:pStyle w:val="SATablelist"/>
                      <w:jc w:val="center"/>
                      <w:rPr>
                        <w:rFonts w:asciiTheme="minorHAnsi" w:hAnsiTheme="minorHAnsi"/>
                      </w:rPr>
                    </w:pPr>
                    <w:r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sdtContent>
          </w:sdt>
        </w:tc>
      </w:tr>
    </w:tbl>
    <w:p w14:paraId="3D162207" w14:textId="3B9FFCEE" w:rsidR="008A401C" w:rsidRPr="006B6308" w:rsidRDefault="008A401C" w:rsidP="008A401C">
      <w:pPr>
        <w:pStyle w:val="SAQ1"/>
      </w:pPr>
      <w:r w:rsidRPr="006B6308">
        <w:t xml:space="preserve">How does the school ensure that the </w:t>
      </w:r>
      <w:r w:rsidR="00B44D26" w:rsidRPr="006B6308">
        <w:t>c</w:t>
      </w:r>
      <w:r w:rsidRPr="006B6308">
        <w:t xml:space="preserve">ode of </w:t>
      </w:r>
      <w:r w:rsidR="00B44D26" w:rsidRPr="006B6308">
        <w:t>c</w:t>
      </w:r>
      <w:r w:rsidRPr="006B6308">
        <w:t>onduct is consistent with the</w:t>
      </w:r>
      <w:r w:rsidR="008365D4" w:rsidRPr="006B6308">
        <w:t xml:space="preserve"> following</w:t>
      </w:r>
      <w:r w:rsidR="00B66241">
        <w:t>?</w:t>
      </w:r>
    </w:p>
    <w:p w14:paraId="1524337F" w14:textId="6BF2183C" w:rsidR="008A401C" w:rsidRPr="006B6308" w:rsidRDefault="008A401C" w:rsidP="008A401C">
      <w:pPr>
        <w:pStyle w:val="SAbullet2"/>
      </w:pPr>
      <w:r w:rsidRPr="006B6308">
        <w:t>Example Code of Conduct published by the Australian Human Rights Commission</w:t>
      </w:r>
      <w:r w:rsidR="00D16ED1" w:rsidRPr="006B6308">
        <w:t>.</w:t>
      </w:r>
    </w:p>
    <w:p w14:paraId="28D85785" w14:textId="64AD6B16" w:rsidR="008A401C" w:rsidRPr="006B6308" w:rsidRDefault="008A401C" w:rsidP="008A401C">
      <w:pPr>
        <w:pStyle w:val="SAbullet2"/>
      </w:pPr>
      <w:r w:rsidRPr="006B6308">
        <w:t>National Child Safe Organisation Principles</w:t>
      </w:r>
      <w:r w:rsidR="00D16ED1" w:rsidRPr="006B6308">
        <w:t>.</w:t>
      </w:r>
    </w:p>
    <w:p w14:paraId="0EA24EA1" w14:textId="77777777" w:rsidR="008A401C" w:rsidRPr="006B6308" w:rsidRDefault="008A401C" w:rsidP="008A401C">
      <w:pPr>
        <w:pStyle w:val="SAbullet2"/>
        <w:rPr>
          <w:rFonts w:eastAsia="Arial"/>
        </w:rPr>
      </w:pPr>
      <w:r w:rsidRPr="006B6308">
        <w:rPr>
          <w:rFonts w:eastAsia="Arial"/>
        </w:rPr>
        <w:t>National Framework for Addressing Bullying in Australian Schools.</w:t>
      </w:r>
    </w:p>
    <w:p w14:paraId="03AF2AA4" w14:textId="19BB3A71" w:rsidR="008A401C" w:rsidRPr="006B6308" w:rsidRDefault="00491182" w:rsidP="008A401C">
      <w:pPr>
        <w:pStyle w:val="SAFreetext2"/>
      </w:pPr>
      <w:sdt>
        <w:sdtPr>
          <w:id w:val="-1424640714"/>
          <w:placeholder>
            <w:docPart w:val="EDED01A8849344D2A728A51A3CFC18DD"/>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7203993C" w14:textId="02122B9D" w:rsidR="008A401C" w:rsidRDefault="008A401C" w:rsidP="008A401C">
      <w:pPr>
        <w:pStyle w:val="SAQ1"/>
      </w:pPr>
      <w:r w:rsidRPr="006B6308">
        <w:t xml:space="preserve">How does the school ensure that </w:t>
      </w:r>
      <w:r w:rsidRPr="006B6308">
        <w:rPr>
          <w:iCs/>
        </w:rPr>
        <w:t xml:space="preserve">all </w:t>
      </w:r>
      <w:r w:rsidRPr="006B6308">
        <w:t>people to whom the</w:t>
      </w:r>
      <w:r>
        <w:t xml:space="preserve"> </w:t>
      </w:r>
      <w:r w:rsidR="00B44D26">
        <w:t>c</w:t>
      </w:r>
      <w:r>
        <w:t xml:space="preserve">ode of </w:t>
      </w:r>
      <w:r w:rsidR="00B44D26">
        <w:t>c</w:t>
      </w:r>
      <w:r>
        <w:t xml:space="preserve">onduct applies, including people who may be absent during scheduled sessions, receive at least annual professional learning </w:t>
      </w:r>
      <w:r w:rsidR="008365D4">
        <w:t xml:space="preserve">that </w:t>
      </w:r>
      <w:r>
        <w:t>covers</w:t>
      </w:r>
      <w:r w:rsidR="00B66241">
        <w:t>?</w:t>
      </w:r>
    </w:p>
    <w:p w14:paraId="0F1A93D4" w14:textId="67330712" w:rsidR="008A401C" w:rsidRDefault="008A401C" w:rsidP="008A401C">
      <w:pPr>
        <w:pStyle w:val="SAbullet2"/>
      </w:pPr>
      <w:r>
        <w:t>the law with respect to mandatory reporting of child sexual abuse</w:t>
      </w:r>
    </w:p>
    <w:p w14:paraId="09A5D767" w14:textId="2C565274" w:rsidR="008A401C" w:rsidRPr="006B6308" w:rsidRDefault="008A401C" w:rsidP="008A401C">
      <w:pPr>
        <w:pStyle w:val="SAbullet2"/>
      </w:pPr>
      <w:r>
        <w:t xml:space="preserve">the </w:t>
      </w:r>
      <w:r w:rsidRPr="006B6308">
        <w:t>school’s policies, procedures and practices that aim to ensure students’ safety and wellbeing at school and during school related activities (including child-safe physical and online environments)</w:t>
      </w:r>
      <w:r w:rsidR="008365D4" w:rsidRPr="006B6308">
        <w:t>.</w:t>
      </w:r>
    </w:p>
    <w:p w14:paraId="3A45446A" w14:textId="1C6993F2" w:rsidR="008A401C" w:rsidRPr="006B6308" w:rsidRDefault="00491182" w:rsidP="008A401C">
      <w:pPr>
        <w:pStyle w:val="SAFreetext2"/>
      </w:pPr>
      <w:sdt>
        <w:sdtPr>
          <w:id w:val="-504667656"/>
          <w:placeholder>
            <w:docPart w:val="DD497FC759144B6DAFCFBB0C24FB9BAF"/>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0E5E609E" w14:textId="0882DC94" w:rsidR="008A401C" w:rsidRPr="006B6308" w:rsidRDefault="008365D4" w:rsidP="008A401C">
      <w:pPr>
        <w:pStyle w:val="SAQ1"/>
      </w:pPr>
      <w:r w:rsidRPr="006B6308">
        <w:t>S</w:t>
      </w:r>
      <w:r w:rsidR="008A401C" w:rsidRPr="006B6308">
        <w:t>pecify the program</w:t>
      </w:r>
      <w:r w:rsidRPr="006B6308">
        <w:t xml:space="preserve">s or </w:t>
      </w:r>
      <w:r w:rsidR="008A401C" w:rsidRPr="006B6308">
        <w:t>resources</w:t>
      </w:r>
      <w:r w:rsidRPr="006B6308">
        <w:t xml:space="preserve"> (or both) </w:t>
      </w:r>
      <w:r w:rsidR="008A401C" w:rsidRPr="006B6308">
        <w:t>used to deliver the protective behaviours and sexual abuse prevention education progra</w:t>
      </w:r>
      <w:r w:rsidRPr="006B6308">
        <w:t>m. S</w:t>
      </w:r>
      <w:r w:rsidR="008A401C" w:rsidRPr="006B6308">
        <w:t>pecify the program</w:t>
      </w:r>
      <w:r w:rsidRPr="006B6308">
        <w:t>.</w:t>
      </w:r>
      <w:r w:rsidR="008A401C" w:rsidRPr="006B6308">
        <w:t xml:space="preserve"> </w:t>
      </w:r>
      <w:hyperlink w:anchor="Item28" w:tooltip="Off-the-shelf programs include the South Australian Department of Education’s Keeping Safe: Child Protection Curriculum and Protective Behaviours WA (Inc) Holding Hands." w:history="1">
        <w:r w:rsidR="008A401C" w:rsidRPr="006B6308">
          <w:rPr>
            <w:rStyle w:val="SATooltip"/>
          </w:rPr>
          <w:t></w:t>
        </w:r>
      </w:hyperlink>
    </w:p>
    <w:p w14:paraId="55AD3329" w14:textId="0C526F01" w:rsidR="008A401C" w:rsidRPr="006B6308" w:rsidRDefault="00491182" w:rsidP="008A401C">
      <w:pPr>
        <w:pStyle w:val="SAFreetext2"/>
      </w:pPr>
      <w:sdt>
        <w:sdtPr>
          <w:id w:val="1998609387"/>
          <w:placeholder>
            <w:docPart w:val="E37220F4AB254701B9E12254F3FB094C"/>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70909AB6" w14:textId="77777777" w:rsidR="008A401C" w:rsidRPr="006B6308" w:rsidRDefault="008A401C" w:rsidP="008A401C">
      <w:pPr>
        <w:pStyle w:val="SAQ1"/>
      </w:pPr>
      <w:r w:rsidRPr="006B6308">
        <w:t>Which of the following items about the school’s protective behaviours and sexual abuse prevention program are satisfied?</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8A401C" w:rsidRPr="006B6308" w14:paraId="16EC30DE" w14:textId="77777777" w:rsidTr="00514CCE">
        <w:sdt>
          <w:sdtPr>
            <w:id w:val="-2081753016"/>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768C2AC1" w14:textId="492F93D2" w:rsidR="008A401C" w:rsidRPr="006B6308" w:rsidRDefault="004873F6" w:rsidP="00514CCE">
                <w:pPr>
                  <w:pStyle w:val="SATablelist"/>
                </w:pPr>
                <w:r>
                  <w:rPr>
                    <w:rFonts w:ascii="MS Gothic" w:eastAsia="MS Gothic" w:hAnsi="MS Gothic" w:hint="eastAsia"/>
                  </w:rPr>
                  <w:t>☐</w:t>
                </w:r>
              </w:p>
            </w:tc>
          </w:sdtContent>
        </w:sdt>
        <w:tc>
          <w:tcPr>
            <w:tcW w:w="9922" w:type="dxa"/>
            <w:vAlign w:val="center"/>
          </w:tcPr>
          <w:p w14:paraId="7A512B04" w14:textId="77777777" w:rsidR="008A401C" w:rsidRPr="006B6308" w:rsidRDefault="008A401C" w:rsidP="00514CCE">
            <w:pPr>
              <w:pStyle w:val="SATablelist"/>
            </w:pPr>
            <w:r w:rsidRPr="006B6308">
              <w:t>age and developmental-stage appropriate</w:t>
            </w:r>
          </w:p>
        </w:tc>
      </w:tr>
      <w:tr w:rsidR="008A401C" w:rsidRPr="006B6308" w14:paraId="7ECB6BD5" w14:textId="77777777" w:rsidTr="00514CCE">
        <w:sdt>
          <w:sdtPr>
            <w:id w:val="-1787118612"/>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7E1B6439" w14:textId="77777777" w:rsidR="008A401C" w:rsidRPr="006B6308" w:rsidRDefault="008A401C" w:rsidP="00514CCE">
                <w:pPr>
                  <w:pStyle w:val="SATablelist"/>
                </w:pPr>
                <w:r w:rsidRPr="006B6308">
                  <w:rPr>
                    <w:rFonts w:ascii="MS Gothic" w:eastAsia="MS Gothic" w:hAnsi="MS Gothic" w:hint="eastAsia"/>
                  </w:rPr>
                  <w:t>☐</w:t>
                </w:r>
              </w:p>
            </w:tc>
          </w:sdtContent>
        </w:sdt>
        <w:tc>
          <w:tcPr>
            <w:tcW w:w="9922" w:type="dxa"/>
            <w:vAlign w:val="center"/>
          </w:tcPr>
          <w:p w14:paraId="7BE0EC05" w14:textId="77777777" w:rsidR="008A401C" w:rsidRPr="006B6308" w:rsidRDefault="008A401C" w:rsidP="00514CCE">
            <w:pPr>
              <w:pStyle w:val="SATablelist"/>
            </w:pPr>
            <w:r w:rsidRPr="006B6308">
              <w:t>integrated into the school’s curriculum and makes relevant subject-matter links</w:t>
            </w:r>
          </w:p>
        </w:tc>
      </w:tr>
      <w:tr w:rsidR="008A401C" w:rsidRPr="006B6308" w14:paraId="630F2DA9" w14:textId="77777777" w:rsidTr="00514CCE">
        <w:sdt>
          <w:sdtPr>
            <w:id w:val="-1389945018"/>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5CF4B97F" w14:textId="77777777" w:rsidR="008A401C" w:rsidRPr="006B6308" w:rsidRDefault="008A401C" w:rsidP="00514CCE">
                <w:pPr>
                  <w:pStyle w:val="SATablelist"/>
                </w:pPr>
                <w:r w:rsidRPr="006B6308">
                  <w:rPr>
                    <w:rFonts w:ascii="MS Gothic" w:eastAsia="MS Gothic" w:hAnsi="MS Gothic" w:hint="eastAsia"/>
                  </w:rPr>
                  <w:t>☐</w:t>
                </w:r>
              </w:p>
            </w:tc>
          </w:sdtContent>
        </w:sdt>
        <w:tc>
          <w:tcPr>
            <w:tcW w:w="9922" w:type="dxa"/>
            <w:vAlign w:val="center"/>
          </w:tcPr>
          <w:p w14:paraId="337D255D" w14:textId="77777777" w:rsidR="008A401C" w:rsidRPr="006B6308" w:rsidRDefault="008A401C" w:rsidP="00514CCE">
            <w:pPr>
              <w:pStyle w:val="SATablelist"/>
            </w:pPr>
            <w:r w:rsidRPr="006B6308">
              <w:t>includes e-safety education</w:t>
            </w:r>
          </w:p>
        </w:tc>
      </w:tr>
      <w:tr w:rsidR="008A401C" w:rsidRPr="006B6308" w14:paraId="42942DA6" w14:textId="77777777" w:rsidTr="00514CCE">
        <w:sdt>
          <w:sdtPr>
            <w:id w:val="1255913"/>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5857942B" w14:textId="77777777" w:rsidR="008A401C" w:rsidRPr="006B6308" w:rsidRDefault="008A401C" w:rsidP="00514CCE">
                <w:pPr>
                  <w:pStyle w:val="SATablelist"/>
                </w:pPr>
                <w:r w:rsidRPr="006B6308">
                  <w:rPr>
                    <w:rFonts w:ascii="MS Gothic" w:eastAsia="MS Gothic" w:hAnsi="MS Gothic" w:hint="eastAsia"/>
                  </w:rPr>
                  <w:t>☐</w:t>
                </w:r>
              </w:p>
            </w:tc>
          </w:sdtContent>
        </w:sdt>
        <w:tc>
          <w:tcPr>
            <w:tcW w:w="9922" w:type="dxa"/>
            <w:vAlign w:val="center"/>
          </w:tcPr>
          <w:p w14:paraId="32DC256A" w14:textId="77777777" w:rsidR="008A401C" w:rsidRPr="006B6308" w:rsidRDefault="008A401C" w:rsidP="00514CCE">
            <w:pPr>
              <w:pStyle w:val="SATablelist"/>
            </w:pPr>
            <w:r w:rsidRPr="006B6308">
              <w:t>builds practical self-protective skills and strategies</w:t>
            </w:r>
          </w:p>
        </w:tc>
      </w:tr>
    </w:tbl>
    <w:p w14:paraId="49A8007C" w14:textId="77777777" w:rsidR="008A401C" w:rsidRPr="006B6308" w:rsidRDefault="008A401C" w:rsidP="008A401C">
      <w:pPr>
        <w:pStyle w:val="SAQ1"/>
      </w:pPr>
      <w:r w:rsidRPr="006B6308">
        <w:t>How does the school ensure that the protective behaviours and sexual abuse prevention program is culturally appropriate for all students?</w:t>
      </w:r>
    </w:p>
    <w:p w14:paraId="4D278451" w14:textId="22218F94" w:rsidR="008A401C" w:rsidRPr="006B6308" w:rsidRDefault="00491182" w:rsidP="008A401C">
      <w:pPr>
        <w:pStyle w:val="SAFreetext2"/>
      </w:pPr>
      <w:sdt>
        <w:sdtPr>
          <w:id w:val="152962828"/>
          <w:placeholder>
            <w:docPart w:val="A228ECE7010248019B1DF7FD957EA76F"/>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000BE727" w14:textId="77777777" w:rsidR="008A401C" w:rsidRPr="006B6308" w:rsidRDefault="008A401C" w:rsidP="008A401C">
      <w:pPr>
        <w:pStyle w:val="SAQ1"/>
      </w:pPr>
      <w:r w:rsidRPr="006B6308">
        <w:t>How has the school integrated the protective behaviours and sexual abuse prevention program into the school’s curriculum, with relevant subject-matter links?</w:t>
      </w:r>
    </w:p>
    <w:p w14:paraId="12FD3B7B" w14:textId="6B1D80FA" w:rsidR="008A401C" w:rsidRPr="006B6308" w:rsidRDefault="00491182" w:rsidP="00B72022">
      <w:pPr>
        <w:pStyle w:val="SAFreetext2"/>
      </w:pPr>
      <w:sdt>
        <w:sdtPr>
          <w:id w:val="541025770"/>
          <w:placeholder>
            <w:docPart w:val="66E2CF40EFB440AFA0A1040E225210F4"/>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5EEE5806" w14:textId="77777777" w:rsidR="008A401C" w:rsidRPr="006B6308" w:rsidRDefault="008A401C" w:rsidP="008A401C">
      <w:pPr>
        <w:pStyle w:val="SAQ1"/>
      </w:pPr>
      <w:r w:rsidRPr="006B6308">
        <w:t>Where are the following items set out in the school’s student code of conduct?</w:t>
      </w:r>
    </w:p>
    <w:tbl>
      <w:tblPr>
        <w:tblStyle w:val="TableGrid"/>
        <w:tblW w:w="4737" w:type="pct"/>
        <w:tblInd w:w="567" w:type="dxa"/>
        <w:tblLook w:val="04A0" w:firstRow="1" w:lastRow="0" w:firstColumn="1" w:lastColumn="0" w:noHBand="0" w:noVBand="1"/>
      </w:tblPr>
      <w:tblGrid>
        <w:gridCol w:w="7792"/>
        <w:gridCol w:w="2136"/>
      </w:tblGrid>
      <w:tr w:rsidR="008A401C" w:rsidRPr="006B6308" w14:paraId="59AE47AE" w14:textId="77777777" w:rsidTr="007C0EBB">
        <w:tc>
          <w:tcPr>
            <w:tcW w:w="7792" w:type="dxa"/>
            <w:tcMar>
              <w:left w:w="0" w:type="dxa"/>
              <w:right w:w="0" w:type="dxa"/>
            </w:tcMar>
          </w:tcPr>
          <w:p w14:paraId="78B3D430" w14:textId="77777777" w:rsidR="008A401C" w:rsidRPr="006B6308" w:rsidRDefault="008A401C" w:rsidP="00514CCE">
            <w:pPr>
              <w:pStyle w:val="SATablelist"/>
            </w:pPr>
          </w:p>
        </w:tc>
        <w:tc>
          <w:tcPr>
            <w:tcW w:w="2136" w:type="dxa"/>
          </w:tcPr>
          <w:p w14:paraId="25F240D7" w14:textId="5A39F853" w:rsidR="008A401C" w:rsidRPr="006B6308" w:rsidRDefault="008A401C" w:rsidP="00460673">
            <w:pPr>
              <w:pStyle w:val="SATablelist"/>
              <w:jc w:val="center"/>
              <w:rPr>
                <w:bCs/>
              </w:rPr>
            </w:pPr>
            <w:r w:rsidRPr="006B6308">
              <w:rPr>
                <w:bCs/>
              </w:rPr>
              <w:t xml:space="preserve">Page or section </w:t>
            </w:r>
            <w:r w:rsidR="00D62A6A" w:rsidRPr="006B6308">
              <w:rPr>
                <w:bCs/>
              </w:rPr>
              <w:t>number</w:t>
            </w:r>
            <w:r w:rsidR="00460673" w:rsidRPr="006B6308">
              <w:rPr>
                <w:bCs/>
              </w:rPr>
              <w:t xml:space="preserve"> </w:t>
            </w:r>
            <w:r w:rsidRPr="006B6308">
              <w:t>if applicable</w:t>
            </w:r>
          </w:p>
        </w:tc>
      </w:tr>
      <w:tr w:rsidR="008A401C" w:rsidRPr="006B6308" w14:paraId="6538F98C" w14:textId="77777777" w:rsidTr="00096A97">
        <w:tc>
          <w:tcPr>
            <w:tcW w:w="7792" w:type="dxa"/>
            <w:tcMar>
              <w:left w:w="108" w:type="dxa"/>
              <w:right w:w="108" w:type="dxa"/>
            </w:tcMar>
          </w:tcPr>
          <w:p w14:paraId="0E00B44F" w14:textId="634586C8" w:rsidR="008A401C" w:rsidRPr="006B6308" w:rsidRDefault="008A401C" w:rsidP="00514CCE">
            <w:pPr>
              <w:pStyle w:val="SATablelist"/>
            </w:pPr>
            <w:r w:rsidRPr="006B6308">
              <w:t>Sets out minimum standards of conduct</w:t>
            </w:r>
            <w:r w:rsidR="00D16ED1" w:rsidRPr="006B6308">
              <w:t>.</w:t>
            </w:r>
          </w:p>
        </w:tc>
        <w:tc>
          <w:tcPr>
            <w:tcW w:w="2136" w:type="dxa"/>
          </w:tcPr>
          <w:sdt>
            <w:sdtPr>
              <w:id w:val="-1483539129"/>
              <w:placeholder>
                <w:docPart w:val="D3748C1DDA874C88B1AD521F6066ED65"/>
              </w:placeholder>
              <w:showingPlcHdr/>
              <w15:appearance w15:val="hidden"/>
            </w:sdtPr>
            <w:sdtEndPr/>
            <w:sdtContent>
              <w:p w14:paraId="4C11E2DC" w14:textId="75171626" w:rsidR="008A401C" w:rsidRPr="006B6308" w:rsidRDefault="008A401C" w:rsidP="00514CCE">
                <w:pPr>
                  <w:pStyle w:val="SATablelist"/>
                </w:pPr>
                <w:r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1D0CD3B8" w14:textId="77777777" w:rsidTr="00096A97">
        <w:tc>
          <w:tcPr>
            <w:tcW w:w="7792" w:type="dxa"/>
            <w:tcMar>
              <w:left w:w="108" w:type="dxa"/>
              <w:right w:w="108" w:type="dxa"/>
            </w:tcMar>
          </w:tcPr>
          <w:p w14:paraId="55CA51B7" w14:textId="77777777" w:rsidR="008A401C" w:rsidRPr="006B6308" w:rsidRDefault="008A401C" w:rsidP="00514CCE">
            <w:pPr>
              <w:pStyle w:val="SATablelist"/>
            </w:pPr>
            <w:r w:rsidRPr="006B6308">
              <w:t xml:space="preserve">Prohibits bullying, harassment and other forms of peer-to-peer abuse </w:t>
            </w:r>
            <w:r w:rsidRPr="006B6308">
              <w:rPr>
                <w:rFonts w:eastAsia="Arial" w:cs="Arial"/>
              </w:rPr>
              <w:t>consistent with</w:t>
            </w:r>
            <w:r w:rsidRPr="006B6308">
              <w:rPr>
                <w:rFonts w:eastAsia="Arial" w:cs="Arial"/>
                <w:color w:val="FF0000"/>
              </w:rPr>
              <w:t xml:space="preserve"> </w:t>
            </w:r>
            <w:r w:rsidRPr="006B6308">
              <w:rPr>
                <w:rFonts w:eastAsia="Arial" w:cs="Arial"/>
              </w:rPr>
              <w:t>the National Framework for Addressing Bullying in Australian Schools.</w:t>
            </w:r>
          </w:p>
        </w:tc>
        <w:tc>
          <w:tcPr>
            <w:tcW w:w="2136" w:type="dxa"/>
          </w:tcPr>
          <w:sdt>
            <w:sdtPr>
              <w:id w:val="194513459"/>
              <w:placeholder>
                <w:docPart w:val="2B2E2A5F27B042F69F3CEA0564350B46"/>
              </w:placeholder>
              <w:showingPlcHdr/>
              <w15:appearance w15:val="hidden"/>
            </w:sdtPr>
            <w:sdtEndPr/>
            <w:sdtContent>
              <w:p w14:paraId="4DADBBDC" w14:textId="5181D4C1" w:rsidR="008A401C" w:rsidRPr="006B6308" w:rsidRDefault="008A401C" w:rsidP="00514CCE">
                <w:pPr>
                  <w:pStyle w:val="SATablelist"/>
                </w:pPr>
                <w:r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r w:rsidR="008A401C" w:rsidRPr="006B6308" w14:paraId="25299AB6" w14:textId="77777777" w:rsidTr="00096A97">
        <w:tc>
          <w:tcPr>
            <w:tcW w:w="7792" w:type="dxa"/>
            <w:tcMar>
              <w:left w:w="108" w:type="dxa"/>
              <w:right w:w="108" w:type="dxa"/>
            </w:tcMar>
          </w:tcPr>
          <w:p w14:paraId="102309CC" w14:textId="7D508EE1" w:rsidR="008A401C" w:rsidRPr="006B6308" w:rsidRDefault="008A401C" w:rsidP="00514CCE">
            <w:pPr>
              <w:pStyle w:val="SATablelist"/>
            </w:pPr>
            <w:r w:rsidRPr="006B6308">
              <w:t>Requires respect for the privacy and human dignity of other students, and boarders (where relevant)</w:t>
            </w:r>
            <w:r w:rsidR="00D16ED1" w:rsidRPr="006B6308">
              <w:t>.</w:t>
            </w:r>
          </w:p>
        </w:tc>
        <w:tc>
          <w:tcPr>
            <w:tcW w:w="2136" w:type="dxa"/>
          </w:tcPr>
          <w:sdt>
            <w:sdtPr>
              <w:id w:val="-1815945596"/>
              <w:placeholder>
                <w:docPart w:val="177B1BEE82F1442E855E473EA0736A9B"/>
              </w:placeholder>
              <w:showingPlcHdr/>
              <w15:appearance w15:val="hidden"/>
            </w:sdtPr>
            <w:sdtEndPr/>
            <w:sdtContent>
              <w:p w14:paraId="2B3B8352" w14:textId="0125F670" w:rsidR="008A401C" w:rsidRPr="006B6308" w:rsidRDefault="008A401C" w:rsidP="00514CCE">
                <w:pPr>
                  <w:pStyle w:val="SATablelist"/>
                </w:pPr>
                <w:r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Pr="006B6308">
                  <w:rPr>
                    <w:rStyle w:val="PlaceholderText"/>
                    <w:shd w:val="clear" w:color="auto" w:fill="DEF3FA" w:themeFill="accent2" w:themeFillTint="33"/>
                  </w:rPr>
                  <w:t>tap</w:t>
                </w:r>
              </w:p>
            </w:sdtContent>
          </w:sdt>
        </w:tc>
      </w:tr>
    </w:tbl>
    <w:p w14:paraId="4820FB41" w14:textId="277D4EA1" w:rsidR="008A401C" w:rsidRPr="006B6308" w:rsidRDefault="008A401C" w:rsidP="008A401C">
      <w:pPr>
        <w:pStyle w:val="SAQ1"/>
      </w:pPr>
      <w:r w:rsidRPr="006B6308">
        <w:t>Describe the process undertaken for consulting students in the development</w:t>
      </w:r>
      <w:r w:rsidR="008365D4" w:rsidRPr="006B6308">
        <w:t xml:space="preserve"> and </w:t>
      </w:r>
      <w:r w:rsidRPr="006B6308">
        <w:t>review of the student code of conduct, including the topics on which students were consulted and the dates on which this occurred, and the extent of agreement reached</w:t>
      </w:r>
      <w:r w:rsidR="007A4930">
        <w:t>.</w:t>
      </w:r>
    </w:p>
    <w:p w14:paraId="3453BCDD" w14:textId="44CA4F11" w:rsidR="008A401C" w:rsidRPr="006B6308" w:rsidRDefault="00491182" w:rsidP="008A401C">
      <w:pPr>
        <w:pStyle w:val="SAFreetext2"/>
      </w:pPr>
      <w:sdt>
        <w:sdtPr>
          <w:id w:val="-1437745285"/>
          <w:placeholder>
            <w:docPart w:val="BAD32535EF934183A7436BEB5FA0997F"/>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p>
    <w:p w14:paraId="76760FF2" w14:textId="77777777" w:rsidR="008A401C" w:rsidRPr="006B6308" w:rsidRDefault="008A401C" w:rsidP="008A401C">
      <w:pPr>
        <w:pStyle w:val="SAQ1"/>
      </w:pPr>
      <w:r w:rsidRPr="006B6308">
        <w:t>Which of the following required items about records of complaints, allegations and findings related to grooming and child abuse, whether involving former or current staff or student records, are satisfied?</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9639"/>
      </w:tblGrid>
      <w:tr w:rsidR="008A401C" w:rsidRPr="006B6308" w14:paraId="785E6A5E" w14:textId="77777777" w:rsidTr="00FB23AC">
        <w:trPr>
          <w:gridBefore w:val="1"/>
          <w:wBefore w:w="567" w:type="dxa"/>
        </w:trPr>
        <w:sdt>
          <w:sdtPr>
            <w:id w:val="-214428221"/>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2A4EA1EA" w14:textId="77777777" w:rsidR="008A401C" w:rsidRPr="006B6308" w:rsidRDefault="008A401C" w:rsidP="00514CCE">
                <w:pPr>
                  <w:pStyle w:val="SATablelist"/>
                </w:pPr>
                <w:r w:rsidRPr="006B6308">
                  <w:rPr>
                    <w:rFonts w:ascii="MS Gothic" w:eastAsia="MS Gothic" w:hAnsi="MS Gothic" w:hint="eastAsia"/>
                  </w:rPr>
                  <w:t>☐</w:t>
                </w:r>
              </w:p>
            </w:tc>
          </w:sdtContent>
        </w:sdt>
        <w:tc>
          <w:tcPr>
            <w:tcW w:w="9639" w:type="dxa"/>
            <w:vAlign w:val="center"/>
          </w:tcPr>
          <w:p w14:paraId="25A6502C" w14:textId="77777777" w:rsidR="008A401C" w:rsidRPr="006B6308" w:rsidRDefault="008A401C" w:rsidP="00514CCE">
            <w:pPr>
              <w:pStyle w:val="SATablelist"/>
            </w:pPr>
            <w:r w:rsidRPr="006B6308">
              <w:t>contain as much detail as possible</w:t>
            </w:r>
          </w:p>
        </w:tc>
      </w:tr>
      <w:tr w:rsidR="008A401C" w:rsidRPr="006B6308" w14:paraId="62106D20" w14:textId="77777777" w:rsidTr="00FB23AC">
        <w:trPr>
          <w:gridBefore w:val="1"/>
          <w:wBefore w:w="567" w:type="dxa"/>
        </w:trPr>
        <w:sdt>
          <w:sdtPr>
            <w:id w:val="641386275"/>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592395CD" w14:textId="77777777" w:rsidR="008A401C" w:rsidRPr="006B6308" w:rsidRDefault="008A401C" w:rsidP="00514CCE">
                <w:pPr>
                  <w:pStyle w:val="SATablelist"/>
                </w:pPr>
                <w:r w:rsidRPr="006B6308">
                  <w:rPr>
                    <w:rFonts w:ascii="MS Gothic" w:eastAsia="MS Gothic" w:hAnsi="MS Gothic" w:hint="eastAsia"/>
                  </w:rPr>
                  <w:t>☐</w:t>
                </w:r>
              </w:p>
            </w:tc>
          </w:sdtContent>
        </w:sdt>
        <w:tc>
          <w:tcPr>
            <w:tcW w:w="9639" w:type="dxa"/>
            <w:vAlign w:val="center"/>
          </w:tcPr>
          <w:p w14:paraId="4536CAD7" w14:textId="77777777" w:rsidR="008A401C" w:rsidRPr="006B6308" w:rsidRDefault="008A401C" w:rsidP="00514CCE">
            <w:pPr>
              <w:pStyle w:val="SATablelist"/>
            </w:pPr>
            <w:r w:rsidRPr="006B6308">
              <w:t>stored securely</w:t>
            </w:r>
          </w:p>
        </w:tc>
      </w:tr>
      <w:tr w:rsidR="008A401C" w:rsidRPr="006B6308" w14:paraId="576A0CE0" w14:textId="77777777" w:rsidTr="00FB23AC">
        <w:trPr>
          <w:gridBefore w:val="1"/>
          <w:wBefore w:w="567" w:type="dxa"/>
        </w:trPr>
        <w:sdt>
          <w:sdtPr>
            <w:id w:val="-359823520"/>
            <w14:checkbox>
              <w14:checked w14:val="0"/>
              <w14:checkedState w14:val="2612" w14:font="MS Gothic"/>
              <w14:uncheckedState w14:val="2610" w14:font="MS Gothic"/>
            </w14:checkbox>
          </w:sdtPr>
          <w:sdtEndPr/>
          <w:sdtContent>
            <w:tc>
              <w:tcPr>
                <w:tcW w:w="284" w:type="dxa"/>
                <w:shd w:val="clear" w:color="auto" w:fill="DEF3FA" w:themeFill="accent2" w:themeFillTint="33"/>
                <w:tcMar>
                  <w:left w:w="0" w:type="dxa"/>
                  <w:right w:w="0" w:type="dxa"/>
                </w:tcMar>
              </w:tcPr>
              <w:p w14:paraId="2B37485B" w14:textId="77777777" w:rsidR="008A401C" w:rsidRPr="006B6308" w:rsidRDefault="008A401C" w:rsidP="00514CCE">
                <w:pPr>
                  <w:pStyle w:val="SATablelist"/>
                </w:pPr>
                <w:r w:rsidRPr="006B6308">
                  <w:rPr>
                    <w:rFonts w:ascii="MS Gothic" w:eastAsia="MS Gothic" w:hAnsi="MS Gothic" w:hint="eastAsia"/>
                  </w:rPr>
                  <w:t>☐</w:t>
                </w:r>
              </w:p>
            </w:tc>
          </w:sdtContent>
        </w:sdt>
        <w:tc>
          <w:tcPr>
            <w:tcW w:w="9639" w:type="dxa"/>
            <w:vAlign w:val="center"/>
          </w:tcPr>
          <w:p w14:paraId="02DF9BD6" w14:textId="4198AF8E" w:rsidR="00FB23AC" w:rsidRPr="006B6308" w:rsidRDefault="008A401C" w:rsidP="00514CCE">
            <w:pPr>
              <w:pStyle w:val="SATablelist"/>
            </w:pPr>
            <w:r w:rsidRPr="006B6308">
              <w:t>not destroyed without the approval of the Director General</w:t>
            </w:r>
            <w:r w:rsidR="00D16ED1" w:rsidRPr="006B6308">
              <w:t>.</w:t>
            </w:r>
          </w:p>
        </w:tc>
      </w:tr>
      <w:tr w:rsidR="00FB23AC" w:rsidRPr="006B6308" w14:paraId="32C3DC2D" w14:textId="77777777" w:rsidTr="00FB23AC">
        <w:trPr>
          <w:trHeight w:val="4100"/>
        </w:trPr>
        <w:tc>
          <w:tcPr>
            <w:tcW w:w="10490" w:type="dxa"/>
            <w:gridSpan w:val="3"/>
          </w:tcPr>
          <w:p w14:paraId="522AA8F2" w14:textId="28EBC45D" w:rsidR="00FB23AC" w:rsidRPr="006B6308" w:rsidRDefault="00FB23AC" w:rsidP="00FB23AC">
            <w:pPr>
              <w:pStyle w:val="Heading2"/>
              <w:rPr>
                <w:sz w:val="24"/>
                <w:szCs w:val="24"/>
              </w:rPr>
            </w:pPr>
            <w:r w:rsidRPr="006B6308">
              <w:rPr>
                <w:sz w:val="24"/>
                <w:szCs w:val="24"/>
              </w:rPr>
              <w:t>Required documents:</w:t>
            </w:r>
          </w:p>
          <w:p w14:paraId="756F251E" w14:textId="40FC420E" w:rsidR="00FB23AC" w:rsidRPr="006B6308" w:rsidRDefault="00D16ED1" w:rsidP="00197256">
            <w:pPr>
              <w:pStyle w:val="SATablelist"/>
              <w:numPr>
                <w:ilvl w:val="0"/>
                <w:numId w:val="22"/>
              </w:numPr>
              <w:spacing w:before="0"/>
              <w:ind w:left="720"/>
            </w:pPr>
            <w:r w:rsidRPr="006B6308">
              <w:t>C</w:t>
            </w:r>
            <w:r w:rsidR="00FB23AC" w:rsidRPr="006B6308">
              <w:t>ode of conduct</w:t>
            </w:r>
            <w:r w:rsidRPr="006B6308">
              <w:t>.</w:t>
            </w:r>
          </w:p>
          <w:p w14:paraId="43EFE2B0" w14:textId="2AE38D52" w:rsidR="00FB23AC" w:rsidRPr="006B6308" w:rsidRDefault="00D16ED1" w:rsidP="00197256">
            <w:pPr>
              <w:pStyle w:val="SATablelist"/>
              <w:numPr>
                <w:ilvl w:val="0"/>
                <w:numId w:val="22"/>
              </w:numPr>
              <w:ind w:left="720"/>
            </w:pPr>
            <w:r w:rsidRPr="006B6308">
              <w:t>S</w:t>
            </w:r>
            <w:r w:rsidR="00FB23AC" w:rsidRPr="006B6308">
              <w:t>tudent code of conduct</w:t>
            </w:r>
            <w:r w:rsidR="004C730F" w:rsidRPr="006B6308">
              <w:t>.</w:t>
            </w:r>
          </w:p>
          <w:p w14:paraId="64D85E44" w14:textId="6A7FB4BB" w:rsidR="00FB23AC" w:rsidRPr="006B6308" w:rsidRDefault="00D16ED1" w:rsidP="00197256">
            <w:pPr>
              <w:pStyle w:val="SATablelist"/>
              <w:numPr>
                <w:ilvl w:val="0"/>
                <w:numId w:val="22"/>
              </w:numPr>
              <w:ind w:left="720"/>
            </w:pPr>
            <w:r w:rsidRPr="006B6308">
              <w:t>P</w:t>
            </w:r>
            <w:r w:rsidR="00FB23AC" w:rsidRPr="006B6308">
              <w:t>olicies relevant to child abuse prevention, reporting and response</w:t>
            </w:r>
            <w:r w:rsidRPr="006B6308">
              <w:t>.</w:t>
            </w:r>
          </w:p>
          <w:p w14:paraId="5BA538DC" w14:textId="4573A912" w:rsidR="00FB23AC" w:rsidRPr="006B6308" w:rsidRDefault="00D16ED1" w:rsidP="00197256">
            <w:pPr>
              <w:pStyle w:val="SATablelist"/>
              <w:numPr>
                <w:ilvl w:val="0"/>
                <w:numId w:val="22"/>
              </w:numPr>
              <w:ind w:left="720"/>
            </w:pPr>
            <w:r w:rsidRPr="006B6308">
              <w:t>S</w:t>
            </w:r>
            <w:r w:rsidR="00FB23AC" w:rsidRPr="006B6308">
              <w:t>chedule of review for policies, procedures and practices relevant to child abuse prevention, reporting and response</w:t>
            </w:r>
            <w:r w:rsidRPr="006B6308">
              <w:t>.</w:t>
            </w:r>
          </w:p>
          <w:p w14:paraId="6C8327CF" w14:textId="0129FF65" w:rsidR="00FB23AC" w:rsidRPr="006B6308" w:rsidRDefault="00FB23AC" w:rsidP="00197256">
            <w:pPr>
              <w:pStyle w:val="SATablelist"/>
              <w:numPr>
                <w:ilvl w:val="0"/>
                <w:numId w:val="22"/>
              </w:numPr>
              <w:ind w:left="720"/>
            </w:pPr>
            <w:r w:rsidRPr="006B6308">
              <w:t>2 or 3 samples of teaching and learning plans for each phase of learning that demonstrate the delivery of the protective behaviours curriculum</w:t>
            </w:r>
            <w:r w:rsidR="00D16ED1" w:rsidRPr="006B6308">
              <w:t>.</w:t>
            </w:r>
          </w:p>
          <w:p w14:paraId="7E9B32DF" w14:textId="3FB63EE3" w:rsidR="00FB23AC" w:rsidRPr="006B6308" w:rsidRDefault="002B1D5F" w:rsidP="00197256">
            <w:pPr>
              <w:pStyle w:val="SATablelist"/>
              <w:numPr>
                <w:ilvl w:val="0"/>
                <w:numId w:val="22"/>
              </w:numPr>
              <w:ind w:left="720"/>
            </w:pPr>
            <w:r>
              <w:t>S</w:t>
            </w:r>
            <w:r w:rsidR="00FB23AC" w:rsidRPr="006B6308">
              <w:t>chedule of learning opportunities for those to whom the code of conduct relates about:</w:t>
            </w:r>
          </w:p>
          <w:p w14:paraId="22FB8CD3" w14:textId="408CF465" w:rsidR="00FB23AC" w:rsidRPr="006B6308" w:rsidRDefault="00FB23AC" w:rsidP="00197256">
            <w:pPr>
              <w:pStyle w:val="SAbullet2"/>
              <w:numPr>
                <w:ilvl w:val="0"/>
                <w:numId w:val="31"/>
              </w:numPr>
              <w:ind w:left="1080"/>
            </w:pPr>
            <w:r w:rsidRPr="006B6308">
              <w:t>the law with respect to mandatory reporting of child sexual abuse</w:t>
            </w:r>
          </w:p>
          <w:p w14:paraId="27563F37" w14:textId="08445BE1" w:rsidR="00FB23AC" w:rsidRPr="006B6308" w:rsidRDefault="00FB23AC" w:rsidP="00197256">
            <w:pPr>
              <w:pStyle w:val="SAbullet2"/>
              <w:numPr>
                <w:ilvl w:val="0"/>
                <w:numId w:val="31"/>
              </w:numPr>
              <w:ind w:left="1080"/>
            </w:pPr>
            <w:r w:rsidRPr="006B6308">
              <w:t>the school’s policies, procedures and practices that aim to ensure students’ safety and wellbeing at school and during school related activities (including child-safe physical and online environments)</w:t>
            </w:r>
            <w:r w:rsidR="00D16ED1" w:rsidRPr="006B6308">
              <w:t>.</w:t>
            </w:r>
          </w:p>
        </w:tc>
      </w:tr>
    </w:tbl>
    <w:p w14:paraId="1EE270DC" w14:textId="44A9FF5F" w:rsidR="008A401C" w:rsidRPr="006B6308" w:rsidRDefault="008A401C" w:rsidP="008A401C">
      <w:pPr>
        <w:pStyle w:val="Heading2"/>
      </w:pPr>
      <w:r w:rsidRPr="006B6308">
        <w:t>Standard 11 – Financial resources</w:t>
      </w:r>
    </w:p>
    <w:p w14:paraId="70105879" w14:textId="5E646F39" w:rsidR="008A401C" w:rsidRPr="006B6308" w:rsidRDefault="008A401C" w:rsidP="008A401C">
      <w:pPr>
        <w:pStyle w:val="SAFreetext1"/>
        <w:rPr>
          <w:iCs/>
        </w:rPr>
      </w:pPr>
      <w:r w:rsidRPr="006B6308">
        <w:rPr>
          <w:iCs/>
        </w:rPr>
        <w:t xml:space="preserve">No questions for this </w:t>
      </w:r>
      <w:r w:rsidR="008365D4" w:rsidRPr="006B6308">
        <w:rPr>
          <w:iCs/>
        </w:rPr>
        <w:t>s</w:t>
      </w:r>
      <w:r w:rsidRPr="006B6308">
        <w:rPr>
          <w:iCs/>
        </w:rPr>
        <w:t>tandard</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FB23AC" w14:paraId="797F11AD" w14:textId="77777777" w:rsidTr="00FB23AC">
        <w:tc>
          <w:tcPr>
            <w:tcW w:w="10069" w:type="dxa"/>
          </w:tcPr>
          <w:p w14:paraId="500318CB" w14:textId="676AAA3E" w:rsidR="00FB23AC" w:rsidRPr="006B6308" w:rsidRDefault="00FB23AC" w:rsidP="00B72022">
            <w:pPr>
              <w:pStyle w:val="Heading2"/>
              <w:spacing w:before="0"/>
              <w:rPr>
                <w:sz w:val="24"/>
                <w:szCs w:val="24"/>
              </w:rPr>
            </w:pPr>
            <w:r w:rsidRPr="006B6308">
              <w:rPr>
                <w:sz w:val="24"/>
                <w:szCs w:val="24"/>
              </w:rPr>
              <w:t>Required documents:</w:t>
            </w:r>
          </w:p>
          <w:p w14:paraId="48867C4C" w14:textId="4FD122CA" w:rsidR="00FB23AC" w:rsidRPr="006B6308" w:rsidRDefault="00FB23AC" w:rsidP="00197256">
            <w:pPr>
              <w:pStyle w:val="SATablelist"/>
              <w:numPr>
                <w:ilvl w:val="0"/>
                <w:numId w:val="23"/>
              </w:numPr>
            </w:pPr>
            <w:r w:rsidRPr="006B6308">
              <w:t xml:space="preserve">Most recent audited financial statements, independent audit report, independent auditor’s management letter, and management responses to the letter. </w:t>
            </w:r>
          </w:p>
          <w:p w14:paraId="6A5B5C8E" w14:textId="7EC59AB5" w:rsidR="00FB23AC" w:rsidRPr="006B6308" w:rsidRDefault="00FB23AC" w:rsidP="00197256">
            <w:pPr>
              <w:pStyle w:val="SATablelist"/>
              <w:numPr>
                <w:ilvl w:val="0"/>
                <w:numId w:val="23"/>
              </w:numPr>
            </w:pPr>
            <w:r w:rsidRPr="006B6308">
              <w:t>A schedule of loan agreements, including loans made to and by the school, all external commercial loans with financial institutions, any private loans with individuals or businesses, and any loans with governing body members or employees. The schedule should include a description of the loan, interest rate, interest and principal payments and the outstanding balance.</w:t>
            </w:r>
          </w:p>
          <w:p w14:paraId="4DFA9178" w14:textId="131186EB" w:rsidR="00FB23AC" w:rsidRPr="006B6308" w:rsidRDefault="00FB23AC" w:rsidP="00197256">
            <w:pPr>
              <w:pStyle w:val="SATablelist"/>
              <w:numPr>
                <w:ilvl w:val="0"/>
                <w:numId w:val="23"/>
              </w:numPr>
            </w:pPr>
            <w:r w:rsidRPr="006B6308">
              <w:t>A schedule of property lease or rental agreements, including the length of the lease or rental agreement and the annual cost of accommodation services.</w:t>
            </w:r>
          </w:p>
          <w:p w14:paraId="20AB994A" w14:textId="77777777" w:rsidR="00FB23AC" w:rsidRPr="006B6308" w:rsidRDefault="00FB23AC" w:rsidP="00197256">
            <w:pPr>
              <w:pStyle w:val="SATablelist"/>
              <w:numPr>
                <w:ilvl w:val="0"/>
                <w:numId w:val="23"/>
              </w:numPr>
            </w:pPr>
            <w:r w:rsidRPr="006B6308">
              <w:t>Current year’s budget and forecast budgets providing information about predicted future enrolment trends, income, expenditure and cash flow.</w:t>
            </w:r>
          </w:p>
          <w:p w14:paraId="7224668D" w14:textId="77777777" w:rsidR="00FB23AC" w:rsidRPr="006B6308" w:rsidRDefault="00FB23AC" w:rsidP="00197256">
            <w:pPr>
              <w:pStyle w:val="SATablelist"/>
              <w:numPr>
                <w:ilvl w:val="0"/>
                <w:numId w:val="23"/>
              </w:numPr>
            </w:pPr>
            <w:r w:rsidRPr="006B6308">
              <w:t>Public liability, professional indemnity, buildings and contents insurance and other insurance policies that may be applicable such as child sexual abuse liability.</w:t>
            </w:r>
          </w:p>
        </w:tc>
      </w:tr>
    </w:tbl>
    <w:p w14:paraId="1AD60DC4" w14:textId="77777777" w:rsidR="008A401C" w:rsidRPr="00FD20A3" w:rsidRDefault="008A401C" w:rsidP="008A401C">
      <w:pPr>
        <w:pStyle w:val="Heading2"/>
      </w:pPr>
      <w:r>
        <w:t>Standard 12 – Management of students’ behaviour</w:t>
      </w:r>
    </w:p>
    <w:p w14:paraId="20DACBAE" w14:textId="69BE6D39" w:rsidR="008A401C" w:rsidRDefault="008A401C" w:rsidP="008A401C">
      <w:pPr>
        <w:pStyle w:val="SAQ1"/>
      </w:pPr>
      <w:bookmarkStart w:id="7" w:name="Item35"/>
      <w:r>
        <w:t xml:space="preserve">List </w:t>
      </w:r>
      <w:bookmarkEnd w:id="7"/>
      <w:r>
        <w:t>all school publications (and page</w:t>
      </w:r>
      <w:r w:rsidR="008365D4">
        <w:t xml:space="preserve"> and </w:t>
      </w:r>
      <w:r>
        <w:t xml:space="preserve">section numbers) </w:t>
      </w:r>
      <w:r w:rsidR="00334C06">
        <w:t xml:space="preserve">that </w:t>
      </w:r>
      <w:r>
        <w:t>explicitly forbid the use of any form of child abuse, corporal punishment or other degrading punishment and define each of those terms consistently with the standards.</w:t>
      </w:r>
      <w:hyperlink w:anchor="Item35" w:history="1">
        <w:r w:rsidRPr="43362760">
          <w:rPr>
            <w:rStyle w:val="SATooltip"/>
          </w:rPr>
          <w:t></w:t>
        </w:r>
      </w:hyperlink>
    </w:p>
    <w:p w14:paraId="04C4A3E3" w14:textId="51733CB0" w:rsidR="008A401C" w:rsidRDefault="00491182" w:rsidP="008A401C">
      <w:pPr>
        <w:pStyle w:val="SAFreetext2"/>
      </w:pPr>
      <w:sdt>
        <w:sdtPr>
          <w:id w:val="474990977"/>
          <w:placeholder>
            <w:docPart w:val="D2624143AD824F0BAC4D399B5684D1AB"/>
          </w:placeholder>
          <w:showingPlcHdr/>
          <w15:appearance w15:val="hidden"/>
        </w:sdtPr>
        <w:sdtEndPr/>
        <w:sdtContent>
          <w:r w:rsidR="008A401C" w:rsidRPr="00C13604">
            <w:rPr>
              <w:color w:val="808080"/>
              <w:shd w:val="clear" w:color="auto" w:fill="DEF3FA" w:themeFill="accent2" w:themeFillTint="33"/>
            </w:rPr>
            <w:t>Click</w:t>
          </w:r>
          <w:r w:rsidR="00096A97" w:rsidRPr="00C13604">
            <w:rPr>
              <w:color w:val="808080"/>
              <w:shd w:val="clear" w:color="auto" w:fill="DEF3FA" w:themeFill="accent2" w:themeFillTint="33"/>
            </w:rPr>
            <w:t xml:space="preserve"> or </w:t>
          </w:r>
          <w:r w:rsidR="008A401C" w:rsidRPr="00C13604">
            <w:rPr>
              <w:color w:val="808080"/>
              <w:shd w:val="clear" w:color="auto" w:fill="DEF3FA" w:themeFill="accent2" w:themeFillTint="33"/>
            </w:rPr>
            <w:t>tap to enter text</w:t>
          </w:r>
          <w:r w:rsidR="008A401C" w:rsidRPr="00C13604">
            <w:rPr>
              <w:color w:val="808080"/>
            </w:rPr>
            <w:t>.</w:t>
          </w:r>
        </w:sdtContent>
      </w:sdt>
      <w:r w:rsidR="008A401C">
        <w:t xml:space="preserve"> </w:t>
      </w:r>
    </w:p>
    <w:p w14:paraId="17A799C1" w14:textId="77777777" w:rsidR="008A401C" w:rsidRPr="006B6308" w:rsidRDefault="008A401C" w:rsidP="008A401C">
      <w:pPr>
        <w:pStyle w:val="SAQ1"/>
      </w:pPr>
      <w:r w:rsidRPr="006B6308">
        <w:t>Describe how the school's behaviour policies, procedures and responses are aligned with and informed by the National Framework for Addressing Bullying in Australian Schools, including how they support:</w:t>
      </w:r>
    </w:p>
    <w:p w14:paraId="13C24D2B" w14:textId="1251B64C" w:rsidR="008A401C" w:rsidRPr="006B6308" w:rsidRDefault="008A401C">
      <w:pPr>
        <w:pStyle w:val="SAQ1"/>
        <w:numPr>
          <w:ilvl w:val="0"/>
          <w:numId w:val="29"/>
        </w:numPr>
      </w:pPr>
      <w:r w:rsidRPr="006B6308">
        <w:t>prevention</w:t>
      </w:r>
    </w:p>
    <w:p w14:paraId="20172C1C" w14:textId="08C896E6" w:rsidR="008A401C" w:rsidRPr="006B6308" w:rsidRDefault="008A401C">
      <w:pPr>
        <w:pStyle w:val="SAQ1"/>
        <w:numPr>
          <w:ilvl w:val="0"/>
          <w:numId w:val="29"/>
        </w:numPr>
      </w:pPr>
      <w:r w:rsidRPr="006B6308">
        <w:t>early intervention</w:t>
      </w:r>
    </w:p>
    <w:p w14:paraId="3403FE92" w14:textId="130A2F63" w:rsidR="008A401C" w:rsidRPr="006B6308" w:rsidRDefault="008A401C">
      <w:pPr>
        <w:pStyle w:val="SAQ1"/>
        <w:numPr>
          <w:ilvl w:val="0"/>
          <w:numId w:val="29"/>
        </w:numPr>
      </w:pPr>
      <w:r w:rsidRPr="006B6308">
        <w:t>a whole-school approach</w:t>
      </w:r>
    </w:p>
    <w:p w14:paraId="1849FD0F" w14:textId="77777777" w:rsidR="008A401C" w:rsidRPr="006B6308" w:rsidRDefault="008A401C">
      <w:pPr>
        <w:pStyle w:val="SAQ1"/>
        <w:numPr>
          <w:ilvl w:val="0"/>
          <w:numId w:val="29"/>
        </w:numPr>
      </w:pPr>
      <w:r w:rsidRPr="006B6308">
        <w:t>consistent and transparent responses to bullying and other harmful behaviours.</w:t>
      </w:r>
    </w:p>
    <w:p w14:paraId="697DF001" w14:textId="4CEBFE22" w:rsidR="008A401C" w:rsidRPr="006B6308" w:rsidRDefault="00491182" w:rsidP="008A401C">
      <w:pPr>
        <w:pStyle w:val="SAFreetext2"/>
      </w:pPr>
      <w:sdt>
        <w:sdtPr>
          <w:id w:val="-1548132104"/>
          <w:placeholder>
            <w:docPart w:val="83F4F43F496B46E4AF3D018D19717D4D"/>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r w:rsidR="008A401C" w:rsidRPr="006B6308">
        <w:t xml:space="preserve"> </w:t>
      </w:r>
    </w:p>
    <w:p w14:paraId="70E77F0E" w14:textId="77777777" w:rsidR="00B72022" w:rsidRPr="006B6308" w:rsidRDefault="00B72022" w:rsidP="00197256">
      <w:pPr>
        <w:pStyle w:val="SAFreetext2"/>
        <w:ind w:left="0"/>
      </w:pPr>
    </w:p>
    <w:p w14:paraId="5AFFAA56" w14:textId="77777777" w:rsidR="00B72022" w:rsidRPr="006B6308" w:rsidRDefault="00B72022" w:rsidP="00B72022">
      <w:pPr>
        <w:pStyle w:val="Heading2"/>
        <w:spacing w:before="0"/>
        <w:rPr>
          <w:sz w:val="24"/>
          <w:szCs w:val="24"/>
        </w:rPr>
      </w:pPr>
      <w:r w:rsidRPr="006B6308">
        <w:rPr>
          <w:sz w:val="24"/>
          <w:szCs w:val="24"/>
        </w:rPr>
        <w:lastRenderedPageBreak/>
        <w:t>Required documents:</w:t>
      </w:r>
    </w:p>
    <w:p w14:paraId="1D367AE3" w14:textId="77777777" w:rsidR="00B72022" w:rsidRPr="006B6308" w:rsidRDefault="00B72022" w:rsidP="00197256">
      <w:pPr>
        <w:pStyle w:val="SATablelist"/>
        <w:numPr>
          <w:ilvl w:val="0"/>
          <w:numId w:val="24"/>
        </w:numPr>
      </w:pPr>
      <w:r w:rsidRPr="006B6308">
        <w:t>All publications referred to at items 37 and 38.</w:t>
      </w:r>
    </w:p>
    <w:p w14:paraId="72A5A059" w14:textId="77777777" w:rsidR="00B72022" w:rsidRPr="009A743A" w:rsidRDefault="00B72022" w:rsidP="00B72022">
      <w:pPr>
        <w:pStyle w:val="SAFreetext2"/>
        <w:ind w:left="0"/>
      </w:pPr>
    </w:p>
    <w:p w14:paraId="6786A657" w14:textId="77777777" w:rsidR="008A401C" w:rsidRPr="00FD20A3" w:rsidRDefault="008A401C" w:rsidP="008A401C">
      <w:pPr>
        <w:pStyle w:val="Heading2"/>
        <w:spacing w:before="0"/>
      </w:pPr>
      <w:r>
        <w:t>Standard 13 – Minimum age of enrolment</w:t>
      </w:r>
    </w:p>
    <w:p w14:paraId="33A83BC9" w14:textId="3ABBA2E5" w:rsidR="008A401C" w:rsidRDefault="008A401C" w:rsidP="008A401C">
      <w:pPr>
        <w:pStyle w:val="SAQ1"/>
      </w:pPr>
      <w:r>
        <w:t xml:space="preserve">For schools registered for Pre-Kindergarten, specify the </w:t>
      </w:r>
      <w:r w:rsidRPr="009F2E6A">
        <w:t xml:space="preserve">date of birth range of </w:t>
      </w:r>
      <w:r>
        <w:t>students enrolled in Pre-Kindergarten.</w:t>
      </w:r>
    </w:p>
    <w:p w14:paraId="580A6FE0" w14:textId="14814229" w:rsidR="008A401C" w:rsidRPr="006A247B" w:rsidRDefault="00491182" w:rsidP="008A401C">
      <w:pPr>
        <w:pStyle w:val="SAQ1"/>
        <w:numPr>
          <w:ilvl w:val="0"/>
          <w:numId w:val="0"/>
        </w:numPr>
        <w:ind w:left="567"/>
      </w:pPr>
      <w:sdt>
        <w:sdtPr>
          <w:id w:val="1258181922"/>
          <w:placeholder>
            <w:docPart w:val="DFA1E9A054B94D1AB30E83188E854B6B"/>
          </w:placeholder>
          <w:showingPlcHdr/>
          <w15:appearance w15:val="hidden"/>
        </w:sdtPr>
        <w:sdtEndPr/>
        <w:sdtContent>
          <w:r w:rsidR="008A401C" w:rsidRPr="00C13604">
            <w:rPr>
              <w:color w:val="808080"/>
              <w:shd w:val="clear" w:color="auto" w:fill="DEF3FA" w:themeFill="accent2" w:themeFillTint="33"/>
            </w:rPr>
            <w:t>Click</w:t>
          </w:r>
          <w:r w:rsidR="00096A97" w:rsidRPr="00C13604">
            <w:rPr>
              <w:color w:val="808080"/>
              <w:shd w:val="clear" w:color="auto" w:fill="DEF3FA" w:themeFill="accent2" w:themeFillTint="33"/>
            </w:rPr>
            <w:t xml:space="preserve"> or </w:t>
          </w:r>
          <w:r w:rsidR="008A401C" w:rsidRPr="00C13604">
            <w:rPr>
              <w:color w:val="808080"/>
              <w:shd w:val="clear" w:color="auto" w:fill="DEF3FA" w:themeFill="accent2" w:themeFillTint="33"/>
            </w:rPr>
            <w:t>tap to enter text.</w:t>
          </w:r>
        </w:sdtContent>
      </w:sdt>
      <w:r w:rsidR="008A401C">
        <w:t xml:space="preserve"> </w:t>
      </w:r>
    </w:p>
    <w:p w14:paraId="2372C6C2" w14:textId="77777777" w:rsidR="008A401C" w:rsidRPr="00FD20A3" w:rsidRDefault="008A401C" w:rsidP="008A401C">
      <w:pPr>
        <w:pStyle w:val="Heading2"/>
      </w:pPr>
      <w:r>
        <w:t xml:space="preserve">Standard </w:t>
      </w:r>
      <w:r w:rsidRPr="00FD20A3">
        <w:t>1</w:t>
      </w:r>
      <w:r>
        <w:t>4</w:t>
      </w:r>
      <w:r w:rsidRPr="00FD20A3">
        <w:t xml:space="preserve"> – Delivery of the curriculum</w:t>
      </w:r>
    </w:p>
    <w:p w14:paraId="053FC6EA" w14:textId="77777777" w:rsidR="008A401C" w:rsidRPr="00F02E05" w:rsidRDefault="008A401C" w:rsidP="008A401C">
      <w:pPr>
        <w:pStyle w:val="SAFreetext1"/>
      </w:pPr>
      <w:bookmarkStart w:id="8" w:name="Std14"/>
      <w:r w:rsidRPr="004C730F">
        <w:rPr>
          <w:iCs/>
        </w:rPr>
        <w:t xml:space="preserve">Only </w:t>
      </w:r>
      <w:bookmarkEnd w:id="8"/>
      <w:r w:rsidRPr="004C730F">
        <w:rPr>
          <w:iCs/>
        </w:rPr>
        <w:t>for schools delivering educational programmes exclusively online</w:t>
      </w:r>
      <w:r w:rsidRPr="008B6B8C">
        <w:t xml:space="preserve"> </w:t>
      </w:r>
      <w:hyperlink w:anchor="Std14" w:tooltip="This applies only to schools which provide online-only learning as it is defined in the Standards. It does not include schools which supplement their face to face delivery with online learning." w:history="1">
        <w:r w:rsidRPr="00ED6718">
          <w:rPr>
            <w:rStyle w:val="SATooltip"/>
          </w:rPr>
          <w:t></w:t>
        </w:r>
      </w:hyperlink>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FB23AC" w:rsidRPr="006B6308" w14:paraId="3989A2D1" w14:textId="77777777" w:rsidTr="00FB23AC">
        <w:tc>
          <w:tcPr>
            <w:tcW w:w="10069" w:type="dxa"/>
          </w:tcPr>
          <w:p w14:paraId="47829E50" w14:textId="19AE95C6" w:rsidR="00FB23AC" w:rsidRPr="006B6308" w:rsidRDefault="00FB23AC" w:rsidP="00FB23AC">
            <w:pPr>
              <w:pStyle w:val="Heading2"/>
              <w:rPr>
                <w:sz w:val="24"/>
                <w:szCs w:val="24"/>
              </w:rPr>
            </w:pPr>
            <w:r w:rsidRPr="006B6308">
              <w:rPr>
                <w:sz w:val="24"/>
                <w:szCs w:val="24"/>
              </w:rPr>
              <w:t>Required documents:</w:t>
            </w:r>
          </w:p>
          <w:p w14:paraId="7F56A1C9" w14:textId="4185841B" w:rsidR="00FB23AC" w:rsidRPr="006B6308" w:rsidRDefault="00FB23AC" w:rsidP="00197256">
            <w:pPr>
              <w:pStyle w:val="SATablelist"/>
              <w:numPr>
                <w:ilvl w:val="0"/>
                <w:numId w:val="32"/>
              </w:numPr>
            </w:pPr>
            <w:r w:rsidRPr="006B6308">
              <w:t>Policy for assessing the eligibility of students to enrol in online-only learning</w:t>
            </w:r>
            <w:r w:rsidR="00D16ED1" w:rsidRPr="006B6308">
              <w:t>.</w:t>
            </w:r>
          </w:p>
        </w:tc>
      </w:tr>
    </w:tbl>
    <w:p w14:paraId="7037FD12" w14:textId="77777777" w:rsidR="008A401C" w:rsidRPr="006B6308" w:rsidRDefault="008A401C" w:rsidP="008A401C">
      <w:pPr>
        <w:pStyle w:val="Heading2"/>
      </w:pPr>
      <w:r w:rsidRPr="006B6308">
        <w:t>Standard 15 – Numbers of children enrolled</w:t>
      </w:r>
    </w:p>
    <w:p w14:paraId="2EF490E1" w14:textId="3A29D095" w:rsidR="008A401C" w:rsidRPr="006B6308" w:rsidRDefault="008A401C" w:rsidP="008A401C">
      <w:pPr>
        <w:pStyle w:val="SAFreetext1"/>
        <w:rPr>
          <w:iCs/>
        </w:rPr>
      </w:pPr>
      <w:r w:rsidRPr="006B6308">
        <w:rPr>
          <w:iCs/>
        </w:rPr>
        <w:t>Only for C</w:t>
      </w:r>
      <w:r w:rsidR="00096A97" w:rsidRPr="006B6308">
        <w:rPr>
          <w:iCs/>
        </w:rPr>
        <w:t>urriculum and Re-Engagement in Education</w:t>
      </w:r>
      <w:r w:rsidRPr="006B6308">
        <w:rPr>
          <w:iCs/>
        </w:rPr>
        <w:t xml:space="preserve"> schools</w:t>
      </w:r>
      <w:r w:rsidR="00D16ED1" w:rsidRPr="006B6308">
        <w:rPr>
          <w:iCs/>
        </w:rPr>
        <w:t>.</w:t>
      </w:r>
    </w:p>
    <w:p w14:paraId="7766CC98" w14:textId="77777777" w:rsidR="008A401C" w:rsidRPr="006B6308" w:rsidRDefault="008A401C" w:rsidP="008A401C">
      <w:pPr>
        <w:pStyle w:val="SAQ1"/>
      </w:pPr>
      <w:r w:rsidRPr="006B6308">
        <w:t>How does the school ensure that the total number of students enrolled does not exceed the number whose needs and safety can be effectively catered for and protected within the financial and other resources of the school?</w:t>
      </w:r>
    </w:p>
    <w:p w14:paraId="3DC3E0A6" w14:textId="3DD3D046" w:rsidR="008A401C" w:rsidRPr="006B6308" w:rsidRDefault="00491182" w:rsidP="008A401C">
      <w:pPr>
        <w:pStyle w:val="SAQ1"/>
        <w:numPr>
          <w:ilvl w:val="0"/>
          <w:numId w:val="0"/>
        </w:numPr>
        <w:ind w:left="567"/>
      </w:pPr>
      <w:sdt>
        <w:sdtPr>
          <w:id w:val="613102222"/>
          <w:placeholder>
            <w:docPart w:val="239058C8EA434407A43E3DE481CA5EA6"/>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r w:rsidR="008A401C" w:rsidRPr="006B6308">
            <w:rPr>
              <w:shd w:val="clear" w:color="auto" w:fill="DEF3FA" w:themeFill="accent2" w:themeFillTint="33"/>
            </w:rPr>
            <w:t>.</w:t>
          </w:r>
        </w:sdtContent>
      </w:sdt>
      <w:r w:rsidR="008A401C" w:rsidRPr="006B6308">
        <w:t xml:space="preserve"> </w:t>
      </w:r>
    </w:p>
    <w:p w14:paraId="1E8E1CD8" w14:textId="77777777" w:rsidR="008A401C" w:rsidRPr="006B6308" w:rsidRDefault="008A401C" w:rsidP="008A401C">
      <w:pPr>
        <w:pStyle w:val="Heading2"/>
      </w:pPr>
      <w:r w:rsidRPr="006B6308">
        <w:t>Standard of education</w:t>
      </w:r>
    </w:p>
    <w:p w14:paraId="4CF54A75" w14:textId="77777777" w:rsidR="008A401C" w:rsidRPr="006B6308" w:rsidRDefault="008A401C" w:rsidP="008A401C">
      <w:pPr>
        <w:pStyle w:val="SAQ1"/>
      </w:pPr>
      <w:r w:rsidRPr="006B6308">
        <w:t>What does the school consider comprises a ‘satisfactory standard of education’ for its students?</w:t>
      </w:r>
      <w:r w:rsidRPr="006B6308">
        <w:rPr>
          <w:rStyle w:val="CommentReference"/>
          <w:rFonts w:asciiTheme="minorHAnsi" w:hAnsiTheme="minorHAnsi"/>
        </w:rPr>
        <w:t xml:space="preserve"> </w:t>
      </w:r>
    </w:p>
    <w:p w14:paraId="793648FC" w14:textId="27338B19" w:rsidR="008A401C" w:rsidRPr="006B6308" w:rsidRDefault="00491182" w:rsidP="008A401C">
      <w:pPr>
        <w:pStyle w:val="SAQ1"/>
        <w:numPr>
          <w:ilvl w:val="0"/>
          <w:numId w:val="0"/>
        </w:numPr>
        <w:ind w:left="567"/>
      </w:pPr>
      <w:sdt>
        <w:sdtPr>
          <w:id w:val="1707212104"/>
          <w:placeholder>
            <w:docPart w:val="4C0AF6B94786419F8CC824EF0C770913"/>
          </w:placeholder>
          <w15:appearance w15:val="hidden"/>
        </w:sdtPr>
        <w:sdtEndPr/>
        <w:sdtContent>
          <w:sdt>
            <w:sdtPr>
              <w:id w:val="1243061598"/>
              <w:placeholder>
                <w:docPart w:val="67BB75083253496B98D23158CE980DFC"/>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r w:rsidR="008A401C" w:rsidRPr="006B6308">
                <w:rPr>
                  <w:shd w:val="clear" w:color="auto" w:fill="DEF3FA" w:themeFill="accent2" w:themeFillTint="33"/>
                </w:rPr>
                <w:t>.</w:t>
              </w:r>
            </w:sdtContent>
          </w:sdt>
        </w:sdtContent>
      </w:sdt>
    </w:p>
    <w:p w14:paraId="329AEDA0" w14:textId="77777777" w:rsidR="008A401C" w:rsidRPr="006B6308" w:rsidRDefault="008A401C" w:rsidP="008A401C">
      <w:pPr>
        <w:pStyle w:val="SAQ1"/>
      </w:pPr>
      <w:r w:rsidRPr="006B6308">
        <w:t>How does the school ensure, and what evidence does it have, that its students across all year groups, and a wide range of subjects and capabilities, make satisfactory progress?</w:t>
      </w:r>
    </w:p>
    <w:p w14:paraId="7C9AD32F" w14:textId="21D78068" w:rsidR="008A401C" w:rsidRPr="006B6308" w:rsidRDefault="00491182" w:rsidP="008A401C">
      <w:pPr>
        <w:pStyle w:val="SAQ1"/>
        <w:numPr>
          <w:ilvl w:val="0"/>
          <w:numId w:val="0"/>
        </w:numPr>
        <w:ind w:left="567"/>
      </w:pPr>
      <w:sdt>
        <w:sdtPr>
          <w:id w:val="998856393"/>
          <w:placeholder>
            <w:docPart w:val="A9C208AC48EB43A78BE8711FDBD9B000"/>
          </w:placeholder>
          <w15:appearance w15:val="hidden"/>
        </w:sdtPr>
        <w:sdtEndPr/>
        <w:sdtContent>
          <w:sdt>
            <w:sdtPr>
              <w:id w:val="-1806296658"/>
              <w:placeholder>
                <w:docPart w:val="764EA063655B444395D597171604C216"/>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sdtContent>
      </w:sdt>
    </w:p>
    <w:p w14:paraId="5AA4BDE4" w14:textId="4C36EFB8" w:rsidR="008A401C" w:rsidRPr="006B6308" w:rsidRDefault="008A401C" w:rsidP="008A401C">
      <w:pPr>
        <w:pStyle w:val="SAQ1"/>
      </w:pPr>
      <w:r w:rsidRPr="006B6308">
        <w:t>How does the school ensure, and what evidence does it have, that its indigenous students across all year groups and a wide range of subject and capabilities, make satisfactory progress?</w:t>
      </w:r>
    </w:p>
    <w:p w14:paraId="7D15AB91" w14:textId="7182B6E8" w:rsidR="008A401C" w:rsidRPr="006B6308" w:rsidRDefault="00491182" w:rsidP="008A401C">
      <w:pPr>
        <w:pStyle w:val="SAQ1"/>
        <w:numPr>
          <w:ilvl w:val="0"/>
          <w:numId w:val="0"/>
        </w:numPr>
        <w:ind w:left="360"/>
      </w:pPr>
      <w:sdt>
        <w:sdtPr>
          <w:id w:val="-1876535469"/>
          <w:placeholder>
            <w:docPart w:val="853CD86DB4A74B589379823A166DE7B2"/>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p>
    <w:p w14:paraId="4363CE6A" w14:textId="08F6391D" w:rsidR="008A401C" w:rsidRPr="006B6308" w:rsidRDefault="008A401C" w:rsidP="008A401C">
      <w:pPr>
        <w:pStyle w:val="SAQ1"/>
      </w:pPr>
      <w:r w:rsidRPr="006B6308">
        <w:t>How does the school ensure, and what evidence does it have, that its students with additional support needs and</w:t>
      </w:r>
      <w:r w:rsidR="00FB23AC" w:rsidRPr="006B6308">
        <w:t xml:space="preserve"> </w:t>
      </w:r>
      <w:r w:rsidRPr="006B6308">
        <w:t xml:space="preserve">disabilities make satisfactory progress? </w:t>
      </w:r>
    </w:p>
    <w:p w14:paraId="66F29258" w14:textId="54AAEC40" w:rsidR="008A401C" w:rsidRPr="006B6308" w:rsidRDefault="00491182" w:rsidP="008A401C">
      <w:pPr>
        <w:pStyle w:val="SAQ1"/>
        <w:numPr>
          <w:ilvl w:val="0"/>
          <w:numId w:val="0"/>
        </w:numPr>
        <w:ind w:left="567"/>
      </w:pPr>
      <w:sdt>
        <w:sdtPr>
          <w:id w:val="-294366722"/>
          <w:placeholder>
            <w:docPart w:val="AD79F1E4A39F46D8805FBCC575DDEF20"/>
          </w:placeholder>
          <w15:appearance w15:val="hidden"/>
        </w:sdtPr>
        <w:sdtEndPr/>
        <w:sdtContent>
          <w:sdt>
            <w:sdtPr>
              <w:rPr>
                <w:color w:val="808080"/>
              </w:rPr>
              <w:id w:val="-528883334"/>
              <w:placeholder>
                <w:docPart w:val="4BA2416230124488B5B60D7A45A17432"/>
              </w:placeholder>
              <w:showingPlcHdr/>
              <w15:appearance w15:val="hidden"/>
            </w:sdtPr>
            <w:sdtEndPr>
              <w:rPr>
                <w:color w:val="auto"/>
              </w:r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sdtContent>
      </w:sdt>
    </w:p>
    <w:p w14:paraId="02E53202" w14:textId="77777777" w:rsidR="008A401C" w:rsidRPr="006B6308" w:rsidRDefault="008A401C" w:rsidP="008A401C">
      <w:pPr>
        <w:pStyle w:val="SAQ1"/>
      </w:pPr>
      <w:r w:rsidRPr="006B6308">
        <w:t>How does the school ensure, and what evidence does it have, that it is maintaining (or making progress towards) achievement in English and mathematics close to or above national averages?</w:t>
      </w:r>
    </w:p>
    <w:p w14:paraId="2DBC29C1" w14:textId="1A0E037B" w:rsidR="008A401C" w:rsidRPr="006B6308" w:rsidRDefault="00491182" w:rsidP="008A401C">
      <w:pPr>
        <w:pStyle w:val="SAQ1"/>
        <w:numPr>
          <w:ilvl w:val="0"/>
          <w:numId w:val="0"/>
        </w:numPr>
        <w:ind w:left="567"/>
      </w:pPr>
      <w:sdt>
        <w:sdtPr>
          <w:id w:val="585267213"/>
          <w:placeholder>
            <w:docPart w:val="51E36DDDE3E14E1F8DE4995C8F11403B"/>
          </w:placeholder>
          <w15:appearance w15:val="hidden"/>
        </w:sdtPr>
        <w:sdtEndPr/>
        <w:sdtContent>
          <w:sdt>
            <w:sdtPr>
              <w:rPr>
                <w:color w:val="808080"/>
              </w:rPr>
              <w:id w:val="1566457511"/>
              <w:placeholder>
                <w:docPart w:val="F7AFADC15CA64F8FABE2DB5F271C6A14"/>
              </w:placeholder>
              <w:showingPlcHdr/>
              <w15:appearance w15:val="hidden"/>
            </w:sdtPr>
            <w:sdtEndPr>
              <w:rPr>
                <w:color w:val="auto"/>
              </w:r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sdtContent>
      </w:sdt>
    </w:p>
    <w:p w14:paraId="269A9F58" w14:textId="77777777" w:rsidR="008A401C" w:rsidRPr="006B6308" w:rsidRDefault="008A401C" w:rsidP="008A401C">
      <w:pPr>
        <w:pStyle w:val="SAQ1"/>
      </w:pPr>
      <w:r w:rsidRPr="006B6308">
        <w:t>How does the school, and to what extent is it successful, in supporting consistent improvement for students with low attainment?</w:t>
      </w:r>
    </w:p>
    <w:p w14:paraId="14DFAF5D" w14:textId="02B1BAB7" w:rsidR="008A401C" w:rsidRPr="006B6308" w:rsidRDefault="00491182" w:rsidP="008A401C">
      <w:pPr>
        <w:pStyle w:val="SAQ1"/>
        <w:numPr>
          <w:ilvl w:val="0"/>
          <w:numId w:val="0"/>
        </w:numPr>
        <w:ind w:left="567"/>
      </w:pPr>
      <w:sdt>
        <w:sdtPr>
          <w:id w:val="-169488492"/>
          <w:placeholder>
            <w:docPart w:val="C627D5F6A1ED4C9DBA0F4A4AE8264911"/>
          </w:placeholder>
          <w15:appearance w15:val="hidden"/>
        </w:sdtPr>
        <w:sdtEndPr/>
        <w:sdtContent>
          <w:sdt>
            <w:sdtPr>
              <w:id w:val="-844401193"/>
              <w:placeholder>
                <w:docPart w:val="9328AC59B12E4A6ABCDD5DA32A3429DD"/>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sdtContent>
      </w:sdt>
    </w:p>
    <w:p w14:paraId="645745B2" w14:textId="77777777" w:rsidR="008A401C" w:rsidRPr="006B6308" w:rsidRDefault="008A401C" w:rsidP="008A401C">
      <w:pPr>
        <w:pStyle w:val="SAQ1"/>
      </w:pPr>
      <w:r w:rsidRPr="006B6308">
        <w:t>How does the school ensure, and what evidence does it have, that its students are well prepared for the next stage of their education, employment or training?</w:t>
      </w:r>
    </w:p>
    <w:p w14:paraId="03199F60" w14:textId="0E6AB0F5" w:rsidR="008A401C" w:rsidRPr="006B6308" w:rsidRDefault="00491182" w:rsidP="008A401C">
      <w:pPr>
        <w:pStyle w:val="SAFreetext2"/>
      </w:pPr>
      <w:sdt>
        <w:sdtPr>
          <w:id w:val="-1580125164"/>
          <w:placeholder>
            <w:docPart w:val="68030562949F40148FA5F9B742CEAB79"/>
          </w:placeholder>
          <w15:appearance w15:val="hidden"/>
        </w:sdtPr>
        <w:sdtEndPr/>
        <w:sdtContent>
          <w:sdt>
            <w:sdtPr>
              <w:id w:val="-987321066"/>
              <w:placeholder>
                <w:docPart w:val="F724672C0C934DED899B9167779F3B0F"/>
              </w:placeholder>
              <w:showingPlcHdr/>
              <w15:appearance w15:val="hidden"/>
            </w:sdtPr>
            <w:sdtEndPr/>
            <w:sdtContent>
              <w:r w:rsidR="008A401C" w:rsidRPr="006B6308">
                <w:rPr>
                  <w:color w:val="808080"/>
                  <w:shd w:val="clear" w:color="auto" w:fill="DEF3FA" w:themeFill="accent2" w:themeFillTint="33"/>
                </w:rPr>
                <w:t>Click</w:t>
              </w:r>
              <w:r w:rsidR="00096A97" w:rsidRPr="006B6308">
                <w:rPr>
                  <w:color w:val="808080"/>
                  <w:shd w:val="clear" w:color="auto" w:fill="DEF3FA" w:themeFill="accent2" w:themeFillTint="33"/>
                </w:rPr>
                <w:t xml:space="preserve"> or </w:t>
              </w:r>
              <w:r w:rsidR="008A401C" w:rsidRPr="006B6308">
                <w:rPr>
                  <w:color w:val="808080"/>
                  <w:shd w:val="clear" w:color="auto" w:fill="DEF3FA" w:themeFill="accent2" w:themeFillTint="33"/>
                </w:rPr>
                <w:t>tap to enter text.</w:t>
              </w:r>
            </w:sdtContent>
          </w:sdt>
        </w:sdtContent>
      </w:sdt>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FB23AC" w14:paraId="3AC8F5EB" w14:textId="77777777" w:rsidTr="00FB23AC">
        <w:tc>
          <w:tcPr>
            <w:tcW w:w="10069" w:type="dxa"/>
          </w:tcPr>
          <w:p w14:paraId="269906A4" w14:textId="44524DC1" w:rsidR="00FB23AC" w:rsidRPr="006B6308" w:rsidRDefault="00FB23AC" w:rsidP="00FB23AC">
            <w:pPr>
              <w:pStyle w:val="Heading2"/>
              <w:rPr>
                <w:sz w:val="24"/>
                <w:szCs w:val="24"/>
              </w:rPr>
            </w:pPr>
            <w:r w:rsidRPr="006B6308">
              <w:rPr>
                <w:sz w:val="24"/>
                <w:szCs w:val="24"/>
              </w:rPr>
              <w:lastRenderedPageBreak/>
              <w:t>Required documents:</w:t>
            </w:r>
          </w:p>
          <w:p w14:paraId="72E72CAE" w14:textId="69FCE98F" w:rsidR="00FB23AC" w:rsidRPr="006B6308" w:rsidRDefault="00FB23AC" w:rsidP="00197256">
            <w:pPr>
              <w:pStyle w:val="1GuideBullet1"/>
              <w:numPr>
                <w:ilvl w:val="0"/>
                <w:numId w:val="32"/>
              </w:numPr>
              <w:spacing w:after="0"/>
            </w:pPr>
            <w:r w:rsidRPr="006B6308">
              <w:t>An explanation as to how and when the following are monitored and reported to the governing body:</w:t>
            </w:r>
          </w:p>
          <w:p w14:paraId="29A9F568" w14:textId="77777777" w:rsidR="00FB23AC" w:rsidRPr="006B6308" w:rsidRDefault="00FB23AC" w:rsidP="00197256">
            <w:pPr>
              <w:pStyle w:val="1GuideBullet1"/>
              <w:numPr>
                <w:ilvl w:val="1"/>
                <w:numId w:val="32"/>
              </w:numPr>
              <w:spacing w:after="0"/>
            </w:pPr>
            <w:r w:rsidRPr="006B6308">
              <w:t>student learning and growth in student achievement (progress)</w:t>
            </w:r>
          </w:p>
          <w:p w14:paraId="78385831" w14:textId="77777777" w:rsidR="00FB23AC" w:rsidRPr="006B6308" w:rsidRDefault="00FB23AC" w:rsidP="00197256">
            <w:pPr>
              <w:pStyle w:val="1GuideBullet1"/>
              <w:numPr>
                <w:ilvl w:val="1"/>
                <w:numId w:val="32"/>
              </w:numPr>
              <w:spacing w:after="0"/>
            </w:pPr>
            <w:r w:rsidRPr="006B6308">
              <w:t>curriculum and assessment delivery</w:t>
            </w:r>
          </w:p>
          <w:p w14:paraId="249C3F99" w14:textId="77777777" w:rsidR="00FB23AC" w:rsidRPr="006B6308" w:rsidRDefault="00FB23AC" w:rsidP="00197256">
            <w:pPr>
              <w:pStyle w:val="1GuideBullet1"/>
              <w:numPr>
                <w:ilvl w:val="1"/>
                <w:numId w:val="32"/>
              </w:numPr>
              <w:spacing w:after="0"/>
            </w:pPr>
            <w:r w:rsidRPr="006B6308">
              <w:t>student attendance, behaviour and engagement</w:t>
            </w:r>
          </w:p>
          <w:p w14:paraId="1940845C" w14:textId="5CC845E3" w:rsidR="00FB23AC" w:rsidRPr="006B6308" w:rsidRDefault="00FB23AC" w:rsidP="00197256">
            <w:pPr>
              <w:pStyle w:val="1GuideBullet1"/>
              <w:numPr>
                <w:ilvl w:val="0"/>
                <w:numId w:val="34"/>
              </w:numPr>
              <w:spacing w:after="0"/>
            </w:pPr>
            <w:r w:rsidRPr="006B6308">
              <w:t xml:space="preserve">governing body members response and actions to the above reports. </w:t>
            </w:r>
          </w:p>
          <w:p w14:paraId="5B22849A" w14:textId="5263320A" w:rsidR="00FB23AC" w:rsidRPr="006B6308" w:rsidRDefault="00FB23AC" w:rsidP="00197256">
            <w:pPr>
              <w:pStyle w:val="SATablelist"/>
              <w:numPr>
                <w:ilvl w:val="0"/>
                <w:numId w:val="24"/>
              </w:numPr>
              <w:spacing w:before="0" w:after="0"/>
            </w:pPr>
            <w:r w:rsidRPr="006B6308">
              <w:t>Policies and processes, plans, models, programs and frameworks for achieving improvements in student learning endorsed by the governing body including reporting of progress in implementation of identified strategies and student outcomes.</w:t>
            </w:r>
          </w:p>
          <w:p w14:paraId="5645F736" w14:textId="764257F4" w:rsidR="00FB23AC" w:rsidRPr="006B6308" w:rsidRDefault="00FB23AC" w:rsidP="00197256">
            <w:pPr>
              <w:pStyle w:val="SATablelist"/>
              <w:numPr>
                <w:ilvl w:val="0"/>
                <w:numId w:val="24"/>
              </w:numPr>
              <w:spacing w:before="0" w:after="0"/>
            </w:pPr>
            <w:r w:rsidRPr="006B6308">
              <w:t>An analysis of student achievement in all learning areas by year cohort over time, including comparisons against like-school, state and national expectations for NAPLAN data or other external assessments.</w:t>
            </w:r>
          </w:p>
          <w:p w14:paraId="5529C8B4" w14:textId="0BBF3C54" w:rsidR="00FB23AC" w:rsidRPr="006B6308" w:rsidRDefault="00FB23AC" w:rsidP="00197256">
            <w:pPr>
              <w:pStyle w:val="1GuideBullet1"/>
              <w:numPr>
                <w:ilvl w:val="0"/>
                <w:numId w:val="24"/>
              </w:numPr>
              <w:spacing w:after="0"/>
            </w:pPr>
            <w:r w:rsidRPr="006B6308">
              <w:t>Schedule of staff professional learning undertaken in the preceding 12 months for the implementation of evidence based planned strategies and initiatives to improve teaching practice and student learning.</w:t>
            </w:r>
          </w:p>
          <w:p w14:paraId="3F05856C" w14:textId="77777777" w:rsidR="00FB23AC" w:rsidRPr="006B6308" w:rsidRDefault="00FB23AC" w:rsidP="00197256">
            <w:pPr>
              <w:pStyle w:val="1GuideBullet1"/>
              <w:numPr>
                <w:ilvl w:val="0"/>
                <w:numId w:val="24"/>
              </w:numPr>
              <w:spacing w:after="0"/>
            </w:pPr>
            <w:r w:rsidRPr="006B6308">
              <w:t>Summary of progress on the alignment of the school’s strategic and operational planning that provides the foundation for the delivery of the Western Australian Curriculum or approved alternative curriculum.</w:t>
            </w:r>
          </w:p>
          <w:p w14:paraId="51DC4684" w14:textId="77777777" w:rsidR="00FB23AC" w:rsidRPr="006B6308" w:rsidRDefault="00FB23AC" w:rsidP="00197256">
            <w:pPr>
              <w:pStyle w:val="1GuideBullet1"/>
              <w:numPr>
                <w:ilvl w:val="0"/>
                <w:numId w:val="24"/>
              </w:numPr>
              <w:spacing w:after="0"/>
            </w:pPr>
            <w:r w:rsidRPr="006B6308">
              <w:t xml:space="preserve">Where applicable, an </w:t>
            </w:r>
            <w:r w:rsidRPr="006B6308">
              <w:rPr>
                <w:rStyle w:val="1GuideDefinedterm"/>
              </w:rPr>
              <w:t>online-only learning</w:t>
            </w:r>
            <w:r w:rsidRPr="006B6308">
              <w:t xml:space="preserve"> policy outlining how the school will ensure that students participating online receive a standard of education equivalent to that provided for students attending in person.</w:t>
            </w:r>
          </w:p>
          <w:p w14:paraId="0A8A1E55" w14:textId="77777777" w:rsidR="00FB23AC" w:rsidRPr="006B6308" w:rsidRDefault="00FB23AC" w:rsidP="00197256">
            <w:pPr>
              <w:pStyle w:val="1GuideBullet1"/>
              <w:numPr>
                <w:ilvl w:val="0"/>
                <w:numId w:val="24"/>
              </w:numPr>
              <w:spacing w:after="0"/>
            </w:pPr>
            <w:r w:rsidRPr="006B6308">
              <w:t xml:space="preserve">Where applicable, the actions implemented by the school in response to the school’s most recent National Quality Standard internal audit for Pre-Kindergarten to Year 2. </w:t>
            </w:r>
          </w:p>
          <w:p w14:paraId="6FBA5753" w14:textId="2C03F6EA" w:rsidR="00FB23AC" w:rsidRPr="006B6308" w:rsidRDefault="00FB23AC" w:rsidP="00197256">
            <w:pPr>
              <w:pStyle w:val="ListParagraph"/>
              <w:numPr>
                <w:ilvl w:val="0"/>
                <w:numId w:val="24"/>
              </w:numPr>
              <w:tabs>
                <w:tab w:val="clear" w:pos="1021"/>
                <w:tab w:val="clear" w:pos="1361"/>
                <w:tab w:val="clear" w:pos="1701"/>
                <w:tab w:val="clear" w:pos="2041"/>
                <w:tab w:val="clear" w:pos="2381"/>
                <w:tab w:val="clear" w:pos="2722"/>
                <w:tab w:val="clear" w:pos="3062"/>
                <w:tab w:val="clear" w:pos="3402"/>
              </w:tabs>
              <w:autoSpaceDE w:val="0"/>
              <w:autoSpaceDN w:val="0"/>
              <w:adjustRightInd w:val="0"/>
              <w:spacing w:after="0"/>
            </w:pPr>
            <w:bookmarkStart w:id="9" w:name="_Hlk133404519"/>
            <w:r w:rsidRPr="006B6308">
              <w:t>Where applicable, d</w:t>
            </w:r>
            <w:r w:rsidRPr="006B6308">
              <w:rPr>
                <w:rFonts w:ascii="HelveticaNeue-Light" w:hAnsi="HelveticaNeue-Light" w:cs="HelveticaNeue-Light"/>
              </w:rPr>
              <w:t>ocumentation of the Year 11 and 12 pathways provided and evidence that parents and carers have been notified of the post-school pathways for which their children will be eligible on graduation.</w:t>
            </w:r>
          </w:p>
          <w:bookmarkEnd w:id="9"/>
          <w:p w14:paraId="5AB5110C" w14:textId="77777777" w:rsidR="00FB23AC" w:rsidRPr="006B6308" w:rsidRDefault="00FB23AC" w:rsidP="00197256">
            <w:pPr>
              <w:pStyle w:val="1GuideBullet1"/>
              <w:numPr>
                <w:ilvl w:val="0"/>
                <w:numId w:val="24"/>
              </w:numPr>
              <w:spacing w:after="0"/>
            </w:pPr>
            <w:r w:rsidRPr="006B6308">
              <w:t xml:space="preserve">Where applicable, an analysis of the most recent Year 12 outcomes and destinations data. </w:t>
            </w:r>
          </w:p>
          <w:p w14:paraId="6F5BE9F9" w14:textId="77777777" w:rsidR="00FB23AC" w:rsidRPr="006B6308" w:rsidRDefault="00FB23AC" w:rsidP="00197256">
            <w:pPr>
              <w:pStyle w:val="1GuideBullet1"/>
              <w:numPr>
                <w:ilvl w:val="0"/>
                <w:numId w:val="24"/>
              </w:numPr>
              <w:spacing w:after="0"/>
            </w:pPr>
            <w:r w:rsidRPr="006B6308">
              <w:t xml:space="preserve">Documentation of planning and implementation to ensure that teaching and learning programmes meet the diverse learning needs of all students including consideration of student achievement, progress, attendance, behaviour and wellbeing. </w:t>
            </w:r>
          </w:p>
          <w:p w14:paraId="342BF5E3" w14:textId="77777777" w:rsidR="00FB23AC" w:rsidRPr="006B6308" w:rsidRDefault="00FB23AC" w:rsidP="00197256">
            <w:pPr>
              <w:pStyle w:val="1GuideBullet1"/>
              <w:numPr>
                <w:ilvl w:val="0"/>
                <w:numId w:val="24"/>
              </w:numPr>
              <w:spacing w:after="0"/>
            </w:pPr>
            <w:r w:rsidRPr="006B6308">
              <w:t>Documentation of planned interventions, their implementation and the analysis of outcomes for teaching and learning assessment programmes designed to meet the diverse learning needs of all students.</w:t>
            </w:r>
          </w:p>
          <w:p w14:paraId="1584C5D5" w14:textId="77777777" w:rsidR="00FB23AC" w:rsidRPr="006B6308" w:rsidRDefault="00FB23AC" w:rsidP="00197256">
            <w:pPr>
              <w:pStyle w:val="1GuideBullet1"/>
              <w:numPr>
                <w:ilvl w:val="0"/>
                <w:numId w:val="24"/>
              </w:numPr>
              <w:spacing w:after="0"/>
            </w:pPr>
            <w:r w:rsidRPr="006B6308">
              <w:t xml:space="preserve">Documentation of the re-engagement strategies implemented when a student’s unapproved absences are having a significant impact on the student’s progress with the learning programme. </w:t>
            </w:r>
          </w:p>
          <w:p w14:paraId="21A630FB" w14:textId="77777777" w:rsidR="00FB23AC" w:rsidRPr="006B6308" w:rsidRDefault="00FB23AC" w:rsidP="00197256">
            <w:pPr>
              <w:pStyle w:val="1GuideBullet1"/>
              <w:numPr>
                <w:ilvl w:val="0"/>
                <w:numId w:val="24"/>
              </w:numPr>
              <w:spacing w:after="0"/>
            </w:pPr>
            <w:r w:rsidRPr="006B6308">
              <w:t xml:space="preserve">Analysis of parent, staff and student survey results and evidence of changes made in response to any concerns raised about the quality of the school’s educational programmes or the standard of education provided. </w:t>
            </w:r>
          </w:p>
          <w:p w14:paraId="642A032E" w14:textId="420530C8" w:rsidR="00FB23AC" w:rsidRPr="006B6308" w:rsidRDefault="00FB23AC" w:rsidP="00197256">
            <w:pPr>
              <w:pStyle w:val="1GuideBullet1"/>
              <w:numPr>
                <w:ilvl w:val="0"/>
                <w:numId w:val="24"/>
              </w:numPr>
              <w:spacing w:after="0"/>
            </w:pPr>
            <w:bookmarkStart w:id="10" w:name="_Hlk133404600"/>
            <w:r w:rsidRPr="006B6308">
              <w:t>Any other documentation the school considers relevant to its context.</w:t>
            </w:r>
            <w:bookmarkEnd w:id="10"/>
          </w:p>
        </w:tc>
      </w:tr>
    </w:tbl>
    <w:p w14:paraId="1BB4AB7D" w14:textId="77777777" w:rsidR="00B72022" w:rsidRDefault="00B72022" w:rsidP="008A401C">
      <w:pPr>
        <w:pStyle w:val="Heading2"/>
      </w:pPr>
    </w:p>
    <w:p w14:paraId="58E4652D" w14:textId="77777777" w:rsidR="00B72022" w:rsidRDefault="00B72022" w:rsidP="008A401C">
      <w:pPr>
        <w:pStyle w:val="Heading2"/>
      </w:pPr>
    </w:p>
    <w:p w14:paraId="22C85885" w14:textId="77777777" w:rsidR="00B72022" w:rsidRDefault="00B72022" w:rsidP="008A401C">
      <w:pPr>
        <w:pStyle w:val="Heading2"/>
      </w:pPr>
    </w:p>
    <w:p w14:paraId="30D17428" w14:textId="77777777" w:rsidR="00B72022" w:rsidRDefault="00B72022" w:rsidP="008A401C">
      <w:pPr>
        <w:pStyle w:val="Heading2"/>
      </w:pPr>
    </w:p>
    <w:p w14:paraId="3F412403" w14:textId="77777777" w:rsidR="00B72022" w:rsidRDefault="00B72022" w:rsidP="008A401C">
      <w:pPr>
        <w:pStyle w:val="Heading2"/>
      </w:pPr>
    </w:p>
    <w:p w14:paraId="06EC51CA" w14:textId="77777777" w:rsidR="00B72022" w:rsidRDefault="00B72022" w:rsidP="008A401C">
      <w:pPr>
        <w:pStyle w:val="Heading2"/>
      </w:pPr>
    </w:p>
    <w:p w14:paraId="33372079" w14:textId="77777777" w:rsidR="00B72022" w:rsidRDefault="00B72022" w:rsidP="008A401C">
      <w:pPr>
        <w:pStyle w:val="Heading2"/>
      </w:pPr>
    </w:p>
    <w:p w14:paraId="538061DB" w14:textId="77777777" w:rsidR="00B72022" w:rsidRDefault="00B72022" w:rsidP="008A401C">
      <w:pPr>
        <w:pStyle w:val="Heading2"/>
      </w:pPr>
    </w:p>
    <w:p w14:paraId="12EDE6F4" w14:textId="64E58085" w:rsidR="008A401C" w:rsidRPr="00FD20A3" w:rsidRDefault="008A401C" w:rsidP="008A401C">
      <w:pPr>
        <w:pStyle w:val="Heading2"/>
      </w:pPr>
      <w:r>
        <w:lastRenderedPageBreak/>
        <w:t>Levels of care</w:t>
      </w:r>
    </w:p>
    <w:p w14:paraId="4BC1D138" w14:textId="6D3A0C33" w:rsidR="008A401C" w:rsidRPr="006B6308" w:rsidRDefault="008A401C" w:rsidP="008A401C">
      <w:pPr>
        <w:pStyle w:val="SAQ1"/>
      </w:pPr>
      <w:r w:rsidRPr="006B6308">
        <w:t>Provide an overview of the school’s pastoral care</w:t>
      </w:r>
      <w:r w:rsidR="00FB23AC" w:rsidRPr="006B6308">
        <w:t xml:space="preserve"> and </w:t>
      </w:r>
      <w:r w:rsidRPr="006B6308">
        <w:t>wellbeing team structure</w:t>
      </w:r>
      <w:r w:rsidR="004C730F" w:rsidRPr="006B6308">
        <w:t>.</w:t>
      </w:r>
    </w:p>
    <w:p w14:paraId="65841C1F" w14:textId="6AC4555B" w:rsidR="008A401C" w:rsidRPr="006B6308" w:rsidRDefault="00491182" w:rsidP="008A401C">
      <w:pPr>
        <w:pStyle w:val="SAQ1"/>
        <w:numPr>
          <w:ilvl w:val="0"/>
          <w:numId w:val="0"/>
        </w:numPr>
        <w:ind w:left="567"/>
      </w:pPr>
      <w:sdt>
        <w:sdtPr>
          <w:id w:val="811797380"/>
          <w:placeholder>
            <w:docPart w:val="773537119A9B4DE28F621350FA7D0E74"/>
          </w:placeholder>
          <w:showingPlcHdr/>
          <w15:appearance w15:val="hidden"/>
        </w:sdtPr>
        <w:sdtEndPr/>
        <w:sdtContent>
          <w:r w:rsidR="008A401C" w:rsidRPr="00197256">
            <w:rPr>
              <w:rStyle w:val="PlaceholderText"/>
              <w:shd w:val="clear" w:color="auto" w:fill="DEF3FA" w:themeFill="accent2" w:themeFillTint="33"/>
            </w:rPr>
            <w:t>Click</w:t>
          </w:r>
          <w:r w:rsidR="00096A97" w:rsidRPr="00197256">
            <w:rPr>
              <w:rStyle w:val="PlaceholderText"/>
              <w:shd w:val="clear" w:color="auto" w:fill="DEF3FA" w:themeFill="accent2" w:themeFillTint="33"/>
            </w:rPr>
            <w:t xml:space="preserve"> or </w:t>
          </w:r>
          <w:r w:rsidR="008A401C" w:rsidRPr="00197256">
            <w:rPr>
              <w:rStyle w:val="PlaceholderText"/>
              <w:shd w:val="clear" w:color="auto" w:fill="DEF3FA" w:themeFill="accent2" w:themeFillTint="33"/>
            </w:rPr>
            <w:t>tap to enter text</w:t>
          </w:r>
          <w:r w:rsidR="008A401C" w:rsidRPr="006B6308">
            <w:rPr>
              <w:rStyle w:val="PlaceholderText"/>
            </w:rPr>
            <w:t>.</w:t>
          </w:r>
        </w:sdtContent>
      </w:sdt>
    </w:p>
    <w:p w14:paraId="1837B5BE" w14:textId="77777777" w:rsidR="008A401C" w:rsidRPr="006B6308" w:rsidRDefault="008A401C" w:rsidP="008A401C">
      <w:pPr>
        <w:pStyle w:val="SAQ1"/>
      </w:pPr>
      <w:bookmarkStart w:id="11" w:name="Item44"/>
      <w:r w:rsidRPr="006B6308">
        <w:t xml:space="preserve">How </w:t>
      </w:r>
      <w:bookmarkEnd w:id="11"/>
      <w:r w:rsidRPr="006B6308">
        <w:t xml:space="preserve">does the school ensure, and what evidence does it have, that it provides satisfactory levels of care for its students? </w:t>
      </w:r>
    </w:p>
    <w:p w14:paraId="2C4403C1" w14:textId="685644D2" w:rsidR="008A401C" w:rsidRPr="006B6308" w:rsidRDefault="00491182" w:rsidP="008A401C">
      <w:pPr>
        <w:pStyle w:val="SAFreetext2"/>
      </w:pPr>
      <w:sdt>
        <w:sdtPr>
          <w:id w:val="-571659045"/>
          <w:placeholder>
            <w:docPart w:val="F7BC8D9FDCA846A080E21B20543E07E8"/>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r w:rsidR="008A401C" w:rsidRPr="006B6308">
        <w:t xml:space="preserve"> </w:t>
      </w:r>
    </w:p>
    <w:p w14:paraId="4850D2C3" w14:textId="77777777" w:rsidR="008A401C" w:rsidRPr="006B6308" w:rsidRDefault="008A401C" w:rsidP="008A401C">
      <w:pPr>
        <w:pStyle w:val="SAQ1"/>
      </w:pPr>
      <w:r w:rsidRPr="006B6308">
        <w:t>How does the school identify and mitigate onsite and offsite risks to students?</w:t>
      </w:r>
      <w:hyperlink w:anchor="Item44" w:tooltip="Offsite risks include, for example, at camps, excursions or other sites used by the school." w:history="1">
        <w:r w:rsidRPr="006B6308">
          <w:rPr>
            <w:rStyle w:val="SATooltip"/>
          </w:rPr>
          <w:t></w:t>
        </w:r>
      </w:hyperlink>
    </w:p>
    <w:p w14:paraId="5FB25FE6" w14:textId="1730606D" w:rsidR="008A401C" w:rsidRPr="006B6308" w:rsidRDefault="00491182" w:rsidP="008A401C">
      <w:pPr>
        <w:pStyle w:val="SAFreetext2"/>
      </w:pPr>
      <w:sdt>
        <w:sdtPr>
          <w:id w:val="-1871526656"/>
          <w:placeholder>
            <w:docPart w:val="12FE6D92D2914F749EC35FA28539736C"/>
          </w:placeholder>
          <w:showingPlcHdr/>
          <w15:appearance w15:val="hidden"/>
        </w:sdtPr>
        <w:sdtEndPr/>
        <w:sdtContent>
          <w:r w:rsidR="008A401C" w:rsidRPr="006B6308">
            <w:rPr>
              <w:rStyle w:val="PlaceholderText"/>
              <w:shd w:val="clear" w:color="auto" w:fill="DEF3FA" w:themeFill="accent2" w:themeFillTint="33"/>
            </w:rPr>
            <w:t>Click</w:t>
          </w:r>
          <w:r w:rsidR="00096A97" w:rsidRPr="006B6308">
            <w:rPr>
              <w:rStyle w:val="PlaceholderText"/>
              <w:shd w:val="clear" w:color="auto" w:fill="DEF3FA" w:themeFill="accent2" w:themeFillTint="33"/>
            </w:rPr>
            <w:t xml:space="preserve"> or </w:t>
          </w:r>
          <w:r w:rsidR="008A401C" w:rsidRPr="006B6308">
            <w:rPr>
              <w:rStyle w:val="PlaceholderText"/>
              <w:shd w:val="clear" w:color="auto" w:fill="DEF3FA" w:themeFill="accent2" w:themeFillTint="33"/>
            </w:rPr>
            <w:t>tap to enter text.</w:t>
          </w:r>
        </w:sdtContent>
      </w:sdt>
      <w:r w:rsidR="008A401C" w:rsidRPr="006B6308">
        <w:t xml:space="preserve"> </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FB23AC" w14:paraId="24BEAF4E" w14:textId="77777777" w:rsidTr="00FB23AC">
        <w:tc>
          <w:tcPr>
            <w:tcW w:w="10069" w:type="dxa"/>
          </w:tcPr>
          <w:p w14:paraId="3A2C9847" w14:textId="01A52E5D" w:rsidR="00FB23AC" w:rsidRPr="006B6308" w:rsidRDefault="00FB23AC" w:rsidP="00FB23AC">
            <w:pPr>
              <w:pStyle w:val="Heading2"/>
              <w:rPr>
                <w:sz w:val="24"/>
                <w:szCs w:val="24"/>
              </w:rPr>
            </w:pPr>
            <w:r w:rsidRPr="006B6308">
              <w:rPr>
                <w:sz w:val="24"/>
                <w:szCs w:val="24"/>
              </w:rPr>
              <w:t>Required documents:</w:t>
            </w:r>
          </w:p>
          <w:p w14:paraId="38F190CA" w14:textId="46760F0F" w:rsidR="00FB23AC" w:rsidRPr="006B6308" w:rsidRDefault="00FB23AC" w:rsidP="00197256">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360"/>
            </w:pPr>
            <w:r w:rsidRPr="006B6308">
              <w:t>Summary of how the governing body demonstrates it is accountable for its non-delegable duty of care for the students including consideration of:</w:t>
            </w:r>
          </w:p>
          <w:p w14:paraId="264C73B8" w14:textId="7133B69F" w:rsidR="00FB23AC" w:rsidRPr="006B6308" w:rsidRDefault="00FB23AC" w:rsidP="00197256">
            <w:pPr>
              <w:pStyle w:val="ListParagraph"/>
              <w:numPr>
                <w:ilvl w:val="1"/>
                <w:numId w:val="27"/>
              </w:numPr>
              <w:tabs>
                <w:tab w:val="clear" w:pos="1021"/>
                <w:tab w:val="clear" w:pos="1361"/>
                <w:tab w:val="clear" w:pos="1701"/>
                <w:tab w:val="clear" w:pos="2041"/>
                <w:tab w:val="clear" w:pos="2381"/>
                <w:tab w:val="clear" w:pos="2722"/>
                <w:tab w:val="clear" w:pos="3062"/>
                <w:tab w:val="clear" w:pos="3402"/>
              </w:tabs>
              <w:spacing w:after="0"/>
              <w:ind w:left="747" w:hanging="426"/>
            </w:pPr>
            <w:r w:rsidRPr="006B6308">
              <w:t>how and when student wellbeing is monitored and reported to the governing body as well as the response and actions by governing body members to the information</w:t>
            </w:r>
          </w:p>
          <w:p w14:paraId="5E00279E" w14:textId="77777777" w:rsidR="00FB23AC" w:rsidRPr="006B6308" w:rsidRDefault="00FB23AC" w:rsidP="00197256">
            <w:pPr>
              <w:pStyle w:val="ListParagraph"/>
              <w:numPr>
                <w:ilvl w:val="1"/>
                <w:numId w:val="27"/>
              </w:numPr>
              <w:tabs>
                <w:tab w:val="clear" w:pos="1021"/>
                <w:tab w:val="clear" w:pos="1361"/>
                <w:tab w:val="clear" w:pos="1701"/>
                <w:tab w:val="clear" w:pos="2041"/>
                <w:tab w:val="clear" w:pos="2381"/>
                <w:tab w:val="clear" w:pos="2722"/>
                <w:tab w:val="clear" w:pos="3062"/>
                <w:tab w:val="clear" w:pos="3402"/>
              </w:tabs>
              <w:spacing w:after="0"/>
              <w:ind w:left="747" w:hanging="426"/>
            </w:pPr>
            <w:r w:rsidRPr="006B6308">
              <w:t>information the governing body receives about any safety breaches and the measures implemented to prevent further occurrences.</w:t>
            </w:r>
          </w:p>
          <w:p w14:paraId="46FCC711" w14:textId="77777777" w:rsidR="00FB23AC" w:rsidRPr="006B6308" w:rsidRDefault="00FB23AC" w:rsidP="00197256">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360"/>
            </w:pPr>
            <w:r w:rsidRPr="006B6308">
              <w:t>Summary of policies relating to the support of student wellbeing and scheduled review dates.</w:t>
            </w:r>
          </w:p>
          <w:p w14:paraId="6A6DBBE1" w14:textId="77777777" w:rsidR="00FB23AC" w:rsidRPr="006B6308" w:rsidRDefault="00FB23AC" w:rsidP="00197256">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360"/>
            </w:pPr>
            <w:r w:rsidRPr="006B6308">
              <w:t xml:space="preserve">Evidence of risk management relating to the provision of satisfactory levels of care. </w:t>
            </w:r>
          </w:p>
          <w:p w14:paraId="0ECD8560" w14:textId="77777777" w:rsidR="00FB23AC" w:rsidRPr="006B6308" w:rsidRDefault="00FB23AC" w:rsidP="00197256">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360"/>
            </w:pPr>
            <w:r w:rsidRPr="006B6308">
              <w:t>Policies, procedures, frameworks, programs and evidence of implementation and staff development to maintain, develop and promote student wellbeing. Student wellbeing includes provisions for safety such as managing catastrophic weather events, the management of physical and mental health and a positive school environment to support engagement and learning.</w:t>
            </w:r>
          </w:p>
          <w:p w14:paraId="7D827728" w14:textId="77777777" w:rsidR="00FB23AC" w:rsidRPr="006B6308" w:rsidRDefault="00FB23AC" w:rsidP="00197256">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360"/>
            </w:pPr>
            <w:bookmarkStart w:id="12" w:name="_Hlk133407109"/>
            <w:r w:rsidRPr="006B6308">
              <w:t xml:space="preserve">Where applicable, evidence of the school reviewing its care policies and procedures and making necessary adjustments following incidents. </w:t>
            </w:r>
          </w:p>
          <w:bookmarkEnd w:id="12"/>
          <w:p w14:paraId="11223E15" w14:textId="77777777" w:rsidR="00FB23AC" w:rsidRPr="006B6308" w:rsidRDefault="00FB23AC" w:rsidP="00197256">
            <w:pPr>
              <w:pStyle w:val="1GuideBullet1"/>
              <w:numPr>
                <w:ilvl w:val="0"/>
                <w:numId w:val="24"/>
              </w:numPr>
              <w:spacing w:after="0"/>
            </w:pPr>
            <w:r w:rsidRPr="006B6308">
              <w:t xml:space="preserve">Evidence of compliance with the </w:t>
            </w:r>
            <w:hyperlink r:id="rId29" w:history="1">
              <w:r w:rsidRPr="006B6308">
                <w:t>Disability Standards for Education 2005</w:t>
              </w:r>
            </w:hyperlink>
            <w:r w:rsidRPr="006B6308">
              <w:t xml:space="preserve"> for students with disabilities, the Reportable Conduct Scheme, and Mandatory and Non-mandatory Reporting Requirements. </w:t>
            </w:r>
          </w:p>
          <w:p w14:paraId="69B46B8A" w14:textId="77777777" w:rsidR="00FB23AC" w:rsidRPr="006B6308" w:rsidRDefault="00FB23AC" w:rsidP="00197256">
            <w:pPr>
              <w:pStyle w:val="1GuideBullet1"/>
              <w:numPr>
                <w:ilvl w:val="0"/>
                <w:numId w:val="24"/>
              </w:numPr>
              <w:spacing w:after="0"/>
            </w:pPr>
            <w:r w:rsidRPr="006B6308">
              <w:t>Schedule of staff professional learning undertaken in the preceding 12 months relating to student wellbeing, including the prevention and response to suicidal behaviour and non-suicidal self-injury prevention.</w:t>
            </w:r>
          </w:p>
          <w:p w14:paraId="498E8B03" w14:textId="77777777" w:rsidR="00FB23AC" w:rsidRPr="006B6308" w:rsidRDefault="00FB23AC" w:rsidP="00197256">
            <w:pPr>
              <w:pStyle w:val="1GuideBullet1"/>
              <w:numPr>
                <w:ilvl w:val="0"/>
                <w:numId w:val="24"/>
              </w:numPr>
              <w:spacing w:after="0"/>
            </w:pPr>
            <w:r w:rsidRPr="006B6308">
              <w:t xml:space="preserve">Analysis of parent, staff and student wellbeing survey results and evidence of changes made in response to any concerns raised about students’ wellbeing. </w:t>
            </w:r>
          </w:p>
          <w:p w14:paraId="1BBD30CA" w14:textId="77777777" w:rsidR="00FB23AC" w:rsidRPr="006B6308" w:rsidRDefault="00FB23AC" w:rsidP="00197256">
            <w:pPr>
              <w:pStyle w:val="1GuideBullet1"/>
              <w:numPr>
                <w:ilvl w:val="0"/>
                <w:numId w:val="24"/>
              </w:numPr>
              <w:spacing w:after="0"/>
            </w:pPr>
            <w:r w:rsidRPr="006B6308">
              <w:t>Where applicable, evidence of the school reviewing its wellbeing policies and procedures and making necessary adjustments following incidents.</w:t>
            </w:r>
          </w:p>
          <w:p w14:paraId="44057825" w14:textId="77777777" w:rsidR="00FB23AC" w:rsidRPr="006B6308" w:rsidRDefault="00FB23AC" w:rsidP="00197256">
            <w:pPr>
              <w:pStyle w:val="1GuideBullet1"/>
              <w:numPr>
                <w:ilvl w:val="0"/>
                <w:numId w:val="25"/>
              </w:numPr>
              <w:spacing w:after="0"/>
              <w:ind w:left="360"/>
            </w:pPr>
            <w:r w:rsidRPr="006B6308">
              <w:t>Any other documentation the school considers relevant to its context.</w:t>
            </w:r>
          </w:p>
          <w:p w14:paraId="20DEF737" w14:textId="77777777" w:rsidR="00FB23AC" w:rsidRDefault="00FB23AC" w:rsidP="00514CCE">
            <w:pPr>
              <w:pStyle w:val="SATablelist"/>
              <w:ind w:left="360"/>
            </w:pPr>
          </w:p>
        </w:tc>
      </w:tr>
    </w:tbl>
    <w:p w14:paraId="42581143" w14:textId="77777777" w:rsidR="008A401C" w:rsidRDefault="008A401C" w:rsidP="008A401C">
      <w:r>
        <w:br w:type="page"/>
      </w:r>
    </w:p>
    <w:p w14:paraId="479B0D95" w14:textId="77777777" w:rsidR="008A401C" w:rsidRPr="00C606B9" w:rsidDel="008C1BA6" w:rsidRDefault="008A401C" w:rsidP="008A401C">
      <w:pPr>
        <w:pStyle w:val="Heading1"/>
      </w:pPr>
      <w:r w:rsidRPr="00C606B9">
        <w:lastRenderedPageBreak/>
        <w:t>Premises and facilities</w:t>
      </w:r>
      <w:r w:rsidRPr="00C606B9" w:rsidDel="008C1BA6">
        <w:t xml:space="preserve"> declaration</w:t>
      </w:r>
    </w:p>
    <w:p w14:paraId="2264E998" w14:textId="77777777" w:rsidR="008A401C" w:rsidRPr="00C606B9" w:rsidRDefault="008A401C" w:rsidP="008A401C">
      <w:r w:rsidRPr="00C606B9" w:rsidDel="008C1BA6">
        <w:t xml:space="preserve">The school’s buildings, facilities and grounds (including off-campus sites) </w:t>
      </w:r>
      <w:r w:rsidRPr="00C606B9">
        <w:t xml:space="preserve">are required to </w:t>
      </w:r>
      <w:r w:rsidRPr="00C606B9" w:rsidDel="008C1BA6">
        <w:t>meet all legal standards and fully comply with safety and health requirements.</w:t>
      </w:r>
    </w:p>
    <w:p w14:paraId="1462253E" w14:textId="77777777" w:rsidR="008A401C" w:rsidRPr="00C606B9" w:rsidRDefault="008A401C" w:rsidP="008A401C">
      <w:pPr>
        <w:pStyle w:val="Heading2"/>
      </w:pPr>
      <w:r w:rsidRPr="00C606B9">
        <w:t>Buildings and grounds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9"/>
      </w:tblGrid>
      <w:tr w:rsidR="008A401C" w:rsidRPr="00C606B9" w:rsidDel="008C1BA6" w14:paraId="486E758A" w14:textId="77777777" w:rsidTr="00514CCE">
        <w:trPr>
          <w:trHeight w:val="454"/>
        </w:trPr>
        <w:tc>
          <w:tcPr>
            <w:tcW w:w="5000" w:type="pct"/>
            <w:shd w:val="clear" w:color="auto" w:fill="C1D9ED" w:themeFill="accent1" w:themeFillTint="33"/>
            <w:vAlign w:val="center"/>
          </w:tcPr>
          <w:p w14:paraId="143B77C5" w14:textId="77777777" w:rsidR="008A401C" w:rsidRPr="00C606B9" w:rsidDel="008C1BA6" w:rsidRDefault="008A401C" w:rsidP="00514CCE">
            <w:pPr>
              <w:pStyle w:val="Table"/>
              <w:rPr>
                <w:b/>
                <w:bCs/>
              </w:rPr>
            </w:pPr>
            <w:r w:rsidRPr="00F76C4C" w:rsidDel="008C1BA6">
              <w:t>The</w:t>
            </w:r>
            <w:r w:rsidRPr="00C606B9" w:rsidDel="008C1BA6">
              <w:t xml:space="preserve"> school’s buildings, facilities and grounds:</w:t>
            </w:r>
          </w:p>
        </w:tc>
      </w:tr>
      <w:tr w:rsidR="008A401C" w:rsidRPr="00C606B9" w:rsidDel="008C1BA6" w14:paraId="28EF0E53" w14:textId="77777777" w:rsidTr="00514CCE">
        <w:trPr>
          <w:trHeight w:val="374"/>
        </w:trPr>
        <w:tc>
          <w:tcPr>
            <w:tcW w:w="5000" w:type="pct"/>
            <w:vAlign w:val="center"/>
          </w:tcPr>
          <w:p w14:paraId="50A01915" w14:textId="77777777" w:rsidR="008A401C" w:rsidRPr="00C606B9" w:rsidDel="008C1BA6" w:rsidRDefault="008A401C" w:rsidP="00514CCE">
            <w:pPr>
              <w:pStyle w:val="Table"/>
              <w:ind w:left="483" w:hanging="483"/>
              <w:rPr>
                <w:b/>
                <w:bCs/>
              </w:rPr>
            </w:pPr>
            <w:r w:rsidRPr="00C606B9" w:rsidDel="008C1BA6">
              <w:t xml:space="preserve">1. </w:t>
            </w:r>
            <w:r w:rsidRPr="00C606B9" w:rsidDel="008C1BA6">
              <w:tab/>
              <w:t>Are suitable for the programs offered by the school and the students’ age levels.</w:t>
            </w:r>
          </w:p>
        </w:tc>
      </w:tr>
      <w:tr w:rsidR="008A401C" w:rsidRPr="00C606B9" w:rsidDel="008C1BA6" w14:paraId="46A24C0F" w14:textId="77777777" w:rsidTr="00514CCE">
        <w:trPr>
          <w:trHeight w:val="384"/>
        </w:trPr>
        <w:tc>
          <w:tcPr>
            <w:tcW w:w="5000" w:type="pct"/>
            <w:vAlign w:val="center"/>
          </w:tcPr>
          <w:p w14:paraId="76055BDE" w14:textId="77777777" w:rsidR="008A401C" w:rsidRPr="00C606B9" w:rsidDel="008C1BA6" w:rsidRDefault="008A401C" w:rsidP="00514CCE">
            <w:pPr>
              <w:pStyle w:val="Table"/>
              <w:ind w:left="483" w:hanging="483"/>
            </w:pPr>
            <w:r w:rsidRPr="00C606B9" w:rsidDel="008C1BA6">
              <w:t xml:space="preserve">2. </w:t>
            </w:r>
            <w:r w:rsidRPr="00C606B9" w:rsidDel="008C1BA6">
              <w:tab/>
              <w:t>Comply with the Building Code of Australia and local planning regulations, where relevant.</w:t>
            </w:r>
          </w:p>
        </w:tc>
      </w:tr>
      <w:tr w:rsidR="008A401C" w:rsidRPr="00C606B9" w:rsidDel="008C1BA6" w14:paraId="283E3048" w14:textId="77777777" w:rsidTr="00514CCE">
        <w:trPr>
          <w:trHeight w:val="384"/>
        </w:trPr>
        <w:tc>
          <w:tcPr>
            <w:tcW w:w="5000" w:type="pct"/>
            <w:vAlign w:val="center"/>
          </w:tcPr>
          <w:p w14:paraId="5B4CB164" w14:textId="77777777" w:rsidR="008A401C" w:rsidRPr="00C606B9" w:rsidDel="008C1BA6" w:rsidRDefault="008A401C" w:rsidP="00514CCE">
            <w:pPr>
              <w:pStyle w:val="Table"/>
              <w:ind w:left="483" w:hanging="483"/>
            </w:pPr>
            <w:r w:rsidRPr="00C606B9" w:rsidDel="008C1BA6">
              <w:t xml:space="preserve">3. </w:t>
            </w:r>
            <w:r w:rsidRPr="00C606B9" w:rsidDel="008C1BA6">
              <w:tab/>
              <w:t xml:space="preserve">Comply with </w:t>
            </w:r>
            <w:r w:rsidRPr="00C606B9">
              <w:t>all applicable local government safety and health by-laws</w:t>
            </w:r>
            <w:r w:rsidRPr="00C606B9" w:rsidDel="008C1BA6">
              <w:t>.</w:t>
            </w:r>
          </w:p>
        </w:tc>
      </w:tr>
      <w:tr w:rsidR="008A401C" w:rsidRPr="00C606B9" w:rsidDel="008C1BA6" w14:paraId="44CC4B80" w14:textId="77777777" w:rsidTr="00514CCE">
        <w:trPr>
          <w:trHeight w:val="374"/>
        </w:trPr>
        <w:tc>
          <w:tcPr>
            <w:tcW w:w="5000" w:type="pct"/>
            <w:vAlign w:val="center"/>
          </w:tcPr>
          <w:p w14:paraId="74CF03A8" w14:textId="77777777" w:rsidR="008A401C" w:rsidRPr="00C606B9" w:rsidDel="008C1BA6" w:rsidRDefault="008A401C" w:rsidP="00514CCE">
            <w:pPr>
              <w:pStyle w:val="Table"/>
              <w:ind w:left="483" w:hanging="483"/>
            </w:pPr>
            <w:r w:rsidRPr="00C606B9" w:rsidDel="008C1BA6">
              <w:t xml:space="preserve">4. </w:t>
            </w:r>
            <w:r w:rsidRPr="00C606B9" w:rsidDel="008C1BA6">
              <w:tab/>
            </w:r>
            <w:r w:rsidRPr="00C606B9">
              <w:t xml:space="preserve">Comply </w:t>
            </w:r>
            <w:r w:rsidRPr="000E33C7">
              <w:t xml:space="preserve">with the </w:t>
            </w:r>
            <w:r w:rsidRPr="000E33C7">
              <w:rPr>
                <w:i/>
                <w:iCs/>
              </w:rPr>
              <w:t>Work Health and Safety Act 2020</w:t>
            </w:r>
            <w:r w:rsidRPr="000E33C7">
              <w:t xml:space="preserve"> (WA) and </w:t>
            </w:r>
            <w:r w:rsidRPr="00FB23AC">
              <w:t>Work Health and Safety</w:t>
            </w:r>
            <w:r w:rsidRPr="00B44D26">
              <w:t xml:space="preserve"> </w:t>
            </w:r>
            <w:r w:rsidRPr="00FB23AC">
              <w:t>(General) Regulations 2022</w:t>
            </w:r>
            <w:r w:rsidRPr="00B44D26" w:rsidDel="008C1BA6">
              <w:t>.</w:t>
            </w:r>
          </w:p>
        </w:tc>
      </w:tr>
      <w:tr w:rsidR="008A401C" w:rsidRPr="00C606B9" w:rsidDel="008C1BA6" w14:paraId="06088B62" w14:textId="77777777" w:rsidTr="00514CCE">
        <w:trPr>
          <w:trHeight w:val="374"/>
        </w:trPr>
        <w:tc>
          <w:tcPr>
            <w:tcW w:w="5000" w:type="pct"/>
            <w:vAlign w:val="center"/>
          </w:tcPr>
          <w:p w14:paraId="6C7956EC" w14:textId="77777777" w:rsidR="008A401C" w:rsidRPr="00C606B9" w:rsidDel="008C1BA6" w:rsidRDefault="008A401C" w:rsidP="00514CCE">
            <w:pPr>
              <w:pStyle w:val="Table"/>
              <w:ind w:left="483" w:hanging="483"/>
            </w:pPr>
            <w:r w:rsidRPr="00C606B9" w:rsidDel="008C1BA6">
              <w:t xml:space="preserve">5. </w:t>
            </w:r>
            <w:r w:rsidRPr="00C606B9" w:rsidDel="008C1BA6">
              <w:tab/>
            </w:r>
            <w:r w:rsidRPr="00C606B9">
              <w:t xml:space="preserve">Comply with the </w:t>
            </w:r>
            <w:r w:rsidRPr="00FB23AC">
              <w:rPr>
                <w:iCs/>
              </w:rPr>
              <w:t>Disability (Access to Premises – Buildings) Standards 2010</w:t>
            </w:r>
            <w:r w:rsidRPr="00B44D26">
              <w:rPr>
                <w:iCs/>
              </w:rPr>
              <w:t xml:space="preserve"> (Cth),</w:t>
            </w:r>
            <w:r w:rsidRPr="00C606B9">
              <w:t xml:space="preserve"> if applicable</w:t>
            </w:r>
            <w:r w:rsidRPr="00C606B9" w:rsidDel="008C1BA6">
              <w:t>.</w:t>
            </w:r>
          </w:p>
        </w:tc>
      </w:tr>
    </w:tbl>
    <w:p w14:paraId="10D7D498" w14:textId="77777777" w:rsidR="008A401C" w:rsidRPr="00C606B9" w:rsidRDefault="008A401C" w:rsidP="008A401C">
      <w:pPr>
        <w:pStyle w:val="Heading2"/>
      </w:pPr>
      <w:r w:rsidRPr="00C606B9">
        <w:t>Vehicles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8A401C" w:rsidRPr="00C606B9" w:rsidDel="008C1BA6" w14:paraId="78A75E41" w14:textId="77777777" w:rsidTr="00514CCE">
        <w:trPr>
          <w:trHeight w:val="454"/>
        </w:trPr>
        <w:tc>
          <w:tcPr>
            <w:tcW w:w="5000" w:type="pct"/>
            <w:shd w:val="clear" w:color="auto" w:fill="C1D9ED" w:themeFill="accent1" w:themeFillTint="33"/>
            <w:vAlign w:val="center"/>
          </w:tcPr>
          <w:p w14:paraId="43038237" w14:textId="77777777" w:rsidR="008A401C" w:rsidRPr="00C606B9" w:rsidDel="008C1BA6" w:rsidRDefault="008A401C" w:rsidP="00514CCE">
            <w:pPr>
              <w:pStyle w:val="Table"/>
            </w:pPr>
            <w:r w:rsidRPr="00C606B9" w:rsidDel="008C1BA6">
              <w:t>Vehicles owned or leased by the school:</w:t>
            </w:r>
          </w:p>
        </w:tc>
      </w:tr>
      <w:tr w:rsidR="008A401C" w:rsidRPr="00C606B9" w:rsidDel="008C1BA6" w14:paraId="3FF27E9B" w14:textId="77777777" w:rsidTr="00514CCE">
        <w:trPr>
          <w:trHeight w:val="384"/>
        </w:trPr>
        <w:tc>
          <w:tcPr>
            <w:tcW w:w="5000" w:type="pct"/>
            <w:vAlign w:val="center"/>
          </w:tcPr>
          <w:p w14:paraId="47D7E17E" w14:textId="77777777" w:rsidR="008A401C" w:rsidRPr="00C606B9" w:rsidDel="008C1BA6" w:rsidRDefault="008A401C" w:rsidP="00514CCE">
            <w:pPr>
              <w:pStyle w:val="Table"/>
            </w:pPr>
            <w:r w:rsidRPr="00C606B9" w:rsidDel="008C1BA6">
              <w:t xml:space="preserve">Comply with all licensing, inspection, maintenance and safety requirements for </w:t>
            </w:r>
            <w:r w:rsidRPr="00C606B9">
              <w:t xml:space="preserve">vehicles </w:t>
            </w:r>
            <w:r w:rsidRPr="00C606B9" w:rsidDel="008C1BA6">
              <w:t>use</w:t>
            </w:r>
            <w:r w:rsidRPr="00C606B9">
              <w:t>d to</w:t>
            </w:r>
            <w:r w:rsidRPr="00C606B9" w:rsidDel="008C1BA6">
              <w:t xml:space="preserve"> transport students.</w:t>
            </w:r>
          </w:p>
        </w:tc>
      </w:tr>
    </w:tbl>
    <w:p w14:paraId="54EFE65C" w14:textId="77777777" w:rsidR="008A401C" w:rsidRPr="00C606B9" w:rsidRDefault="008A401C" w:rsidP="008A401C">
      <w:pPr>
        <w:pStyle w:val="Heading2"/>
      </w:pPr>
      <w:r w:rsidRPr="00C606B9">
        <w:t>Boarding – buildings and facilities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9"/>
      </w:tblGrid>
      <w:tr w:rsidR="008A401C" w:rsidRPr="00C606B9" w:rsidDel="008C1BA6" w14:paraId="51644EE3" w14:textId="77777777" w:rsidTr="00514CCE">
        <w:trPr>
          <w:trHeight w:val="454"/>
        </w:trPr>
        <w:tc>
          <w:tcPr>
            <w:tcW w:w="5000" w:type="pct"/>
            <w:shd w:val="clear" w:color="auto" w:fill="C1D9ED" w:themeFill="accent1" w:themeFillTint="33"/>
            <w:vAlign w:val="center"/>
          </w:tcPr>
          <w:p w14:paraId="12654066" w14:textId="77777777" w:rsidR="008A401C" w:rsidRPr="00C606B9" w:rsidDel="008C1BA6" w:rsidRDefault="008A401C" w:rsidP="00514CCE">
            <w:pPr>
              <w:pStyle w:val="Table"/>
            </w:pPr>
            <w:r w:rsidRPr="00C606B9" w:rsidDel="008C1BA6">
              <w:t>The school’s buildings and facilities for boarding:</w:t>
            </w:r>
          </w:p>
        </w:tc>
      </w:tr>
      <w:tr w:rsidR="008A401C" w:rsidRPr="00C606B9" w:rsidDel="008C1BA6" w14:paraId="1913D2DF" w14:textId="77777777" w:rsidTr="00514CCE">
        <w:trPr>
          <w:trHeight w:val="625"/>
        </w:trPr>
        <w:tc>
          <w:tcPr>
            <w:tcW w:w="5000" w:type="pct"/>
            <w:tcBorders>
              <w:top w:val="nil"/>
            </w:tcBorders>
            <w:vAlign w:val="center"/>
          </w:tcPr>
          <w:p w14:paraId="10333F66" w14:textId="77777777" w:rsidR="008A401C" w:rsidRPr="00C606B9" w:rsidDel="008C1BA6" w:rsidRDefault="008A401C" w:rsidP="00514CCE">
            <w:pPr>
              <w:pStyle w:val="Table"/>
              <w:ind w:left="454" w:hanging="454"/>
            </w:pPr>
            <w:r w:rsidRPr="00C606B9" w:rsidDel="008C1BA6">
              <w:t xml:space="preserve">1. </w:t>
            </w:r>
            <w:r w:rsidRPr="00C606B9" w:rsidDel="008C1BA6">
              <w:tab/>
              <w:t xml:space="preserve">Provide </w:t>
            </w:r>
            <w:r w:rsidRPr="00C606B9">
              <w:t xml:space="preserve">or will provide </w:t>
            </w:r>
            <w:r w:rsidRPr="00C606B9" w:rsidDel="008C1BA6">
              <w:t xml:space="preserve">a </w:t>
            </w:r>
            <w:r w:rsidRPr="00C606B9">
              <w:t xml:space="preserve">suitable and </w:t>
            </w:r>
            <w:r w:rsidRPr="00C606B9" w:rsidDel="008C1BA6">
              <w:t>pleasant environment for the promotion of the health, safety, educational progress and wellbeing of its students.</w:t>
            </w:r>
          </w:p>
        </w:tc>
      </w:tr>
      <w:tr w:rsidR="008A401C" w:rsidRPr="00C606B9" w:rsidDel="008C1BA6" w14:paraId="54728F22" w14:textId="77777777" w:rsidTr="00514CCE">
        <w:trPr>
          <w:trHeight w:val="374"/>
        </w:trPr>
        <w:tc>
          <w:tcPr>
            <w:tcW w:w="5000" w:type="pct"/>
            <w:vAlign w:val="center"/>
          </w:tcPr>
          <w:p w14:paraId="288D6BF0" w14:textId="77777777" w:rsidR="008A401C" w:rsidRPr="00C606B9" w:rsidDel="008C1BA6" w:rsidRDefault="008A401C" w:rsidP="00514CCE">
            <w:pPr>
              <w:pStyle w:val="Table"/>
              <w:ind w:left="454" w:hanging="454"/>
            </w:pPr>
            <w:r w:rsidRPr="00C606B9" w:rsidDel="008C1BA6">
              <w:t xml:space="preserve">2. </w:t>
            </w:r>
            <w:r w:rsidRPr="00C606B9" w:rsidDel="008C1BA6">
              <w:tab/>
              <w:t>Comply with the Building Code of Australia and other local planning regulations, where relevant.</w:t>
            </w:r>
          </w:p>
        </w:tc>
      </w:tr>
      <w:tr w:rsidR="008A401C" w:rsidRPr="00C606B9" w:rsidDel="008C1BA6" w14:paraId="2D4F575F" w14:textId="77777777" w:rsidTr="00514CCE">
        <w:trPr>
          <w:trHeight w:val="737"/>
        </w:trPr>
        <w:tc>
          <w:tcPr>
            <w:tcW w:w="5000" w:type="pct"/>
            <w:vAlign w:val="center"/>
          </w:tcPr>
          <w:p w14:paraId="49E9E6FD" w14:textId="77777777" w:rsidR="008A401C" w:rsidRPr="00C606B9" w:rsidDel="008C1BA6" w:rsidRDefault="008A401C" w:rsidP="00514CCE">
            <w:pPr>
              <w:pStyle w:val="Table"/>
              <w:ind w:left="454" w:hanging="454"/>
              <w:rPr>
                <w:b/>
                <w:bCs/>
              </w:rPr>
            </w:pPr>
            <w:r w:rsidRPr="00C606B9" w:rsidDel="008C1BA6">
              <w:t xml:space="preserve">3. </w:t>
            </w:r>
            <w:r w:rsidRPr="00C606B9" w:rsidDel="008C1BA6">
              <w:tab/>
              <w:t xml:space="preserve">Comply with </w:t>
            </w:r>
            <w:r w:rsidRPr="00C606B9">
              <w:t>all applicable local government by-laws</w:t>
            </w:r>
            <w:r w:rsidRPr="00C606B9" w:rsidDel="008C1BA6">
              <w:t>.</w:t>
            </w:r>
          </w:p>
        </w:tc>
      </w:tr>
      <w:tr w:rsidR="008A401C" w:rsidRPr="00C606B9" w:rsidDel="008C1BA6" w14:paraId="0557826D" w14:textId="77777777" w:rsidTr="00514CCE">
        <w:trPr>
          <w:trHeight w:val="624"/>
        </w:trPr>
        <w:tc>
          <w:tcPr>
            <w:tcW w:w="5000" w:type="pct"/>
            <w:vAlign w:val="center"/>
          </w:tcPr>
          <w:p w14:paraId="57D79AB9" w14:textId="77777777" w:rsidR="008A401C" w:rsidRPr="00C606B9" w:rsidDel="008C1BA6" w:rsidRDefault="008A401C" w:rsidP="00514CCE">
            <w:pPr>
              <w:pStyle w:val="Table"/>
              <w:ind w:left="454" w:hanging="454"/>
            </w:pPr>
            <w:r w:rsidRPr="00C606B9" w:rsidDel="008C1BA6">
              <w:t xml:space="preserve">4. </w:t>
            </w:r>
            <w:r w:rsidRPr="00C606B9" w:rsidDel="008C1BA6">
              <w:tab/>
            </w:r>
            <w:r w:rsidRPr="00C606B9">
              <w:t xml:space="preserve">Comply with </w:t>
            </w:r>
            <w:r w:rsidRPr="000E33C7">
              <w:t xml:space="preserve">the </w:t>
            </w:r>
            <w:r w:rsidRPr="000E33C7">
              <w:rPr>
                <w:i/>
                <w:iCs/>
              </w:rPr>
              <w:t>Work Health and Safety Act 2020</w:t>
            </w:r>
            <w:r w:rsidRPr="000E33C7">
              <w:t xml:space="preserve"> (WA) and </w:t>
            </w:r>
            <w:r w:rsidRPr="00FB23AC">
              <w:t>Work Health and Safety</w:t>
            </w:r>
            <w:r w:rsidRPr="00B44D26">
              <w:t xml:space="preserve"> </w:t>
            </w:r>
            <w:r w:rsidRPr="00FB23AC">
              <w:t>(General) Regulations 2022</w:t>
            </w:r>
            <w:r w:rsidRPr="00B44D26" w:rsidDel="008C1BA6">
              <w:t>.</w:t>
            </w:r>
          </w:p>
        </w:tc>
      </w:tr>
      <w:tr w:rsidR="008A401C" w:rsidRPr="00C606B9" w:rsidDel="008C1BA6" w14:paraId="11196520" w14:textId="77777777" w:rsidTr="00514CCE">
        <w:trPr>
          <w:trHeight w:val="404"/>
        </w:trPr>
        <w:tc>
          <w:tcPr>
            <w:tcW w:w="5000" w:type="pct"/>
            <w:vAlign w:val="center"/>
          </w:tcPr>
          <w:p w14:paraId="09335390" w14:textId="053BFE07" w:rsidR="008A401C" w:rsidRPr="00C606B9" w:rsidDel="008C1BA6" w:rsidRDefault="008A401C" w:rsidP="00514CCE">
            <w:pPr>
              <w:pStyle w:val="Table"/>
              <w:ind w:left="454" w:hanging="454"/>
            </w:pPr>
            <w:r w:rsidRPr="00C606B9" w:rsidDel="008C1BA6">
              <w:t xml:space="preserve">5. </w:t>
            </w:r>
            <w:r w:rsidRPr="00C606B9" w:rsidDel="008C1BA6">
              <w:tab/>
            </w:r>
            <w:r w:rsidRPr="00C606B9">
              <w:t xml:space="preserve">Comply with the </w:t>
            </w:r>
            <w:r w:rsidRPr="00FB23AC">
              <w:rPr>
                <w:iCs/>
              </w:rPr>
              <w:t>Disability (Access to Premises – Buildings) Standards 2010</w:t>
            </w:r>
            <w:r w:rsidRPr="00B44D26">
              <w:rPr>
                <w:iCs/>
              </w:rPr>
              <w:t xml:space="preserve"> (Cth)</w:t>
            </w:r>
            <w:r w:rsidR="00B44D26">
              <w:rPr>
                <w:iCs/>
              </w:rPr>
              <w:t>.</w:t>
            </w:r>
          </w:p>
        </w:tc>
      </w:tr>
      <w:tr w:rsidR="008A401C" w:rsidRPr="00C606B9" w:rsidDel="008C1BA6" w14:paraId="12D24F95" w14:textId="77777777" w:rsidTr="00514CCE">
        <w:trPr>
          <w:trHeight w:val="737"/>
        </w:trPr>
        <w:tc>
          <w:tcPr>
            <w:tcW w:w="5000" w:type="pct"/>
            <w:vAlign w:val="center"/>
          </w:tcPr>
          <w:p w14:paraId="16493DBE" w14:textId="77777777" w:rsidR="008A401C" w:rsidRPr="00C606B9" w:rsidDel="008C1BA6" w:rsidRDefault="008A401C" w:rsidP="00514CCE">
            <w:pPr>
              <w:pStyle w:val="Table"/>
              <w:ind w:left="454" w:hanging="454"/>
            </w:pPr>
            <w:r w:rsidRPr="00C606B9">
              <w:t>6.</w:t>
            </w:r>
            <w:r w:rsidRPr="00C606B9">
              <w:tab/>
            </w:r>
            <w:r w:rsidRPr="00C606B9" w:rsidDel="008C1BA6">
              <w:t xml:space="preserve">Are </w:t>
            </w:r>
            <w:r w:rsidRPr="00C606B9">
              <w:t>or will be fit for purpose, safe, hygienic, well-maintained, sufficient and appropriate for the accommodation of boarding students and for the numbers of students to be accommodated</w:t>
            </w:r>
            <w:r w:rsidRPr="00C606B9" w:rsidDel="008C1BA6">
              <w:t>.</w:t>
            </w:r>
          </w:p>
        </w:tc>
      </w:tr>
    </w:tbl>
    <w:p w14:paraId="2943CB64" w14:textId="77777777" w:rsidR="008A401C" w:rsidRPr="00C606B9" w:rsidRDefault="008A401C" w:rsidP="008A401C"/>
    <w:p w14:paraId="28DE8103" w14:textId="77777777" w:rsidR="008A401C" w:rsidRPr="00C606B9" w:rsidRDefault="008A401C" w:rsidP="008A401C">
      <w:r w:rsidRPr="00C606B9">
        <w:t>Signed for and on behalf of the governing body * by:</w:t>
      </w:r>
    </w:p>
    <w:p w14:paraId="7B082714" w14:textId="77777777" w:rsidR="008A401C" w:rsidRPr="00C606B9" w:rsidRDefault="008A401C" w:rsidP="008A40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05"/>
        <w:gridCol w:w="2671"/>
        <w:gridCol w:w="323"/>
        <w:gridCol w:w="2371"/>
        <w:gridCol w:w="283"/>
        <w:gridCol w:w="1837"/>
      </w:tblGrid>
      <w:tr w:rsidR="008A401C" w14:paraId="1A5923D1" w14:textId="77777777" w:rsidTr="00514CCE">
        <w:trPr>
          <w:trHeight w:val="1424"/>
        </w:trPr>
        <w:tc>
          <w:tcPr>
            <w:tcW w:w="2689" w:type="dxa"/>
            <w:tcBorders>
              <w:bottom w:val="single" w:sz="4" w:space="0" w:color="auto"/>
            </w:tcBorders>
            <w:vAlign w:val="bottom"/>
          </w:tcPr>
          <w:p w14:paraId="02D0260D" w14:textId="6BA411C5" w:rsidR="008A401C" w:rsidRDefault="00491182" w:rsidP="00514CCE">
            <w:sdt>
              <w:sdtPr>
                <w:id w:val="-953948220"/>
                <w:placeholder>
                  <w:docPart w:val="210C224B729B4052AF18C811CC631431"/>
                </w:placeholder>
                <w:showingPlcHdr/>
                <w15:appearance w15:val="hidden"/>
              </w:sdtPr>
              <w:sdtEndPr/>
              <w:sdtContent>
                <w:r w:rsidR="008A401C" w:rsidRPr="00065FFE">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text.</w:t>
                </w:r>
              </w:sdtContent>
            </w:sdt>
          </w:p>
        </w:tc>
        <w:tc>
          <w:tcPr>
            <w:tcW w:w="305" w:type="dxa"/>
            <w:vAlign w:val="bottom"/>
          </w:tcPr>
          <w:p w14:paraId="065076E6" w14:textId="77777777" w:rsidR="008A401C" w:rsidRDefault="008A401C" w:rsidP="00514CCE"/>
        </w:tc>
        <w:tc>
          <w:tcPr>
            <w:tcW w:w="2671" w:type="dxa"/>
            <w:tcBorders>
              <w:bottom w:val="single" w:sz="4" w:space="0" w:color="auto"/>
            </w:tcBorders>
            <w:vAlign w:val="bottom"/>
          </w:tcPr>
          <w:p w14:paraId="57EE158B" w14:textId="266A4AF5" w:rsidR="008A401C" w:rsidRDefault="00491182" w:rsidP="00514CCE">
            <w:sdt>
              <w:sdtPr>
                <w:id w:val="-1175339642"/>
                <w:placeholder>
                  <w:docPart w:val="8D1CF8323B9843BAA2D6153409F8916E"/>
                </w:placeholder>
                <w:showingPlcHdr/>
                <w15:appearance w15:val="hidden"/>
              </w:sdtPr>
              <w:sdtEndPr/>
              <w:sdtContent>
                <w:r w:rsidR="008A401C" w:rsidRPr="00065FFE">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text.</w:t>
                </w:r>
              </w:sdtContent>
            </w:sdt>
          </w:p>
        </w:tc>
        <w:tc>
          <w:tcPr>
            <w:tcW w:w="323" w:type="dxa"/>
            <w:vAlign w:val="bottom"/>
          </w:tcPr>
          <w:p w14:paraId="63BD6AF9" w14:textId="77777777" w:rsidR="008A401C" w:rsidRDefault="008A401C" w:rsidP="00514CCE"/>
        </w:tc>
        <w:tc>
          <w:tcPr>
            <w:tcW w:w="2371" w:type="dxa"/>
            <w:tcBorders>
              <w:bottom w:val="single" w:sz="4" w:space="0" w:color="auto"/>
            </w:tcBorders>
            <w:shd w:val="clear" w:color="auto" w:fill="DEF3FA" w:themeFill="accent2" w:themeFillTint="33"/>
            <w:vAlign w:val="bottom"/>
          </w:tcPr>
          <w:p w14:paraId="74BDBC2E" w14:textId="77777777" w:rsidR="008A401C" w:rsidRDefault="008A401C" w:rsidP="00514CCE"/>
        </w:tc>
        <w:tc>
          <w:tcPr>
            <w:tcW w:w="283" w:type="dxa"/>
            <w:vAlign w:val="bottom"/>
          </w:tcPr>
          <w:p w14:paraId="2DE915DE" w14:textId="77777777" w:rsidR="008A401C" w:rsidRDefault="008A401C" w:rsidP="00514CCE"/>
        </w:tc>
        <w:tc>
          <w:tcPr>
            <w:tcW w:w="1837" w:type="dxa"/>
            <w:tcBorders>
              <w:bottom w:val="single" w:sz="4" w:space="0" w:color="auto"/>
            </w:tcBorders>
            <w:vAlign w:val="bottom"/>
          </w:tcPr>
          <w:p w14:paraId="61F8A184" w14:textId="18B2CFAC" w:rsidR="008A401C" w:rsidRDefault="00491182" w:rsidP="00514CCE">
            <w:sdt>
              <w:sdtPr>
                <w:id w:val="783609406"/>
                <w:placeholder>
                  <w:docPart w:val="9369A592EAA24EB7A6CFEE919B06C74E"/>
                </w:placeholder>
                <w15:appearance w15:val="hidden"/>
              </w:sdtPr>
              <w:sdtEndPr/>
              <w:sdtContent>
                <w:sdt>
                  <w:sdtPr>
                    <w:id w:val="594829729"/>
                    <w:placeholder>
                      <w:docPart w:val="07E6BCBCC44C43ADA6A40E6EADEA0D6D"/>
                    </w:placeholder>
                    <w:showingPlcHdr/>
                    <w:date>
                      <w:dateFormat w:val="d/MM/yyyy"/>
                      <w:lid w:val="en-AU"/>
                      <w:storeMappedDataAs w:val="dateTime"/>
                      <w:calendar w:val="gregorian"/>
                    </w:date>
                  </w:sdtPr>
                  <w:sdtEndPr/>
                  <w:sdtContent>
                    <w:r w:rsidR="008A401C" w:rsidRPr="00065FFE">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date.</w:t>
                    </w:r>
                  </w:sdtContent>
                </w:sdt>
              </w:sdtContent>
            </w:sdt>
          </w:p>
        </w:tc>
      </w:tr>
      <w:tr w:rsidR="008A401C" w14:paraId="5DAECAB2" w14:textId="77777777" w:rsidTr="00514CCE">
        <w:tc>
          <w:tcPr>
            <w:tcW w:w="2689" w:type="dxa"/>
            <w:tcBorders>
              <w:top w:val="single" w:sz="4" w:space="0" w:color="auto"/>
            </w:tcBorders>
          </w:tcPr>
          <w:p w14:paraId="68BFBAC0" w14:textId="77777777" w:rsidR="008A401C" w:rsidRDefault="008A401C" w:rsidP="00514CCE">
            <w:r>
              <w:t>Name</w:t>
            </w:r>
          </w:p>
        </w:tc>
        <w:tc>
          <w:tcPr>
            <w:tcW w:w="305" w:type="dxa"/>
          </w:tcPr>
          <w:p w14:paraId="1E6C4FF0" w14:textId="77777777" w:rsidR="008A401C" w:rsidRDefault="008A401C" w:rsidP="00514CCE"/>
        </w:tc>
        <w:tc>
          <w:tcPr>
            <w:tcW w:w="2671" w:type="dxa"/>
            <w:tcBorders>
              <w:top w:val="single" w:sz="4" w:space="0" w:color="auto"/>
            </w:tcBorders>
          </w:tcPr>
          <w:p w14:paraId="3C436B27" w14:textId="77777777" w:rsidR="008A401C" w:rsidRDefault="008A401C" w:rsidP="00514CCE">
            <w:r>
              <w:t>Position</w:t>
            </w:r>
          </w:p>
        </w:tc>
        <w:tc>
          <w:tcPr>
            <w:tcW w:w="323" w:type="dxa"/>
          </w:tcPr>
          <w:p w14:paraId="01727D28" w14:textId="77777777" w:rsidR="008A401C" w:rsidRDefault="008A401C" w:rsidP="00514CCE"/>
        </w:tc>
        <w:tc>
          <w:tcPr>
            <w:tcW w:w="2371" w:type="dxa"/>
            <w:tcBorders>
              <w:top w:val="single" w:sz="4" w:space="0" w:color="auto"/>
            </w:tcBorders>
          </w:tcPr>
          <w:p w14:paraId="20380DAC" w14:textId="77777777" w:rsidR="008A401C" w:rsidRDefault="008A401C" w:rsidP="00514CCE">
            <w:r>
              <w:t>Signature</w:t>
            </w:r>
          </w:p>
        </w:tc>
        <w:tc>
          <w:tcPr>
            <w:tcW w:w="283" w:type="dxa"/>
          </w:tcPr>
          <w:p w14:paraId="2171446C" w14:textId="77777777" w:rsidR="008A401C" w:rsidRDefault="008A401C" w:rsidP="00514CCE"/>
        </w:tc>
        <w:tc>
          <w:tcPr>
            <w:tcW w:w="1837" w:type="dxa"/>
            <w:tcBorders>
              <w:top w:val="single" w:sz="4" w:space="0" w:color="auto"/>
            </w:tcBorders>
          </w:tcPr>
          <w:p w14:paraId="115AA669" w14:textId="77777777" w:rsidR="008A401C" w:rsidRDefault="008A401C" w:rsidP="00514CCE">
            <w:r>
              <w:t>Date</w:t>
            </w:r>
          </w:p>
        </w:tc>
      </w:tr>
    </w:tbl>
    <w:p w14:paraId="15A2E7DE" w14:textId="77777777" w:rsidR="008A401C" w:rsidRPr="00C606B9" w:rsidRDefault="008A401C" w:rsidP="008A401C"/>
    <w:p w14:paraId="25A5FFAC" w14:textId="0746BBC3" w:rsidR="008A401C" w:rsidRPr="00C606B9" w:rsidRDefault="008A401C" w:rsidP="008A401C">
      <w:pPr>
        <w:rPr>
          <w:sz w:val="18"/>
        </w:rPr>
      </w:pPr>
      <w:r w:rsidRPr="00C606B9">
        <w:rPr>
          <w:sz w:val="18"/>
        </w:rPr>
        <w:t xml:space="preserve">* A signatory who is not the </w:t>
      </w:r>
      <w:r w:rsidR="00B44D26">
        <w:rPr>
          <w:sz w:val="18"/>
        </w:rPr>
        <w:t>c</w:t>
      </w:r>
      <w:r w:rsidRPr="00C606B9">
        <w:rPr>
          <w:sz w:val="18"/>
        </w:rPr>
        <w:t>hair of the governing body named as the applicant must attach evidence of authority to make this declaration on behalf of the governing body.</w:t>
      </w:r>
    </w:p>
    <w:p w14:paraId="6C4E4305" w14:textId="77777777" w:rsidR="008A401C" w:rsidRPr="00C606B9" w:rsidRDefault="008A401C" w:rsidP="008A401C">
      <w:pPr>
        <w:rPr>
          <w:sz w:val="18"/>
        </w:rPr>
      </w:pPr>
      <w:r w:rsidRPr="00C606B9">
        <w:rPr>
          <w:sz w:val="18"/>
        </w:rPr>
        <w:br w:type="page"/>
      </w:r>
    </w:p>
    <w:p w14:paraId="116E1958" w14:textId="77777777" w:rsidR="008A401C" w:rsidRPr="00C606B9" w:rsidDel="008C1BA6" w:rsidRDefault="008A401C" w:rsidP="008A401C">
      <w:pPr>
        <w:pStyle w:val="Heading1"/>
      </w:pPr>
      <w:r w:rsidRPr="00C606B9">
        <w:lastRenderedPageBreak/>
        <w:t>Enrolment and a</w:t>
      </w:r>
      <w:r w:rsidRPr="00C606B9" w:rsidDel="008C1BA6">
        <w:t>ttendance declaration</w:t>
      </w:r>
      <w:r w:rsidRPr="00C606B9">
        <w:t xml:space="preserve"> </w:t>
      </w:r>
    </w:p>
    <w:p w14:paraId="47CF08A1" w14:textId="77777777" w:rsidR="008A401C" w:rsidRPr="00C606B9" w:rsidDel="008C1BA6" w:rsidRDefault="008A401C" w:rsidP="008A401C">
      <w:r w:rsidRPr="00C606B9" w:rsidDel="008C1BA6">
        <w:t>The school’s enrolment and attendance policies and procedures:</w:t>
      </w:r>
    </w:p>
    <w:p w14:paraId="6C8AE326" w14:textId="0707B28A" w:rsidR="008A401C" w:rsidRPr="00C606B9" w:rsidDel="008C1BA6" w:rsidRDefault="008A401C">
      <w:pPr>
        <w:pStyle w:val="ListParagraph"/>
        <w:numPr>
          <w:ilvl w:val="1"/>
          <w:numId w:val="17"/>
        </w:numPr>
        <w:tabs>
          <w:tab w:val="clear" w:pos="1021"/>
          <w:tab w:val="clear" w:pos="1361"/>
          <w:tab w:val="clear" w:pos="1701"/>
          <w:tab w:val="clear" w:pos="2041"/>
          <w:tab w:val="clear" w:pos="2381"/>
          <w:tab w:val="clear" w:pos="2722"/>
          <w:tab w:val="clear" w:pos="3062"/>
          <w:tab w:val="clear" w:pos="3402"/>
        </w:tabs>
        <w:spacing w:before="120" w:after="120"/>
        <w:ind w:left="426"/>
        <w:contextualSpacing w:val="0"/>
      </w:pPr>
      <w:r w:rsidRPr="00C606B9" w:rsidDel="008C1BA6">
        <w:t xml:space="preserve">comply with the </w:t>
      </w:r>
      <w:r w:rsidRPr="00C606B9" w:rsidDel="008C1BA6">
        <w:rPr>
          <w:i/>
          <w:iCs/>
        </w:rPr>
        <w:t>School Education Act 1999</w:t>
      </w:r>
      <w:r w:rsidRPr="00C606B9" w:rsidDel="008C1BA6">
        <w:t xml:space="preserve"> - Part 2 - Enrolment and attendance</w:t>
      </w:r>
    </w:p>
    <w:p w14:paraId="273920C4" w14:textId="12D4C148" w:rsidR="008A401C" w:rsidRDefault="008A401C">
      <w:pPr>
        <w:pStyle w:val="ListParagraph"/>
        <w:numPr>
          <w:ilvl w:val="1"/>
          <w:numId w:val="17"/>
        </w:numPr>
        <w:tabs>
          <w:tab w:val="clear" w:pos="1021"/>
          <w:tab w:val="clear" w:pos="1361"/>
          <w:tab w:val="clear" w:pos="1701"/>
          <w:tab w:val="clear" w:pos="2041"/>
          <w:tab w:val="clear" w:pos="2381"/>
          <w:tab w:val="clear" w:pos="2722"/>
          <w:tab w:val="clear" w:pos="3062"/>
          <w:tab w:val="clear" w:pos="3402"/>
        </w:tabs>
        <w:spacing w:before="120" w:after="120"/>
        <w:ind w:left="426"/>
        <w:contextualSpacing w:val="0"/>
      </w:pPr>
      <w:r w:rsidRPr="00C606B9" w:rsidDel="008C1BA6">
        <w:t xml:space="preserve">comply with the </w:t>
      </w:r>
      <w:r w:rsidRPr="00207191" w:rsidDel="008C1BA6">
        <w:rPr>
          <w:iCs/>
        </w:rPr>
        <w:t>School Education Regulations 2000</w:t>
      </w:r>
      <w:r w:rsidRPr="00C606B9" w:rsidDel="008C1BA6">
        <w:t xml:space="preserve"> - Part 2 - Enrolment and attendance</w:t>
      </w:r>
    </w:p>
    <w:p w14:paraId="55AAD1B3" w14:textId="38AAFDBB" w:rsidR="008A401C" w:rsidRPr="00C606B9" w:rsidDel="008C1BA6" w:rsidRDefault="008A401C">
      <w:pPr>
        <w:pStyle w:val="ListParagraph"/>
        <w:numPr>
          <w:ilvl w:val="1"/>
          <w:numId w:val="17"/>
        </w:numPr>
        <w:tabs>
          <w:tab w:val="clear" w:pos="1021"/>
          <w:tab w:val="clear" w:pos="1361"/>
          <w:tab w:val="clear" w:pos="1701"/>
          <w:tab w:val="clear" w:pos="2041"/>
          <w:tab w:val="clear" w:pos="2381"/>
          <w:tab w:val="clear" w:pos="2722"/>
          <w:tab w:val="clear" w:pos="3062"/>
          <w:tab w:val="clear" w:pos="3402"/>
        </w:tabs>
        <w:spacing w:before="120" w:after="120"/>
        <w:ind w:left="426"/>
        <w:contextualSpacing w:val="0"/>
      </w:pPr>
      <w:r>
        <w:t xml:space="preserve">comply with the </w:t>
      </w:r>
      <w:r w:rsidRPr="00A013C5">
        <w:rPr>
          <w:i/>
        </w:rPr>
        <w:t>Racial Discrimination Act 1975</w:t>
      </w:r>
      <w:r>
        <w:t xml:space="preserve"> (Cth), </w:t>
      </w:r>
      <w:r w:rsidRPr="00A013C5">
        <w:rPr>
          <w:i/>
        </w:rPr>
        <w:t>Sex Discrimination Act 1984</w:t>
      </w:r>
      <w:r>
        <w:t xml:space="preserve"> (Cth), </w:t>
      </w:r>
      <w:r w:rsidRPr="00A013C5">
        <w:rPr>
          <w:i/>
        </w:rPr>
        <w:t>Disability Discrimination Act 1992</w:t>
      </w:r>
      <w:r>
        <w:t xml:space="preserve"> (Cth), the </w:t>
      </w:r>
      <w:r w:rsidRPr="00207191">
        <w:rPr>
          <w:iCs/>
        </w:rPr>
        <w:t>Disability Standards for Education 2005</w:t>
      </w:r>
      <w:r>
        <w:t xml:space="preserve"> (Cth), and </w:t>
      </w:r>
      <w:r w:rsidRPr="00A013C5">
        <w:rPr>
          <w:i/>
        </w:rPr>
        <w:t>Equal Opportunity Act 1984</w:t>
      </w:r>
      <w:r>
        <w:t xml:space="preserve"> (WA)</w:t>
      </w:r>
    </w:p>
    <w:p w14:paraId="153B9958" w14:textId="6A928330" w:rsidR="008A401C" w:rsidRPr="006B6308" w:rsidRDefault="008A401C">
      <w:pPr>
        <w:pStyle w:val="ListParagraph"/>
        <w:numPr>
          <w:ilvl w:val="1"/>
          <w:numId w:val="17"/>
        </w:numPr>
        <w:tabs>
          <w:tab w:val="clear" w:pos="1021"/>
          <w:tab w:val="clear" w:pos="1361"/>
          <w:tab w:val="clear" w:pos="1701"/>
          <w:tab w:val="clear" w:pos="2041"/>
          <w:tab w:val="clear" w:pos="2381"/>
          <w:tab w:val="clear" w:pos="2722"/>
          <w:tab w:val="clear" w:pos="3062"/>
          <w:tab w:val="clear" w:pos="3402"/>
        </w:tabs>
        <w:spacing w:before="120" w:after="120"/>
        <w:ind w:left="426"/>
        <w:contextualSpacing w:val="0"/>
      </w:pPr>
      <w:r w:rsidRPr="00C606B9" w:rsidDel="008C1BA6">
        <w:t xml:space="preserve">comply with </w:t>
      </w:r>
      <w:r w:rsidRPr="00C606B9" w:rsidDel="008C1BA6">
        <w:rPr>
          <w:i/>
        </w:rPr>
        <w:t>Education Service Providers (Full Fee Overseas Students) Registration Act 1991</w:t>
      </w:r>
      <w:r w:rsidRPr="00C606B9" w:rsidDel="008C1BA6">
        <w:t xml:space="preserve"> (</w:t>
      </w:r>
      <w:r w:rsidRPr="00C606B9">
        <w:t>WA</w:t>
      </w:r>
      <w:r w:rsidRPr="00C606B9" w:rsidDel="008C1BA6">
        <w:t xml:space="preserve">), the </w:t>
      </w:r>
      <w:r w:rsidRPr="00C606B9" w:rsidDel="008C1BA6">
        <w:rPr>
          <w:i/>
        </w:rPr>
        <w:t>Education Services for Overseas Students Act 2000</w:t>
      </w:r>
      <w:r w:rsidRPr="00C606B9" w:rsidDel="008C1BA6">
        <w:t xml:space="preserve"> (Cth) (ESOS) and the </w:t>
      </w:r>
      <w:r w:rsidRPr="00FB23AC" w:rsidDel="008C1BA6">
        <w:rPr>
          <w:iCs/>
        </w:rPr>
        <w:t>National Code of Practice for Providers of Education and Training for Overseas Students 20</w:t>
      </w:r>
      <w:r w:rsidRPr="00FB23AC">
        <w:rPr>
          <w:iCs/>
        </w:rPr>
        <w:t>18</w:t>
      </w:r>
      <w:r w:rsidRPr="00B44D26" w:rsidDel="008C1BA6">
        <w:rPr>
          <w:iCs/>
        </w:rPr>
        <w:t xml:space="preserve"> (the National Code),</w:t>
      </w:r>
      <w:r w:rsidRPr="00C606B9" w:rsidDel="008C1BA6">
        <w:t xml:space="preserve"> where </w:t>
      </w:r>
      <w:r w:rsidRPr="006B6308" w:rsidDel="008C1BA6">
        <w:t>applicable</w:t>
      </w:r>
      <w:r w:rsidR="00646D82" w:rsidRPr="006B6308">
        <w:t>.</w:t>
      </w:r>
    </w:p>
    <w:p w14:paraId="2A768C3A" w14:textId="0D3B8707" w:rsidR="008A401C" w:rsidRPr="006B6308" w:rsidRDefault="008A401C" w:rsidP="008A401C">
      <w:r w:rsidRPr="006B6308">
        <w:t>The school protects the confidentiality of personal information it collects about students and their parents</w:t>
      </w:r>
      <w:r w:rsidR="00FB23AC" w:rsidRPr="006B6308">
        <w:t xml:space="preserve"> and</w:t>
      </w:r>
      <w:r w:rsidRPr="006B6308">
        <w:t xml:space="preserve"> guardians in accordance with the Australian Privacy Principles and, where applicable the Western Australian Information Privacy Principles. Personal information may be shared when permitted or required by law.</w:t>
      </w:r>
    </w:p>
    <w:p w14:paraId="20EE5CF2" w14:textId="77777777" w:rsidR="008A401C" w:rsidRPr="006B6308" w:rsidRDefault="008A401C" w:rsidP="008A401C"/>
    <w:p w14:paraId="73707B84" w14:textId="16C53B3C" w:rsidR="008A401C" w:rsidRPr="006B6308" w:rsidRDefault="008A401C" w:rsidP="008A401C">
      <w:r w:rsidRPr="006B6308">
        <w:t xml:space="preserve">Unless </w:t>
      </w:r>
      <w:r w:rsidR="009866ED" w:rsidRPr="006B6308">
        <w:t xml:space="preserve">otherwise </w:t>
      </w:r>
      <w:r w:rsidRPr="006B6308">
        <w:t>approved by the Director General, the school does not enrol any child before the final year of their early education period</w:t>
      </w:r>
      <w:r w:rsidR="00B42C8C">
        <w:t>,</w:t>
      </w:r>
      <w:r w:rsidRPr="006B6308">
        <w:t xml:space="preserve"> and the child has turned 3 years of age.</w:t>
      </w:r>
    </w:p>
    <w:p w14:paraId="3D3F5B5C" w14:textId="77777777" w:rsidR="008A401C" w:rsidRPr="006B6308" w:rsidRDefault="008A401C" w:rsidP="008A401C"/>
    <w:p w14:paraId="42A09B2F" w14:textId="77777777" w:rsidR="008A401C" w:rsidRDefault="008A401C" w:rsidP="008A401C">
      <w:r w:rsidRPr="006B6308">
        <w:t>If the school is a CARE school, the school does not enrol any child before the eighth year of their compulsory education period, and the total number of students enrolled in the school does not exceed the number whose needs and safety can be effectively catered for and protected within the financial and other resources of the school.</w:t>
      </w:r>
    </w:p>
    <w:p w14:paraId="266E2DD9" w14:textId="77777777" w:rsidR="008A401C" w:rsidRPr="00C606B9" w:rsidRDefault="008A401C" w:rsidP="008A401C"/>
    <w:p w14:paraId="6BE19427" w14:textId="77777777" w:rsidR="008A401C" w:rsidRPr="00C606B9" w:rsidRDefault="008A401C" w:rsidP="008A401C">
      <w:r w:rsidRPr="00C606B9">
        <w:t>Signed for and on behalf of the governing body * by:</w:t>
      </w:r>
    </w:p>
    <w:p w14:paraId="47FD9075" w14:textId="77777777" w:rsidR="008A401C" w:rsidRPr="00C606B9" w:rsidRDefault="008A401C" w:rsidP="008A40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05"/>
        <w:gridCol w:w="2671"/>
        <w:gridCol w:w="323"/>
        <w:gridCol w:w="2371"/>
        <w:gridCol w:w="283"/>
        <w:gridCol w:w="1837"/>
      </w:tblGrid>
      <w:tr w:rsidR="008A401C" w14:paraId="5B14F434" w14:textId="77777777" w:rsidTr="00514CCE">
        <w:trPr>
          <w:trHeight w:val="1424"/>
        </w:trPr>
        <w:tc>
          <w:tcPr>
            <w:tcW w:w="2689" w:type="dxa"/>
            <w:tcBorders>
              <w:bottom w:val="single" w:sz="4" w:space="0" w:color="auto"/>
            </w:tcBorders>
            <w:vAlign w:val="bottom"/>
          </w:tcPr>
          <w:p w14:paraId="659BAEBF" w14:textId="17067EC5" w:rsidR="008A401C" w:rsidRDefault="00491182" w:rsidP="00514CCE">
            <w:sdt>
              <w:sdtPr>
                <w:id w:val="1273130075"/>
                <w:placeholder>
                  <w:docPart w:val="D7E406B00A5A4F6A8D8B7363609024A4"/>
                </w:placeholder>
                <w:showingPlcHdr/>
                <w15:appearance w15:val="hidden"/>
              </w:sdtPr>
              <w:sdtEndPr/>
              <w:sdtContent>
                <w:r w:rsidR="008A401C" w:rsidRPr="00065FFE">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text.</w:t>
                </w:r>
              </w:sdtContent>
            </w:sdt>
          </w:p>
        </w:tc>
        <w:tc>
          <w:tcPr>
            <w:tcW w:w="305" w:type="dxa"/>
            <w:vAlign w:val="bottom"/>
          </w:tcPr>
          <w:p w14:paraId="208BB1DA" w14:textId="77777777" w:rsidR="008A401C" w:rsidRDefault="008A401C" w:rsidP="00514CCE"/>
        </w:tc>
        <w:tc>
          <w:tcPr>
            <w:tcW w:w="2671" w:type="dxa"/>
            <w:tcBorders>
              <w:bottom w:val="single" w:sz="4" w:space="0" w:color="auto"/>
            </w:tcBorders>
            <w:vAlign w:val="bottom"/>
          </w:tcPr>
          <w:p w14:paraId="2A32B138" w14:textId="27AC728D" w:rsidR="008A401C" w:rsidRDefault="00491182" w:rsidP="00514CCE">
            <w:sdt>
              <w:sdtPr>
                <w:id w:val="726420903"/>
                <w:placeholder>
                  <w:docPart w:val="E9D56D688E124E409268DF057173A06B"/>
                </w:placeholder>
                <w:showingPlcHdr/>
                <w15:appearance w15:val="hidden"/>
              </w:sdtPr>
              <w:sdtEndPr/>
              <w:sdtContent>
                <w:r w:rsidR="008A401C" w:rsidRPr="00065FFE">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text.</w:t>
                </w:r>
              </w:sdtContent>
            </w:sdt>
          </w:p>
        </w:tc>
        <w:tc>
          <w:tcPr>
            <w:tcW w:w="323" w:type="dxa"/>
            <w:vAlign w:val="bottom"/>
          </w:tcPr>
          <w:p w14:paraId="75C56D95" w14:textId="77777777" w:rsidR="008A401C" w:rsidRDefault="008A401C" w:rsidP="00514CCE"/>
        </w:tc>
        <w:tc>
          <w:tcPr>
            <w:tcW w:w="2371" w:type="dxa"/>
            <w:tcBorders>
              <w:bottom w:val="single" w:sz="4" w:space="0" w:color="auto"/>
            </w:tcBorders>
            <w:shd w:val="clear" w:color="auto" w:fill="DEF3FA" w:themeFill="accent2" w:themeFillTint="33"/>
            <w:vAlign w:val="bottom"/>
          </w:tcPr>
          <w:p w14:paraId="3209EED5" w14:textId="77777777" w:rsidR="008A401C" w:rsidRDefault="008A401C" w:rsidP="00514CCE"/>
        </w:tc>
        <w:tc>
          <w:tcPr>
            <w:tcW w:w="283" w:type="dxa"/>
            <w:vAlign w:val="bottom"/>
          </w:tcPr>
          <w:p w14:paraId="421C250A" w14:textId="77777777" w:rsidR="008A401C" w:rsidRDefault="008A401C" w:rsidP="00514CCE"/>
        </w:tc>
        <w:tc>
          <w:tcPr>
            <w:tcW w:w="1837" w:type="dxa"/>
            <w:tcBorders>
              <w:bottom w:val="single" w:sz="4" w:space="0" w:color="auto"/>
            </w:tcBorders>
            <w:vAlign w:val="bottom"/>
          </w:tcPr>
          <w:p w14:paraId="4CC5CB4C" w14:textId="49955424" w:rsidR="008A401C" w:rsidRDefault="00491182" w:rsidP="00514CCE">
            <w:sdt>
              <w:sdtPr>
                <w:id w:val="1106782208"/>
                <w:placeholder>
                  <w:docPart w:val="E05FE6CB104E4B188E99318CB8B23035"/>
                </w:placeholder>
                <w15:appearance w15:val="hidden"/>
              </w:sdtPr>
              <w:sdtEndPr/>
              <w:sdtContent>
                <w:sdt>
                  <w:sdtPr>
                    <w:id w:val="-612357356"/>
                    <w:placeholder>
                      <w:docPart w:val="6BF5ECC4FE724FA483AC2E07FB664EBF"/>
                    </w:placeholder>
                    <w:showingPlcHdr/>
                    <w:date>
                      <w:dateFormat w:val="d/MM/yyyy"/>
                      <w:lid w:val="en-AU"/>
                      <w:storeMappedDataAs w:val="dateTime"/>
                      <w:calendar w:val="gregorian"/>
                    </w:date>
                  </w:sdtPr>
                  <w:sdtEndPr/>
                  <w:sdtContent>
                    <w:r w:rsidR="008A401C" w:rsidRPr="00065FFE">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065FFE">
                      <w:rPr>
                        <w:rStyle w:val="PlaceholderText"/>
                        <w:shd w:val="clear" w:color="auto" w:fill="DEF3FA" w:themeFill="accent2" w:themeFillTint="33"/>
                      </w:rPr>
                      <w:t>tap to enter date.</w:t>
                    </w:r>
                  </w:sdtContent>
                </w:sdt>
              </w:sdtContent>
            </w:sdt>
          </w:p>
        </w:tc>
      </w:tr>
      <w:tr w:rsidR="008A401C" w14:paraId="244ED2FD" w14:textId="77777777" w:rsidTr="00514CCE">
        <w:tc>
          <w:tcPr>
            <w:tcW w:w="2689" w:type="dxa"/>
            <w:tcBorders>
              <w:top w:val="single" w:sz="4" w:space="0" w:color="auto"/>
            </w:tcBorders>
          </w:tcPr>
          <w:p w14:paraId="4DE967AD" w14:textId="77777777" w:rsidR="008A401C" w:rsidRDefault="008A401C" w:rsidP="00514CCE">
            <w:r>
              <w:t>Name</w:t>
            </w:r>
          </w:p>
        </w:tc>
        <w:tc>
          <w:tcPr>
            <w:tcW w:w="305" w:type="dxa"/>
          </w:tcPr>
          <w:p w14:paraId="0E3B2A32" w14:textId="77777777" w:rsidR="008A401C" w:rsidRDefault="008A401C" w:rsidP="00514CCE"/>
        </w:tc>
        <w:tc>
          <w:tcPr>
            <w:tcW w:w="2671" w:type="dxa"/>
            <w:tcBorders>
              <w:top w:val="single" w:sz="4" w:space="0" w:color="auto"/>
            </w:tcBorders>
          </w:tcPr>
          <w:p w14:paraId="0ECE8B8C" w14:textId="77777777" w:rsidR="008A401C" w:rsidRDefault="008A401C" w:rsidP="00514CCE">
            <w:r>
              <w:t>Position</w:t>
            </w:r>
          </w:p>
        </w:tc>
        <w:tc>
          <w:tcPr>
            <w:tcW w:w="323" w:type="dxa"/>
          </w:tcPr>
          <w:p w14:paraId="24CC22FF" w14:textId="77777777" w:rsidR="008A401C" w:rsidRDefault="008A401C" w:rsidP="00514CCE"/>
        </w:tc>
        <w:tc>
          <w:tcPr>
            <w:tcW w:w="2371" w:type="dxa"/>
            <w:tcBorders>
              <w:top w:val="single" w:sz="4" w:space="0" w:color="auto"/>
            </w:tcBorders>
          </w:tcPr>
          <w:p w14:paraId="46675FC3" w14:textId="77777777" w:rsidR="008A401C" w:rsidRDefault="008A401C" w:rsidP="00514CCE">
            <w:r>
              <w:t>Signature</w:t>
            </w:r>
          </w:p>
        </w:tc>
        <w:tc>
          <w:tcPr>
            <w:tcW w:w="283" w:type="dxa"/>
          </w:tcPr>
          <w:p w14:paraId="06D18E7D" w14:textId="77777777" w:rsidR="008A401C" w:rsidRDefault="008A401C" w:rsidP="00514CCE"/>
        </w:tc>
        <w:tc>
          <w:tcPr>
            <w:tcW w:w="1837" w:type="dxa"/>
            <w:tcBorders>
              <w:top w:val="single" w:sz="4" w:space="0" w:color="auto"/>
            </w:tcBorders>
          </w:tcPr>
          <w:p w14:paraId="3054124D" w14:textId="77777777" w:rsidR="008A401C" w:rsidRDefault="008A401C" w:rsidP="00514CCE">
            <w:r>
              <w:t>Date</w:t>
            </w:r>
          </w:p>
        </w:tc>
      </w:tr>
    </w:tbl>
    <w:p w14:paraId="7F010488" w14:textId="77777777" w:rsidR="008A401C" w:rsidRPr="00C606B9" w:rsidRDefault="008A401C" w:rsidP="008A401C"/>
    <w:p w14:paraId="6517C054" w14:textId="779D7902" w:rsidR="008A401C" w:rsidRPr="00C606B9" w:rsidRDefault="008A401C" w:rsidP="008A401C">
      <w:pPr>
        <w:rPr>
          <w:sz w:val="18"/>
        </w:rPr>
      </w:pPr>
      <w:r w:rsidRPr="00C606B9">
        <w:rPr>
          <w:sz w:val="18"/>
        </w:rPr>
        <w:t xml:space="preserve">* A signatory who is not the </w:t>
      </w:r>
      <w:r w:rsidR="00DF1810">
        <w:rPr>
          <w:sz w:val="18"/>
        </w:rPr>
        <w:t>c</w:t>
      </w:r>
      <w:r w:rsidRPr="00C606B9">
        <w:rPr>
          <w:sz w:val="18"/>
        </w:rPr>
        <w:t>hair of the governing body named as the applicant must attach evidence of authority to make this declaration on behalf of the governing body.</w:t>
      </w:r>
    </w:p>
    <w:p w14:paraId="5B3A3825" w14:textId="77777777" w:rsidR="008A401C" w:rsidRDefault="008A401C" w:rsidP="008A401C">
      <w:pPr>
        <w:pStyle w:val="SAHead1"/>
        <w:sectPr w:rsidR="008A401C" w:rsidSect="008A401C">
          <w:footerReference w:type="default" r:id="rId30"/>
          <w:pgSz w:w="11907" w:h="16840" w:code="9"/>
          <w:pgMar w:top="794" w:right="709" w:bottom="794" w:left="709" w:header="340" w:footer="340" w:gutter="0"/>
          <w:cols w:space="708"/>
          <w:docGrid w:linePitch="360"/>
        </w:sectPr>
      </w:pPr>
    </w:p>
    <w:p w14:paraId="6388D747" w14:textId="77777777" w:rsidR="008A401C" w:rsidRPr="002469D3" w:rsidRDefault="008A401C" w:rsidP="008A401C">
      <w:pPr>
        <w:pStyle w:val="Heading1"/>
      </w:pPr>
      <w:r w:rsidRPr="002469D3">
        <w:lastRenderedPageBreak/>
        <w:t>Register of governing body members</w:t>
      </w:r>
    </w:p>
    <w:tbl>
      <w:tblPr>
        <w:tblStyle w:val="TableGrid10"/>
        <w:tblW w:w="5000" w:type="pct"/>
        <w:tblLook w:val="04A0" w:firstRow="1" w:lastRow="0" w:firstColumn="1" w:lastColumn="0" w:noHBand="0" w:noVBand="1"/>
      </w:tblPr>
      <w:tblGrid>
        <w:gridCol w:w="1099"/>
        <w:gridCol w:w="2003"/>
        <w:gridCol w:w="1452"/>
        <w:gridCol w:w="1253"/>
        <w:gridCol w:w="2765"/>
        <w:gridCol w:w="1683"/>
        <w:gridCol w:w="3926"/>
        <w:gridCol w:w="1061"/>
      </w:tblGrid>
      <w:tr w:rsidR="008A401C" w:rsidRPr="00F4196D" w14:paraId="2E6C0CB2" w14:textId="77777777" w:rsidTr="00197256">
        <w:trPr>
          <w:trHeight w:val="1465"/>
        </w:trPr>
        <w:tc>
          <w:tcPr>
            <w:tcW w:w="361" w:type="pct"/>
            <w:shd w:val="clear" w:color="auto" w:fill="C1D9ED" w:themeFill="accent1" w:themeFillTint="33"/>
            <w:vAlign w:val="center"/>
          </w:tcPr>
          <w:p w14:paraId="13B7B7F4"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Start date</w:t>
            </w:r>
          </w:p>
        </w:tc>
        <w:tc>
          <w:tcPr>
            <w:tcW w:w="657" w:type="pct"/>
            <w:shd w:val="clear" w:color="auto" w:fill="C1D9ED" w:themeFill="accent1" w:themeFillTint="33"/>
            <w:vAlign w:val="center"/>
          </w:tcPr>
          <w:p w14:paraId="0A18DA78"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End date (members removed during the current period of registration)</w:t>
            </w:r>
          </w:p>
        </w:tc>
        <w:tc>
          <w:tcPr>
            <w:tcW w:w="476" w:type="pct"/>
            <w:shd w:val="clear" w:color="auto" w:fill="C1D9ED" w:themeFill="accent1" w:themeFillTint="33"/>
          </w:tcPr>
          <w:p w14:paraId="7681E45D"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Director Identification Number (if applicable)</w:t>
            </w:r>
          </w:p>
        </w:tc>
        <w:tc>
          <w:tcPr>
            <w:tcW w:w="411" w:type="pct"/>
            <w:shd w:val="clear" w:color="auto" w:fill="C1D9ED" w:themeFill="accent1" w:themeFillTint="33"/>
            <w:vAlign w:val="center"/>
          </w:tcPr>
          <w:p w14:paraId="7022BB85"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Title</w:t>
            </w:r>
          </w:p>
          <w:p w14:paraId="7F80C158" w14:textId="709A2559"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w:t>
            </w:r>
            <w:r w:rsidR="000F5474">
              <w:rPr>
                <w:rFonts w:asciiTheme="minorHAnsi" w:hAnsiTheme="minorHAnsi" w:cstheme="minorHAnsi"/>
                <w:sz w:val="22"/>
                <w:szCs w:val="22"/>
              </w:rPr>
              <w:t xml:space="preserve">for example, </w:t>
            </w:r>
            <w:r w:rsidRPr="008A401C">
              <w:rPr>
                <w:rFonts w:asciiTheme="minorHAnsi" w:hAnsiTheme="minorHAnsi" w:cstheme="minorHAnsi"/>
                <w:sz w:val="22"/>
                <w:szCs w:val="22"/>
              </w:rPr>
              <w:t>Dr, M</w:t>
            </w:r>
            <w:r w:rsidR="000F5474">
              <w:rPr>
                <w:rFonts w:asciiTheme="minorHAnsi" w:hAnsiTheme="minorHAnsi" w:cstheme="minorHAnsi"/>
                <w:sz w:val="22"/>
                <w:szCs w:val="22"/>
              </w:rPr>
              <w:t>r,</w:t>
            </w:r>
            <w:r w:rsidRPr="008A401C">
              <w:rPr>
                <w:rFonts w:asciiTheme="minorHAnsi" w:hAnsiTheme="minorHAnsi" w:cstheme="minorHAnsi"/>
                <w:sz w:val="22"/>
                <w:szCs w:val="22"/>
              </w:rPr>
              <w:t xml:space="preserve"> Ms)</w:t>
            </w:r>
          </w:p>
        </w:tc>
        <w:tc>
          <w:tcPr>
            <w:tcW w:w="907" w:type="pct"/>
            <w:shd w:val="clear" w:color="auto" w:fill="C1D9ED" w:themeFill="accent1" w:themeFillTint="33"/>
            <w:vAlign w:val="center"/>
          </w:tcPr>
          <w:p w14:paraId="098639B1"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Full legal name</w:t>
            </w:r>
          </w:p>
        </w:tc>
        <w:tc>
          <w:tcPr>
            <w:tcW w:w="552" w:type="pct"/>
            <w:shd w:val="clear" w:color="auto" w:fill="C1D9ED" w:themeFill="accent1" w:themeFillTint="33"/>
            <w:vAlign w:val="center"/>
          </w:tcPr>
          <w:p w14:paraId="7D60045A"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Role</w:t>
            </w:r>
          </w:p>
          <w:p w14:paraId="6793F4B8" w14:textId="1272FF7D"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w:t>
            </w:r>
            <w:r w:rsidR="000F5474">
              <w:rPr>
                <w:rFonts w:asciiTheme="minorHAnsi" w:hAnsiTheme="minorHAnsi" w:cstheme="minorHAnsi"/>
                <w:sz w:val="22"/>
                <w:szCs w:val="22"/>
              </w:rPr>
              <w:t>for example,</w:t>
            </w:r>
            <w:r w:rsidRPr="008A401C">
              <w:rPr>
                <w:rFonts w:asciiTheme="minorHAnsi" w:hAnsiTheme="minorHAnsi" w:cstheme="minorHAnsi"/>
                <w:sz w:val="22"/>
                <w:szCs w:val="22"/>
              </w:rPr>
              <w:t xml:space="preserve"> Chair, Treasurer</w:t>
            </w:r>
            <w:r w:rsidR="000F5474">
              <w:rPr>
                <w:rFonts w:asciiTheme="minorHAnsi" w:hAnsiTheme="minorHAnsi" w:cstheme="minorHAnsi"/>
                <w:sz w:val="22"/>
                <w:szCs w:val="22"/>
              </w:rPr>
              <w:t xml:space="preserve"> or</w:t>
            </w:r>
            <w:r w:rsidRPr="008A401C">
              <w:rPr>
                <w:rFonts w:asciiTheme="minorHAnsi" w:hAnsiTheme="minorHAnsi" w:cstheme="minorHAnsi"/>
                <w:sz w:val="22"/>
                <w:szCs w:val="22"/>
              </w:rPr>
              <w:t xml:space="preserve"> Member)</w:t>
            </w:r>
          </w:p>
        </w:tc>
        <w:tc>
          <w:tcPr>
            <w:tcW w:w="1288" w:type="pct"/>
            <w:shd w:val="clear" w:color="auto" w:fill="C1D9ED" w:themeFill="accent1" w:themeFillTint="33"/>
            <w:vAlign w:val="center"/>
          </w:tcPr>
          <w:p w14:paraId="322012C8"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Experience and qualifications relevant to role</w:t>
            </w:r>
          </w:p>
        </w:tc>
        <w:tc>
          <w:tcPr>
            <w:tcW w:w="348" w:type="pct"/>
            <w:shd w:val="clear" w:color="auto" w:fill="C1D9ED" w:themeFill="accent1" w:themeFillTint="33"/>
            <w:vAlign w:val="center"/>
          </w:tcPr>
          <w:p w14:paraId="137D57A1" w14:textId="77777777"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Voting or non-voting</w:t>
            </w:r>
          </w:p>
          <w:p w14:paraId="4A976E37" w14:textId="2E8ACCB8" w:rsidR="008A401C" w:rsidRPr="008A401C" w:rsidRDefault="008A401C" w:rsidP="00514CCE">
            <w:pPr>
              <w:pStyle w:val="Table"/>
              <w:jc w:val="center"/>
              <w:rPr>
                <w:rFonts w:asciiTheme="minorHAnsi" w:hAnsiTheme="minorHAnsi" w:cstheme="minorHAnsi"/>
                <w:sz w:val="22"/>
                <w:szCs w:val="22"/>
              </w:rPr>
            </w:pPr>
            <w:r w:rsidRPr="008A401C">
              <w:rPr>
                <w:rFonts w:asciiTheme="minorHAnsi" w:hAnsiTheme="minorHAnsi" w:cstheme="minorHAnsi"/>
                <w:sz w:val="22"/>
                <w:szCs w:val="22"/>
              </w:rPr>
              <w:t>(V</w:t>
            </w:r>
            <w:r w:rsidR="00FB23AC">
              <w:rPr>
                <w:rFonts w:asciiTheme="minorHAnsi" w:hAnsiTheme="minorHAnsi" w:cstheme="minorHAnsi"/>
                <w:sz w:val="22"/>
                <w:szCs w:val="22"/>
              </w:rPr>
              <w:t xml:space="preserve"> or </w:t>
            </w:r>
            <w:r w:rsidRPr="008A401C">
              <w:rPr>
                <w:rFonts w:asciiTheme="minorHAnsi" w:hAnsiTheme="minorHAnsi" w:cstheme="minorHAnsi"/>
                <w:sz w:val="22"/>
                <w:szCs w:val="22"/>
              </w:rPr>
              <w:t>NV)</w:t>
            </w:r>
          </w:p>
        </w:tc>
      </w:tr>
      <w:tr w:rsidR="008A401C" w:rsidRPr="00F4196D" w14:paraId="0B9878CD" w14:textId="77777777" w:rsidTr="00197256">
        <w:trPr>
          <w:trHeight w:val="369"/>
        </w:trPr>
        <w:tc>
          <w:tcPr>
            <w:tcW w:w="361" w:type="pct"/>
            <w:shd w:val="clear" w:color="auto" w:fill="FFFFFF" w:themeFill="background1"/>
            <w:vAlign w:val="center"/>
          </w:tcPr>
          <w:p w14:paraId="022FE4E8" w14:textId="47B2509D"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592766191"/>
                <w:placeholder>
                  <w:docPart w:val="6828B4E3431D473594A4D1D278E769C3"/>
                </w:placeholder>
                <w15:appearance w15:val="hidden"/>
              </w:sdtPr>
              <w:sdtEndPr/>
              <w:sdtContent>
                <w:sdt>
                  <w:sdtPr>
                    <w:rPr>
                      <w:rFonts w:asciiTheme="minorHAnsi" w:hAnsiTheme="minorHAnsi" w:cstheme="minorHAnsi"/>
                    </w:rPr>
                    <w:id w:val="1585343157"/>
                    <w:placeholder>
                      <w:docPart w:val="2994C9BAB7E447CEB7012D495EA1482A"/>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026D3C67" w14:textId="662F1200"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578905162"/>
                <w:placeholder>
                  <w:docPart w:val="F49DCE088842470B9E4A4315232D0465"/>
                </w:placeholder>
                <w15:appearance w15:val="hidden"/>
              </w:sdtPr>
              <w:sdtEndPr/>
              <w:sdtContent>
                <w:sdt>
                  <w:sdtPr>
                    <w:rPr>
                      <w:rFonts w:asciiTheme="minorHAnsi" w:hAnsiTheme="minorHAnsi" w:cstheme="minorHAnsi"/>
                    </w:rPr>
                    <w:id w:val="-1622225384"/>
                    <w:placeholder>
                      <w:docPart w:val="2A7626CB5B004B768062DD4DCB747062"/>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33B2DDAA"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6FEE8D9B" w14:textId="2F502F5C"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15062430"/>
                <w:placeholder>
                  <w:docPart w:val="402652511B7D4490BDF2259DE1140428"/>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2DBB571D" w14:textId="3B4FBFEA"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666542505"/>
                <w:placeholder>
                  <w:docPart w:val="EC74D1DE75534245B2A12D0B1B76E596"/>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0709CB48" w14:textId="53324278"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614170959"/>
                <w:placeholder>
                  <w:docPart w:val="04D8B90DF8E84419A341D0EF8E41F05F"/>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1DC8312C" w14:textId="7EB11409"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036812028"/>
                <w:placeholder>
                  <w:docPart w:val="6BBE4E015DA740AC8E78FD6461CA9EA2"/>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24131850" w14:textId="237E507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87868095"/>
                <w:placeholder>
                  <w:docPart w:val="AFF02A8003764850AE337FC09C189CB5"/>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50832388" w14:textId="77777777" w:rsidTr="00197256">
        <w:trPr>
          <w:trHeight w:val="369"/>
        </w:trPr>
        <w:tc>
          <w:tcPr>
            <w:tcW w:w="361" w:type="pct"/>
            <w:shd w:val="clear" w:color="auto" w:fill="FFFFFF" w:themeFill="background1"/>
            <w:vAlign w:val="center"/>
          </w:tcPr>
          <w:p w14:paraId="735F0BBD" w14:textId="33FA1C3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456449325"/>
                <w:placeholder>
                  <w:docPart w:val="6FDFC0DE3C944E92A12D321987315762"/>
                </w:placeholder>
                <w15:appearance w15:val="hidden"/>
              </w:sdtPr>
              <w:sdtEndPr/>
              <w:sdtContent>
                <w:sdt>
                  <w:sdtPr>
                    <w:rPr>
                      <w:rFonts w:asciiTheme="minorHAnsi" w:hAnsiTheme="minorHAnsi" w:cstheme="minorHAnsi"/>
                      <w:shd w:val="clear" w:color="auto" w:fill="DEF3FA" w:themeFill="accent2" w:themeFillTint="33"/>
                    </w:rPr>
                    <w:id w:val="-866598890"/>
                    <w:placeholder>
                      <w:docPart w:val="64D06B1630B545758057A06E60DED3E5"/>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20524580" w14:textId="0693FDB8"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811412872"/>
                <w:placeholder>
                  <w:docPart w:val="495804708BD44B4D9DD10F60B3CE2DDD"/>
                </w:placeholder>
                <w15:appearance w15:val="hidden"/>
              </w:sdtPr>
              <w:sdtEndPr/>
              <w:sdtContent>
                <w:sdt>
                  <w:sdtPr>
                    <w:rPr>
                      <w:rFonts w:asciiTheme="minorHAnsi" w:hAnsiTheme="minorHAnsi" w:cstheme="minorHAnsi"/>
                      <w:color w:val="808080"/>
                      <w:shd w:val="clear" w:color="auto" w:fill="DEF3FA" w:themeFill="accent2" w:themeFillTint="33"/>
                    </w:rPr>
                    <w:id w:val="-1107807395"/>
                    <w:placeholder>
                      <w:docPart w:val="1FD287A9ABA14CCFBAB1ED43FFFB1A90"/>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0F411273"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4E6D7C2D" w14:textId="4188745F"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329454191"/>
                <w:placeholder>
                  <w:docPart w:val="70141D6091934C7FB6DDAEF134A79EB7"/>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59419F3D" w14:textId="00EDE646"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276910703"/>
                <w:placeholder>
                  <w:docPart w:val="6168B82040D347EC87FBB7311714E7DE"/>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4586DFA5" w14:textId="60C37E2F"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965169611"/>
                <w:placeholder>
                  <w:docPart w:val="6A9A81152DC74E12B283B14C1A17A54B"/>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623E99C7" w14:textId="46189C61"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220415356"/>
                <w:placeholder>
                  <w:docPart w:val="7224BC2ECF004F4EB331094744F6B597"/>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169E4328" w14:textId="785B175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94259432"/>
                <w:placeholder>
                  <w:docPart w:val="B3E79236D3D14F9690B8C0D0C3ABE7FF"/>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77FF6AB0" w14:textId="77777777" w:rsidTr="00197256">
        <w:trPr>
          <w:trHeight w:val="369"/>
        </w:trPr>
        <w:tc>
          <w:tcPr>
            <w:tcW w:w="361" w:type="pct"/>
            <w:shd w:val="clear" w:color="auto" w:fill="FFFFFF" w:themeFill="background1"/>
            <w:vAlign w:val="center"/>
          </w:tcPr>
          <w:p w14:paraId="51F6F59E" w14:textId="79862538"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752975740"/>
                <w:placeholder>
                  <w:docPart w:val="F1BD0A33357542B5B39D54A1DBC0549D"/>
                </w:placeholder>
                <w15:appearance w15:val="hidden"/>
              </w:sdtPr>
              <w:sdtEndPr/>
              <w:sdtContent>
                <w:sdt>
                  <w:sdtPr>
                    <w:rPr>
                      <w:rFonts w:asciiTheme="minorHAnsi" w:hAnsiTheme="minorHAnsi" w:cstheme="minorHAnsi"/>
                      <w:shd w:val="clear" w:color="auto" w:fill="DEF3FA" w:themeFill="accent2" w:themeFillTint="33"/>
                    </w:rPr>
                    <w:id w:val="-1630553562"/>
                    <w:placeholder>
                      <w:docPart w:val="0324FC20179A419ABFD560368CF5C7B8"/>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0A3986BE" w14:textId="4131E262" w:rsidR="008A401C" w:rsidRPr="00C13604" w:rsidRDefault="00491182" w:rsidP="00514CCE">
            <w:pPr>
              <w:pStyle w:val="Table"/>
              <w:rPr>
                <w:rFonts w:asciiTheme="minorHAnsi" w:hAnsiTheme="minorHAnsi" w:cstheme="minorHAnsi"/>
                <w:color w:val="808080"/>
                <w:sz w:val="22"/>
                <w:szCs w:val="22"/>
              </w:rPr>
            </w:pPr>
            <w:sdt>
              <w:sdtPr>
                <w:rPr>
                  <w:rFonts w:asciiTheme="minorHAnsi" w:hAnsiTheme="minorHAnsi" w:cstheme="minorHAnsi"/>
                  <w:color w:val="808080"/>
                </w:rPr>
                <w:id w:val="837269889"/>
                <w:placeholder>
                  <w:docPart w:val="4D500E5F0BF647508CDC92318A0722F6"/>
                </w:placeholder>
                <w15:appearance w15:val="hidden"/>
              </w:sdtPr>
              <w:sdtEndPr/>
              <w:sdtContent>
                <w:sdt>
                  <w:sdtPr>
                    <w:rPr>
                      <w:rFonts w:asciiTheme="minorHAnsi" w:hAnsiTheme="minorHAnsi" w:cstheme="minorHAnsi"/>
                      <w:color w:val="808080"/>
                      <w:shd w:val="clear" w:color="auto" w:fill="DEF3FA" w:themeFill="accent2" w:themeFillTint="33"/>
                    </w:rPr>
                    <w:id w:val="-358439430"/>
                    <w:placeholder>
                      <w:docPart w:val="274747663EBB45579FD590F4E9098083"/>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5BF2E06B"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0F9847F5" w14:textId="7B4D3081"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124771757"/>
                <w:placeholder>
                  <w:docPart w:val="F76175D8BB9C4B9387EC749B5ABD3FCC"/>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600D48BC" w14:textId="59D26E6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579570927"/>
                <w:placeholder>
                  <w:docPart w:val="A7D6C15F2CEC49F5AAC23C56C3BD3BDC"/>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78AC401E" w14:textId="3B19DE51"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374899697"/>
                <w:placeholder>
                  <w:docPart w:val="0DEE2EC198C94150BC8F72EFE6319450"/>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0324A75A" w14:textId="74A3DB86"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267501427"/>
                <w:placeholder>
                  <w:docPart w:val="F483131B3CFD4496B90CFF57B638C8ED"/>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3034E344" w14:textId="389DC9FC"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00096691"/>
                <w:placeholder>
                  <w:docPart w:val="AE3C282403D84BD7A234093EA2F402EE"/>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258D147B" w14:textId="77777777" w:rsidTr="00197256">
        <w:trPr>
          <w:trHeight w:val="369"/>
        </w:trPr>
        <w:tc>
          <w:tcPr>
            <w:tcW w:w="361" w:type="pct"/>
            <w:shd w:val="clear" w:color="auto" w:fill="FFFFFF" w:themeFill="background1"/>
            <w:vAlign w:val="center"/>
          </w:tcPr>
          <w:p w14:paraId="1CACE19E" w14:textId="29A813CD" w:rsidR="008A401C" w:rsidRPr="00C13604" w:rsidRDefault="00491182" w:rsidP="00514CCE">
            <w:pPr>
              <w:pStyle w:val="Table"/>
              <w:rPr>
                <w:rFonts w:asciiTheme="minorHAnsi" w:hAnsiTheme="minorHAnsi" w:cstheme="minorHAnsi"/>
                <w:color w:val="808080"/>
                <w:sz w:val="22"/>
                <w:szCs w:val="22"/>
              </w:rPr>
            </w:pPr>
            <w:sdt>
              <w:sdtPr>
                <w:rPr>
                  <w:rFonts w:asciiTheme="minorHAnsi" w:hAnsiTheme="minorHAnsi" w:cstheme="minorHAnsi"/>
                  <w:color w:val="808080"/>
                </w:rPr>
                <w:id w:val="-1439905971"/>
                <w:placeholder>
                  <w:docPart w:val="CA872DF4E0CD411397D0DAB04C5A7C18"/>
                </w:placeholder>
                <w15:appearance w15:val="hidden"/>
              </w:sdtPr>
              <w:sdtEndPr/>
              <w:sdtContent>
                <w:sdt>
                  <w:sdtPr>
                    <w:rPr>
                      <w:rFonts w:asciiTheme="minorHAnsi" w:hAnsiTheme="minorHAnsi" w:cstheme="minorHAnsi"/>
                      <w:color w:val="808080"/>
                      <w:shd w:val="clear" w:color="auto" w:fill="DEF3FA" w:themeFill="accent2" w:themeFillTint="33"/>
                    </w:rPr>
                    <w:id w:val="979887034"/>
                    <w:placeholder>
                      <w:docPart w:val="3B9C38FA40B440DEB3A89A539ED0A0EC"/>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2F5831A8" w14:textId="7DA4B31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790176972"/>
                <w:placeholder>
                  <w:docPart w:val="B60D26D1ADA5499AB660289CDFE06E90"/>
                </w:placeholder>
                <w15:appearance w15:val="hidden"/>
              </w:sdtPr>
              <w:sdtEndPr/>
              <w:sdtContent>
                <w:sdt>
                  <w:sdtPr>
                    <w:rPr>
                      <w:rFonts w:asciiTheme="minorHAnsi" w:hAnsiTheme="minorHAnsi" w:cstheme="minorHAnsi"/>
                      <w:color w:val="808080"/>
                      <w:shd w:val="clear" w:color="auto" w:fill="DEF3FA" w:themeFill="accent2" w:themeFillTint="33"/>
                    </w:rPr>
                    <w:id w:val="74709259"/>
                    <w:placeholder>
                      <w:docPart w:val="356195BF68F540FBA52E0F2E44715E03"/>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6575C9E7"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72CF94E2" w14:textId="79214FD0"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792322161"/>
                <w:placeholder>
                  <w:docPart w:val="FE20E301624345A0BD847906E9B6F262"/>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208F8682" w14:textId="3D4499B6"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08824867"/>
                <w:placeholder>
                  <w:docPart w:val="402315AEE2F94101A02D5977CF32F38D"/>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3D27EBFD" w14:textId="57C6C519"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1273694"/>
                <w:placeholder>
                  <w:docPart w:val="2F73BCFA07A84DB59BBED9F1777CA950"/>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3F951CAE" w14:textId="0BDD0E2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419898718"/>
                <w:placeholder>
                  <w:docPart w:val="25806823415D4FB5A2ED04F727042710"/>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567A1BE5" w14:textId="4337F319"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50957747"/>
                <w:placeholder>
                  <w:docPart w:val="7A443392FE2E4991ABD4F51D36BCD47E"/>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1362F230" w14:textId="77777777" w:rsidTr="00197256">
        <w:trPr>
          <w:trHeight w:val="369"/>
        </w:trPr>
        <w:tc>
          <w:tcPr>
            <w:tcW w:w="361" w:type="pct"/>
            <w:shd w:val="clear" w:color="auto" w:fill="FFFFFF" w:themeFill="background1"/>
            <w:vAlign w:val="center"/>
          </w:tcPr>
          <w:p w14:paraId="305788ED" w14:textId="46637C4E" w:rsidR="008A401C" w:rsidRPr="00C13604" w:rsidRDefault="00491182" w:rsidP="00514CCE">
            <w:pPr>
              <w:pStyle w:val="Table"/>
              <w:rPr>
                <w:rFonts w:asciiTheme="minorHAnsi" w:hAnsiTheme="minorHAnsi" w:cstheme="minorHAnsi"/>
                <w:color w:val="808080"/>
                <w:sz w:val="22"/>
                <w:szCs w:val="22"/>
              </w:rPr>
            </w:pPr>
            <w:sdt>
              <w:sdtPr>
                <w:rPr>
                  <w:rFonts w:asciiTheme="minorHAnsi" w:hAnsiTheme="minorHAnsi" w:cstheme="minorHAnsi"/>
                  <w:color w:val="808080"/>
                </w:rPr>
                <w:id w:val="1648011905"/>
                <w:placeholder>
                  <w:docPart w:val="FA36A5671F454E50B8B2113151B19643"/>
                </w:placeholder>
                <w15:appearance w15:val="hidden"/>
              </w:sdtPr>
              <w:sdtEndPr/>
              <w:sdtContent>
                <w:sdt>
                  <w:sdtPr>
                    <w:rPr>
                      <w:rFonts w:asciiTheme="minorHAnsi" w:hAnsiTheme="minorHAnsi" w:cstheme="minorHAnsi"/>
                      <w:color w:val="808080"/>
                      <w:shd w:val="clear" w:color="auto" w:fill="DEF3FA" w:themeFill="accent2" w:themeFillTint="33"/>
                    </w:rPr>
                    <w:id w:val="1722473739"/>
                    <w:placeholder>
                      <w:docPart w:val="929BCECCFEF5433FAA374EBD33DEB752"/>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292CC890" w14:textId="72424A8B"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384718474"/>
                <w:placeholder>
                  <w:docPart w:val="71D1AFFFB3D14F4EA0DC8BA5090DCCFB"/>
                </w:placeholder>
                <w15:appearance w15:val="hidden"/>
              </w:sdtPr>
              <w:sdtEndPr/>
              <w:sdtContent>
                <w:sdt>
                  <w:sdtPr>
                    <w:rPr>
                      <w:rFonts w:asciiTheme="minorHAnsi" w:hAnsiTheme="minorHAnsi" w:cstheme="minorHAnsi"/>
                      <w:color w:val="808080"/>
                      <w:shd w:val="clear" w:color="auto" w:fill="DEF3FA" w:themeFill="accent2" w:themeFillTint="33"/>
                    </w:rPr>
                    <w:id w:val="-1596937074"/>
                    <w:placeholder>
                      <w:docPart w:val="FA092F1682284D34B8F4826C3F64F89B"/>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3616F555"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29CEA07C" w14:textId="21F6242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154673207"/>
                <w:placeholder>
                  <w:docPart w:val="C2B3C3FAA6F840649CBA2A97F73AF56D"/>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76EF9062" w14:textId="08B21BED"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574319184"/>
                <w:placeholder>
                  <w:docPart w:val="738C34A69FDE47219B865C1F6B2BA56A"/>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5F82E98C" w14:textId="3F4E904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984901989"/>
                <w:placeholder>
                  <w:docPart w:val="B09B9E2E81824C38B6AEF9F7952A15DB"/>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3C469A11" w14:textId="1C0E66E9"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99114247"/>
                <w:placeholder>
                  <w:docPart w:val="89AB969B36B94FBD966933344A5D663A"/>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7B9161D4" w14:textId="3FDEB960"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596557297"/>
                <w:placeholder>
                  <w:docPart w:val="B1C88689BB5F41FAB483D1B64B00D918"/>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47CFA214" w14:textId="77777777" w:rsidTr="00197256">
        <w:trPr>
          <w:trHeight w:val="369"/>
        </w:trPr>
        <w:tc>
          <w:tcPr>
            <w:tcW w:w="361" w:type="pct"/>
            <w:shd w:val="clear" w:color="auto" w:fill="FFFFFF" w:themeFill="background1"/>
            <w:vAlign w:val="center"/>
          </w:tcPr>
          <w:p w14:paraId="55F1CBC4" w14:textId="7F9E0BDF"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color w:val="808080"/>
                </w:rPr>
                <w:id w:val="1197671480"/>
                <w:placeholder>
                  <w:docPart w:val="43E44EC792CD4B2B85F2D12D847E8033"/>
                </w:placeholder>
                <w15:appearance w15:val="hidden"/>
              </w:sdtPr>
              <w:sdtEndPr/>
              <w:sdtContent>
                <w:sdt>
                  <w:sdtPr>
                    <w:rPr>
                      <w:rFonts w:asciiTheme="minorHAnsi" w:hAnsiTheme="minorHAnsi" w:cstheme="minorHAnsi"/>
                      <w:color w:val="808080"/>
                      <w:shd w:val="clear" w:color="auto" w:fill="DEF3FA" w:themeFill="accent2" w:themeFillTint="33"/>
                    </w:rPr>
                    <w:id w:val="841745682"/>
                    <w:placeholder>
                      <w:docPart w:val="4A724AC819A244CE8FE348BA2C5C2898"/>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3822FE1D" w14:textId="6CE2CFFA"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551355126"/>
                <w:placeholder>
                  <w:docPart w:val="C8869CC142124E27AF2100F38E4EF7DD"/>
                </w:placeholder>
                <w15:appearance w15:val="hidden"/>
              </w:sdtPr>
              <w:sdtEndPr/>
              <w:sdtContent>
                <w:sdt>
                  <w:sdtPr>
                    <w:rPr>
                      <w:rFonts w:asciiTheme="minorHAnsi" w:hAnsiTheme="minorHAnsi" w:cstheme="minorHAnsi"/>
                      <w:shd w:val="clear" w:color="auto" w:fill="DEF3FA" w:themeFill="accent2" w:themeFillTint="33"/>
                    </w:rPr>
                    <w:id w:val="-317493364"/>
                    <w:placeholder>
                      <w:docPart w:val="A1AA9EE9EEC44CBAA9C500A00A082289"/>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317B6532"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65E5EDA7" w14:textId="57861432"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30555957"/>
                <w:placeholder>
                  <w:docPart w:val="507A5BB414C4495DAC6E32284EF97799"/>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40DB0C3D" w14:textId="44EE2AB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08431693"/>
                <w:placeholder>
                  <w:docPart w:val="E09F32487CDF466DB7963BAFD3F2D5E8"/>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2E716191" w14:textId="56CEC9F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578135910"/>
                <w:placeholder>
                  <w:docPart w:val="1378243A0CCD471790AF0AF7459293E4"/>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4EB8D69C" w14:textId="7A65A2F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969011330"/>
                <w:placeholder>
                  <w:docPart w:val="CBF6C364A4284F13AA482419D9624A3B"/>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240DFDD5" w14:textId="45671BC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36185996"/>
                <w:placeholder>
                  <w:docPart w:val="A4C8FD8781774318839CDE02844D077B"/>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7B484100" w14:textId="77777777" w:rsidTr="00197256">
        <w:trPr>
          <w:trHeight w:val="369"/>
        </w:trPr>
        <w:tc>
          <w:tcPr>
            <w:tcW w:w="361" w:type="pct"/>
            <w:shd w:val="clear" w:color="auto" w:fill="FFFFFF" w:themeFill="background1"/>
            <w:vAlign w:val="center"/>
          </w:tcPr>
          <w:p w14:paraId="0389C0F8" w14:textId="101F3250"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754428998"/>
                <w:placeholder>
                  <w:docPart w:val="B11C3E3A29FB42CFAA3752FB16DB7EFC"/>
                </w:placeholder>
                <w15:appearance w15:val="hidden"/>
              </w:sdtPr>
              <w:sdtEndPr/>
              <w:sdtContent>
                <w:sdt>
                  <w:sdtPr>
                    <w:rPr>
                      <w:rFonts w:asciiTheme="minorHAnsi" w:hAnsiTheme="minorHAnsi" w:cstheme="minorHAnsi"/>
                    </w:rPr>
                    <w:id w:val="61306265"/>
                    <w:placeholder>
                      <w:docPart w:val="7ECFC548DD1E4B57BBF7F8BA3630D6AA"/>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56BCAC8E" w14:textId="4CA910A2"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622892248"/>
                <w:placeholder>
                  <w:docPart w:val="115B183BE3C94247BA6ABD2AB5DE6401"/>
                </w:placeholder>
                <w15:appearance w15:val="hidden"/>
              </w:sdtPr>
              <w:sdtEndPr/>
              <w:sdtContent>
                <w:sdt>
                  <w:sdtPr>
                    <w:rPr>
                      <w:rFonts w:asciiTheme="minorHAnsi" w:hAnsiTheme="minorHAnsi" w:cstheme="minorHAnsi"/>
                      <w:shd w:val="clear" w:color="auto" w:fill="DEF3FA" w:themeFill="accent2" w:themeFillTint="33"/>
                    </w:rPr>
                    <w:id w:val="2069528874"/>
                    <w:placeholder>
                      <w:docPart w:val="B210EA4E1D8F4DEA9387891EDD7EDDC8"/>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1F34A1D9"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4131C8A4" w14:textId="1BD91681"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2144231747"/>
                <w:placeholder>
                  <w:docPart w:val="B2322755EA9D4CF2B10364F48DD38E7C"/>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2DEB0802" w14:textId="7A056144"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899160660"/>
                <w:placeholder>
                  <w:docPart w:val="2204A7C943544C4CB1C3BDEB979C10CA"/>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2C9EF2B2" w14:textId="336B3299"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441921686"/>
                <w:placeholder>
                  <w:docPart w:val="4B951497AEA3434F9EACD6A041A06E02"/>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68D15274" w14:textId="60C8F64E"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2004166408"/>
                <w:placeholder>
                  <w:docPart w:val="EDDFACED6CB34C41924B30733EA84F7A"/>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41552A65" w14:textId="3FC6557C"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073652330"/>
                <w:placeholder>
                  <w:docPart w:val="B1CE0948140148FE95A8091E4496F9F7"/>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136E35CE" w14:textId="77777777" w:rsidTr="00197256">
        <w:trPr>
          <w:trHeight w:val="369"/>
        </w:trPr>
        <w:tc>
          <w:tcPr>
            <w:tcW w:w="361" w:type="pct"/>
            <w:shd w:val="clear" w:color="auto" w:fill="FFFFFF" w:themeFill="background1"/>
            <w:vAlign w:val="center"/>
          </w:tcPr>
          <w:p w14:paraId="1DF294D0" w14:textId="5F5D58EA"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163432150"/>
                <w:placeholder>
                  <w:docPart w:val="774CD6E83DF24F2482B0F559F61FEC15"/>
                </w:placeholder>
                <w15:appearance w15:val="hidden"/>
              </w:sdtPr>
              <w:sdtEndPr/>
              <w:sdtContent>
                <w:sdt>
                  <w:sdtPr>
                    <w:rPr>
                      <w:rFonts w:asciiTheme="minorHAnsi" w:hAnsiTheme="minorHAnsi" w:cstheme="minorHAnsi"/>
                      <w:shd w:val="clear" w:color="auto" w:fill="DEF3FA" w:themeFill="accent2" w:themeFillTint="33"/>
                    </w:rPr>
                    <w:id w:val="-1078509629"/>
                    <w:placeholder>
                      <w:docPart w:val="BD22EF0C4A884E29B00DE42AAE3D1E98"/>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7E43B41E" w14:textId="684D9D7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581523808"/>
                <w:placeholder>
                  <w:docPart w:val="0C48D2A287FC4108842B945F26E8DEFD"/>
                </w:placeholder>
                <w15:appearance w15:val="hidden"/>
              </w:sdtPr>
              <w:sdtEndPr/>
              <w:sdtContent>
                <w:sdt>
                  <w:sdtPr>
                    <w:rPr>
                      <w:rFonts w:asciiTheme="minorHAnsi" w:hAnsiTheme="minorHAnsi" w:cstheme="minorHAnsi"/>
                    </w:rPr>
                    <w:id w:val="-1458241536"/>
                    <w:placeholder>
                      <w:docPart w:val="F8D3D3E2A60C4F8BB0CA3C48A79A1909"/>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0661EAD2"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757A40F2" w14:textId="1FAE034F"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785089746"/>
                <w:placeholder>
                  <w:docPart w:val="93D35059C69B4E8EBED3DE88EF25621E"/>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6E1A68C4" w14:textId="663B23F6"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2020347922"/>
                <w:placeholder>
                  <w:docPart w:val="B21F710307AD49CB92234E5899ED3077"/>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063213EE" w14:textId="235B0B43"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401369338"/>
                <w:placeholder>
                  <w:docPart w:val="90908C8E0FDD4C0B81A5DAA6623E5A34"/>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4A333427" w14:textId="7128B7F5"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847865979"/>
                <w:placeholder>
                  <w:docPart w:val="024A8690355349E4911794C001234720"/>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296499D4" w14:textId="12563E0E"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48793755"/>
                <w:placeholder>
                  <w:docPart w:val="93C5926307DD426FA4F7B138E9E65789"/>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r w:rsidR="008A401C" w:rsidRPr="00F4196D" w14:paraId="0DF9DCDD" w14:textId="77777777" w:rsidTr="00197256">
        <w:trPr>
          <w:trHeight w:val="369"/>
        </w:trPr>
        <w:tc>
          <w:tcPr>
            <w:tcW w:w="361" w:type="pct"/>
            <w:shd w:val="clear" w:color="auto" w:fill="FFFFFF" w:themeFill="background1"/>
            <w:vAlign w:val="center"/>
          </w:tcPr>
          <w:p w14:paraId="0612E6DF" w14:textId="17B71BA0"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089304853"/>
                <w:placeholder>
                  <w:docPart w:val="F994D08057434E4BAC821F02760D25D6"/>
                </w:placeholder>
                <w15:appearance w15:val="hidden"/>
              </w:sdtPr>
              <w:sdtEndPr/>
              <w:sdtContent>
                <w:sdt>
                  <w:sdtPr>
                    <w:rPr>
                      <w:rFonts w:asciiTheme="minorHAnsi" w:hAnsiTheme="minorHAnsi" w:cstheme="minorHAnsi"/>
                      <w:color w:val="808080"/>
                    </w:rPr>
                    <w:id w:val="1347282906"/>
                    <w:placeholder>
                      <w:docPart w:val="ADA4F44581574A17A9910DF24D3DFBE9"/>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657" w:type="pct"/>
            <w:shd w:val="clear" w:color="auto" w:fill="FFFFFF" w:themeFill="background1"/>
            <w:vAlign w:val="center"/>
          </w:tcPr>
          <w:p w14:paraId="1E2FB3FC" w14:textId="7A033AE7"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76243312"/>
                <w:placeholder>
                  <w:docPart w:val="B1B97B58EFA3454A901D9C4E901E2112"/>
                </w:placeholder>
                <w15:appearance w15:val="hidden"/>
              </w:sdtPr>
              <w:sdtEndPr/>
              <w:sdtContent>
                <w:sdt>
                  <w:sdtPr>
                    <w:rPr>
                      <w:rFonts w:asciiTheme="minorHAnsi" w:hAnsiTheme="minorHAnsi" w:cstheme="minorHAnsi"/>
                      <w:color w:val="808080"/>
                      <w:shd w:val="clear" w:color="auto" w:fill="DEF3FA" w:themeFill="accent2" w:themeFillTint="33"/>
                    </w:rPr>
                    <w:id w:val="662516403"/>
                    <w:placeholder>
                      <w:docPart w:val="A29067CC3B1D451B93C8933EC6AF3DAF"/>
                    </w:placeholder>
                    <w:date>
                      <w:dateFormat w:val="d/MM/yyyy"/>
                      <w:lid w:val="en-AU"/>
                      <w:storeMappedDataAs w:val="dateTime"/>
                      <w:calendar w:val="gregorian"/>
                    </w:date>
                  </w:sdtPr>
                  <w:sdtEndPr/>
                  <w:sdtContent>
                    <w:r w:rsidR="008A401C" w:rsidRPr="00C13604">
                      <w:rPr>
                        <w:rFonts w:asciiTheme="minorHAnsi" w:hAnsiTheme="minorHAnsi" w:cstheme="minorHAnsi"/>
                        <w:color w:val="808080"/>
                        <w:sz w:val="22"/>
                        <w:szCs w:val="22"/>
                        <w:shd w:val="clear" w:color="auto" w:fill="DEF3FA" w:themeFill="accent2" w:themeFillTint="33"/>
                      </w:rPr>
                      <w:t>Click</w:t>
                    </w:r>
                    <w:r w:rsidR="00096A97" w:rsidRPr="00C13604">
                      <w:rPr>
                        <w:rFonts w:asciiTheme="minorHAnsi" w:hAnsiTheme="minorHAnsi" w:cstheme="minorHAnsi"/>
                        <w:color w:val="808080"/>
                        <w:sz w:val="22"/>
                        <w:szCs w:val="22"/>
                        <w:shd w:val="clear" w:color="auto" w:fill="DEF3FA" w:themeFill="accent2" w:themeFillTint="33"/>
                      </w:rPr>
                      <w:t xml:space="preserve"> or </w:t>
                    </w:r>
                    <w:r w:rsidR="008A401C" w:rsidRPr="00C13604">
                      <w:rPr>
                        <w:rFonts w:asciiTheme="minorHAnsi" w:hAnsiTheme="minorHAnsi" w:cstheme="minorHAnsi"/>
                        <w:color w:val="808080"/>
                        <w:sz w:val="22"/>
                        <w:szCs w:val="22"/>
                        <w:shd w:val="clear" w:color="auto" w:fill="DEF3FA" w:themeFill="accent2" w:themeFillTint="33"/>
                      </w:rPr>
                      <w:t>tap</w:t>
                    </w:r>
                  </w:sdtContent>
                </w:sdt>
              </w:sdtContent>
            </w:sdt>
          </w:p>
        </w:tc>
        <w:tc>
          <w:tcPr>
            <w:tcW w:w="476" w:type="pct"/>
          </w:tcPr>
          <w:p w14:paraId="27187C27" w14:textId="77777777" w:rsidR="008A401C" w:rsidRPr="008A401C" w:rsidRDefault="008A401C" w:rsidP="00514CCE">
            <w:pPr>
              <w:pStyle w:val="Table"/>
              <w:rPr>
                <w:rFonts w:asciiTheme="minorHAnsi" w:hAnsiTheme="minorHAnsi" w:cstheme="minorHAnsi"/>
                <w:sz w:val="22"/>
                <w:szCs w:val="22"/>
              </w:rPr>
            </w:pPr>
          </w:p>
        </w:tc>
        <w:tc>
          <w:tcPr>
            <w:tcW w:w="411" w:type="pct"/>
            <w:vAlign w:val="center"/>
          </w:tcPr>
          <w:p w14:paraId="715FA115" w14:textId="0EAE8397"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798503883"/>
                <w:placeholder>
                  <w:docPart w:val="F3D4012FF0E04120BE55C6DE7F01AC26"/>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907" w:type="pct"/>
            <w:vAlign w:val="center"/>
          </w:tcPr>
          <w:p w14:paraId="7CB39651" w14:textId="5F1AE3AD"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655427535"/>
                <w:placeholder>
                  <w:docPart w:val="C835C9FD4CB14DE89408598CE0F4D1C9"/>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552" w:type="pct"/>
            <w:vAlign w:val="center"/>
          </w:tcPr>
          <w:p w14:paraId="109A8CA7" w14:textId="6666BF1C"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333345900"/>
                <w:placeholder>
                  <w:docPart w:val="518E075758544ADDB7004D3EB5C1D34C"/>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1288" w:type="pct"/>
            <w:vAlign w:val="center"/>
          </w:tcPr>
          <w:p w14:paraId="14129373" w14:textId="119A7587"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1901354054"/>
                <w:placeholder>
                  <w:docPart w:val="88CBDD7F7DD14D8D940C5019994C8FAF"/>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c>
          <w:tcPr>
            <w:tcW w:w="348" w:type="pct"/>
            <w:vAlign w:val="center"/>
          </w:tcPr>
          <w:p w14:paraId="27AF5FC5" w14:textId="387334E6" w:rsidR="008A401C" w:rsidRPr="008A401C" w:rsidRDefault="00491182" w:rsidP="00514CCE">
            <w:pPr>
              <w:pStyle w:val="Table"/>
              <w:rPr>
                <w:rFonts w:asciiTheme="minorHAnsi" w:hAnsiTheme="minorHAnsi" w:cstheme="minorHAnsi"/>
                <w:sz w:val="22"/>
                <w:szCs w:val="22"/>
              </w:rPr>
            </w:pPr>
            <w:sdt>
              <w:sdtPr>
                <w:rPr>
                  <w:rFonts w:asciiTheme="minorHAnsi" w:hAnsiTheme="minorHAnsi" w:cstheme="minorHAnsi"/>
                </w:rPr>
                <w:id w:val="747462239"/>
                <w:placeholder>
                  <w:docPart w:val="67EC2B78D2144DBA859227582E51331F"/>
                </w:placeholder>
                <w:showingPlcHdr/>
                <w15:appearance w15:val="hidden"/>
              </w:sdtPr>
              <w:sdtEndPr/>
              <w:sdtContent>
                <w:r w:rsidR="008A401C" w:rsidRPr="008A401C">
                  <w:rPr>
                    <w:rStyle w:val="PlaceholderText"/>
                    <w:rFonts w:asciiTheme="minorHAnsi" w:hAnsiTheme="minorHAnsi" w:cstheme="minorHAnsi"/>
                    <w:sz w:val="22"/>
                    <w:szCs w:val="22"/>
                    <w:shd w:val="clear" w:color="auto" w:fill="DEF3FA" w:themeFill="accent2" w:themeFillTint="33"/>
                  </w:rPr>
                  <w:t>Click</w:t>
                </w:r>
                <w:r w:rsidR="00096A97">
                  <w:rPr>
                    <w:rStyle w:val="PlaceholderText"/>
                    <w:rFonts w:asciiTheme="minorHAnsi" w:hAnsiTheme="minorHAnsi" w:cstheme="minorHAnsi"/>
                    <w:sz w:val="22"/>
                    <w:szCs w:val="22"/>
                    <w:shd w:val="clear" w:color="auto" w:fill="DEF3FA" w:themeFill="accent2" w:themeFillTint="33"/>
                  </w:rPr>
                  <w:t xml:space="preserve"> or </w:t>
                </w:r>
                <w:r w:rsidR="008A401C" w:rsidRPr="008A401C">
                  <w:rPr>
                    <w:rStyle w:val="PlaceholderText"/>
                    <w:rFonts w:asciiTheme="minorHAnsi" w:hAnsiTheme="minorHAnsi" w:cstheme="minorHAnsi"/>
                    <w:sz w:val="22"/>
                    <w:szCs w:val="22"/>
                    <w:shd w:val="clear" w:color="auto" w:fill="DEF3FA" w:themeFill="accent2" w:themeFillTint="33"/>
                  </w:rPr>
                  <w:t>tap</w:t>
                </w:r>
              </w:sdtContent>
            </w:sdt>
          </w:p>
        </w:tc>
      </w:tr>
    </w:tbl>
    <w:p w14:paraId="459ACB06" w14:textId="77777777" w:rsidR="008A401C" w:rsidRDefault="008A401C" w:rsidP="008A401C">
      <w:pPr>
        <w:rPr>
          <w:vertAlign w:val="superscript"/>
        </w:rPr>
      </w:pPr>
    </w:p>
    <w:p w14:paraId="5E6B7C9F" w14:textId="77777777" w:rsidR="008A401C" w:rsidRDefault="008A401C" w:rsidP="00460673">
      <w:r w:rsidRPr="00F4196D">
        <w:t>Signed on behalf of the governing body *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3827"/>
        <w:gridCol w:w="284"/>
        <w:gridCol w:w="4819"/>
        <w:gridCol w:w="284"/>
        <w:gridCol w:w="2410"/>
      </w:tblGrid>
      <w:tr w:rsidR="008A401C" w14:paraId="177EF8D3" w14:textId="77777777" w:rsidTr="00460673">
        <w:trPr>
          <w:trHeight w:val="777"/>
        </w:trPr>
        <w:tc>
          <w:tcPr>
            <w:tcW w:w="3261" w:type="dxa"/>
            <w:tcBorders>
              <w:bottom w:val="single" w:sz="4" w:space="0" w:color="auto"/>
            </w:tcBorders>
            <w:vAlign w:val="bottom"/>
          </w:tcPr>
          <w:p w14:paraId="5C98B8A0" w14:textId="3CA696BD" w:rsidR="008A401C" w:rsidRDefault="00491182" w:rsidP="00460673">
            <w:sdt>
              <w:sdtPr>
                <w:id w:val="-894496225"/>
                <w:placeholder>
                  <w:docPart w:val="99C9DCBCA2764DBC8E8320F6078EDA02"/>
                </w:placeholder>
                <w:showingPlcHdr/>
                <w15:appearance w15:val="hidden"/>
              </w:sdtPr>
              <w:sdtEndPr/>
              <w:sdtContent>
                <w:r w:rsidR="008A401C" w:rsidRPr="00D72328">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D72328">
                  <w:rPr>
                    <w:rStyle w:val="PlaceholderText"/>
                    <w:shd w:val="clear" w:color="auto" w:fill="DEF3FA" w:themeFill="accent2" w:themeFillTint="33"/>
                  </w:rPr>
                  <w:t>tap to enter text.</w:t>
                </w:r>
              </w:sdtContent>
            </w:sdt>
          </w:p>
        </w:tc>
        <w:tc>
          <w:tcPr>
            <w:tcW w:w="283" w:type="dxa"/>
            <w:vAlign w:val="bottom"/>
          </w:tcPr>
          <w:p w14:paraId="69EFBC4C" w14:textId="77777777" w:rsidR="008A401C" w:rsidRDefault="008A401C" w:rsidP="00460673"/>
        </w:tc>
        <w:tc>
          <w:tcPr>
            <w:tcW w:w="3827" w:type="dxa"/>
            <w:tcBorders>
              <w:bottom w:val="single" w:sz="4" w:space="0" w:color="auto"/>
            </w:tcBorders>
            <w:vAlign w:val="bottom"/>
          </w:tcPr>
          <w:p w14:paraId="2D179836" w14:textId="3A3D1B96" w:rsidR="008A401C" w:rsidRDefault="00491182" w:rsidP="00460673">
            <w:sdt>
              <w:sdtPr>
                <w:id w:val="-1911602644"/>
                <w:placeholder>
                  <w:docPart w:val="D5D18B6596EB422884D36463CDECAE6F"/>
                </w:placeholder>
                <w:showingPlcHdr/>
                <w15:appearance w15:val="hidden"/>
              </w:sdtPr>
              <w:sdtEndPr/>
              <w:sdtContent>
                <w:r w:rsidR="008A401C" w:rsidRPr="00D72328">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D72328">
                  <w:rPr>
                    <w:rStyle w:val="PlaceholderText"/>
                    <w:shd w:val="clear" w:color="auto" w:fill="DEF3FA" w:themeFill="accent2" w:themeFillTint="33"/>
                  </w:rPr>
                  <w:t>tap to enter text.</w:t>
                </w:r>
              </w:sdtContent>
            </w:sdt>
          </w:p>
        </w:tc>
        <w:tc>
          <w:tcPr>
            <w:tcW w:w="284" w:type="dxa"/>
            <w:vAlign w:val="bottom"/>
          </w:tcPr>
          <w:p w14:paraId="7D3718F8" w14:textId="77777777" w:rsidR="008A401C" w:rsidRDefault="008A401C" w:rsidP="00460673"/>
        </w:tc>
        <w:tc>
          <w:tcPr>
            <w:tcW w:w="4819" w:type="dxa"/>
            <w:tcBorders>
              <w:bottom w:val="single" w:sz="4" w:space="0" w:color="auto"/>
            </w:tcBorders>
            <w:shd w:val="clear" w:color="auto" w:fill="DEF3FA" w:themeFill="accent2" w:themeFillTint="33"/>
            <w:vAlign w:val="bottom"/>
          </w:tcPr>
          <w:p w14:paraId="45C5DBA1" w14:textId="77777777" w:rsidR="008A401C" w:rsidRDefault="008A401C" w:rsidP="00460673"/>
        </w:tc>
        <w:tc>
          <w:tcPr>
            <w:tcW w:w="284" w:type="dxa"/>
            <w:vAlign w:val="bottom"/>
          </w:tcPr>
          <w:p w14:paraId="52877AF1" w14:textId="77777777" w:rsidR="008A401C" w:rsidRDefault="008A401C" w:rsidP="00460673"/>
        </w:tc>
        <w:tc>
          <w:tcPr>
            <w:tcW w:w="2410" w:type="dxa"/>
            <w:tcBorders>
              <w:bottom w:val="single" w:sz="4" w:space="0" w:color="auto"/>
            </w:tcBorders>
            <w:vAlign w:val="bottom"/>
          </w:tcPr>
          <w:p w14:paraId="32844605" w14:textId="6583F2D4" w:rsidR="008A401C" w:rsidRDefault="00491182" w:rsidP="00460673">
            <w:sdt>
              <w:sdtPr>
                <w:id w:val="-1511064166"/>
                <w:placeholder>
                  <w:docPart w:val="8110F1317A044A70AE5C702966EB76CE"/>
                </w:placeholder>
                <w15:appearance w15:val="hidden"/>
              </w:sdtPr>
              <w:sdtEndPr/>
              <w:sdtContent>
                <w:sdt>
                  <w:sdtPr>
                    <w:id w:val="1820760748"/>
                    <w:placeholder>
                      <w:docPart w:val="B74088C921A541459BDE59248CDAB43F"/>
                    </w:placeholder>
                    <w:showingPlcHdr/>
                    <w:date>
                      <w:dateFormat w:val="d/MM/yyyy"/>
                      <w:lid w:val="en-AU"/>
                      <w:storeMappedDataAs w:val="dateTime"/>
                      <w:calendar w:val="gregorian"/>
                    </w:date>
                  </w:sdtPr>
                  <w:sdtEndPr/>
                  <w:sdtContent>
                    <w:r w:rsidR="008A401C" w:rsidRPr="00D72328">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D72328">
                      <w:rPr>
                        <w:rStyle w:val="PlaceholderText"/>
                        <w:shd w:val="clear" w:color="auto" w:fill="DEF3FA" w:themeFill="accent2" w:themeFillTint="33"/>
                      </w:rPr>
                      <w:t>tap to enter date.</w:t>
                    </w:r>
                  </w:sdtContent>
                </w:sdt>
              </w:sdtContent>
            </w:sdt>
          </w:p>
        </w:tc>
      </w:tr>
      <w:tr w:rsidR="008A401C" w14:paraId="5558DC04" w14:textId="77777777" w:rsidTr="00514CCE">
        <w:tc>
          <w:tcPr>
            <w:tcW w:w="3261" w:type="dxa"/>
            <w:tcBorders>
              <w:top w:val="single" w:sz="4" w:space="0" w:color="auto"/>
            </w:tcBorders>
          </w:tcPr>
          <w:p w14:paraId="7D1C634E" w14:textId="77777777" w:rsidR="008A401C" w:rsidRDefault="008A401C" w:rsidP="00460673">
            <w:r>
              <w:t>Name</w:t>
            </w:r>
          </w:p>
        </w:tc>
        <w:tc>
          <w:tcPr>
            <w:tcW w:w="283" w:type="dxa"/>
          </w:tcPr>
          <w:p w14:paraId="451AB16E" w14:textId="77777777" w:rsidR="008A401C" w:rsidRDefault="008A401C" w:rsidP="00460673"/>
        </w:tc>
        <w:tc>
          <w:tcPr>
            <w:tcW w:w="3827" w:type="dxa"/>
            <w:tcBorders>
              <w:top w:val="single" w:sz="4" w:space="0" w:color="auto"/>
            </w:tcBorders>
          </w:tcPr>
          <w:p w14:paraId="2C1599CF" w14:textId="77777777" w:rsidR="008A401C" w:rsidRDefault="008A401C" w:rsidP="00460673">
            <w:r>
              <w:t>Position</w:t>
            </w:r>
          </w:p>
        </w:tc>
        <w:tc>
          <w:tcPr>
            <w:tcW w:w="284" w:type="dxa"/>
          </w:tcPr>
          <w:p w14:paraId="53BA73AA" w14:textId="77777777" w:rsidR="008A401C" w:rsidRDefault="008A401C" w:rsidP="00460673"/>
        </w:tc>
        <w:tc>
          <w:tcPr>
            <w:tcW w:w="4819" w:type="dxa"/>
            <w:tcBorders>
              <w:top w:val="single" w:sz="4" w:space="0" w:color="auto"/>
            </w:tcBorders>
          </w:tcPr>
          <w:p w14:paraId="32F415F4" w14:textId="77777777" w:rsidR="008A401C" w:rsidRDefault="008A401C" w:rsidP="00460673">
            <w:r>
              <w:t>Signature</w:t>
            </w:r>
          </w:p>
        </w:tc>
        <w:tc>
          <w:tcPr>
            <w:tcW w:w="284" w:type="dxa"/>
          </w:tcPr>
          <w:p w14:paraId="58FAF945" w14:textId="77777777" w:rsidR="008A401C" w:rsidRDefault="008A401C" w:rsidP="00460673"/>
        </w:tc>
        <w:tc>
          <w:tcPr>
            <w:tcW w:w="2410" w:type="dxa"/>
            <w:tcBorders>
              <w:top w:val="single" w:sz="4" w:space="0" w:color="auto"/>
            </w:tcBorders>
          </w:tcPr>
          <w:p w14:paraId="2F39BEC8" w14:textId="77777777" w:rsidR="008A401C" w:rsidRDefault="008A401C" w:rsidP="00460673">
            <w:r>
              <w:t>Date</w:t>
            </w:r>
          </w:p>
        </w:tc>
      </w:tr>
    </w:tbl>
    <w:p w14:paraId="4CFD6BBB" w14:textId="77777777" w:rsidR="008A401C" w:rsidRPr="002469D3" w:rsidRDefault="008A401C" w:rsidP="008A401C">
      <w:pPr>
        <w:rPr>
          <w:vertAlign w:val="superscript"/>
        </w:rPr>
      </w:pPr>
    </w:p>
    <w:p w14:paraId="311ABC73" w14:textId="58B405A1" w:rsidR="008A401C" w:rsidRPr="00F4196D" w:rsidRDefault="008A401C" w:rsidP="008A401C">
      <w:pPr>
        <w:rPr>
          <w:sz w:val="20"/>
        </w:rPr>
      </w:pPr>
      <w:r w:rsidRPr="00F4196D">
        <w:rPr>
          <w:sz w:val="20"/>
        </w:rPr>
        <w:t xml:space="preserve">* A signatory who is not the </w:t>
      </w:r>
      <w:r w:rsidR="00DF1810">
        <w:rPr>
          <w:sz w:val="20"/>
        </w:rPr>
        <w:t>c</w:t>
      </w:r>
      <w:r w:rsidRPr="00F4196D">
        <w:rPr>
          <w:sz w:val="20"/>
        </w:rPr>
        <w:t>hair of the governing body named as the applicant must attach evidence of authority to submit this register on behalf of the governing body.</w:t>
      </w:r>
    </w:p>
    <w:p w14:paraId="69BC679C" w14:textId="77777777" w:rsidR="008A401C" w:rsidRPr="00F4196D" w:rsidRDefault="008A401C" w:rsidP="008A401C">
      <w:pPr>
        <w:rPr>
          <w:sz w:val="20"/>
        </w:rPr>
      </w:pPr>
      <w:r w:rsidRPr="00207191">
        <w:rPr>
          <w:bCs/>
          <w:iCs/>
          <w:sz w:val="20"/>
        </w:rPr>
        <w:t>Important Note</w:t>
      </w:r>
      <w:r w:rsidRPr="000F5474">
        <w:rPr>
          <w:bCs/>
          <w:sz w:val="20"/>
        </w:rPr>
        <w:t>:</w:t>
      </w:r>
      <w:r w:rsidRPr="00F4196D">
        <w:rPr>
          <w:sz w:val="20"/>
        </w:rPr>
        <w:t xml:space="preserve"> On the appointment of a new member to, or the </w:t>
      </w:r>
      <w:r>
        <w:rPr>
          <w:sz w:val="20"/>
        </w:rPr>
        <w:t>retirement</w:t>
      </w:r>
      <w:r w:rsidRPr="00F4196D">
        <w:rPr>
          <w:sz w:val="20"/>
        </w:rPr>
        <w:t xml:space="preserve"> of an existing member from, the governing body, a completed </w:t>
      </w:r>
      <w:hyperlink r:id="rId31" w:history="1">
        <w:r w:rsidRPr="00F4196D">
          <w:rPr>
            <w:rStyle w:val="Hyperlink"/>
            <w:sz w:val="20"/>
          </w:rPr>
          <w:t>Notice – Change of Constitution or Governing Body Member</w:t>
        </w:r>
      </w:hyperlink>
      <w:r w:rsidRPr="00F4196D">
        <w:rPr>
          <w:sz w:val="20"/>
        </w:rPr>
        <w:t xml:space="preserve"> must be provided within 30 calendar days to the Director General together with a statutory declaration made by the Chair as to </w:t>
      </w:r>
      <w:r>
        <w:rPr>
          <w:sz w:val="20"/>
        </w:rPr>
        <w:t>each</w:t>
      </w:r>
      <w:r w:rsidRPr="00F4196D">
        <w:rPr>
          <w:sz w:val="20"/>
        </w:rPr>
        <w:t xml:space="preserve"> new member’s fitness and propriety.</w:t>
      </w:r>
    </w:p>
    <w:p w14:paraId="4FB1EF2E" w14:textId="77777777" w:rsidR="008A401C" w:rsidRDefault="008A401C" w:rsidP="008A401C">
      <w:pPr>
        <w:sectPr w:rsidR="008A401C" w:rsidSect="008A401C">
          <w:footerReference w:type="default" r:id="rId32"/>
          <w:pgSz w:w="16840" w:h="11907" w:orient="landscape" w:code="9"/>
          <w:pgMar w:top="709" w:right="794" w:bottom="709" w:left="794" w:header="340" w:footer="340" w:gutter="0"/>
          <w:cols w:space="708"/>
          <w:docGrid w:linePitch="360"/>
        </w:sectPr>
      </w:pPr>
    </w:p>
    <w:p w14:paraId="7831A3FB" w14:textId="77777777" w:rsidR="008A401C" w:rsidRPr="00E27F4C" w:rsidRDefault="008A401C" w:rsidP="008A401C">
      <w:pPr>
        <w:pStyle w:val="Heading1"/>
      </w:pPr>
      <w:r w:rsidRPr="00E27F4C">
        <w:lastRenderedPageBreak/>
        <w:t>Statutory declaration</w:t>
      </w:r>
    </w:p>
    <w:p w14:paraId="236CC015" w14:textId="77777777" w:rsidR="008A401C" w:rsidRPr="00E27F4C" w:rsidRDefault="008A401C" w:rsidP="008A401C">
      <w:pPr>
        <w:jc w:val="center"/>
        <w:rPr>
          <w:i/>
          <w:color w:val="FFFFFF"/>
        </w:rPr>
      </w:pPr>
      <w:r w:rsidRPr="00E27F4C">
        <w:rPr>
          <w:i/>
        </w:rPr>
        <w:t>Oaths, Affidavits and Statutory Declarations Act 2005</w:t>
      </w:r>
    </w:p>
    <w:p w14:paraId="1E11AEB0" w14:textId="3D748C98" w:rsidR="008A401C" w:rsidRPr="00E27F4C" w:rsidRDefault="008A401C" w:rsidP="008A401C">
      <w:r w:rsidRPr="00E27F4C">
        <w:t xml:space="preserve">This Statutory Declaration must be completed by the </w:t>
      </w:r>
      <w:r w:rsidR="00DF1810">
        <w:t>c</w:t>
      </w:r>
      <w:r w:rsidRPr="00E27F4C">
        <w:t>hair of the school’s governing body. Enter or select information in the highlighted fields then print the document. Have your signature witnessed by an authorised witness.</w:t>
      </w:r>
      <w:r w:rsidRPr="00E27F4C">
        <w:br/>
      </w:r>
    </w:p>
    <w:p w14:paraId="27674D3D" w14:textId="0FC3C684" w:rsidR="008A401C" w:rsidRDefault="008A401C" w:rsidP="008A401C">
      <w:r w:rsidRPr="00E27F4C">
        <w:t xml:space="preserve">I, </w:t>
      </w:r>
      <w:sdt>
        <w:sdtPr>
          <w:id w:val="-1492168187"/>
          <w:placeholder>
            <w:docPart w:val="635AF0D43D444B61BC7D0519BD168653"/>
          </w:placeholder>
          <w:showingPlcHdr/>
          <w15:appearance w15:val="hidden"/>
        </w:sdtPr>
        <w:sdtEndPr/>
        <w:sdtContent>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full name</w:t>
          </w:r>
        </w:sdtContent>
      </w:sdt>
      <w:r w:rsidRPr="00E27F4C">
        <w:t xml:space="preserve"> of </w:t>
      </w:r>
      <w:sdt>
        <w:sdtPr>
          <w:id w:val="1936630061"/>
          <w:placeholder>
            <w:docPart w:val="B8CB0227C48A489D96E77226170E2989"/>
          </w:placeholder>
          <w:showingPlcHdr/>
          <w15:appearance w15:val="hidden"/>
        </w:sdtPr>
        <w:sdtEndPr/>
        <w:sdtContent>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address</w:t>
          </w:r>
        </w:sdtContent>
      </w:sdt>
      <w:r w:rsidRPr="00E27F4C">
        <w:t xml:space="preserve">, </w:t>
      </w:r>
      <w:sdt>
        <w:sdtPr>
          <w:id w:val="-2124676127"/>
          <w:placeholder>
            <w:docPart w:val="036E4012F65B400C901312419D43E9B5"/>
          </w:placeholder>
          <w:showingPlcHdr/>
          <w15:appearance w15:val="hidden"/>
        </w:sdtPr>
        <w:sdtEndPr/>
        <w:sdtContent>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occupation</w:t>
          </w:r>
        </w:sdtContent>
      </w:sdt>
      <w:r w:rsidRPr="00E27F4C">
        <w:t xml:space="preserve">, sincerely declare as follows: </w:t>
      </w:r>
    </w:p>
    <w:p w14:paraId="410AD296" w14:textId="77777777" w:rsidR="008A401C" w:rsidRPr="00E27F4C" w:rsidRDefault="008A401C" w:rsidP="008A401C"/>
    <w:p w14:paraId="573D8B86" w14:textId="4D541CC1" w:rsidR="008A401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am the chair of </w:t>
      </w:r>
      <w:sdt>
        <w:sdtPr>
          <w:id w:val="1642926164"/>
          <w:placeholder>
            <w:docPart w:val="C751AAEE3AE346F28C8ED4A3884080B0"/>
          </w:placeholder>
          <w:showingPlcHdr/>
          <w15:appearance w15:val="hidden"/>
        </w:sdtPr>
        <w:sdtEndPr/>
        <w:sdtContent>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governing body name</w:t>
          </w:r>
        </w:sdtContent>
      </w:sdt>
      <w:r w:rsidRPr="00E27F4C">
        <w:t xml:space="preserve">, the governing body of </w:t>
      </w:r>
      <w:sdt>
        <w:sdtPr>
          <w:id w:val="-1965802392"/>
          <w:placeholder>
            <w:docPart w:val="8C8AE8CB21E04192876837A8273BB37F"/>
          </w:placeholder>
          <w:showingPlcHdr/>
          <w15:appearance w15:val="hidden"/>
        </w:sdtPr>
        <w:sdtEndPr/>
        <w:sdtContent>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school name</w:t>
          </w:r>
        </w:sdtContent>
      </w:sdt>
      <w:r w:rsidRPr="00E27F4C">
        <w:t xml:space="preserve"> and make this declaration in that capacity concerning the members of the management committee, council or board of directors of </w:t>
      </w:r>
      <w:sdt>
        <w:sdtPr>
          <w:id w:val="254863435"/>
          <w:placeholder>
            <w:docPart w:val="B5DC749CC8BF481F878D4747FE6FF742"/>
          </w:placeholder>
          <w:showingPlcHdr/>
          <w15:appearance w15:val="hidden"/>
        </w:sdtPr>
        <w:sdtEndPr/>
        <w:sdtContent>
          <w:r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 governing body name</w:t>
          </w:r>
        </w:sdtContent>
      </w:sdt>
      <w:r w:rsidRPr="00E27F4C">
        <w:t xml:space="preserve"> herein referred to as </w:t>
      </w:r>
      <w:r w:rsidR="00B26F27">
        <w:t>‘</w:t>
      </w:r>
      <w:r w:rsidRPr="00E27F4C">
        <w:t xml:space="preserve">the </w:t>
      </w:r>
      <w:proofErr w:type="gramStart"/>
      <w:r w:rsidRPr="00E27F4C">
        <w:t>members</w:t>
      </w:r>
      <w:r w:rsidR="00B26F27">
        <w:t>’</w:t>
      </w:r>
      <w:proofErr w:type="gramEnd"/>
      <w:r w:rsidR="00B26F27">
        <w:t>.</w:t>
      </w:r>
    </w:p>
    <w:p w14:paraId="6F1E7502" w14:textId="77777777" w:rsidR="008A401C" w:rsidRPr="00E27F4C" w:rsidRDefault="008A401C" w:rsidP="008A401C"/>
    <w:p w14:paraId="7E7BCC0D" w14:textId="2E7DBBF7" w:rsidR="008A401C" w:rsidRPr="00E27F4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In this declaration, as required by </w:t>
      </w:r>
      <w:r w:rsidRPr="00E27F4C">
        <w:rPr>
          <w:rFonts w:eastAsia="Arial"/>
          <w:i/>
        </w:rPr>
        <w:t>School Education Act 1999</w:t>
      </w:r>
      <w:r w:rsidRPr="00E27F4C">
        <w:t xml:space="preserve">, section 160(5), a relevant relationship refers to a relationship between a board member and another person, or between </w:t>
      </w:r>
      <w:r w:rsidR="00D16ED1">
        <w:t>2</w:t>
      </w:r>
      <w:r w:rsidRPr="00E27F4C">
        <w:t xml:space="preserve"> or more board members, which fits one of the following:</w:t>
      </w:r>
    </w:p>
    <w:p w14:paraId="6E501883" w14:textId="77777777" w:rsidR="008A401C" w:rsidRPr="00E27F4C" w:rsidRDefault="008A401C">
      <w:pPr>
        <w:pStyle w:val="ListParagraph"/>
        <w:numPr>
          <w:ilvl w:val="0"/>
          <w:numId w:val="16"/>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employer and employee</w:t>
      </w:r>
    </w:p>
    <w:p w14:paraId="11C95B4B" w14:textId="77777777" w:rsidR="008A401C" w:rsidRPr="00E27F4C" w:rsidRDefault="008A401C">
      <w:pPr>
        <w:pStyle w:val="ListParagraph"/>
        <w:numPr>
          <w:ilvl w:val="0"/>
          <w:numId w:val="16"/>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business partners</w:t>
      </w:r>
    </w:p>
    <w:p w14:paraId="74C00FE7" w14:textId="77777777" w:rsidR="008A401C" w:rsidRPr="00E27F4C" w:rsidRDefault="008A401C">
      <w:pPr>
        <w:pStyle w:val="ListParagraph"/>
        <w:numPr>
          <w:ilvl w:val="0"/>
          <w:numId w:val="16"/>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director of a body corporate and the body corporate</w:t>
      </w:r>
    </w:p>
    <w:p w14:paraId="072F11F3" w14:textId="77777777" w:rsidR="008A401C" w:rsidRPr="00E27F4C" w:rsidRDefault="008A401C">
      <w:pPr>
        <w:pStyle w:val="ListParagraph"/>
        <w:numPr>
          <w:ilvl w:val="0"/>
          <w:numId w:val="16"/>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involved in the control or management of a body corporate and the body corporate</w:t>
      </w:r>
    </w:p>
    <w:p w14:paraId="33D042A9" w14:textId="77777777" w:rsidR="008A401C" w:rsidRPr="00E27F4C" w:rsidRDefault="008A401C">
      <w:pPr>
        <w:pStyle w:val="ListParagraph"/>
        <w:numPr>
          <w:ilvl w:val="0"/>
          <w:numId w:val="16"/>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holds an interest in at least 5% of the share capital of a body corporate and the body corporate</w:t>
      </w:r>
    </w:p>
    <w:p w14:paraId="579A2DC0" w14:textId="77777777" w:rsidR="008A401C" w:rsidRPr="00E27F4C" w:rsidRDefault="008A401C">
      <w:pPr>
        <w:pStyle w:val="ListParagraph"/>
        <w:numPr>
          <w:ilvl w:val="0"/>
          <w:numId w:val="16"/>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joint trustee or joint beneficiary.</w:t>
      </w:r>
    </w:p>
    <w:p w14:paraId="50DA0F37" w14:textId="77777777" w:rsidR="008A401C" w:rsidRPr="00E27F4C" w:rsidRDefault="008A401C" w:rsidP="008A401C"/>
    <w:p w14:paraId="5886A378" w14:textId="77777777" w:rsidR="008A401C" w:rsidRPr="00E27F4C" w:rsidRDefault="008A401C" w:rsidP="008A401C">
      <w:pPr>
        <w:pStyle w:val="Heading2"/>
      </w:pPr>
      <w:r w:rsidRPr="00E27F4C">
        <w:t>Chair’s assessment of members’ fitness and propriety</w:t>
      </w:r>
    </w:p>
    <w:p w14:paraId="403A216A" w14:textId="77777777" w:rsidR="008A401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The members are required to provide evidence of their eligibility, fitness and propriety to serve as members to me as chair and I have assessed the evidence so provided.</w:t>
      </w:r>
    </w:p>
    <w:p w14:paraId="1120ABCA" w14:textId="77777777" w:rsidR="008A401C" w:rsidRPr="00E27F4C" w:rsidRDefault="008A401C" w:rsidP="008A401C">
      <w:pPr>
        <w:ind w:left="360"/>
      </w:pPr>
    </w:p>
    <w:p w14:paraId="2D6B146A" w14:textId="4D484FAA" w:rsidR="008A401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proofErr w:type="gramStart"/>
      <w:r w:rsidRPr="00E27F4C">
        <w:t>On the basis of</w:t>
      </w:r>
      <w:proofErr w:type="gramEnd"/>
      <w:r w:rsidRPr="00E27F4C">
        <w:t xml:space="preserve"> my assessment, I am satisfied that </w:t>
      </w:r>
      <w:proofErr w:type="gramStart"/>
      <w:r w:rsidRPr="00E27F4C">
        <w:t>all of</w:t>
      </w:r>
      <w:proofErr w:type="gramEnd"/>
      <w:r w:rsidRPr="00E27F4C">
        <w:t xml:space="preserve"> the members are eligible to serve, and are not disqualified from serving, on a management committee, council or board of directors in accordance with (</w:t>
      </w:r>
      <w:r w:rsidRPr="00FB23AC">
        <w:rPr>
          <w:rFonts w:eastAsia="Arial"/>
          <w:bCs/>
        </w:rPr>
        <w:t xml:space="preserve">select one </w:t>
      </w:r>
      <w:r w:rsidR="00DF1810">
        <w:rPr>
          <w:rFonts w:eastAsia="Arial"/>
          <w:bCs/>
        </w:rPr>
        <w:t>that</w:t>
      </w:r>
      <w:r w:rsidR="00DF1810" w:rsidRPr="00FB23AC">
        <w:rPr>
          <w:rFonts w:eastAsia="Arial"/>
          <w:bCs/>
        </w:rPr>
        <w:t xml:space="preserve"> </w:t>
      </w:r>
      <w:r w:rsidRPr="00FB23AC">
        <w:rPr>
          <w:rFonts w:eastAsia="Arial"/>
          <w:bCs/>
        </w:rPr>
        <w:t>applies</w:t>
      </w:r>
      <w:r w:rsidRPr="00E27F4C">
        <w:t xml:space="preserve">): </w:t>
      </w:r>
    </w:p>
    <w:p w14:paraId="7FFAEA8A" w14:textId="77777777" w:rsidR="008A401C" w:rsidRPr="00E45851" w:rsidRDefault="008A401C" w:rsidP="008A401C"/>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9070"/>
      </w:tblGrid>
      <w:tr w:rsidR="008A401C" w:rsidRPr="00E45851" w14:paraId="23F87A35" w14:textId="77777777" w:rsidTr="00514CCE">
        <w:sdt>
          <w:sdtPr>
            <w:id w:val="314382787"/>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5804ADA3"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468629A5" w14:textId="77777777" w:rsidR="008A401C" w:rsidRPr="00E45851" w:rsidRDefault="008A401C" w:rsidP="00514CCE">
            <w:pPr>
              <w:pStyle w:val="ListParagraph"/>
              <w:spacing w:before="60" w:after="60"/>
              <w:ind w:left="0"/>
            </w:pPr>
            <w:r w:rsidRPr="00E45851">
              <w:rPr>
                <w:i/>
              </w:rPr>
              <w:t>Associations Incorporation Act 2015</w:t>
            </w:r>
            <w:r w:rsidRPr="00E45851">
              <w:t xml:space="preserve"> (WA) sections 39 and 40</w:t>
            </w:r>
          </w:p>
        </w:tc>
      </w:tr>
      <w:tr w:rsidR="008A401C" w:rsidRPr="00E45851" w14:paraId="53E5CB5C" w14:textId="77777777" w:rsidTr="00514CCE">
        <w:sdt>
          <w:sdtPr>
            <w:id w:val="405422939"/>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0E74FFE0"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3988E5D4" w14:textId="77777777" w:rsidR="008A401C" w:rsidRPr="00E45851" w:rsidRDefault="008A401C" w:rsidP="00514CCE">
            <w:pPr>
              <w:pStyle w:val="ListParagraph"/>
              <w:spacing w:before="60" w:after="60"/>
              <w:ind w:left="0"/>
            </w:pPr>
            <w:r w:rsidRPr="00E45851">
              <w:rPr>
                <w:i/>
              </w:rPr>
              <w:t>Corporations Act 2001</w:t>
            </w:r>
            <w:r w:rsidRPr="00E45851">
              <w:t xml:space="preserve"> (Cth) Part 2D.6</w:t>
            </w:r>
          </w:p>
        </w:tc>
      </w:tr>
      <w:tr w:rsidR="008A401C" w:rsidRPr="00E45851" w14:paraId="53AB96B6" w14:textId="77777777" w:rsidTr="00514CCE">
        <w:sdt>
          <w:sdtPr>
            <w:id w:val="-1987695973"/>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31B75DFE"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629D9D62" w14:textId="77777777" w:rsidR="008A401C" w:rsidRPr="00E45851" w:rsidRDefault="008A401C" w:rsidP="00514CCE">
            <w:pPr>
              <w:pStyle w:val="ListParagraph"/>
              <w:spacing w:before="60" w:after="60"/>
              <w:ind w:left="0"/>
            </w:pPr>
            <w:r w:rsidRPr="00E45851">
              <w:rPr>
                <w:i/>
              </w:rPr>
              <w:t>Corporations (Aboriginal and Torres Strait Islander) Act 2006</w:t>
            </w:r>
            <w:r w:rsidRPr="00E45851">
              <w:t xml:space="preserve"> (Cth) Division 279</w:t>
            </w:r>
          </w:p>
        </w:tc>
      </w:tr>
      <w:tr w:rsidR="008A401C" w:rsidRPr="00E45851" w14:paraId="0FC807BB" w14:textId="77777777" w:rsidTr="00514CCE">
        <w:sdt>
          <w:sdtPr>
            <w:id w:val="-1427875824"/>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78C1A359"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37A4885D" w14:textId="2F242BA0" w:rsidR="008A401C" w:rsidRDefault="008A401C" w:rsidP="00514CCE">
            <w:pPr>
              <w:pStyle w:val="ListParagraph"/>
              <w:spacing w:before="60" w:after="60"/>
              <w:ind w:left="0"/>
            </w:pPr>
            <w:r w:rsidRPr="00E45851">
              <w:t>Other (specify)</w:t>
            </w:r>
          </w:p>
          <w:p w14:paraId="3E103B84" w14:textId="689A486B" w:rsidR="008A401C" w:rsidRPr="00E45851" w:rsidRDefault="00491182" w:rsidP="00514CCE">
            <w:pPr>
              <w:pStyle w:val="ListParagraph"/>
              <w:spacing w:before="60" w:after="60"/>
              <w:ind w:left="0"/>
            </w:pPr>
            <w:sdt>
              <w:sdtPr>
                <w:id w:val="670069126"/>
                <w:placeholder>
                  <w:docPart w:val="E668C7C6B73844279DB860BE51D31D9E"/>
                </w:placeholder>
                <w:showingPlcHdr/>
                <w15:appearance w15:val="hidden"/>
              </w:sdtPr>
              <w:sdtEndPr/>
              <w:sdtContent>
                <w:r w:rsidR="008A401C"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C96903">
                  <w:rPr>
                    <w:rStyle w:val="PlaceholderText"/>
                    <w:shd w:val="clear" w:color="auto" w:fill="DEF3FA" w:themeFill="accent2" w:themeFillTint="33"/>
                  </w:rPr>
                  <w:t>tap to specify if ‘other’ legislation selected</w:t>
                </w:r>
              </w:sdtContent>
            </w:sdt>
          </w:p>
        </w:tc>
      </w:tr>
    </w:tbl>
    <w:p w14:paraId="07DD3D12" w14:textId="1F276061" w:rsidR="008A401C" w:rsidRDefault="008A401C" w:rsidP="008A401C"/>
    <w:p w14:paraId="44A9318B" w14:textId="77777777" w:rsidR="008A401C" w:rsidRDefault="008A401C">
      <w:pPr>
        <w:spacing w:after="160" w:line="259" w:lineRule="auto"/>
        <w:contextualSpacing w:val="0"/>
      </w:pPr>
      <w:r>
        <w:br w:type="page"/>
      </w:r>
    </w:p>
    <w:p w14:paraId="25573F62" w14:textId="77777777" w:rsidR="008A401C" w:rsidRPr="00E27F4C" w:rsidRDefault="008A401C" w:rsidP="008A401C"/>
    <w:p w14:paraId="4D7C8E7D" w14:textId="67E18AE8" w:rsidR="008A401C" w:rsidRPr="00E27F4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proofErr w:type="gramStart"/>
      <w:r w:rsidRPr="00E27F4C">
        <w:t>On the basis of</w:t>
      </w:r>
      <w:proofErr w:type="gramEnd"/>
      <w:r w:rsidRPr="00E27F4C">
        <w:t xml:space="preserve"> my assessment, I am satisfied that none of the members</w:t>
      </w:r>
      <w:r w:rsidR="00DF1810">
        <w:t xml:space="preserve"> have</w:t>
      </w:r>
      <w:r w:rsidRPr="00E27F4C">
        <w:t>:</w:t>
      </w:r>
    </w:p>
    <w:p w14:paraId="3E733F08" w14:textId="65A04AAF" w:rsidR="008A401C" w:rsidRPr="00E27F4C" w:rsidRDefault="008A401C">
      <w:pPr>
        <w:pStyle w:val="ListParagraph"/>
        <w:numPr>
          <w:ilvl w:val="1"/>
          <w:numId w:val="15"/>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ever been refused a Working With Children Card or its equivalent in Australia or any other country, except on the basis that they were not engaged in child-related work (Note: in WA this refusal includes being issued with an interim negative notice or a negative notice under the </w:t>
      </w:r>
      <w:r w:rsidRPr="00E27F4C">
        <w:rPr>
          <w:rFonts w:eastAsia="Arial"/>
          <w:i/>
        </w:rPr>
        <w:t>Working with Children (Criminal Record Checking) Act 2004</w:t>
      </w:r>
      <w:r w:rsidRPr="00E27F4C">
        <w:t>)</w:t>
      </w:r>
      <w:r w:rsidR="00B26F27">
        <w:t>.</w:t>
      </w:r>
    </w:p>
    <w:p w14:paraId="6645E5C7" w14:textId="219F6659" w:rsidR="008A401C" w:rsidRDefault="008A401C">
      <w:pPr>
        <w:pStyle w:val="ListParagraph"/>
        <w:numPr>
          <w:ilvl w:val="1"/>
          <w:numId w:val="15"/>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a conflict of interest that cannot be effectively managed by the governing body in accordance with </w:t>
      </w:r>
      <w:r>
        <w:t>the applicable legislation</w:t>
      </w:r>
      <w:r w:rsidRPr="00E27F4C">
        <w:t>.</w:t>
      </w:r>
    </w:p>
    <w:p w14:paraId="14A9C962" w14:textId="475FF7EF" w:rsidR="008A401C" w:rsidRDefault="008A401C" w:rsidP="008A401C"/>
    <w:p w14:paraId="509F775D" w14:textId="73C7D5B7" w:rsidR="008A401C" w:rsidRPr="00E27F4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have obtained a statement from each member as to </w:t>
      </w:r>
      <w:r w:rsidR="00DF1810">
        <w:t>their</w:t>
      </w:r>
      <w:r w:rsidRPr="00E27F4C">
        <w:t xml:space="preserve"> knowledge of the past conduct of the persons and companies with whom </w:t>
      </w:r>
      <w:r w:rsidR="00DF1810">
        <w:t>they have</w:t>
      </w:r>
      <w:r w:rsidRPr="00E27F4C">
        <w:t xml:space="preserve"> a relevant relationship (as defined in clause 2) and I </w:t>
      </w:r>
      <w:proofErr w:type="gramStart"/>
      <w:r w:rsidRPr="00E27F4C">
        <w:t>am of the opinion that</w:t>
      </w:r>
      <w:proofErr w:type="gramEnd"/>
      <w:r w:rsidRPr="00E27F4C">
        <w:t xml:space="preserve"> </w:t>
      </w:r>
      <w:r w:rsidRPr="00FB23AC">
        <w:rPr>
          <w:bCs/>
        </w:rPr>
        <w:t xml:space="preserve">(select one </w:t>
      </w:r>
      <w:r w:rsidR="005461F6">
        <w:rPr>
          <w:bCs/>
        </w:rPr>
        <w:t>that</w:t>
      </w:r>
      <w:r w:rsidR="005461F6" w:rsidRPr="00FB23AC">
        <w:rPr>
          <w:bCs/>
        </w:rPr>
        <w:t xml:space="preserve"> </w:t>
      </w:r>
      <w:r w:rsidRPr="00FB23AC">
        <w:rPr>
          <w:bCs/>
        </w:rPr>
        <w:t>applies</w:t>
      </w:r>
      <w:r w:rsidRPr="00E27F4C">
        <w:t>):</w:t>
      </w:r>
    </w:p>
    <w:p w14:paraId="3DDC6A46" w14:textId="46B2693A" w:rsidR="008A401C" w:rsidRPr="00E27F4C" w:rsidRDefault="00491182" w:rsidP="00460673">
      <w:pPr>
        <w:ind w:left="993"/>
      </w:pPr>
      <w:sdt>
        <w:sdtPr>
          <w:rPr>
            <w:rFonts w:ascii="MS Gothic" w:eastAsia="MS Gothic" w:hAnsi="MS Gothic"/>
            <w:shd w:val="clear" w:color="auto" w:fill="DEF3FA" w:themeFill="accent2" w:themeFillTint="33"/>
          </w:rPr>
          <w:id w:val="993074330"/>
          <w14:checkbox>
            <w14:checked w14:val="0"/>
            <w14:checkedState w14:val="2612" w14:font="MS Gothic"/>
            <w14:uncheckedState w14:val="2610" w14:font="MS Gothic"/>
          </w14:checkbox>
        </w:sdtPr>
        <w:sdtEndPr/>
        <w:sdtContent>
          <w:r w:rsidR="00B26F27">
            <w:rPr>
              <w:rFonts w:ascii="MS Gothic" w:eastAsia="MS Gothic" w:hAnsi="MS Gothic" w:hint="eastAsia"/>
              <w:shd w:val="clear" w:color="auto" w:fill="DEF3FA" w:themeFill="accent2" w:themeFillTint="33"/>
            </w:rPr>
            <w:t>☐</w:t>
          </w:r>
        </w:sdtContent>
      </w:sdt>
      <w:r w:rsidR="00DF1810">
        <w:t xml:space="preserve"> </w:t>
      </w:r>
      <w:r w:rsidR="00B26F27">
        <w:t>n</w:t>
      </w:r>
      <w:r w:rsidR="008A401C" w:rsidRPr="00E27F4C">
        <w:t xml:space="preserve">one of the members is aware of having a relevant relationship with a person or company who has been convicted within the last </w:t>
      </w:r>
      <w:r w:rsidR="00DF1810">
        <w:t>5</w:t>
      </w:r>
      <w:r w:rsidR="00DF1810" w:rsidRPr="00E27F4C">
        <w:t xml:space="preserve"> </w:t>
      </w:r>
      <w:r w:rsidR="008A401C" w:rsidRPr="00E27F4C">
        <w:t xml:space="preserve">years or, if convicted and imprisoned, released within the last </w:t>
      </w:r>
      <w:r w:rsidR="00DF1810">
        <w:t>5</w:t>
      </w:r>
      <w:r w:rsidR="00DF1810" w:rsidRPr="00E27F4C">
        <w:t xml:space="preserve"> </w:t>
      </w:r>
      <w:r w:rsidR="008A401C" w:rsidRPr="00E27F4C">
        <w:t>years, in respect of an offence involving fraud, theft or breach of a fiduciary relationship, however described, whether committed in Australia or elsewhere.</w:t>
      </w:r>
    </w:p>
    <w:p w14:paraId="4BE5CD5B" w14:textId="331E6614" w:rsidR="008A401C" w:rsidRPr="00E27F4C" w:rsidRDefault="00491182" w:rsidP="00460673">
      <w:pPr>
        <w:spacing w:after="0"/>
        <w:ind w:left="993"/>
      </w:pPr>
      <w:sdt>
        <w:sdtPr>
          <w:rPr>
            <w:rFonts w:ascii="MS Gothic" w:eastAsia="MS Gothic" w:hAnsi="MS Gothic"/>
            <w:shd w:val="clear" w:color="auto" w:fill="DEF3FA" w:themeFill="accent2" w:themeFillTint="33"/>
          </w:rPr>
          <w:id w:val="-715589817"/>
          <w14:checkbox>
            <w14:checked w14:val="0"/>
            <w14:checkedState w14:val="2612" w14:font="MS Gothic"/>
            <w14:uncheckedState w14:val="2610" w14:font="MS Gothic"/>
          </w14:checkbox>
        </w:sdtPr>
        <w:sdtEndPr/>
        <w:sdtContent>
          <w:r w:rsidR="00B26F27">
            <w:rPr>
              <w:rFonts w:ascii="MS Gothic" w:eastAsia="MS Gothic" w:hAnsi="MS Gothic" w:hint="eastAsia"/>
              <w:shd w:val="clear" w:color="auto" w:fill="DEF3FA" w:themeFill="accent2" w:themeFillTint="33"/>
            </w:rPr>
            <w:t>☐</w:t>
          </w:r>
        </w:sdtContent>
      </w:sdt>
      <w:r w:rsidR="00B26F27">
        <w:t xml:space="preserve"> i</w:t>
      </w:r>
      <w:r w:rsidR="008A401C" w:rsidRPr="00E27F4C">
        <w:t xml:space="preserve">n each case of a member who is aware of having a relevant relationship with a person or company who has been convicted within the last </w:t>
      </w:r>
      <w:r w:rsidR="00D16ED1">
        <w:t>5</w:t>
      </w:r>
      <w:r w:rsidR="008A401C" w:rsidRPr="00E27F4C">
        <w:t xml:space="preserve"> years or, if convicted and imprisoned, released within the last </w:t>
      </w:r>
      <w:r w:rsidR="00D16ED1">
        <w:t>5</w:t>
      </w:r>
      <w:r w:rsidR="008A401C" w:rsidRPr="00E27F4C">
        <w:t xml:space="preserve"> years, in respect of an offence involving fraud, theft or breach of a fiduciary relationship, however described, whether committed in Australia or elsewhere, the relationship should not preclude that member from membership of the governing body for reasons I have documented.</w:t>
      </w:r>
    </w:p>
    <w:p w14:paraId="4A03F24D" w14:textId="77777777" w:rsidR="008A401C" w:rsidRPr="00E27F4C" w:rsidRDefault="008A401C" w:rsidP="008A401C">
      <w:pPr>
        <w:spacing w:after="0"/>
      </w:pPr>
    </w:p>
    <w:p w14:paraId="14735070" w14:textId="77777777" w:rsidR="008A401C" w:rsidRPr="00E27F4C" w:rsidRDefault="008A401C" w:rsidP="008A401C">
      <w:pPr>
        <w:pStyle w:val="Heading2"/>
      </w:pPr>
      <w:r w:rsidRPr="00E27F4C">
        <w:t>Chair’s fitness and propriety</w:t>
      </w:r>
    </w:p>
    <w:p w14:paraId="26E191B6" w14:textId="709A19B9" w:rsidR="008A401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am eligible to serve and am not disqualified from serving as both member and chair of the management committee, council or board of directors of </w:t>
      </w:r>
      <w:sdt>
        <w:sdtPr>
          <w:rPr>
            <w:shd w:val="clear" w:color="auto" w:fill="DEF3FA" w:themeFill="accent2" w:themeFillTint="33"/>
          </w:rPr>
          <w:id w:val="-110741833"/>
          <w:placeholder>
            <w:docPart w:val="6956A0F0507746EBAA8C934718EA2515"/>
          </w:placeholder>
          <w:showingPlcHdr/>
          <w15:appearance w15:val="hidden"/>
        </w:sdtPr>
        <w:sdtEndPr>
          <w:rPr>
            <w:shd w:val="clear" w:color="auto" w:fill="auto"/>
          </w:rPr>
        </w:sdtEndPr>
        <w:sdtContent>
          <w:r w:rsidRPr="00C13604">
            <w:rPr>
              <w:rStyle w:val="PlaceholderText"/>
              <w:shd w:val="clear" w:color="auto" w:fill="DEF3FA" w:themeFill="accent2" w:themeFillTint="33"/>
            </w:rPr>
            <w:t>Click</w:t>
          </w:r>
          <w:r w:rsidR="00FB23AC" w:rsidRPr="00C13604">
            <w:rPr>
              <w:rStyle w:val="PlaceholderText"/>
              <w:shd w:val="clear" w:color="auto" w:fill="DEF3FA" w:themeFill="accent2" w:themeFillTint="33"/>
            </w:rPr>
            <w:t xml:space="preserve"> or </w:t>
          </w:r>
          <w:r w:rsidRPr="00C13604">
            <w:rPr>
              <w:rStyle w:val="PlaceholderText"/>
              <w:shd w:val="clear" w:color="auto" w:fill="DEF3FA" w:themeFill="accent2" w:themeFillTint="33"/>
            </w:rPr>
            <w:t>tap to enter governing body name</w:t>
          </w:r>
        </w:sdtContent>
      </w:sdt>
      <w:r w:rsidRPr="00E27F4C">
        <w:t xml:space="preserve"> in accordance with </w:t>
      </w:r>
      <w:r w:rsidRPr="00FB23AC">
        <w:rPr>
          <w:bCs/>
        </w:rPr>
        <w:t xml:space="preserve">(select one </w:t>
      </w:r>
      <w:r w:rsidR="005461F6">
        <w:rPr>
          <w:bCs/>
        </w:rPr>
        <w:t>that</w:t>
      </w:r>
      <w:r w:rsidR="005461F6" w:rsidRPr="00FB23AC">
        <w:rPr>
          <w:bCs/>
        </w:rPr>
        <w:t xml:space="preserve"> </w:t>
      </w:r>
      <w:r w:rsidRPr="00FB23AC">
        <w:rPr>
          <w:bCs/>
        </w:rPr>
        <w:t>applies)</w:t>
      </w:r>
      <w:r w:rsidRPr="005461F6">
        <w:rPr>
          <w:bCs/>
        </w:rPr>
        <w:t>:</w:t>
      </w:r>
      <w:r w:rsidRPr="00E27F4C">
        <w:t xml:space="preserve"> </w:t>
      </w:r>
    </w:p>
    <w:p w14:paraId="369FAF5C" w14:textId="77777777" w:rsidR="008A401C" w:rsidRPr="00E27F4C" w:rsidRDefault="008A401C" w:rsidP="008A401C">
      <w:pPr>
        <w:pStyle w:val="ListParagraph"/>
        <w:numPr>
          <w:ilvl w:val="0"/>
          <w:numId w:val="0"/>
        </w:numPr>
        <w:ind w:left="34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9070"/>
      </w:tblGrid>
      <w:tr w:rsidR="008A401C" w:rsidRPr="00E45851" w14:paraId="129AE44C" w14:textId="77777777" w:rsidTr="00514CCE">
        <w:sdt>
          <w:sdtPr>
            <w:id w:val="-608039747"/>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271737C3"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40C2F76D" w14:textId="77777777" w:rsidR="008A401C" w:rsidRPr="00E45851" w:rsidRDefault="008A401C" w:rsidP="00514CCE">
            <w:pPr>
              <w:pStyle w:val="ListParagraph"/>
              <w:spacing w:before="60" w:after="60"/>
              <w:ind w:left="0"/>
            </w:pPr>
            <w:r w:rsidRPr="00E45851">
              <w:rPr>
                <w:i/>
              </w:rPr>
              <w:t>Associations Incorporation Act 2015</w:t>
            </w:r>
            <w:r w:rsidRPr="00E45851">
              <w:t xml:space="preserve"> (WA) sections 39 and 40</w:t>
            </w:r>
          </w:p>
        </w:tc>
      </w:tr>
      <w:tr w:rsidR="008A401C" w:rsidRPr="00E45851" w14:paraId="26399F2A" w14:textId="77777777" w:rsidTr="00514CCE">
        <w:sdt>
          <w:sdtPr>
            <w:id w:val="153261994"/>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5B34E6F6"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178D63C8" w14:textId="77777777" w:rsidR="008A401C" w:rsidRPr="00E45851" w:rsidRDefault="008A401C" w:rsidP="00514CCE">
            <w:pPr>
              <w:pStyle w:val="ListParagraph"/>
              <w:spacing w:before="60" w:after="60"/>
              <w:ind w:left="0"/>
            </w:pPr>
            <w:r w:rsidRPr="00E45851">
              <w:rPr>
                <w:i/>
              </w:rPr>
              <w:t>Corporations Act 2001</w:t>
            </w:r>
            <w:r w:rsidRPr="00E45851">
              <w:t xml:space="preserve"> (Cth) Part 2D.6</w:t>
            </w:r>
          </w:p>
        </w:tc>
      </w:tr>
      <w:tr w:rsidR="008A401C" w:rsidRPr="00E45851" w14:paraId="7AF96084" w14:textId="77777777" w:rsidTr="00514CCE">
        <w:sdt>
          <w:sdtPr>
            <w:id w:val="-1132702390"/>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0B9BC7E2"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724FD05C" w14:textId="77777777" w:rsidR="008A401C" w:rsidRPr="00E45851" w:rsidRDefault="008A401C" w:rsidP="00514CCE">
            <w:pPr>
              <w:pStyle w:val="ListParagraph"/>
              <w:spacing w:before="60" w:after="60"/>
              <w:ind w:left="0"/>
            </w:pPr>
            <w:r w:rsidRPr="00E45851">
              <w:rPr>
                <w:i/>
              </w:rPr>
              <w:t>Corporations (Aboriginal and Torres Strait Islander) Act 2006</w:t>
            </w:r>
            <w:r w:rsidRPr="00E45851">
              <w:t xml:space="preserve"> (Cth) Division 279</w:t>
            </w:r>
          </w:p>
        </w:tc>
      </w:tr>
      <w:tr w:rsidR="008A401C" w:rsidRPr="00E45851" w14:paraId="3055FA5D" w14:textId="77777777" w:rsidTr="00514CCE">
        <w:sdt>
          <w:sdtPr>
            <w:id w:val="1341349741"/>
            <w14:checkbox>
              <w14:checked w14:val="0"/>
              <w14:checkedState w14:val="2612" w14:font="MS Gothic"/>
              <w14:uncheckedState w14:val="2610" w14:font="MS Gothic"/>
            </w14:checkbox>
          </w:sdtPr>
          <w:sdtEndPr/>
          <w:sdtContent>
            <w:tc>
              <w:tcPr>
                <w:tcW w:w="414" w:type="dxa"/>
                <w:shd w:val="clear" w:color="auto" w:fill="DEF3FA" w:themeFill="accent2" w:themeFillTint="33"/>
              </w:tcPr>
              <w:p w14:paraId="4BF894F9" w14:textId="77777777" w:rsidR="008A401C" w:rsidRPr="00E45851" w:rsidRDefault="008A401C" w:rsidP="00514CCE">
                <w:pPr>
                  <w:pStyle w:val="ListParagraph"/>
                  <w:spacing w:before="60" w:after="60"/>
                  <w:ind w:left="0"/>
                </w:pPr>
                <w:r w:rsidRPr="00E45851">
                  <w:rPr>
                    <w:rFonts w:ascii="Segoe UI Symbol" w:eastAsia="MS Gothic" w:hAnsi="Segoe UI Symbol" w:cs="Segoe UI Symbol"/>
                  </w:rPr>
                  <w:t>☐</w:t>
                </w:r>
              </w:p>
            </w:tc>
          </w:sdtContent>
        </w:sdt>
        <w:tc>
          <w:tcPr>
            <w:tcW w:w="9345" w:type="dxa"/>
          </w:tcPr>
          <w:p w14:paraId="1A77F963" w14:textId="19AA70F2" w:rsidR="008A401C" w:rsidRDefault="008A401C" w:rsidP="00514CCE">
            <w:pPr>
              <w:pStyle w:val="ListParagraph"/>
              <w:spacing w:before="60" w:after="60"/>
              <w:ind w:left="0"/>
            </w:pPr>
            <w:r w:rsidRPr="00E45851">
              <w:t>Other (specify)</w:t>
            </w:r>
          </w:p>
          <w:p w14:paraId="07A71825" w14:textId="47FC5E73" w:rsidR="008A401C" w:rsidRPr="00E45851" w:rsidRDefault="00491182" w:rsidP="00514CCE">
            <w:pPr>
              <w:pStyle w:val="ListParagraph"/>
              <w:spacing w:before="60" w:after="60"/>
              <w:ind w:left="0"/>
            </w:pPr>
            <w:sdt>
              <w:sdtPr>
                <w:id w:val="989591806"/>
                <w:placeholder>
                  <w:docPart w:val="6B268D26355E41E3834B17580875024A"/>
                </w:placeholder>
                <w:showingPlcHdr/>
                <w15:appearance w15:val="hidden"/>
              </w:sdtPr>
              <w:sdtEndPr/>
              <w:sdtContent>
                <w:r w:rsidR="008A401C" w:rsidRPr="00C96903">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C96903">
                  <w:rPr>
                    <w:rStyle w:val="PlaceholderText"/>
                    <w:shd w:val="clear" w:color="auto" w:fill="DEF3FA" w:themeFill="accent2" w:themeFillTint="33"/>
                  </w:rPr>
                  <w:t>tap to specify if ‘other’ legislation selected</w:t>
                </w:r>
              </w:sdtContent>
            </w:sdt>
          </w:p>
        </w:tc>
      </w:tr>
    </w:tbl>
    <w:p w14:paraId="619AF15B" w14:textId="77777777" w:rsidR="008A401C" w:rsidRPr="00E27F4C" w:rsidRDefault="008A401C" w:rsidP="008A401C">
      <w:pPr>
        <w:tabs>
          <w:tab w:val="left" w:pos="993"/>
        </w:tabs>
        <w:ind w:left="426"/>
        <w:rPr>
          <w:rFonts w:eastAsia="MS Gothic"/>
        </w:rPr>
      </w:pPr>
    </w:p>
    <w:p w14:paraId="102A0F98" w14:textId="77777777" w:rsidR="008A401C" w:rsidRPr="00E27F4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I:</w:t>
      </w:r>
    </w:p>
    <w:p w14:paraId="38A50466" w14:textId="303EE30F" w:rsidR="008A401C" w:rsidRPr="00E27F4C" w:rsidRDefault="008A401C">
      <w:pPr>
        <w:pStyle w:val="ListParagraph"/>
        <w:numPr>
          <w:ilvl w:val="1"/>
          <w:numId w:val="15"/>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have never been refused a Working With Children Card or its equivalent in Australia or any other country, except on the basis that I was not engaged in child-related work (Note: in WA this refusal includes being issued with an interim negative notice or a negative notice under the </w:t>
      </w:r>
      <w:r w:rsidRPr="00E27F4C">
        <w:rPr>
          <w:i/>
        </w:rPr>
        <w:t>Working with Children (Criminal Record Checking) Act 2004)</w:t>
      </w:r>
      <w:r w:rsidR="00B26F27">
        <w:rPr>
          <w:i/>
        </w:rPr>
        <w:t>.</w:t>
      </w:r>
    </w:p>
    <w:p w14:paraId="2DA69027" w14:textId="77777777" w:rsidR="008A401C" w:rsidRPr="00E27F4C" w:rsidRDefault="008A401C">
      <w:pPr>
        <w:pStyle w:val="ListParagraph"/>
        <w:numPr>
          <w:ilvl w:val="1"/>
          <w:numId w:val="15"/>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have no conflict of interest that cannot be effectively managed by the governing body in accordance with </w:t>
      </w:r>
      <w:r>
        <w:t>the applicable legislation</w:t>
      </w:r>
      <w:r w:rsidRPr="00E27F4C">
        <w:t>.</w:t>
      </w:r>
    </w:p>
    <w:p w14:paraId="69F4EC80" w14:textId="47B76AFC" w:rsidR="008A401C" w:rsidRDefault="008A401C">
      <w:pPr>
        <w:spacing w:after="160" w:line="259" w:lineRule="auto"/>
        <w:contextualSpacing w:val="0"/>
      </w:pPr>
      <w:r>
        <w:br w:type="page"/>
      </w:r>
    </w:p>
    <w:p w14:paraId="6290133F" w14:textId="77777777" w:rsidR="008A401C" w:rsidRPr="00E27F4C" w:rsidRDefault="008A401C" w:rsidP="008A401C"/>
    <w:p w14:paraId="7421DD83" w14:textId="3DED75E1" w:rsidR="008A401C" w:rsidRPr="00E27F4C" w:rsidRDefault="008A401C">
      <w:pPr>
        <w:pStyle w:val="ListParagraph"/>
        <w:numPr>
          <w:ilvl w:val="0"/>
          <w:numId w:val="15"/>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w:t>
      </w:r>
      <w:r w:rsidRPr="00FB23AC">
        <w:rPr>
          <w:bCs/>
        </w:rPr>
        <w:t xml:space="preserve">(select one </w:t>
      </w:r>
      <w:r w:rsidR="00DF1810" w:rsidRPr="00FB23AC">
        <w:rPr>
          <w:bCs/>
        </w:rPr>
        <w:t xml:space="preserve">that </w:t>
      </w:r>
      <w:r w:rsidRPr="00FB23AC">
        <w:rPr>
          <w:bCs/>
        </w:rPr>
        <w:t>applies)</w:t>
      </w:r>
    </w:p>
    <w:p w14:paraId="5E9FEB98" w14:textId="0B94FDD7" w:rsidR="008A401C" w:rsidRPr="00E27F4C" w:rsidRDefault="00491182" w:rsidP="00FB23AC">
      <w:pPr>
        <w:ind w:left="993" w:hanging="567"/>
      </w:pPr>
      <w:sdt>
        <w:sdtPr>
          <w:rPr>
            <w:shd w:val="clear" w:color="auto" w:fill="DEF3FA" w:themeFill="accent2" w:themeFillTint="33"/>
          </w:rPr>
          <w:id w:val="-1421328140"/>
          <w14:checkbox>
            <w14:checked w14:val="0"/>
            <w14:checkedState w14:val="2612" w14:font="MS Gothic"/>
            <w14:uncheckedState w14:val="2610" w14:font="MS Gothic"/>
          </w14:checkbox>
        </w:sdtPr>
        <w:sdtEndPr/>
        <w:sdtContent>
          <w:r w:rsidR="008A401C" w:rsidRPr="00C96903">
            <w:rPr>
              <w:rFonts w:ascii="MS Gothic" w:eastAsia="MS Gothic" w:hAnsi="MS Gothic" w:hint="eastAsia"/>
              <w:shd w:val="clear" w:color="auto" w:fill="DEF3FA" w:themeFill="accent2" w:themeFillTint="33"/>
            </w:rPr>
            <w:t>☐</w:t>
          </w:r>
        </w:sdtContent>
      </w:sdt>
      <w:r w:rsidR="008A401C" w:rsidRPr="00E27F4C">
        <w:tab/>
        <w:t xml:space="preserve">am not aware of having a relevant relationship with a person or company who has been convicted within the last </w:t>
      </w:r>
      <w:r w:rsidR="00D16ED1">
        <w:t>5</w:t>
      </w:r>
      <w:r w:rsidR="008A401C" w:rsidRPr="00E27F4C">
        <w:t xml:space="preserve"> years or, if convicted and imprisoned, released within the last </w:t>
      </w:r>
      <w:r w:rsidR="00D16ED1">
        <w:t>5</w:t>
      </w:r>
      <w:r w:rsidR="008A401C" w:rsidRPr="00E27F4C">
        <w:t xml:space="preserve"> years, in respect of an offence involving fraud, theft or breach of a fiduciary relationship, however described, whether committed in Australia or elsewhere.</w:t>
      </w:r>
    </w:p>
    <w:p w14:paraId="381E0D2C" w14:textId="7F02F689" w:rsidR="008A401C" w:rsidRPr="00E27F4C" w:rsidRDefault="00491182" w:rsidP="008A401C">
      <w:pPr>
        <w:ind w:left="993" w:hanging="567"/>
      </w:pPr>
      <w:sdt>
        <w:sdtPr>
          <w:rPr>
            <w:shd w:val="clear" w:color="auto" w:fill="DEF3FA" w:themeFill="accent2" w:themeFillTint="33"/>
          </w:rPr>
          <w:id w:val="1486275259"/>
          <w14:checkbox>
            <w14:checked w14:val="0"/>
            <w14:checkedState w14:val="2612" w14:font="MS Gothic"/>
            <w14:uncheckedState w14:val="2610" w14:font="MS Gothic"/>
          </w14:checkbox>
        </w:sdtPr>
        <w:sdtEndPr/>
        <w:sdtContent>
          <w:r w:rsidR="008A401C" w:rsidRPr="00C96903">
            <w:rPr>
              <w:rFonts w:ascii="MS Gothic" w:eastAsia="MS Gothic" w:hAnsi="MS Gothic" w:hint="eastAsia"/>
              <w:shd w:val="clear" w:color="auto" w:fill="DEF3FA" w:themeFill="accent2" w:themeFillTint="33"/>
            </w:rPr>
            <w:t>☐</w:t>
          </w:r>
        </w:sdtContent>
      </w:sdt>
      <w:r w:rsidR="008A401C" w:rsidRPr="00E27F4C">
        <w:tab/>
        <w:t xml:space="preserve">am aware of having a relevant relationship with a person or company who has been convicted within the last </w:t>
      </w:r>
      <w:r w:rsidR="00D16ED1">
        <w:t>5</w:t>
      </w:r>
      <w:r w:rsidR="008A401C" w:rsidRPr="00E27F4C">
        <w:t xml:space="preserve"> years or, if convicted and imprisoned, released within the last </w:t>
      </w:r>
      <w:r w:rsidR="00D16ED1">
        <w:t>5</w:t>
      </w:r>
      <w:r w:rsidR="008A401C" w:rsidRPr="00E27F4C">
        <w:t xml:space="preserve"> years, in respect of an offence involving fraud, theft or breach of a fiduciary relationship, however described, whether committed in Australia or elsewhere, and attach a statement as to the nature of that relationship in a sealed envelope addressed to the Director General, Department of Education, and marked </w:t>
      </w:r>
      <w:r w:rsidR="00B26F27">
        <w:t>‘</w:t>
      </w:r>
      <w:r w:rsidR="008A401C" w:rsidRPr="00E27F4C">
        <w:t>confidential</w:t>
      </w:r>
      <w:r w:rsidR="00B26F27">
        <w:t>’.</w:t>
      </w:r>
      <w:r w:rsidR="008A401C" w:rsidRPr="00E27F4C">
        <w:t xml:space="preserve"> Further, I have made the members aware of this relationship.</w:t>
      </w:r>
    </w:p>
    <w:p w14:paraId="73EC1A7C" w14:textId="77777777" w:rsidR="008A401C" w:rsidRPr="00E27F4C" w:rsidRDefault="008A401C" w:rsidP="008A401C"/>
    <w:p w14:paraId="6056C760" w14:textId="77777777" w:rsidR="008A401C" w:rsidRPr="00E27F4C" w:rsidRDefault="008A401C" w:rsidP="008A401C">
      <w:pPr>
        <w:pStyle w:val="Heading2"/>
      </w:pPr>
      <w:r w:rsidRPr="00E27F4C">
        <w:t>Declaration</w:t>
      </w:r>
    </w:p>
    <w:p w14:paraId="7C2B9D84" w14:textId="77777777" w:rsidR="008A401C" w:rsidRPr="00E27F4C" w:rsidRDefault="008A401C" w:rsidP="008A401C">
      <w:r w:rsidRPr="00E27F4C">
        <w:t xml:space="preserve">This declaration is true and I know that it is an offence to make a declaration knowing that it is false in a </w:t>
      </w:r>
      <w:proofErr w:type="gramStart"/>
      <w:r w:rsidRPr="00E27F4C">
        <w:t>material particular</w:t>
      </w:r>
      <w:proofErr w:type="gramEnd"/>
      <w:r w:rsidRPr="00E27F4C">
        <w:t>.</w:t>
      </w:r>
    </w:p>
    <w:p w14:paraId="3046C385" w14:textId="77777777" w:rsidR="008A401C" w:rsidRDefault="008A401C" w:rsidP="008A401C"/>
    <w:p w14:paraId="25C794D1" w14:textId="588ABFF5" w:rsidR="008A401C" w:rsidRPr="00426899" w:rsidRDefault="008A401C" w:rsidP="008A401C">
      <w:r w:rsidRPr="00E27F4C">
        <w:t>This declaration is made und</w:t>
      </w:r>
      <w:r w:rsidRPr="00426899">
        <w:t xml:space="preserve">er the </w:t>
      </w:r>
      <w:r w:rsidRPr="00426899">
        <w:rPr>
          <w:i/>
        </w:rPr>
        <w:t>Oaths, Affidavits and Statutory Declarations Act 2005</w:t>
      </w:r>
      <w:r w:rsidRPr="00426899">
        <w:t xml:space="preserve"> (WA) at </w:t>
      </w:r>
      <w:sdt>
        <w:sdtPr>
          <w:id w:val="1068537601"/>
          <w:placeholder>
            <w:docPart w:val="7FA43EECCAFE465FA7165082103BD54C"/>
          </w:placeholder>
          <w15:appearance w15:val="hidden"/>
        </w:sdtPr>
        <w:sdtEndPr/>
        <w:sdtContent>
          <w:sdt>
            <w:sdtPr>
              <w:id w:val="-1268383600"/>
              <w:placeholder>
                <w:docPart w:val="9CBCA9351FC84256817B54C784C895B0"/>
              </w:placeholder>
              <w:showingPlcHdr/>
              <w15:appearance w15:val="hidden"/>
            </w:sdtPr>
            <w:sdtEndPr/>
            <w:sdtContent>
              <w:r w:rsidRPr="00426899">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Pr="00426899">
                <w:rPr>
                  <w:rStyle w:val="PlaceholderText"/>
                  <w:shd w:val="clear" w:color="auto" w:fill="DEF3FA" w:themeFill="accent2" w:themeFillTint="33"/>
                </w:rPr>
                <w:t>tap to enter full name</w:t>
              </w:r>
            </w:sdtContent>
          </w:sdt>
        </w:sdtContent>
      </w:sdt>
      <w:r w:rsidRPr="00426899">
        <w:t xml:space="preserve"> on </w:t>
      </w:r>
      <w:sdt>
        <w:sdtPr>
          <w:id w:val="1384756518"/>
          <w:placeholder>
            <w:docPart w:val="C7EDB6B509FA44ECBD6133CAA99CDE19"/>
          </w:placeholder>
          <w15:appearance w15:val="hidden"/>
        </w:sdtPr>
        <w:sdtEndPr/>
        <w:sdtContent>
          <w:sdt>
            <w:sdtPr>
              <w:rPr>
                <w:shd w:val="clear" w:color="auto" w:fill="DEF3FA" w:themeFill="accent2" w:themeFillTint="33"/>
              </w:rPr>
              <w:id w:val="-930655164"/>
              <w:placeholder>
                <w:docPart w:val="36BBF6273C3A4AEAAA21D483996E8812"/>
              </w:placeholder>
              <w:date>
                <w:dateFormat w:val="d/MM/yyyy"/>
                <w:lid w:val="en-AU"/>
                <w:storeMappedDataAs w:val="dateTime"/>
                <w:calendar w:val="gregorian"/>
              </w:date>
            </w:sdtPr>
            <w:sdtEndPr/>
            <w:sdtContent>
              <w:r w:rsidRPr="00D16ED1">
                <w:rPr>
                  <w:color w:val="808080"/>
                  <w:shd w:val="clear" w:color="auto" w:fill="DEF3FA" w:themeFill="accent2" w:themeFillTint="33"/>
                </w:rPr>
                <w:t>Click</w:t>
              </w:r>
              <w:r w:rsidR="00096A97" w:rsidRPr="00D16ED1">
                <w:rPr>
                  <w:color w:val="808080"/>
                  <w:shd w:val="clear" w:color="auto" w:fill="DEF3FA" w:themeFill="accent2" w:themeFillTint="33"/>
                </w:rPr>
                <w:t xml:space="preserve"> or </w:t>
              </w:r>
              <w:r w:rsidRPr="00D16ED1">
                <w:rPr>
                  <w:color w:val="808080"/>
                  <w:shd w:val="clear" w:color="auto" w:fill="DEF3FA" w:themeFill="accent2" w:themeFillTint="33"/>
                </w:rPr>
                <w:t>tap to enter date</w:t>
              </w:r>
            </w:sdtContent>
          </w:sdt>
          <w:r w:rsidRPr="00426899">
            <w:t xml:space="preserve"> by:</w:t>
          </w:r>
        </w:sdtContent>
      </w:sdt>
    </w:p>
    <w:p w14:paraId="74A4E50C" w14:textId="77777777" w:rsidR="008A401C" w:rsidRDefault="008A401C" w:rsidP="008A401C"/>
    <w:p w14:paraId="74F3F65E" w14:textId="77777777" w:rsidR="008A401C" w:rsidRDefault="008A401C" w:rsidP="008A40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8A401C" w14:paraId="6FA51D60" w14:textId="77777777" w:rsidTr="00514CCE">
        <w:trPr>
          <w:trHeight w:val="1081"/>
        </w:trPr>
        <w:tc>
          <w:tcPr>
            <w:tcW w:w="10762" w:type="dxa"/>
            <w:tcBorders>
              <w:bottom w:val="single" w:sz="4" w:space="0" w:color="auto"/>
            </w:tcBorders>
            <w:shd w:val="clear" w:color="auto" w:fill="DEF3FA" w:themeFill="accent2" w:themeFillTint="33"/>
            <w:vAlign w:val="bottom"/>
          </w:tcPr>
          <w:p w14:paraId="4E3F5B79" w14:textId="77777777" w:rsidR="008A401C" w:rsidRDefault="008A401C" w:rsidP="00514CCE">
            <w:pPr>
              <w:jc w:val="right"/>
            </w:pPr>
            <w:bookmarkStart w:id="13" w:name="_Hlk19613668"/>
            <w:r>
              <w:t>(signature)</w:t>
            </w:r>
          </w:p>
        </w:tc>
      </w:tr>
      <w:tr w:rsidR="008A401C" w14:paraId="35CD3815" w14:textId="77777777" w:rsidTr="00514CCE">
        <w:tc>
          <w:tcPr>
            <w:tcW w:w="10762" w:type="dxa"/>
            <w:tcBorders>
              <w:top w:val="single" w:sz="4" w:space="0" w:color="auto"/>
            </w:tcBorders>
          </w:tcPr>
          <w:p w14:paraId="2C64E5B6" w14:textId="0B34F947" w:rsidR="008A401C" w:rsidRDefault="00491182" w:rsidP="00514CCE">
            <w:sdt>
              <w:sdtPr>
                <w:id w:val="135004767"/>
                <w:placeholder>
                  <w:docPart w:val="3BDC709D5967437EA3103305258EC820"/>
                </w:placeholder>
                <w:showingPlcHdr/>
                <w15:appearance w15:val="hidden"/>
              </w:sdtPr>
              <w:sdtEndPr/>
              <w:sdtContent>
                <w:r w:rsidR="008A401C" w:rsidRPr="00D72328">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D72328">
                  <w:rPr>
                    <w:rStyle w:val="PlaceholderText"/>
                    <w:shd w:val="clear" w:color="auto" w:fill="DEF3FA" w:themeFill="accent2" w:themeFillTint="33"/>
                  </w:rPr>
                  <w:t>tap to enter full name</w:t>
                </w:r>
              </w:sdtContent>
            </w:sdt>
          </w:p>
        </w:tc>
      </w:tr>
      <w:bookmarkEnd w:id="13"/>
    </w:tbl>
    <w:p w14:paraId="1CED439D" w14:textId="77777777" w:rsidR="008A401C" w:rsidRDefault="008A401C" w:rsidP="008A401C"/>
    <w:p w14:paraId="5547AA89" w14:textId="77777777" w:rsidR="008A401C" w:rsidRPr="00E27F4C" w:rsidRDefault="008A401C" w:rsidP="008A401C"/>
    <w:p w14:paraId="39663511" w14:textId="77777777" w:rsidR="008A401C" w:rsidRDefault="008A401C" w:rsidP="008A401C">
      <w:pPr>
        <w:spacing w:line="480" w:lineRule="auto"/>
      </w:pPr>
      <w:r w:rsidRPr="00E27F4C">
        <w:t>in the presence 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8A401C" w14:paraId="4ACB0EE2" w14:textId="77777777" w:rsidTr="00514CCE">
        <w:trPr>
          <w:trHeight w:val="1081"/>
        </w:trPr>
        <w:tc>
          <w:tcPr>
            <w:tcW w:w="10762" w:type="dxa"/>
            <w:tcBorders>
              <w:bottom w:val="single" w:sz="4" w:space="0" w:color="auto"/>
            </w:tcBorders>
            <w:shd w:val="clear" w:color="auto" w:fill="DEF3FA" w:themeFill="accent2" w:themeFillTint="33"/>
            <w:vAlign w:val="bottom"/>
          </w:tcPr>
          <w:p w14:paraId="210EAB37" w14:textId="77777777" w:rsidR="008A401C" w:rsidRDefault="008A401C" w:rsidP="00514CCE">
            <w:pPr>
              <w:jc w:val="right"/>
            </w:pPr>
            <w:r>
              <w:t>(signature of authorised witness)</w:t>
            </w:r>
          </w:p>
        </w:tc>
      </w:tr>
      <w:tr w:rsidR="008A401C" w14:paraId="3851D39F" w14:textId="77777777" w:rsidTr="006B6308">
        <w:trPr>
          <w:trHeight w:val="1306"/>
        </w:trPr>
        <w:tc>
          <w:tcPr>
            <w:tcW w:w="10762" w:type="dxa"/>
            <w:tcBorders>
              <w:top w:val="single" w:sz="4" w:space="0" w:color="auto"/>
            </w:tcBorders>
          </w:tcPr>
          <w:p w14:paraId="7EEF2A08" w14:textId="0826D870" w:rsidR="008A401C" w:rsidRDefault="00491182" w:rsidP="00514CCE">
            <w:sdt>
              <w:sdtPr>
                <w:id w:val="-157073295"/>
                <w:placeholder>
                  <w:docPart w:val="EFE81EAC71244305AB086850B6BCAE99"/>
                </w:placeholder>
                <w:showingPlcHdr/>
                <w15:appearance w15:val="hidden"/>
              </w:sdtPr>
              <w:sdtEndPr/>
              <w:sdtContent>
                <w:r w:rsidR="004873F6" w:rsidRPr="00D72328">
                  <w:rPr>
                    <w:rStyle w:val="PlaceholderText"/>
                    <w:shd w:val="clear" w:color="auto" w:fill="DEF3FA" w:themeFill="accent2" w:themeFillTint="33"/>
                  </w:rPr>
                  <w:t>Click/tap to enter full name</w:t>
                </w:r>
                <w:r w:rsidR="004873F6">
                  <w:rPr>
                    <w:rStyle w:val="PlaceholderText"/>
                    <w:shd w:val="clear" w:color="auto" w:fill="DEF3FA" w:themeFill="accent2" w:themeFillTint="33"/>
                  </w:rPr>
                  <w:t xml:space="preserve"> of authorised witness and qualification* as such a witness</w:t>
                </w:r>
              </w:sdtContent>
            </w:sdt>
          </w:p>
          <w:p w14:paraId="382C61A1" w14:textId="77777777" w:rsidR="008A401C" w:rsidRPr="006B6308" w:rsidRDefault="008A401C" w:rsidP="00514CCE">
            <w:pPr>
              <w:jc w:val="center"/>
              <w:rPr>
                <w:rFonts w:eastAsia="Calibri"/>
                <w:shd w:val="clear" w:color="auto" w:fill="F2F2F2"/>
                <w:lang w:val="en-US"/>
              </w:rPr>
            </w:pPr>
            <w:r w:rsidRPr="006B6308">
              <w:rPr>
                <w:rFonts w:eastAsia="Calibri"/>
                <w:shd w:val="clear" w:color="auto" w:fill="F2F2F2"/>
                <w:lang w:val="en-US"/>
              </w:rPr>
              <w:t>Information regarding authorised witnesses is available:</w:t>
            </w:r>
          </w:p>
          <w:p w14:paraId="19AA268C" w14:textId="77777777" w:rsidR="008A401C" w:rsidRPr="006B6308" w:rsidRDefault="008A401C" w:rsidP="00514CCE">
            <w:pPr>
              <w:jc w:val="center"/>
              <w:rPr>
                <w:rFonts w:eastAsia="Calibri"/>
              </w:rPr>
            </w:pPr>
            <w:hyperlink r:id="rId33" w:history="1">
              <w:r w:rsidRPr="006B6308">
                <w:rPr>
                  <w:rStyle w:val="Hyperlink"/>
                  <w:rFonts w:eastAsia="Calibri"/>
                  <w:i/>
                </w:rPr>
                <w:t>Oaths, Affidavits and Statutory Declarations Act 2005</w:t>
              </w:r>
            </w:hyperlink>
            <w:r w:rsidRPr="006B6308">
              <w:rPr>
                <w:rFonts w:eastAsia="Calibri"/>
              </w:rPr>
              <w:t xml:space="preserve"> (WA)</w:t>
            </w:r>
          </w:p>
          <w:p w14:paraId="2F958028" w14:textId="77777777" w:rsidR="008A401C" w:rsidRPr="006B6308" w:rsidRDefault="008A401C" w:rsidP="00514CCE">
            <w:pPr>
              <w:jc w:val="center"/>
              <w:rPr>
                <w:sz w:val="20"/>
              </w:rPr>
            </w:pPr>
            <w:hyperlink r:id="rId34" w:history="1">
              <w:r w:rsidRPr="006B6308">
                <w:rPr>
                  <w:rStyle w:val="Hyperlink"/>
                  <w:i/>
                  <w:iCs/>
                </w:rPr>
                <w:t>Statutory Declarations Act 1959</w:t>
              </w:r>
            </w:hyperlink>
            <w:r w:rsidRPr="006B6308">
              <w:rPr>
                <w:i/>
                <w:iCs/>
              </w:rPr>
              <w:t xml:space="preserve"> </w:t>
            </w:r>
            <w:r w:rsidRPr="006B6308">
              <w:t>(Commonwealth)</w:t>
            </w:r>
          </w:p>
          <w:p w14:paraId="15625A52" w14:textId="77777777" w:rsidR="008A401C" w:rsidRPr="00FB1537" w:rsidRDefault="008A401C" w:rsidP="00514CCE">
            <w:pPr>
              <w:jc w:val="center"/>
              <w:rPr>
                <w:rFonts w:eastAsia="Calibri"/>
              </w:rPr>
            </w:pPr>
            <w:hyperlink r:id="rId35" w:history="1">
              <w:r w:rsidRPr="00207191">
                <w:rPr>
                  <w:rStyle w:val="Hyperlink"/>
                </w:rPr>
                <w:t>Statutory Declarations Regulations 2023</w:t>
              </w:r>
            </w:hyperlink>
            <w:r w:rsidRPr="006B6308">
              <w:t xml:space="preserve"> (Commonwealth)</w:t>
            </w:r>
          </w:p>
          <w:p w14:paraId="792FC2D1" w14:textId="77777777" w:rsidR="008A401C" w:rsidRDefault="008A401C" w:rsidP="00514CCE"/>
        </w:tc>
      </w:tr>
    </w:tbl>
    <w:p w14:paraId="363052CE" w14:textId="77777777" w:rsidR="008A401C" w:rsidRDefault="008A401C" w:rsidP="008A401C">
      <w:pPr>
        <w:rPr>
          <w:shd w:val="clear" w:color="auto" w:fill="F2F2F2" w:themeFill="background1" w:themeFillShade="F2"/>
          <w:lang w:val="en-US"/>
        </w:rPr>
      </w:pPr>
    </w:p>
    <w:p w14:paraId="75500528" w14:textId="77777777" w:rsidR="008A401C" w:rsidRDefault="008A401C" w:rsidP="008A401C">
      <w:pPr>
        <w:rPr>
          <w:shd w:val="clear" w:color="auto" w:fill="F2F2F2" w:themeFill="background1" w:themeFillShade="F2"/>
          <w:lang w:val="en-US"/>
        </w:rPr>
      </w:pPr>
    </w:p>
    <w:p w14:paraId="19E2C4A6" w14:textId="77777777" w:rsidR="008A401C" w:rsidRDefault="008A401C" w:rsidP="008A401C">
      <w:pPr>
        <w:rPr>
          <w:shd w:val="clear" w:color="auto" w:fill="F2F2F2" w:themeFill="background1" w:themeFillShade="F2"/>
          <w:lang w:val="en-US"/>
        </w:rPr>
      </w:pPr>
      <w:r>
        <w:rPr>
          <w:shd w:val="clear" w:color="auto" w:fill="F2F2F2" w:themeFill="background1" w:themeFillShade="F2"/>
          <w:lang w:val="en-US"/>
        </w:rPr>
        <w:br w:type="page"/>
      </w:r>
    </w:p>
    <w:p w14:paraId="2B9EC42F" w14:textId="77777777" w:rsidR="008A401C" w:rsidRDefault="008A401C" w:rsidP="008A401C">
      <w:pPr>
        <w:rPr>
          <w:shd w:val="clear" w:color="auto" w:fill="F2F2F2" w:themeFill="background1" w:themeFillShade="F2"/>
          <w:lang w:val="en-US"/>
        </w:rPr>
      </w:pPr>
    </w:p>
    <w:p w14:paraId="04D91B8A" w14:textId="77777777" w:rsidR="008A401C" w:rsidRPr="002469D3" w:rsidRDefault="008A401C" w:rsidP="008A401C">
      <w:pPr>
        <w:pStyle w:val="Heading1"/>
      </w:pPr>
      <w:r w:rsidRPr="002469D3">
        <w:t>S</w:t>
      </w:r>
      <w:r>
        <w:t>ubmission of Application for renewal of registration</w:t>
      </w:r>
    </w:p>
    <w:p w14:paraId="18023628" w14:textId="41CC3F20" w:rsidR="008A401C" w:rsidRPr="002469D3" w:rsidRDefault="008A401C" w:rsidP="008A401C">
      <w:pPr>
        <w:pStyle w:val="SAFreetext1"/>
      </w:pPr>
      <w:r w:rsidRPr="002469D3">
        <w:t>This application for renewal of registrat</w:t>
      </w:r>
      <w:r>
        <w:t xml:space="preserve">ion is made by me on behalf of </w:t>
      </w:r>
      <w:sdt>
        <w:sdtPr>
          <w:id w:val="1731650820"/>
          <w:placeholder>
            <w:docPart w:val="279062D4DC334B7B8C0E64D65B1C3F86"/>
          </w:placeholder>
          <w:showingPlcHdr/>
          <w15:appearance w15:val="hidden"/>
        </w:sdtPr>
        <w:sdtEndPr>
          <w:rPr>
            <w:shd w:val="clear" w:color="auto" w:fill="DEF3FA" w:themeFill="accent2" w:themeFillTint="33"/>
          </w:rPr>
        </w:sdtEndPr>
        <w:sdtContent>
          <w:r w:rsidRPr="00D16ED1">
            <w:rPr>
              <w:rStyle w:val="PlaceholderText"/>
              <w:shd w:val="clear" w:color="auto" w:fill="DEF3FA" w:themeFill="accent2" w:themeFillTint="33"/>
            </w:rPr>
            <w:t>Click</w:t>
          </w:r>
          <w:r w:rsidR="00096A97" w:rsidRPr="00D16ED1">
            <w:rPr>
              <w:rStyle w:val="PlaceholderText"/>
              <w:shd w:val="clear" w:color="auto" w:fill="DEF3FA" w:themeFill="accent2" w:themeFillTint="33"/>
            </w:rPr>
            <w:t xml:space="preserve"> or </w:t>
          </w:r>
          <w:r w:rsidRPr="00D16ED1">
            <w:rPr>
              <w:rStyle w:val="PlaceholderText"/>
              <w:shd w:val="clear" w:color="auto" w:fill="DEF3FA" w:themeFill="accent2" w:themeFillTint="33"/>
            </w:rPr>
            <w:t>tap to enter governing body name</w:t>
          </w:r>
        </w:sdtContent>
      </w:sdt>
      <w:r w:rsidRPr="002469D3">
        <w:t>.</w:t>
      </w:r>
    </w:p>
    <w:p w14:paraId="27E458C7" w14:textId="4BA6B7ED" w:rsidR="008A401C" w:rsidRPr="002469D3" w:rsidRDefault="008A401C" w:rsidP="008A401C">
      <w:pPr>
        <w:pStyle w:val="SAFreetext1"/>
      </w:pPr>
      <w:r w:rsidRPr="002469D3">
        <w:t xml:space="preserve">I certify that, to the best of my knowledge and belief, </w:t>
      </w:r>
      <w:r w:rsidR="00197256" w:rsidRPr="002469D3">
        <w:t>all</w:t>
      </w:r>
      <w:r w:rsidRPr="002469D3">
        <w:t xml:space="preserve"> the information provided in and with this application is true and correct and that the school complies with the requirements of the </w:t>
      </w:r>
      <w:r w:rsidRPr="002469D3">
        <w:rPr>
          <w:i/>
          <w:iCs/>
        </w:rPr>
        <w:t>School Education Act 1999</w:t>
      </w:r>
      <w:r w:rsidRPr="002469D3">
        <w:t xml:space="preserve"> and all other </w:t>
      </w:r>
      <w:r w:rsidR="00C82079">
        <w:t>s</w:t>
      </w:r>
      <w:r w:rsidRPr="002469D3">
        <w:t>tate and Australian Government legal requirements associated with its operation.</w:t>
      </w:r>
    </w:p>
    <w:p w14:paraId="7E2E7F44" w14:textId="188FE40F" w:rsidR="008A401C" w:rsidRDefault="008A401C" w:rsidP="008A401C">
      <w:pPr>
        <w:pStyle w:val="SAFreetext1"/>
        <w:rPr>
          <w:i/>
        </w:rPr>
      </w:pPr>
      <w:r w:rsidRPr="002469D3">
        <w:t xml:space="preserve">I declare that the </w:t>
      </w:r>
      <w:r>
        <w:t xml:space="preserve">registered </w:t>
      </w:r>
      <w:r w:rsidRPr="002469D3">
        <w:t xml:space="preserve">governing body of the school is not-for-profit. </w:t>
      </w:r>
      <w:r w:rsidRPr="00197256">
        <w:rPr>
          <w:iCs/>
        </w:rPr>
        <w:t>(Strike out if the school does not receive public funding</w:t>
      </w:r>
      <w:r w:rsidR="00197256">
        <w:rPr>
          <w:iCs/>
        </w:rPr>
        <w:t>)</w:t>
      </w:r>
      <w:r w:rsidRPr="00197256">
        <w:rPr>
          <w:iCs/>
        </w:rPr>
        <w:t>.</w:t>
      </w:r>
    </w:p>
    <w:p w14:paraId="58D53DA7" w14:textId="77777777" w:rsidR="008A401C" w:rsidRDefault="008A401C" w:rsidP="008A401C">
      <w:pPr>
        <w:pStyle w:val="SAFreetext1"/>
        <w:rPr>
          <w:i/>
        </w:rPr>
      </w:pPr>
    </w:p>
    <w:p w14:paraId="07AB0384" w14:textId="77777777" w:rsidR="008A401C" w:rsidRPr="00C606B9" w:rsidRDefault="008A401C" w:rsidP="008A401C">
      <w:r w:rsidRPr="00C606B9">
        <w:t>Signed for and on behalf of the governing body *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01"/>
        <w:gridCol w:w="2596"/>
        <w:gridCol w:w="318"/>
        <w:gridCol w:w="2317"/>
        <w:gridCol w:w="280"/>
        <w:gridCol w:w="1787"/>
      </w:tblGrid>
      <w:tr w:rsidR="008A401C" w14:paraId="3E3C9BDD" w14:textId="77777777" w:rsidTr="00514CCE">
        <w:trPr>
          <w:trHeight w:val="1424"/>
        </w:trPr>
        <w:tc>
          <w:tcPr>
            <w:tcW w:w="2689" w:type="dxa"/>
            <w:tcBorders>
              <w:bottom w:val="single" w:sz="4" w:space="0" w:color="auto"/>
            </w:tcBorders>
            <w:vAlign w:val="bottom"/>
          </w:tcPr>
          <w:p w14:paraId="46B29C3F" w14:textId="4CB83FAC" w:rsidR="008A401C" w:rsidRDefault="00491182" w:rsidP="00514CCE">
            <w:sdt>
              <w:sdtPr>
                <w:id w:val="-337695456"/>
                <w:placeholder>
                  <w:docPart w:val="AF2971DD66A9482A9BC9843535FCF559"/>
                </w:placeholder>
                <w:showingPlcHdr/>
                <w15:appearance w15:val="hidden"/>
              </w:sdtPr>
              <w:sdtEndPr/>
              <w:sdtContent>
                <w:r w:rsidR="008A401C" w:rsidRPr="008A756D">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8A756D">
                  <w:rPr>
                    <w:rStyle w:val="PlaceholderText"/>
                    <w:shd w:val="clear" w:color="auto" w:fill="DEF3FA" w:themeFill="accent2" w:themeFillTint="33"/>
                  </w:rPr>
                  <w:t>tap to enter text.</w:t>
                </w:r>
              </w:sdtContent>
            </w:sdt>
          </w:p>
        </w:tc>
        <w:tc>
          <w:tcPr>
            <w:tcW w:w="305" w:type="dxa"/>
            <w:vAlign w:val="bottom"/>
          </w:tcPr>
          <w:p w14:paraId="4D20E6B1" w14:textId="77777777" w:rsidR="008A401C" w:rsidRDefault="008A401C" w:rsidP="00514CCE"/>
        </w:tc>
        <w:tc>
          <w:tcPr>
            <w:tcW w:w="2671" w:type="dxa"/>
            <w:tcBorders>
              <w:bottom w:val="single" w:sz="4" w:space="0" w:color="auto"/>
            </w:tcBorders>
            <w:vAlign w:val="bottom"/>
          </w:tcPr>
          <w:p w14:paraId="023EEAEC" w14:textId="034C54F4" w:rsidR="008A401C" w:rsidRDefault="00491182" w:rsidP="00514CCE">
            <w:sdt>
              <w:sdtPr>
                <w:id w:val="1682544627"/>
                <w:placeholder>
                  <w:docPart w:val="E670E2C5138D45A4A16C8F2818356E6A"/>
                </w:placeholder>
                <w:showingPlcHdr/>
                <w15:appearance w15:val="hidden"/>
              </w:sdtPr>
              <w:sdtEndPr/>
              <w:sdtContent>
                <w:r w:rsidR="008A401C" w:rsidRPr="008A756D">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8A756D">
                  <w:rPr>
                    <w:rStyle w:val="PlaceholderText"/>
                    <w:shd w:val="clear" w:color="auto" w:fill="DEF3FA" w:themeFill="accent2" w:themeFillTint="33"/>
                  </w:rPr>
                  <w:t>tap to enter text.</w:t>
                </w:r>
              </w:sdtContent>
            </w:sdt>
          </w:p>
        </w:tc>
        <w:tc>
          <w:tcPr>
            <w:tcW w:w="323" w:type="dxa"/>
            <w:vAlign w:val="bottom"/>
          </w:tcPr>
          <w:p w14:paraId="42C71250" w14:textId="77777777" w:rsidR="008A401C" w:rsidRDefault="008A401C" w:rsidP="00514CCE"/>
        </w:tc>
        <w:tc>
          <w:tcPr>
            <w:tcW w:w="2371" w:type="dxa"/>
            <w:tcBorders>
              <w:bottom w:val="single" w:sz="4" w:space="0" w:color="auto"/>
            </w:tcBorders>
            <w:shd w:val="clear" w:color="auto" w:fill="DEF3FA" w:themeFill="accent2" w:themeFillTint="33"/>
            <w:vAlign w:val="bottom"/>
          </w:tcPr>
          <w:p w14:paraId="6A1651D7" w14:textId="77777777" w:rsidR="008A401C" w:rsidRDefault="008A401C" w:rsidP="00514CCE"/>
        </w:tc>
        <w:tc>
          <w:tcPr>
            <w:tcW w:w="283" w:type="dxa"/>
            <w:vAlign w:val="bottom"/>
          </w:tcPr>
          <w:p w14:paraId="754EA096" w14:textId="77777777" w:rsidR="008A401C" w:rsidRDefault="008A401C" w:rsidP="00514CCE"/>
        </w:tc>
        <w:tc>
          <w:tcPr>
            <w:tcW w:w="1837" w:type="dxa"/>
            <w:tcBorders>
              <w:bottom w:val="single" w:sz="4" w:space="0" w:color="auto"/>
            </w:tcBorders>
            <w:vAlign w:val="bottom"/>
          </w:tcPr>
          <w:p w14:paraId="64738184" w14:textId="723FADAA" w:rsidR="008A401C" w:rsidRDefault="00491182" w:rsidP="00514CCE">
            <w:sdt>
              <w:sdtPr>
                <w:id w:val="-1990776377"/>
                <w:placeholder>
                  <w:docPart w:val="4D855780734140BC8BF02BF8DD46EE1B"/>
                </w:placeholder>
                <w15:appearance w15:val="hidden"/>
              </w:sdtPr>
              <w:sdtEndPr/>
              <w:sdtContent>
                <w:sdt>
                  <w:sdtPr>
                    <w:id w:val="8493847"/>
                    <w:placeholder>
                      <w:docPart w:val="62136153B31E4192B3E723986CFF790B"/>
                    </w:placeholder>
                    <w:showingPlcHdr/>
                    <w:date>
                      <w:dateFormat w:val="d/MM/yyyy"/>
                      <w:lid w:val="en-AU"/>
                      <w:storeMappedDataAs w:val="dateTime"/>
                      <w:calendar w:val="gregorian"/>
                    </w:date>
                  </w:sdtPr>
                  <w:sdtEndPr/>
                  <w:sdtContent>
                    <w:r w:rsidR="008A401C" w:rsidRPr="008A756D">
                      <w:rPr>
                        <w:rStyle w:val="PlaceholderText"/>
                        <w:shd w:val="clear" w:color="auto" w:fill="DEF3FA" w:themeFill="accent2" w:themeFillTint="33"/>
                      </w:rPr>
                      <w:t>Click</w:t>
                    </w:r>
                    <w:r w:rsidR="00096A97">
                      <w:rPr>
                        <w:rStyle w:val="PlaceholderText"/>
                        <w:shd w:val="clear" w:color="auto" w:fill="DEF3FA" w:themeFill="accent2" w:themeFillTint="33"/>
                      </w:rPr>
                      <w:t xml:space="preserve"> or </w:t>
                    </w:r>
                    <w:r w:rsidR="008A401C" w:rsidRPr="008A756D">
                      <w:rPr>
                        <w:rStyle w:val="PlaceholderText"/>
                        <w:shd w:val="clear" w:color="auto" w:fill="DEF3FA" w:themeFill="accent2" w:themeFillTint="33"/>
                      </w:rPr>
                      <w:t>tap to enter date.</w:t>
                    </w:r>
                  </w:sdtContent>
                </w:sdt>
              </w:sdtContent>
            </w:sdt>
          </w:p>
        </w:tc>
      </w:tr>
      <w:tr w:rsidR="008A401C" w14:paraId="337113A7" w14:textId="77777777" w:rsidTr="00514CCE">
        <w:tc>
          <w:tcPr>
            <w:tcW w:w="2689" w:type="dxa"/>
            <w:tcBorders>
              <w:top w:val="single" w:sz="4" w:space="0" w:color="auto"/>
            </w:tcBorders>
          </w:tcPr>
          <w:p w14:paraId="3634513E" w14:textId="77777777" w:rsidR="008A401C" w:rsidRDefault="008A401C" w:rsidP="00514CCE">
            <w:r>
              <w:t>Name</w:t>
            </w:r>
          </w:p>
        </w:tc>
        <w:tc>
          <w:tcPr>
            <w:tcW w:w="305" w:type="dxa"/>
          </w:tcPr>
          <w:p w14:paraId="101D76D7" w14:textId="77777777" w:rsidR="008A401C" w:rsidRDefault="008A401C" w:rsidP="00514CCE"/>
        </w:tc>
        <w:tc>
          <w:tcPr>
            <w:tcW w:w="2671" w:type="dxa"/>
            <w:tcBorders>
              <w:top w:val="single" w:sz="4" w:space="0" w:color="auto"/>
            </w:tcBorders>
          </w:tcPr>
          <w:p w14:paraId="5564DC3D" w14:textId="77777777" w:rsidR="008A401C" w:rsidRDefault="008A401C" w:rsidP="00514CCE">
            <w:r>
              <w:t>Position</w:t>
            </w:r>
          </w:p>
        </w:tc>
        <w:tc>
          <w:tcPr>
            <w:tcW w:w="323" w:type="dxa"/>
          </w:tcPr>
          <w:p w14:paraId="1961EA9A" w14:textId="77777777" w:rsidR="008A401C" w:rsidRDefault="008A401C" w:rsidP="00514CCE"/>
        </w:tc>
        <w:tc>
          <w:tcPr>
            <w:tcW w:w="2371" w:type="dxa"/>
            <w:tcBorders>
              <w:top w:val="single" w:sz="4" w:space="0" w:color="auto"/>
            </w:tcBorders>
          </w:tcPr>
          <w:p w14:paraId="5C71D2A3" w14:textId="77777777" w:rsidR="008A401C" w:rsidRDefault="008A401C" w:rsidP="00514CCE">
            <w:r>
              <w:t>Signature</w:t>
            </w:r>
          </w:p>
        </w:tc>
        <w:tc>
          <w:tcPr>
            <w:tcW w:w="283" w:type="dxa"/>
          </w:tcPr>
          <w:p w14:paraId="15AA9601" w14:textId="77777777" w:rsidR="008A401C" w:rsidRDefault="008A401C" w:rsidP="00514CCE"/>
        </w:tc>
        <w:tc>
          <w:tcPr>
            <w:tcW w:w="1837" w:type="dxa"/>
            <w:tcBorders>
              <w:top w:val="single" w:sz="4" w:space="0" w:color="auto"/>
            </w:tcBorders>
          </w:tcPr>
          <w:p w14:paraId="4C494F39" w14:textId="77777777" w:rsidR="008A401C" w:rsidRDefault="008A401C" w:rsidP="00514CCE">
            <w:r>
              <w:t>Date</w:t>
            </w:r>
          </w:p>
        </w:tc>
      </w:tr>
    </w:tbl>
    <w:p w14:paraId="140BAE42" w14:textId="77777777" w:rsidR="008A401C" w:rsidRDefault="008A401C" w:rsidP="008A401C">
      <w:pPr>
        <w:pStyle w:val="SAFreetext1"/>
        <w:rPr>
          <w:i/>
        </w:rPr>
      </w:pPr>
    </w:p>
    <w:p w14:paraId="1F28E37C" w14:textId="77777777" w:rsidR="008A401C" w:rsidRDefault="008A401C" w:rsidP="008A401C">
      <w:pPr>
        <w:pStyle w:val="SAFreetext1"/>
        <w:rPr>
          <w:sz w:val="18"/>
        </w:rPr>
      </w:pPr>
    </w:p>
    <w:p w14:paraId="7EABC6CA" w14:textId="148AB564" w:rsidR="008A401C" w:rsidRPr="00414299" w:rsidRDefault="008A401C" w:rsidP="008A401C">
      <w:pPr>
        <w:pStyle w:val="SAFreetext1"/>
        <w:rPr>
          <w:sz w:val="18"/>
        </w:rPr>
      </w:pPr>
      <w:r w:rsidRPr="00414299">
        <w:rPr>
          <w:sz w:val="18"/>
        </w:rPr>
        <w:t xml:space="preserve">* A signatory who is not the </w:t>
      </w:r>
      <w:r w:rsidR="00DF1810">
        <w:rPr>
          <w:sz w:val="18"/>
        </w:rPr>
        <w:t>c</w:t>
      </w:r>
      <w:r w:rsidRPr="00414299">
        <w:rPr>
          <w:sz w:val="18"/>
        </w:rPr>
        <w:t>hair of the governing body named as the applicant must attach evidence of authority to make this application on behalf of the governing body.</w:t>
      </w:r>
    </w:p>
    <w:bookmarkEnd w:id="0"/>
    <w:p w14:paraId="72957782" w14:textId="14CC4F1D" w:rsidR="00CC26BF" w:rsidRDefault="00CC26BF" w:rsidP="008A401C">
      <w:pPr>
        <w:pStyle w:val="Heading1"/>
      </w:pPr>
    </w:p>
    <w:sectPr w:rsidR="00CC26BF" w:rsidSect="000D55DF">
      <w:footerReference w:type="even" r:id="rId36"/>
      <w:footerReference w:type="default" r:id="rId37"/>
      <w:pgSz w:w="11906" w:h="16838"/>
      <w:pgMar w:top="1276" w:right="851" w:bottom="1276" w:left="851" w:header="737"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87FB" w14:textId="77777777" w:rsidR="00491182" w:rsidRDefault="00491182" w:rsidP="00127DAD">
      <w:r>
        <w:separator/>
      </w:r>
    </w:p>
  </w:endnote>
  <w:endnote w:type="continuationSeparator" w:id="0">
    <w:p w14:paraId="5448D2A5" w14:textId="77777777" w:rsidR="00491182" w:rsidRDefault="00491182"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22E5" w14:textId="2E41C089" w:rsidR="008365D4" w:rsidRPr="00786565" w:rsidRDefault="00491182" w:rsidP="008A401C">
    <w:pPr>
      <w:pStyle w:val="Footer"/>
    </w:pPr>
    <w:sdt>
      <w:sdtPr>
        <w:alias w:val="TRIM number"/>
        <w:tag w:val="TRIM number"/>
        <w:id w:val="186026810"/>
        <w:dataBinding w:prefixMappings="xmlns:ns0='http://purl.org/dc/elements/1.1/' xmlns:ns1='http://schemas.openxmlformats.org/package/2006/metadata/core-properties' " w:xpath="/ns1:coreProperties[1]/ns1:contentStatus[1]" w:storeItemID="{6C3C8BC8-F283-45AE-878A-BAB7291924A1}"/>
        <w:text/>
      </w:sdtPr>
      <w:sdtEndPr/>
      <w:sdtContent>
        <w:r w:rsidR="008365D4">
          <w:t>2026/07477</w:t>
        </w:r>
      </w:sdtContent>
    </w:sdt>
    <w:r w:rsidR="008365D4">
      <w:ptab w:relativeTo="margin" w:alignment="center" w:leader="none"/>
    </w:r>
    <w:r w:rsidR="008365D4" w:rsidRPr="00B2059C">
      <w:fldChar w:fldCharType="begin"/>
    </w:r>
    <w:r w:rsidR="008365D4" w:rsidRPr="00B2059C">
      <w:instrText>PAGE   \* MERGEFORMAT</w:instrText>
    </w:r>
    <w:r w:rsidR="008365D4" w:rsidRPr="00B2059C">
      <w:fldChar w:fldCharType="separate"/>
    </w:r>
    <w:r w:rsidR="008365D4">
      <w:t>1</w:t>
    </w:r>
    <w:r w:rsidR="008365D4" w:rsidRPr="00B2059C">
      <w:fldChar w:fldCharType="end"/>
    </w:r>
    <w:r w:rsidR="008365D4">
      <w:ptab w:relativeTo="margin" w:alignment="right" w:leader="none"/>
    </w:r>
    <w:sdt>
      <w:sdtPr>
        <w:alias w:val="Publish date"/>
        <w:tag w:val=""/>
        <w:id w:val="-1849167832"/>
        <w:placeholder>
          <w:docPart w:val="97BA4DB1D4574F38ACD2F5DA284957D0"/>
        </w:placeholder>
        <w:dataBinding w:prefixMappings="xmlns:ns0='http://schemas.microsoft.com/office/2006/coverPageProps' " w:xpath="/ns0:CoverPageProperties[1]/ns0:PublishDate[1]" w:storeItemID="{55AF091B-3C7A-41E3-B477-F2FDAA23CFDA}"/>
        <w:date w:fullDate="2026-10-16T00:00:00Z">
          <w:dateFormat w:val="d/MM/yyyy"/>
          <w:lid w:val="en-AU"/>
          <w:storeMappedDataAs w:val="dateTime"/>
          <w:calendar w:val="gregorian"/>
        </w:date>
      </w:sdtPr>
      <w:sdtEndPr/>
      <w:sdtContent>
        <w:r w:rsidR="007C2D2A">
          <w:t>16/10/2026</w:t>
        </w:r>
      </w:sdtContent>
    </w:sdt>
  </w:p>
  <w:p w14:paraId="3584C571" w14:textId="77777777" w:rsidR="008365D4" w:rsidRDefault="00836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1175" w14:textId="6EBD3D63" w:rsidR="008365D4" w:rsidRPr="00786565" w:rsidRDefault="00491182" w:rsidP="008A401C">
    <w:pPr>
      <w:pStyle w:val="Footer"/>
    </w:pPr>
    <w:sdt>
      <w:sdtPr>
        <w:alias w:val="TRIM number"/>
        <w:tag w:val="TRIM number"/>
        <w:id w:val="2073847695"/>
        <w:dataBinding w:prefixMappings="xmlns:ns0='http://purl.org/dc/elements/1.1/' xmlns:ns1='http://schemas.openxmlformats.org/package/2006/metadata/core-properties' " w:xpath="/ns1:coreProperties[1]/ns1:contentStatus[1]" w:storeItemID="{6C3C8BC8-F283-45AE-878A-BAB7291924A1}"/>
        <w:text/>
      </w:sdtPr>
      <w:sdtEndPr/>
      <w:sdtContent>
        <w:r w:rsidR="008365D4">
          <w:t>2026/07477</w:t>
        </w:r>
      </w:sdtContent>
    </w:sdt>
    <w:r w:rsidR="008365D4">
      <w:ptab w:relativeTo="margin" w:alignment="center" w:leader="none"/>
    </w:r>
    <w:r w:rsidR="008365D4" w:rsidRPr="00B2059C">
      <w:fldChar w:fldCharType="begin"/>
    </w:r>
    <w:r w:rsidR="008365D4" w:rsidRPr="00B2059C">
      <w:instrText>PAGE   \* MERGEFORMAT</w:instrText>
    </w:r>
    <w:r w:rsidR="008365D4" w:rsidRPr="00B2059C">
      <w:fldChar w:fldCharType="separate"/>
    </w:r>
    <w:r w:rsidR="008365D4">
      <w:t>1</w:t>
    </w:r>
    <w:r w:rsidR="008365D4" w:rsidRPr="00B2059C">
      <w:fldChar w:fldCharType="end"/>
    </w:r>
    <w:r w:rsidR="008365D4">
      <w:ptab w:relativeTo="margin" w:alignment="right" w:leader="none"/>
    </w:r>
    <w:sdt>
      <w:sdtPr>
        <w:alias w:val="Publish date"/>
        <w:tag w:val=""/>
        <w:id w:val="820465731"/>
        <w:placeholder>
          <w:docPart w:val="A8D9E565E85B4C2D95F4CBEB7754C725"/>
        </w:placeholder>
        <w:dataBinding w:prefixMappings="xmlns:ns0='http://schemas.microsoft.com/office/2006/coverPageProps' " w:xpath="/ns0:CoverPageProperties[1]/ns0:PublishDate[1]" w:storeItemID="{55AF091B-3C7A-41E3-B477-F2FDAA23CFDA}"/>
        <w:date w:fullDate="2026-10-16T00:00:00Z">
          <w:dateFormat w:val="d/MM/yyyy"/>
          <w:lid w:val="en-AU"/>
          <w:storeMappedDataAs w:val="dateTime"/>
          <w:calendar w:val="gregorian"/>
        </w:date>
      </w:sdtPr>
      <w:sdtEndPr/>
      <w:sdtContent>
        <w:r w:rsidR="007C2D2A">
          <w:t>16/10/2026</w:t>
        </w:r>
      </w:sdtContent>
    </w:sdt>
  </w:p>
  <w:p w14:paraId="68D02574" w14:textId="77777777" w:rsidR="008365D4" w:rsidRPr="002469D3" w:rsidRDefault="008365D4" w:rsidP="00514CCE">
    <w:pPr>
      <w:pStyle w:val="Footer"/>
      <w:tabs>
        <w:tab w:val="left" w:pos="567"/>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BDA2" w14:textId="03EB134D" w:rsidR="00C82079" w:rsidRPr="00786565" w:rsidRDefault="00491182" w:rsidP="00C82079">
    <w:pPr>
      <w:pStyle w:val="Footer"/>
    </w:pPr>
    <w:sdt>
      <w:sdtPr>
        <w:alias w:val="TRIM number"/>
        <w:tag w:val="TRIM number"/>
        <w:id w:val="-1477825034"/>
        <w:dataBinding w:prefixMappings="xmlns:ns0='http://purl.org/dc/elements/1.1/' xmlns:ns1='http://schemas.openxmlformats.org/package/2006/metadata/core-properties' " w:xpath="/ns1:coreProperties[1]/ns1:contentStatus[1]" w:storeItemID="{6C3C8BC8-F283-45AE-878A-BAB7291924A1}"/>
        <w:text/>
      </w:sdtPr>
      <w:sdtEndPr/>
      <w:sdtContent>
        <w:r w:rsidR="00C82079">
          <w:t>2026/07477</w:t>
        </w:r>
      </w:sdtContent>
    </w:sdt>
    <w:r w:rsidR="00C82079">
      <w:ptab w:relativeTo="margin" w:alignment="center" w:leader="none"/>
    </w:r>
    <w:r w:rsidR="00C82079">
      <w:t>22</w:t>
    </w:r>
    <w:r w:rsidR="00C82079">
      <w:ptab w:relativeTo="margin" w:alignment="right" w:leader="none"/>
    </w:r>
    <w:sdt>
      <w:sdtPr>
        <w:alias w:val="Publish date"/>
        <w:tag w:val=""/>
        <w:id w:val="-1931349305"/>
        <w:placeholder>
          <w:docPart w:val="5441215198E74983AA9787FE634063FC"/>
        </w:placeholder>
        <w:dataBinding w:prefixMappings="xmlns:ns0='http://schemas.microsoft.com/office/2006/coverPageProps' " w:xpath="/ns0:CoverPageProperties[1]/ns0:PublishDate[1]" w:storeItemID="{55AF091B-3C7A-41E3-B477-F2FDAA23CFDA}"/>
        <w:date w:fullDate="2026-10-16T00:00:00Z">
          <w:dateFormat w:val="d/MM/yyyy"/>
          <w:lid w:val="en-AU"/>
          <w:storeMappedDataAs w:val="dateTime"/>
          <w:calendar w:val="gregorian"/>
        </w:date>
      </w:sdtPr>
      <w:sdtEndPr/>
      <w:sdtContent>
        <w:r w:rsidR="007C2D2A">
          <w:t>16/10/2026</w:t>
        </w:r>
      </w:sdtContent>
    </w:sdt>
  </w:p>
  <w:p w14:paraId="2EEF419F" w14:textId="77777777" w:rsidR="00C82079" w:rsidRDefault="00C820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0F3D" w14:textId="77777777" w:rsidR="008365D4" w:rsidRPr="002469D3" w:rsidRDefault="008365D4" w:rsidP="00514CCE">
    <w:pPr>
      <w:pStyle w:val="Footer"/>
      <w:tabs>
        <w:tab w:val="right" w:pos="15168"/>
      </w:tabs>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8"/>
      </w:rPr>
      <w:id w:val="32853542"/>
      <w:docPartObj>
        <w:docPartGallery w:val="Page Numbers (Bottom of Page)"/>
        <w:docPartUnique/>
      </w:docPartObj>
    </w:sdtPr>
    <w:sdtEndPr>
      <w:rPr>
        <w:sz w:val="18"/>
      </w:rPr>
    </w:sdtEndPr>
    <w:sdtContent>
      <w:p w14:paraId="1F89E93F" w14:textId="77777777" w:rsidR="008365D4" w:rsidRDefault="008365D4" w:rsidP="00514CCE">
        <w:pPr>
          <w:pStyle w:val="Footer"/>
          <w:tabs>
            <w:tab w:val="left" w:pos="567"/>
          </w:tabs>
          <w:rPr>
            <w:color w:val="A7A7A7"/>
          </w:rPr>
        </w:pPr>
      </w:p>
      <w:p w14:paraId="08C5E40A" w14:textId="77777777" w:rsidR="008365D4" w:rsidRPr="002469D3" w:rsidRDefault="00491182" w:rsidP="00514CCE">
        <w:pPr>
          <w:pStyle w:val="Footer"/>
          <w:tabs>
            <w:tab w:val="left" w:pos="567"/>
          </w:tabs>
          <w:rPr>
            <w:sz w:val="18"/>
            <w:szCs w:val="18"/>
          </w:rPr>
        </w:pPr>
      </w:p>
    </w:sdtContent>
  </w:sdt>
  <w:p w14:paraId="2ACA186B" w14:textId="77777777" w:rsidR="008365D4" w:rsidRPr="002469D3" w:rsidRDefault="008365D4" w:rsidP="00514CCE">
    <w:pPr>
      <w:pStyle w:val="Footer"/>
      <w:tabs>
        <w:tab w:val="right" w:pos="15168"/>
      </w:tabs>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D2CB2" w14:textId="58B8AB47" w:rsidR="008365D4" w:rsidRPr="00786565" w:rsidRDefault="008365D4"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A09395B"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EndPr/>
      <w:sdtContent>
        <w:r>
          <w:t>2026/07477</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rsidR="00C82079">
      <w:t>4</w:t>
    </w:r>
    <w:r>
      <w:ptab w:relativeTo="margin" w:alignment="right" w:leader="none"/>
    </w:r>
    <w:sdt>
      <w:sdtPr>
        <w:alias w:val="Publish date"/>
        <w:tag w:val=""/>
        <w:id w:val="350000044"/>
        <w:placeholder>
          <w:docPart w:val="9E2C78C91BFD4E7E807F85A56BD3842A"/>
        </w:placeholder>
        <w:dataBinding w:prefixMappings="xmlns:ns0='http://schemas.microsoft.com/office/2006/coverPageProps' " w:xpath="/ns0:CoverPageProperties[1]/ns0:PublishDate[1]" w:storeItemID="{55AF091B-3C7A-41E3-B477-F2FDAA23CFDA}"/>
        <w:date w:fullDate="2026-10-16T00:00:00Z">
          <w:dateFormat w:val="d/MM/yyyy"/>
          <w:lid w:val="en-AU"/>
          <w:storeMappedDataAs w:val="dateTime"/>
          <w:calendar w:val="gregorian"/>
        </w:date>
      </w:sdtPr>
      <w:sdtEndPr/>
      <w:sdtContent>
        <w:r w:rsidR="007C2D2A">
          <w:t>16/10/2026</w:t>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81B4" w14:textId="538DB41C" w:rsidR="008365D4" w:rsidRPr="00786565" w:rsidRDefault="008365D4"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0AFE497"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70E6" w14:textId="77777777" w:rsidR="00491182" w:rsidRDefault="00491182" w:rsidP="00127DAD">
      <w:r>
        <w:separator/>
      </w:r>
    </w:p>
  </w:footnote>
  <w:footnote w:type="continuationSeparator" w:id="0">
    <w:p w14:paraId="7A3A8016" w14:textId="77777777" w:rsidR="00491182" w:rsidRDefault="00491182" w:rsidP="00127DAD">
      <w:r>
        <w:continuationSeparator/>
      </w:r>
    </w:p>
  </w:footnote>
  <w:footnote w:id="1">
    <w:p w14:paraId="1A7F7AF8" w14:textId="59285324" w:rsidR="008365D4" w:rsidRPr="00CF5F3C" w:rsidRDefault="008365D4" w:rsidP="008A401C">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w:t>
      </w:r>
      <w:r>
        <w:rPr>
          <w:rFonts w:cs="Arial"/>
          <w:sz w:val="14"/>
          <w:szCs w:val="16"/>
          <w:lang w:val="en-US"/>
        </w:rPr>
        <w:t>E</w:t>
      </w:r>
      <w:r w:rsidRPr="00CF5F3C">
        <w:rPr>
          <w:rFonts w:cs="Arial"/>
          <w:sz w:val="14"/>
          <w:szCs w:val="16"/>
          <w:lang w:val="en-US"/>
        </w:rPr>
        <w:t xml:space="preserve">nsure that these are direct contact details for the </w:t>
      </w:r>
      <w:r>
        <w:rPr>
          <w:rFonts w:cs="Arial"/>
          <w:sz w:val="14"/>
          <w:szCs w:val="16"/>
          <w:lang w:val="en-US"/>
        </w:rPr>
        <w:t>c</w:t>
      </w:r>
      <w:r w:rsidRPr="00CF5F3C">
        <w:rPr>
          <w:rFonts w:cs="Arial"/>
          <w:sz w:val="14"/>
          <w:szCs w:val="16"/>
          <w:lang w:val="en-US"/>
        </w:rPr>
        <w:t xml:space="preserve">hair (it is not sufficient to provide the </w:t>
      </w:r>
      <w:r>
        <w:rPr>
          <w:rFonts w:cs="Arial"/>
          <w:sz w:val="14"/>
          <w:szCs w:val="16"/>
          <w:lang w:val="en-US"/>
        </w:rPr>
        <w:t>p</w:t>
      </w:r>
      <w:r w:rsidRPr="00CF5F3C">
        <w:rPr>
          <w:rFonts w:cs="Arial"/>
          <w:sz w:val="14"/>
          <w:szCs w:val="16"/>
          <w:lang w:val="en-US"/>
        </w:rPr>
        <w:t>rincipal’s or school’s phone and email address).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400B" w14:textId="3C8D0706" w:rsidR="007240C4" w:rsidRDefault="007240C4">
    <w:pPr>
      <w:pStyle w:val="Header"/>
    </w:pPr>
    <w:r>
      <w:rPr>
        <w:noProof/>
      </w:rPr>
      <mc:AlternateContent>
        <mc:Choice Requires="wps">
          <w:drawing>
            <wp:anchor distT="0" distB="0" distL="0" distR="0" simplePos="0" relativeHeight="251677696" behindDoc="0" locked="0" layoutInCell="1" allowOverlap="1" wp14:anchorId="09534CF8" wp14:editId="17C19C44">
              <wp:simplePos x="361950" y="219075"/>
              <wp:positionH relativeFrom="page">
                <wp:align>center</wp:align>
              </wp:positionH>
              <wp:positionV relativeFrom="page">
                <wp:align>top</wp:align>
              </wp:positionV>
              <wp:extent cx="622300" cy="376555"/>
              <wp:effectExtent l="0" t="0" r="6350" b="4445"/>
              <wp:wrapNone/>
              <wp:docPr id="1358175721"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7E48BFF7" w14:textId="47F97086" w:rsidR="007240C4" w:rsidRPr="007240C4" w:rsidRDefault="007240C4" w:rsidP="007240C4">
                          <w:pPr>
                            <w:spacing w:after="0"/>
                            <w:rPr>
                              <w:rFonts w:ascii="Aptos" w:eastAsia="Aptos" w:hAnsi="Aptos" w:cs="Aptos"/>
                              <w:noProof/>
                              <w:color w:val="000000"/>
                              <w:sz w:val="24"/>
                              <w:szCs w:val="24"/>
                            </w:rPr>
                          </w:pPr>
                          <w:r w:rsidRPr="007240C4">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534CF8" id="_x0000_t202" coordsize="21600,21600" o:spt="202" path="m,l,21600r21600,l21600,xe">
              <v:stroke joinstyle="miter"/>
              <v:path gradientshapeok="t" o:connecttype="rect"/>
            </v:shapetype>
            <v:shape id="Text Box 55" o:spid="_x0000_s1027" type="#_x0000_t202" alt="OFFICIAL" style="position:absolute;margin-left:0;margin-top:0;width:49pt;height:29.6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" fillcolor="white [3212]" stroked="f">
              <v:textbox style="mso-fit-shape-to-text:t" inset="0,15pt,0,0">
                <w:txbxContent>
                  <w:p w14:paraId="7E48BFF7" w14:textId="47F97086" w:rsidR="007240C4" w:rsidRPr="007240C4" w:rsidRDefault="007240C4" w:rsidP="007240C4">
                    <w:pPr>
                      <w:spacing w:after="0"/>
                      <w:rPr>
                        <w:rFonts w:ascii="Aptos" w:eastAsia="Aptos" w:hAnsi="Aptos" w:cs="Aptos"/>
                        <w:noProof/>
                        <w:color w:val="000000"/>
                        <w:sz w:val="24"/>
                        <w:szCs w:val="24"/>
                      </w:rPr>
                    </w:pPr>
                    <w:r w:rsidRPr="007240C4">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BC87" w14:textId="5457BBC7" w:rsidR="007240C4" w:rsidRDefault="007240C4">
    <w:pPr>
      <w:pStyle w:val="Header"/>
    </w:pPr>
    <w:r>
      <w:rPr>
        <w:noProof/>
      </w:rPr>
      <mc:AlternateContent>
        <mc:Choice Requires="wps">
          <w:drawing>
            <wp:anchor distT="0" distB="0" distL="0" distR="0" simplePos="0" relativeHeight="251678720" behindDoc="0" locked="0" layoutInCell="1" allowOverlap="1" wp14:anchorId="44CBA207" wp14:editId="590B2E58">
              <wp:simplePos x="635" y="635"/>
              <wp:positionH relativeFrom="page">
                <wp:align>center</wp:align>
              </wp:positionH>
              <wp:positionV relativeFrom="page">
                <wp:align>top</wp:align>
              </wp:positionV>
              <wp:extent cx="622300" cy="376555"/>
              <wp:effectExtent l="0" t="0" r="6350" b="4445"/>
              <wp:wrapNone/>
              <wp:docPr id="226858761"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63CCA5EB" w14:textId="3D060967" w:rsidR="007240C4" w:rsidRPr="007240C4" w:rsidRDefault="007240C4" w:rsidP="007240C4">
                          <w:pPr>
                            <w:spacing w:after="0"/>
                            <w:rPr>
                              <w:rFonts w:ascii="Aptos" w:eastAsia="Aptos" w:hAnsi="Aptos" w:cs="Aptos"/>
                              <w:noProof/>
                              <w:color w:val="000000"/>
                              <w:sz w:val="24"/>
                              <w:szCs w:val="24"/>
                            </w:rPr>
                          </w:pPr>
                          <w:r w:rsidRPr="007240C4">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CBA207" id="_x0000_t202" coordsize="21600,21600" o:spt="202" path="m,l,21600r21600,l21600,xe">
              <v:stroke joinstyle="miter"/>
              <v:path gradientshapeok="t" o:connecttype="rect"/>
            </v:shapetype>
            <v:shape id="Text Box 56" o:spid="_x0000_s1028" type="#_x0000_t202" alt="OFFICIAL" style="position:absolute;margin-left:0;margin-top:0;width:49pt;height:29.6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" fillcolor="white [3212]" stroked="f">
              <v:textbox style="mso-fit-shape-to-text:t" inset="0,15pt,0,0">
                <w:txbxContent>
                  <w:p w14:paraId="63CCA5EB" w14:textId="3D060967" w:rsidR="007240C4" w:rsidRPr="007240C4" w:rsidRDefault="007240C4" w:rsidP="007240C4">
                    <w:pPr>
                      <w:spacing w:after="0"/>
                      <w:rPr>
                        <w:rFonts w:ascii="Aptos" w:eastAsia="Aptos" w:hAnsi="Aptos" w:cs="Aptos"/>
                        <w:noProof/>
                        <w:color w:val="000000"/>
                        <w:sz w:val="24"/>
                        <w:szCs w:val="24"/>
                      </w:rPr>
                    </w:pPr>
                    <w:r w:rsidRPr="007240C4">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7BEF" w14:textId="30D52A50" w:rsidR="007240C4" w:rsidRDefault="007240C4">
    <w:pPr>
      <w:pStyle w:val="Header"/>
    </w:pPr>
    <w:r>
      <w:rPr>
        <w:noProof/>
      </w:rPr>
      <mc:AlternateContent>
        <mc:Choice Requires="wps">
          <w:drawing>
            <wp:anchor distT="0" distB="0" distL="0" distR="0" simplePos="0" relativeHeight="251676672" behindDoc="0" locked="0" layoutInCell="1" allowOverlap="1" wp14:anchorId="7CC5051E" wp14:editId="4E0BC88E">
              <wp:simplePos x="635" y="635"/>
              <wp:positionH relativeFrom="page">
                <wp:align>center</wp:align>
              </wp:positionH>
              <wp:positionV relativeFrom="page">
                <wp:align>top</wp:align>
              </wp:positionV>
              <wp:extent cx="622300" cy="376555"/>
              <wp:effectExtent l="0" t="0" r="6350" b="4445"/>
              <wp:wrapNone/>
              <wp:docPr id="160627928"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35333A53" w14:textId="09514EA8" w:rsidR="007240C4" w:rsidRPr="007240C4" w:rsidRDefault="007240C4" w:rsidP="007240C4">
                          <w:pPr>
                            <w:spacing w:after="0"/>
                            <w:rPr>
                              <w:rFonts w:ascii="Aptos" w:eastAsia="Aptos" w:hAnsi="Aptos" w:cs="Aptos"/>
                              <w:noProof/>
                              <w:color w:val="000000"/>
                              <w:sz w:val="24"/>
                              <w:szCs w:val="24"/>
                            </w:rPr>
                          </w:pPr>
                          <w:r w:rsidRPr="007240C4">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C5051E" id="_x0000_t202" coordsize="21600,21600" o:spt="202" path="m,l,21600r21600,l21600,xe">
              <v:stroke joinstyle="miter"/>
              <v:path gradientshapeok="t" o:connecttype="rect"/>
            </v:shapetype>
            <v:shape id="Text Box 54" o:spid="_x0000_s1029" type="#_x0000_t202" alt="OFFICIAL" style="position:absolute;margin-left:0;margin-top:0;width:49pt;height:29.6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" fillcolor="white [3212]" stroked="f">
              <v:textbox style="mso-fit-shape-to-text:t" inset="0,15pt,0,0">
                <w:txbxContent>
                  <w:p w14:paraId="35333A53" w14:textId="09514EA8" w:rsidR="007240C4" w:rsidRPr="007240C4" w:rsidRDefault="007240C4" w:rsidP="007240C4">
                    <w:pPr>
                      <w:spacing w:after="0"/>
                      <w:rPr>
                        <w:rFonts w:ascii="Aptos" w:eastAsia="Aptos" w:hAnsi="Aptos" w:cs="Aptos"/>
                        <w:noProof/>
                        <w:color w:val="000000"/>
                        <w:sz w:val="24"/>
                        <w:szCs w:val="24"/>
                      </w:rPr>
                    </w:pPr>
                    <w:r w:rsidRPr="007240C4">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009B773D"/>
    <w:multiLevelType w:val="hybridMultilevel"/>
    <w:tmpl w:val="E8C8CE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13C02B6"/>
    <w:multiLevelType w:val="hybridMultilevel"/>
    <w:tmpl w:val="C58C3366"/>
    <w:lvl w:ilvl="0" w:tplc="568A5076">
      <w:start w:val="1"/>
      <w:numFmt w:val="lowerLetter"/>
      <w:lvlText w:val="%1)"/>
      <w:lvlJc w:val="left"/>
      <w:pPr>
        <w:ind w:left="360" w:hanging="360"/>
      </w:pPr>
      <w:rPr>
        <w:rFonts w:hint="default"/>
        <w:i w:val="0"/>
        <w:i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7EA3A0B"/>
    <w:multiLevelType w:val="hybridMultilevel"/>
    <w:tmpl w:val="0C183416"/>
    <w:lvl w:ilvl="0" w:tplc="FFFFFFFF">
      <w:start w:val="1"/>
      <w:numFmt w:val="bullet"/>
      <w:pStyle w:val="SAbullet2"/>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FB039D"/>
    <w:multiLevelType w:val="hybridMultilevel"/>
    <w:tmpl w:val="A63A798E"/>
    <w:lvl w:ilvl="0" w:tplc="0C090001">
      <w:start w:val="1"/>
      <w:numFmt w:val="bullet"/>
      <w:lvlText w:val=""/>
      <w:lvlJc w:val="left"/>
      <w:pPr>
        <w:ind w:left="700" w:hanging="360"/>
      </w:pPr>
      <w:rPr>
        <w:rFonts w:ascii="Symbol" w:hAnsi="Symbol" w:hint="default"/>
      </w:rPr>
    </w:lvl>
    <w:lvl w:ilvl="1" w:tplc="0C090003" w:tentative="1">
      <w:start w:val="1"/>
      <w:numFmt w:val="bullet"/>
      <w:lvlText w:val="o"/>
      <w:lvlJc w:val="left"/>
      <w:pPr>
        <w:ind w:left="1420" w:hanging="360"/>
      </w:pPr>
      <w:rPr>
        <w:rFonts w:ascii="Courier New" w:hAnsi="Courier New" w:cs="Courier New"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9" w15:restartNumberingAfterBreak="0">
    <w:nsid w:val="0D8A16B2"/>
    <w:multiLevelType w:val="hybridMultilevel"/>
    <w:tmpl w:val="CA8C0636"/>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5C0088"/>
    <w:multiLevelType w:val="hybridMultilevel"/>
    <w:tmpl w:val="1F86A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F26D55"/>
    <w:multiLevelType w:val="hybridMultilevel"/>
    <w:tmpl w:val="47642D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4385D64"/>
    <w:multiLevelType w:val="hybridMultilevel"/>
    <w:tmpl w:val="F488CFC0"/>
    <w:lvl w:ilvl="0" w:tplc="0C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02303C"/>
    <w:multiLevelType w:val="hybridMultilevel"/>
    <w:tmpl w:val="938E3B3E"/>
    <w:lvl w:ilvl="0" w:tplc="0C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5" w15:restartNumberingAfterBreak="0">
    <w:nsid w:val="1E525D20"/>
    <w:multiLevelType w:val="hybridMultilevel"/>
    <w:tmpl w:val="C8748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657961"/>
    <w:multiLevelType w:val="hybridMultilevel"/>
    <w:tmpl w:val="42807BAE"/>
    <w:lvl w:ilvl="0" w:tplc="0C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253054F"/>
    <w:multiLevelType w:val="hybridMultilevel"/>
    <w:tmpl w:val="96803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A50E46"/>
    <w:multiLevelType w:val="multilevel"/>
    <w:tmpl w:val="BDB0B640"/>
    <w:lvl w:ilvl="0">
      <w:start w:val="1"/>
      <w:numFmt w:val="lowerLetter"/>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19" w15:restartNumberingAfterBreak="0">
    <w:nsid w:val="2A1A6FDC"/>
    <w:multiLevelType w:val="hybridMultilevel"/>
    <w:tmpl w:val="5992B4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F6901D8"/>
    <w:multiLevelType w:val="hybridMultilevel"/>
    <w:tmpl w:val="5914DAB4"/>
    <w:lvl w:ilvl="0" w:tplc="0860CF62">
      <w:start w:val="1"/>
      <w:numFmt w:val="bullet"/>
      <w:pStyle w:val="1GuideBullet1"/>
      <w:lvlText w:val=""/>
      <w:lvlJc w:val="left"/>
      <w:pPr>
        <w:ind w:left="284" w:hanging="171"/>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1B84098">
      <w:numFmt w:val="bullet"/>
      <w:lvlText w:val="•"/>
      <w:lvlJc w:val="left"/>
      <w:pPr>
        <w:ind w:left="2160" w:hanging="360"/>
      </w:pPr>
      <w:rPr>
        <w:rFonts w:ascii="Arial" w:eastAsiaTheme="minorHAnsi" w:hAnsi="Arial" w:cs="Arial" w:hint="default"/>
      </w:rPr>
    </w:lvl>
    <w:lvl w:ilvl="3" w:tplc="E0F496CC">
      <w:numFmt w:val="bullet"/>
      <w:pStyle w:val="1GuideBullet2"/>
      <w:lvlText w:val="–"/>
      <w:lvlJc w:val="left"/>
      <w:pPr>
        <w:ind w:left="2880" w:hanging="360"/>
      </w:pPr>
      <w:rPr>
        <w:rFonts w:ascii="Arial" w:eastAsiaTheme="minorHAnsi" w:hAnsi="Arial" w:cs="Aria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07F2640"/>
    <w:multiLevelType w:val="hybridMultilevel"/>
    <w:tmpl w:val="BE30A83E"/>
    <w:lvl w:ilvl="0" w:tplc="01B84098">
      <w:numFmt w:val="bullet"/>
      <w:lvlText w:val="•"/>
      <w:lvlJc w:val="left"/>
      <w:pPr>
        <w:ind w:left="870" w:hanging="360"/>
      </w:pPr>
      <w:rPr>
        <w:rFonts w:ascii="Arial" w:eastAsiaTheme="minorHAnsi" w:hAnsi="Arial" w:cs="Aria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22" w15:restartNumberingAfterBreak="0">
    <w:nsid w:val="32580FA4"/>
    <w:multiLevelType w:val="hybridMultilevel"/>
    <w:tmpl w:val="10EC843C"/>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35F75CC"/>
    <w:multiLevelType w:val="hybridMultilevel"/>
    <w:tmpl w:val="CBD411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5" w15:restartNumberingAfterBreak="0">
    <w:nsid w:val="3B555F10"/>
    <w:multiLevelType w:val="hybridMultilevel"/>
    <w:tmpl w:val="B79428EE"/>
    <w:lvl w:ilvl="0" w:tplc="FFFFFFFF">
      <w:start w:val="1"/>
      <w:numFmt w:val="bullet"/>
      <w:lvlText w:val=""/>
      <w:lvlJc w:val="left"/>
      <w:pPr>
        <w:ind w:left="720" w:hanging="360"/>
      </w:pPr>
      <w:rPr>
        <w:rFonts w:ascii="Symbol" w:hAnsi="Symbol" w:hint="default"/>
      </w:rPr>
    </w:lvl>
    <w:lvl w:ilvl="1" w:tplc="0C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C3F6F12"/>
    <w:multiLevelType w:val="hybridMultilevel"/>
    <w:tmpl w:val="37D0B8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DB32ABC"/>
    <w:multiLevelType w:val="hybridMultilevel"/>
    <w:tmpl w:val="7196F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F2957DF"/>
    <w:multiLevelType w:val="hybridMultilevel"/>
    <w:tmpl w:val="2C5E5BC2"/>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0FD72B1"/>
    <w:multiLevelType w:val="hybridMultilevel"/>
    <w:tmpl w:val="74AA2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2377D52"/>
    <w:multiLevelType w:val="hybridMultilevel"/>
    <w:tmpl w:val="E834B176"/>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42B30E66"/>
    <w:multiLevelType w:val="hybridMultilevel"/>
    <w:tmpl w:val="D18209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1707C0"/>
    <w:multiLevelType w:val="hybridMultilevel"/>
    <w:tmpl w:val="31C00944"/>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0C2697D"/>
    <w:multiLevelType w:val="hybridMultilevel"/>
    <w:tmpl w:val="EC981C7E"/>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410416D"/>
    <w:multiLevelType w:val="hybridMultilevel"/>
    <w:tmpl w:val="892CBE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50F6D58"/>
    <w:multiLevelType w:val="hybridMultilevel"/>
    <w:tmpl w:val="14AC6DFC"/>
    <w:lvl w:ilvl="0" w:tplc="0C09000F">
      <w:start w:val="1"/>
      <w:numFmt w:val="decimal"/>
      <w:lvlText w:val="%1."/>
      <w:lvlJc w:val="left"/>
      <w:pPr>
        <w:ind w:left="720" w:hanging="360"/>
      </w:pPr>
    </w:lvl>
    <w:lvl w:ilvl="1" w:tplc="94506708">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57245F7"/>
    <w:multiLevelType w:val="hybridMultilevel"/>
    <w:tmpl w:val="62AE0E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68"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5BBD3995"/>
    <w:multiLevelType w:val="hybridMultilevel"/>
    <w:tmpl w:val="A134B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C9224DC"/>
    <w:multiLevelType w:val="hybridMultilevel"/>
    <w:tmpl w:val="802CBB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0B7282E"/>
    <w:multiLevelType w:val="hybridMultilevel"/>
    <w:tmpl w:val="19540580"/>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22564F8"/>
    <w:multiLevelType w:val="hybridMultilevel"/>
    <w:tmpl w:val="CA92C8D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62453FDE"/>
    <w:multiLevelType w:val="hybridMultilevel"/>
    <w:tmpl w:val="E08013C2"/>
    <w:lvl w:ilvl="0" w:tplc="0C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634A6B88"/>
    <w:multiLevelType w:val="hybridMultilevel"/>
    <w:tmpl w:val="ED383E1E"/>
    <w:lvl w:ilvl="0" w:tplc="0C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44"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45" w15:restartNumberingAfterBreak="0">
    <w:nsid w:val="73D20B28"/>
    <w:multiLevelType w:val="multilevel"/>
    <w:tmpl w:val="0816A116"/>
    <w:lvl w:ilvl="0">
      <w:start w:val="1"/>
      <w:numFmt w:val="decimal"/>
      <w:pStyle w:val="SAQ1"/>
      <w:lvlText w:val="%1)"/>
      <w:lvlJc w:val="left"/>
      <w:pPr>
        <w:ind w:left="360" w:hanging="360"/>
      </w:pPr>
      <w:rPr>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7665BDA"/>
    <w:multiLevelType w:val="hybridMultilevel"/>
    <w:tmpl w:val="A6C0914E"/>
    <w:lvl w:ilvl="0" w:tplc="0C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7CB77D1"/>
    <w:multiLevelType w:val="hybridMultilevel"/>
    <w:tmpl w:val="D8946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85B1AB4"/>
    <w:multiLevelType w:val="hybridMultilevel"/>
    <w:tmpl w:val="4F0E2812"/>
    <w:lvl w:ilvl="0" w:tplc="0C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C5228BE"/>
    <w:multiLevelType w:val="hybridMultilevel"/>
    <w:tmpl w:val="5636E924"/>
    <w:lvl w:ilvl="0" w:tplc="0C090001">
      <w:start w:val="1"/>
      <w:numFmt w:val="bullet"/>
      <w:lvlText w:val=""/>
      <w:lvlJc w:val="left"/>
      <w:pPr>
        <w:ind w:left="720" w:hanging="360"/>
      </w:pPr>
      <w:rPr>
        <w:rFonts w:ascii="Symbol" w:hAnsi="Symbol" w:hint="default"/>
      </w:rPr>
    </w:lvl>
    <w:lvl w:ilvl="1" w:tplc="E49E07CC">
      <w:start w:val="1"/>
      <w:numFmt w:val="bullet"/>
      <w:lvlText w:val=""/>
      <w:lvlJc w:val="left"/>
      <w:pPr>
        <w:ind w:left="1440" w:hanging="360"/>
      </w:pPr>
      <w:rPr>
        <w:rFonts w:ascii="Symbol" w:hAnsi="Symbol" w:cs="Symbol" w:hint="default"/>
        <w:sz w:val="20"/>
        <w:szCs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4904635">
    <w:abstractNumId w:val="24"/>
  </w:num>
  <w:num w:numId="2" w16cid:durableId="6294163">
    <w:abstractNumId w:val="4"/>
  </w:num>
  <w:num w:numId="3" w16cid:durableId="1230000484">
    <w:abstractNumId w:val="3"/>
  </w:num>
  <w:num w:numId="4" w16cid:durableId="625044401">
    <w:abstractNumId w:val="2"/>
  </w:num>
  <w:num w:numId="5" w16cid:durableId="605162929">
    <w:abstractNumId w:val="1"/>
  </w:num>
  <w:num w:numId="6" w16cid:durableId="1641375994">
    <w:abstractNumId w:val="0"/>
  </w:num>
  <w:num w:numId="7" w16cid:durableId="1104885167">
    <w:abstractNumId w:val="14"/>
  </w:num>
  <w:num w:numId="8" w16cid:durableId="800198467">
    <w:abstractNumId w:val="43"/>
  </w:num>
  <w:num w:numId="9" w16cid:durableId="1169297295">
    <w:abstractNumId w:val="44"/>
  </w:num>
  <w:num w:numId="10" w16cid:durableId="319818087">
    <w:abstractNumId w:val="10"/>
  </w:num>
  <w:num w:numId="11" w16cid:durableId="712193934">
    <w:abstractNumId w:val="17"/>
  </w:num>
  <w:num w:numId="12" w16cid:durableId="1710304071">
    <w:abstractNumId w:val="7"/>
  </w:num>
  <w:num w:numId="13" w16cid:durableId="998078810">
    <w:abstractNumId w:val="45"/>
  </w:num>
  <w:num w:numId="14" w16cid:durableId="162471493">
    <w:abstractNumId w:val="37"/>
  </w:num>
  <w:num w:numId="15" w16cid:durableId="639382274">
    <w:abstractNumId w:val="35"/>
  </w:num>
  <w:num w:numId="16" w16cid:durableId="2041466987">
    <w:abstractNumId w:val="27"/>
  </w:num>
  <w:num w:numId="17" w16cid:durableId="1737775106">
    <w:abstractNumId w:val="49"/>
  </w:num>
  <w:num w:numId="18" w16cid:durableId="1660426036">
    <w:abstractNumId w:val="11"/>
  </w:num>
  <w:num w:numId="19" w16cid:durableId="1139685606">
    <w:abstractNumId w:val="23"/>
  </w:num>
  <w:num w:numId="20" w16cid:durableId="1250043393">
    <w:abstractNumId w:val="38"/>
  </w:num>
  <w:num w:numId="21" w16cid:durableId="197283679">
    <w:abstractNumId w:val="5"/>
  </w:num>
  <w:num w:numId="22" w16cid:durableId="886527350">
    <w:abstractNumId w:val="29"/>
  </w:num>
  <w:num w:numId="23" w16cid:durableId="1274746525">
    <w:abstractNumId w:val="34"/>
  </w:num>
  <w:num w:numId="24" w16cid:durableId="1775589624">
    <w:abstractNumId w:val="26"/>
  </w:num>
  <w:num w:numId="25" w16cid:durableId="1194419873">
    <w:abstractNumId w:val="8"/>
  </w:num>
  <w:num w:numId="26" w16cid:durableId="926962265">
    <w:abstractNumId w:val="20"/>
  </w:num>
  <w:num w:numId="27" w16cid:durableId="1999065584">
    <w:abstractNumId w:val="31"/>
  </w:num>
  <w:num w:numId="28" w16cid:durableId="996610303">
    <w:abstractNumId w:val="19"/>
  </w:num>
  <w:num w:numId="29" w16cid:durableId="987856743">
    <w:abstractNumId w:val="21"/>
  </w:num>
  <w:num w:numId="30" w16cid:durableId="1329672170">
    <w:abstractNumId w:val="15"/>
  </w:num>
  <w:num w:numId="31" w16cid:durableId="1131885">
    <w:abstractNumId w:val="12"/>
  </w:num>
  <w:num w:numId="32" w16cid:durableId="1678657231">
    <w:abstractNumId w:val="36"/>
  </w:num>
  <w:num w:numId="33" w16cid:durableId="1140727085">
    <w:abstractNumId w:val="47"/>
  </w:num>
  <w:num w:numId="34" w16cid:durableId="1064833474">
    <w:abstractNumId w:val="40"/>
  </w:num>
  <w:num w:numId="35" w16cid:durableId="1296256490">
    <w:abstractNumId w:val="18"/>
  </w:num>
  <w:num w:numId="36" w16cid:durableId="629021240">
    <w:abstractNumId w:val="9"/>
  </w:num>
  <w:num w:numId="37" w16cid:durableId="3825887">
    <w:abstractNumId w:val="32"/>
  </w:num>
  <w:num w:numId="38" w16cid:durableId="876772404">
    <w:abstractNumId w:val="6"/>
  </w:num>
  <w:num w:numId="39" w16cid:durableId="1126696546">
    <w:abstractNumId w:val="28"/>
  </w:num>
  <w:num w:numId="40" w16cid:durableId="869028198">
    <w:abstractNumId w:val="22"/>
  </w:num>
  <w:num w:numId="41" w16cid:durableId="764423937">
    <w:abstractNumId w:val="33"/>
  </w:num>
  <w:num w:numId="42" w16cid:durableId="829908628">
    <w:abstractNumId w:val="39"/>
  </w:num>
  <w:num w:numId="43" w16cid:durableId="1471094014">
    <w:abstractNumId w:val="41"/>
  </w:num>
  <w:num w:numId="44" w16cid:durableId="412169923">
    <w:abstractNumId w:val="48"/>
  </w:num>
  <w:num w:numId="45" w16cid:durableId="173882311">
    <w:abstractNumId w:val="30"/>
  </w:num>
  <w:num w:numId="46" w16cid:durableId="390464481">
    <w:abstractNumId w:val="42"/>
  </w:num>
  <w:num w:numId="47" w16cid:durableId="924722610">
    <w:abstractNumId w:val="13"/>
  </w:num>
  <w:num w:numId="48" w16cid:durableId="311981772">
    <w:abstractNumId w:val="46"/>
  </w:num>
  <w:num w:numId="49" w16cid:durableId="695695336">
    <w:abstractNumId w:val="20"/>
  </w:num>
  <w:num w:numId="50" w16cid:durableId="1082487262">
    <w:abstractNumId w:val="16"/>
  </w:num>
  <w:num w:numId="51" w16cid:durableId="543057054">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edit="forms" w:enforcement="1" w:cryptProviderType="rsaAES" w:cryptAlgorithmClass="hash" w:cryptAlgorithmType="typeAny" w:cryptAlgorithmSid="14" w:cryptSpinCount="100000" w:hash="taiF2H5DCFb5QcrNFX1wringOKoGjpu/y/IcxR9nIbZK0cHNKXCWeYr3Cu07eARg/T3ZidvF+amLTdf7d8n/pQ==" w:salt="LN2dLjyz+behOfPowpWy8w=="/>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01C"/>
    <w:rsid w:val="00005C17"/>
    <w:rsid w:val="00006287"/>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13EB"/>
    <w:rsid w:val="00052680"/>
    <w:rsid w:val="00056E34"/>
    <w:rsid w:val="000601F6"/>
    <w:rsid w:val="00061AE5"/>
    <w:rsid w:val="000626CD"/>
    <w:rsid w:val="000677A3"/>
    <w:rsid w:val="0006784B"/>
    <w:rsid w:val="00070279"/>
    <w:rsid w:val="00073053"/>
    <w:rsid w:val="0007329C"/>
    <w:rsid w:val="00073C07"/>
    <w:rsid w:val="00076D45"/>
    <w:rsid w:val="000776FB"/>
    <w:rsid w:val="0007798A"/>
    <w:rsid w:val="00077ED0"/>
    <w:rsid w:val="0008290E"/>
    <w:rsid w:val="000842CE"/>
    <w:rsid w:val="000867B9"/>
    <w:rsid w:val="00087676"/>
    <w:rsid w:val="00092DEE"/>
    <w:rsid w:val="00093383"/>
    <w:rsid w:val="00093510"/>
    <w:rsid w:val="00095A59"/>
    <w:rsid w:val="00096A97"/>
    <w:rsid w:val="000A5C8A"/>
    <w:rsid w:val="000A6D78"/>
    <w:rsid w:val="000B0131"/>
    <w:rsid w:val="000B4930"/>
    <w:rsid w:val="000B5606"/>
    <w:rsid w:val="000B6A3E"/>
    <w:rsid w:val="000C2FD3"/>
    <w:rsid w:val="000C4E43"/>
    <w:rsid w:val="000D1CBB"/>
    <w:rsid w:val="000D4B8C"/>
    <w:rsid w:val="000D55DF"/>
    <w:rsid w:val="000E32DC"/>
    <w:rsid w:val="000E61C9"/>
    <w:rsid w:val="000E7881"/>
    <w:rsid w:val="000F3848"/>
    <w:rsid w:val="000F508B"/>
    <w:rsid w:val="000F5474"/>
    <w:rsid w:val="000F6D5A"/>
    <w:rsid w:val="00101C93"/>
    <w:rsid w:val="00114851"/>
    <w:rsid w:val="001161B4"/>
    <w:rsid w:val="00117A5D"/>
    <w:rsid w:val="00117BC1"/>
    <w:rsid w:val="0012031B"/>
    <w:rsid w:val="0012646E"/>
    <w:rsid w:val="00127DAD"/>
    <w:rsid w:val="00132D6D"/>
    <w:rsid w:val="00132E59"/>
    <w:rsid w:val="00134C1F"/>
    <w:rsid w:val="001354CA"/>
    <w:rsid w:val="0013587A"/>
    <w:rsid w:val="00135DBD"/>
    <w:rsid w:val="00135E9E"/>
    <w:rsid w:val="00143F13"/>
    <w:rsid w:val="0014456B"/>
    <w:rsid w:val="001510BE"/>
    <w:rsid w:val="00151C16"/>
    <w:rsid w:val="001641F5"/>
    <w:rsid w:val="00164B36"/>
    <w:rsid w:val="001651AC"/>
    <w:rsid w:val="00171A6A"/>
    <w:rsid w:val="0017483D"/>
    <w:rsid w:val="00177D2D"/>
    <w:rsid w:val="00185215"/>
    <w:rsid w:val="00185C89"/>
    <w:rsid w:val="00192AC5"/>
    <w:rsid w:val="00197256"/>
    <w:rsid w:val="001A01AA"/>
    <w:rsid w:val="001A6960"/>
    <w:rsid w:val="001A7D82"/>
    <w:rsid w:val="001B3469"/>
    <w:rsid w:val="001B634A"/>
    <w:rsid w:val="001B66BB"/>
    <w:rsid w:val="001C3D08"/>
    <w:rsid w:val="001C42E3"/>
    <w:rsid w:val="001C687C"/>
    <w:rsid w:val="001D169E"/>
    <w:rsid w:val="001D4434"/>
    <w:rsid w:val="001D46C0"/>
    <w:rsid w:val="001D61C1"/>
    <w:rsid w:val="001D7CBB"/>
    <w:rsid w:val="001E1513"/>
    <w:rsid w:val="001E1668"/>
    <w:rsid w:val="001E22AB"/>
    <w:rsid w:val="001E62CB"/>
    <w:rsid w:val="001E6F5D"/>
    <w:rsid w:val="001F3F6C"/>
    <w:rsid w:val="001F63E2"/>
    <w:rsid w:val="0020080F"/>
    <w:rsid w:val="00207191"/>
    <w:rsid w:val="0021044F"/>
    <w:rsid w:val="0021196A"/>
    <w:rsid w:val="00212235"/>
    <w:rsid w:val="002146E7"/>
    <w:rsid w:val="00214729"/>
    <w:rsid w:val="00215590"/>
    <w:rsid w:val="002156ED"/>
    <w:rsid w:val="002217DB"/>
    <w:rsid w:val="00223BAE"/>
    <w:rsid w:val="00226104"/>
    <w:rsid w:val="00237DA1"/>
    <w:rsid w:val="002416FB"/>
    <w:rsid w:val="00242F57"/>
    <w:rsid w:val="00247C40"/>
    <w:rsid w:val="00250BF2"/>
    <w:rsid w:val="0025184B"/>
    <w:rsid w:val="00265ED8"/>
    <w:rsid w:val="002705CF"/>
    <w:rsid w:val="002715EE"/>
    <w:rsid w:val="00274A75"/>
    <w:rsid w:val="002771D2"/>
    <w:rsid w:val="002841AE"/>
    <w:rsid w:val="0028618D"/>
    <w:rsid w:val="002964D2"/>
    <w:rsid w:val="00297C14"/>
    <w:rsid w:val="002A2632"/>
    <w:rsid w:val="002B1D5F"/>
    <w:rsid w:val="002B32CF"/>
    <w:rsid w:val="002C4800"/>
    <w:rsid w:val="002C54D7"/>
    <w:rsid w:val="002C7D31"/>
    <w:rsid w:val="002D0297"/>
    <w:rsid w:val="002D49E6"/>
    <w:rsid w:val="002E0306"/>
    <w:rsid w:val="002E3D4D"/>
    <w:rsid w:val="002F01CD"/>
    <w:rsid w:val="002F34DD"/>
    <w:rsid w:val="002F4719"/>
    <w:rsid w:val="00303358"/>
    <w:rsid w:val="003033B9"/>
    <w:rsid w:val="00310A72"/>
    <w:rsid w:val="003152E0"/>
    <w:rsid w:val="00316604"/>
    <w:rsid w:val="0031727B"/>
    <w:rsid w:val="00321C80"/>
    <w:rsid w:val="00322BCC"/>
    <w:rsid w:val="00326095"/>
    <w:rsid w:val="003272CE"/>
    <w:rsid w:val="00332B83"/>
    <w:rsid w:val="00333A28"/>
    <w:rsid w:val="00334C06"/>
    <w:rsid w:val="0033745F"/>
    <w:rsid w:val="003403BB"/>
    <w:rsid w:val="00341EB2"/>
    <w:rsid w:val="00342453"/>
    <w:rsid w:val="00343148"/>
    <w:rsid w:val="00347A2B"/>
    <w:rsid w:val="0035553E"/>
    <w:rsid w:val="0036225D"/>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56AB"/>
    <w:rsid w:val="003B5E45"/>
    <w:rsid w:val="003B6994"/>
    <w:rsid w:val="003C3285"/>
    <w:rsid w:val="003C3383"/>
    <w:rsid w:val="003C7215"/>
    <w:rsid w:val="003C7C93"/>
    <w:rsid w:val="003D03DB"/>
    <w:rsid w:val="003D3AE1"/>
    <w:rsid w:val="003D5831"/>
    <w:rsid w:val="003E26B8"/>
    <w:rsid w:val="003E5ACC"/>
    <w:rsid w:val="003E646B"/>
    <w:rsid w:val="003F1790"/>
    <w:rsid w:val="003F1D4B"/>
    <w:rsid w:val="0040016A"/>
    <w:rsid w:val="004103B9"/>
    <w:rsid w:val="00414D84"/>
    <w:rsid w:val="00420730"/>
    <w:rsid w:val="0042142B"/>
    <w:rsid w:val="00424303"/>
    <w:rsid w:val="00424513"/>
    <w:rsid w:val="00425575"/>
    <w:rsid w:val="004257FD"/>
    <w:rsid w:val="004318F7"/>
    <w:rsid w:val="00440775"/>
    <w:rsid w:val="0044231C"/>
    <w:rsid w:val="00442366"/>
    <w:rsid w:val="004457C7"/>
    <w:rsid w:val="00446C25"/>
    <w:rsid w:val="00446ED1"/>
    <w:rsid w:val="00460673"/>
    <w:rsid w:val="00461823"/>
    <w:rsid w:val="00465BB9"/>
    <w:rsid w:val="004661A2"/>
    <w:rsid w:val="00466E52"/>
    <w:rsid w:val="00472C7B"/>
    <w:rsid w:val="00477FE8"/>
    <w:rsid w:val="0048047F"/>
    <w:rsid w:val="004873F6"/>
    <w:rsid w:val="00490819"/>
    <w:rsid w:val="0049108B"/>
    <w:rsid w:val="00491182"/>
    <w:rsid w:val="004972BB"/>
    <w:rsid w:val="0049743A"/>
    <w:rsid w:val="004A0A29"/>
    <w:rsid w:val="004A2133"/>
    <w:rsid w:val="004A2196"/>
    <w:rsid w:val="004B06B1"/>
    <w:rsid w:val="004B089D"/>
    <w:rsid w:val="004B0E10"/>
    <w:rsid w:val="004C35E8"/>
    <w:rsid w:val="004C730F"/>
    <w:rsid w:val="004D0B2E"/>
    <w:rsid w:val="004F578C"/>
    <w:rsid w:val="0050052A"/>
    <w:rsid w:val="005061DA"/>
    <w:rsid w:val="00514CCE"/>
    <w:rsid w:val="00515A95"/>
    <w:rsid w:val="00521B5A"/>
    <w:rsid w:val="00522F22"/>
    <w:rsid w:val="00525789"/>
    <w:rsid w:val="00532A02"/>
    <w:rsid w:val="005454E6"/>
    <w:rsid w:val="005461F6"/>
    <w:rsid w:val="00551D99"/>
    <w:rsid w:val="005549F2"/>
    <w:rsid w:val="0056317E"/>
    <w:rsid w:val="00566374"/>
    <w:rsid w:val="00566FE9"/>
    <w:rsid w:val="005728CD"/>
    <w:rsid w:val="005761ED"/>
    <w:rsid w:val="00576605"/>
    <w:rsid w:val="005831A3"/>
    <w:rsid w:val="0059334B"/>
    <w:rsid w:val="0059378E"/>
    <w:rsid w:val="005A1925"/>
    <w:rsid w:val="005A2487"/>
    <w:rsid w:val="005B118D"/>
    <w:rsid w:val="005B2D97"/>
    <w:rsid w:val="005B3594"/>
    <w:rsid w:val="005B590D"/>
    <w:rsid w:val="005C1596"/>
    <w:rsid w:val="005D0F5C"/>
    <w:rsid w:val="005D1CD0"/>
    <w:rsid w:val="005E1145"/>
    <w:rsid w:val="005E1703"/>
    <w:rsid w:val="005E7CF7"/>
    <w:rsid w:val="005F53F1"/>
    <w:rsid w:val="0060105F"/>
    <w:rsid w:val="00601840"/>
    <w:rsid w:val="00603686"/>
    <w:rsid w:val="0060579B"/>
    <w:rsid w:val="00606C58"/>
    <w:rsid w:val="00611D35"/>
    <w:rsid w:val="006176A1"/>
    <w:rsid w:val="00620FC1"/>
    <w:rsid w:val="00631283"/>
    <w:rsid w:val="00633068"/>
    <w:rsid w:val="00642045"/>
    <w:rsid w:val="00642CFF"/>
    <w:rsid w:val="00643DE9"/>
    <w:rsid w:val="00646B15"/>
    <w:rsid w:val="00646D82"/>
    <w:rsid w:val="00650DE7"/>
    <w:rsid w:val="0065350E"/>
    <w:rsid w:val="006641B9"/>
    <w:rsid w:val="006642BE"/>
    <w:rsid w:val="006648D4"/>
    <w:rsid w:val="0066581B"/>
    <w:rsid w:val="0066616A"/>
    <w:rsid w:val="006723BD"/>
    <w:rsid w:val="00676585"/>
    <w:rsid w:val="006807FA"/>
    <w:rsid w:val="006822E4"/>
    <w:rsid w:val="00685650"/>
    <w:rsid w:val="006874AB"/>
    <w:rsid w:val="006915D3"/>
    <w:rsid w:val="00693C72"/>
    <w:rsid w:val="00694952"/>
    <w:rsid w:val="006A1BE6"/>
    <w:rsid w:val="006A3C91"/>
    <w:rsid w:val="006A57A7"/>
    <w:rsid w:val="006A6EB6"/>
    <w:rsid w:val="006B214C"/>
    <w:rsid w:val="006B266F"/>
    <w:rsid w:val="006B2A76"/>
    <w:rsid w:val="006B5C04"/>
    <w:rsid w:val="006B6308"/>
    <w:rsid w:val="006B7021"/>
    <w:rsid w:val="006C0D6C"/>
    <w:rsid w:val="006C13A2"/>
    <w:rsid w:val="006C3735"/>
    <w:rsid w:val="006D0BC0"/>
    <w:rsid w:val="006D1189"/>
    <w:rsid w:val="006D32B2"/>
    <w:rsid w:val="006D3C38"/>
    <w:rsid w:val="006D4FFC"/>
    <w:rsid w:val="006E4B86"/>
    <w:rsid w:val="006F639D"/>
    <w:rsid w:val="00703915"/>
    <w:rsid w:val="0072189A"/>
    <w:rsid w:val="007240C4"/>
    <w:rsid w:val="00731BAD"/>
    <w:rsid w:val="007343DF"/>
    <w:rsid w:val="007358C4"/>
    <w:rsid w:val="00753103"/>
    <w:rsid w:val="007560C1"/>
    <w:rsid w:val="007623D8"/>
    <w:rsid w:val="007657C5"/>
    <w:rsid w:val="007662A2"/>
    <w:rsid w:val="00767BEC"/>
    <w:rsid w:val="00770D4B"/>
    <w:rsid w:val="00773149"/>
    <w:rsid w:val="007761FB"/>
    <w:rsid w:val="00783AC6"/>
    <w:rsid w:val="00786565"/>
    <w:rsid w:val="00786BF1"/>
    <w:rsid w:val="007875ED"/>
    <w:rsid w:val="007919D4"/>
    <w:rsid w:val="0079423A"/>
    <w:rsid w:val="00794F05"/>
    <w:rsid w:val="007A071A"/>
    <w:rsid w:val="007A4930"/>
    <w:rsid w:val="007A55E6"/>
    <w:rsid w:val="007A58C0"/>
    <w:rsid w:val="007A6342"/>
    <w:rsid w:val="007A6FE8"/>
    <w:rsid w:val="007A782B"/>
    <w:rsid w:val="007B4CC1"/>
    <w:rsid w:val="007B70C0"/>
    <w:rsid w:val="007B71E5"/>
    <w:rsid w:val="007B7F2C"/>
    <w:rsid w:val="007C0EBB"/>
    <w:rsid w:val="007C2D2A"/>
    <w:rsid w:val="007C4639"/>
    <w:rsid w:val="007C5777"/>
    <w:rsid w:val="007C6815"/>
    <w:rsid w:val="007D224B"/>
    <w:rsid w:val="007F1E66"/>
    <w:rsid w:val="007F2946"/>
    <w:rsid w:val="007F30C7"/>
    <w:rsid w:val="007F424B"/>
    <w:rsid w:val="007F6A1D"/>
    <w:rsid w:val="008010BB"/>
    <w:rsid w:val="00803345"/>
    <w:rsid w:val="00804B76"/>
    <w:rsid w:val="00806E31"/>
    <w:rsid w:val="00807B44"/>
    <w:rsid w:val="00810BBF"/>
    <w:rsid w:val="00812882"/>
    <w:rsid w:val="00814CC6"/>
    <w:rsid w:val="00815AF9"/>
    <w:rsid w:val="008250E2"/>
    <w:rsid w:val="008348B3"/>
    <w:rsid w:val="00836082"/>
    <w:rsid w:val="008365D4"/>
    <w:rsid w:val="00840EFA"/>
    <w:rsid w:val="00843E30"/>
    <w:rsid w:val="00845C58"/>
    <w:rsid w:val="008474C2"/>
    <w:rsid w:val="00850763"/>
    <w:rsid w:val="00852EC0"/>
    <w:rsid w:val="00860D12"/>
    <w:rsid w:val="008626AA"/>
    <w:rsid w:val="008631A5"/>
    <w:rsid w:val="00866346"/>
    <w:rsid w:val="008731B8"/>
    <w:rsid w:val="008746DB"/>
    <w:rsid w:val="008752DF"/>
    <w:rsid w:val="0087556E"/>
    <w:rsid w:val="0088584D"/>
    <w:rsid w:val="00886619"/>
    <w:rsid w:val="00886E6E"/>
    <w:rsid w:val="00890D11"/>
    <w:rsid w:val="008911E4"/>
    <w:rsid w:val="008A1F74"/>
    <w:rsid w:val="008A401C"/>
    <w:rsid w:val="008A7361"/>
    <w:rsid w:val="008B02EB"/>
    <w:rsid w:val="008B779F"/>
    <w:rsid w:val="008C6570"/>
    <w:rsid w:val="008D1D40"/>
    <w:rsid w:val="008D27D0"/>
    <w:rsid w:val="008D2A95"/>
    <w:rsid w:val="008D4562"/>
    <w:rsid w:val="008D634E"/>
    <w:rsid w:val="008D7EFC"/>
    <w:rsid w:val="008E6F71"/>
    <w:rsid w:val="008F1FFE"/>
    <w:rsid w:val="008F4D00"/>
    <w:rsid w:val="00904C49"/>
    <w:rsid w:val="00905FA4"/>
    <w:rsid w:val="00906EEF"/>
    <w:rsid w:val="00907F2A"/>
    <w:rsid w:val="00914839"/>
    <w:rsid w:val="00914945"/>
    <w:rsid w:val="009149AC"/>
    <w:rsid w:val="00916AF7"/>
    <w:rsid w:val="00921479"/>
    <w:rsid w:val="00921ABC"/>
    <w:rsid w:val="009239C6"/>
    <w:rsid w:val="009256D4"/>
    <w:rsid w:val="00926431"/>
    <w:rsid w:val="0092646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6958"/>
    <w:rsid w:val="0098039F"/>
    <w:rsid w:val="009860E4"/>
    <w:rsid w:val="009866A7"/>
    <w:rsid w:val="009866ED"/>
    <w:rsid w:val="00992BCE"/>
    <w:rsid w:val="009A1844"/>
    <w:rsid w:val="009A53BB"/>
    <w:rsid w:val="009B1855"/>
    <w:rsid w:val="009B6B01"/>
    <w:rsid w:val="009B7469"/>
    <w:rsid w:val="009C406E"/>
    <w:rsid w:val="009C7CB5"/>
    <w:rsid w:val="009D0351"/>
    <w:rsid w:val="009D5EF0"/>
    <w:rsid w:val="009E334F"/>
    <w:rsid w:val="009F4EBE"/>
    <w:rsid w:val="009F7FE4"/>
    <w:rsid w:val="00A00212"/>
    <w:rsid w:val="00A02F7C"/>
    <w:rsid w:val="00A21DA9"/>
    <w:rsid w:val="00A23169"/>
    <w:rsid w:val="00A246CA"/>
    <w:rsid w:val="00A25083"/>
    <w:rsid w:val="00A26AEF"/>
    <w:rsid w:val="00A3320E"/>
    <w:rsid w:val="00A35095"/>
    <w:rsid w:val="00A41924"/>
    <w:rsid w:val="00A43B6C"/>
    <w:rsid w:val="00A43CE5"/>
    <w:rsid w:val="00A44533"/>
    <w:rsid w:val="00A454A2"/>
    <w:rsid w:val="00A47BA7"/>
    <w:rsid w:val="00A6000E"/>
    <w:rsid w:val="00A60ADE"/>
    <w:rsid w:val="00A64252"/>
    <w:rsid w:val="00A64930"/>
    <w:rsid w:val="00A64EA2"/>
    <w:rsid w:val="00A6592E"/>
    <w:rsid w:val="00A66AAD"/>
    <w:rsid w:val="00A66C78"/>
    <w:rsid w:val="00A67D07"/>
    <w:rsid w:val="00A721CE"/>
    <w:rsid w:val="00A8131D"/>
    <w:rsid w:val="00A8272B"/>
    <w:rsid w:val="00A8659D"/>
    <w:rsid w:val="00A9079F"/>
    <w:rsid w:val="00A91E83"/>
    <w:rsid w:val="00A9239A"/>
    <w:rsid w:val="00A95A79"/>
    <w:rsid w:val="00AA413D"/>
    <w:rsid w:val="00AA7F87"/>
    <w:rsid w:val="00AB1A3D"/>
    <w:rsid w:val="00AC641B"/>
    <w:rsid w:val="00AE04E1"/>
    <w:rsid w:val="00AE1F5E"/>
    <w:rsid w:val="00AE20A5"/>
    <w:rsid w:val="00AE51B6"/>
    <w:rsid w:val="00AE7121"/>
    <w:rsid w:val="00AF709B"/>
    <w:rsid w:val="00AF71AF"/>
    <w:rsid w:val="00B00558"/>
    <w:rsid w:val="00B01696"/>
    <w:rsid w:val="00B02B23"/>
    <w:rsid w:val="00B05A85"/>
    <w:rsid w:val="00B06BD2"/>
    <w:rsid w:val="00B0701C"/>
    <w:rsid w:val="00B07398"/>
    <w:rsid w:val="00B143E6"/>
    <w:rsid w:val="00B16FA8"/>
    <w:rsid w:val="00B174C0"/>
    <w:rsid w:val="00B17C7F"/>
    <w:rsid w:val="00B2059C"/>
    <w:rsid w:val="00B21A91"/>
    <w:rsid w:val="00B26D63"/>
    <w:rsid w:val="00B26F27"/>
    <w:rsid w:val="00B338DE"/>
    <w:rsid w:val="00B374A9"/>
    <w:rsid w:val="00B42C8C"/>
    <w:rsid w:val="00B44D26"/>
    <w:rsid w:val="00B50634"/>
    <w:rsid w:val="00B54143"/>
    <w:rsid w:val="00B544BA"/>
    <w:rsid w:val="00B54EB1"/>
    <w:rsid w:val="00B56A6C"/>
    <w:rsid w:val="00B56D37"/>
    <w:rsid w:val="00B57369"/>
    <w:rsid w:val="00B60FFC"/>
    <w:rsid w:val="00B6170F"/>
    <w:rsid w:val="00B63128"/>
    <w:rsid w:val="00B6339E"/>
    <w:rsid w:val="00B6543D"/>
    <w:rsid w:val="00B6551D"/>
    <w:rsid w:val="00B66241"/>
    <w:rsid w:val="00B6648F"/>
    <w:rsid w:val="00B669D2"/>
    <w:rsid w:val="00B713F9"/>
    <w:rsid w:val="00B72022"/>
    <w:rsid w:val="00B73C4E"/>
    <w:rsid w:val="00B74DB8"/>
    <w:rsid w:val="00B8035F"/>
    <w:rsid w:val="00B81567"/>
    <w:rsid w:val="00B87BCF"/>
    <w:rsid w:val="00B90E8D"/>
    <w:rsid w:val="00B917A4"/>
    <w:rsid w:val="00B92627"/>
    <w:rsid w:val="00B936C5"/>
    <w:rsid w:val="00BA11AE"/>
    <w:rsid w:val="00BA12A1"/>
    <w:rsid w:val="00BA5B61"/>
    <w:rsid w:val="00BB1E44"/>
    <w:rsid w:val="00BB4DA0"/>
    <w:rsid w:val="00BB5A82"/>
    <w:rsid w:val="00BD05AD"/>
    <w:rsid w:val="00BD0B0F"/>
    <w:rsid w:val="00BD0B3B"/>
    <w:rsid w:val="00BD4C95"/>
    <w:rsid w:val="00BE1348"/>
    <w:rsid w:val="00BE1BF7"/>
    <w:rsid w:val="00BE6D8C"/>
    <w:rsid w:val="00BF21FD"/>
    <w:rsid w:val="00BF2DBC"/>
    <w:rsid w:val="00BF42BE"/>
    <w:rsid w:val="00BF4777"/>
    <w:rsid w:val="00C011D5"/>
    <w:rsid w:val="00C02F9D"/>
    <w:rsid w:val="00C106E2"/>
    <w:rsid w:val="00C12A29"/>
    <w:rsid w:val="00C12D2F"/>
    <w:rsid w:val="00C13604"/>
    <w:rsid w:val="00C13F26"/>
    <w:rsid w:val="00C145DC"/>
    <w:rsid w:val="00C22BE5"/>
    <w:rsid w:val="00C24DEE"/>
    <w:rsid w:val="00C26299"/>
    <w:rsid w:val="00C317F7"/>
    <w:rsid w:val="00C34E62"/>
    <w:rsid w:val="00C35BA3"/>
    <w:rsid w:val="00C45A23"/>
    <w:rsid w:val="00C53E02"/>
    <w:rsid w:val="00C558E0"/>
    <w:rsid w:val="00C55DD5"/>
    <w:rsid w:val="00C5704B"/>
    <w:rsid w:val="00C646A8"/>
    <w:rsid w:val="00C71BF5"/>
    <w:rsid w:val="00C72290"/>
    <w:rsid w:val="00C72519"/>
    <w:rsid w:val="00C76B17"/>
    <w:rsid w:val="00C77A2C"/>
    <w:rsid w:val="00C800E3"/>
    <w:rsid w:val="00C82079"/>
    <w:rsid w:val="00C84C21"/>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1C6F"/>
    <w:rsid w:val="00CD3045"/>
    <w:rsid w:val="00CD5EC9"/>
    <w:rsid w:val="00CD6D89"/>
    <w:rsid w:val="00CE19F1"/>
    <w:rsid w:val="00CE3226"/>
    <w:rsid w:val="00CF01DA"/>
    <w:rsid w:val="00CF5A49"/>
    <w:rsid w:val="00CF7690"/>
    <w:rsid w:val="00CF7F0E"/>
    <w:rsid w:val="00D00806"/>
    <w:rsid w:val="00D13ACD"/>
    <w:rsid w:val="00D142D0"/>
    <w:rsid w:val="00D14913"/>
    <w:rsid w:val="00D16ED1"/>
    <w:rsid w:val="00D1704A"/>
    <w:rsid w:val="00D21BAC"/>
    <w:rsid w:val="00D273CD"/>
    <w:rsid w:val="00D30C69"/>
    <w:rsid w:val="00D34387"/>
    <w:rsid w:val="00D3575B"/>
    <w:rsid w:val="00D50B95"/>
    <w:rsid w:val="00D535D4"/>
    <w:rsid w:val="00D541B6"/>
    <w:rsid w:val="00D544F4"/>
    <w:rsid w:val="00D5760D"/>
    <w:rsid w:val="00D577A3"/>
    <w:rsid w:val="00D57821"/>
    <w:rsid w:val="00D62A6A"/>
    <w:rsid w:val="00D640E4"/>
    <w:rsid w:val="00D64554"/>
    <w:rsid w:val="00D65F13"/>
    <w:rsid w:val="00D6652C"/>
    <w:rsid w:val="00D74F6C"/>
    <w:rsid w:val="00D81097"/>
    <w:rsid w:val="00D846C7"/>
    <w:rsid w:val="00D872D8"/>
    <w:rsid w:val="00D91856"/>
    <w:rsid w:val="00D91F02"/>
    <w:rsid w:val="00D94C78"/>
    <w:rsid w:val="00D94F96"/>
    <w:rsid w:val="00DA1B75"/>
    <w:rsid w:val="00DA1BB2"/>
    <w:rsid w:val="00DA3E77"/>
    <w:rsid w:val="00DA7C0D"/>
    <w:rsid w:val="00DB20F2"/>
    <w:rsid w:val="00DB6F03"/>
    <w:rsid w:val="00DC188E"/>
    <w:rsid w:val="00DC4894"/>
    <w:rsid w:val="00DD6EAE"/>
    <w:rsid w:val="00DD7E0F"/>
    <w:rsid w:val="00DE3892"/>
    <w:rsid w:val="00DE4E59"/>
    <w:rsid w:val="00DE5F60"/>
    <w:rsid w:val="00DF1810"/>
    <w:rsid w:val="00E01C3E"/>
    <w:rsid w:val="00E05131"/>
    <w:rsid w:val="00E05546"/>
    <w:rsid w:val="00E07676"/>
    <w:rsid w:val="00E11E3A"/>
    <w:rsid w:val="00E12910"/>
    <w:rsid w:val="00E12FC2"/>
    <w:rsid w:val="00E140E6"/>
    <w:rsid w:val="00E17418"/>
    <w:rsid w:val="00E20BF1"/>
    <w:rsid w:val="00E21509"/>
    <w:rsid w:val="00E22DF7"/>
    <w:rsid w:val="00E3357D"/>
    <w:rsid w:val="00E335BD"/>
    <w:rsid w:val="00E365C4"/>
    <w:rsid w:val="00E379FA"/>
    <w:rsid w:val="00E420D5"/>
    <w:rsid w:val="00E43656"/>
    <w:rsid w:val="00E43D12"/>
    <w:rsid w:val="00E44334"/>
    <w:rsid w:val="00E465B3"/>
    <w:rsid w:val="00E502C5"/>
    <w:rsid w:val="00E50B1B"/>
    <w:rsid w:val="00E526F8"/>
    <w:rsid w:val="00E53D07"/>
    <w:rsid w:val="00E55C69"/>
    <w:rsid w:val="00E57B9E"/>
    <w:rsid w:val="00E643C2"/>
    <w:rsid w:val="00E650E7"/>
    <w:rsid w:val="00E65453"/>
    <w:rsid w:val="00E65563"/>
    <w:rsid w:val="00E67438"/>
    <w:rsid w:val="00E7047F"/>
    <w:rsid w:val="00E71C01"/>
    <w:rsid w:val="00E74FA2"/>
    <w:rsid w:val="00E75C8F"/>
    <w:rsid w:val="00E76386"/>
    <w:rsid w:val="00E8065D"/>
    <w:rsid w:val="00E80FA1"/>
    <w:rsid w:val="00E81BC3"/>
    <w:rsid w:val="00E81F1F"/>
    <w:rsid w:val="00E834F7"/>
    <w:rsid w:val="00E90221"/>
    <w:rsid w:val="00E9357B"/>
    <w:rsid w:val="00E953F5"/>
    <w:rsid w:val="00E95CBA"/>
    <w:rsid w:val="00E977D2"/>
    <w:rsid w:val="00EA41A1"/>
    <w:rsid w:val="00EB0548"/>
    <w:rsid w:val="00EB5069"/>
    <w:rsid w:val="00EC4EA4"/>
    <w:rsid w:val="00ED074F"/>
    <w:rsid w:val="00ED14E7"/>
    <w:rsid w:val="00ED3AB9"/>
    <w:rsid w:val="00ED566C"/>
    <w:rsid w:val="00EE5F0D"/>
    <w:rsid w:val="00EE66A0"/>
    <w:rsid w:val="00EF0A64"/>
    <w:rsid w:val="00EF0DA7"/>
    <w:rsid w:val="00EF20B0"/>
    <w:rsid w:val="00F0060B"/>
    <w:rsid w:val="00F0460D"/>
    <w:rsid w:val="00F0554E"/>
    <w:rsid w:val="00F05DC3"/>
    <w:rsid w:val="00F060E5"/>
    <w:rsid w:val="00F07D1E"/>
    <w:rsid w:val="00F105A5"/>
    <w:rsid w:val="00F130FE"/>
    <w:rsid w:val="00F171F3"/>
    <w:rsid w:val="00F24F5D"/>
    <w:rsid w:val="00F2766F"/>
    <w:rsid w:val="00F3038E"/>
    <w:rsid w:val="00F322CD"/>
    <w:rsid w:val="00F34D56"/>
    <w:rsid w:val="00F4033E"/>
    <w:rsid w:val="00F50F29"/>
    <w:rsid w:val="00F57300"/>
    <w:rsid w:val="00F63E9D"/>
    <w:rsid w:val="00F649A1"/>
    <w:rsid w:val="00F6580A"/>
    <w:rsid w:val="00F6628D"/>
    <w:rsid w:val="00F807B8"/>
    <w:rsid w:val="00F8161E"/>
    <w:rsid w:val="00F81E04"/>
    <w:rsid w:val="00F85B35"/>
    <w:rsid w:val="00F914B0"/>
    <w:rsid w:val="00F9460A"/>
    <w:rsid w:val="00F9521F"/>
    <w:rsid w:val="00FA03FB"/>
    <w:rsid w:val="00FA14BF"/>
    <w:rsid w:val="00FA1899"/>
    <w:rsid w:val="00FA3266"/>
    <w:rsid w:val="00FA4276"/>
    <w:rsid w:val="00FA541C"/>
    <w:rsid w:val="00FA771C"/>
    <w:rsid w:val="00FB23AC"/>
    <w:rsid w:val="00FB6D45"/>
    <w:rsid w:val="00FC1A2A"/>
    <w:rsid w:val="00FC2101"/>
    <w:rsid w:val="00FC4262"/>
    <w:rsid w:val="00FC5455"/>
    <w:rsid w:val="00FC6FAE"/>
    <w:rsid w:val="00FD1859"/>
    <w:rsid w:val="00FD22BE"/>
    <w:rsid w:val="00FE289C"/>
    <w:rsid w:val="00FE3D4A"/>
    <w:rsid w:val="00FE40A8"/>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FF9D6"/>
  <w15:chartTrackingRefBased/>
  <w15:docId w15:val="{18533149-0C75-4D69-AD2D-77DA3692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9"/>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9"/>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paragraph" w:styleId="Heading6">
    <w:name w:val="heading 6"/>
    <w:basedOn w:val="Heading5"/>
    <w:next w:val="Normal"/>
    <w:link w:val="Heading6Char"/>
    <w:uiPriority w:val="9"/>
    <w:unhideWhenUsed/>
    <w:rsid w:val="008A401C"/>
    <w:pPr>
      <w:keepNext w:val="0"/>
      <w:keepLines w:val="0"/>
      <w:spacing w:before="220"/>
      <w:outlineLvl w:val="5"/>
    </w:pPr>
    <w:rPr>
      <w:rFonts w:ascii="Arial" w:eastAsiaTheme="minorHAnsi" w:hAnsi="Arial" w:cs="Arial"/>
      <w:b/>
      <w:color w:val="auto"/>
    </w:rPr>
  </w:style>
  <w:style w:type="paragraph" w:styleId="Heading7">
    <w:name w:val="heading 7"/>
    <w:basedOn w:val="Heading6"/>
    <w:next w:val="Normal"/>
    <w:link w:val="Heading7Char"/>
    <w:uiPriority w:val="9"/>
    <w:unhideWhenUsed/>
    <w:rsid w:val="008A401C"/>
    <w:pPr>
      <w:outlineLvl w:val="6"/>
    </w:pPr>
  </w:style>
  <w:style w:type="paragraph" w:styleId="Heading8">
    <w:name w:val="heading 8"/>
    <w:basedOn w:val="Heading7"/>
    <w:next w:val="Normal"/>
    <w:link w:val="Heading8Char"/>
    <w:uiPriority w:val="9"/>
    <w:unhideWhenUsed/>
    <w:rsid w:val="008A401C"/>
    <w:pPr>
      <w:outlineLvl w:val="7"/>
    </w:pPr>
  </w:style>
  <w:style w:type="paragraph" w:styleId="Heading9">
    <w:name w:val="heading 9"/>
    <w:basedOn w:val="Heading8"/>
    <w:next w:val="Normal"/>
    <w:link w:val="Heading9Char"/>
    <w:uiPriority w:val="9"/>
    <w:unhideWhenUsed/>
    <w:rsid w:val="008A401C"/>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9"/>
    <w:rsid w:val="00BF42BE"/>
    <w:rPr>
      <w:b/>
      <w:color w:val="006464" w:themeColor="accent5"/>
      <w:sz w:val="32"/>
      <w:szCs w:val="28"/>
    </w:rPr>
  </w:style>
  <w:style w:type="character" w:customStyle="1" w:styleId="Heading2Char">
    <w:name w:val="Heading 2 Char"/>
    <w:basedOn w:val="DefaultParagraphFont"/>
    <w:link w:val="Heading2"/>
    <w:uiPriority w:val="9"/>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6Char">
    <w:name w:val="Heading 6 Char"/>
    <w:basedOn w:val="DefaultParagraphFont"/>
    <w:link w:val="Heading6"/>
    <w:uiPriority w:val="9"/>
    <w:rsid w:val="008A401C"/>
    <w:rPr>
      <w:b/>
    </w:rPr>
  </w:style>
  <w:style w:type="character" w:customStyle="1" w:styleId="Heading7Char">
    <w:name w:val="Heading 7 Char"/>
    <w:basedOn w:val="DefaultParagraphFont"/>
    <w:link w:val="Heading7"/>
    <w:uiPriority w:val="9"/>
    <w:rsid w:val="008A401C"/>
    <w:rPr>
      <w:b/>
    </w:rPr>
  </w:style>
  <w:style w:type="character" w:customStyle="1" w:styleId="Heading8Char">
    <w:name w:val="Heading 8 Char"/>
    <w:basedOn w:val="DefaultParagraphFont"/>
    <w:link w:val="Heading8"/>
    <w:uiPriority w:val="9"/>
    <w:rsid w:val="008A401C"/>
    <w:rPr>
      <w:b/>
    </w:rPr>
  </w:style>
  <w:style w:type="character" w:customStyle="1" w:styleId="Heading9Char">
    <w:name w:val="Heading 9 Char"/>
    <w:basedOn w:val="DefaultParagraphFont"/>
    <w:link w:val="Heading9"/>
    <w:uiPriority w:val="9"/>
    <w:rsid w:val="008A401C"/>
    <w:rPr>
      <w:b/>
    </w:rPr>
  </w:style>
  <w:style w:type="character" w:styleId="Emphasis">
    <w:name w:val="Emphasis"/>
    <w:basedOn w:val="DefaultParagraphFont"/>
    <w:uiPriority w:val="20"/>
    <w:semiHidden/>
    <w:qFormat/>
    <w:rsid w:val="008A401C"/>
    <w:rPr>
      <w:i/>
      <w:iCs/>
    </w:rPr>
  </w:style>
  <w:style w:type="character" w:styleId="IntenseEmphasis">
    <w:name w:val="Intense Emphasis"/>
    <w:basedOn w:val="DefaultParagraphFont"/>
    <w:uiPriority w:val="21"/>
    <w:semiHidden/>
    <w:qFormat/>
    <w:rsid w:val="008A401C"/>
    <w:rPr>
      <w:b/>
      <w:bCs/>
      <w:i/>
      <w:iCs/>
      <w:color w:val="193C5A" w:themeColor="accent1"/>
    </w:rPr>
  </w:style>
  <w:style w:type="paragraph" w:styleId="Quote">
    <w:name w:val="Quote"/>
    <w:basedOn w:val="Normal"/>
    <w:next w:val="Normal"/>
    <w:link w:val="QuoteChar"/>
    <w:uiPriority w:val="29"/>
    <w:semiHidden/>
    <w:qFormat/>
    <w:rsid w:val="008A401C"/>
    <w:pPr>
      <w:spacing w:after="0"/>
      <w:contextualSpacing w:val="0"/>
    </w:pPr>
    <w:rPr>
      <w:i/>
      <w:iCs/>
      <w:color w:val="000000" w:themeColor="text1"/>
      <w:szCs w:val="20"/>
    </w:rPr>
  </w:style>
  <w:style w:type="character" w:customStyle="1" w:styleId="QuoteChar">
    <w:name w:val="Quote Char"/>
    <w:basedOn w:val="DefaultParagraphFont"/>
    <w:link w:val="Quote"/>
    <w:uiPriority w:val="29"/>
    <w:semiHidden/>
    <w:rsid w:val="008A401C"/>
    <w:rPr>
      <w:i/>
      <w:iCs/>
      <w:color w:val="000000" w:themeColor="text1"/>
      <w:szCs w:val="20"/>
    </w:rPr>
  </w:style>
  <w:style w:type="character" w:styleId="Strong">
    <w:name w:val="Strong"/>
    <w:basedOn w:val="DefaultParagraphFont"/>
    <w:uiPriority w:val="22"/>
    <w:semiHidden/>
    <w:qFormat/>
    <w:rsid w:val="008A401C"/>
    <w:rPr>
      <w:b/>
      <w:bCs/>
    </w:rPr>
  </w:style>
  <w:style w:type="character" w:styleId="SubtleEmphasis">
    <w:name w:val="Subtle Emphasis"/>
    <w:basedOn w:val="DefaultParagraphFont"/>
    <w:uiPriority w:val="19"/>
    <w:semiHidden/>
    <w:qFormat/>
    <w:rsid w:val="008A401C"/>
    <w:rPr>
      <w:i/>
      <w:iCs/>
      <w:color w:val="808080" w:themeColor="text1" w:themeTint="7F"/>
    </w:rPr>
  </w:style>
  <w:style w:type="paragraph" w:customStyle="1" w:styleId="Covertitle0">
    <w:name w:val="Cover title"/>
    <w:basedOn w:val="Normal"/>
    <w:link w:val="CovertitleChar0"/>
    <w:qFormat/>
    <w:rsid w:val="008A401C"/>
    <w:pPr>
      <w:suppressAutoHyphens/>
      <w:spacing w:after="0"/>
      <w:ind w:right="851"/>
      <w:contextualSpacing w:val="0"/>
    </w:pPr>
    <w:rPr>
      <w:b/>
      <w:noProof/>
      <w:color w:val="0085AC"/>
      <w:spacing w:val="5"/>
      <w:sz w:val="72"/>
      <w:szCs w:val="72"/>
      <w:lang w:eastAsia="en-AU"/>
    </w:rPr>
  </w:style>
  <w:style w:type="character" w:customStyle="1" w:styleId="CovertitleChar0">
    <w:name w:val="Cover title Char"/>
    <w:basedOn w:val="DefaultParagraphFont"/>
    <w:link w:val="Covertitle0"/>
    <w:rsid w:val="008A401C"/>
    <w:rPr>
      <w:b/>
      <w:noProof/>
      <w:color w:val="0085AC"/>
      <w:spacing w:val="5"/>
      <w:sz w:val="72"/>
      <w:szCs w:val="72"/>
      <w:lang w:eastAsia="en-AU"/>
    </w:rPr>
  </w:style>
  <w:style w:type="paragraph" w:styleId="TOC4">
    <w:name w:val="toc 4"/>
    <w:basedOn w:val="Normal"/>
    <w:next w:val="Normal"/>
    <w:autoRedefine/>
    <w:uiPriority w:val="39"/>
    <w:semiHidden/>
    <w:unhideWhenUsed/>
    <w:rsid w:val="008A401C"/>
    <w:pPr>
      <w:spacing w:after="100"/>
      <w:ind w:left="1021"/>
      <w:contextualSpacing w:val="0"/>
    </w:pPr>
    <w:rPr>
      <w:szCs w:val="20"/>
    </w:rPr>
  </w:style>
  <w:style w:type="paragraph" w:styleId="TOC5">
    <w:name w:val="toc 5"/>
    <w:basedOn w:val="Normal"/>
    <w:next w:val="Normal"/>
    <w:autoRedefine/>
    <w:uiPriority w:val="39"/>
    <w:semiHidden/>
    <w:unhideWhenUsed/>
    <w:rsid w:val="008A401C"/>
    <w:pPr>
      <w:spacing w:after="100"/>
      <w:ind w:left="1361"/>
      <w:contextualSpacing w:val="0"/>
    </w:pPr>
    <w:rPr>
      <w:szCs w:val="20"/>
    </w:rPr>
  </w:style>
  <w:style w:type="paragraph" w:styleId="TOC6">
    <w:name w:val="toc 6"/>
    <w:basedOn w:val="Normal"/>
    <w:next w:val="Normal"/>
    <w:autoRedefine/>
    <w:uiPriority w:val="39"/>
    <w:semiHidden/>
    <w:unhideWhenUsed/>
    <w:rsid w:val="008A401C"/>
    <w:pPr>
      <w:spacing w:after="100"/>
      <w:ind w:left="1701"/>
      <w:contextualSpacing w:val="0"/>
    </w:pPr>
    <w:rPr>
      <w:szCs w:val="20"/>
    </w:rPr>
  </w:style>
  <w:style w:type="paragraph" w:styleId="TOC7">
    <w:name w:val="toc 7"/>
    <w:basedOn w:val="Normal"/>
    <w:next w:val="Normal"/>
    <w:autoRedefine/>
    <w:uiPriority w:val="39"/>
    <w:semiHidden/>
    <w:unhideWhenUsed/>
    <w:rsid w:val="008A401C"/>
    <w:pPr>
      <w:spacing w:after="100"/>
      <w:ind w:left="2041"/>
      <w:contextualSpacing w:val="0"/>
    </w:pPr>
    <w:rPr>
      <w:szCs w:val="20"/>
    </w:rPr>
  </w:style>
  <w:style w:type="paragraph" w:styleId="TOC8">
    <w:name w:val="toc 8"/>
    <w:basedOn w:val="Normal"/>
    <w:next w:val="Normal"/>
    <w:autoRedefine/>
    <w:uiPriority w:val="39"/>
    <w:semiHidden/>
    <w:unhideWhenUsed/>
    <w:rsid w:val="008A401C"/>
    <w:pPr>
      <w:spacing w:after="100"/>
      <w:ind w:left="2381"/>
      <w:contextualSpacing w:val="0"/>
    </w:pPr>
    <w:rPr>
      <w:szCs w:val="20"/>
    </w:rPr>
  </w:style>
  <w:style w:type="paragraph" w:styleId="TOC9">
    <w:name w:val="toc 9"/>
    <w:basedOn w:val="Normal"/>
    <w:next w:val="Normal"/>
    <w:autoRedefine/>
    <w:uiPriority w:val="39"/>
    <w:semiHidden/>
    <w:unhideWhenUsed/>
    <w:rsid w:val="008A401C"/>
    <w:pPr>
      <w:spacing w:after="100"/>
      <w:ind w:left="2722"/>
      <w:contextualSpacing w:val="0"/>
    </w:pPr>
    <w:rPr>
      <w:szCs w:val="20"/>
    </w:rPr>
  </w:style>
  <w:style w:type="paragraph" w:customStyle="1" w:styleId="SAHead1">
    <w:name w:val="SA Head 1"/>
    <w:basedOn w:val="ListParagraph"/>
    <w:qFormat/>
    <w:rsid w:val="008A401C"/>
    <w:pPr>
      <w:numPr>
        <w:numId w:val="0"/>
      </w:numPr>
      <w:shd w:val="clear" w:color="auto" w:fill="D45D00"/>
      <w:tabs>
        <w:tab w:val="clear" w:pos="1021"/>
        <w:tab w:val="clear" w:pos="1361"/>
        <w:tab w:val="clear" w:pos="1701"/>
        <w:tab w:val="clear" w:pos="2041"/>
        <w:tab w:val="clear" w:pos="2381"/>
        <w:tab w:val="clear" w:pos="2722"/>
        <w:tab w:val="clear" w:pos="3062"/>
        <w:tab w:val="clear" w:pos="3402"/>
      </w:tabs>
      <w:spacing w:before="240" w:after="120"/>
    </w:pPr>
    <w:rPr>
      <w:rFonts w:ascii="Arial Bold" w:hAnsi="Arial Bold" w:cstheme="minorBidi"/>
      <w:b/>
      <w:caps/>
      <w:color w:val="FFFFFF" w:themeColor="background1"/>
      <w:sz w:val="24"/>
      <w:szCs w:val="28"/>
    </w:rPr>
  </w:style>
  <w:style w:type="paragraph" w:customStyle="1" w:styleId="SAHead2">
    <w:name w:val="SA Head 2"/>
    <w:basedOn w:val="Normal"/>
    <w:qFormat/>
    <w:rsid w:val="008A401C"/>
    <w:pPr>
      <w:spacing w:before="120" w:after="120"/>
      <w:contextualSpacing w:val="0"/>
    </w:pPr>
    <w:rPr>
      <w:rFonts w:cstheme="minorBidi"/>
      <w:b/>
      <w:lang w:val="en-US"/>
    </w:rPr>
  </w:style>
  <w:style w:type="paragraph" w:customStyle="1" w:styleId="SAFreetext1">
    <w:name w:val="SA Free text 1"/>
    <w:basedOn w:val="Normal"/>
    <w:qFormat/>
    <w:rsid w:val="008A401C"/>
    <w:pPr>
      <w:spacing w:after="160" w:line="259" w:lineRule="auto"/>
      <w:contextualSpacing w:val="0"/>
    </w:pPr>
  </w:style>
  <w:style w:type="paragraph" w:customStyle="1" w:styleId="SATablelist">
    <w:name w:val="SA Table list"/>
    <w:basedOn w:val="Normal"/>
    <w:qFormat/>
    <w:rsid w:val="008A401C"/>
    <w:pPr>
      <w:spacing w:before="60" w:after="60"/>
      <w:contextualSpacing w:val="0"/>
    </w:pPr>
    <w:rPr>
      <w:rFonts w:cstheme="minorBidi"/>
    </w:rPr>
  </w:style>
  <w:style w:type="paragraph" w:styleId="FootnoteText">
    <w:name w:val="footnote text"/>
    <w:basedOn w:val="Normal"/>
    <w:link w:val="FootnoteTextChar"/>
    <w:uiPriority w:val="99"/>
    <w:semiHidden/>
    <w:unhideWhenUsed/>
    <w:rsid w:val="008A401C"/>
    <w:pPr>
      <w:spacing w:after="120"/>
      <w:contextualSpacing w:val="0"/>
    </w:pPr>
    <w:rPr>
      <w:rFonts w:cstheme="minorBidi"/>
      <w:sz w:val="20"/>
      <w:szCs w:val="20"/>
    </w:rPr>
  </w:style>
  <w:style w:type="character" w:customStyle="1" w:styleId="FootnoteTextChar">
    <w:name w:val="Footnote Text Char"/>
    <w:basedOn w:val="DefaultParagraphFont"/>
    <w:link w:val="FootnoteText"/>
    <w:uiPriority w:val="99"/>
    <w:semiHidden/>
    <w:rsid w:val="008A401C"/>
    <w:rPr>
      <w:rFonts w:cstheme="minorBidi"/>
      <w:sz w:val="20"/>
      <w:szCs w:val="20"/>
    </w:rPr>
  </w:style>
  <w:style w:type="character" w:styleId="FootnoteReference">
    <w:name w:val="footnote reference"/>
    <w:basedOn w:val="DefaultParagraphFont"/>
    <w:uiPriority w:val="99"/>
    <w:semiHidden/>
    <w:unhideWhenUsed/>
    <w:rsid w:val="008A401C"/>
    <w:rPr>
      <w:vertAlign w:val="superscript"/>
    </w:rPr>
  </w:style>
  <w:style w:type="paragraph" w:customStyle="1" w:styleId="Table">
    <w:name w:val="Table"/>
    <w:basedOn w:val="Normal"/>
    <w:qFormat/>
    <w:rsid w:val="008A401C"/>
    <w:pPr>
      <w:spacing w:after="0"/>
      <w:contextualSpacing w:val="0"/>
    </w:pPr>
  </w:style>
  <w:style w:type="paragraph" w:customStyle="1" w:styleId="SAHead0">
    <w:name w:val="SA Head 0"/>
    <w:basedOn w:val="SAHead1"/>
    <w:qFormat/>
    <w:rsid w:val="008A401C"/>
    <w:pPr>
      <w:shd w:val="clear" w:color="auto" w:fill="3B3838" w:themeFill="background2" w:themeFillShade="40"/>
      <w:spacing w:before="0" w:after="0"/>
    </w:pPr>
    <w:rPr>
      <w:sz w:val="28"/>
    </w:rPr>
  </w:style>
  <w:style w:type="character" w:styleId="CommentReference">
    <w:name w:val="annotation reference"/>
    <w:basedOn w:val="DefaultParagraphFont"/>
    <w:uiPriority w:val="99"/>
    <w:semiHidden/>
    <w:unhideWhenUsed/>
    <w:rsid w:val="008A401C"/>
    <w:rPr>
      <w:sz w:val="16"/>
      <w:szCs w:val="16"/>
    </w:rPr>
  </w:style>
  <w:style w:type="paragraph" w:styleId="CommentText">
    <w:name w:val="annotation text"/>
    <w:basedOn w:val="Normal"/>
    <w:link w:val="CommentTextChar"/>
    <w:uiPriority w:val="99"/>
    <w:unhideWhenUsed/>
    <w:rsid w:val="008A401C"/>
    <w:pPr>
      <w:spacing w:after="160"/>
      <w:contextualSpacing w:val="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8A401C"/>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8A401C"/>
    <w:rPr>
      <w:b/>
      <w:bCs/>
    </w:rPr>
  </w:style>
  <w:style w:type="character" w:customStyle="1" w:styleId="CommentSubjectChar">
    <w:name w:val="Comment Subject Char"/>
    <w:basedOn w:val="CommentTextChar"/>
    <w:link w:val="CommentSubject"/>
    <w:uiPriority w:val="99"/>
    <w:semiHidden/>
    <w:rsid w:val="008A401C"/>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8A401C"/>
    <w:pPr>
      <w:spacing w:after="0"/>
      <w:contextualSpacing w:val="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01C"/>
    <w:rPr>
      <w:rFonts w:ascii="Segoe UI" w:hAnsi="Segoe UI" w:cs="Segoe UI"/>
      <w:sz w:val="18"/>
      <w:szCs w:val="18"/>
    </w:rPr>
  </w:style>
  <w:style w:type="paragraph" w:customStyle="1" w:styleId="SAQ1">
    <w:name w:val="SA Q 1"/>
    <w:basedOn w:val="ListParagraph"/>
    <w:qFormat/>
    <w:rsid w:val="008A401C"/>
    <w:pPr>
      <w:numPr>
        <w:numId w:val="13"/>
      </w:numPr>
      <w:tabs>
        <w:tab w:val="clear" w:pos="1021"/>
        <w:tab w:val="clear" w:pos="1361"/>
        <w:tab w:val="clear" w:pos="1701"/>
        <w:tab w:val="clear" w:pos="2041"/>
        <w:tab w:val="clear" w:pos="2381"/>
        <w:tab w:val="clear" w:pos="2722"/>
        <w:tab w:val="clear" w:pos="3062"/>
        <w:tab w:val="clear" w:pos="3402"/>
      </w:tabs>
      <w:spacing w:before="120" w:after="120"/>
      <w:contextualSpacing w:val="0"/>
    </w:pPr>
    <w:rPr>
      <w:rFonts w:cstheme="minorBidi"/>
    </w:rPr>
  </w:style>
  <w:style w:type="paragraph" w:customStyle="1" w:styleId="SAFreetext2">
    <w:name w:val="SA Free text 2"/>
    <w:basedOn w:val="SAHead2"/>
    <w:qFormat/>
    <w:rsid w:val="008A401C"/>
    <w:pPr>
      <w:ind w:left="567"/>
    </w:pPr>
    <w:rPr>
      <w:b w:val="0"/>
      <w:shd w:val="clear" w:color="auto" w:fill="F2F2F2" w:themeFill="background1" w:themeFillShade="F2"/>
    </w:rPr>
  </w:style>
  <w:style w:type="character" w:customStyle="1" w:styleId="Style1">
    <w:name w:val="Style1"/>
    <w:basedOn w:val="DefaultParagraphFont"/>
    <w:uiPriority w:val="1"/>
    <w:qFormat/>
    <w:rsid w:val="008A401C"/>
    <w:rPr>
      <w:i/>
      <w:bdr w:val="none" w:sz="0" w:space="0" w:color="auto"/>
      <w:shd w:val="clear" w:color="auto" w:fill="F2F2F2" w:themeFill="background1" w:themeFillShade="F2"/>
    </w:rPr>
  </w:style>
  <w:style w:type="paragraph" w:customStyle="1" w:styleId="SADropdown1">
    <w:name w:val="SA Drop down 1"/>
    <w:basedOn w:val="SAFreetext2"/>
    <w:qFormat/>
    <w:rsid w:val="008A401C"/>
  </w:style>
  <w:style w:type="paragraph" w:customStyle="1" w:styleId="SAAttach">
    <w:name w:val="SA Attach"/>
    <w:basedOn w:val="Normal"/>
    <w:qFormat/>
    <w:rsid w:val="008A401C"/>
    <w:pPr>
      <w:spacing w:before="120" w:after="120"/>
      <w:ind w:left="-120"/>
      <w:contextualSpacing w:val="0"/>
    </w:pPr>
    <w:rPr>
      <w:rFonts w:asciiTheme="minorHAnsi" w:hAnsiTheme="minorHAnsi" w:cstheme="minorBidi"/>
      <w:lang w:val="en-US"/>
    </w:rPr>
  </w:style>
  <w:style w:type="paragraph" w:customStyle="1" w:styleId="SANormaltable">
    <w:name w:val="SA Normal table"/>
    <w:basedOn w:val="SAAttach"/>
    <w:qFormat/>
    <w:rsid w:val="008A401C"/>
    <w:pPr>
      <w:ind w:left="0"/>
    </w:pPr>
    <w:rPr>
      <w:rFonts w:ascii="Arial" w:hAnsi="Arial"/>
    </w:rPr>
  </w:style>
  <w:style w:type="paragraph" w:customStyle="1" w:styleId="SAbullet2">
    <w:name w:val="SA bullet 2"/>
    <w:basedOn w:val="ListParagraph"/>
    <w:qFormat/>
    <w:rsid w:val="008A401C"/>
    <w:pPr>
      <w:numPr>
        <w:numId w:val="12"/>
      </w:numPr>
      <w:tabs>
        <w:tab w:val="clear" w:pos="1021"/>
        <w:tab w:val="clear" w:pos="1361"/>
        <w:tab w:val="clear" w:pos="1701"/>
        <w:tab w:val="clear" w:pos="2041"/>
        <w:tab w:val="clear" w:pos="2381"/>
        <w:tab w:val="clear" w:pos="2722"/>
        <w:tab w:val="clear" w:pos="3062"/>
        <w:tab w:val="clear" w:pos="3402"/>
      </w:tabs>
      <w:spacing w:after="0"/>
      <w:ind w:left="993"/>
      <w:contextualSpacing w:val="0"/>
    </w:pPr>
  </w:style>
  <w:style w:type="paragraph" w:styleId="Revision">
    <w:name w:val="Revision"/>
    <w:hidden/>
    <w:uiPriority w:val="99"/>
    <w:semiHidden/>
    <w:rsid w:val="008A401C"/>
    <w:pPr>
      <w:spacing w:after="0" w:line="240" w:lineRule="auto"/>
    </w:pPr>
    <w:rPr>
      <w:rFonts w:asciiTheme="minorHAnsi" w:hAnsiTheme="minorHAnsi" w:cstheme="minorBidi"/>
    </w:rPr>
  </w:style>
  <w:style w:type="character" w:customStyle="1" w:styleId="UnresolvedMention1">
    <w:name w:val="Unresolved Mention1"/>
    <w:basedOn w:val="DefaultParagraphFont"/>
    <w:uiPriority w:val="99"/>
    <w:semiHidden/>
    <w:unhideWhenUsed/>
    <w:rsid w:val="008A401C"/>
    <w:rPr>
      <w:color w:val="808080"/>
      <w:shd w:val="clear" w:color="auto" w:fill="E6E6E6"/>
    </w:rPr>
  </w:style>
  <w:style w:type="table" w:customStyle="1" w:styleId="TableGrid10">
    <w:name w:val="Table Grid1"/>
    <w:basedOn w:val="TableNormal"/>
    <w:next w:val="TableGrid"/>
    <w:uiPriority w:val="59"/>
    <w:rsid w:val="008A401C"/>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Tooltip">
    <w:name w:val="SA Tooltip"/>
    <w:basedOn w:val="DefaultParagraphFont"/>
    <w:uiPriority w:val="1"/>
    <w:qFormat/>
    <w:rsid w:val="008A401C"/>
    <w:rPr>
      <w:rFonts w:ascii="Webdings" w:hAnsi="Webdings"/>
    </w:rPr>
  </w:style>
  <w:style w:type="paragraph" w:customStyle="1" w:styleId="1GuideBullet1">
    <w:name w:val="1 Guide Bullet 1"/>
    <w:basedOn w:val="Normal"/>
    <w:uiPriority w:val="5"/>
    <w:qFormat/>
    <w:rsid w:val="008A401C"/>
    <w:pPr>
      <w:numPr>
        <w:numId w:val="26"/>
      </w:numPr>
      <w:spacing w:after="240"/>
    </w:pPr>
    <w:rPr>
      <w:szCs w:val="20"/>
    </w:rPr>
  </w:style>
  <w:style w:type="paragraph" w:customStyle="1" w:styleId="1GuideBullet2">
    <w:name w:val="1 Guide Bullet 2"/>
    <w:basedOn w:val="1GuideBullet1"/>
    <w:uiPriority w:val="5"/>
    <w:qFormat/>
    <w:rsid w:val="008A401C"/>
    <w:pPr>
      <w:numPr>
        <w:ilvl w:val="3"/>
      </w:numPr>
      <w:ind w:left="993" w:hanging="426"/>
    </w:pPr>
  </w:style>
  <w:style w:type="character" w:customStyle="1" w:styleId="1GuideDefinedterm">
    <w:name w:val="1 Guide Defined term"/>
    <w:basedOn w:val="DefaultParagraphFont"/>
    <w:uiPriority w:val="1"/>
    <w:qFormat/>
    <w:rsid w:val="008A401C"/>
    <w:rPr>
      <w:u w:val="wave"/>
    </w:rPr>
  </w:style>
  <w:style w:type="character" w:customStyle="1" w:styleId="normaltextrun">
    <w:name w:val="normaltextrun"/>
    <w:basedOn w:val="DefaultParagraphFont"/>
    <w:rsid w:val="008A401C"/>
  </w:style>
  <w:style w:type="character" w:customStyle="1" w:styleId="eop">
    <w:name w:val="eop"/>
    <w:basedOn w:val="DefaultParagraphFont"/>
    <w:rsid w:val="008A401C"/>
  </w:style>
  <w:style w:type="paragraph" w:customStyle="1" w:styleId="paragraph">
    <w:name w:val="paragraph"/>
    <w:basedOn w:val="Normal"/>
    <w:rsid w:val="008A401C"/>
    <w:pPr>
      <w:spacing w:before="100" w:beforeAutospacing="1" w:after="100" w:afterAutospacing="1"/>
      <w:contextualSpacing w:val="0"/>
    </w:pPr>
    <w:rPr>
      <w:rFonts w:ascii="Times New Roman" w:eastAsia="Times New Roman" w:hAnsi="Times New Roman" w:cs="Times New Roman"/>
      <w:sz w:val="24"/>
      <w:szCs w:val="24"/>
      <w:lang w:eastAsia="en-AU"/>
    </w:rPr>
  </w:style>
  <w:style w:type="character" w:customStyle="1" w:styleId="contentcontrolboundarysink">
    <w:name w:val="contentcontrolboundarysink"/>
    <w:basedOn w:val="DefaultParagraphFont"/>
    <w:rsid w:val="008A401C"/>
  </w:style>
  <w:style w:type="character" w:customStyle="1" w:styleId="cf01">
    <w:name w:val="cf01"/>
    <w:basedOn w:val="DefaultParagraphFont"/>
    <w:rsid w:val="008A40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education.wa.edu.au/privacy" TargetMode="External"/><Relationship Id="rId26" Type="http://schemas.openxmlformats.org/officeDocument/2006/relationships/footer" Target="footer3.xml"/><Relationship Id="rId39" Type="http://schemas.openxmlformats.org/officeDocument/2006/relationships/glossaryDocument" Target="glossary/document.xml"/><Relationship Id="rId21" Type="http://schemas.openxmlformats.org/officeDocument/2006/relationships/header" Target="header1.xml"/><Relationship Id="rId34" Type="http://schemas.openxmlformats.org/officeDocument/2006/relationships/hyperlink" Target="https://www.legislation.gov.au/C1959A00052/latest/tex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ducation.wa.edu.au/non-government-school-registration" TargetMode="External"/><Relationship Id="rId25" Type="http://schemas.openxmlformats.org/officeDocument/2006/relationships/header" Target="header3.xml"/><Relationship Id="rId33" Type="http://schemas.openxmlformats.org/officeDocument/2006/relationships/hyperlink" Target="https://www.legislation.wa.gov.au/legislation/statutes.nsf/law_a9392.html&amp;view=consolidated"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gsregulation@education.wa.edu.au" TargetMode="External"/><Relationship Id="rId20" Type="http://schemas.openxmlformats.org/officeDocument/2006/relationships/hyperlink" Target="mailto:ngsregulation@education.wa.edu.au" TargetMode="External"/><Relationship Id="rId29" Type="http://schemas.openxmlformats.org/officeDocument/2006/relationships/hyperlink" Target="http://www.legislation.gov.au/Details/F2005L00767"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32" Type="http://schemas.openxmlformats.org/officeDocument/2006/relationships/footer" Target="footer5.xml"/><Relationship Id="rId37" Type="http://schemas.openxmlformats.org/officeDocument/2006/relationships/footer" Target="footer7.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ducation.wa.edu.au/freedom-of-information" TargetMode="External"/><Relationship Id="rId23" Type="http://schemas.openxmlformats.org/officeDocument/2006/relationships/footer" Target="footer1.xml"/><Relationship Id="rId28" Type="http://schemas.openxmlformats.org/officeDocument/2006/relationships/hyperlink" Target="https://www.acecqa.gov.au/qualifications" TargetMode="External"/><Relationship Id="rId36"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yperlink" Target="mailto:" TargetMode="External"/><Relationship Id="rId31" Type="http://schemas.openxmlformats.org/officeDocument/2006/relationships/hyperlink" Target="https://www.education.wa.edu.au/ongoing-obligatio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eader" Target="header2.xml"/><Relationship Id="rId27" Type="http://schemas.openxmlformats.org/officeDocument/2006/relationships/hyperlink" Target="https://www.acecqa.gov.au/qualifications" TargetMode="External"/><Relationship Id="rId30" Type="http://schemas.openxmlformats.org/officeDocument/2006/relationships/footer" Target="footer4.xml"/><Relationship Id="rId35" Type="http://schemas.openxmlformats.org/officeDocument/2006/relationships/hyperlink" Target="https://www.legislation.gov.au/F2023L01753/asmade/text" TargetMode="External"/><Relationship Id="rId8" Type="http://schemas.openxmlformats.org/officeDocument/2006/relationships/styles" Target="styl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waeduau.sharepoint.com/sites/TemplateLibrary/CorporateTemplates/Report/Report%20(Sho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F16DDF3A5E49B099EB01FF62F57883"/>
        <w:category>
          <w:name w:val="General"/>
          <w:gallery w:val="placeholder"/>
        </w:category>
        <w:types>
          <w:type w:val="bbPlcHdr"/>
        </w:types>
        <w:behaviors>
          <w:behavior w:val="content"/>
        </w:behaviors>
        <w:guid w:val="{BD3C8538-7E91-42AB-8ECA-12A0F50D76E0}"/>
      </w:docPartPr>
      <w:docPartBody>
        <w:p w:rsidR="00FA3859" w:rsidRDefault="00DC2E9A" w:rsidP="00DC2E9A">
          <w:pPr>
            <w:pStyle w:val="DFF16DDF3A5E49B099EB01FF62F57883"/>
          </w:pPr>
          <w:r w:rsidRPr="00C96903">
            <w:rPr>
              <w:rStyle w:val="PlaceholderText"/>
              <w:shd w:val="clear" w:color="auto" w:fill="FAE2D5" w:themeFill="accent2" w:themeFillTint="33"/>
            </w:rPr>
            <w:t>Click/tap to enter.</w:t>
          </w:r>
        </w:p>
      </w:docPartBody>
    </w:docPart>
    <w:docPart>
      <w:docPartPr>
        <w:name w:val="0C28E85CB12649EBA7DB323F2C2A19A2"/>
        <w:category>
          <w:name w:val="General"/>
          <w:gallery w:val="placeholder"/>
        </w:category>
        <w:types>
          <w:type w:val="bbPlcHdr"/>
        </w:types>
        <w:behaviors>
          <w:behavior w:val="content"/>
        </w:behaviors>
        <w:guid w:val="{9103F909-D975-4AF0-B2D0-EDFDD57F7477}"/>
      </w:docPartPr>
      <w:docPartBody>
        <w:p w:rsidR="00FA3859" w:rsidRDefault="00EF18D2" w:rsidP="00EF18D2">
          <w:pPr>
            <w:pStyle w:val="0C28E85CB12649EBA7DB323F2C2A19A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901E41108F647FD808A3EF21F7F8FFA"/>
        <w:category>
          <w:name w:val="General"/>
          <w:gallery w:val="placeholder"/>
        </w:category>
        <w:types>
          <w:type w:val="bbPlcHdr"/>
        </w:types>
        <w:behaviors>
          <w:behavior w:val="content"/>
        </w:behaviors>
        <w:guid w:val="{53A807AD-FBA3-4E66-9ED2-D263AF5B544D}"/>
      </w:docPartPr>
      <w:docPartBody>
        <w:p w:rsidR="00FA3859" w:rsidRDefault="00EF18D2" w:rsidP="00EF18D2">
          <w:pPr>
            <w:pStyle w:val="F901E41108F647FD808A3EF21F7F8FFA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0B6EFCD2BA240FAA9AB88D8D3B1E1FC"/>
        <w:category>
          <w:name w:val="General"/>
          <w:gallery w:val="placeholder"/>
        </w:category>
        <w:types>
          <w:type w:val="bbPlcHdr"/>
        </w:types>
        <w:behaviors>
          <w:behavior w:val="content"/>
        </w:behaviors>
        <w:guid w:val="{74454AD5-27D4-4285-99C7-5CBAE6CEADD8}"/>
      </w:docPartPr>
      <w:docPartBody>
        <w:p w:rsidR="00FA3859" w:rsidRDefault="00EF18D2" w:rsidP="00EF18D2">
          <w:pPr>
            <w:pStyle w:val="D0B6EFCD2BA240FAA9AB88D8D3B1E1FC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4B1CC941E58147A69407C3BE8606F46F"/>
        <w:category>
          <w:name w:val="General"/>
          <w:gallery w:val="placeholder"/>
        </w:category>
        <w:types>
          <w:type w:val="bbPlcHdr"/>
        </w:types>
        <w:behaviors>
          <w:behavior w:val="content"/>
        </w:behaviors>
        <w:guid w:val="{F38A687B-EADE-4428-83C8-42806EDF62A9}"/>
      </w:docPartPr>
      <w:docPartBody>
        <w:p w:rsidR="00FA3859" w:rsidRDefault="00EF18D2" w:rsidP="00EF18D2">
          <w:pPr>
            <w:pStyle w:val="4B1CC941E58147A69407C3BE8606F46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90F904C72784E179BD99C335E48DC3B"/>
        <w:category>
          <w:name w:val="General"/>
          <w:gallery w:val="placeholder"/>
        </w:category>
        <w:types>
          <w:type w:val="bbPlcHdr"/>
        </w:types>
        <w:behaviors>
          <w:behavior w:val="content"/>
        </w:behaviors>
        <w:guid w:val="{6D1A5C95-0DCE-4FCE-AE0A-6513B4B932A8}"/>
      </w:docPartPr>
      <w:docPartBody>
        <w:p w:rsidR="00FA3859" w:rsidRDefault="00EF18D2" w:rsidP="00EF18D2">
          <w:pPr>
            <w:pStyle w:val="E90F904C72784E179BD99C335E48DC3B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4AB7168C8BF41D89B957AA918288805"/>
        <w:category>
          <w:name w:val="General"/>
          <w:gallery w:val="placeholder"/>
        </w:category>
        <w:types>
          <w:type w:val="bbPlcHdr"/>
        </w:types>
        <w:behaviors>
          <w:behavior w:val="content"/>
        </w:behaviors>
        <w:guid w:val="{B06BA7F2-B98E-4B2C-811B-A58C1C8F5D45}"/>
      </w:docPartPr>
      <w:docPartBody>
        <w:p w:rsidR="00FA3859" w:rsidRDefault="00EF18D2" w:rsidP="00EF18D2">
          <w:pPr>
            <w:pStyle w:val="84AB7168C8BF41D89B957AA918288805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7382F2B3C56E413FB35AF92BEE5633BF"/>
        <w:category>
          <w:name w:val="General"/>
          <w:gallery w:val="placeholder"/>
        </w:category>
        <w:types>
          <w:type w:val="bbPlcHdr"/>
        </w:types>
        <w:behaviors>
          <w:behavior w:val="content"/>
        </w:behaviors>
        <w:guid w:val="{CD8753F3-9E91-4525-8E22-4025F1E968AC}"/>
      </w:docPartPr>
      <w:docPartBody>
        <w:p w:rsidR="00FA3859" w:rsidRDefault="00EF18D2" w:rsidP="00EF18D2">
          <w:pPr>
            <w:pStyle w:val="7382F2B3C56E413FB35AF92BEE5633B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8D7B25DF67C44168ADC17D07CBF1FC0"/>
        <w:category>
          <w:name w:val="General"/>
          <w:gallery w:val="placeholder"/>
        </w:category>
        <w:types>
          <w:type w:val="bbPlcHdr"/>
        </w:types>
        <w:behaviors>
          <w:behavior w:val="content"/>
        </w:behaviors>
        <w:guid w:val="{B55914AB-4BDA-4751-8ABB-2A88BE6C2FC8}"/>
      </w:docPartPr>
      <w:docPartBody>
        <w:p w:rsidR="00FA3859" w:rsidRDefault="00EF18D2" w:rsidP="00EF18D2">
          <w:pPr>
            <w:pStyle w:val="38D7B25DF67C44168ADC17D07CBF1FC0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CBD7DC51B6649F7950F18EB201171C0"/>
        <w:category>
          <w:name w:val="General"/>
          <w:gallery w:val="placeholder"/>
        </w:category>
        <w:types>
          <w:type w:val="bbPlcHdr"/>
        </w:types>
        <w:behaviors>
          <w:behavior w:val="content"/>
        </w:behaviors>
        <w:guid w:val="{E966ACA7-04AF-48A8-80B6-BEEF77BA539E}"/>
      </w:docPartPr>
      <w:docPartBody>
        <w:p w:rsidR="00FA3859" w:rsidRDefault="00EF18D2" w:rsidP="00EF18D2">
          <w:pPr>
            <w:pStyle w:val="ECBD7DC51B6649F7950F18EB201171C0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442523B7591437ABB9B5C06F3D59067"/>
        <w:category>
          <w:name w:val="General"/>
          <w:gallery w:val="placeholder"/>
        </w:category>
        <w:types>
          <w:type w:val="bbPlcHdr"/>
        </w:types>
        <w:behaviors>
          <w:behavior w:val="content"/>
        </w:behaviors>
        <w:guid w:val="{FC45E7BF-2284-42D3-BC6D-2035AA98B5E9}"/>
      </w:docPartPr>
      <w:docPartBody>
        <w:p w:rsidR="00FA3859" w:rsidRDefault="00EF18D2" w:rsidP="00EF18D2">
          <w:pPr>
            <w:pStyle w:val="3442523B7591437ABB9B5C06F3D5906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31F61B701CF4C839B7B0DBC01458C19"/>
        <w:category>
          <w:name w:val="General"/>
          <w:gallery w:val="placeholder"/>
        </w:category>
        <w:types>
          <w:type w:val="bbPlcHdr"/>
        </w:types>
        <w:behaviors>
          <w:behavior w:val="content"/>
        </w:behaviors>
        <w:guid w:val="{3891B95F-2204-49E3-8862-2C44F23DD241}"/>
      </w:docPartPr>
      <w:docPartBody>
        <w:p w:rsidR="00FA3859" w:rsidRDefault="00EF18D2" w:rsidP="00EF18D2">
          <w:pPr>
            <w:pStyle w:val="B31F61B701CF4C839B7B0DBC01458C19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BA06D1B369E42578A29F9EA26BE6FA7"/>
        <w:category>
          <w:name w:val="General"/>
          <w:gallery w:val="placeholder"/>
        </w:category>
        <w:types>
          <w:type w:val="bbPlcHdr"/>
        </w:types>
        <w:behaviors>
          <w:behavior w:val="content"/>
        </w:behaviors>
        <w:guid w:val="{524FEDE6-2807-4F24-8156-CEC293534412}"/>
      </w:docPartPr>
      <w:docPartBody>
        <w:p w:rsidR="00FA3859" w:rsidRDefault="00EF18D2" w:rsidP="00EF18D2">
          <w:pPr>
            <w:pStyle w:val="5BA06D1B369E42578A29F9EA26BE6FA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3EAFBF08EE346AEBFDCEC36F375FA44"/>
        <w:category>
          <w:name w:val="General"/>
          <w:gallery w:val="placeholder"/>
        </w:category>
        <w:types>
          <w:type w:val="bbPlcHdr"/>
        </w:types>
        <w:behaviors>
          <w:behavior w:val="content"/>
        </w:behaviors>
        <w:guid w:val="{B026D6EE-ABFF-44CF-860C-3EF8595CA209}"/>
      </w:docPartPr>
      <w:docPartBody>
        <w:p w:rsidR="00FA3859" w:rsidRDefault="00EF18D2" w:rsidP="00EF18D2">
          <w:pPr>
            <w:pStyle w:val="03EAFBF08EE346AEBFDCEC36F375FA44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E120DBED35C43569355ACBE1AA8C16F"/>
        <w:category>
          <w:name w:val="General"/>
          <w:gallery w:val="placeholder"/>
        </w:category>
        <w:types>
          <w:type w:val="bbPlcHdr"/>
        </w:types>
        <w:behaviors>
          <w:behavior w:val="content"/>
        </w:behaviors>
        <w:guid w:val="{73C09B76-DE0B-4229-8482-A28DB67C282C}"/>
      </w:docPartPr>
      <w:docPartBody>
        <w:p w:rsidR="00FA3859" w:rsidRDefault="00EF18D2" w:rsidP="00EF18D2">
          <w:pPr>
            <w:pStyle w:val="DE120DBED35C43569355ACBE1AA8C16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13045F5EFC94E3AA5241D25B067584A"/>
        <w:category>
          <w:name w:val="General"/>
          <w:gallery w:val="placeholder"/>
        </w:category>
        <w:types>
          <w:type w:val="bbPlcHdr"/>
        </w:types>
        <w:behaviors>
          <w:behavior w:val="content"/>
        </w:behaviors>
        <w:guid w:val="{9096E54A-B753-46CC-8E95-7462EA2E5C2D}"/>
      </w:docPartPr>
      <w:docPartBody>
        <w:p w:rsidR="00FA3859" w:rsidRDefault="00EF18D2" w:rsidP="00EF18D2">
          <w:pPr>
            <w:pStyle w:val="813045F5EFC94E3AA5241D25B067584A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503B877652104E76A62D4F118C0AA220"/>
        <w:category>
          <w:name w:val="General"/>
          <w:gallery w:val="placeholder"/>
        </w:category>
        <w:types>
          <w:type w:val="bbPlcHdr"/>
        </w:types>
        <w:behaviors>
          <w:behavior w:val="content"/>
        </w:behaviors>
        <w:guid w:val="{7CD03C4D-EC45-4AA1-8F56-DD20C260F589}"/>
      </w:docPartPr>
      <w:docPartBody>
        <w:p w:rsidR="00FA3859" w:rsidRDefault="00EF18D2" w:rsidP="00EF18D2">
          <w:pPr>
            <w:pStyle w:val="503B877652104E76A62D4F118C0AA220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47DA1FC5DBF4BF38552CA0E97295489"/>
        <w:category>
          <w:name w:val="General"/>
          <w:gallery w:val="placeholder"/>
        </w:category>
        <w:types>
          <w:type w:val="bbPlcHdr"/>
        </w:types>
        <w:behaviors>
          <w:behavior w:val="content"/>
        </w:behaviors>
        <w:guid w:val="{0CEC3196-5750-40AB-BF07-EA679AA14DB8}"/>
      </w:docPartPr>
      <w:docPartBody>
        <w:p w:rsidR="00FA3859" w:rsidRDefault="00EF18D2" w:rsidP="00EF18D2">
          <w:pPr>
            <w:pStyle w:val="747DA1FC5DBF4BF38552CA0E97295489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2F9701EF62F40F0AF3C16CA2A9CFE90"/>
        <w:category>
          <w:name w:val="General"/>
          <w:gallery w:val="placeholder"/>
        </w:category>
        <w:types>
          <w:type w:val="bbPlcHdr"/>
        </w:types>
        <w:behaviors>
          <w:behavior w:val="content"/>
        </w:behaviors>
        <w:guid w:val="{61B04A46-3D92-47B0-8306-351917A0C829}"/>
      </w:docPartPr>
      <w:docPartBody>
        <w:p w:rsidR="00FA3859" w:rsidRDefault="00EF18D2" w:rsidP="00EF18D2">
          <w:pPr>
            <w:pStyle w:val="E2F9701EF62F40F0AF3C16CA2A9CFE90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B7C6FD4CDCDC49248633DC0174E74AC6"/>
        <w:category>
          <w:name w:val="General"/>
          <w:gallery w:val="placeholder"/>
        </w:category>
        <w:types>
          <w:type w:val="bbPlcHdr"/>
        </w:types>
        <w:behaviors>
          <w:behavior w:val="content"/>
        </w:behaviors>
        <w:guid w:val="{922A88CF-092F-496A-BE8E-1DB4CE4528C2}"/>
      </w:docPartPr>
      <w:docPartBody>
        <w:p w:rsidR="00FA3859" w:rsidRDefault="00EF18D2" w:rsidP="00EF18D2">
          <w:pPr>
            <w:pStyle w:val="B7C6FD4CDCDC49248633DC0174E74AC6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B19FDCA336D41AFB8A70C78B0368D67"/>
        <w:category>
          <w:name w:val="General"/>
          <w:gallery w:val="placeholder"/>
        </w:category>
        <w:types>
          <w:type w:val="bbPlcHdr"/>
        </w:types>
        <w:behaviors>
          <w:behavior w:val="content"/>
        </w:behaviors>
        <w:guid w:val="{E5F62123-2D8D-4C5F-B0F9-44C99D4DEC3B}"/>
      </w:docPartPr>
      <w:docPartBody>
        <w:p w:rsidR="00FA3859" w:rsidRDefault="00EF18D2" w:rsidP="00EF18D2">
          <w:pPr>
            <w:pStyle w:val="EB19FDCA336D41AFB8A70C78B0368D6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44716493D1944DAA7454E7FC6FBA73B"/>
        <w:category>
          <w:name w:val="General"/>
          <w:gallery w:val="placeholder"/>
        </w:category>
        <w:types>
          <w:type w:val="bbPlcHdr"/>
        </w:types>
        <w:behaviors>
          <w:behavior w:val="content"/>
        </w:behaviors>
        <w:guid w:val="{C097AFE8-AC0A-40C7-9D75-E20C43EE0801}"/>
      </w:docPartPr>
      <w:docPartBody>
        <w:p w:rsidR="00FA3859" w:rsidRDefault="00EF18D2" w:rsidP="00EF18D2">
          <w:pPr>
            <w:pStyle w:val="344716493D1944DAA7454E7FC6FBA73B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3FAB22B9D5540B3BA8470BF8C48D2DE"/>
        <w:category>
          <w:name w:val="General"/>
          <w:gallery w:val="placeholder"/>
        </w:category>
        <w:types>
          <w:type w:val="bbPlcHdr"/>
        </w:types>
        <w:behaviors>
          <w:behavior w:val="content"/>
        </w:behaviors>
        <w:guid w:val="{52AC701E-9A5A-45E0-9D04-399EB8028EE1}"/>
      </w:docPartPr>
      <w:docPartBody>
        <w:p w:rsidR="00FA3859" w:rsidRDefault="00EF18D2" w:rsidP="00EF18D2">
          <w:pPr>
            <w:pStyle w:val="13FAB22B9D5540B3BA8470BF8C48D2DE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179D2C003484D7AA1C973C7F84BEAA2"/>
        <w:category>
          <w:name w:val="General"/>
          <w:gallery w:val="placeholder"/>
        </w:category>
        <w:types>
          <w:type w:val="bbPlcHdr"/>
        </w:types>
        <w:behaviors>
          <w:behavior w:val="content"/>
        </w:behaviors>
        <w:guid w:val="{C5A6B8D7-2260-4B81-B8E3-EBE8CA861014}"/>
      </w:docPartPr>
      <w:docPartBody>
        <w:p w:rsidR="00FA3859" w:rsidRDefault="00EF18D2" w:rsidP="00EF18D2">
          <w:pPr>
            <w:pStyle w:val="C179D2C003484D7AA1C973C7F84BEAA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9200ECD336748BBA9085F6BA7821F51"/>
        <w:category>
          <w:name w:val="General"/>
          <w:gallery w:val="placeholder"/>
        </w:category>
        <w:types>
          <w:type w:val="bbPlcHdr"/>
        </w:types>
        <w:behaviors>
          <w:behavior w:val="content"/>
        </w:behaviors>
        <w:guid w:val="{96FC7C9F-504B-4CB4-BC04-9CE99D2ABFE6}"/>
      </w:docPartPr>
      <w:docPartBody>
        <w:p w:rsidR="00FA3859" w:rsidRDefault="00EF18D2" w:rsidP="00EF18D2">
          <w:pPr>
            <w:pStyle w:val="89200ECD336748BBA9085F6BA7821F51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w:t>
          </w:r>
        </w:p>
      </w:docPartBody>
    </w:docPart>
    <w:docPart>
      <w:docPartPr>
        <w:name w:val="15D5564EB29E49BEB1AD0B2C1CAA65D3"/>
        <w:category>
          <w:name w:val="General"/>
          <w:gallery w:val="placeholder"/>
        </w:category>
        <w:types>
          <w:type w:val="bbPlcHdr"/>
        </w:types>
        <w:behaviors>
          <w:behavior w:val="content"/>
        </w:behaviors>
        <w:guid w:val="{4CF75776-21F7-4BB3-A2D9-C35DB709E040}"/>
      </w:docPartPr>
      <w:docPartBody>
        <w:p w:rsidR="00FA3859" w:rsidRDefault="00EF18D2" w:rsidP="00EF18D2">
          <w:pPr>
            <w:pStyle w:val="15D5564EB29E49BEB1AD0B2C1CAA65D3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FC1F8BC529F4C669BB759C34ABC485B"/>
        <w:category>
          <w:name w:val="General"/>
          <w:gallery w:val="placeholder"/>
        </w:category>
        <w:types>
          <w:type w:val="bbPlcHdr"/>
        </w:types>
        <w:behaviors>
          <w:behavior w:val="content"/>
        </w:behaviors>
        <w:guid w:val="{C2EBBDFE-FC3D-4C98-B5D6-6E38B09E5378}"/>
      </w:docPartPr>
      <w:docPartBody>
        <w:p w:rsidR="00FA3859" w:rsidRDefault="00EF18D2" w:rsidP="00EF18D2">
          <w:pPr>
            <w:pStyle w:val="1FC1F8BC529F4C669BB759C34ABC485B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7D59D3B173940EA85978472BA416CAA"/>
        <w:category>
          <w:name w:val="General"/>
          <w:gallery w:val="placeholder"/>
        </w:category>
        <w:types>
          <w:type w:val="bbPlcHdr"/>
        </w:types>
        <w:behaviors>
          <w:behavior w:val="content"/>
        </w:behaviors>
        <w:guid w:val="{043AAD51-7EAD-44E5-B5D6-824D213BBB6F}"/>
      </w:docPartPr>
      <w:docPartBody>
        <w:p w:rsidR="00FA3859" w:rsidRDefault="00EF18D2" w:rsidP="00EF18D2">
          <w:pPr>
            <w:pStyle w:val="A7D59D3B173940EA85978472BA416CAA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320CDD52D934176BC5CD2B0E1D4E048"/>
        <w:category>
          <w:name w:val="General"/>
          <w:gallery w:val="placeholder"/>
        </w:category>
        <w:types>
          <w:type w:val="bbPlcHdr"/>
        </w:types>
        <w:behaviors>
          <w:behavior w:val="content"/>
        </w:behaviors>
        <w:guid w:val="{80DB69A7-8BC7-4101-9EF1-FEBA0AB19C36}"/>
      </w:docPartPr>
      <w:docPartBody>
        <w:p w:rsidR="00FA3859" w:rsidRDefault="00EF18D2" w:rsidP="00EF18D2">
          <w:pPr>
            <w:pStyle w:val="E320CDD52D934176BC5CD2B0E1D4E048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6C4E9633E7B455BBD537C61CF26817C"/>
        <w:category>
          <w:name w:val="General"/>
          <w:gallery w:val="placeholder"/>
        </w:category>
        <w:types>
          <w:type w:val="bbPlcHdr"/>
        </w:types>
        <w:behaviors>
          <w:behavior w:val="content"/>
        </w:behaviors>
        <w:guid w:val="{39905EEF-0D95-4729-B08E-E7AE58FBAA1B}"/>
      </w:docPartPr>
      <w:docPartBody>
        <w:p w:rsidR="00FA3859" w:rsidRDefault="00EF18D2" w:rsidP="00EF18D2">
          <w:pPr>
            <w:pStyle w:val="96C4E9633E7B455BBD537C61CF26817C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D7A986E9DF54262B78F0D68A728A757"/>
        <w:category>
          <w:name w:val="General"/>
          <w:gallery w:val="placeholder"/>
        </w:category>
        <w:types>
          <w:type w:val="bbPlcHdr"/>
        </w:types>
        <w:behaviors>
          <w:behavior w:val="content"/>
        </w:behaviors>
        <w:guid w:val="{B8123B1B-C647-4C2E-823A-30A0D3655E9A}"/>
      </w:docPartPr>
      <w:docPartBody>
        <w:p w:rsidR="00FA3859" w:rsidRDefault="00EF18D2" w:rsidP="00EF18D2">
          <w:pPr>
            <w:pStyle w:val="0D7A986E9DF54262B78F0D68A728A75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C603F6A5E044F0FA6F774649FCCA5CA"/>
        <w:category>
          <w:name w:val="General"/>
          <w:gallery w:val="placeholder"/>
        </w:category>
        <w:types>
          <w:type w:val="bbPlcHdr"/>
        </w:types>
        <w:behaviors>
          <w:behavior w:val="content"/>
        </w:behaviors>
        <w:guid w:val="{021555B3-E6BD-49A7-8F95-0ED57CB10E67}"/>
      </w:docPartPr>
      <w:docPartBody>
        <w:p w:rsidR="00FA3859" w:rsidRDefault="00EF18D2" w:rsidP="00EF18D2">
          <w:pPr>
            <w:pStyle w:val="6C603F6A5E044F0FA6F774649FCCA5CA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EDD6F5A0FD1478994C179B6D3BD49DC"/>
        <w:category>
          <w:name w:val="General"/>
          <w:gallery w:val="placeholder"/>
        </w:category>
        <w:types>
          <w:type w:val="bbPlcHdr"/>
        </w:types>
        <w:behaviors>
          <w:behavior w:val="content"/>
        </w:behaviors>
        <w:guid w:val="{6F4E9B4C-B930-457C-92C4-C38E66A97022}"/>
      </w:docPartPr>
      <w:docPartBody>
        <w:p w:rsidR="00FA3859" w:rsidRDefault="00DC2E9A" w:rsidP="00DC2E9A">
          <w:pPr>
            <w:pStyle w:val="3EDD6F5A0FD1478994C179B6D3BD49DC"/>
          </w:pPr>
          <w:r w:rsidRPr="009F4A85">
            <w:t>Click or tap here to enter text.</w:t>
          </w:r>
        </w:p>
      </w:docPartBody>
    </w:docPart>
    <w:docPart>
      <w:docPartPr>
        <w:name w:val="EAB0C7814A7F4DC88C008C63E6A9D1A5"/>
        <w:category>
          <w:name w:val="General"/>
          <w:gallery w:val="placeholder"/>
        </w:category>
        <w:types>
          <w:type w:val="bbPlcHdr"/>
        </w:types>
        <w:behaviors>
          <w:behavior w:val="content"/>
        </w:behaviors>
        <w:guid w:val="{2C5B8A82-9FD8-4EE9-A345-5C975AD4901A}"/>
      </w:docPartPr>
      <w:docPartBody>
        <w:p w:rsidR="00FA3859" w:rsidRDefault="00DC2E9A" w:rsidP="00DC2E9A">
          <w:pPr>
            <w:pStyle w:val="EAB0C7814A7F4DC88C008C63E6A9D1A5"/>
          </w:pPr>
          <w:r w:rsidRPr="00240F23">
            <w:rPr>
              <w:rStyle w:val="PlaceholderText"/>
            </w:rPr>
            <w:t>Click or tap here to enter text.</w:t>
          </w:r>
        </w:p>
      </w:docPartBody>
    </w:docPart>
    <w:docPart>
      <w:docPartPr>
        <w:name w:val="84B9BE3D01FC41539D5A13DFC09221C2"/>
        <w:category>
          <w:name w:val="General"/>
          <w:gallery w:val="placeholder"/>
        </w:category>
        <w:types>
          <w:type w:val="bbPlcHdr"/>
        </w:types>
        <w:behaviors>
          <w:behavior w:val="content"/>
        </w:behaviors>
        <w:guid w:val="{F487D2EB-9FF1-422F-81D0-641ED655C826}"/>
      </w:docPartPr>
      <w:docPartBody>
        <w:p w:rsidR="00FA3859" w:rsidRDefault="00DC2E9A" w:rsidP="00DC2E9A">
          <w:pPr>
            <w:pStyle w:val="84B9BE3D01FC41539D5A13DFC09221C2"/>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B4E7B2CE8BF24AF1B118E09C0C2D3371"/>
        <w:category>
          <w:name w:val="General"/>
          <w:gallery w:val="placeholder"/>
        </w:category>
        <w:types>
          <w:type w:val="bbPlcHdr"/>
        </w:types>
        <w:behaviors>
          <w:behavior w:val="content"/>
        </w:behaviors>
        <w:guid w:val="{BF845B40-7767-414A-9E85-062BA82801D4}"/>
      </w:docPartPr>
      <w:docPartBody>
        <w:p w:rsidR="00FA3859" w:rsidRDefault="00DC2E9A" w:rsidP="00DC2E9A">
          <w:pPr>
            <w:pStyle w:val="B4E7B2CE8BF24AF1B118E09C0C2D3371"/>
          </w:pPr>
          <w:r w:rsidRPr="009F4A85">
            <w:rPr>
              <w:rStyle w:val="PlaceholderText"/>
            </w:rPr>
            <w:t>Click or tap here to enter text.</w:t>
          </w:r>
        </w:p>
      </w:docPartBody>
    </w:docPart>
    <w:docPart>
      <w:docPartPr>
        <w:name w:val="AD5CFDFB8AD0402FA70F8CD209F6A004"/>
        <w:category>
          <w:name w:val="General"/>
          <w:gallery w:val="placeholder"/>
        </w:category>
        <w:types>
          <w:type w:val="bbPlcHdr"/>
        </w:types>
        <w:behaviors>
          <w:behavior w:val="content"/>
        </w:behaviors>
        <w:guid w:val="{A82D4BB7-94CB-4B3E-9A65-0B309277BEFC}"/>
      </w:docPartPr>
      <w:docPartBody>
        <w:p w:rsidR="00FA3859" w:rsidRDefault="00EF18D2" w:rsidP="00EF18D2">
          <w:pPr>
            <w:pStyle w:val="AD5CFDFB8AD0402FA70F8CD209F6A0044"/>
          </w:pPr>
          <w:r w:rsidRPr="00197256">
            <w:rPr>
              <w:rStyle w:val="PlaceholderText"/>
              <w:shd w:val="clear" w:color="auto" w:fill="FAE2D5" w:themeFill="accent2" w:themeFillTint="33"/>
            </w:rPr>
            <w:t>Click or tap to enter text.</w:t>
          </w:r>
        </w:p>
      </w:docPartBody>
    </w:docPart>
    <w:docPart>
      <w:docPartPr>
        <w:name w:val="187FA61010C640B4BB90BFE3E105E272"/>
        <w:category>
          <w:name w:val="General"/>
          <w:gallery w:val="placeholder"/>
        </w:category>
        <w:types>
          <w:type w:val="bbPlcHdr"/>
        </w:types>
        <w:behaviors>
          <w:behavior w:val="content"/>
        </w:behaviors>
        <w:guid w:val="{4C68D37D-05BB-407C-BB86-39D2FC0DB0BA}"/>
      </w:docPartPr>
      <w:docPartBody>
        <w:p w:rsidR="00FA3859" w:rsidRDefault="00EF18D2" w:rsidP="00EF18D2">
          <w:pPr>
            <w:pStyle w:val="187FA61010C640B4BB90BFE3E105E2724"/>
          </w:pPr>
          <w:r w:rsidRPr="004C730F">
            <w:rPr>
              <w:rStyle w:val="PlaceholderText"/>
              <w:shd w:val="clear" w:color="auto" w:fill="FAE2D5" w:themeFill="accent2" w:themeFillTint="33"/>
            </w:rPr>
            <w:t>Click or tap to enter text.</w:t>
          </w:r>
        </w:p>
      </w:docPartBody>
    </w:docPart>
    <w:docPart>
      <w:docPartPr>
        <w:name w:val="966E760F94A2430A8D08AAD9996B9499"/>
        <w:category>
          <w:name w:val="General"/>
          <w:gallery w:val="placeholder"/>
        </w:category>
        <w:types>
          <w:type w:val="bbPlcHdr"/>
        </w:types>
        <w:behaviors>
          <w:behavior w:val="content"/>
        </w:behaviors>
        <w:guid w:val="{2AD3FC56-0085-427C-911B-5983640CAECD}"/>
      </w:docPartPr>
      <w:docPartBody>
        <w:p w:rsidR="00FA3859" w:rsidRDefault="00DC2E9A" w:rsidP="00DC2E9A">
          <w:pPr>
            <w:pStyle w:val="966E760F94A2430A8D08AAD9996B9499"/>
          </w:pPr>
          <w:r w:rsidRPr="009F4A85">
            <w:rPr>
              <w:rStyle w:val="PlaceholderText"/>
            </w:rPr>
            <w:t>Click or tap here to enter text.</w:t>
          </w:r>
        </w:p>
      </w:docPartBody>
    </w:docPart>
    <w:docPart>
      <w:docPartPr>
        <w:name w:val="8BEC5331AB1A4CFD92B2D8B6F94B4C5F"/>
        <w:category>
          <w:name w:val="General"/>
          <w:gallery w:val="placeholder"/>
        </w:category>
        <w:types>
          <w:type w:val="bbPlcHdr"/>
        </w:types>
        <w:behaviors>
          <w:behavior w:val="content"/>
        </w:behaviors>
        <w:guid w:val="{4A20CD45-CD46-4327-9E4D-1FFE17C1A674}"/>
      </w:docPartPr>
      <w:docPartBody>
        <w:p w:rsidR="00FA3859" w:rsidRDefault="00DC2E9A" w:rsidP="00DC2E9A">
          <w:pPr>
            <w:pStyle w:val="8BEC5331AB1A4CFD92B2D8B6F94B4C5F"/>
          </w:pPr>
          <w:r w:rsidRPr="00240F23">
            <w:rPr>
              <w:rStyle w:val="PlaceholderText"/>
            </w:rPr>
            <w:t>Click or tap here to enter text.</w:t>
          </w:r>
        </w:p>
      </w:docPartBody>
    </w:docPart>
    <w:docPart>
      <w:docPartPr>
        <w:name w:val="62ACF3249A7648FAAB56933E493E4D72"/>
        <w:category>
          <w:name w:val="General"/>
          <w:gallery w:val="placeholder"/>
        </w:category>
        <w:types>
          <w:type w:val="bbPlcHdr"/>
        </w:types>
        <w:behaviors>
          <w:behavior w:val="content"/>
        </w:behaviors>
        <w:guid w:val="{AC17A49D-C952-4C80-9D31-041349F458F9}"/>
      </w:docPartPr>
      <w:docPartBody>
        <w:p w:rsidR="00FA3859" w:rsidRDefault="00EF18D2" w:rsidP="00EF18D2">
          <w:pPr>
            <w:pStyle w:val="62ACF3249A7648FAAB56933E493E4D7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text.</w:t>
          </w:r>
        </w:p>
      </w:docPartBody>
    </w:docPart>
    <w:docPart>
      <w:docPartPr>
        <w:name w:val="E2DA3304FAF14E7FAC6ED5EC620A1E51"/>
        <w:category>
          <w:name w:val="General"/>
          <w:gallery w:val="placeholder"/>
        </w:category>
        <w:types>
          <w:type w:val="bbPlcHdr"/>
        </w:types>
        <w:behaviors>
          <w:behavior w:val="content"/>
        </w:behaviors>
        <w:guid w:val="{6E2BB4DD-B72A-4A97-B81A-996AF7A91FFB}"/>
      </w:docPartPr>
      <w:docPartBody>
        <w:p w:rsidR="00FA3859" w:rsidRDefault="00EF18D2" w:rsidP="00EF18D2">
          <w:pPr>
            <w:pStyle w:val="E2DA3304FAF14E7FAC6ED5EC620A1E514"/>
          </w:pPr>
          <w:r w:rsidRPr="00D021E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021ED">
            <w:rPr>
              <w:rStyle w:val="PlaceholderText"/>
              <w:shd w:val="clear" w:color="auto" w:fill="FAE2D5" w:themeFill="accent2" w:themeFillTint="33"/>
            </w:rPr>
            <w:t>tap to enter text.</w:t>
          </w:r>
        </w:p>
      </w:docPartBody>
    </w:docPart>
    <w:docPart>
      <w:docPartPr>
        <w:name w:val="8ADF05E471234A99A0B63F0AF78FDB77"/>
        <w:category>
          <w:name w:val="General"/>
          <w:gallery w:val="placeholder"/>
        </w:category>
        <w:types>
          <w:type w:val="bbPlcHdr"/>
        </w:types>
        <w:behaviors>
          <w:behavior w:val="content"/>
        </w:behaviors>
        <w:guid w:val="{3D732E5D-468F-417C-9280-E801CFDB0634}"/>
      </w:docPartPr>
      <w:docPartBody>
        <w:p w:rsidR="00FA3859" w:rsidRDefault="00EF18D2" w:rsidP="00EF18D2">
          <w:pPr>
            <w:pStyle w:val="8ADF05E471234A99A0B63F0AF78FDB7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text.</w:t>
          </w:r>
        </w:p>
      </w:docPartBody>
    </w:docPart>
    <w:docPart>
      <w:docPartPr>
        <w:name w:val="4590B39E68FB4FB8ABDA84FE50B7A0DF"/>
        <w:category>
          <w:name w:val="General"/>
          <w:gallery w:val="placeholder"/>
        </w:category>
        <w:types>
          <w:type w:val="bbPlcHdr"/>
        </w:types>
        <w:behaviors>
          <w:behavior w:val="content"/>
        </w:behaviors>
        <w:guid w:val="{6E590A69-BADD-4118-97F7-08D5DDF7FFC7}"/>
      </w:docPartPr>
      <w:docPartBody>
        <w:p w:rsidR="00FA3859" w:rsidRDefault="00EF18D2" w:rsidP="00EF18D2">
          <w:pPr>
            <w:pStyle w:val="4590B39E68FB4FB8ABDA84FE50B7A0D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text.</w:t>
          </w:r>
        </w:p>
      </w:docPartBody>
    </w:docPart>
    <w:docPart>
      <w:docPartPr>
        <w:name w:val="75452E301FCB40AFA96BD000F6841EC8"/>
        <w:category>
          <w:name w:val="General"/>
          <w:gallery w:val="placeholder"/>
        </w:category>
        <w:types>
          <w:type w:val="bbPlcHdr"/>
        </w:types>
        <w:behaviors>
          <w:behavior w:val="content"/>
        </w:behaviors>
        <w:guid w:val="{0250FC3E-3577-45B4-85C1-EF5D78C205F6}"/>
      </w:docPartPr>
      <w:docPartBody>
        <w:p w:rsidR="00FA3859" w:rsidRDefault="00EF18D2" w:rsidP="00EF18D2">
          <w:pPr>
            <w:pStyle w:val="75452E301FCB40AFA96BD000F6841EC8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text.</w:t>
          </w:r>
        </w:p>
      </w:docPartBody>
    </w:docPart>
    <w:docPart>
      <w:docPartPr>
        <w:name w:val="3D4B39E0D6234971A8B7750CBE55BB05"/>
        <w:category>
          <w:name w:val="General"/>
          <w:gallery w:val="placeholder"/>
        </w:category>
        <w:types>
          <w:type w:val="bbPlcHdr"/>
        </w:types>
        <w:behaviors>
          <w:behavior w:val="content"/>
        </w:behaviors>
        <w:guid w:val="{5194B864-FDA6-4D73-B9C4-48CC169490CB}"/>
      </w:docPartPr>
      <w:docPartBody>
        <w:p w:rsidR="00FA3859" w:rsidRDefault="00DC2E9A" w:rsidP="00DC2E9A">
          <w:pPr>
            <w:pStyle w:val="3D4B39E0D6234971A8B7750CBE55BB05"/>
          </w:pPr>
          <w:r w:rsidRPr="001758B0">
            <w:rPr>
              <w:rStyle w:val="PlaceholderText"/>
            </w:rPr>
            <w:t>Click/tap to enter text.</w:t>
          </w:r>
        </w:p>
      </w:docPartBody>
    </w:docPart>
    <w:docPart>
      <w:docPartPr>
        <w:name w:val="54A0FFF31AC3473F980464D68E25DE4A"/>
        <w:category>
          <w:name w:val="General"/>
          <w:gallery w:val="placeholder"/>
        </w:category>
        <w:types>
          <w:type w:val="bbPlcHdr"/>
        </w:types>
        <w:behaviors>
          <w:behavior w:val="content"/>
        </w:behaviors>
        <w:guid w:val="{AA656E6E-1208-4255-AFBB-E7C88DD1A2E4}"/>
      </w:docPartPr>
      <w:docPartBody>
        <w:p w:rsidR="00FA3859" w:rsidRDefault="00EF18D2" w:rsidP="00EF18D2">
          <w:pPr>
            <w:pStyle w:val="54A0FFF31AC3473F980464D68E25DE4A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text.</w:t>
          </w:r>
        </w:p>
      </w:docPartBody>
    </w:docPart>
    <w:docPart>
      <w:docPartPr>
        <w:name w:val="FDBB178F2CC54205AE2580FE7C0BCE11"/>
        <w:category>
          <w:name w:val="General"/>
          <w:gallery w:val="placeholder"/>
        </w:category>
        <w:types>
          <w:type w:val="bbPlcHdr"/>
        </w:types>
        <w:behaviors>
          <w:behavior w:val="content"/>
        </w:behaviors>
        <w:guid w:val="{1143FCB8-E6DB-492A-9813-935415C3D56D}"/>
      </w:docPartPr>
      <w:docPartBody>
        <w:p w:rsidR="00FA3859" w:rsidRDefault="00EF18D2" w:rsidP="00EF18D2">
          <w:pPr>
            <w:pStyle w:val="FDBB178F2CC54205AE2580FE7C0BCE114"/>
          </w:pPr>
          <w:r w:rsidRPr="00197256">
            <w:rPr>
              <w:rStyle w:val="PlaceholderText"/>
              <w:shd w:val="clear" w:color="auto" w:fill="FAE2D5" w:themeFill="accent2" w:themeFillTint="33"/>
            </w:rPr>
            <w:t>Click or tap to enter text.</w:t>
          </w:r>
        </w:p>
      </w:docPartBody>
    </w:docPart>
    <w:docPart>
      <w:docPartPr>
        <w:name w:val="C8F56E6F3B094BEEAAA874C9A712342F"/>
        <w:category>
          <w:name w:val="General"/>
          <w:gallery w:val="placeholder"/>
        </w:category>
        <w:types>
          <w:type w:val="bbPlcHdr"/>
        </w:types>
        <w:behaviors>
          <w:behavior w:val="content"/>
        </w:behaviors>
        <w:guid w:val="{7C832303-5BC3-48BA-AE71-AA10B853E4A4}"/>
      </w:docPartPr>
      <w:docPartBody>
        <w:p w:rsidR="00FA3859" w:rsidRDefault="00EF18D2" w:rsidP="00EF18D2">
          <w:pPr>
            <w:pStyle w:val="C8F56E6F3B094BEEAAA874C9A712342F4"/>
          </w:pPr>
          <w:r w:rsidRPr="00197256">
            <w:rPr>
              <w:rStyle w:val="PlaceholderText"/>
              <w:shd w:val="clear" w:color="auto" w:fill="FAE2D5" w:themeFill="accent2" w:themeFillTint="33"/>
            </w:rPr>
            <w:t>Click or tap to enter text.</w:t>
          </w:r>
        </w:p>
      </w:docPartBody>
    </w:docPart>
    <w:docPart>
      <w:docPartPr>
        <w:name w:val="54FA6F8DBFD04958B60BDB3670502411"/>
        <w:category>
          <w:name w:val="General"/>
          <w:gallery w:val="placeholder"/>
        </w:category>
        <w:types>
          <w:type w:val="bbPlcHdr"/>
        </w:types>
        <w:behaviors>
          <w:behavior w:val="content"/>
        </w:behaviors>
        <w:guid w:val="{0EEFCFCA-7706-4B7B-A0C3-0D610A562808}"/>
      </w:docPartPr>
      <w:docPartBody>
        <w:p w:rsidR="00FA3859" w:rsidRDefault="00EF18D2" w:rsidP="00EF18D2">
          <w:pPr>
            <w:pStyle w:val="54FA6F8DBFD04958B60BDB3670502411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55C1D30D14141F1B2ACED808E8B0FD2"/>
        <w:category>
          <w:name w:val="General"/>
          <w:gallery w:val="placeholder"/>
        </w:category>
        <w:types>
          <w:type w:val="bbPlcHdr"/>
        </w:types>
        <w:behaviors>
          <w:behavior w:val="content"/>
        </w:behaviors>
        <w:guid w:val="{CFA1ECC7-DEFD-4984-972A-99E23F24FE1D}"/>
      </w:docPartPr>
      <w:docPartBody>
        <w:p w:rsidR="00FA3859" w:rsidRDefault="00EF18D2" w:rsidP="00EF18D2">
          <w:pPr>
            <w:pStyle w:val="B55C1D30D14141F1B2ACED808E8B0FD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165F19208DC4ED4BAD7909220A3E5C6"/>
        <w:category>
          <w:name w:val="General"/>
          <w:gallery w:val="placeholder"/>
        </w:category>
        <w:types>
          <w:type w:val="bbPlcHdr"/>
        </w:types>
        <w:behaviors>
          <w:behavior w:val="content"/>
        </w:behaviors>
        <w:guid w:val="{C3B4F648-1219-494E-BC00-7683E08701DE}"/>
      </w:docPartPr>
      <w:docPartBody>
        <w:p w:rsidR="00FA3859" w:rsidRDefault="00EF18D2" w:rsidP="00EF18D2">
          <w:pPr>
            <w:pStyle w:val="9165F19208DC4ED4BAD7909220A3E5C6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06B98C8ED9443F5B646ADF5F05EE3ED"/>
        <w:category>
          <w:name w:val="General"/>
          <w:gallery w:val="placeholder"/>
        </w:category>
        <w:types>
          <w:type w:val="bbPlcHdr"/>
        </w:types>
        <w:behaviors>
          <w:behavior w:val="content"/>
        </w:behaviors>
        <w:guid w:val="{41348C30-742C-4367-92CD-D626679FCCFD}"/>
      </w:docPartPr>
      <w:docPartBody>
        <w:p w:rsidR="00FA3859" w:rsidRDefault="00EF18D2" w:rsidP="00EF18D2">
          <w:pPr>
            <w:pStyle w:val="106B98C8ED9443F5B646ADF5F05EE3ED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1BF3CACBEF144708F9CD3404DD135D6"/>
        <w:category>
          <w:name w:val="General"/>
          <w:gallery w:val="placeholder"/>
        </w:category>
        <w:types>
          <w:type w:val="bbPlcHdr"/>
        </w:types>
        <w:behaviors>
          <w:behavior w:val="content"/>
        </w:behaviors>
        <w:guid w:val="{6BBCF6E7-31F4-4F6B-99A0-B1FAF0906F9D}"/>
      </w:docPartPr>
      <w:docPartBody>
        <w:p w:rsidR="00FA3859" w:rsidRDefault="00EF18D2" w:rsidP="00EF18D2">
          <w:pPr>
            <w:pStyle w:val="81BF3CACBEF144708F9CD3404DD135D6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8BC2CD9CACC4F5EAC816003D7F432E3"/>
        <w:category>
          <w:name w:val="General"/>
          <w:gallery w:val="placeholder"/>
        </w:category>
        <w:types>
          <w:type w:val="bbPlcHdr"/>
        </w:types>
        <w:behaviors>
          <w:behavior w:val="content"/>
        </w:behaviors>
        <w:guid w:val="{E7C1AA23-7D2E-4F3E-914C-E26AE2AA046C}"/>
      </w:docPartPr>
      <w:docPartBody>
        <w:p w:rsidR="00FA3859" w:rsidRDefault="00EF18D2" w:rsidP="00EF18D2">
          <w:pPr>
            <w:pStyle w:val="48BC2CD9CACC4F5EAC816003D7F432E34"/>
          </w:pPr>
          <w:r w:rsidRPr="00460673">
            <w:rPr>
              <w:rStyle w:val="PlaceholderText"/>
              <w:bCs/>
              <w:shd w:val="clear" w:color="auto" w:fill="FAE2D5" w:themeFill="accent2" w:themeFillTint="33"/>
            </w:rPr>
            <w:t>Click or tap to enter.</w:t>
          </w:r>
        </w:p>
      </w:docPartBody>
    </w:docPart>
    <w:docPart>
      <w:docPartPr>
        <w:name w:val="8024B3BD12F24E768524D29F63BEF6C6"/>
        <w:category>
          <w:name w:val="General"/>
          <w:gallery w:val="placeholder"/>
        </w:category>
        <w:types>
          <w:type w:val="bbPlcHdr"/>
        </w:types>
        <w:behaviors>
          <w:behavior w:val="content"/>
        </w:behaviors>
        <w:guid w:val="{751E76D3-5A4C-4327-90F9-4A177FD2B21A}"/>
      </w:docPartPr>
      <w:docPartBody>
        <w:p w:rsidR="00FA3859" w:rsidRDefault="00EF18D2" w:rsidP="00EF18D2">
          <w:pPr>
            <w:pStyle w:val="8024B3BD12F24E768524D29F63BEF6C6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03416ED2CEF4947B33C20BD0DD39138"/>
        <w:category>
          <w:name w:val="General"/>
          <w:gallery w:val="placeholder"/>
        </w:category>
        <w:types>
          <w:type w:val="bbPlcHdr"/>
        </w:types>
        <w:behaviors>
          <w:behavior w:val="content"/>
        </w:behaviors>
        <w:guid w:val="{EA915CBC-3BFE-4B9C-8B9D-D137C73E41A1}"/>
      </w:docPartPr>
      <w:docPartBody>
        <w:p w:rsidR="00FA3859" w:rsidRDefault="00DC2E9A" w:rsidP="00DC2E9A">
          <w:pPr>
            <w:pStyle w:val="803416ED2CEF4947B33C20BD0DD39138"/>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89702E5019647EC8BF99481A53C3E31"/>
        <w:category>
          <w:name w:val="General"/>
          <w:gallery w:val="placeholder"/>
        </w:category>
        <w:types>
          <w:type w:val="bbPlcHdr"/>
        </w:types>
        <w:behaviors>
          <w:behavior w:val="content"/>
        </w:behaviors>
        <w:guid w:val="{0EB2DDD9-8E90-4BE4-90A3-4E7A0942B05F}"/>
      </w:docPartPr>
      <w:docPartBody>
        <w:p w:rsidR="00FA3859" w:rsidRDefault="00EF18D2" w:rsidP="00EF18D2">
          <w:pPr>
            <w:pStyle w:val="389702E5019647EC8BF99481A53C3E31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B783CF7B3334627BC8B0DFBFFB26C5C"/>
        <w:category>
          <w:name w:val="General"/>
          <w:gallery w:val="placeholder"/>
        </w:category>
        <w:types>
          <w:type w:val="bbPlcHdr"/>
        </w:types>
        <w:behaviors>
          <w:behavior w:val="content"/>
        </w:behaviors>
        <w:guid w:val="{6877BC18-9C5A-462F-B105-1E48B58271C8}"/>
      </w:docPartPr>
      <w:docPartBody>
        <w:p w:rsidR="00FA3859" w:rsidRDefault="00EF18D2" w:rsidP="00EF18D2">
          <w:pPr>
            <w:pStyle w:val="1B783CF7B3334627BC8B0DFBFFB26C5C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E949CCC21684511808C6E64298C67DA"/>
        <w:category>
          <w:name w:val="General"/>
          <w:gallery w:val="placeholder"/>
        </w:category>
        <w:types>
          <w:type w:val="bbPlcHdr"/>
        </w:types>
        <w:behaviors>
          <w:behavior w:val="content"/>
        </w:behaviors>
        <w:guid w:val="{D00C7477-B805-4C15-BD12-1B785C9ECC94}"/>
      </w:docPartPr>
      <w:docPartBody>
        <w:p w:rsidR="00FA3859" w:rsidRDefault="00DC2E9A" w:rsidP="00DC2E9A">
          <w:pPr>
            <w:pStyle w:val="FE949CCC21684511808C6E64298C67DA"/>
          </w:pPr>
          <w:r>
            <w:rPr>
              <w:rStyle w:val="PlaceholderText"/>
            </w:rPr>
            <w:t>Click/</w:t>
          </w:r>
          <w:r w:rsidRPr="00240F23">
            <w:rPr>
              <w:rStyle w:val="PlaceholderText"/>
            </w:rPr>
            <w:t>tap here to enter.</w:t>
          </w:r>
        </w:p>
      </w:docPartBody>
    </w:docPart>
    <w:docPart>
      <w:docPartPr>
        <w:name w:val="5C6725EC7FB24C129577C7AD785202A6"/>
        <w:category>
          <w:name w:val="General"/>
          <w:gallery w:val="placeholder"/>
        </w:category>
        <w:types>
          <w:type w:val="bbPlcHdr"/>
        </w:types>
        <w:behaviors>
          <w:behavior w:val="content"/>
        </w:behaviors>
        <w:guid w:val="{F1CADCFF-5171-4021-89B5-7CFE5A8DF584}"/>
      </w:docPartPr>
      <w:docPartBody>
        <w:p w:rsidR="00FA3859" w:rsidRDefault="00DC2E9A" w:rsidP="00DC2E9A">
          <w:pPr>
            <w:pStyle w:val="5C6725EC7FB24C129577C7AD785202A6"/>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A7DE0B01A15744B8AC2FB7AAD6BC9E5F"/>
        <w:category>
          <w:name w:val="General"/>
          <w:gallery w:val="placeholder"/>
        </w:category>
        <w:types>
          <w:type w:val="bbPlcHdr"/>
        </w:types>
        <w:behaviors>
          <w:behavior w:val="content"/>
        </w:behaviors>
        <w:guid w:val="{4E0A54B7-A0B6-4A57-8BD0-0915611766A4}"/>
      </w:docPartPr>
      <w:docPartBody>
        <w:p w:rsidR="00FA3859" w:rsidRDefault="00EF18D2" w:rsidP="00EF18D2">
          <w:pPr>
            <w:pStyle w:val="A7DE0B01A15744B8AC2FB7AAD6BC9E5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CAECFAFD6DB4049900266D387111C23"/>
        <w:category>
          <w:name w:val="General"/>
          <w:gallery w:val="placeholder"/>
        </w:category>
        <w:types>
          <w:type w:val="bbPlcHdr"/>
        </w:types>
        <w:behaviors>
          <w:behavior w:val="content"/>
        </w:behaviors>
        <w:guid w:val="{816AC6C1-9296-421B-83B9-4BE14AB9AF23}"/>
      </w:docPartPr>
      <w:docPartBody>
        <w:p w:rsidR="00FA3859" w:rsidRDefault="00DC2E9A" w:rsidP="00DC2E9A">
          <w:pPr>
            <w:pStyle w:val="2CAECFAFD6DB4049900266D387111C23"/>
          </w:pPr>
          <w:r>
            <w:rPr>
              <w:rStyle w:val="PlaceholderText"/>
            </w:rPr>
            <w:t>Click/</w:t>
          </w:r>
          <w:r w:rsidRPr="00240F23">
            <w:rPr>
              <w:rStyle w:val="PlaceholderText"/>
            </w:rPr>
            <w:t>tap here to enter.</w:t>
          </w:r>
        </w:p>
      </w:docPartBody>
    </w:docPart>
    <w:docPart>
      <w:docPartPr>
        <w:name w:val="1E0C32D9743D44CFA6574D6C3658228B"/>
        <w:category>
          <w:name w:val="General"/>
          <w:gallery w:val="placeholder"/>
        </w:category>
        <w:types>
          <w:type w:val="bbPlcHdr"/>
        </w:types>
        <w:behaviors>
          <w:behavior w:val="content"/>
        </w:behaviors>
        <w:guid w:val="{5CF977CC-E231-4B10-A35A-EF8080419A2E}"/>
      </w:docPartPr>
      <w:docPartBody>
        <w:p w:rsidR="00FA3859" w:rsidRDefault="00DC2E9A" w:rsidP="00DC2E9A">
          <w:pPr>
            <w:pStyle w:val="1E0C32D9743D44CFA6574D6C3658228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059FEA2DB8204DB5AD69CF0E32DC12A7"/>
        <w:category>
          <w:name w:val="General"/>
          <w:gallery w:val="placeholder"/>
        </w:category>
        <w:types>
          <w:type w:val="bbPlcHdr"/>
        </w:types>
        <w:behaviors>
          <w:behavior w:val="content"/>
        </w:behaviors>
        <w:guid w:val="{31E173DF-3FCC-445E-AF10-6F2304D5280A}"/>
      </w:docPartPr>
      <w:docPartBody>
        <w:p w:rsidR="00FA3859" w:rsidRDefault="00EF18D2" w:rsidP="00EF18D2">
          <w:pPr>
            <w:pStyle w:val="059FEA2DB8204DB5AD69CF0E32DC12A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1181549D5074938A63C2CC8F8896BD0"/>
        <w:category>
          <w:name w:val="General"/>
          <w:gallery w:val="placeholder"/>
        </w:category>
        <w:types>
          <w:type w:val="bbPlcHdr"/>
        </w:types>
        <w:behaviors>
          <w:behavior w:val="content"/>
        </w:behaviors>
        <w:guid w:val="{3F63E3EE-ACD4-4C72-A878-8F87908D21DE}"/>
      </w:docPartPr>
      <w:docPartBody>
        <w:p w:rsidR="00FA3859" w:rsidRDefault="00EF18D2" w:rsidP="00EF18D2">
          <w:pPr>
            <w:pStyle w:val="71181549D5074938A63C2CC8F8896BD0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t</w:t>
          </w:r>
          <w:r w:rsidRPr="00C96903">
            <w:rPr>
              <w:rStyle w:val="PlaceholderText"/>
              <w:shd w:val="clear" w:color="auto" w:fill="FAE2D5" w:themeFill="accent2" w:themeFillTint="33"/>
            </w:rPr>
            <w:t>ap to enter.</w:t>
          </w:r>
        </w:p>
      </w:docPartBody>
    </w:docPart>
    <w:docPart>
      <w:docPartPr>
        <w:name w:val="10A372C0564E408CBEA94FDBA040D683"/>
        <w:category>
          <w:name w:val="General"/>
          <w:gallery w:val="placeholder"/>
        </w:category>
        <w:types>
          <w:type w:val="bbPlcHdr"/>
        </w:types>
        <w:behaviors>
          <w:behavior w:val="content"/>
        </w:behaviors>
        <w:guid w:val="{57802123-69EA-4B4E-AAAD-D3EEF09985D4}"/>
      </w:docPartPr>
      <w:docPartBody>
        <w:p w:rsidR="00FA3859" w:rsidRDefault="00DC2E9A" w:rsidP="00DC2E9A">
          <w:pPr>
            <w:pStyle w:val="10A372C0564E408CBEA94FDBA040D683"/>
          </w:pPr>
          <w:r>
            <w:rPr>
              <w:rStyle w:val="PlaceholderText"/>
            </w:rPr>
            <w:t>Click/</w:t>
          </w:r>
          <w:r w:rsidRPr="00240F23">
            <w:rPr>
              <w:rStyle w:val="PlaceholderText"/>
            </w:rPr>
            <w:t>tap here to enter.</w:t>
          </w:r>
        </w:p>
      </w:docPartBody>
    </w:docPart>
    <w:docPart>
      <w:docPartPr>
        <w:name w:val="41B2DAEE91264911B8716FE29F541665"/>
        <w:category>
          <w:name w:val="General"/>
          <w:gallery w:val="placeholder"/>
        </w:category>
        <w:types>
          <w:type w:val="bbPlcHdr"/>
        </w:types>
        <w:behaviors>
          <w:behavior w:val="content"/>
        </w:behaviors>
        <w:guid w:val="{0BAB0D02-043E-4EB2-8958-9F496C32311E}"/>
      </w:docPartPr>
      <w:docPartBody>
        <w:p w:rsidR="00FA3859" w:rsidRDefault="00DC2E9A" w:rsidP="00DC2E9A">
          <w:pPr>
            <w:pStyle w:val="41B2DAEE91264911B8716FE29F54166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3C0654D3A54E487FBDD5F4EBC675E592"/>
        <w:category>
          <w:name w:val="General"/>
          <w:gallery w:val="placeholder"/>
        </w:category>
        <w:types>
          <w:type w:val="bbPlcHdr"/>
        </w:types>
        <w:behaviors>
          <w:behavior w:val="content"/>
        </w:behaviors>
        <w:guid w:val="{1CC7FDF4-C44E-4A8D-B7A6-F5F45BE3610A}"/>
      </w:docPartPr>
      <w:docPartBody>
        <w:p w:rsidR="00FA3859" w:rsidRDefault="00EF18D2" w:rsidP="00EF18D2">
          <w:pPr>
            <w:pStyle w:val="3C0654D3A54E487FBDD5F4EBC675E59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CA87786A34647D3ACEA43DDB1BDC136"/>
        <w:category>
          <w:name w:val="General"/>
          <w:gallery w:val="placeholder"/>
        </w:category>
        <w:types>
          <w:type w:val="bbPlcHdr"/>
        </w:types>
        <w:behaviors>
          <w:behavior w:val="content"/>
        </w:behaviors>
        <w:guid w:val="{A81E3FF2-2572-4028-AB81-C7D072000375}"/>
      </w:docPartPr>
      <w:docPartBody>
        <w:p w:rsidR="00FA3859" w:rsidRDefault="00DC2E9A" w:rsidP="00DC2E9A">
          <w:pPr>
            <w:pStyle w:val="DCA87786A34647D3ACEA43DDB1BDC136"/>
          </w:pPr>
          <w:r>
            <w:rPr>
              <w:rStyle w:val="PlaceholderText"/>
            </w:rPr>
            <w:t>Click/</w:t>
          </w:r>
          <w:r w:rsidRPr="00240F23">
            <w:rPr>
              <w:rStyle w:val="PlaceholderText"/>
            </w:rPr>
            <w:t>tap here to enter.</w:t>
          </w:r>
        </w:p>
      </w:docPartBody>
    </w:docPart>
    <w:docPart>
      <w:docPartPr>
        <w:name w:val="1D1AACDC6D274B01A7847F2EF2690BD7"/>
        <w:category>
          <w:name w:val="General"/>
          <w:gallery w:val="placeholder"/>
        </w:category>
        <w:types>
          <w:type w:val="bbPlcHdr"/>
        </w:types>
        <w:behaviors>
          <w:behavior w:val="content"/>
        </w:behaviors>
        <w:guid w:val="{DD77E635-278A-489D-8973-0918B35152A0}"/>
      </w:docPartPr>
      <w:docPartBody>
        <w:p w:rsidR="00FA3859" w:rsidRDefault="00DC2E9A" w:rsidP="00DC2E9A">
          <w:pPr>
            <w:pStyle w:val="1D1AACDC6D274B01A7847F2EF2690BD7"/>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BF67E3B27317401BB89719D6D3DA0C15"/>
        <w:category>
          <w:name w:val="General"/>
          <w:gallery w:val="placeholder"/>
        </w:category>
        <w:types>
          <w:type w:val="bbPlcHdr"/>
        </w:types>
        <w:behaviors>
          <w:behavior w:val="content"/>
        </w:behaviors>
        <w:guid w:val="{0F3585C3-708F-450B-8476-3A8E0FCFF7B0}"/>
      </w:docPartPr>
      <w:docPartBody>
        <w:p w:rsidR="00FA3859" w:rsidRDefault="00EF18D2" w:rsidP="00EF18D2">
          <w:pPr>
            <w:pStyle w:val="BF67E3B27317401BB89719D6D3DA0C15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EC0D86C38C140F1BBC4A6EAAB7A064D"/>
        <w:category>
          <w:name w:val="General"/>
          <w:gallery w:val="placeholder"/>
        </w:category>
        <w:types>
          <w:type w:val="bbPlcHdr"/>
        </w:types>
        <w:behaviors>
          <w:behavior w:val="content"/>
        </w:behaviors>
        <w:guid w:val="{F4DCEDC1-4CE6-4465-874B-02BAA44732AB}"/>
      </w:docPartPr>
      <w:docPartBody>
        <w:p w:rsidR="00FA3859" w:rsidRDefault="00EF18D2" w:rsidP="00EF18D2">
          <w:pPr>
            <w:pStyle w:val="6EC0D86C38C140F1BBC4A6EAAB7A064D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9059BD94DB7949C5B9E2D286040ACAEC"/>
        <w:category>
          <w:name w:val="General"/>
          <w:gallery w:val="placeholder"/>
        </w:category>
        <w:types>
          <w:type w:val="bbPlcHdr"/>
        </w:types>
        <w:behaviors>
          <w:behavior w:val="content"/>
        </w:behaviors>
        <w:guid w:val="{A6842E3F-514E-4359-855B-04E83B0A17A9}"/>
      </w:docPartPr>
      <w:docPartBody>
        <w:p w:rsidR="00FA3859" w:rsidRDefault="00DC2E9A" w:rsidP="00DC2E9A">
          <w:pPr>
            <w:pStyle w:val="9059BD94DB7949C5B9E2D286040ACAEC"/>
          </w:pPr>
          <w:r>
            <w:rPr>
              <w:rStyle w:val="PlaceholderText"/>
            </w:rPr>
            <w:t>Click/</w:t>
          </w:r>
          <w:r w:rsidRPr="00240F23">
            <w:rPr>
              <w:rStyle w:val="PlaceholderText"/>
            </w:rPr>
            <w:t>tap here to enter.</w:t>
          </w:r>
        </w:p>
      </w:docPartBody>
    </w:docPart>
    <w:docPart>
      <w:docPartPr>
        <w:name w:val="30476C748C37446EAEEBAAD376F6F324"/>
        <w:category>
          <w:name w:val="General"/>
          <w:gallery w:val="placeholder"/>
        </w:category>
        <w:types>
          <w:type w:val="bbPlcHdr"/>
        </w:types>
        <w:behaviors>
          <w:behavior w:val="content"/>
        </w:behaviors>
        <w:guid w:val="{E61F2810-1AED-4966-8EED-1FE67BB30714}"/>
      </w:docPartPr>
      <w:docPartBody>
        <w:p w:rsidR="00FA3859" w:rsidRDefault="00EF18D2" w:rsidP="00EF18D2">
          <w:pPr>
            <w:pStyle w:val="30476C748C37446EAEEBAAD376F6F324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20DAB833E59D4EA6AAB1EF5F13FF36BE"/>
        <w:category>
          <w:name w:val="General"/>
          <w:gallery w:val="placeholder"/>
        </w:category>
        <w:types>
          <w:type w:val="bbPlcHdr"/>
        </w:types>
        <w:behaviors>
          <w:behavior w:val="content"/>
        </w:behaviors>
        <w:guid w:val="{36D54482-7482-4F00-978A-5BEA322FCBBD}"/>
      </w:docPartPr>
      <w:docPartBody>
        <w:p w:rsidR="00FA3859" w:rsidRDefault="00DC2E9A" w:rsidP="00DC2E9A">
          <w:pPr>
            <w:pStyle w:val="20DAB833E59D4EA6AAB1EF5F13FF36BE"/>
          </w:pPr>
          <w:r>
            <w:rPr>
              <w:rStyle w:val="PlaceholderText"/>
            </w:rPr>
            <w:t>Click/</w:t>
          </w:r>
          <w:r w:rsidRPr="00240F23">
            <w:rPr>
              <w:rStyle w:val="PlaceholderText"/>
            </w:rPr>
            <w:t>tap here to enter.</w:t>
          </w:r>
        </w:p>
      </w:docPartBody>
    </w:docPart>
    <w:docPart>
      <w:docPartPr>
        <w:name w:val="61188869793F4F18A822E1E314622F7D"/>
        <w:category>
          <w:name w:val="General"/>
          <w:gallery w:val="placeholder"/>
        </w:category>
        <w:types>
          <w:type w:val="bbPlcHdr"/>
        </w:types>
        <w:behaviors>
          <w:behavior w:val="content"/>
        </w:behaviors>
        <w:guid w:val="{70DCA0E2-2977-44AA-A996-745A2503E221}"/>
      </w:docPartPr>
      <w:docPartBody>
        <w:p w:rsidR="00FA3859" w:rsidRDefault="00EF18D2" w:rsidP="00EF18D2">
          <w:pPr>
            <w:pStyle w:val="61188869793F4F18A822E1E314622F7D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B71706FB1F2D485FA7DB48FC2EA47FD9"/>
        <w:category>
          <w:name w:val="General"/>
          <w:gallery w:val="placeholder"/>
        </w:category>
        <w:types>
          <w:type w:val="bbPlcHdr"/>
        </w:types>
        <w:behaviors>
          <w:behavior w:val="content"/>
        </w:behaviors>
        <w:guid w:val="{6E91C52F-5FF0-444C-8C5B-68E91D739219}"/>
      </w:docPartPr>
      <w:docPartBody>
        <w:p w:rsidR="00FA3859" w:rsidRDefault="00DC2E9A" w:rsidP="00DC2E9A">
          <w:pPr>
            <w:pStyle w:val="B71706FB1F2D485FA7DB48FC2EA47FD9"/>
          </w:pPr>
          <w:r>
            <w:rPr>
              <w:rStyle w:val="PlaceholderText"/>
            </w:rPr>
            <w:t>Click/</w:t>
          </w:r>
          <w:r w:rsidRPr="00240F23">
            <w:rPr>
              <w:rStyle w:val="PlaceholderText"/>
            </w:rPr>
            <w:t>tap here to enter.</w:t>
          </w:r>
        </w:p>
      </w:docPartBody>
    </w:docPart>
    <w:docPart>
      <w:docPartPr>
        <w:name w:val="6AAB1AF8743D45118AEC09E59E83959B"/>
        <w:category>
          <w:name w:val="General"/>
          <w:gallery w:val="placeholder"/>
        </w:category>
        <w:types>
          <w:type w:val="bbPlcHdr"/>
        </w:types>
        <w:behaviors>
          <w:behavior w:val="content"/>
        </w:behaviors>
        <w:guid w:val="{309759D7-CABE-42C9-A0DD-E6E63EFC8181}"/>
      </w:docPartPr>
      <w:docPartBody>
        <w:p w:rsidR="00FA3859" w:rsidRDefault="00EF18D2" w:rsidP="00EF18D2">
          <w:pPr>
            <w:pStyle w:val="6AAB1AF8743D45118AEC09E59E83959B4"/>
          </w:pPr>
          <w:r w:rsidRPr="00C317F7">
            <w:rPr>
              <w:rStyle w:val="PlaceholderText"/>
              <w:shd w:val="clear" w:color="auto" w:fill="FAE2D5" w:themeFill="accent2" w:themeFillTint="33"/>
            </w:rPr>
            <w:t>Click or tap to enter text.</w:t>
          </w:r>
        </w:p>
      </w:docPartBody>
    </w:docPart>
    <w:docPart>
      <w:docPartPr>
        <w:name w:val="B0484071367E44EF97D45F86F90DAC1F"/>
        <w:category>
          <w:name w:val="General"/>
          <w:gallery w:val="placeholder"/>
        </w:category>
        <w:types>
          <w:type w:val="bbPlcHdr"/>
        </w:types>
        <w:behaviors>
          <w:behavior w:val="content"/>
        </w:behaviors>
        <w:guid w:val="{24A054D0-50FE-46CD-83AA-5CE55C0F7061}"/>
      </w:docPartPr>
      <w:docPartBody>
        <w:p w:rsidR="00FA3859" w:rsidRDefault="00DC2E9A" w:rsidP="00DC2E9A">
          <w:pPr>
            <w:pStyle w:val="B0484071367E44EF97D45F86F90DAC1F"/>
          </w:pPr>
          <w:r>
            <w:rPr>
              <w:rStyle w:val="PlaceholderText"/>
            </w:rPr>
            <w:t>Click/</w:t>
          </w:r>
          <w:r w:rsidRPr="00240F23">
            <w:rPr>
              <w:rStyle w:val="PlaceholderText"/>
            </w:rPr>
            <w:t>tap here to enter.</w:t>
          </w:r>
        </w:p>
      </w:docPartBody>
    </w:docPart>
    <w:docPart>
      <w:docPartPr>
        <w:name w:val="5D2343B1C6EA4D2EBB76B87119CA8497"/>
        <w:category>
          <w:name w:val="General"/>
          <w:gallery w:val="placeholder"/>
        </w:category>
        <w:types>
          <w:type w:val="bbPlcHdr"/>
        </w:types>
        <w:behaviors>
          <w:behavior w:val="content"/>
        </w:behaviors>
        <w:guid w:val="{22B17F87-EFAE-4396-B574-946C57CEE51C}"/>
      </w:docPartPr>
      <w:docPartBody>
        <w:p w:rsidR="00FA3859" w:rsidRDefault="00EF18D2" w:rsidP="00EF18D2">
          <w:pPr>
            <w:pStyle w:val="5D2343B1C6EA4D2EBB76B87119CA8497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212E31D03DF8498C9638BE9D93D590AD"/>
        <w:category>
          <w:name w:val="General"/>
          <w:gallery w:val="placeholder"/>
        </w:category>
        <w:types>
          <w:type w:val="bbPlcHdr"/>
        </w:types>
        <w:behaviors>
          <w:behavior w:val="content"/>
        </w:behaviors>
        <w:guid w:val="{A63F95B1-C772-4F7E-AAA8-A368D52BF7C5}"/>
      </w:docPartPr>
      <w:docPartBody>
        <w:p w:rsidR="00FA3859" w:rsidRDefault="00EF18D2" w:rsidP="00EF18D2">
          <w:pPr>
            <w:pStyle w:val="212E31D03DF8498C9638BE9D93D590AD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74A9641699AF40AA9C07B7CCC894210F"/>
        <w:category>
          <w:name w:val="General"/>
          <w:gallery w:val="placeholder"/>
        </w:category>
        <w:types>
          <w:type w:val="bbPlcHdr"/>
        </w:types>
        <w:behaviors>
          <w:behavior w:val="content"/>
        </w:behaviors>
        <w:guid w:val="{427A587F-DA73-436B-950C-581720463917}"/>
      </w:docPartPr>
      <w:docPartBody>
        <w:p w:rsidR="00FA3859" w:rsidRDefault="00EF18D2" w:rsidP="00EF18D2">
          <w:pPr>
            <w:pStyle w:val="74A9641699AF40AA9C07B7CCC894210F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809492EA05E949F8A4298682611E83B0"/>
        <w:category>
          <w:name w:val="General"/>
          <w:gallery w:val="placeholder"/>
        </w:category>
        <w:types>
          <w:type w:val="bbPlcHdr"/>
        </w:types>
        <w:behaviors>
          <w:behavior w:val="content"/>
        </w:behaviors>
        <w:guid w:val="{2A59E0E0-9E16-4A8D-A353-AC8E17105FCA}"/>
      </w:docPartPr>
      <w:docPartBody>
        <w:p w:rsidR="00FA3859" w:rsidRDefault="00EF18D2" w:rsidP="00EF18D2">
          <w:pPr>
            <w:pStyle w:val="809492EA05E949F8A4298682611E83B0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8C040CF73D574E4780A625DFCDF2511B"/>
        <w:category>
          <w:name w:val="General"/>
          <w:gallery w:val="placeholder"/>
        </w:category>
        <w:types>
          <w:type w:val="bbPlcHdr"/>
        </w:types>
        <w:behaviors>
          <w:behavior w:val="content"/>
        </w:behaviors>
        <w:guid w:val="{834F556B-4F21-45CC-819D-741278132D16}"/>
      </w:docPartPr>
      <w:docPartBody>
        <w:p w:rsidR="00FA3859" w:rsidRDefault="00EF18D2" w:rsidP="00EF18D2">
          <w:pPr>
            <w:pStyle w:val="8C040CF73D574E4780A625DFCDF2511B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629AB62B536940B8947224DF83CB0CAD"/>
        <w:category>
          <w:name w:val="General"/>
          <w:gallery w:val="placeholder"/>
        </w:category>
        <w:types>
          <w:type w:val="bbPlcHdr"/>
        </w:types>
        <w:behaviors>
          <w:behavior w:val="content"/>
        </w:behaviors>
        <w:guid w:val="{F5A30F4B-AB16-410B-9703-30F2D531B58A}"/>
      </w:docPartPr>
      <w:docPartBody>
        <w:p w:rsidR="00FA3859" w:rsidRDefault="00EF18D2" w:rsidP="00EF18D2">
          <w:pPr>
            <w:pStyle w:val="629AB62B536940B8947224DF83CB0CAD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7CCFC8614E0A44B5978C7AEE3B7EDB7C"/>
        <w:category>
          <w:name w:val="General"/>
          <w:gallery w:val="placeholder"/>
        </w:category>
        <w:types>
          <w:type w:val="bbPlcHdr"/>
        </w:types>
        <w:behaviors>
          <w:behavior w:val="content"/>
        </w:behaviors>
        <w:guid w:val="{4781BE19-D838-46AB-AE57-A11F3E0D930C}"/>
      </w:docPartPr>
      <w:docPartBody>
        <w:p w:rsidR="00FA3859" w:rsidRDefault="00EF18D2" w:rsidP="00EF18D2">
          <w:pPr>
            <w:pStyle w:val="7CCFC8614E0A44B5978C7AEE3B7EDB7C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8096BAC7FE2840FBBDF50A0F2FF05017"/>
        <w:category>
          <w:name w:val="General"/>
          <w:gallery w:val="placeholder"/>
        </w:category>
        <w:types>
          <w:type w:val="bbPlcHdr"/>
        </w:types>
        <w:behaviors>
          <w:behavior w:val="content"/>
        </w:behaviors>
        <w:guid w:val="{7D35D6F5-6A67-460B-A810-C21BCA64DC8B}"/>
      </w:docPartPr>
      <w:docPartBody>
        <w:p w:rsidR="00FA3859" w:rsidRDefault="00EF18D2" w:rsidP="00EF18D2">
          <w:pPr>
            <w:pStyle w:val="8096BAC7FE2840FBBDF50A0F2FF05017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8624DC726D2E404788F8BFBF3498B543"/>
        <w:category>
          <w:name w:val="General"/>
          <w:gallery w:val="placeholder"/>
        </w:category>
        <w:types>
          <w:type w:val="bbPlcHdr"/>
        </w:types>
        <w:behaviors>
          <w:behavior w:val="content"/>
        </w:behaviors>
        <w:guid w:val="{0B910B38-3D47-4DA1-A601-7DE45DD5D32C}"/>
      </w:docPartPr>
      <w:docPartBody>
        <w:p w:rsidR="00FA3859" w:rsidRDefault="00EF18D2" w:rsidP="00EF18D2">
          <w:pPr>
            <w:pStyle w:val="8624DC726D2E404788F8BFBF3498B543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3BCA8D24055943F48EF0FB6217AA6B91"/>
        <w:category>
          <w:name w:val="General"/>
          <w:gallery w:val="placeholder"/>
        </w:category>
        <w:types>
          <w:type w:val="bbPlcHdr"/>
        </w:types>
        <w:behaviors>
          <w:behavior w:val="content"/>
        </w:behaviors>
        <w:guid w:val="{D98A346C-74B8-4603-A03B-29162FBDBBF5}"/>
      </w:docPartPr>
      <w:docPartBody>
        <w:p w:rsidR="00FA3859" w:rsidRDefault="00EF18D2" w:rsidP="00EF18D2">
          <w:pPr>
            <w:pStyle w:val="3BCA8D24055943F48EF0FB6217AA6B91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99E8C44E9F4642B88EACCC10DD8FE061"/>
        <w:category>
          <w:name w:val="General"/>
          <w:gallery w:val="placeholder"/>
        </w:category>
        <w:types>
          <w:type w:val="bbPlcHdr"/>
        </w:types>
        <w:behaviors>
          <w:behavior w:val="content"/>
        </w:behaviors>
        <w:guid w:val="{768CCBE7-1FDE-4E2F-91FE-A84FC391FD8B}"/>
      </w:docPartPr>
      <w:docPartBody>
        <w:p w:rsidR="00FA3859" w:rsidRDefault="00EF18D2" w:rsidP="00EF18D2">
          <w:pPr>
            <w:pStyle w:val="99E8C44E9F4642B88EACCC10DD8FE061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09EDA22651594236A04F1658BE1732D7"/>
        <w:category>
          <w:name w:val="General"/>
          <w:gallery w:val="placeholder"/>
        </w:category>
        <w:types>
          <w:type w:val="bbPlcHdr"/>
        </w:types>
        <w:behaviors>
          <w:behavior w:val="content"/>
        </w:behaviors>
        <w:guid w:val="{30433C60-02BB-48FC-AEBE-475E18175EEB}"/>
      </w:docPartPr>
      <w:docPartBody>
        <w:p w:rsidR="00FA3859" w:rsidRDefault="00EF18D2" w:rsidP="00EF18D2">
          <w:pPr>
            <w:pStyle w:val="09EDA22651594236A04F1658BE1732D7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3D89B44F94B7439B9F99E976363A5F6E"/>
        <w:category>
          <w:name w:val="General"/>
          <w:gallery w:val="placeholder"/>
        </w:category>
        <w:types>
          <w:type w:val="bbPlcHdr"/>
        </w:types>
        <w:behaviors>
          <w:behavior w:val="content"/>
        </w:behaviors>
        <w:guid w:val="{4F93B4AA-0929-4CC8-A5A2-9E1B65450610}"/>
      </w:docPartPr>
      <w:docPartBody>
        <w:p w:rsidR="00FA3859" w:rsidRDefault="00EF18D2" w:rsidP="00EF18D2">
          <w:pPr>
            <w:pStyle w:val="3D89B44F94B7439B9F99E976363A5F6E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6149AE69F122476AB37095B9A4B8830C"/>
        <w:category>
          <w:name w:val="General"/>
          <w:gallery w:val="placeholder"/>
        </w:category>
        <w:types>
          <w:type w:val="bbPlcHdr"/>
        </w:types>
        <w:behaviors>
          <w:behavior w:val="content"/>
        </w:behaviors>
        <w:guid w:val="{3E25E9EE-7355-44C8-953D-DA6BBC8AB845}"/>
      </w:docPartPr>
      <w:docPartBody>
        <w:p w:rsidR="00FA3859" w:rsidRDefault="00EF18D2" w:rsidP="00EF18D2">
          <w:pPr>
            <w:pStyle w:val="6149AE69F122476AB37095B9A4B8830C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2812E4DCCE7F4B58AE73D548A51C1AE5"/>
        <w:category>
          <w:name w:val="General"/>
          <w:gallery w:val="placeholder"/>
        </w:category>
        <w:types>
          <w:type w:val="bbPlcHdr"/>
        </w:types>
        <w:behaviors>
          <w:behavior w:val="content"/>
        </w:behaviors>
        <w:guid w:val="{A5511144-7B58-4D37-9791-AE611422F0A3}"/>
      </w:docPartPr>
      <w:docPartBody>
        <w:p w:rsidR="00FA3859" w:rsidRDefault="00EF18D2" w:rsidP="00EF18D2">
          <w:pPr>
            <w:pStyle w:val="2812E4DCCE7F4B58AE73D548A51C1AE5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4D7FC37EB8C84D7EAEA44EBAC59CF7BD"/>
        <w:category>
          <w:name w:val="General"/>
          <w:gallery w:val="placeholder"/>
        </w:category>
        <w:types>
          <w:type w:val="bbPlcHdr"/>
        </w:types>
        <w:behaviors>
          <w:behavior w:val="content"/>
        </w:behaviors>
        <w:guid w:val="{263D6BBD-1042-4449-ACF6-D46170D25AF2}"/>
      </w:docPartPr>
      <w:docPartBody>
        <w:p w:rsidR="00FA3859" w:rsidRDefault="00EF18D2" w:rsidP="00EF18D2">
          <w:pPr>
            <w:pStyle w:val="4D7FC37EB8C84D7EAEA44EBAC59CF7BD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w:t>
          </w:r>
        </w:p>
      </w:docPartBody>
    </w:docPart>
    <w:docPart>
      <w:docPartPr>
        <w:name w:val="B1D2ED95E9B24FF1AFDD37A7CD113E2B"/>
        <w:category>
          <w:name w:val="General"/>
          <w:gallery w:val="placeholder"/>
        </w:category>
        <w:types>
          <w:type w:val="bbPlcHdr"/>
        </w:types>
        <w:behaviors>
          <w:behavior w:val="content"/>
        </w:behaviors>
        <w:guid w:val="{2D82CCAA-F47F-46FB-9E8D-A0A9D925DA0D}"/>
      </w:docPartPr>
      <w:docPartBody>
        <w:p w:rsidR="00FA3859" w:rsidRDefault="00DC2E9A" w:rsidP="00DC2E9A">
          <w:pPr>
            <w:pStyle w:val="B1D2ED95E9B24FF1AFDD37A7CD113E2B"/>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F283C06C89164CD29F5F1E7A1A71E17F"/>
        <w:category>
          <w:name w:val="General"/>
          <w:gallery w:val="placeholder"/>
        </w:category>
        <w:types>
          <w:type w:val="bbPlcHdr"/>
        </w:types>
        <w:behaviors>
          <w:behavior w:val="content"/>
        </w:behaviors>
        <w:guid w:val="{7ED9FFD0-576F-4E09-8752-56ADD8F5D9AB}"/>
      </w:docPartPr>
      <w:docPartBody>
        <w:p w:rsidR="00FA3859" w:rsidRDefault="00EF18D2" w:rsidP="00EF18D2">
          <w:pPr>
            <w:pStyle w:val="F283C06C89164CD29F5F1E7A1A71E17F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12C61CD1569F4503AA3837E7A931032E"/>
        <w:category>
          <w:name w:val="General"/>
          <w:gallery w:val="placeholder"/>
        </w:category>
        <w:types>
          <w:type w:val="bbPlcHdr"/>
        </w:types>
        <w:behaviors>
          <w:behavior w:val="content"/>
        </w:behaviors>
        <w:guid w:val="{B123F95C-C055-4671-AF7C-1A535D0A1DB9}"/>
      </w:docPartPr>
      <w:docPartBody>
        <w:p w:rsidR="00FA3859" w:rsidRDefault="00DC2E9A" w:rsidP="00DC2E9A">
          <w:pPr>
            <w:pStyle w:val="12C61CD1569F4503AA3837E7A931032E"/>
          </w:pPr>
          <w:r w:rsidRPr="00266112">
            <w:rPr>
              <w:rStyle w:val="PlaceholderText"/>
              <w:shd w:val="clear" w:color="auto" w:fill="FAE2D5" w:themeFill="accent2" w:themeFillTint="33"/>
            </w:rPr>
            <w:t>Click/tap to enter text.</w:t>
          </w:r>
        </w:p>
      </w:docPartBody>
    </w:docPart>
    <w:docPart>
      <w:docPartPr>
        <w:name w:val="F357D30CDF764E148DAEEDD0E9B7F9EC"/>
        <w:category>
          <w:name w:val="General"/>
          <w:gallery w:val="placeholder"/>
        </w:category>
        <w:types>
          <w:type w:val="bbPlcHdr"/>
        </w:types>
        <w:behaviors>
          <w:behavior w:val="content"/>
        </w:behaviors>
        <w:guid w:val="{D86E3569-59DC-4F54-A86D-C45F1A766619}"/>
      </w:docPartPr>
      <w:docPartBody>
        <w:p w:rsidR="00FA3859" w:rsidRDefault="00EF18D2" w:rsidP="00EF18D2">
          <w:pPr>
            <w:pStyle w:val="F357D30CDF764E148DAEEDD0E9B7F9EC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BA7479A7811643449DEFEEC915139814"/>
        <w:category>
          <w:name w:val="General"/>
          <w:gallery w:val="placeholder"/>
        </w:category>
        <w:types>
          <w:type w:val="bbPlcHdr"/>
        </w:types>
        <w:behaviors>
          <w:behavior w:val="content"/>
        </w:behaviors>
        <w:guid w:val="{832B7F09-A6B5-4617-8BAB-0B824D4A5B66}"/>
      </w:docPartPr>
      <w:docPartBody>
        <w:p w:rsidR="00FA3859" w:rsidRDefault="00EF18D2" w:rsidP="00EF18D2">
          <w:pPr>
            <w:pStyle w:val="BA7479A7811643449DEFEEC915139814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A3D39801DEF6474289725718FC1A85CD"/>
        <w:category>
          <w:name w:val="General"/>
          <w:gallery w:val="placeholder"/>
        </w:category>
        <w:types>
          <w:type w:val="bbPlcHdr"/>
        </w:types>
        <w:behaviors>
          <w:behavior w:val="content"/>
        </w:behaviors>
        <w:guid w:val="{2F41DC24-C7A1-4D88-9D19-D1D193092F7C}"/>
      </w:docPartPr>
      <w:docPartBody>
        <w:p w:rsidR="00FA3859" w:rsidRDefault="00EF18D2" w:rsidP="00EF18D2">
          <w:pPr>
            <w:pStyle w:val="A3D39801DEF6474289725718FC1A85CD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8D7CF24DC2DC414092AF0A8EC98BCA70"/>
        <w:category>
          <w:name w:val="General"/>
          <w:gallery w:val="placeholder"/>
        </w:category>
        <w:types>
          <w:type w:val="bbPlcHdr"/>
        </w:types>
        <w:behaviors>
          <w:behavior w:val="content"/>
        </w:behaviors>
        <w:guid w:val="{2D969187-07CA-4BC0-BF5B-E8E676670E26}"/>
      </w:docPartPr>
      <w:docPartBody>
        <w:p w:rsidR="00FA3859" w:rsidRDefault="00EF18D2" w:rsidP="00EF18D2">
          <w:pPr>
            <w:pStyle w:val="8D7CF24DC2DC414092AF0A8EC98BCA704"/>
          </w:pPr>
          <w:r w:rsidRPr="00266112">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266112">
            <w:rPr>
              <w:rStyle w:val="PlaceholderText"/>
              <w:shd w:val="clear" w:color="auto" w:fill="FAE2D5" w:themeFill="accent2" w:themeFillTint="33"/>
            </w:rPr>
            <w:t>tap to enter text.</w:t>
          </w:r>
        </w:p>
      </w:docPartBody>
    </w:docPart>
    <w:docPart>
      <w:docPartPr>
        <w:name w:val="4234AE7FBBEC469FA44349027E90C525"/>
        <w:category>
          <w:name w:val="General"/>
          <w:gallery w:val="placeholder"/>
        </w:category>
        <w:types>
          <w:type w:val="bbPlcHdr"/>
        </w:types>
        <w:behaviors>
          <w:behavior w:val="content"/>
        </w:behaviors>
        <w:guid w:val="{6E687A64-6671-459E-81A4-32B8DA9480E2}"/>
      </w:docPartPr>
      <w:docPartBody>
        <w:p w:rsidR="00FA3859" w:rsidRDefault="00DC2E9A" w:rsidP="00DC2E9A">
          <w:pPr>
            <w:pStyle w:val="4234AE7FBBEC469FA44349027E90C525"/>
          </w:pPr>
          <w:r w:rsidRPr="00240F23">
            <w:rPr>
              <w:rStyle w:val="PlaceholderText"/>
            </w:rPr>
            <w:t>Click or tap here to enter text.</w:t>
          </w:r>
        </w:p>
      </w:docPartBody>
    </w:docPart>
    <w:docPart>
      <w:docPartPr>
        <w:name w:val="2594C930E9C74CC996EE3E399164EA80"/>
        <w:category>
          <w:name w:val="General"/>
          <w:gallery w:val="placeholder"/>
        </w:category>
        <w:types>
          <w:type w:val="bbPlcHdr"/>
        </w:types>
        <w:behaviors>
          <w:behavior w:val="content"/>
        </w:behaviors>
        <w:guid w:val="{F906BDA6-23F1-4EFE-A835-BCEDB90D16BA}"/>
      </w:docPartPr>
      <w:docPartBody>
        <w:p w:rsidR="00FA3859" w:rsidRDefault="00EF18D2" w:rsidP="00EF18D2">
          <w:pPr>
            <w:pStyle w:val="2594C930E9C74CC996EE3E399164EA804"/>
          </w:pPr>
          <w:r w:rsidRPr="006B6308">
            <w:rPr>
              <w:rStyle w:val="PlaceholderText"/>
              <w:shd w:val="clear" w:color="auto" w:fill="FAE2D5" w:themeFill="accent2" w:themeFillTint="33"/>
            </w:rPr>
            <w:t>Click or tap to enter text.</w:t>
          </w:r>
        </w:p>
      </w:docPartBody>
    </w:docPart>
    <w:docPart>
      <w:docPartPr>
        <w:name w:val="B75287A8CB9648D68DD77880AABC65CC"/>
        <w:category>
          <w:name w:val="General"/>
          <w:gallery w:val="placeholder"/>
        </w:category>
        <w:types>
          <w:type w:val="bbPlcHdr"/>
        </w:types>
        <w:behaviors>
          <w:behavior w:val="content"/>
        </w:behaviors>
        <w:guid w:val="{AEA31B81-FC41-41B4-A56A-F29467CEE1E4}"/>
      </w:docPartPr>
      <w:docPartBody>
        <w:p w:rsidR="00FA3859" w:rsidRDefault="00EF18D2" w:rsidP="00EF18D2">
          <w:pPr>
            <w:pStyle w:val="B75287A8CB9648D68DD77880AABC65CC4"/>
          </w:pPr>
          <w:r w:rsidRPr="006B6308">
            <w:rPr>
              <w:rStyle w:val="PlaceholderText"/>
              <w:shd w:val="clear" w:color="auto" w:fill="FAE2D5" w:themeFill="accent2" w:themeFillTint="33"/>
            </w:rPr>
            <w:t>Click or tap to enter text.</w:t>
          </w:r>
        </w:p>
      </w:docPartBody>
    </w:docPart>
    <w:docPart>
      <w:docPartPr>
        <w:name w:val="6A4B90A6EADB45B8BDA6C8852E5931FD"/>
        <w:category>
          <w:name w:val="General"/>
          <w:gallery w:val="placeholder"/>
        </w:category>
        <w:types>
          <w:type w:val="bbPlcHdr"/>
        </w:types>
        <w:behaviors>
          <w:behavior w:val="content"/>
        </w:behaviors>
        <w:guid w:val="{B5767022-CE5B-4068-9617-8A42D1FFDA5F}"/>
      </w:docPartPr>
      <w:docPartBody>
        <w:p w:rsidR="00FA3859" w:rsidRDefault="00EF18D2" w:rsidP="00EF18D2">
          <w:pPr>
            <w:pStyle w:val="6A4B90A6EADB45B8BDA6C8852E5931FD4"/>
          </w:pPr>
          <w:r w:rsidRPr="006B6308">
            <w:rPr>
              <w:rStyle w:val="PlaceholderText"/>
              <w:shd w:val="clear" w:color="auto" w:fill="FAE2D5" w:themeFill="accent2" w:themeFillTint="33"/>
            </w:rPr>
            <w:t>Click or tap to enter text.</w:t>
          </w:r>
        </w:p>
      </w:docPartBody>
    </w:docPart>
    <w:docPart>
      <w:docPartPr>
        <w:name w:val="8124479731444B95897C919046D8DFB5"/>
        <w:category>
          <w:name w:val="General"/>
          <w:gallery w:val="placeholder"/>
        </w:category>
        <w:types>
          <w:type w:val="bbPlcHdr"/>
        </w:types>
        <w:behaviors>
          <w:behavior w:val="content"/>
        </w:behaviors>
        <w:guid w:val="{247C4705-E6FA-43CC-8341-ED956F98D619}"/>
      </w:docPartPr>
      <w:docPartBody>
        <w:p w:rsidR="00FA3859" w:rsidRDefault="00EF18D2" w:rsidP="00EF18D2">
          <w:pPr>
            <w:pStyle w:val="8124479731444B95897C919046D8DFB54"/>
          </w:pPr>
          <w:r w:rsidRPr="006B6308">
            <w:rPr>
              <w:rStyle w:val="PlaceholderText"/>
              <w:shd w:val="clear" w:color="auto" w:fill="FAE2D5" w:themeFill="accent2" w:themeFillTint="33"/>
            </w:rPr>
            <w:t>Click or tap to enter text.</w:t>
          </w:r>
        </w:p>
      </w:docPartBody>
    </w:docPart>
    <w:docPart>
      <w:docPartPr>
        <w:name w:val="303133AF2CA14768AFDE746AFC4221DD"/>
        <w:category>
          <w:name w:val="General"/>
          <w:gallery w:val="placeholder"/>
        </w:category>
        <w:types>
          <w:type w:val="bbPlcHdr"/>
        </w:types>
        <w:behaviors>
          <w:behavior w:val="content"/>
        </w:behaviors>
        <w:guid w:val="{FADDD8CF-4938-4059-9156-1D7CCA4DEBF5}"/>
      </w:docPartPr>
      <w:docPartBody>
        <w:p w:rsidR="00FA3859" w:rsidRDefault="00EF18D2" w:rsidP="00EF18D2">
          <w:pPr>
            <w:pStyle w:val="303133AF2CA14768AFDE746AFC4221DD4"/>
          </w:pPr>
          <w:r w:rsidRPr="006B6308">
            <w:rPr>
              <w:rStyle w:val="PlaceholderText"/>
              <w:shd w:val="clear" w:color="auto" w:fill="FAE2D5" w:themeFill="accent2" w:themeFillTint="33"/>
            </w:rPr>
            <w:t>Click or tap to enter text.</w:t>
          </w:r>
        </w:p>
      </w:docPartBody>
    </w:docPart>
    <w:docPart>
      <w:docPartPr>
        <w:name w:val="B92577623AFA4F15B6151B5E28EF7EE4"/>
        <w:category>
          <w:name w:val="General"/>
          <w:gallery w:val="placeholder"/>
        </w:category>
        <w:types>
          <w:type w:val="bbPlcHdr"/>
        </w:types>
        <w:behaviors>
          <w:behavior w:val="content"/>
        </w:behaviors>
        <w:guid w:val="{C541D872-427D-4D7F-8FD4-28A6A84699FF}"/>
      </w:docPartPr>
      <w:docPartBody>
        <w:p w:rsidR="00FA3859" w:rsidRDefault="00EF18D2" w:rsidP="00EF18D2">
          <w:pPr>
            <w:pStyle w:val="B92577623AFA4F15B6151B5E28EF7EE44"/>
          </w:pPr>
          <w:r w:rsidRPr="006B6308">
            <w:rPr>
              <w:rStyle w:val="PlaceholderText"/>
              <w:shd w:val="clear" w:color="auto" w:fill="FAE2D5" w:themeFill="accent2" w:themeFillTint="33"/>
            </w:rPr>
            <w:t>Click or tap to enter text.</w:t>
          </w:r>
        </w:p>
      </w:docPartBody>
    </w:docPart>
    <w:docPart>
      <w:docPartPr>
        <w:name w:val="F888FA355CAD4E1299E3ADA1490D6752"/>
        <w:category>
          <w:name w:val="General"/>
          <w:gallery w:val="placeholder"/>
        </w:category>
        <w:types>
          <w:type w:val="bbPlcHdr"/>
        </w:types>
        <w:behaviors>
          <w:behavior w:val="content"/>
        </w:behaviors>
        <w:guid w:val="{BCFD0B51-73B8-480A-9B82-01838C819DBD}"/>
      </w:docPartPr>
      <w:docPartBody>
        <w:p w:rsidR="00FA3859" w:rsidRDefault="00EF18D2" w:rsidP="00EF18D2">
          <w:pPr>
            <w:pStyle w:val="F888FA355CAD4E1299E3ADA1490D67524"/>
          </w:pPr>
          <w:r w:rsidRPr="006B6308">
            <w:rPr>
              <w:rStyle w:val="PlaceholderText"/>
              <w:shd w:val="clear" w:color="auto" w:fill="FAE2D5" w:themeFill="accent2" w:themeFillTint="33"/>
            </w:rPr>
            <w:t>Click or tap to enter text.</w:t>
          </w:r>
        </w:p>
      </w:docPartBody>
    </w:docPart>
    <w:docPart>
      <w:docPartPr>
        <w:name w:val="4E744C56CFD04620BEF726B975A351BA"/>
        <w:category>
          <w:name w:val="General"/>
          <w:gallery w:val="placeholder"/>
        </w:category>
        <w:types>
          <w:type w:val="bbPlcHdr"/>
        </w:types>
        <w:behaviors>
          <w:behavior w:val="content"/>
        </w:behaviors>
        <w:guid w:val="{A9E2BE15-6464-405F-BF51-99F6C839BE10}"/>
      </w:docPartPr>
      <w:docPartBody>
        <w:p w:rsidR="00FA3859" w:rsidRDefault="00EF18D2" w:rsidP="00EF18D2">
          <w:pPr>
            <w:pStyle w:val="4E744C56CFD04620BEF726B975A351BA4"/>
          </w:pPr>
          <w:r w:rsidRPr="006B6308">
            <w:rPr>
              <w:rStyle w:val="PlaceholderText"/>
              <w:shd w:val="clear" w:color="auto" w:fill="FAE2D5" w:themeFill="accent2" w:themeFillTint="33"/>
            </w:rPr>
            <w:t>Click or tap to enter text.</w:t>
          </w:r>
        </w:p>
      </w:docPartBody>
    </w:docPart>
    <w:docPart>
      <w:docPartPr>
        <w:name w:val="39A6739522EB4258869BA92C877EF876"/>
        <w:category>
          <w:name w:val="General"/>
          <w:gallery w:val="placeholder"/>
        </w:category>
        <w:types>
          <w:type w:val="bbPlcHdr"/>
        </w:types>
        <w:behaviors>
          <w:behavior w:val="content"/>
        </w:behaviors>
        <w:guid w:val="{62374303-61EE-496D-9F57-F02614F741D8}"/>
      </w:docPartPr>
      <w:docPartBody>
        <w:p w:rsidR="00FA3859" w:rsidRDefault="00EF18D2" w:rsidP="00EF18D2">
          <w:pPr>
            <w:pStyle w:val="39A6739522EB4258869BA92C877EF8764"/>
          </w:pPr>
          <w:r w:rsidRPr="006B6308">
            <w:rPr>
              <w:rStyle w:val="PlaceholderText"/>
              <w:shd w:val="clear" w:color="auto" w:fill="FAE2D5" w:themeFill="accent2" w:themeFillTint="33"/>
            </w:rPr>
            <w:t>Click or tap to enter text.</w:t>
          </w:r>
        </w:p>
      </w:docPartBody>
    </w:docPart>
    <w:docPart>
      <w:docPartPr>
        <w:name w:val="D99FA0515044402A957EEB9A4003F83D"/>
        <w:category>
          <w:name w:val="General"/>
          <w:gallery w:val="placeholder"/>
        </w:category>
        <w:types>
          <w:type w:val="bbPlcHdr"/>
        </w:types>
        <w:behaviors>
          <w:behavior w:val="content"/>
        </w:behaviors>
        <w:guid w:val="{049E289C-7DC6-408C-B388-1C64140870E0}"/>
      </w:docPartPr>
      <w:docPartBody>
        <w:p w:rsidR="00FA3859" w:rsidRDefault="00EF18D2" w:rsidP="00EF18D2">
          <w:pPr>
            <w:pStyle w:val="D99FA0515044402A957EEB9A4003F83D4"/>
          </w:pPr>
          <w:r w:rsidRPr="00B04D0C">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04D0C">
            <w:rPr>
              <w:rStyle w:val="PlaceholderText"/>
              <w:shd w:val="clear" w:color="auto" w:fill="FAE2D5" w:themeFill="accent2" w:themeFillTint="33"/>
            </w:rPr>
            <w:t>tap</w:t>
          </w:r>
        </w:p>
      </w:docPartBody>
    </w:docPart>
    <w:docPart>
      <w:docPartPr>
        <w:name w:val="DD866D7D26BD4FEE9EDB3B1FD382AF78"/>
        <w:category>
          <w:name w:val="General"/>
          <w:gallery w:val="placeholder"/>
        </w:category>
        <w:types>
          <w:type w:val="bbPlcHdr"/>
        </w:types>
        <w:behaviors>
          <w:behavior w:val="content"/>
        </w:behaviors>
        <w:guid w:val="{DE95DFD2-ECF0-4DC7-B212-68B9F2251C4B}"/>
      </w:docPartPr>
      <w:docPartBody>
        <w:p w:rsidR="00FA3859" w:rsidRDefault="00EF18D2" w:rsidP="00EF18D2">
          <w:pPr>
            <w:pStyle w:val="DD866D7D26BD4FEE9EDB3B1FD382AF784"/>
          </w:pPr>
          <w:r w:rsidRPr="00B04D0C">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04D0C">
            <w:rPr>
              <w:rStyle w:val="PlaceholderText"/>
              <w:shd w:val="clear" w:color="auto" w:fill="FAE2D5" w:themeFill="accent2" w:themeFillTint="33"/>
            </w:rPr>
            <w:t>tap</w:t>
          </w:r>
        </w:p>
      </w:docPartBody>
    </w:docPart>
    <w:docPart>
      <w:docPartPr>
        <w:name w:val="24E88976628548A099906C579813752B"/>
        <w:category>
          <w:name w:val="General"/>
          <w:gallery w:val="placeholder"/>
        </w:category>
        <w:types>
          <w:type w:val="bbPlcHdr"/>
        </w:types>
        <w:behaviors>
          <w:behavior w:val="content"/>
        </w:behaviors>
        <w:guid w:val="{257FD900-C703-4CDF-BB00-80C6548F713D}"/>
      </w:docPartPr>
      <w:docPartBody>
        <w:p w:rsidR="00FA3859" w:rsidRDefault="00EF18D2" w:rsidP="00EF18D2">
          <w:pPr>
            <w:pStyle w:val="24E88976628548A099906C579813752B4"/>
          </w:pPr>
          <w:r w:rsidRPr="00B04D0C">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04D0C">
            <w:rPr>
              <w:rStyle w:val="PlaceholderText"/>
              <w:shd w:val="clear" w:color="auto" w:fill="FAE2D5" w:themeFill="accent2" w:themeFillTint="33"/>
            </w:rPr>
            <w:t>tap</w:t>
          </w:r>
        </w:p>
      </w:docPartBody>
    </w:docPart>
    <w:docPart>
      <w:docPartPr>
        <w:name w:val="EA69AB9DB0834CC48960E891D4B64D76"/>
        <w:category>
          <w:name w:val="General"/>
          <w:gallery w:val="placeholder"/>
        </w:category>
        <w:types>
          <w:type w:val="bbPlcHdr"/>
        </w:types>
        <w:behaviors>
          <w:behavior w:val="content"/>
        </w:behaviors>
        <w:guid w:val="{47CC40B1-FB7E-4302-927A-32A9A9732690}"/>
      </w:docPartPr>
      <w:docPartBody>
        <w:p w:rsidR="00FA3859" w:rsidRDefault="00EF18D2" w:rsidP="00EF18D2">
          <w:pPr>
            <w:pStyle w:val="EA69AB9DB0834CC48960E891D4B64D764"/>
          </w:pPr>
          <w:r w:rsidRPr="00B04D0C">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04D0C">
            <w:rPr>
              <w:rStyle w:val="PlaceholderText"/>
              <w:shd w:val="clear" w:color="auto" w:fill="FAE2D5" w:themeFill="accent2" w:themeFillTint="33"/>
            </w:rPr>
            <w:t>tap</w:t>
          </w:r>
        </w:p>
      </w:docPartBody>
    </w:docPart>
    <w:docPart>
      <w:docPartPr>
        <w:name w:val="AEB34D25CE8E42D08ABA2D52441EABB2"/>
        <w:category>
          <w:name w:val="General"/>
          <w:gallery w:val="placeholder"/>
        </w:category>
        <w:types>
          <w:type w:val="bbPlcHdr"/>
        </w:types>
        <w:behaviors>
          <w:behavior w:val="content"/>
        </w:behaviors>
        <w:guid w:val="{2548C488-9AD1-4459-A864-5E8CFA2ADEBF}"/>
      </w:docPartPr>
      <w:docPartBody>
        <w:p w:rsidR="00FA3859" w:rsidRDefault="00EF18D2" w:rsidP="00EF18D2">
          <w:pPr>
            <w:pStyle w:val="AEB34D25CE8E42D08ABA2D52441EABB24"/>
          </w:pPr>
          <w:r w:rsidRPr="00B04D0C">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B04D0C">
            <w:rPr>
              <w:rStyle w:val="PlaceholderText"/>
              <w:shd w:val="clear" w:color="auto" w:fill="FAE2D5" w:themeFill="accent2" w:themeFillTint="33"/>
            </w:rPr>
            <w:t>tap</w:t>
          </w:r>
        </w:p>
      </w:docPartBody>
    </w:docPart>
    <w:docPart>
      <w:docPartPr>
        <w:name w:val="CFD0B0055F0A4ED0B4914311386B06EC"/>
        <w:category>
          <w:name w:val="General"/>
          <w:gallery w:val="placeholder"/>
        </w:category>
        <w:types>
          <w:type w:val="bbPlcHdr"/>
        </w:types>
        <w:behaviors>
          <w:behavior w:val="content"/>
        </w:behaviors>
        <w:guid w:val="{0E32914F-0416-4ECF-AF92-88E31AFC6497}"/>
      </w:docPartPr>
      <w:docPartBody>
        <w:p w:rsidR="00FA3859" w:rsidRDefault="00DC2E9A" w:rsidP="00DC2E9A">
          <w:pPr>
            <w:pStyle w:val="CFD0B0055F0A4ED0B4914311386B06EC"/>
          </w:pPr>
          <w:r w:rsidRPr="00240F23">
            <w:rPr>
              <w:rStyle w:val="PlaceholderText"/>
            </w:rPr>
            <w:t>Click or tap here to enter text.</w:t>
          </w:r>
        </w:p>
      </w:docPartBody>
    </w:docPart>
    <w:docPart>
      <w:docPartPr>
        <w:name w:val="CC90672E47614C969BE976358588022E"/>
        <w:category>
          <w:name w:val="General"/>
          <w:gallery w:val="placeholder"/>
        </w:category>
        <w:types>
          <w:type w:val="bbPlcHdr"/>
        </w:types>
        <w:behaviors>
          <w:behavior w:val="content"/>
        </w:behaviors>
        <w:guid w:val="{0D27CA57-590A-4AE1-8872-AB1EFCFEB94C}"/>
      </w:docPartPr>
      <w:docPartBody>
        <w:p w:rsidR="00FA3859" w:rsidRDefault="00EF18D2" w:rsidP="00EF18D2">
          <w:pPr>
            <w:pStyle w:val="CC90672E47614C969BE976358588022E4"/>
          </w:pPr>
          <w:r w:rsidRPr="006B6308">
            <w:rPr>
              <w:rStyle w:val="PlaceholderText"/>
              <w:shd w:val="clear" w:color="auto" w:fill="FAE2D5" w:themeFill="accent2" w:themeFillTint="33"/>
            </w:rPr>
            <w:t>Click or tap</w:t>
          </w:r>
        </w:p>
      </w:docPartBody>
    </w:docPart>
    <w:docPart>
      <w:docPartPr>
        <w:name w:val="6B7AA4437AF840E484D9A2281F9263FD"/>
        <w:category>
          <w:name w:val="General"/>
          <w:gallery w:val="placeholder"/>
        </w:category>
        <w:types>
          <w:type w:val="bbPlcHdr"/>
        </w:types>
        <w:behaviors>
          <w:behavior w:val="content"/>
        </w:behaviors>
        <w:guid w:val="{B7555CC5-16F7-45E5-BB06-E9BBF6717F6A}"/>
      </w:docPartPr>
      <w:docPartBody>
        <w:p w:rsidR="00FA3859" w:rsidRDefault="00EF18D2" w:rsidP="00EF18D2">
          <w:pPr>
            <w:pStyle w:val="6B7AA4437AF840E484D9A2281F9263FD4"/>
          </w:pPr>
          <w:r w:rsidRPr="006B6308">
            <w:rPr>
              <w:rStyle w:val="PlaceholderText"/>
              <w:shd w:val="clear" w:color="auto" w:fill="FAE2D5" w:themeFill="accent2" w:themeFillTint="33"/>
            </w:rPr>
            <w:t>Click or tap</w:t>
          </w:r>
        </w:p>
      </w:docPartBody>
    </w:docPart>
    <w:docPart>
      <w:docPartPr>
        <w:name w:val="03088922001247B1823EF9E1593DA241"/>
        <w:category>
          <w:name w:val="General"/>
          <w:gallery w:val="placeholder"/>
        </w:category>
        <w:types>
          <w:type w:val="bbPlcHdr"/>
        </w:types>
        <w:behaviors>
          <w:behavior w:val="content"/>
        </w:behaviors>
        <w:guid w:val="{8887E490-CDE3-4408-8FC1-739F1C228243}"/>
      </w:docPartPr>
      <w:docPartBody>
        <w:p w:rsidR="00FA3859" w:rsidRDefault="00EF18D2" w:rsidP="00EF18D2">
          <w:pPr>
            <w:pStyle w:val="03088922001247B1823EF9E1593DA2414"/>
          </w:pPr>
          <w:r w:rsidRPr="006B6308">
            <w:rPr>
              <w:rStyle w:val="PlaceholderText"/>
              <w:shd w:val="clear" w:color="auto" w:fill="FAE2D5" w:themeFill="accent2" w:themeFillTint="33"/>
            </w:rPr>
            <w:t>Click or tap</w:t>
          </w:r>
        </w:p>
      </w:docPartBody>
    </w:docPart>
    <w:docPart>
      <w:docPartPr>
        <w:name w:val="88A69352A06C432DAABB3B10C9B9E4E8"/>
        <w:category>
          <w:name w:val="General"/>
          <w:gallery w:val="placeholder"/>
        </w:category>
        <w:types>
          <w:type w:val="bbPlcHdr"/>
        </w:types>
        <w:behaviors>
          <w:behavior w:val="content"/>
        </w:behaviors>
        <w:guid w:val="{4D218F46-5FB5-4168-B03F-020676EE728E}"/>
      </w:docPartPr>
      <w:docPartBody>
        <w:p w:rsidR="00FA3859" w:rsidRDefault="00EF18D2" w:rsidP="00EF18D2">
          <w:pPr>
            <w:pStyle w:val="88A69352A06C432DAABB3B10C9B9E4E84"/>
          </w:pPr>
          <w:r w:rsidRPr="006B6308">
            <w:rPr>
              <w:rStyle w:val="PlaceholderText"/>
              <w:shd w:val="clear" w:color="auto" w:fill="FAE2D5" w:themeFill="accent2" w:themeFillTint="33"/>
            </w:rPr>
            <w:t>Click or tap</w:t>
          </w:r>
        </w:p>
      </w:docPartBody>
    </w:docPart>
    <w:docPart>
      <w:docPartPr>
        <w:name w:val="D6EF82669F0146F3A9287A6E63675875"/>
        <w:category>
          <w:name w:val="General"/>
          <w:gallery w:val="placeholder"/>
        </w:category>
        <w:types>
          <w:type w:val="bbPlcHdr"/>
        </w:types>
        <w:behaviors>
          <w:behavior w:val="content"/>
        </w:behaviors>
        <w:guid w:val="{603B0A62-4AE7-496A-80A4-4D38CE3FCF85}"/>
      </w:docPartPr>
      <w:docPartBody>
        <w:p w:rsidR="00FA3859" w:rsidRDefault="00EF18D2" w:rsidP="00EF18D2">
          <w:pPr>
            <w:pStyle w:val="D6EF82669F0146F3A9287A6E636758754"/>
          </w:pPr>
          <w:r w:rsidRPr="006B6308">
            <w:rPr>
              <w:rStyle w:val="PlaceholderText"/>
              <w:shd w:val="clear" w:color="auto" w:fill="FAE2D5" w:themeFill="accent2" w:themeFillTint="33"/>
            </w:rPr>
            <w:t>Click or tap</w:t>
          </w:r>
        </w:p>
      </w:docPartBody>
    </w:docPart>
    <w:docPart>
      <w:docPartPr>
        <w:name w:val="DA6F1AC0B7B6430E9A9A8B8BABE4529E"/>
        <w:category>
          <w:name w:val="General"/>
          <w:gallery w:val="placeholder"/>
        </w:category>
        <w:types>
          <w:type w:val="bbPlcHdr"/>
        </w:types>
        <w:behaviors>
          <w:behavior w:val="content"/>
        </w:behaviors>
        <w:guid w:val="{E8D30357-C2FB-4CC9-8243-C344B36ECF6A}"/>
      </w:docPartPr>
      <w:docPartBody>
        <w:p w:rsidR="00FA3859" w:rsidRDefault="00EF18D2" w:rsidP="00EF18D2">
          <w:pPr>
            <w:pStyle w:val="DA6F1AC0B7B6430E9A9A8B8BABE4529E4"/>
          </w:pPr>
          <w:r w:rsidRPr="006B6308">
            <w:rPr>
              <w:rStyle w:val="PlaceholderText"/>
              <w:shd w:val="clear" w:color="auto" w:fill="FAE2D5" w:themeFill="accent2" w:themeFillTint="33"/>
            </w:rPr>
            <w:t>Click or tap</w:t>
          </w:r>
        </w:p>
      </w:docPartBody>
    </w:docPart>
    <w:docPart>
      <w:docPartPr>
        <w:name w:val="A372B9FDDDFA44A2BC19CA6C96B3ECF1"/>
        <w:category>
          <w:name w:val="General"/>
          <w:gallery w:val="placeholder"/>
        </w:category>
        <w:types>
          <w:type w:val="bbPlcHdr"/>
        </w:types>
        <w:behaviors>
          <w:behavior w:val="content"/>
        </w:behaviors>
        <w:guid w:val="{5D49A35C-4352-49B6-98D7-B4DD588B3AFB}"/>
      </w:docPartPr>
      <w:docPartBody>
        <w:p w:rsidR="00FA3859" w:rsidRDefault="00EF18D2" w:rsidP="00EF18D2">
          <w:pPr>
            <w:pStyle w:val="A372B9FDDDFA44A2BC19CA6C96B3ECF14"/>
          </w:pPr>
          <w:r w:rsidRPr="006B6308">
            <w:rPr>
              <w:rStyle w:val="PlaceholderText"/>
              <w:shd w:val="clear" w:color="auto" w:fill="FAE2D5" w:themeFill="accent2" w:themeFillTint="33"/>
            </w:rPr>
            <w:t>Click or tap</w:t>
          </w:r>
        </w:p>
      </w:docPartBody>
    </w:docPart>
    <w:docPart>
      <w:docPartPr>
        <w:name w:val="B0D449BAD80F4A7991B4684728565371"/>
        <w:category>
          <w:name w:val="General"/>
          <w:gallery w:val="placeholder"/>
        </w:category>
        <w:types>
          <w:type w:val="bbPlcHdr"/>
        </w:types>
        <w:behaviors>
          <w:behavior w:val="content"/>
        </w:behaviors>
        <w:guid w:val="{F218A80F-5CBC-4326-B052-E219C3AD8124}"/>
      </w:docPartPr>
      <w:docPartBody>
        <w:p w:rsidR="00FA3859" w:rsidRDefault="00EF18D2" w:rsidP="00EF18D2">
          <w:pPr>
            <w:pStyle w:val="B0D449BAD80F4A7991B46847285653714"/>
          </w:pPr>
          <w:r w:rsidRPr="006B6308">
            <w:rPr>
              <w:rStyle w:val="PlaceholderText"/>
              <w:shd w:val="clear" w:color="auto" w:fill="FAE2D5" w:themeFill="accent2" w:themeFillTint="33"/>
            </w:rPr>
            <w:t>Click or tap</w:t>
          </w:r>
        </w:p>
      </w:docPartBody>
    </w:docPart>
    <w:docPart>
      <w:docPartPr>
        <w:name w:val="7AF11AA66933461DB56CC32407C01526"/>
        <w:category>
          <w:name w:val="General"/>
          <w:gallery w:val="placeholder"/>
        </w:category>
        <w:types>
          <w:type w:val="bbPlcHdr"/>
        </w:types>
        <w:behaviors>
          <w:behavior w:val="content"/>
        </w:behaviors>
        <w:guid w:val="{663433D7-F019-468A-9E15-C4FFE784F054}"/>
      </w:docPartPr>
      <w:docPartBody>
        <w:p w:rsidR="00FA3859" w:rsidRDefault="00EF18D2" w:rsidP="00EF18D2">
          <w:pPr>
            <w:pStyle w:val="7AF11AA66933461DB56CC32407C015264"/>
          </w:pPr>
          <w:r w:rsidRPr="006B6308">
            <w:rPr>
              <w:rStyle w:val="PlaceholderText"/>
              <w:shd w:val="clear" w:color="auto" w:fill="FAE2D5" w:themeFill="accent2" w:themeFillTint="33"/>
            </w:rPr>
            <w:t>Click or tap</w:t>
          </w:r>
        </w:p>
      </w:docPartBody>
    </w:docPart>
    <w:docPart>
      <w:docPartPr>
        <w:name w:val="257ACC95ABEC4043950C8A1D674BCDF6"/>
        <w:category>
          <w:name w:val="General"/>
          <w:gallery w:val="placeholder"/>
        </w:category>
        <w:types>
          <w:type w:val="bbPlcHdr"/>
        </w:types>
        <w:behaviors>
          <w:behavior w:val="content"/>
        </w:behaviors>
        <w:guid w:val="{9D297F02-90CB-4F8C-8A83-1E61C72DB3B1}"/>
      </w:docPartPr>
      <w:docPartBody>
        <w:p w:rsidR="00FA3859" w:rsidRDefault="00EF18D2" w:rsidP="00EF18D2">
          <w:pPr>
            <w:pStyle w:val="257ACC95ABEC4043950C8A1D674BCDF64"/>
          </w:pPr>
          <w:r w:rsidRPr="006B6308">
            <w:rPr>
              <w:rStyle w:val="PlaceholderText"/>
              <w:shd w:val="clear" w:color="auto" w:fill="FAE2D5" w:themeFill="accent2" w:themeFillTint="33"/>
            </w:rPr>
            <w:t>Click or tap</w:t>
          </w:r>
        </w:p>
      </w:docPartBody>
    </w:docPart>
    <w:docPart>
      <w:docPartPr>
        <w:name w:val="9809248B4B714682BDBD94F4B66DB501"/>
        <w:category>
          <w:name w:val="General"/>
          <w:gallery w:val="placeholder"/>
        </w:category>
        <w:types>
          <w:type w:val="bbPlcHdr"/>
        </w:types>
        <w:behaviors>
          <w:behavior w:val="content"/>
        </w:behaviors>
        <w:guid w:val="{A8A53E20-BA12-49D3-AFCB-0C1D1A006F43}"/>
      </w:docPartPr>
      <w:docPartBody>
        <w:p w:rsidR="00FA3859" w:rsidRDefault="00EF18D2" w:rsidP="00EF18D2">
          <w:pPr>
            <w:pStyle w:val="9809248B4B714682BDBD94F4B66DB5014"/>
          </w:pPr>
          <w:r w:rsidRPr="006B6308">
            <w:rPr>
              <w:rStyle w:val="PlaceholderText"/>
              <w:shd w:val="clear" w:color="auto" w:fill="FAE2D5" w:themeFill="accent2" w:themeFillTint="33"/>
            </w:rPr>
            <w:t>Click or tap</w:t>
          </w:r>
        </w:p>
      </w:docPartBody>
    </w:docPart>
    <w:docPart>
      <w:docPartPr>
        <w:name w:val="7D91DB9D1E2F4C2F8FD322890320D337"/>
        <w:category>
          <w:name w:val="General"/>
          <w:gallery w:val="placeholder"/>
        </w:category>
        <w:types>
          <w:type w:val="bbPlcHdr"/>
        </w:types>
        <w:behaviors>
          <w:behavior w:val="content"/>
        </w:behaviors>
        <w:guid w:val="{C4C5C2BA-F577-4308-AE03-A6360693A87F}"/>
      </w:docPartPr>
      <w:docPartBody>
        <w:p w:rsidR="00FA3859" w:rsidRDefault="00EF18D2" w:rsidP="00EF18D2">
          <w:pPr>
            <w:pStyle w:val="7D91DB9D1E2F4C2F8FD322890320D3374"/>
          </w:pPr>
          <w:r w:rsidRPr="006B6308">
            <w:rPr>
              <w:rStyle w:val="PlaceholderText"/>
              <w:shd w:val="clear" w:color="auto" w:fill="FAE2D5" w:themeFill="accent2" w:themeFillTint="33"/>
            </w:rPr>
            <w:t>Click or tap</w:t>
          </w:r>
        </w:p>
      </w:docPartBody>
    </w:docPart>
    <w:docPart>
      <w:docPartPr>
        <w:name w:val="2E8F7E2BBA7144869530841B956C94F8"/>
        <w:category>
          <w:name w:val="General"/>
          <w:gallery w:val="placeholder"/>
        </w:category>
        <w:types>
          <w:type w:val="bbPlcHdr"/>
        </w:types>
        <w:behaviors>
          <w:behavior w:val="content"/>
        </w:behaviors>
        <w:guid w:val="{0C490B9B-88D3-442D-9725-65673BD2FB87}"/>
      </w:docPartPr>
      <w:docPartBody>
        <w:p w:rsidR="00FA3859" w:rsidRDefault="00EF18D2" w:rsidP="00EF18D2">
          <w:pPr>
            <w:pStyle w:val="2E8F7E2BBA7144869530841B956C94F84"/>
          </w:pPr>
          <w:r w:rsidRPr="006B6308">
            <w:rPr>
              <w:rStyle w:val="PlaceholderText"/>
              <w:shd w:val="clear" w:color="auto" w:fill="FAE2D5" w:themeFill="accent2" w:themeFillTint="33"/>
            </w:rPr>
            <w:t>Click or tap</w:t>
          </w:r>
        </w:p>
      </w:docPartBody>
    </w:docPart>
    <w:docPart>
      <w:docPartPr>
        <w:name w:val="952E9DB8852E476DAD94800052502C69"/>
        <w:category>
          <w:name w:val="General"/>
          <w:gallery w:val="placeholder"/>
        </w:category>
        <w:types>
          <w:type w:val="bbPlcHdr"/>
        </w:types>
        <w:behaviors>
          <w:behavior w:val="content"/>
        </w:behaviors>
        <w:guid w:val="{9AA87647-5F35-4A4F-9FEC-C19568C0C95C}"/>
      </w:docPartPr>
      <w:docPartBody>
        <w:p w:rsidR="00FA3859" w:rsidRDefault="00EF18D2" w:rsidP="00EF18D2">
          <w:pPr>
            <w:pStyle w:val="952E9DB8852E476DAD94800052502C694"/>
          </w:pPr>
          <w:r w:rsidRPr="006B6308">
            <w:rPr>
              <w:rStyle w:val="PlaceholderText"/>
              <w:shd w:val="clear" w:color="auto" w:fill="FAE2D5" w:themeFill="accent2" w:themeFillTint="33"/>
            </w:rPr>
            <w:t>Click or tap</w:t>
          </w:r>
        </w:p>
      </w:docPartBody>
    </w:docPart>
    <w:docPart>
      <w:docPartPr>
        <w:name w:val="DA59EE7E484C475190B2FECEAFAD3AAD"/>
        <w:category>
          <w:name w:val="General"/>
          <w:gallery w:val="placeholder"/>
        </w:category>
        <w:types>
          <w:type w:val="bbPlcHdr"/>
        </w:types>
        <w:behaviors>
          <w:behavior w:val="content"/>
        </w:behaviors>
        <w:guid w:val="{8AFF47EF-E33E-45B2-895A-E6486232DA0F}"/>
      </w:docPartPr>
      <w:docPartBody>
        <w:p w:rsidR="00FA3859" w:rsidRDefault="00EF18D2" w:rsidP="00EF18D2">
          <w:pPr>
            <w:pStyle w:val="DA59EE7E484C475190B2FECEAFAD3AAD4"/>
          </w:pPr>
          <w:r w:rsidRPr="006B6308">
            <w:rPr>
              <w:rStyle w:val="PlaceholderText"/>
              <w:shd w:val="clear" w:color="auto" w:fill="FAE2D5" w:themeFill="accent2" w:themeFillTint="33"/>
            </w:rPr>
            <w:t>Click or tap to enter text.</w:t>
          </w:r>
        </w:p>
      </w:docPartBody>
    </w:docPart>
    <w:docPart>
      <w:docPartPr>
        <w:name w:val="6828FD3E9FAE48EE917AEBDF7B8A7BEE"/>
        <w:category>
          <w:name w:val="General"/>
          <w:gallery w:val="placeholder"/>
        </w:category>
        <w:types>
          <w:type w:val="bbPlcHdr"/>
        </w:types>
        <w:behaviors>
          <w:behavior w:val="content"/>
        </w:behaviors>
        <w:guid w:val="{C94ACCA8-604E-4671-9C28-28408831CCAD}"/>
      </w:docPartPr>
      <w:docPartBody>
        <w:p w:rsidR="00FA3859" w:rsidRDefault="00EF18D2" w:rsidP="00EF18D2">
          <w:pPr>
            <w:pStyle w:val="6828FD3E9FAE48EE917AEBDF7B8A7BEE4"/>
          </w:pPr>
          <w:r w:rsidRPr="006B6308">
            <w:rPr>
              <w:rStyle w:val="PlaceholderText"/>
              <w:shd w:val="clear" w:color="auto" w:fill="FAE2D5" w:themeFill="accent2" w:themeFillTint="33"/>
            </w:rPr>
            <w:t>Click or tap to enter text.</w:t>
          </w:r>
        </w:p>
      </w:docPartBody>
    </w:docPart>
    <w:docPart>
      <w:docPartPr>
        <w:name w:val="F9D4CFAC7D17472089D57B54C83FC75D"/>
        <w:category>
          <w:name w:val="General"/>
          <w:gallery w:val="placeholder"/>
        </w:category>
        <w:types>
          <w:type w:val="bbPlcHdr"/>
        </w:types>
        <w:behaviors>
          <w:behavior w:val="content"/>
        </w:behaviors>
        <w:guid w:val="{119EEE3F-AB2A-4BA0-9DAC-6236B858EECA}"/>
      </w:docPartPr>
      <w:docPartBody>
        <w:p w:rsidR="00FA3859" w:rsidRDefault="00EF18D2" w:rsidP="00EF18D2">
          <w:pPr>
            <w:pStyle w:val="F9D4CFAC7D17472089D57B54C83FC75D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text.</w:t>
          </w:r>
        </w:p>
      </w:docPartBody>
    </w:docPart>
    <w:docPart>
      <w:docPartPr>
        <w:name w:val="2BB048D753F645C5A9FA51D34F4219EF"/>
        <w:category>
          <w:name w:val="General"/>
          <w:gallery w:val="placeholder"/>
        </w:category>
        <w:types>
          <w:type w:val="bbPlcHdr"/>
        </w:types>
        <w:behaviors>
          <w:behavior w:val="content"/>
        </w:behaviors>
        <w:guid w:val="{F3E2C94A-76D2-4518-9F9C-006F0BBD0363}"/>
      </w:docPartPr>
      <w:docPartBody>
        <w:p w:rsidR="00FA3859" w:rsidRDefault="00EF18D2" w:rsidP="00EF18D2">
          <w:pPr>
            <w:pStyle w:val="2BB048D753F645C5A9FA51D34F4219EF4"/>
          </w:pPr>
          <w:r w:rsidRPr="006B6308">
            <w:rPr>
              <w:rStyle w:val="PlaceholderText"/>
              <w:shd w:val="clear" w:color="auto" w:fill="FAE2D5" w:themeFill="accent2" w:themeFillTint="33"/>
            </w:rPr>
            <w:t>Click or tap to enter text.</w:t>
          </w:r>
        </w:p>
      </w:docPartBody>
    </w:docPart>
    <w:docPart>
      <w:docPartPr>
        <w:name w:val="6FEE8E88B78C465E873192654BCAB1AA"/>
        <w:category>
          <w:name w:val="General"/>
          <w:gallery w:val="placeholder"/>
        </w:category>
        <w:types>
          <w:type w:val="bbPlcHdr"/>
        </w:types>
        <w:behaviors>
          <w:behavior w:val="content"/>
        </w:behaviors>
        <w:guid w:val="{48B7BD05-8C89-4C8A-9BCB-71F4C1759517}"/>
      </w:docPartPr>
      <w:docPartBody>
        <w:p w:rsidR="00FA3859" w:rsidRDefault="00EF18D2" w:rsidP="00EF18D2">
          <w:pPr>
            <w:pStyle w:val="6FEE8E88B78C465E873192654BCAB1AA4"/>
          </w:pPr>
          <w:r w:rsidRPr="006B6308">
            <w:rPr>
              <w:rStyle w:val="PlaceholderText"/>
              <w:shd w:val="clear" w:color="auto" w:fill="FAE2D5" w:themeFill="accent2" w:themeFillTint="33"/>
            </w:rPr>
            <w:t>Click or tap</w:t>
          </w:r>
        </w:p>
      </w:docPartBody>
    </w:docPart>
    <w:docPart>
      <w:docPartPr>
        <w:name w:val="063602891AF14C9EACC1EE72D1363AE1"/>
        <w:category>
          <w:name w:val="General"/>
          <w:gallery w:val="placeholder"/>
        </w:category>
        <w:types>
          <w:type w:val="bbPlcHdr"/>
        </w:types>
        <w:behaviors>
          <w:behavior w:val="content"/>
        </w:behaviors>
        <w:guid w:val="{93AF7D4E-E7AE-4E88-86AC-91FA745E25BF}"/>
      </w:docPartPr>
      <w:docPartBody>
        <w:p w:rsidR="00FA3859" w:rsidRDefault="00DC2E9A" w:rsidP="00DC2E9A">
          <w:pPr>
            <w:pStyle w:val="063602891AF14C9EACC1EE72D1363AE1"/>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76F743D97B90471EB37CC0603C4378AE"/>
        <w:category>
          <w:name w:val="General"/>
          <w:gallery w:val="placeholder"/>
        </w:category>
        <w:types>
          <w:type w:val="bbPlcHdr"/>
        </w:types>
        <w:behaviors>
          <w:behavior w:val="content"/>
        </w:behaviors>
        <w:guid w:val="{00C159CC-6B1D-4B5F-AD51-A6E1F8231885}"/>
      </w:docPartPr>
      <w:docPartBody>
        <w:p w:rsidR="00FA3859" w:rsidRDefault="00EF18D2" w:rsidP="00EF18D2">
          <w:pPr>
            <w:pStyle w:val="76F743D97B90471EB37CC0603C4378AE4"/>
          </w:pPr>
          <w:r w:rsidRPr="006B6308">
            <w:rPr>
              <w:rStyle w:val="PlaceholderText"/>
              <w:shd w:val="clear" w:color="auto" w:fill="FAE2D5" w:themeFill="accent2" w:themeFillTint="33"/>
            </w:rPr>
            <w:t>Click or tap</w:t>
          </w:r>
        </w:p>
      </w:docPartBody>
    </w:docPart>
    <w:docPart>
      <w:docPartPr>
        <w:name w:val="708AEB7B0F034400ADB362AE571DC8F5"/>
        <w:category>
          <w:name w:val="General"/>
          <w:gallery w:val="placeholder"/>
        </w:category>
        <w:types>
          <w:type w:val="bbPlcHdr"/>
        </w:types>
        <w:behaviors>
          <w:behavior w:val="content"/>
        </w:behaviors>
        <w:guid w:val="{928D8FBB-8E1F-490F-8F0C-59B106E54ED4}"/>
      </w:docPartPr>
      <w:docPartBody>
        <w:p w:rsidR="00FA3859" w:rsidRDefault="00DC2E9A" w:rsidP="00DC2E9A">
          <w:pPr>
            <w:pStyle w:val="708AEB7B0F034400ADB362AE571DC8F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14D5AEA5F5C84C8494712C16EA3B253D"/>
        <w:category>
          <w:name w:val="General"/>
          <w:gallery w:val="placeholder"/>
        </w:category>
        <w:types>
          <w:type w:val="bbPlcHdr"/>
        </w:types>
        <w:behaviors>
          <w:behavior w:val="content"/>
        </w:behaviors>
        <w:guid w:val="{5F59D504-E517-40A1-A952-FD3A3F649C06}"/>
      </w:docPartPr>
      <w:docPartBody>
        <w:p w:rsidR="00FA3859" w:rsidRDefault="00EF18D2" w:rsidP="00EF18D2">
          <w:pPr>
            <w:pStyle w:val="14D5AEA5F5C84C8494712C16EA3B253D4"/>
          </w:pPr>
          <w:r w:rsidRPr="006B6308">
            <w:rPr>
              <w:rStyle w:val="PlaceholderText"/>
              <w:shd w:val="clear" w:color="auto" w:fill="FAE2D5" w:themeFill="accent2" w:themeFillTint="33"/>
            </w:rPr>
            <w:t>Click or tap</w:t>
          </w:r>
        </w:p>
      </w:docPartBody>
    </w:docPart>
    <w:docPart>
      <w:docPartPr>
        <w:name w:val="EDED01A8849344D2A728A51A3CFC18DD"/>
        <w:category>
          <w:name w:val="General"/>
          <w:gallery w:val="placeholder"/>
        </w:category>
        <w:types>
          <w:type w:val="bbPlcHdr"/>
        </w:types>
        <w:behaviors>
          <w:behavior w:val="content"/>
        </w:behaviors>
        <w:guid w:val="{75A1AC24-2CEA-41C8-9388-0ABF9F9DE83A}"/>
      </w:docPartPr>
      <w:docPartBody>
        <w:p w:rsidR="00FA3859" w:rsidRDefault="00EF18D2" w:rsidP="00EF18D2">
          <w:pPr>
            <w:pStyle w:val="EDED01A8849344D2A728A51A3CFC18DD4"/>
          </w:pPr>
          <w:r w:rsidRPr="006B6308">
            <w:rPr>
              <w:rStyle w:val="PlaceholderText"/>
              <w:shd w:val="clear" w:color="auto" w:fill="FAE2D5" w:themeFill="accent2" w:themeFillTint="33"/>
            </w:rPr>
            <w:t>Click or tap to enter text.</w:t>
          </w:r>
        </w:p>
      </w:docPartBody>
    </w:docPart>
    <w:docPart>
      <w:docPartPr>
        <w:name w:val="DD497FC759144B6DAFCFBB0C24FB9BAF"/>
        <w:category>
          <w:name w:val="General"/>
          <w:gallery w:val="placeholder"/>
        </w:category>
        <w:types>
          <w:type w:val="bbPlcHdr"/>
        </w:types>
        <w:behaviors>
          <w:behavior w:val="content"/>
        </w:behaviors>
        <w:guid w:val="{26494CB2-57BA-4DEE-B6B2-B6CE5D947E94}"/>
      </w:docPartPr>
      <w:docPartBody>
        <w:p w:rsidR="00FA3859" w:rsidRDefault="00EF18D2" w:rsidP="00EF18D2">
          <w:pPr>
            <w:pStyle w:val="DD497FC759144B6DAFCFBB0C24FB9BAF4"/>
          </w:pPr>
          <w:r w:rsidRPr="006B6308">
            <w:rPr>
              <w:rStyle w:val="PlaceholderText"/>
              <w:shd w:val="clear" w:color="auto" w:fill="FAE2D5" w:themeFill="accent2" w:themeFillTint="33"/>
            </w:rPr>
            <w:t>Click or tap to enter text.</w:t>
          </w:r>
        </w:p>
      </w:docPartBody>
    </w:docPart>
    <w:docPart>
      <w:docPartPr>
        <w:name w:val="E37220F4AB254701B9E12254F3FB094C"/>
        <w:category>
          <w:name w:val="General"/>
          <w:gallery w:val="placeholder"/>
        </w:category>
        <w:types>
          <w:type w:val="bbPlcHdr"/>
        </w:types>
        <w:behaviors>
          <w:behavior w:val="content"/>
        </w:behaviors>
        <w:guid w:val="{6B9B0B74-F7E7-4D5A-A741-9A87D39D84B1}"/>
      </w:docPartPr>
      <w:docPartBody>
        <w:p w:rsidR="00FA3859" w:rsidRDefault="00EF18D2" w:rsidP="00EF18D2">
          <w:pPr>
            <w:pStyle w:val="E37220F4AB254701B9E12254F3FB094C4"/>
          </w:pPr>
          <w:r w:rsidRPr="006B6308">
            <w:rPr>
              <w:rStyle w:val="PlaceholderText"/>
              <w:shd w:val="clear" w:color="auto" w:fill="FAE2D5" w:themeFill="accent2" w:themeFillTint="33"/>
            </w:rPr>
            <w:t>Click or tap to enter text.</w:t>
          </w:r>
        </w:p>
      </w:docPartBody>
    </w:docPart>
    <w:docPart>
      <w:docPartPr>
        <w:name w:val="A228ECE7010248019B1DF7FD957EA76F"/>
        <w:category>
          <w:name w:val="General"/>
          <w:gallery w:val="placeholder"/>
        </w:category>
        <w:types>
          <w:type w:val="bbPlcHdr"/>
        </w:types>
        <w:behaviors>
          <w:behavior w:val="content"/>
        </w:behaviors>
        <w:guid w:val="{511B0D01-F76D-4E47-BB2E-477CAF5F0473}"/>
      </w:docPartPr>
      <w:docPartBody>
        <w:p w:rsidR="00FA3859" w:rsidRDefault="00EF18D2" w:rsidP="00EF18D2">
          <w:pPr>
            <w:pStyle w:val="A228ECE7010248019B1DF7FD957EA76F4"/>
          </w:pPr>
          <w:r w:rsidRPr="006B6308">
            <w:rPr>
              <w:rStyle w:val="PlaceholderText"/>
              <w:shd w:val="clear" w:color="auto" w:fill="FAE2D5" w:themeFill="accent2" w:themeFillTint="33"/>
            </w:rPr>
            <w:t>Click or tap to enter text.</w:t>
          </w:r>
        </w:p>
      </w:docPartBody>
    </w:docPart>
    <w:docPart>
      <w:docPartPr>
        <w:name w:val="66E2CF40EFB440AFA0A1040E225210F4"/>
        <w:category>
          <w:name w:val="General"/>
          <w:gallery w:val="placeholder"/>
        </w:category>
        <w:types>
          <w:type w:val="bbPlcHdr"/>
        </w:types>
        <w:behaviors>
          <w:behavior w:val="content"/>
        </w:behaviors>
        <w:guid w:val="{23DED8ED-A24C-4338-AE2A-18CAEEE90B7B}"/>
      </w:docPartPr>
      <w:docPartBody>
        <w:p w:rsidR="00FA3859" w:rsidRDefault="00EF18D2" w:rsidP="00EF18D2">
          <w:pPr>
            <w:pStyle w:val="66E2CF40EFB440AFA0A1040E225210F44"/>
          </w:pPr>
          <w:r w:rsidRPr="006B6308">
            <w:rPr>
              <w:rStyle w:val="PlaceholderText"/>
              <w:shd w:val="clear" w:color="auto" w:fill="FAE2D5" w:themeFill="accent2" w:themeFillTint="33"/>
            </w:rPr>
            <w:t>Click or tap to enter text.</w:t>
          </w:r>
        </w:p>
      </w:docPartBody>
    </w:docPart>
    <w:docPart>
      <w:docPartPr>
        <w:name w:val="D3748C1DDA874C88B1AD521F6066ED65"/>
        <w:category>
          <w:name w:val="General"/>
          <w:gallery w:val="placeholder"/>
        </w:category>
        <w:types>
          <w:type w:val="bbPlcHdr"/>
        </w:types>
        <w:behaviors>
          <w:behavior w:val="content"/>
        </w:behaviors>
        <w:guid w:val="{F33E9CAF-48B8-4537-A9A0-6DA324F220AF}"/>
      </w:docPartPr>
      <w:docPartBody>
        <w:p w:rsidR="00FA3859" w:rsidRDefault="00EF18D2" w:rsidP="00EF18D2">
          <w:pPr>
            <w:pStyle w:val="D3748C1DDA874C88B1AD521F6066ED654"/>
          </w:pPr>
          <w:r w:rsidRPr="006B6308">
            <w:rPr>
              <w:rStyle w:val="PlaceholderText"/>
              <w:shd w:val="clear" w:color="auto" w:fill="FAE2D5" w:themeFill="accent2" w:themeFillTint="33"/>
            </w:rPr>
            <w:t>Click or tap</w:t>
          </w:r>
        </w:p>
      </w:docPartBody>
    </w:docPart>
    <w:docPart>
      <w:docPartPr>
        <w:name w:val="2B2E2A5F27B042F69F3CEA0564350B46"/>
        <w:category>
          <w:name w:val="General"/>
          <w:gallery w:val="placeholder"/>
        </w:category>
        <w:types>
          <w:type w:val="bbPlcHdr"/>
        </w:types>
        <w:behaviors>
          <w:behavior w:val="content"/>
        </w:behaviors>
        <w:guid w:val="{B52EAB4E-7601-48D1-863F-6A4AFD567EBF}"/>
      </w:docPartPr>
      <w:docPartBody>
        <w:p w:rsidR="00FA3859" w:rsidRDefault="00EF18D2" w:rsidP="00EF18D2">
          <w:pPr>
            <w:pStyle w:val="2B2E2A5F27B042F69F3CEA0564350B464"/>
          </w:pPr>
          <w:r w:rsidRPr="006B6308">
            <w:rPr>
              <w:rStyle w:val="PlaceholderText"/>
              <w:shd w:val="clear" w:color="auto" w:fill="FAE2D5" w:themeFill="accent2" w:themeFillTint="33"/>
            </w:rPr>
            <w:t>Click or tap</w:t>
          </w:r>
        </w:p>
      </w:docPartBody>
    </w:docPart>
    <w:docPart>
      <w:docPartPr>
        <w:name w:val="177B1BEE82F1442E855E473EA0736A9B"/>
        <w:category>
          <w:name w:val="General"/>
          <w:gallery w:val="placeholder"/>
        </w:category>
        <w:types>
          <w:type w:val="bbPlcHdr"/>
        </w:types>
        <w:behaviors>
          <w:behavior w:val="content"/>
        </w:behaviors>
        <w:guid w:val="{9626C469-4C52-493B-9074-13CC3A7F36D2}"/>
      </w:docPartPr>
      <w:docPartBody>
        <w:p w:rsidR="00FA3859" w:rsidRDefault="00EF18D2" w:rsidP="00EF18D2">
          <w:pPr>
            <w:pStyle w:val="177B1BEE82F1442E855E473EA0736A9B4"/>
          </w:pPr>
          <w:r w:rsidRPr="006B6308">
            <w:rPr>
              <w:rStyle w:val="PlaceholderText"/>
              <w:shd w:val="clear" w:color="auto" w:fill="FAE2D5" w:themeFill="accent2" w:themeFillTint="33"/>
            </w:rPr>
            <w:t>Click or tap</w:t>
          </w:r>
        </w:p>
      </w:docPartBody>
    </w:docPart>
    <w:docPart>
      <w:docPartPr>
        <w:name w:val="BAD32535EF934183A7436BEB5FA0997F"/>
        <w:category>
          <w:name w:val="General"/>
          <w:gallery w:val="placeholder"/>
        </w:category>
        <w:types>
          <w:type w:val="bbPlcHdr"/>
        </w:types>
        <w:behaviors>
          <w:behavior w:val="content"/>
        </w:behaviors>
        <w:guid w:val="{6E8925DC-A3A9-415D-9B9F-09CC146BE8E7}"/>
      </w:docPartPr>
      <w:docPartBody>
        <w:p w:rsidR="00FA3859" w:rsidRDefault="00EF18D2" w:rsidP="00EF18D2">
          <w:pPr>
            <w:pStyle w:val="BAD32535EF934183A7436BEB5FA0997F4"/>
          </w:pPr>
          <w:r w:rsidRPr="006B6308">
            <w:rPr>
              <w:rStyle w:val="PlaceholderText"/>
              <w:shd w:val="clear" w:color="auto" w:fill="FAE2D5" w:themeFill="accent2" w:themeFillTint="33"/>
            </w:rPr>
            <w:t>Click or tap to enter text.</w:t>
          </w:r>
        </w:p>
      </w:docPartBody>
    </w:docPart>
    <w:docPart>
      <w:docPartPr>
        <w:name w:val="D2624143AD824F0BAC4D399B5684D1AB"/>
        <w:category>
          <w:name w:val="General"/>
          <w:gallery w:val="placeholder"/>
        </w:category>
        <w:types>
          <w:type w:val="bbPlcHdr"/>
        </w:types>
        <w:behaviors>
          <w:behavior w:val="content"/>
        </w:behaviors>
        <w:guid w:val="{F77D21DF-07A8-402C-9CD2-7205FC487E8A}"/>
      </w:docPartPr>
      <w:docPartBody>
        <w:p w:rsidR="00FA3859" w:rsidRDefault="00EF18D2" w:rsidP="00EF18D2">
          <w:pPr>
            <w:pStyle w:val="D2624143AD824F0BAC4D399B5684D1AB4"/>
          </w:pPr>
          <w:r w:rsidRPr="00C13604">
            <w:rPr>
              <w:color w:val="808080"/>
              <w:shd w:val="clear" w:color="auto" w:fill="FAE2D5" w:themeFill="accent2" w:themeFillTint="33"/>
            </w:rPr>
            <w:t>Click or tap to enter text</w:t>
          </w:r>
          <w:r w:rsidRPr="00C13604">
            <w:rPr>
              <w:color w:val="808080"/>
            </w:rPr>
            <w:t>.</w:t>
          </w:r>
        </w:p>
      </w:docPartBody>
    </w:docPart>
    <w:docPart>
      <w:docPartPr>
        <w:name w:val="83F4F43F496B46E4AF3D018D19717D4D"/>
        <w:category>
          <w:name w:val="General"/>
          <w:gallery w:val="placeholder"/>
        </w:category>
        <w:types>
          <w:type w:val="bbPlcHdr"/>
        </w:types>
        <w:behaviors>
          <w:behavior w:val="content"/>
        </w:behaviors>
        <w:guid w:val="{7C10B164-FBDC-49D8-AE92-032CC1B18853}"/>
      </w:docPartPr>
      <w:docPartBody>
        <w:p w:rsidR="00FA3859" w:rsidRDefault="00EF18D2" w:rsidP="00EF18D2">
          <w:pPr>
            <w:pStyle w:val="83F4F43F496B46E4AF3D018D19717D4D4"/>
          </w:pPr>
          <w:r w:rsidRPr="006B6308">
            <w:rPr>
              <w:color w:val="808080"/>
              <w:shd w:val="clear" w:color="auto" w:fill="FAE2D5" w:themeFill="accent2" w:themeFillTint="33"/>
            </w:rPr>
            <w:t>Click or tap to enter text.</w:t>
          </w:r>
        </w:p>
      </w:docPartBody>
    </w:docPart>
    <w:docPart>
      <w:docPartPr>
        <w:name w:val="DFA1E9A054B94D1AB30E83188E854B6B"/>
        <w:category>
          <w:name w:val="General"/>
          <w:gallery w:val="placeholder"/>
        </w:category>
        <w:types>
          <w:type w:val="bbPlcHdr"/>
        </w:types>
        <w:behaviors>
          <w:behavior w:val="content"/>
        </w:behaviors>
        <w:guid w:val="{AD123A60-D6FC-4DCB-8D18-75DD1B61C775}"/>
      </w:docPartPr>
      <w:docPartBody>
        <w:p w:rsidR="00FA3859" w:rsidRDefault="00EF18D2" w:rsidP="00EF18D2">
          <w:pPr>
            <w:pStyle w:val="DFA1E9A054B94D1AB30E83188E854B6B4"/>
          </w:pPr>
          <w:r w:rsidRPr="00C13604">
            <w:rPr>
              <w:color w:val="808080"/>
              <w:shd w:val="clear" w:color="auto" w:fill="FAE2D5" w:themeFill="accent2" w:themeFillTint="33"/>
            </w:rPr>
            <w:t>Click or tap to enter text.</w:t>
          </w:r>
        </w:p>
      </w:docPartBody>
    </w:docPart>
    <w:docPart>
      <w:docPartPr>
        <w:name w:val="239058C8EA434407A43E3DE481CA5EA6"/>
        <w:category>
          <w:name w:val="General"/>
          <w:gallery w:val="placeholder"/>
        </w:category>
        <w:types>
          <w:type w:val="bbPlcHdr"/>
        </w:types>
        <w:behaviors>
          <w:behavior w:val="content"/>
        </w:behaviors>
        <w:guid w:val="{49F0CD46-2437-4B08-8418-B2B0CF412524}"/>
      </w:docPartPr>
      <w:docPartBody>
        <w:p w:rsidR="00FA3859" w:rsidRDefault="00EF18D2" w:rsidP="00EF18D2">
          <w:pPr>
            <w:pStyle w:val="239058C8EA434407A43E3DE481CA5EA64"/>
          </w:pPr>
          <w:r w:rsidRPr="006B6308">
            <w:rPr>
              <w:color w:val="808080"/>
              <w:shd w:val="clear" w:color="auto" w:fill="FAE2D5" w:themeFill="accent2" w:themeFillTint="33"/>
            </w:rPr>
            <w:t>Click or tap to enter text</w:t>
          </w:r>
          <w:r w:rsidRPr="006B6308">
            <w:rPr>
              <w:shd w:val="clear" w:color="auto" w:fill="FAE2D5" w:themeFill="accent2" w:themeFillTint="33"/>
            </w:rPr>
            <w:t>.</w:t>
          </w:r>
        </w:p>
      </w:docPartBody>
    </w:docPart>
    <w:docPart>
      <w:docPartPr>
        <w:name w:val="4C0AF6B94786419F8CC824EF0C770913"/>
        <w:category>
          <w:name w:val="General"/>
          <w:gallery w:val="placeholder"/>
        </w:category>
        <w:types>
          <w:type w:val="bbPlcHdr"/>
        </w:types>
        <w:behaviors>
          <w:behavior w:val="content"/>
        </w:behaviors>
        <w:guid w:val="{62D3F3F8-CBC8-42E3-A84B-6728BE781D10}"/>
      </w:docPartPr>
      <w:docPartBody>
        <w:p w:rsidR="00FA3859" w:rsidRDefault="00DC2E9A" w:rsidP="00DC2E9A">
          <w:pPr>
            <w:pStyle w:val="4C0AF6B94786419F8CC824EF0C770913"/>
          </w:pPr>
          <w:r w:rsidRPr="00065FFE">
            <w:rPr>
              <w:rStyle w:val="PlaceholderText"/>
              <w:shd w:val="clear" w:color="auto" w:fill="FAE2D5" w:themeFill="accent2" w:themeFillTint="33"/>
            </w:rPr>
            <w:t>Click/tap to enter text.</w:t>
          </w:r>
        </w:p>
      </w:docPartBody>
    </w:docPart>
    <w:docPart>
      <w:docPartPr>
        <w:name w:val="67BB75083253496B98D23158CE980DFC"/>
        <w:category>
          <w:name w:val="General"/>
          <w:gallery w:val="placeholder"/>
        </w:category>
        <w:types>
          <w:type w:val="bbPlcHdr"/>
        </w:types>
        <w:behaviors>
          <w:behavior w:val="content"/>
        </w:behaviors>
        <w:guid w:val="{5A22C172-6F71-455C-AF53-514956C73833}"/>
      </w:docPartPr>
      <w:docPartBody>
        <w:p w:rsidR="00FA3859" w:rsidRDefault="00EF18D2" w:rsidP="00EF18D2">
          <w:pPr>
            <w:pStyle w:val="67BB75083253496B98D23158CE980DFC4"/>
          </w:pPr>
          <w:r w:rsidRPr="006B6308">
            <w:rPr>
              <w:color w:val="808080"/>
              <w:shd w:val="clear" w:color="auto" w:fill="FAE2D5" w:themeFill="accent2" w:themeFillTint="33"/>
            </w:rPr>
            <w:t>Click or tap to enter text</w:t>
          </w:r>
          <w:r w:rsidRPr="006B6308">
            <w:rPr>
              <w:shd w:val="clear" w:color="auto" w:fill="FAE2D5" w:themeFill="accent2" w:themeFillTint="33"/>
            </w:rPr>
            <w:t>.</w:t>
          </w:r>
        </w:p>
      </w:docPartBody>
    </w:docPart>
    <w:docPart>
      <w:docPartPr>
        <w:name w:val="A9C208AC48EB43A78BE8711FDBD9B000"/>
        <w:category>
          <w:name w:val="General"/>
          <w:gallery w:val="placeholder"/>
        </w:category>
        <w:types>
          <w:type w:val="bbPlcHdr"/>
        </w:types>
        <w:behaviors>
          <w:behavior w:val="content"/>
        </w:behaviors>
        <w:guid w:val="{72916709-ADF6-4238-AB15-163E4BD05502}"/>
      </w:docPartPr>
      <w:docPartBody>
        <w:p w:rsidR="00FA3859" w:rsidRDefault="00DC2E9A" w:rsidP="00DC2E9A">
          <w:pPr>
            <w:pStyle w:val="A9C208AC48EB43A78BE8711FDBD9B000"/>
          </w:pPr>
          <w:r w:rsidRPr="00065FFE">
            <w:rPr>
              <w:rStyle w:val="PlaceholderText"/>
              <w:shd w:val="clear" w:color="auto" w:fill="FAE2D5" w:themeFill="accent2" w:themeFillTint="33"/>
            </w:rPr>
            <w:t>Click/tap to enter text.</w:t>
          </w:r>
        </w:p>
      </w:docPartBody>
    </w:docPart>
    <w:docPart>
      <w:docPartPr>
        <w:name w:val="764EA063655B444395D597171604C216"/>
        <w:category>
          <w:name w:val="General"/>
          <w:gallery w:val="placeholder"/>
        </w:category>
        <w:types>
          <w:type w:val="bbPlcHdr"/>
        </w:types>
        <w:behaviors>
          <w:behavior w:val="content"/>
        </w:behaviors>
        <w:guid w:val="{039F9E55-7026-487B-A8BC-9DB18911A72A}"/>
      </w:docPartPr>
      <w:docPartBody>
        <w:p w:rsidR="00FA3859" w:rsidRDefault="00EF18D2" w:rsidP="00EF18D2">
          <w:pPr>
            <w:pStyle w:val="764EA063655B444395D597171604C2164"/>
          </w:pPr>
          <w:r w:rsidRPr="006B6308">
            <w:rPr>
              <w:color w:val="808080"/>
              <w:shd w:val="clear" w:color="auto" w:fill="FAE2D5" w:themeFill="accent2" w:themeFillTint="33"/>
            </w:rPr>
            <w:t>Click or tap to enter text.</w:t>
          </w:r>
        </w:p>
      </w:docPartBody>
    </w:docPart>
    <w:docPart>
      <w:docPartPr>
        <w:name w:val="853CD86DB4A74B589379823A166DE7B2"/>
        <w:category>
          <w:name w:val="General"/>
          <w:gallery w:val="placeholder"/>
        </w:category>
        <w:types>
          <w:type w:val="bbPlcHdr"/>
        </w:types>
        <w:behaviors>
          <w:behavior w:val="content"/>
        </w:behaviors>
        <w:guid w:val="{F06B0404-A958-487D-878F-86B97D4C26E1}"/>
      </w:docPartPr>
      <w:docPartBody>
        <w:p w:rsidR="00FA3859" w:rsidRDefault="00EF18D2" w:rsidP="00EF18D2">
          <w:pPr>
            <w:pStyle w:val="853CD86DB4A74B589379823A166DE7B24"/>
          </w:pPr>
          <w:r w:rsidRPr="006B6308">
            <w:rPr>
              <w:color w:val="808080"/>
              <w:shd w:val="clear" w:color="auto" w:fill="FAE2D5" w:themeFill="accent2" w:themeFillTint="33"/>
            </w:rPr>
            <w:t>Click or tap to enter text.</w:t>
          </w:r>
        </w:p>
      </w:docPartBody>
    </w:docPart>
    <w:docPart>
      <w:docPartPr>
        <w:name w:val="AD79F1E4A39F46D8805FBCC575DDEF20"/>
        <w:category>
          <w:name w:val="General"/>
          <w:gallery w:val="placeholder"/>
        </w:category>
        <w:types>
          <w:type w:val="bbPlcHdr"/>
        </w:types>
        <w:behaviors>
          <w:behavior w:val="content"/>
        </w:behaviors>
        <w:guid w:val="{1D55B1C3-6836-4014-9377-776DAEF62901}"/>
      </w:docPartPr>
      <w:docPartBody>
        <w:p w:rsidR="00FA3859" w:rsidRDefault="00DC2E9A" w:rsidP="00DC2E9A">
          <w:pPr>
            <w:pStyle w:val="AD79F1E4A39F46D8805FBCC575DDEF20"/>
          </w:pPr>
          <w:r w:rsidRPr="00065FFE">
            <w:rPr>
              <w:rStyle w:val="PlaceholderText"/>
              <w:shd w:val="clear" w:color="auto" w:fill="FAE2D5" w:themeFill="accent2" w:themeFillTint="33"/>
            </w:rPr>
            <w:t>Click/tap to enter text.</w:t>
          </w:r>
        </w:p>
      </w:docPartBody>
    </w:docPart>
    <w:docPart>
      <w:docPartPr>
        <w:name w:val="4BA2416230124488B5B60D7A45A17432"/>
        <w:category>
          <w:name w:val="General"/>
          <w:gallery w:val="placeholder"/>
        </w:category>
        <w:types>
          <w:type w:val="bbPlcHdr"/>
        </w:types>
        <w:behaviors>
          <w:behavior w:val="content"/>
        </w:behaviors>
        <w:guid w:val="{6CA14597-846B-4924-BE72-FBD284C017DC}"/>
      </w:docPartPr>
      <w:docPartBody>
        <w:p w:rsidR="00FA3859" w:rsidRDefault="00EF18D2" w:rsidP="00EF18D2">
          <w:pPr>
            <w:pStyle w:val="4BA2416230124488B5B60D7A45A174324"/>
          </w:pPr>
          <w:r w:rsidRPr="006B6308">
            <w:rPr>
              <w:color w:val="808080"/>
              <w:shd w:val="clear" w:color="auto" w:fill="FAE2D5" w:themeFill="accent2" w:themeFillTint="33"/>
            </w:rPr>
            <w:t>Click or tap to enter text.</w:t>
          </w:r>
        </w:p>
      </w:docPartBody>
    </w:docPart>
    <w:docPart>
      <w:docPartPr>
        <w:name w:val="51E36DDDE3E14E1F8DE4995C8F11403B"/>
        <w:category>
          <w:name w:val="General"/>
          <w:gallery w:val="placeholder"/>
        </w:category>
        <w:types>
          <w:type w:val="bbPlcHdr"/>
        </w:types>
        <w:behaviors>
          <w:behavior w:val="content"/>
        </w:behaviors>
        <w:guid w:val="{59238969-B5CA-4ABC-826A-B3C487E71D33}"/>
      </w:docPartPr>
      <w:docPartBody>
        <w:p w:rsidR="00FA3859" w:rsidRDefault="00DC2E9A" w:rsidP="00DC2E9A">
          <w:pPr>
            <w:pStyle w:val="51E36DDDE3E14E1F8DE4995C8F11403B"/>
          </w:pPr>
          <w:r w:rsidRPr="00065FFE">
            <w:rPr>
              <w:rStyle w:val="PlaceholderText"/>
              <w:shd w:val="clear" w:color="auto" w:fill="FAE2D5" w:themeFill="accent2" w:themeFillTint="33"/>
            </w:rPr>
            <w:t>Click/tap to enter text.</w:t>
          </w:r>
        </w:p>
      </w:docPartBody>
    </w:docPart>
    <w:docPart>
      <w:docPartPr>
        <w:name w:val="F7AFADC15CA64F8FABE2DB5F271C6A14"/>
        <w:category>
          <w:name w:val="General"/>
          <w:gallery w:val="placeholder"/>
        </w:category>
        <w:types>
          <w:type w:val="bbPlcHdr"/>
        </w:types>
        <w:behaviors>
          <w:behavior w:val="content"/>
        </w:behaviors>
        <w:guid w:val="{EB64B6A5-2072-4CD3-BB3E-45CE297D691E}"/>
      </w:docPartPr>
      <w:docPartBody>
        <w:p w:rsidR="00FA3859" w:rsidRDefault="00EF18D2" w:rsidP="00EF18D2">
          <w:pPr>
            <w:pStyle w:val="F7AFADC15CA64F8FABE2DB5F271C6A144"/>
          </w:pPr>
          <w:r w:rsidRPr="006B6308">
            <w:rPr>
              <w:color w:val="808080"/>
              <w:shd w:val="clear" w:color="auto" w:fill="FAE2D5" w:themeFill="accent2" w:themeFillTint="33"/>
            </w:rPr>
            <w:t>Click or tap to enter text.</w:t>
          </w:r>
        </w:p>
      </w:docPartBody>
    </w:docPart>
    <w:docPart>
      <w:docPartPr>
        <w:name w:val="C627D5F6A1ED4C9DBA0F4A4AE8264911"/>
        <w:category>
          <w:name w:val="General"/>
          <w:gallery w:val="placeholder"/>
        </w:category>
        <w:types>
          <w:type w:val="bbPlcHdr"/>
        </w:types>
        <w:behaviors>
          <w:behavior w:val="content"/>
        </w:behaviors>
        <w:guid w:val="{ECB7DDA9-4237-4DA7-8C85-1CA67B01620F}"/>
      </w:docPartPr>
      <w:docPartBody>
        <w:p w:rsidR="00FA3859" w:rsidRDefault="00DC2E9A" w:rsidP="00DC2E9A">
          <w:pPr>
            <w:pStyle w:val="C627D5F6A1ED4C9DBA0F4A4AE8264911"/>
          </w:pPr>
          <w:r w:rsidRPr="00065FFE">
            <w:rPr>
              <w:rStyle w:val="PlaceholderText"/>
              <w:shd w:val="clear" w:color="auto" w:fill="FAE2D5" w:themeFill="accent2" w:themeFillTint="33"/>
            </w:rPr>
            <w:t>Click/tap to enter text.</w:t>
          </w:r>
        </w:p>
      </w:docPartBody>
    </w:docPart>
    <w:docPart>
      <w:docPartPr>
        <w:name w:val="9328AC59B12E4A6ABCDD5DA32A3429DD"/>
        <w:category>
          <w:name w:val="General"/>
          <w:gallery w:val="placeholder"/>
        </w:category>
        <w:types>
          <w:type w:val="bbPlcHdr"/>
        </w:types>
        <w:behaviors>
          <w:behavior w:val="content"/>
        </w:behaviors>
        <w:guid w:val="{C451D36A-EF34-4A3E-B2B0-0EE80FEAE166}"/>
      </w:docPartPr>
      <w:docPartBody>
        <w:p w:rsidR="00FA3859" w:rsidRDefault="00EF18D2" w:rsidP="00EF18D2">
          <w:pPr>
            <w:pStyle w:val="9328AC59B12E4A6ABCDD5DA32A3429DD4"/>
          </w:pPr>
          <w:r w:rsidRPr="006B6308">
            <w:rPr>
              <w:color w:val="808080"/>
              <w:shd w:val="clear" w:color="auto" w:fill="FAE2D5" w:themeFill="accent2" w:themeFillTint="33"/>
            </w:rPr>
            <w:t>Click or tap to enter text.</w:t>
          </w:r>
        </w:p>
      </w:docPartBody>
    </w:docPart>
    <w:docPart>
      <w:docPartPr>
        <w:name w:val="68030562949F40148FA5F9B742CEAB79"/>
        <w:category>
          <w:name w:val="General"/>
          <w:gallery w:val="placeholder"/>
        </w:category>
        <w:types>
          <w:type w:val="bbPlcHdr"/>
        </w:types>
        <w:behaviors>
          <w:behavior w:val="content"/>
        </w:behaviors>
        <w:guid w:val="{297BAC58-00C0-422B-BB64-0DCAD93512E4}"/>
      </w:docPartPr>
      <w:docPartBody>
        <w:p w:rsidR="00FA3859" w:rsidRDefault="00DC2E9A" w:rsidP="00DC2E9A">
          <w:pPr>
            <w:pStyle w:val="68030562949F40148FA5F9B742CEAB79"/>
          </w:pPr>
          <w:r w:rsidRPr="00065FFE">
            <w:rPr>
              <w:rStyle w:val="PlaceholderText"/>
              <w:shd w:val="clear" w:color="auto" w:fill="FAE2D5" w:themeFill="accent2" w:themeFillTint="33"/>
            </w:rPr>
            <w:t>Click/tap to enter text.</w:t>
          </w:r>
        </w:p>
      </w:docPartBody>
    </w:docPart>
    <w:docPart>
      <w:docPartPr>
        <w:name w:val="F724672C0C934DED899B9167779F3B0F"/>
        <w:category>
          <w:name w:val="General"/>
          <w:gallery w:val="placeholder"/>
        </w:category>
        <w:types>
          <w:type w:val="bbPlcHdr"/>
        </w:types>
        <w:behaviors>
          <w:behavior w:val="content"/>
        </w:behaviors>
        <w:guid w:val="{DC6ABC03-1CD8-4E70-ACA0-5EE770D8CBAF}"/>
      </w:docPartPr>
      <w:docPartBody>
        <w:p w:rsidR="00FA3859" w:rsidRDefault="00EF18D2" w:rsidP="00EF18D2">
          <w:pPr>
            <w:pStyle w:val="F724672C0C934DED899B9167779F3B0F4"/>
          </w:pPr>
          <w:r w:rsidRPr="006B6308">
            <w:rPr>
              <w:color w:val="808080"/>
              <w:shd w:val="clear" w:color="auto" w:fill="FAE2D5" w:themeFill="accent2" w:themeFillTint="33"/>
            </w:rPr>
            <w:t>Click or tap to enter text.</w:t>
          </w:r>
        </w:p>
      </w:docPartBody>
    </w:docPart>
    <w:docPart>
      <w:docPartPr>
        <w:name w:val="773537119A9B4DE28F621350FA7D0E74"/>
        <w:category>
          <w:name w:val="General"/>
          <w:gallery w:val="placeholder"/>
        </w:category>
        <w:types>
          <w:type w:val="bbPlcHdr"/>
        </w:types>
        <w:behaviors>
          <w:behavior w:val="content"/>
        </w:behaviors>
        <w:guid w:val="{9DCBDBA9-8552-4D19-93D8-628F6184AF48}"/>
      </w:docPartPr>
      <w:docPartBody>
        <w:p w:rsidR="00FA3859" w:rsidRDefault="00EF18D2" w:rsidP="00EF18D2">
          <w:pPr>
            <w:pStyle w:val="773537119A9B4DE28F621350FA7D0E744"/>
          </w:pPr>
          <w:r w:rsidRPr="00197256">
            <w:rPr>
              <w:rStyle w:val="PlaceholderText"/>
              <w:shd w:val="clear" w:color="auto" w:fill="FAE2D5" w:themeFill="accent2" w:themeFillTint="33"/>
            </w:rPr>
            <w:t>Click or tap to enter text</w:t>
          </w:r>
          <w:r w:rsidRPr="006B6308">
            <w:rPr>
              <w:rStyle w:val="PlaceholderText"/>
            </w:rPr>
            <w:t>.</w:t>
          </w:r>
        </w:p>
      </w:docPartBody>
    </w:docPart>
    <w:docPart>
      <w:docPartPr>
        <w:name w:val="F7BC8D9FDCA846A080E21B20543E07E8"/>
        <w:category>
          <w:name w:val="General"/>
          <w:gallery w:val="placeholder"/>
        </w:category>
        <w:types>
          <w:type w:val="bbPlcHdr"/>
        </w:types>
        <w:behaviors>
          <w:behavior w:val="content"/>
        </w:behaviors>
        <w:guid w:val="{B396F652-8977-4E72-A90C-B67900AFD7B6}"/>
      </w:docPartPr>
      <w:docPartBody>
        <w:p w:rsidR="00FA3859" w:rsidRDefault="00EF18D2" w:rsidP="00EF18D2">
          <w:pPr>
            <w:pStyle w:val="F7BC8D9FDCA846A080E21B20543E07E84"/>
          </w:pPr>
          <w:r w:rsidRPr="006B6308">
            <w:rPr>
              <w:rStyle w:val="PlaceholderText"/>
              <w:shd w:val="clear" w:color="auto" w:fill="FAE2D5" w:themeFill="accent2" w:themeFillTint="33"/>
            </w:rPr>
            <w:t>Click or tap to enter text.</w:t>
          </w:r>
        </w:p>
      </w:docPartBody>
    </w:docPart>
    <w:docPart>
      <w:docPartPr>
        <w:name w:val="12FE6D92D2914F749EC35FA28539736C"/>
        <w:category>
          <w:name w:val="General"/>
          <w:gallery w:val="placeholder"/>
        </w:category>
        <w:types>
          <w:type w:val="bbPlcHdr"/>
        </w:types>
        <w:behaviors>
          <w:behavior w:val="content"/>
        </w:behaviors>
        <w:guid w:val="{725BF813-61CC-4F2E-AB3F-90783B78B783}"/>
      </w:docPartPr>
      <w:docPartBody>
        <w:p w:rsidR="00FA3859" w:rsidRDefault="00EF18D2" w:rsidP="00EF18D2">
          <w:pPr>
            <w:pStyle w:val="12FE6D92D2914F749EC35FA28539736C4"/>
          </w:pPr>
          <w:r w:rsidRPr="006B6308">
            <w:rPr>
              <w:rStyle w:val="PlaceholderText"/>
              <w:shd w:val="clear" w:color="auto" w:fill="FAE2D5" w:themeFill="accent2" w:themeFillTint="33"/>
            </w:rPr>
            <w:t>Click or tap to enter text.</w:t>
          </w:r>
        </w:p>
      </w:docPartBody>
    </w:docPart>
    <w:docPart>
      <w:docPartPr>
        <w:name w:val="210C224B729B4052AF18C811CC631431"/>
        <w:category>
          <w:name w:val="General"/>
          <w:gallery w:val="placeholder"/>
        </w:category>
        <w:types>
          <w:type w:val="bbPlcHdr"/>
        </w:types>
        <w:behaviors>
          <w:behavior w:val="content"/>
        </w:behaviors>
        <w:guid w:val="{FE52BE7D-20DA-4691-8516-01D15D2E781D}"/>
      </w:docPartPr>
      <w:docPartBody>
        <w:p w:rsidR="00FA3859" w:rsidRDefault="00EF18D2" w:rsidP="00EF18D2">
          <w:pPr>
            <w:pStyle w:val="210C224B729B4052AF18C811CC631431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text.</w:t>
          </w:r>
        </w:p>
      </w:docPartBody>
    </w:docPart>
    <w:docPart>
      <w:docPartPr>
        <w:name w:val="8D1CF8323B9843BAA2D6153409F8916E"/>
        <w:category>
          <w:name w:val="General"/>
          <w:gallery w:val="placeholder"/>
        </w:category>
        <w:types>
          <w:type w:val="bbPlcHdr"/>
        </w:types>
        <w:behaviors>
          <w:behavior w:val="content"/>
        </w:behaviors>
        <w:guid w:val="{622AE91B-BB03-4DCE-87B0-F2A744457303}"/>
      </w:docPartPr>
      <w:docPartBody>
        <w:p w:rsidR="00FA3859" w:rsidRDefault="00EF18D2" w:rsidP="00EF18D2">
          <w:pPr>
            <w:pStyle w:val="8D1CF8323B9843BAA2D6153409F8916E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text.</w:t>
          </w:r>
        </w:p>
      </w:docPartBody>
    </w:docPart>
    <w:docPart>
      <w:docPartPr>
        <w:name w:val="9369A592EAA24EB7A6CFEE919B06C74E"/>
        <w:category>
          <w:name w:val="General"/>
          <w:gallery w:val="placeholder"/>
        </w:category>
        <w:types>
          <w:type w:val="bbPlcHdr"/>
        </w:types>
        <w:behaviors>
          <w:behavior w:val="content"/>
        </w:behaviors>
        <w:guid w:val="{FCDDF099-D3F1-4DD1-8617-B49D20ADEEAF}"/>
      </w:docPartPr>
      <w:docPartBody>
        <w:p w:rsidR="00FA3859" w:rsidRDefault="00DC2E9A" w:rsidP="00DC2E9A">
          <w:pPr>
            <w:pStyle w:val="9369A592EAA24EB7A6CFEE919B06C74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07E6BCBCC44C43ADA6A40E6EADEA0D6D"/>
        <w:category>
          <w:name w:val="General"/>
          <w:gallery w:val="placeholder"/>
        </w:category>
        <w:types>
          <w:type w:val="bbPlcHdr"/>
        </w:types>
        <w:behaviors>
          <w:behavior w:val="content"/>
        </w:behaviors>
        <w:guid w:val="{BF2BDEE0-6578-46EB-BAB7-750C66E982AD}"/>
      </w:docPartPr>
      <w:docPartBody>
        <w:p w:rsidR="00FA3859" w:rsidRDefault="00EF18D2" w:rsidP="00EF18D2">
          <w:pPr>
            <w:pStyle w:val="07E6BCBCC44C43ADA6A40E6EADEA0D6D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date.</w:t>
          </w:r>
        </w:p>
      </w:docPartBody>
    </w:docPart>
    <w:docPart>
      <w:docPartPr>
        <w:name w:val="D7E406B00A5A4F6A8D8B7363609024A4"/>
        <w:category>
          <w:name w:val="General"/>
          <w:gallery w:val="placeholder"/>
        </w:category>
        <w:types>
          <w:type w:val="bbPlcHdr"/>
        </w:types>
        <w:behaviors>
          <w:behavior w:val="content"/>
        </w:behaviors>
        <w:guid w:val="{FA08244F-838C-4DF7-8020-C977DBB8F2D6}"/>
      </w:docPartPr>
      <w:docPartBody>
        <w:p w:rsidR="00FA3859" w:rsidRDefault="00EF18D2" w:rsidP="00EF18D2">
          <w:pPr>
            <w:pStyle w:val="D7E406B00A5A4F6A8D8B7363609024A4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text.</w:t>
          </w:r>
        </w:p>
      </w:docPartBody>
    </w:docPart>
    <w:docPart>
      <w:docPartPr>
        <w:name w:val="E9D56D688E124E409268DF057173A06B"/>
        <w:category>
          <w:name w:val="General"/>
          <w:gallery w:val="placeholder"/>
        </w:category>
        <w:types>
          <w:type w:val="bbPlcHdr"/>
        </w:types>
        <w:behaviors>
          <w:behavior w:val="content"/>
        </w:behaviors>
        <w:guid w:val="{13A23FE3-A3CD-4A9A-9D5E-33B23164B260}"/>
      </w:docPartPr>
      <w:docPartBody>
        <w:p w:rsidR="00FA3859" w:rsidRDefault="00EF18D2" w:rsidP="00EF18D2">
          <w:pPr>
            <w:pStyle w:val="E9D56D688E124E409268DF057173A06B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text.</w:t>
          </w:r>
        </w:p>
      </w:docPartBody>
    </w:docPart>
    <w:docPart>
      <w:docPartPr>
        <w:name w:val="E05FE6CB104E4B188E99318CB8B23035"/>
        <w:category>
          <w:name w:val="General"/>
          <w:gallery w:val="placeholder"/>
        </w:category>
        <w:types>
          <w:type w:val="bbPlcHdr"/>
        </w:types>
        <w:behaviors>
          <w:behavior w:val="content"/>
        </w:behaviors>
        <w:guid w:val="{8196A457-DF87-45E2-808D-AA363FBAD246}"/>
      </w:docPartPr>
      <w:docPartBody>
        <w:p w:rsidR="00FA3859" w:rsidRDefault="00DC2E9A" w:rsidP="00DC2E9A">
          <w:pPr>
            <w:pStyle w:val="E05FE6CB104E4B188E99318CB8B23035"/>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BF5ECC4FE724FA483AC2E07FB664EBF"/>
        <w:category>
          <w:name w:val="General"/>
          <w:gallery w:val="placeholder"/>
        </w:category>
        <w:types>
          <w:type w:val="bbPlcHdr"/>
        </w:types>
        <w:behaviors>
          <w:behavior w:val="content"/>
        </w:behaviors>
        <w:guid w:val="{57190B03-5892-497A-9176-4803EFF54448}"/>
      </w:docPartPr>
      <w:docPartBody>
        <w:p w:rsidR="00FA3859" w:rsidRDefault="00EF18D2" w:rsidP="00EF18D2">
          <w:pPr>
            <w:pStyle w:val="6BF5ECC4FE724FA483AC2E07FB664EBF4"/>
          </w:pPr>
          <w:r w:rsidRPr="00065FFE">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65FFE">
            <w:rPr>
              <w:rStyle w:val="PlaceholderText"/>
              <w:shd w:val="clear" w:color="auto" w:fill="FAE2D5" w:themeFill="accent2" w:themeFillTint="33"/>
            </w:rPr>
            <w:t>tap to enter date.</w:t>
          </w:r>
        </w:p>
      </w:docPartBody>
    </w:docPart>
    <w:docPart>
      <w:docPartPr>
        <w:name w:val="6828B4E3431D473594A4D1D278E769C3"/>
        <w:category>
          <w:name w:val="General"/>
          <w:gallery w:val="placeholder"/>
        </w:category>
        <w:types>
          <w:type w:val="bbPlcHdr"/>
        </w:types>
        <w:behaviors>
          <w:behavior w:val="content"/>
        </w:behaviors>
        <w:guid w:val="{595E9CF5-B4B1-4083-98D1-DD56A7B0C2CD}"/>
      </w:docPartPr>
      <w:docPartBody>
        <w:p w:rsidR="00FA3859" w:rsidRDefault="00DC2E9A" w:rsidP="00DC2E9A">
          <w:pPr>
            <w:pStyle w:val="6828B4E3431D473594A4D1D278E769C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994C9BAB7E447CEB7012D495EA1482A"/>
        <w:category>
          <w:name w:val="General"/>
          <w:gallery w:val="placeholder"/>
        </w:category>
        <w:types>
          <w:type w:val="bbPlcHdr"/>
        </w:types>
        <w:behaviors>
          <w:behavior w:val="content"/>
        </w:behaviors>
        <w:guid w:val="{97645CA9-684C-4BB4-ADB1-F364F8FB06FC}"/>
      </w:docPartPr>
      <w:docPartBody>
        <w:p w:rsidR="00FA3859" w:rsidRDefault="00DC2E9A" w:rsidP="00DC2E9A">
          <w:pPr>
            <w:pStyle w:val="2994C9BAB7E447CEB7012D495EA1482A"/>
          </w:pPr>
          <w:r w:rsidRPr="00C96903">
            <w:rPr>
              <w:rStyle w:val="PlaceholderText"/>
            </w:rPr>
            <w:t>Click/tap to enter date.</w:t>
          </w:r>
        </w:p>
      </w:docPartBody>
    </w:docPart>
    <w:docPart>
      <w:docPartPr>
        <w:name w:val="F49DCE088842470B9E4A4315232D0465"/>
        <w:category>
          <w:name w:val="General"/>
          <w:gallery w:val="placeholder"/>
        </w:category>
        <w:types>
          <w:type w:val="bbPlcHdr"/>
        </w:types>
        <w:behaviors>
          <w:behavior w:val="content"/>
        </w:behaviors>
        <w:guid w:val="{6D6F80C7-29BB-4B88-B9FE-6FE16913B841}"/>
      </w:docPartPr>
      <w:docPartBody>
        <w:p w:rsidR="00FA3859" w:rsidRDefault="00DC2E9A" w:rsidP="00DC2E9A">
          <w:pPr>
            <w:pStyle w:val="F49DCE088842470B9E4A4315232D0465"/>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A7626CB5B004B768062DD4DCB747062"/>
        <w:category>
          <w:name w:val="General"/>
          <w:gallery w:val="placeholder"/>
        </w:category>
        <w:types>
          <w:type w:val="bbPlcHdr"/>
        </w:types>
        <w:behaviors>
          <w:behavior w:val="content"/>
        </w:behaviors>
        <w:guid w:val="{ACCFD99F-8694-4981-A2C1-92300C5C7696}"/>
      </w:docPartPr>
      <w:docPartBody>
        <w:p w:rsidR="00FA3859" w:rsidRDefault="00DC2E9A" w:rsidP="00DC2E9A">
          <w:pPr>
            <w:pStyle w:val="2A7626CB5B004B768062DD4DCB747062"/>
          </w:pPr>
          <w:r w:rsidRPr="00C96903">
            <w:rPr>
              <w:rStyle w:val="PlaceholderText"/>
            </w:rPr>
            <w:t>Click/tap to enter date.</w:t>
          </w:r>
        </w:p>
      </w:docPartBody>
    </w:docPart>
    <w:docPart>
      <w:docPartPr>
        <w:name w:val="402652511B7D4490BDF2259DE1140428"/>
        <w:category>
          <w:name w:val="General"/>
          <w:gallery w:val="placeholder"/>
        </w:category>
        <w:types>
          <w:type w:val="bbPlcHdr"/>
        </w:types>
        <w:behaviors>
          <w:behavior w:val="content"/>
        </w:behaviors>
        <w:guid w:val="{922B128F-ABBD-4FE6-A266-5A33021545A5}"/>
      </w:docPartPr>
      <w:docPartBody>
        <w:p w:rsidR="00FA3859" w:rsidRDefault="00EF18D2" w:rsidP="00EF18D2">
          <w:pPr>
            <w:pStyle w:val="402652511B7D4490BDF2259DE1140428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EC74D1DE75534245B2A12D0B1B76E596"/>
        <w:category>
          <w:name w:val="General"/>
          <w:gallery w:val="placeholder"/>
        </w:category>
        <w:types>
          <w:type w:val="bbPlcHdr"/>
        </w:types>
        <w:behaviors>
          <w:behavior w:val="content"/>
        </w:behaviors>
        <w:guid w:val="{2DB3D0E5-A579-4656-8386-7B886A1E1A1F}"/>
      </w:docPartPr>
      <w:docPartBody>
        <w:p w:rsidR="00FA3859" w:rsidRDefault="00EF18D2" w:rsidP="00EF18D2">
          <w:pPr>
            <w:pStyle w:val="EC74D1DE75534245B2A12D0B1B76E596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04D8B90DF8E84419A341D0EF8E41F05F"/>
        <w:category>
          <w:name w:val="General"/>
          <w:gallery w:val="placeholder"/>
        </w:category>
        <w:types>
          <w:type w:val="bbPlcHdr"/>
        </w:types>
        <w:behaviors>
          <w:behavior w:val="content"/>
        </w:behaviors>
        <w:guid w:val="{AFA4319B-8FDC-4D45-8F6D-6166C8F690A6}"/>
      </w:docPartPr>
      <w:docPartBody>
        <w:p w:rsidR="00FA3859" w:rsidRDefault="00EF18D2" w:rsidP="00EF18D2">
          <w:pPr>
            <w:pStyle w:val="04D8B90DF8E84419A341D0EF8E41F05F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6BBE4E015DA740AC8E78FD6461CA9EA2"/>
        <w:category>
          <w:name w:val="General"/>
          <w:gallery w:val="placeholder"/>
        </w:category>
        <w:types>
          <w:type w:val="bbPlcHdr"/>
        </w:types>
        <w:behaviors>
          <w:behavior w:val="content"/>
        </w:behaviors>
        <w:guid w:val="{A3BCA944-0192-4EA9-A072-D205696D0F8E}"/>
      </w:docPartPr>
      <w:docPartBody>
        <w:p w:rsidR="00FA3859" w:rsidRDefault="00EF18D2" w:rsidP="00EF18D2">
          <w:pPr>
            <w:pStyle w:val="6BBE4E015DA740AC8E78FD6461CA9EA2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AFF02A8003764850AE337FC09C189CB5"/>
        <w:category>
          <w:name w:val="General"/>
          <w:gallery w:val="placeholder"/>
        </w:category>
        <w:types>
          <w:type w:val="bbPlcHdr"/>
        </w:types>
        <w:behaviors>
          <w:behavior w:val="content"/>
        </w:behaviors>
        <w:guid w:val="{F9E9BD40-90B2-4F00-AD33-D1EB86C283EA}"/>
      </w:docPartPr>
      <w:docPartBody>
        <w:p w:rsidR="00FA3859" w:rsidRDefault="00EF18D2" w:rsidP="00EF18D2">
          <w:pPr>
            <w:pStyle w:val="AFF02A8003764850AE337FC09C189CB5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6FDFC0DE3C944E92A12D321987315762"/>
        <w:category>
          <w:name w:val="General"/>
          <w:gallery w:val="placeholder"/>
        </w:category>
        <w:types>
          <w:type w:val="bbPlcHdr"/>
        </w:types>
        <w:behaviors>
          <w:behavior w:val="content"/>
        </w:behaviors>
        <w:guid w:val="{68A32C57-383B-44AF-ABC4-65E7F4CFD5D9}"/>
      </w:docPartPr>
      <w:docPartBody>
        <w:p w:rsidR="00FA3859" w:rsidRDefault="00DC2E9A" w:rsidP="00DC2E9A">
          <w:pPr>
            <w:pStyle w:val="6FDFC0DE3C944E92A12D321987315762"/>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4D06B1630B545758057A06E60DED3E5"/>
        <w:category>
          <w:name w:val="General"/>
          <w:gallery w:val="placeholder"/>
        </w:category>
        <w:types>
          <w:type w:val="bbPlcHdr"/>
        </w:types>
        <w:behaviors>
          <w:behavior w:val="content"/>
        </w:behaviors>
        <w:guid w:val="{BB2FC2E5-B5E6-4DFD-A215-274B884C9565}"/>
      </w:docPartPr>
      <w:docPartBody>
        <w:p w:rsidR="00FA3859" w:rsidRDefault="00DC2E9A" w:rsidP="00DC2E9A">
          <w:pPr>
            <w:pStyle w:val="64D06B1630B545758057A06E60DED3E5"/>
          </w:pPr>
          <w:r w:rsidRPr="00C96903">
            <w:rPr>
              <w:rStyle w:val="PlaceholderText"/>
            </w:rPr>
            <w:t>Click/tap to enter date.</w:t>
          </w:r>
        </w:p>
      </w:docPartBody>
    </w:docPart>
    <w:docPart>
      <w:docPartPr>
        <w:name w:val="495804708BD44B4D9DD10F60B3CE2DDD"/>
        <w:category>
          <w:name w:val="General"/>
          <w:gallery w:val="placeholder"/>
        </w:category>
        <w:types>
          <w:type w:val="bbPlcHdr"/>
        </w:types>
        <w:behaviors>
          <w:behavior w:val="content"/>
        </w:behaviors>
        <w:guid w:val="{0149B36F-B5BC-42B1-872E-FE8C54056A14}"/>
      </w:docPartPr>
      <w:docPartBody>
        <w:p w:rsidR="00FA3859" w:rsidRDefault="00DC2E9A" w:rsidP="00DC2E9A">
          <w:pPr>
            <w:pStyle w:val="495804708BD44B4D9DD10F60B3CE2DD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1FD287A9ABA14CCFBAB1ED43FFFB1A90"/>
        <w:category>
          <w:name w:val="General"/>
          <w:gallery w:val="placeholder"/>
        </w:category>
        <w:types>
          <w:type w:val="bbPlcHdr"/>
        </w:types>
        <w:behaviors>
          <w:behavior w:val="content"/>
        </w:behaviors>
        <w:guid w:val="{AD71AFF1-0DF8-4331-8457-3FFAD244D8CA}"/>
      </w:docPartPr>
      <w:docPartBody>
        <w:p w:rsidR="00FA3859" w:rsidRDefault="00DC2E9A" w:rsidP="00DC2E9A">
          <w:pPr>
            <w:pStyle w:val="1FD287A9ABA14CCFBAB1ED43FFFB1A90"/>
          </w:pPr>
          <w:r w:rsidRPr="00C96903">
            <w:rPr>
              <w:rStyle w:val="PlaceholderText"/>
            </w:rPr>
            <w:t>Click/tap to enter date.</w:t>
          </w:r>
        </w:p>
      </w:docPartBody>
    </w:docPart>
    <w:docPart>
      <w:docPartPr>
        <w:name w:val="70141D6091934C7FB6DDAEF134A79EB7"/>
        <w:category>
          <w:name w:val="General"/>
          <w:gallery w:val="placeholder"/>
        </w:category>
        <w:types>
          <w:type w:val="bbPlcHdr"/>
        </w:types>
        <w:behaviors>
          <w:behavior w:val="content"/>
        </w:behaviors>
        <w:guid w:val="{D5DC706D-3C6C-42F4-B18E-27DD39F6DB25}"/>
      </w:docPartPr>
      <w:docPartBody>
        <w:p w:rsidR="00FA3859" w:rsidRDefault="00EF18D2" w:rsidP="00EF18D2">
          <w:pPr>
            <w:pStyle w:val="70141D6091934C7FB6DDAEF134A79EB7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6168B82040D347EC87FBB7311714E7DE"/>
        <w:category>
          <w:name w:val="General"/>
          <w:gallery w:val="placeholder"/>
        </w:category>
        <w:types>
          <w:type w:val="bbPlcHdr"/>
        </w:types>
        <w:behaviors>
          <w:behavior w:val="content"/>
        </w:behaviors>
        <w:guid w:val="{F8423E60-5F95-4C73-B4CA-F23CC3C39C67}"/>
      </w:docPartPr>
      <w:docPartBody>
        <w:p w:rsidR="00FA3859" w:rsidRDefault="00EF18D2" w:rsidP="00EF18D2">
          <w:pPr>
            <w:pStyle w:val="6168B82040D347EC87FBB7311714E7DE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6A9A81152DC74E12B283B14C1A17A54B"/>
        <w:category>
          <w:name w:val="General"/>
          <w:gallery w:val="placeholder"/>
        </w:category>
        <w:types>
          <w:type w:val="bbPlcHdr"/>
        </w:types>
        <w:behaviors>
          <w:behavior w:val="content"/>
        </w:behaviors>
        <w:guid w:val="{74AA5A08-7593-4B45-B68C-27C87BAC6E45}"/>
      </w:docPartPr>
      <w:docPartBody>
        <w:p w:rsidR="00FA3859" w:rsidRDefault="00EF18D2" w:rsidP="00EF18D2">
          <w:pPr>
            <w:pStyle w:val="6A9A81152DC74E12B283B14C1A17A54B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7224BC2ECF004F4EB331094744F6B597"/>
        <w:category>
          <w:name w:val="General"/>
          <w:gallery w:val="placeholder"/>
        </w:category>
        <w:types>
          <w:type w:val="bbPlcHdr"/>
        </w:types>
        <w:behaviors>
          <w:behavior w:val="content"/>
        </w:behaviors>
        <w:guid w:val="{8CD466D7-A847-4468-B5EA-AD7E51B56A0B}"/>
      </w:docPartPr>
      <w:docPartBody>
        <w:p w:rsidR="00FA3859" w:rsidRDefault="00EF18D2" w:rsidP="00EF18D2">
          <w:pPr>
            <w:pStyle w:val="7224BC2ECF004F4EB331094744F6B597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B3E79236D3D14F9690B8C0D0C3ABE7FF"/>
        <w:category>
          <w:name w:val="General"/>
          <w:gallery w:val="placeholder"/>
        </w:category>
        <w:types>
          <w:type w:val="bbPlcHdr"/>
        </w:types>
        <w:behaviors>
          <w:behavior w:val="content"/>
        </w:behaviors>
        <w:guid w:val="{745E6B08-0812-4844-9077-1B1AAD02E88B}"/>
      </w:docPartPr>
      <w:docPartBody>
        <w:p w:rsidR="00FA3859" w:rsidRDefault="00EF18D2" w:rsidP="00EF18D2">
          <w:pPr>
            <w:pStyle w:val="B3E79236D3D14F9690B8C0D0C3ABE7FF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F1BD0A33357542B5B39D54A1DBC0549D"/>
        <w:category>
          <w:name w:val="General"/>
          <w:gallery w:val="placeholder"/>
        </w:category>
        <w:types>
          <w:type w:val="bbPlcHdr"/>
        </w:types>
        <w:behaviors>
          <w:behavior w:val="content"/>
        </w:behaviors>
        <w:guid w:val="{8D868268-3F85-4BA2-AFAA-27D415CF6E3D}"/>
      </w:docPartPr>
      <w:docPartBody>
        <w:p w:rsidR="00FA3859" w:rsidRDefault="00DC2E9A" w:rsidP="00DC2E9A">
          <w:pPr>
            <w:pStyle w:val="F1BD0A33357542B5B39D54A1DBC0549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0324FC20179A419ABFD560368CF5C7B8"/>
        <w:category>
          <w:name w:val="General"/>
          <w:gallery w:val="placeholder"/>
        </w:category>
        <w:types>
          <w:type w:val="bbPlcHdr"/>
        </w:types>
        <w:behaviors>
          <w:behavior w:val="content"/>
        </w:behaviors>
        <w:guid w:val="{83EBC2D0-6C95-4771-A227-C2B3F648AB5C}"/>
      </w:docPartPr>
      <w:docPartBody>
        <w:p w:rsidR="00FA3859" w:rsidRDefault="00DC2E9A" w:rsidP="00DC2E9A">
          <w:pPr>
            <w:pStyle w:val="0324FC20179A419ABFD560368CF5C7B8"/>
          </w:pPr>
          <w:r w:rsidRPr="00C96903">
            <w:rPr>
              <w:rStyle w:val="PlaceholderText"/>
            </w:rPr>
            <w:t>Click/tap to enter date.</w:t>
          </w:r>
        </w:p>
      </w:docPartBody>
    </w:docPart>
    <w:docPart>
      <w:docPartPr>
        <w:name w:val="4D500E5F0BF647508CDC92318A0722F6"/>
        <w:category>
          <w:name w:val="General"/>
          <w:gallery w:val="placeholder"/>
        </w:category>
        <w:types>
          <w:type w:val="bbPlcHdr"/>
        </w:types>
        <w:behaviors>
          <w:behavior w:val="content"/>
        </w:behaviors>
        <w:guid w:val="{E16BEFCD-41B7-48AE-8C40-21379091A293}"/>
      </w:docPartPr>
      <w:docPartBody>
        <w:p w:rsidR="00FA3859" w:rsidRDefault="00DC2E9A" w:rsidP="00DC2E9A">
          <w:pPr>
            <w:pStyle w:val="4D500E5F0BF647508CDC92318A0722F6"/>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74747663EBB45579FD590F4E9098083"/>
        <w:category>
          <w:name w:val="General"/>
          <w:gallery w:val="placeholder"/>
        </w:category>
        <w:types>
          <w:type w:val="bbPlcHdr"/>
        </w:types>
        <w:behaviors>
          <w:behavior w:val="content"/>
        </w:behaviors>
        <w:guid w:val="{A4E7F118-C2CA-496F-A71A-B8F4CCAFD367}"/>
      </w:docPartPr>
      <w:docPartBody>
        <w:p w:rsidR="00FA3859" w:rsidRDefault="00DC2E9A" w:rsidP="00DC2E9A">
          <w:pPr>
            <w:pStyle w:val="274747663EBB45579FD590F4E9098083"/>
          </w:pPr>
          <w:r w:rsidRPr="00C96903">
            <w:rPr>
              <w:rStyle w:val="PlaceholderText"/>
            </w:rPr>
            <w:t>Click/tap to enter date.</w:t>
          </w:r>
        </w:p>
      </w:docPartBody>
    </w:docPart>
    <w:docPart>
      <w:docPartPr>
        <w:name w:val="F76175D8BB9C4B9387EC749B5ABD3FCC"/>
        <w:category>
          <w:name w:val="General"/>
          <w:gallery w:val="placeholder"/>
        </w:category>
        <w:types>
          <w:type w:val="bbPlcHdr"/>
        </w:types>
        <w:behaviors>
          <w:behavior w:val="content"/>
        </w:behaviors>
        <w:guid w:val="{11808685-C0E5-43ED-AAB2-83EAAF3899D2}"/>
      </w:docPartPr>
      <w:docPartBody>
        <w:p w:rsidR="00FA3859" w:rsidRDefault="00EF18D2" w:rsidP="00EF18D2">
          <w:pPr>
            <w:pStyle w:val="F76175D8BB9C4B9387EC749B5ABD3FCC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A7D6C15F2CEC49F5AAC23C56C3BD3BDC"/>
        <w:category>
          <w:name w:val="General"/>
          <w:gallery w:val="placeholder"/>
        </w:category>
        <w:types>
          <w:type w:val="bbPlcHdr"/>
        </w:types>
        <w:behaviors>
          <w:behavior w:val="content"/>
        </w:behaviors>
        <w:guid w:val="{31D6CB0F-F21C-4D04-B36F-79E30D9CB64E}"/>
      </w:docPartPr>
      <w:docPartBody>
        <w:p w:rsidR="00FA3859" w:rsidRDefault="00EF18D2" w:rsidP="00EF18D2">
          <w:pPr>
            <w:pStyle w:val="A7D6C15F2CEC49F5AAC23C56C3BD3BDC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0DEE2EC198C94150BC8F72EFE6319450"/>
        <w:category>
          <w:name w:val="General"/>
          <w:gallery w:val="placeholder"/>
        </w:category>
        <w:types>
          <w:type w:val="bbPlcHdr"/>
        </w:types>
        <w:behaviors>
          <w:behavior w:val="content"/>
        </w:behaviors>
        <w:guid w:val="{88BEC237-CFC3-4325-AD8E-A6ACD75CB208}"/>
      </w:docPartPr>
      <w:docPartBody>
        <w:p w:rsidR="00FA3859" w:rsidRDefault="00EF18D2" w:rsidP="00EF18D2">
          <w:pPr>
            <w:pStyle w:val="0DEE2EC198C94150BC8F72EFE6319450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F483131B3CFD4496B90CFF57B638C8ED"/>
        <w:category>
          <w:name w:val="General"/>
          <w:gallery w:val="placeholder"/>
        </w:category>
        <w:types>
          <w:type w:val="bbPlcHdr"/>
        </w:types>
        <w:behaviors>
          <w:behavior w:val="content"/>
        </w:behaviors>
        <w:guid w:val="{D966E999-0C06-44E9-989B-9562C68618C7}"/>
      </w:docPartPr>
      <w:docPartBody>
        <w:p w:rsidR="00FA3859" w:rsidRDefault="00EF18D2" w:rsidP="00EF18D2">
          <w:pPr>
            <w:pStyle w:val="F483131B3CFD4496B90CFF57B638C8ED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AE3C282403D84BD7A234093EA2F402EE"/>
        <w:category>
          <w:name w:val="General"/>
          <w:gallery w:val="placeholder"/>
        </w:category>
        <w:types>
          <w:type w:val="bbPlcHdr"/>
        </w:types>
        <w:behaviors>
          <w:behavior w:val="content"/>
        </w:behaviors>
        <w:guid w:val="{6DB60A15-682C-4C5B-9062-68C245646CC9}"/>
      </w:docPartPr>
      <w:docPartBody>
        <w:p w:rsidR="00FA3859" w:rsidRDefault="00EF18D2" w:rsidP="00EF18D2">
          <w:pPr>
            <w:pStyle w:val="AE3C282403D84BD7A234093EA2F402EE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CA872DF4E0CD411397D0DAB04C5A7C18"/>
        <w:category>
          <w:name w:val="General"/>
          <w:gallery w:val="placeholder"/>
        </w:category>
        <w:types>
          <w:type w:val="bbPlcHdr"/>
        </w:types>
        <w:behaviors>
          <w:behavior w:val="content"/>
        </w:behaviors>
        <w:guid w:val="{A634CE0C-DC93-43E0-B8F7-09DF4F7008FF}"/>
      </w:docPartPr>
      <w:docPartBody>
        <w:p w:rsidR="00FA3859" w:rsidRDefault="00DC2E9A" w:rsidP="00DC2E9A">
          <w:pPr>
            <w:pStyle w:val="CA872DF4E0CD411397D0DAB04C5A7C18"/>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B9C38FA40B440DEB3A89A539ED0A0EC"/>
        <w:category>
          <w:name w:val="General"/>
          <w:gallery w:val="placeholder"/>
        </w:category>
        <w:types>
          <w:type w:val="bbPlcHdr"/>
        </w:types>
        <w:behaviors>
          <w:behavior w:val="content"/>
        </w:behaviors>
        <w:guid w:val="{28D61CDF-AF62-4B9C-9D73-086F30F7023B}"/>
      </w:docPartPr>
      <w:docPartBody>
        <w:p w:rsidR="00FA3859" w:rsidRDefault="00DC2E9A" w:rsidP="00DC2E9A">
          <w:pPr>
            <w:pStyle w:val="3B9C38FA40B440DEB3A89A539ED0A0EC"/>
          </w:pPr>
          <w:r w:rsidRPr="00C96903">
            <w:rPr>
              <w:rStyle w:val="PlaceholderText"/>
            </w:rPr>
            <w:t>Click/tap to enter date.</w:t>
          </w:r>
        </w:p>
      </w:docPartBody>
    </w:docPart>
    <w:docPart>
      <w:docPartPr>
        <w:name w:val="B60D26D1ADA5499AB660289CDFE06E90"/>
        <w:category>
          <w:name w:val="General"/>
          <w:gallery w:val="placeholder"/>
        </w:category>
        <w:types>
          <w:type w:val="bbPlcHdr"/>
        </w:types>
        <w:behaviors>
          <w:behavior w:val="content"/>
        </w:behaviors>
        <w:guid w:val="{F80EB2BC-B51C-4B27-9929-B6102D6769F5}"/>
      </w:docPartPr>
      <w:docPartBody>
        <w:p w:rsidR="00FA3859" w:rsidRDefault="00DC2E9A" w:rsidP="00DC2E9A">
          <w:pPr>
            <w:pStyle w:val="B60D26D1ADA5499AB660289CDFE06E90"/>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56195BF68F540FBA52E0F2E44715E03"/>
        <w:category>
          <w:name w:val="General"/>
          <w:gallery w:val="placeholder"/>
        </w:category>
        <w:types>
          <w:type w:val="bbPlcHdr"/>
        </w:types>
        <w:behaviors>
          <w:behavior w:val="content"/>
        </w:behaviors>
        <w:guid w:val="{9942B1B7-FF77-4FCB-8696-FD7382DFBD4F}"/>
      </w:docPartPr>
      <w:docPartBody>
        <w:p w:rsidR="00FA3859" w:rsidRDefault="00DC2E9A" w:rsidP="00DC2E9A">
          <w:pPr>
            <w:pStyle w:val="356195BF68F540FBA52E0F2E44715E03"/>
          </w:pPr>
          <w:r w:rsidRPr="00C96903">
            <w:rPr>
              <w:rStyle w:val="PlaceholderText"/>
            </w:rPr>
            <w:t>Click/tap to enter date.</w:t>
          </w:r>
        </w:p>
      </w:docPartBody>
    </w:docPart>
    <w:docPart>
      <w:docPartPr>
        <w:name w:val="FE20E301624345A0BD847906E9B6F262"/>
        <w:category>
          <w:name w:val="General"/>
          <w:gallery w:val="placeholder"/>
        </w:category>
        <w:types>
          <w:type w:val="bbPlcHdr"/>
        </w:types>
        <w:behaviors>
          <w:behavior w:val="content"/>
        </w:behaviors>
        <w:guid w:val="{DCE2EE74-5C31-4705-A6C4-439288D869F8}"/>
      </w:docPartPr>
      <w:docPartBody>
        <w:p w:rsidR="00FA3859" w:rsidRDefault="00EF18D2" w:rsidP="00EF18D2">
          <w:pPr>
            <w:pStyle w:val="FE20E301624345A0BD847906E9B6F262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402315AEE2F94101A02D5977CF32F38D"/>
        <w:category>
          <w:name w:val="General"/>
          <w:gallery w:val="placeholder"/>
        </w:category>
        <w:types>
          <w:type w:val="bbPlcHdr"/>
        </w:types>
        <w:behaviors>
          <w:behavior w:val="content"/>
        </w:behaviors>
        <w:guid w:val="{37DA57CA-FD32-4546-A589-ECDF72CDC708}"/>
      </w:docPartPr>
      <w:docPartBody>
        <w:p w:rsidR="00FA3859" w:rsidRDefault="00EF18D2" w:rsidP="00EF18D2">
          <w:pPr>
            <w:pStyle w:val="402315AEE2F94101A02D5977CF32F38D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2F73BCFA07A84DB59BBED9F1777CA950"/>
        <w:category>
          <w:name w:val="General"/>
          <w:gallery w:val="placeholder"/>
        </w:category>
        <w:types>
          <w:type w:val="bbPlcHdr"/>
        </w:types>
        <w:behaviors>
          <w:behavior w:val="content"/>
        </w:behaviors>
        <w:guid w:val="{49B71306-2065-41D3-9AA6-515AF4304D87}"/>
      </w:docPartPr>
      <w:docPartBody>
        <w:p w:rsidR="00FA3859" w:rsidRDefault="00EF18D2" w:rsidP="00EF18D2">
          <w:pPr>
            <w:pStyle w:val="2F73BCFA07A84DB59BBED9F1777CA950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25806823415D4FB5A2ED04F727042710"/>
        <w:category>
          <w:name w:val="General"/>
          <w:gallery w:val="placeholder"/>
        </w:category>
        <w:types>
          <w:type w:val="bbPlcHdr"/>
        </w:types>
        <w:behaviors>
          <w:behavior w:val="content"/>
        </w:behaviors>
        <w:guid w:val="{6B602328-9052-4174-8DFB-0DBFA32FFA66}"/>
      </w:docPartPr>
      <w:docPartBody>
        <w:p w:rsidR="00FA3859" w:rsidRDefault="00EF18D2" w:rsidP="00EF18D2">
          <w:pPr>
            <w:pStyle w:val="25806823415D4FB5A2ED04F727042710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7A443392FE2E4991ABD4F51D36BCD47E"/>
        <w:category>
          <w:name w:val="General"/>
          <w:gallery w:val="placeholder"/>
        </w:category>
        <w:types>
          <w:type w:val="bbPlcHdr"/>
        </w:types>
        <w:behaviors>
          <w:behavior w:val="content"/>
        </w:behaviors>
        <w:guid w:val="{4803AE2A-34E2-4A39-B82C-D41B41E69B80}"/>
      </w:docPartPr>
      <w:docPartBody>
        <w:p w:rsidR="00FA3859" w:rsidRDefault="00EF18D2" w:rsidP="00EF18D2">
          <w:pPr>
            <w:pStyle w:val="7A443392FE2E4991ABD4F51D36BCD47E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FA36A5671F454E50B8B2113151B19643"/>
        <w:category>
          <w:name w:val="General"/>
          <w:gallery w:val="placeholder"/>
        </w:category>
        <w:types>
          <w:type w:val="bbPlcHdr"/>
        </w:types>
        <w:behaviors>
          <w:behavior w:val="content"/>
        </w:behaviors>
        <w:guid w:val="{A8CED55B-FCA1-43D7-B13D-D7EEE09761D8}"/>
      </w:docPartPr>
      <w:docPartBody>
        <w:p w:rsidR="00FA3859" w:rsidRDefault="00DC2E9A" w:rsidP="00DC2E9A">
          <w:pPr>
            <w:pStyle w:val="FA36A5671F454E50B8B2113151B1964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929BCECCFEF5433FAA374EBD33DEB752"/>
        <w:category>
          <w:name w:val="General"/>
          <w:gallery w:val="placeholder"/>
        </w:category>
        <w:types>
          <w:type w:val="bbPlcHdr"/>
        </w:types>
        <w:behaviors>
          <w:behavior w:val="content"/>
        </w:behaviors>
        <w:guid w:val="{417A6EDF-35C0-437E-AB50-F8A537092812}"/>
      </w:docPartPr>
      <w:docPartBody>
        <w:p w:rsidR="00FA3859" w:rsidRDefault="00DC2E9A" w:rsidP="00DC2E9A">
          <w:pPr>
            <w:pStyle w:val="929BCECCFEF5433FAA374EBD33DEB752"/>
          </w:pPr>
          <w:r w:rsidRPr="00C96903">
            <w:rPr>
              <w:rStyle w:val="PlaceholderText"/>
            </w:rPr>
            <w:t>Click/tap to enter date.</w:t>
          </w:r>
        </w:p>
      </w:docPartBody>
    </w:docPart>
    <w:docPart>
      <w:docPartPr>
        <w:name w:val="71D1AFFFB3D14F4EA0DC8BA5090DCCFB"/>
        <w:category>
          <w:name w:val="General"/>
          <w:gallery w:val="placeholder"/>
        </w:category>
        <w:types>
          <w:type w:val="bbPlcHdr"/>
        </w:types>
        <w:behaviors>
          <w:behavior w:val="content"/>
        </w:behaviors>
        <w:guid w:val="{60689F6F-BE77-4256-8A33-9FA3130C948C}"/>
      </w:docPartPr>
      <w:docPartBody>
        <w:p w:rsidR="00FA3859" w:rsidRDefault="00DC2E9A" w:rsidP="00DC2E9A">
          <w:pPr>
            <w:pStyle w:val="71D1AFFFB3D14F4EA0DC8BA5090DCCF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A092F1682284D34B8F4826C3F64F89B"/>
        <w:category>
          <w:name w:val="General"/>
          <w:gallery w:val="placeholder"/>
        </w:category>
        <w:types>
          <w:type w:val="bbPlcHdr"/>
        </w:types>
        <w:behaviors>
          <w:behavior w:val="content"/>
        </w:behaviors>
        <w:guid w:val="{0615D91D-6EF0-48BD-9EC8-8CA9948E235E}"/>
      </w:docPartPr>
      <w:docPartBody>
        <w:p w:rsidR="00FA3859" w:rsidRDefault="00DC2E9A" w:rsidP="00DC2E9A">
          <w:pPr>
            <w:pStyle w:val="FA092F1682284D34B8F4826C3F64F89B"/>
          </w:pPr>
          <w:r w:rsidRPr="00C96903">
            <w:rPr>
              <w:rStyle w:val="PlaceholderText"/>
            </w:rPr>
            <w:t>Click/tap to enter date.</w:t>
          </w:r>
        </w:p>
      </w:docPartBody>
    </w:docPart>
    <w:docPart>
      <w:docPartPr>
        <w:name w:val="C2B3C3FAA6F840649CBA2A97F73AF56D"/>
        <w:category>
          <w:name w:val="General"/>
          <w:gallery w:val="placeholder"/>
        </w:category>
        <w:types>
          <w:type w:val="bbPlcHdr"/>
        </w:types>
        <w:behaviors>
          <w:behavior w:val="content"/>
        </w:behaviors>
        <w:guid w:val="{CB45FCCF-1087-44D4-ACDD-94790998DE5B}"/>
      </w:docPartPr>
      <w:docPartBody>
        <w:p w:rsidR="00FA3859" w:rsidRDefault="00EF18D2" w:rsidP="00EF18D2">
          <w:pPr>
            <w:pStyle w:val="C2B3C3FAA6F840649CBA2A97F73AF56D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738C34A69FDE47219B865C1F6B2BA56A"/>
        <w:category>
          <w:name w:val="General"/>
          <w:gallery w:val="placeholder"/>
        </w:category>
        <w:types>
          <w:type w:val="bbPlcHdr"/>
        </w:types>
        <w:behaviors>
          <w:behavior w:val="content"/>
        </w:behaviors>
        <w:guid w:val="{5D5E33EE-D9ED-40EA-83F6-35C0282EBF71}"/>
      </w:docPartPr>
      <w:docPartBody>
        <w:p w:rsidR="00FA3859" w:rsidRDefault="00EF18D2" w:rsidP="00EF18D2">
          <w:pPr>
            <w:pStyle w:val="738C34A69FDE47219B865C1F6B2BA56A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B09B9E2E81824C38B6AEF9F7952A15DB"/>
        <w:category>
          <w:name w:val="General"/>
          <w:gallery w:val="placeholder"/>
        </w:category>
        <w:types>
          <w:type w:val="bbPlcHdr"/>
        </w:types>
        <w:behaviors>
          <w:behavior w:val="content"/>
        </w:behaviors>
        <w:guid w:val="{C110F55F-9EA4-475D-87CE-16F5145F6837}"/>
      </w:docPartPr>
      <w:docPartBody>
        <w:p w:rsidR="00FA3859" w:rsidRDefault="00EF18D2" w:rsidP="00EF18D2">
          <w:pPr>
            <w:pStyle w:val="B09B9E2E81824C38B6AEF9F7952A15DB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89AB969B36B94FBD966933344A5D663A"/>
        <w:category>
          <w:name w:val="General"/>
          <w:gallery w:val="placeholder"/>
        </w:category>
        <w:types>
          <w:type w:val="bbPlcHdr"/>
        </w:types>
        <w:behaviors>
          <w:behavior w:val="content"/>
        </w:behaviors>
        <w:guid w:val="{30F45CC0-73C2-42D5-BFE8-9FEC2FDE234C}"/>
      </w:docPartPr>
      <w:docPartBody>
        <w:p w:rsidR="00FA3859" w:rsidRDefault="00EF18D2" w:rsidP="00EF18D2">
          <w:pPr>
            <w:pStyle w:val="89AB969B36B94FBD966933344A5D663A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B1C88689BB5F41FAB483D1B64B00D918"/>
        <w:category>
          <w:name w:val="General"/>
          <w:gallery w:val="placeholder"/>
        </w:category>
        <w:types>
          <w:type w:val="bbPlcHdr"/>
        </w:types>
        <w:behaviors>
          <w:behavior w:val="content"/>
        </w:behaviors>
        <w:guid w:val="{4123FBC8-24B0-4AE0-B404-DF92DC9434B3}"/>
      </w:docPartPr>
      <w:docPartBody>
        <w:p w:rsidR="00FA3859" w:rsidRDefault="00EF18D2" w:rsidP="00EF18D2">
          <w:pPr>
            <w:pStyle w:val="B1C88689BB5F41FAB483D1B64B00D918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43E44EC792CD4B2B85F2D12D847E8033"/>
        <w:category>
          <w:name w:val="General"/>
          <w:gallery w:val="placeholder"/>
        </w:category>
        <w:types>
          <w:type w:val="bbPlcHdr"/>
        </w:types>
        <w:behaviors>
          <w:behavior w:val="content"/>
        </w:behaviors>
        <w:guid w:val="{96A83285-294E-4AA2-AB3C-473A5ACEF10F}"/>
      </w:docPartPr>
      <w:docPartBody>
        <w:p w:rsidR="00FA3859" w:rsidRDefault="00DC2E9A" w:rsidP="00DC2E9A">
          <w:pPr>
            <w:pStyle w:val="43E44EC792CD4B2B85F2D12D847E803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4A724AC819A244CE8FE348BA2C5C2898"/>
        <w:category>
          <w:name w:val="General"/>
          <w:gallery w:val="placeholder"/>
        </w:category>
        <w:types>
          <w:type w:val="bbPlcHdr"/>
        </w:types>
        <w:behaviors>
          <w:behavior w:val="content"/>
        </w:behaviors>
        <w:guid w:val="{0D76E038-01D1-40EA-AAAC-611590B2A9D7}"/>
      </w:docPartPr>
      <w:docPartBody>
        <w:p w:rsidR="00FA3859" w:rsidRDefault="00DC2E9A" w:rsidP="00DC2E9A">
          <w:pPr>
            <w:pStyle w:val="4A724AC819A244CE8FE348BA2C5C2898"/>
          </w:pPr>
          <w:r w:rsidRPr="00C96903">
            <w:rPr>
              <w:rStyle w:val="PlaceholderText"/>
            </w:rPr>
            <w:t>Click/tap to enter date.</w:t>
          </w:r>
        </w:p>
      </w:docPartBody>
    </w:docPart>
    <w:docPart>
      <w:docPartPr>
        <w:name w:val="C8869CC142124E27AF2100F38E4EF7DD"/>
        <w:category>
          <w:name w:val="General"/>
          <w:gallery w:val="placeholder"/>
        </w:category>
        <w:types>
          <w:type w:val="bbPlcHdr"/>
        </w:types>
        <w:behaviors>
          <w:behavior w:val="content"/>
        </w:behaviors>
        <w:guid w:val="{26C3CC7A-261E-4060-8390-D01D18295A63}"/>
      </w:docPartPr>
      <w:docPartBody>
        <w:p w:rsidR="00FA3859" w:rsidRDefault="00DC2E9A" w:rsidP="00DC2E9A">
          <w:pPr>
            <w:pStyle w:val="C8869CC142124E27AF2100F38E4EF7D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A1AA9EE9EEC44CBAA9C500A00A082289"/>
        <w:category>
          <w:name w:val="General"/>
          <w:gallery w:val="placeholder"/>
        </w:category>
        <w:types>
          <w:type w:val="bbPlcHdr"/>
        </w:types>
        <w:behaviors>
          <w:behavior w:val="content"/>
        </w:behaviors>
        <w:guid w:val="{F2DE837C-F27D-4697-9465-1A8E8D78D6C7}"/>
      </w:docPartPr>
      <w:docPartBody>
        <w:p w:rsidR="00FA3859" w:rsidRDefault="00DC2E9A" w:rsidP="00DC2E9A">
          <w:pPr>
            <w:pStyle w:val="A1AA9EE9EEC44CBAA9C500A00A082289"/>
          </w:pPr>
          <w:r w:rsidRPr="00C96903">
            <w:rPr>
              <w:rStyle w:val="PlaceholderText"/>
            </w:rPr>
            <w:t>Click/tap to enter date.</w:t>
          </w:r>
        </w:p>
      </w:docPartBody>
    </w:docPart>
    <w:docPart>
      <w:docPartPr>
        <w:name w:val="507A5BB414C4495DAC6E32284EF97799"/>
        <w:category>
          <w:name w:val="General"/>
          <w:gallery w:val="placeholder"/>
        </w:category>
        <w:types>
          <w:type w:val="bbPlcHdr"/>
        </w:types>
        <w:behaviors>
          <w:behavior w:val="content"/>
        </w:behaviors>
        <w:guid w:val="{EA64FC97-9671-4F21-8C68-93E4F1EEAF26}"/>
      </w:docPartPr>
      <w:docPartBody>
        <w:p w:rsidR="00FA3859" w:rsidRDefault="00EF18D2" w:rsidP="00EF18D2">
          <w:pPr>
            <w:pStyle w:val="507A5BB414C4495DAC6E32284EF97799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E09F32487CDF466DB7963BAFD3F2D5E8"/>
        <w:category>
          <w:name w:val="General"/>
          <w:gallery w:val="placeholder"/>
        </w:category>
        <w:types>
          <w:type w:val="bbPlcHdr"/>
        </w:types>
        <w:behaviors>
          <w:behavior w:val="content"/>
        </w:behaviors>
        <w:guid w:val="{3420B80C-5360-44E9-ABFF-8926E5CC1A15}"/>
      </w:docPartPr>
      <w:docPartBody>
        <w:p w:rsidR="00FA3859" w:rsidRDefault="00EF18D2" w:rsidP="00EF18D2">
          <w:pPr>
            <w:pStyle w:val="E09F32487CDF466DB7963BAFD3F2D5E8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1378243A0CCD471790AF0AF7459293E4"/>
        <w:category>
          <w:name w:val="General"/>
          <w:gallery w:val="placeholder"/>
        </w:category>
        <w:types>
          <w:type w:val="bbPlcHdr"/>
        </w:types>
        <w:behaviors>
          <w:behavior w:val="content"/>
        </w:behaviors>
        <w:guid w:val="{27A1E926-20B5-4520-A7E6-B908DFC65A52}"/>
      </w:docPartPr>
      <w:docPartBody>
        <w:p w:rsidR="00FA3859" w:rsidRDefault="00EF18D2" w:rsidP="00EF18D2">
          <w:pPr>
            <w:pStyle w:val="1378243A0CCD471790AF0AF7459293E4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CBF6C364A4284F13AA482419D9624A3B"/>
        <w:category>
          <w:name w:val="General"/>
          <w:gallery w:val="placeholder"/>
        </w:category>
        <w:types>
          <w:type w:val="bbPlcHdr"/>
        </w:types>
        <w:behaviors>
          <w:behavior w:val="content"/>
        </w:behaviors>
        <w:guid w:val="{7B239E28-F39E-4D6B-BFC2-7D201E9E64E2}"/>
      </w:docPartPr>
      <w:docPartBody>
        <w:p w:rsidR="00FA3859" w:rsidRDefault="00EF18D2" w:rsidP="00EF18D2">
          <w:pPr>
            <w:pStyle w:val="CBF6C364A4284F13AA482419D9624A3B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A4C8FD8781774318839CDE02844D077B"/>
        <w:category>
          <w:name w:val="General"/>
          <w:gallery w:val="placeholder"/>
        </w:category>
        <w:types>
          <w:type w:val="bbPlcHdr"/>
        </w:types>
        <w:behaviors>
          <w:behavior w:val="content"/>
        </w:behaviors>
        <w:guid w:val="{9E694FEE-49A3-473E-964D-7E39150839C4}"/>
      </w:docPartPr>
      <w:docPartBody>
        <w:p w:rsidR="00FA3859" w:rsidRDefault="00EF18D2" w:rsidP="00EF18D2">
          <w:pPr>
            <w:pStyle w:val="A4C8FD8781774318839CDE02844D077B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B11C3E3A29FB42CFAA3752FB16DB7EFC"/>
        <w:category>
          <w:name w:val="General"/>
          <w:gallery w:val="placeholder"/>
        </w:category>
        <w:types>
          <w:type w:val="bbPlcHdr"/>
        </w:types>
        <w:behaviors>
          <w:behavior w:val="content"/>
        </w:behaviors>
        <w:guid w:val="{EDB4C475-F00E-4771-B2AA-1C1D86257B13}"/>
      </w:docPartPr>
      <w:docPartBody>
        <w:p w:rsidR="00FA3859" w:rsidRDefault="00DC2E9A" w:rsidP="00DC2E9A">
          <w:pPr>
            <w:pStyle w:val="B11C3E3A29FB42CFAA3752FB16DB7EF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7ECFC548DD1E4B57BBF7F8BA3630D6AA"/>
        <w:category>
          <w:name w:val="General"/>
          <w:gallery w:val="placeholder"/>
        </w:category>
        <w:types>
          <w:type w:val="bbPlcHdr"/>
        </w:types>
        <w:behaviors>
          <w:behavior w:val="content"/>
        </w:behaviors>
        <w:guid w:val="{05DDC3E2-C989-49CB-B6DD-AA55CD04D727}"/>
      </w:docPartPr>
      <w:docPartBody>
        <w:p w:rsidR="00FA3859" w:rsidRDefault="00DC2E9A" w:rsidP="00DC2E9A">
          <w:pPr>
            <w:pStyle w:val="7ECFC548DD1E4B57BBF7F8BA3630D6AA"/>
          </w:pPr>
          <w:r w:rsidRPr="00C96903">
            <w:rPr>
              <w:rStyle w:val="PlaceholderText"/>
            </w:rPr>
            <w:t>Click/tap to enter date.</w:t>
          </w:r>
        </w:p>
      </w:docPartBody>
    </w:docPart>
    <w:docPart>
      <w:docPartPr>
        <w:name w:val="115B183BE3C94247BA6ABD2AB5DE6401"/>
        <w:category>
          <w:name w:val="General"/>
          <w:gallery w:val="placeholder"/>
        </w:category>
        <w:types>
          <w:type w:val="bbPlcHdr"/>
        </w:types>
        <w:behaviors>
          <w:behavior w:val="content"/>
        </w:behaviors>
        <w:guid w:val="{A03FC4B6-2BEF-44CD-B2A7-44D97A2C6558}"/>
      </w:docPartPr>
      <w:docPartBody>
        <w:p w:rsidR="00FA3859" w:rsidRDefault="00DC2E9A" w:rsidP="00DC2E9A">
          <w:pPr>
            <w:pStyle w:val="115B183BE3C94247BA6ABD2AB5DE6401"/>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B210EA4E1D8F4DEA9387891EDD7EDDC8"/>
        <w:category>
          <w:name w:val="General"/>
          <w:gallery w:val="placeholder"/>
        </w:category>
        <w:types>
          <w:type w:val="bbPlcHdr"/>
        </w:types>
        <w:behaviors>
          <w:behavior w:val="content"/>
        </w:behaviors>
        <w:guid w:val="{433E1DDC-5C7B-46B3-A61D-B201B60B0E00}"/>
      </w:docPartPr>
      <w:docPartBody>
        <w:p w:rsidR="00FA3859" w:rsidRDefault="00DC2E9A" w:rsidP="00DC2E9A">
          <w:pPr>
            <w:pStyle w:val="B210EA4E1D8F4DEA9387891EDD7EDDC8"/>
          </w:pPr>
          <w:r w:rsidRPr="00C96903">
            <w:rPr>
              <w:rStyle w:val="PlaceholderText"/>
            </w:rPr>
            <w:t>Click/tap to enter date.</w:t>
          </w:r>
        </w:p>
      </w:docPartBody>
    </w:docPart>
    <w:docPart>
      <w:docPartPr>
        <w:name w:val="B2322755EA9D4CF2B10364F48DD38E7C"/>
        <w:category>
          <w:name w:val="General"/>
          <w:gallery w:val="placeholder"/>
        </w:category>
        <w:types>
          <w:type w:val="bbPlcHdr"/>
        </w:types>
        <w:behaviors>
          <w:behavior w:val="content"/>
        </w:behaviors>
        <w:guid w:val="{6502C65A-4629-46DA-83AB-FD9596970843}"/>
      </w:docPartPr>
      <w:docPartBody>
        <w:p w:rsidR="00FA3859" w:rsidRDefault="00EF18D2" w:rsidP="00EF18D2">
          <w:pPr>
            <w:pStyle w:val="B2322755EA9D4CF2B10364F48DD38E7C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2204A7C943544C4CB1C3BDEB979C10CA"/>
        <w:category>
          <w:name w:val="General"/>
          <w:gallery w:val="placeholder"/>
        </w:category>
        <w:types>
          <w:type w:val="bbPlcHdr"/>
        </w:types>
        <w:behaviors>
          <w:behavior w:val="content"/>
        </w:behaviors>
        <w:guid w:val="{DF68C340-251C-4550-9D03-DE510FC0DFF2}"/>
      </w:docPartPr>
      <w:docPartBody>
        <w:p w:rsidR="00FA3859" w:rsidRDefault="00EF18D2" w:rsidP="00EF18D2">
          <w:pPr>
            <w:pStyle w:val="2204A7C943544C4CB1C3BDEB979C10CA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4B951497AEA3434F9EACD6A041A06E02"/>
        <w:category>
          <w:name w:val="General"/>
          <w:gallery w:val="placeholder"/>
        </w:category>
        <w:types>
          <w:type w:val="bbPlcHdr"/>
        </w:types>
        <w:behaviors>
          <w:behavior w:val="content"/>
        </w:behaviors>
        <w:guid w:val="{D5ADF84B-EA10-4E34-86B8-21F5FB95E435}"/>
      </w:docPartPr>
      <w:docPartBody>
        <w:p w:rsidR="00FA3859" w:rsidRDefault="00EF18D2" w:rsidP="00EF18D2">
          <w:pPr>
            <w:pStyle w:val="4B951497AEA3434F9EACD6A041A06E02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EDDFACED6CB34C41924B30733EA84F7A"/>
        <w:category>
          <w:name w:val="General"/>
          <w:gallery w:val="placeholder"/>
        </w:category>
        <w:types>
          <w:type w:val="bbPlcHdr"/>
        </w:types>
        <w:behaviors>
          <w:behavior w:val="content"/>
        </w:behaviors>
        <w:guid w:val="{19CC0D4D-E87B-45F8-B281-FB9C5D5C8375}"/>
      </w:docPartPr>
      <w:docPartBody>
        <w:p w:rsidR="00FA3859" w:rsidRDefault="00EF18D2" w:rsidP="00EF18D2">
          <w:pPr>
            <w:pStyle w:val="EDDFACED6CB34C41924B30733EA84F7A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B1CE0948140148FE95A8091E4496F9F7"/>
        <w:category>
          <w:name w:val="General"/>
          <w:gallery w:val="placeholder"/>
        </w:category>
        <w:types>
          <w:type w:val="bbPlcHdr"/>
        </w:types>
        <w:behaviors>
          <w:behavior w:val="content"/>
        </w:behaviors>
        <w:guid w:val="{37187C02-BE37-4421-9CBF-5C1C86B98C8F}"/>
      </w:docPartPr>
      <w:docPartBody>
        <w:p w:rsidR="00FA3859" w:rsidRDefault="00EF18D2" w:rsidP="00EF18D2">
          <w:pPr>
            <w:pStyle w:val="B1CE0948140148FE95A8091E4496F9F7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774CD6E83DF24F2482B0F559F61FEC15"/>
        <w:category>
          <w:name w:val="General"/>
          <w:gallery w:val="placeholder"/>
        </w:category>
        <w:types>
          <w:type w:val="bbPlcHdr"/>
        </w:types>
        <w:behaviors>
          <w:behavior w:val="content"/>
        </w:behaviors>
        <w:guid w:val="{D864B647-4BB3-43A4-8723-5763218DE657}"/>
      </w:docPartPr>
      <w:docPartBody>
        <w:p w:rsidR="00FA3859" w:rsidRDefault="00DC2E9A" w:rsidP="00DC2E9A">
          <w:pPr>
            <w:pStyle w:val="774CD6E83DF24F2482B0F559F61FEC15"/>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BD22EF0C4A884E29B00DE42AAE3D1E98"/>
        <w:category>
          <w:name w:val="General"/>
          <w:gallery w:val="placeholder"/>
        </w:category>
        <w:types>
          <w:type w:val="bbPlcHdr"/>
        </w:types>
        <w:behaviors>
          <w:behavior w:val="content"/>
        </w:behaviors>
        <w:guid w:val="{765F7783-905C-4697-AE4A-FBF8F899EF09}"/>
      </w:docPartPr>
      <w:docPartBody>
        <w:p w:rsidR="00FA3859" w:rsidRDefault="00DC2E9A" w:rsidP="00DC2E9A">
          <w:pPr>
            <w:pStyle w:val="BD22EF0C4A884E29B00DE42AAE3D1E98"/>
          </w:pPr>
          <w:r w:rsidRPr="00C96903">
            <w:rPr>
              <w:rStyle w:val="PlaceholderText"/>
            </w:rPr>
            <w:t>Click/tap to enter date.</w:t>
          </w:r>
        </w:p>
      </w:docPartBody>
    </w:docPart>
    <w:docPart>
      <w:docPartPr>
        <w:name w:val="0C48D2A287FC4108842B945F26E8DEFD"/>
        <w:category>
          <w:name w:val="General"/>
          <w:gallery w:val="placeholder"/>
        </w:category>
        <w:types>
          <w:type w:val="bbPlcHdr"/>
        </w:types>
        <w:behaviors>
          <w:behavior w:val="content"/>
        </w:behaviors>
        <w:guid w:val="{6844F856-2D36-4872-87D4-9043F563F684}"/>
      </w:docPartPr>
      <w:docPartBody>
        <w:p w:rsidR="00FA3859" w:rsidRDefault="00DC2E9A" w:rsidP="00DC2E9A">
          <w:pPr>
            <w:pStyle w:val="0C48D2A287FC4108842B945F26E8DEF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8D3D3E2A60C4F8BB0CA3C48A79A1909"/>
        <w:category>
          <w:name w:val="General"/>
          <w:gallery w:val="placeholder"/>
        </w:category>
        <w:types>
          <w:type w:val="bbPlcHdr"/>
        </w:types>
        <w:behaviors>
          <w:behavior w:val="content"/>
        </w:behaviors>
        <w:guid w:val="{93144E12-B106-4306-8BE5-EA19FA79ABAB}"/>
      </w:docPartPr>
      <w:docPartBody>
        <w:p w:rsidR="00FA3859" w:rsidRDefault="00DC2E9A" w:rsidP="00DC2E9A">
          <w:pPr>
            <w:pStyle w:val="F8D3D3E2A60C4F8BB0CA3C48A79A1909"/>
          </w:pPr>
          <w:r w:rsidRPr="00C96903">
            <w:rPr>
              <w:rStyle w:val="PlaceholderText"/>
            </w:rPr>
            <w:t>Click/tap to enter date.</w:t>
          </w:r>
        </w:p>
      </w:docPartBody>
    </w:docPart>
    <w:docPart>
      <w:docPartPr>
        <w:name w:val="93D35059C69B4E8EBED3DE88EF25621E"/>
        <w:category>
          <w:name w:val="General"/>
          <w:gallery w:val="placeholder"/>
        </w:category>
        <w:types>
          <w:type w:val="bbPlcHdr"/>
        </w:types>
        <w:behaviors>
          <w:behavior w:val="content"/>
        </w:behaviors>
        <w:guid w:val="{77A82F86-939D-485B-968C-074BE7BF9FE1}"/>
      </w:docPartPr>
      <w:docPartBody>
        <w:p w:rsidR="00FA3859" w:rsidRDefault="00EF18D2" w:rsidP="00EF18D2">
          <w:pPr>
            <w:pStyle w:val="93D35059C69B4E8EBED3DE88EF25621E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B21F710307AD49CB92234E5899ED3077"/>
        <w:category>
          <w:name w:val="General"/>
          <w:gallery w:val="placeholder"/>
        </w:category>
        <w:types>
          <w:type w:val="bbPlcHdr"/>
        </w:types>
        <w:behaviors>
          <w:behavior w:val="content"/>
        </w:behaviors>
        <w:guid w:val="{1B7B98A2-A897-4CB3-96CB-BA0A01C6D9F9}"/>
      </w:docPartPr>
      <w:docPartBody>
        <w:p w:rsidR="00FA3859" w:rsidRDefault="00EF18D2" w:rsidP="00EF18D2">
          <w:pPr>
            <w:pStyle w:val="B21F710307AD49CB92234E5899ED3077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90908C8E0FDD4C0B81A5DAA6623E5A34"/>
        <w:category>
          <w:name w:val="General"/>
          <w:gallery w:val="placeholder"/>
        </w:category>
        <w:types>
          <w:type w:val="bbPlcHdr"/>
        </w:types>
        <w:behaviors>
          <w:behavior w:val="content"/>
        </w:behaviors>
        <w:guid w:val="{FB58F3D2-D382-49DF-9491-0E3DA438F867}"/>
      </w:docPartPr>
      <w:docPartBody>
        <w:p w:rsidR="00FA3859" w:rsidRDefault="00EF18D2" w:rsidP="00EF18D2">
          <w:pPr>
            <w:pStyle w:val="90908C8E0FDD4C0B81A5DAA6623E5A34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024A8690355349E4911794C001234720"/>
        <w:category>
          <w:name w:val="General"/>
          <w:gallery w:val="placeholder"/>
        </w:category>
        <w:types>
          <w:type w:val="bbPlcHdr"/>
        </w:types>
        <w:behaviors>
          <w:behavior w:val="content"/>
        </w:behaviors>
        <w:guid w:val="{02816515-14E2-4739-B5C6-7A2CED17ED71}"/>
      </w:docPartPr>
      <w:docPartBody>
        <w:p w:rsidR="00FA3859" w:rsidRDefault="00EF18D2" w:rsidP="00EF18D2">
          <w:pPr>
            <w:pStyle w:val="024A8690355349E4911794C001234720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93C5926307DD426FA4F7B138E9E65789"/>
        <w:category>
          <w:name w:val="General"/>
          <w:gallery w:val="placeholder"/>
        </w:category>
        <w:types>
          <w:type w:val="bbPlcHdr"/>
        </w:types>
        <w:behaviors>
          <w:behavior w:val="content"/>
        </w:behaviors>
        <w:guid w:val="{012F690D-C4E8-48C5-BCAD-F7FD6C63A292}"/>
      </w:docPartPr>
      <w:docPartBody>
        <w:p w:rsidR="00FA3859" w:rsidRDefault="00EF18D2" w:rsidP="00EF18D2">
          <w:pPr>
            <w:pStyle w:val="93C5926307DD426FA4F7B138E9E65789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F994D08057434E4BAC821F02760D25D6"/>
        <w:category>
          <w:name w:val="General"/>
          <w:gallery w:val="placeholder"/>
        </w:category>
        <w:types>
          <w:type w:val="bbPlcHdr"/>
        </w:types>
        <w:behaviors>
          <w:behavior w:val="content"/>
        </w:behaviors>
        <w:guid w:val="{A92C912C-0A66-48E7-8C39-B0D0E14C1536}"/>
      </w:docPartPr>
      <w:docPartBody>
        <w:p w:rsidR="00FA3859" w:rsidRDefault="00DC2E9A" w:rsidP="00DC2E9A">
          <w:pPr>
            <w:pStyle w:val="F994D08057434E4BAC821F02760D25D6"/>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ADA4F44581574A17A9910DF24D3DFBE9"/>
        <w:category>
          <w:name w:val="General"/>
          <w:gallery w:val="placeholder"/>
        </w:category>
        <w:types>
          <w:type w:val="bbPlcHdr"/>
        </w:types>
        <w:behaviors>
          <w:behavior w:val="content"/>
        </w:behaviors>
        <w:guid w:val="{3C5B486F-C412-4D6D-B50C-3F43A0EB82A2}"/>
      </w:docPartPr>
      <w:docPartBody>
        <w:p w:rsidR="00FA3859" w:rsidRDefault="00DC2E9A" w:rsidP="00DC2E9A">
          <w:pPr>
            <w:pStyle w:val="ADA4F44581574A17A9910DF24D3DFBE9"/>
          </w:pPr>
          <w:r w:rsidRPr="00C96903">
            <w:rPr>
              <w:rStyle w:val="PlaceholderText"/>
            </w:rPr>
            <w:t>Click/tap to enter date.</w:t>
          </w:r>
        </w:p>
      </w:docPartBody>
    </w:docPart>
    <w:docPart>
      <w:docPartPr>
        <w:name w:val="B1B97B58EFA3454A901D9C4E901E2112"/>
        <w:category>
          <w:name w:val="General"/>
          <w:gallery w:val="placeholder"/>
        </w:category>
        <w:types>
          <w:type w:val="bbPlcHdr"/>
        </w:types>
        <w:behaviors>
          <w:behavior w:val="content"/>
        </w:behaviors>
        <w:guid w:val="{7B7FD605-06D9-4B4A-A1B8-95B9EF9C7994}"/>
      </w:docPartPr>
      <w:docPartBody>
        <w:p w:rsidR="00FA3859" w:rsidRDefault="00DC2E9A" w:rsidP="00DC2E9A">
          <w:pPr>
            <w:pStyle w:val="B1B97B58EFA3454A901D9C4E901E2112"/>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A29067CC3B1D451B93C8933EC6AF3DAF"/>
        <w:category>
          <w:name w:val="General"/>
          <w:gallery w:val="placeholder"/>
        </w:category>
        <w:types>
          <w:type w:val="bbPlcHdr"/>
        </w:types>
        <w:behaviors>
          <w:behavior w:val="content"/>
        </w:behaviors>
        <w:guid w:val="{AD57482B-C749-4D62-8814-23BAEA7048FE}"/>
      </w:docPartPr>
      <w:docPartBody>
        <w:p w:rsidR="00FA3859" w:rsidRDefault="00DC2E9A" w:rsidP="00DC2E9A">
          <w:pPr>
            <w:pStyle w:val="A29067CC3B1D451B93C8933EC6AF3DAF"/>
          </w:pPr>
          <w:r w:rsidRPr="00C96903">
            <w:rPr>
              <w:rStyle w:val="PlaceholderText"/>
            </w:rPr>
            <w:t>Click/tap to enter date.</w:t>
          </w:r>
        </w:p>
      </w:docPartBody>
    </w:docPart>
    <w:docPart>
      <w:docPartPr>
        <w:name w:val="F3D4012FF0E04120BE55C6DE7F01AC26"/>
        <w:category>
          <w:name w:val="General"/>
          <w:gallery w:val="placeholder"/>
        </w:category>
        <w:types>
          <w:type w:val="bbPlcHdr"/>
        </w:types>
        <w:behaviors>
          <w:behavior w:val="content"/>
        </w:behaviors>
        <w:guid w:val="{2A99CAA1-10C6-43AC-B2E8-8E9531CA33B5}"/>
      </w:docPartPr>
      <w:docPartBody>
        <w:p w:rsidR="00FA3859" w:rsidRDefault="00EF18D2" w:rsidP="00EF18D2">
          <w:pPr>
            <w:pStyle w:val="F3D4012FF0E04120BE55C6DE7F01AC26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C835C9FD4CB14DE89408598CE0F4D1C9"/>
        <w:category>
          <w:name w:val="General"/>
          <w:gallery w:val="placeholder"/>
        </w:category>
        <w:types>
          <w:type w:val="bbPlcHdr"/>
        </w:types>
        <w:behaviors>
          <w:behavior w:val="content"/>
        </w:behaviors>
        <w:guid w:val="{CCE23723-B366-4979-90FE-F108BA51E02E}"/>
      </w:docPartPr>
      <w:docPartBody>
        <w:p w:rsidR="00FA3859" w:rsidRDefault="00EF18D2" w:rsidP="00EF18D2">
          <w:pPr>
            <w:pStyle w:val="C835C9FD4CB14DE89408598CE0F4D1C9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518E075758544ADDB7004D3EB5C1D34C"/>
        <w:category>
          <w:name w:val="General"/>
          <w:gallery w:val="placeholder"/>
        </w:category>
        <w:types>
          <w:type w:val="bbPlcHdr"/>
        </w:types>
        <w:behaviors>
          <w:behavior w:val="content"/>
        </w:behaviors>
        <w:guid w:val="{A7A6F88E-62FE-4976-9014-622032C6F536}"/>
      </w:docPartPr>
      <w:docPartBody>
        <w:p w:rsidR="00FA3859" w:rsidRDefault="00EF18D2" w:rsidP="00EF18D2">
          <w:pPr>
            <w:pStyle w:val="518E075758544ADDB7004D3EB5C1D34C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88CBDD7F7DD14D8D940C5019994C8FAF"/>
        <w:category>
          <w:name w:val="General"/>
          <w:gallery w:val="placeholder"/>
        </w:category>
        <w:types>
          <w:type w:val="bbPlcHdr"/>
        </w:types>
        <w:behaviors>
          <w:behavior w:val="content"/>
        </w:behaviors>
        <w:guid w:val="{CE447FA2-9663-4383-90C1-F15E0FAF4DE6}"/>
      </w:docPartPr>
      <w:docPartBody>
        <w:p w:rsidR="00FA3859" w:rsidRDefault="00EF18D2" w:rsidP="00EF18D2">
          <w:pPr>
            <w:pStyle w:val="88CBDD7F7DD14D8D940C5019994C8FAF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67EC2B78D2144DBA859227582E51331F"/>
        <w:category>
          <w:name w:val="General"/>
          <w:gallery w:val="placeholder"/>
        </w:category>
        <w:types>
          <w:type w:val="bbPlcHdr"/>
        </w:types>
        <w:behaviors>
          <w:behavior w:val="content"/>
        </w:behaviors>
        <w:guid w:val="{1FFB5F24-A187-4140-A5B5-06135A5DC574}"/>
      </w:docPartPr>
      <w:docPartBody>
        <w:p w:rsidR="00FA3859" w:rsidRDefault="00EF18D2" w:rsidP="00EF18D2">
          <w:pPr>
            <w:pStyle w:val="67EC2B78D2144DBA859227582E51331F4"/>
          </w:pPr>
          <w:r w:rsidRPr="008A401C">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8A401C">
            <w:rPr>
              <w:rStyle w:val="PlaceholderText"/>
              <w:rFonts w:asciiTheme="minorHAnsi" w:hAnsiTheme="minorHAnsi" w:cstheme="minorHAnsi"/>
              <w:shd w:val="clear" w:color="auto" w:fill="FAE2D5" w:themeFill="accent2" w:themeFillTint="33"/>
            </w:rPr>
            <w:t>tap</w:t>
          </w:r>
        </w:p>
      </w:docPartBody>
    </w:docPart>
    <w:docPart>
      <w:docPartPr>
        <w:name w:val="99C9DCBCA2764DBC8E8320F6078EDA02"/>
        <w:category>
          <w:name w:val="General"/>
          <w:gallery w:val="placeholder"/>
        </w:category>
        <w:types>
          <w:type w:val="bbPlcHdr"/>
        </w:types>
        <w:behaviors>
          <w:behavior w:val="content"/>
        </w:behaviors>
        <w:guid w:val="{BBFD14F7-6A44-43E4-A4D5-E399D36DC8A5}"/>
      </w:docPartPr>
      <w:docPartBody>
        <w:p w:rsidR="00FA3859" w:rsidRDefault="00EF18D2" w:rsidP="00EF18D2">
          <w:pPr>
            <w:pStyle w:val="99C9DCBCA2764DBC8E8320F6078EDA024"/>
          </w:pPr>
          <w:r w:rsidRPr="00D7232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72328">
            <w:rPr>
              <w:rStyle w:val="PlaceholderText"/>
              <w:shd w:val="clear" w:color="auto" w:fill="FAE2D5" w:themeFill="accent2" w:themeFillTint="33"/>
            </w:rPr>
            <w:t>tap to enter text.</w:t>
          </w:r>
        </w:p>
      </w:docPartBody>
    </w:docPart>
    <w:docPart>
      <w:docPartPr>
        <w:name w:val="D5D18B6596EB422884D36463CDECAE6F"/>
        <w:category>
          <w:name w:val="General"/>
          <w:gallery w:val="placeholder"/>
        </w:category>
        <w:types>
          <w:type w:val="bbPlcHdr"/>
        </w:types>
        <w:behaviors>
          <w:behavior w:val="content"/>
        </w:behaviors>
        <w:guid w:val="{6F5155BC-41F2-4AC7-AFA7-A67E962BFE4F}"/>
      </w:docPartPr>
      <w:docPartBody>
        <w:p w:rsidR="00FA3859" w:rsidRDefault="00EF18D2" w:rsidP="00EF18D2">
          <w:pPr>
            <w:pStyle w:val="D5D18B6596EB422884D36463CDECAE6F4"/>
          </w:pPr>
          <w:r w:rsidRPr="00D7232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72328">
            <w:rPr>
              <w:rStyle w:val="PlaceholderText"/>
              <w:shd w:val="clear" w:color="auto" w:fill="FAE2D5" w:themeFill="accent2" w:themeFillTint="33"/>
            </w:rPr>
            <w:t>tap to enter text.</w:t>
          </w:r>
        </w:p>
      </w:docPartBody>
    </w:docPart>
    <w:docPart>
      <w:docPartPr>
        <w:name w:val="8110F1317A044A70AE5C702966EB76CE"/>
        <w:category>
          <w:name w:val="General"/>
          <w:gallery w:val="placeholder"/>
        </w:category>
        <w:types>
          <w:type w:val="bbPlcHdr"/>
        </w:types>
        <w:behaviors>
          <w:behavior w:val="content"/>
        </w:behaviors>
        <w:guid w:val="{7819EEA2-6AFD-4249-9CCB-5C8126051614}"/>
      </w:docPartPr>
      <w:docPartBody>
        <w:p w:rsidR="00FA3859" w:rsidRDefault="00DC2E9A" w:rsidP="00DC2E9A">
          <w:pPr>
            <w:pStyle w:val="8110F1317A044A70AE5C702966EB76C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B74088C921A541459BDE59248CDAB43F"/>
        <w:category>
          <w:name w:val="General"/>
          <w:gallery w:val="placeholder"/>
        </w:category>
        <w:types>
          <w:type w:val="bbPlcHdr"/>
        </w:types>
        <w:behaviors>
          <w:behavior w:val="content"/>
        </w:behaviors>
        <w:guid w:val="{E298A99D-75A8-4B95-B2AF-436BEA95E60B}"/>
      </w:docPartPr>
      <w:docPartBody>
        <w:p w:rsidR="00FA3859" w:rsidRDefault="00EF18D2" w:rsidP="00EF18D2">
          <w:pPr>
            <w:pStyle w:val="B74088C921A541459BDE59248CDAB43F4"/>
          </w:pPr>
          <w:r w:rsidRPr="00D7232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72328">
            <w:rPr>
              <w:rStyle w:val="PlaceholderText"/>
              <w:shd w:val="clear" w:color="auto" w:fill="FAE2D5" w:themeFill="accent2" w:themeFillTint="33"/>
            </w:rPr>
            <w:t>tap to enter date.</w:t>
          </w:r>
        </w:p>
      </w:docPartBody>
    </w:docPart>
    <w:docPart>
      <w:docPartPr>
        <w:name w:val="635AF0D43D444B61BC7D0519BD168653"/>
        <w:category>
          <w:name w:val="General"/>
          <w:gallery w:val="placeholder"/>
        </w:category>
        <w:types>
          <w:type w:val="bbPlcHdr"/>
        </w:types>
        <w:behaviors>
          <w:behavior w:val="content"/>
        </w:behaviors>
        <w:guid w:val="{A9211415-B495-4DCE-AC8D-68EF22CB34DA}"/>
      </w:docPartPr>
      <w:docPartBody>
        <w:p w:rsidR="00FA3859" w:rsidRDefault="00EF18D2" w:rsidP="00EF18D2">
          <w:pPr>
            <w:pStyle w:val="635AF0D43D444B61BC7D0519BD168653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full name</w:t>
          </w:r>
        </w:p>
      </w:docPartBody>
    </w:docPart>
    <w:docPart>
      <w:docPartPr>
        <w:name w:val="B8CB0227C48A489D96E77226170E2989"/>
        <w:category>
          <w:name w:val="General"/>
          <w:gallery w:val="placeholder"/>
        </w:category>
        <w:types>
          <w:type w:val="bbPlcHdr"/>
        </w:types>
        <w:behaviors>
          <w:behavior w:val="content"/>
        </w:behaviors>
        <w:guid w:val="{004388BD-05ED-4D7F-ADB1-A871B45BD597}"/>
      </w:docPartPr>
      <w:docPartBody>
        <w:p w:rsidR="00FA3859" w:rsidRDefault="00EF18D2" w:rsidP="00EF18D2">
          <w:pPr>
            <w:pStyle w:val="B8CB0227C48A489D96E77226170E2989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address</w:t>
          </w:r>
        </w:p>
      </w:docPartBody>
    </w:docPart>
    <w:docPart>
      <w:docPartPr>
        <w:name w:val="036E4012F65B400C901312419D43E9B5"/>
        <w:category>
          <w:name w:val="General"/>
          <w:gallery w:val="placeholder"/>
        </w:category>
        <w:types>
          <w:type w:val="bbPlcHdr"/>
        </w:types>
        <w:behaviors>
          <w:behavior w:val="content"/>
        </w:behaviors>
        <w:guid w:val="{7816257E-6183-4D04-BF48-57538621C653}"/>
      </w:docPartPr>
      <w:docPartBody>
        <w:p w:rsidR="00FA3859" w:rsidRDefault="00EF18D2" w:rsidP="00EF18D2">
          <w:pPr>
            <w:pStyle w:val="036E4012F65B400C901312419D43E9B5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occupation</w:t>
          </w:r>
        </w:p>
      </w:docPartBody>
    </w:docPart>
    <w:docPart>
      <w:docPartPr>
        <w:name w:val="C751AAEE3AE346F28C8ED4A3884080B0"/>
        <w:category>
          <w:name w:val="General"/>
          <w:gallery w:val="placeholder"/>
        </w:category>
        <w:types>
          <w:type w:val="bbPlcHdr"/>
        </w:types>
        <w:behaviors>
          <w:behavior w:val="content"/>
        </w:behaviors>
        <w:guid w:val="{46109EAE-3565-49B2-82C5-4D98D2848B78}"/>
      </w:docPartPr>
      <w:docPartBody>
        <w:p w:rsidR="00FA3859" w:rsidRDefault="00EF18D2" w:rsidP="00EF18D2">
          <w:pPr>
            <w:pStyle w:val="C751AAEE3AE346F28C8ED4A3884080B0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governing body name</w:t>
          </w:r>
        </w:p>
      </w:docPartBody>
    </w:docPart>
    <w:docPart>
      <w:docPartPr>
        <w:name w:val="8C8AE8CB21E04192876837A8273BB37F"/>
        <w:category>
          <w:name w:val="General"/>
          <w:gallery w:val="placeholder"/>
        </w:category>
        <w:types>
          <w:type w:val="bbPlcHdr"/>
        </w:types>
        <w:behaviors>
          <w:behavior w:val="content"/>
        </w:behaviors>
        <w:guid w:val="{FF1C1C95-8F89-4B30-832D-FA90921A2BCF}"/>
      </w:docPartPr>
      <w:docPartBody>
        <w:p w:rsidR="00FA3859" w:rsidRDefault="00EF18D2" w:rsidP="00EF18D2">
          <w:pPr>
            <w:pStyle w:val="8C8AE8CB21E04192876837A8273BB37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school name</w:t>
          </w:r>
        </w:p>
      </w:docPartBody>
    </w:docPart>
    <w:docPart>
      <w:docPartPr>
        <w:name w:val="B5DC749CC8BF481F878D4747FE6FF742"/>
        <w:category>
          <w:name w:val="General"/>
          <w:gallery w:val="placeholder"/>
        </w:category>
        <w:types>
          <w:type w:val="bbPlcHdr"/>
        </w:types>
        <w:behaviors>
          <w:behavior w:val="content"/>
        </w:behaviors>
        <w:guid w:val="{7B845D62-53DB-4D76-8BC7-B97414C54FAA}"/>
      </w:docPartPr>
      <w:docPartBody>
        <w:p w:rsidR="00FA3859" w:rsidRDefault="00EF18D2" w:rsidP="00EF18D2">
          <w:pPr>
            <w:pStyle w:val="B5DC749CC8BF481F878D4747FE6FF74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 governing body name</w:t>
          </w:r>
        </w:p>
      </w:docPartBody>
    </w:docPart>
    <w:docPart>
      <w:docPartPr>
        <w:name w:val="E668C7C6B73844279DB860BE51D31D9E"/>
        <w:category>
          <w:name w:val="General"/>
          <w:gallery w:val="placeholder"/>
        </w:category>
        <w:types>
          <w:type w:val="bbPlcHdr"/>
        </w:types>
        <w:behaviors>
          <w:behavior w:val="content"/>
        </w:behaviors>
        <w:guid w:val="{810C0617-2351-4958-8B50-ED05595B0451}"/>
      </w:docPartPr>
      <w:docPartBody>
        <w:p w:rsidR="00FA3859" w:rsidRDefault="00EF18D2" w:rsidP="00EF18D2">
          <w:pPr>
            <w:pStyle w:val="E668C7C6B73844279DB860BE51D31D9E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specify if ‘other’ legislation selected</w:t>
          </w:r>
        </w:p>
      </w:docPartBody>
    </w:docPart>
    <w:docPart>
      <w:docPartPr>
        <w:name w:val="6956A0F0507746EBAA8C934718EA2515"/>
        <w:category>
          <w:name w:val="General"/>
          <w:gallery w:val="placeholder"/>
        </w:category>
        <w:types>
          <w:type w:val="bbPlcHdr"/>
        </w:types>
        <w:behaviors>
          <w:behavior w:val="content"/>
        </w:behaviors>
        <w:guid w:val="{7ACEE138-C838-4C8A-81BD-A34B37C842CE}"/>
      </w:docPartPr>
      <w:docPartBody>
        <w:p w:rsidR="00FA3859" w:rsidRDefault="00EF18D2" w:rsidP="00EF18D2">
          <w:pPr>
            <w:pStyle w:val="6956A0F0507746EBAA8C934718EA25154"/>
          </w:pPr>
          <w:r w:rsidRPr="00C13604">
            <w:rPr>
              <w:rStyle w:val="PlaceholderText"/>
              <w:shd w:val="clear" w:color="auto" w:fill="FAE2D5" w:themeFill="accent2" w:themeFillTint="33"/>
            </w:rPr>
            <w:t>Click or tap to enter governing body name</w:t>
          </w:r>
        </w:p>
      </w:docPartBody>
    </w:docPart>
    <w:docPart>
      <w:docPartPr>
        <w:name w:val="6B268D26355E41E3834B17580875024A"/>
        <w:category>
          <w:name w:val="General"/>
          <w:gallery w:val="placeholder"/>
        </w:category>
        <w:types>
          <w:type w:val="bbPlcHdr"/>
        </w:types>
        <w:behaviors>
          <w:behavior w:val="content"/>
        </w:behaviors>
        <w:guid w:val="{5DE8BC89-57C0-4004-956E-3D211CE47DD9}"/>
      </w:docPartPr>
      <w:docPartBody>
        <w:p w:rsidR="00FA3859" w:rsidRDefault="00EF18D2" w:rsidP="00EF18D2">
          <w:pPr>
            <w:pStyle w:val="6B268D26355E41E3834B17580875024A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specify if ‘other’ legislation selected</w:t>
          </w:r>
        </w:p>
      </w:docPartBody>
    </w:docPart>
    <w:docPart>
      <w:docPartPr>
        <w:name w:val="7FA43EECCAFE465FA7165082103BD54C"/>
        <w:category>
          <w:name w:val="General"/>
          <w:gallery w:val="placeholder"/>
        </w:category>
        <w:types>
          <w:type w:val="bbPlcHdr"/>
        </w:types>
        <w:behaviors>
          <w:behavior w:val="content"/>
        </w:behaviors>
        <w:guid w:val="{5AB9B6E3-3811-471A-BF01-B7F8A46E4A7C}"/>
      </w:docPartPr>
      <w:docPartBody>
        <w:p w:rsidR="00FA3859" w:rsidRDefault="00DC2E9A" w:rsidP="00DC2E9A">
          <w:pPr>
            <w:pStyle w:val="7FA43EECCAFE465FA7165082103BD54C"/>
          </w:pPr>
          <w:r w:rsidRPr="00C96903">
            <w:rPr>
              <w:rStyle w:val="PlaceholderText"/>
              <w:rFonts w:ascii="Arial" w:hAnsi="Arial" w:cs="Arial"/>
              <w:shd w:val="clear" w:color="auto" w:fill="FAE2D5" w:themeFill="accent2" w:themeFillTint="33"/>
            </w:rPr>
            <w:t>Click/tap to enter full name</w:t>
          </w:r>
        </w:p>
      </w:docPartBody>
    </w:docPart>
    <w:docPart>
      <w:docPartPr>
        <w:name w:val="9CBCA9351FC84256817B54C784C895B0"/>
        <w:category>
          <w:name w:val="General"/>
          <w:gallery w:val="placeholder"/>
        </w:category>
        <w:types>
          <w:type w:val="bbPlcHdr"/>
        </w:types>
        <w:behaviors>
          <w:behavior w:val="content"/>
        </w:behaviors>
        <w:guid w:val="{EED75DA6-4760-4ABD-A31F-D4C699D104AB}"/>
      </w:docPartPr>
      <w:docPartBody>
        <w:p w:rsidR="00FA3859" w:rsidRDefault="00EF18D2" w:rsidP="00EF18D2">
          <w:pPr>
            <w:pStyle w:val="9CBCA9351FC84256817B54C784C895B04"/>
          </w:pPr>
          <w:r w:rsidRPr="00426899">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426899">
            <w:rPr>
              <w:rStyle w:val="PlaceholderText"/>
              <w:shd w:val="clear" w:color="auto" w:fill="FAE2D5" w:themeFill="accent2" w:themeFillTint="33"/>
            </w:rPr>
            <w:t>tap to enter full name</w:t>
          </w:r>
        </w:p>
      </w:docPartBody>
    </w:docPart>
    <w:docPart>
      <w:docPartPr>
        <w:name w:val="C7EDB6B509FA44ECBD6133CAA99CDE19"/>
        <w:category>
          <w:name w:val="General"/>
          <w:gallery w:val="placeholder"/>
        </w:category>
        <w:types>
          <w:type w:val="bbPlcHdr"/>
        </w:types>
        <w:behaviors>
          <w:behavior w:val="content"/>
        </w:behaviors>
        <w:guid w:val="{4E77A17D-63A3-4FEF-A589-DFCBF38CC77E}"/>
      </w:docPartPr>
      <w:docPartBody>
        <w:p w:rsidR="00FA3859" w:rsidRDefault="00DC2E9A" w:rsidP="00DC2E9A">
          <w:pPr>
            <w:pStyle w:val="C7EDB6B509FA44ECBD6133CAA99CDE19"/>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6BBF6273C3A4AEAAA21D483996E8812"/>
        <w:category>
          <w:name w:val="General"/>
          <w:gallery w:val="placeholder"/>
        </w:category>
        <w:types>
          <w:type w:val="bbPlcHdr"/>
        </w:types>
        <w:behaviors>
          <w:behavior w:val="content"/>
        </w:behaviors>
        <w:guid w:val="{928EF00B-9727-4A0A-9C51-B96A15C86D57}"/>
      </w:docPartPr>
      <w:docPartBody>
        <w:p w:rsidR="00FA3859" w:rsidRDefault="00DC2E9A" w:rsidP="00DC2E9A">
          <w:pPr>
            <w:pStyle w:val="36BBF6273C3A4AEAAA21D483996E8812"/>
          </w:pPr>
          <w:r w:rsidRPr="00C96903">
            <w:rPr>
              <w:rStyle w:val="PlaceholderText"/>
            </w:rPr>
            <w:t>Click/tap to enter date.</w:t>
          </w:r>
        </w:p>
      </w:docPartBody>
    </w:docPart>
    <w:docPart>
      <w:docPartPr>
        <w:name w:val="3BDC709D5967437EA3103305258EC820"/>
        <w:category>
          <w:name w:val="General"/>
          <w:gallery w:val="placeholder"/>
        </w:category>
        <w:types>
          <w:type w:val="bbPlcHdr"/>
        </w:types>
        <w:behaviors>
          <w:behavior w:val="content"/>
        </w:behaviors>
        <w:guid w:val="{E9417F69-269C-4CC6-9334-DEB06E78CDBB}"/>
      </w:docPartPr>
      <w:docPartBody>
        <w:p w:rsidR="00FA3859" w:rsidRDefault="00EF18D2" w:rsidP="00EF18D2">
          <w:pPr>
            <w:pStyle w:val="3BDC709D5967437EA3103305258EC8204"/>
          </w:pPr>
          <w:r w:rsidRPr="00D7232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72328">
            <w:rPr>
              <w:rStyle w:val="PlaceholderText"/>
              <w:shd w:val="clear" w:color="auto" w:fill="FAE2D5" w:themeFill="accent2" w:themeFillTint="33"/>
            </w:rPr>
            <w:t>tap to enter full name</w:t>
          </w:r>
        </w:p>
      </w:docPartBody>
    </w:docPart>
    <w:docPart>
      <w:docPartPr>
        <w:name w:val="EFE81EAC71244305AB086850B6BCAE99"/>
        <w:category>
          <w:name w:val="General"/>
          <w:gallery w:val="placeholder"/>
        </w:category>
        <w:types>
          <w:type w:val="bbPlcHdr"/>
        </w:types>
        <w:behaviors>
          <w:behavior w:val="content"/>
        </w:behaviors>
        <w:guid w:val="{DF3DEE41-3D0B-450C-A066-3E86A3E36FF4}"/>
      </w:docPartPr>
      <w:docPartBody>
        <w:p w:rsidR="00FA3859" w:rsidRDefault="00EF18D2" w:rsidP="00EF18D2">
          <w:pPr>
            <w:pStyle w:val="EFE81EAC71244305AB086850B6BCAE991"/>
          </w:pPr>
          <w:r w:rsidRPr="00D72328">
            <w:rPr>
              <w:rStyle w:val="PlaceholderText"/>
              <w:shd w:val="clear" w:color="auto" w:fill="FAE2D5" w:themeFill="accent2" w:themeFillTint="33"/>
            </w:rPr>
            <w:t>Click/tap to enter full name</w:t>
          </w:r>
          <w:r>
            <w:rPr>
              <w:rStyle w:val="PlaceholderText"/>
              <w:shd w:val="clear" w:color="auto" w:fill="FAE2D5" w:themeFill="accent2" w:themeFillTint="33"/>
            </w:rPr>
            <w:t xml:space="preserve"> of authorised witness and qualification* as such a witness</w:t>
          </w:r>
        </w:p>
      </w:docPartBody>
    </w:docPart>
    <w:docPart>
      <w:docPartPr>
        <w:name w:val="279062D4DC334B7B8C0E64D65B1C3F86"/>
        <w:category>
          <w:name w:val="General"/>
          <w:gallery w:val="placeholder"/>
        </w:category>
        <w:types>
          <w:type w:val="bbPlcHdr"/>
        </w:types>
        <w:behaviors>
          <w:behavior w:val="content"/>
        </w:behaviors>
        <w:guid w:val="{426C85F7-5CB0-4174-B00D-D1DB7C653DF2}"/>
      </w:docPartPr>
      <w:docPartBody>
        <w:p w:rsidR="00FA3859" w:rsidRDefault="00EF18D2" w:rsidP="00EF18D2">
          <w:pPr>
            <w:pStyle w:val="279062D4DC334B7B8C0E64D65B1C3F864"/>
          </w:pPr>
          <w:r w:rsidRPr="00D16ED1">
            <w:rPr>
              <w:rStyle w:val="PlaceholderText"/>
              <w:shd w:val="clear" w:color="auto" w:fill="FAE2D5" w:themeFill="accent2" w:themeFillTint="33"/>
            </w:rPr>
            <w:t>Click or tap to enter governing body name</w:t>
          </w:r>
        </w:p>
      </w:docPartBody>
    </w:docPart>
    <w:docPart>
      <w:docPartPr>
        <w:name w:val="AF2971DD66A9482A9BC9843535FCF559"/>
        <w:category>
          <w:name w:val="General"/>
          <w:gallery w:val="placeholder"/>
        </w:category>
        <w:types>
          <w:type w:val="bbPlcHdr"/>
        </w:types>
        <w:behaviors>
          <w:behavior w:val="content"/>
        </w:behaviors>
        <w:guid w:val="{C485E117-7B09-4464-9D37-7BBDB0526214}"/>
      </w:docPartPr>
      <w:docPartBody>
        <w:p w:rsidR="00FA3859" w:rsidRDefault="00EF18D2" w:rsidP="00EF18D2">
          <w:pPr>
            <w:pStyle w:val="AF2971DD66A9482A9BC9843535FCF5594"/>
          </w:pPr>
          <w:r w:rsidRPr="008A756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A756D">
            <w:rPr>
              <w:rStyle w:val="PlaceholderText"/>
              <w:shd w:val="clear" w:color="auto" w:fill="FAE2D5" w:themeFill="accent2" w:themeFillTint="33"/>
            </w:rPr>
            <w:t>tap to enter text.</w:t>
          </w:r>
        </w:p>
      </w:docPartBody>
    </w:docPart>
    <w:docPart>
      <w:docPartPr>
        <w:name w:val="E670E2C5138D45A4A16C8F2818356E6A"/>
        <w:category>
          <w:name w:val="General"/>
          <w:gallery w:val="placeholder"/>
        </w:category>
        <w:types>
          <w:type w:val="bbPlcHdr"/>
        </w:types>
        <w:behaviors>
          <w:behavior w:val="content"/>
        </w:behaviors>
        <w:guid w:val="{68B7EF6A-73B1-4D86-85B4-7BA515A35E73}"/>
      </w:docPartPr>
      <w:docPartBody>
        <w:p w:rsidR="00FA3859" w:rsidRDefault="00EF18D2" w:rsidP="00EF18D2">
          <w:pPr>
            <w:pStyle w:val="E670E2C5138D45A4A16C8F2818356E6A4"/>
          </w:pPr>
          <w:r w:rsidRPr="008A756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A756D">
            <w:rPr>
              <w:rStyle w:val="PlaceholderText"/>
              <w:shd w:val="clear" w:color="auto" w:fill="FAE2D5" w:themeFill="accent2" w:themeFillTint="33"/>
            </w:rPr>
            <w:t>tap to enter text.</w:t>
          </w:r>
        </w:p>
      </w:docPartBody>
    </w:docPart>
    <w:docPart>
      <w:docPartPr>
        <w:name w:val="4D855780734140BC8BF02BF8DD46EE1B"/>
        <w:category>
          <w:name w:val="General"/>
          <w:gallery w:val="placeholder"/>
        </w:category>
        <w:types>
          <w:type w:val="bbPlcHdr"/>
        </w:types>
        <w:behaviors>
          <w:behavior w:val="content"/>
        </w:behaviors>
        <w:guid w:val="{E9025069-F7A3-454D-87AD-72C2A19A8A66}"/>
      </w:docPartPr>
      <w:docPartBody>
        <w:p w:rsidR="00FA3859" w:rsidRDefault="00DC2E9A" w:rsidP="00DC2E9A">
          <w:pPr>
            <w:pStyle w:val="4D855780734140BC8BF02BF8DD46EE1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2136153B31E4192B3E723986CFF790B"/>
        <w:category>
          <w:name w:val="General"/>
          <w:gallery w:val="placeholder"/>
        </w:category>
        <w:types>
          <w:type w:val="bbPlcHdr"/>
        </w:types>
        <w:behaviors>
          <w:behavior w:val="content"/>
        </w:behaviors>
        <w:guid w:val="{847620ED-8C3E-413A-98A9-E27E8A9BEA6F}"/>
      </w:docPartPr>
      <w:docPartBody>
        <w:p w:rsidR="00FA3859" w:rsidRDefault="00EF18D2" w:rsidP="00EF18D2">
          <w:pPr>
            <w:pStyle w:val="62136153B31E4192B3E723986CFF790B4"/>
          </w:pPr>
          <w:r w:rsidRPr="008A756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A756D">
            <w:rPr>
              <w:rStyle w:val="PlaceholderText"/>
              <w:shd w:val="clear" w:color="auto" w:fill="FAE2D5" w:themeFill="accent2" w:themeFillTint="33"/>
            </w:rPr>
            <w:t>tap to enter date.</w:t>
          </w:r>
        </w:p>
      </w:docPartBody>
    </w:docPart>
    <w:docPart>
      <w:docPartPr>
        <w:name w:val="97BA4DB1D4574F38ACD2F5DA284957D0"/>
        <w:category>
          <w:name w:val="General"/>
          <w:gallery w:val="placeholder"/>
        </w:category>
        <w:types>
          <w:type w:val="bbPlcHdr"/>
        </w:types>
        <w:behaviors>
          <w:behavior w:val="content"/>
        </w:behaviors>
        <w:guid w:val="{774F2283-5C30-41B0-9963-F6450B9B5485}"/>
      </w:docPartPr>
      <w:docPartBody>
        <w:p w:rsidR="004B5613" w:rsidRDefault="002545B1">
          <w:r w:rsidRPr="00B2059C">
            <w:t>[Publish date]</w:t>
          </w:r>
        </w:p>
      </w:docPartBody>
    </w:docPart>
    <w:docPart>
      <w:docPartPr>
        <w:name w:val="A8D9E565E85B4C2D95F4CBEB7754C725"/>
        <w:category>
          <w:name w:val="General"/>
          <w:gallery w:val="placeholder"/>
        </w:category>
        <w:types>
          <w:type w:val="bbPlcHdr"/>
        </w:types>
        <w:behaviors>
          <w:behavior w:val="content"/>
        </w:behaviors>
        <w:guid w:val="{D7937A0D-594A-4A25-85CC-E0BBB826D376}"/>
      </w:docPartPr>
      <w:docPartBody>
        <w:p w:rsidR="004B5613" w:rsidRDefault="002545B1">
          <w:r w:rsidRPr="00B2059C">
            <w:t>[Publish date]</w:t>
          </w:r>
        </w:p>
      </w:docPartBody>
    </w:docPart>
    <w:docPart>
      <w:docPartPr>
        <w:name w:val="9E2C78C91BFD4E7E807F85A56BD3842A"/>
        <w:category>
          <w:name w:val="General"/>
          <w:gallery w:val="placeholder"/>
        </w:category>
        <w:types>
          <w:type w:val="bbPlcHdr"/>
        </w:types>
        <w:behaviors>
          <w:behavior w:val="content"/>
        </w:behaviors>
        <w:guid w:val="{12896208-A476-4634-BFA5-333B34F96DE9}"/>
      </w:docPartPr>
      <w:docPartBody>
        <w:p w:rsidR="004B5613" w:rsidRDefault="002545B1">
          <w:r w:rsidRPr="00B2059C">
            <w:t>[Publish date]</w:t>
          </w:r>
        </w:p>
      </w:docPartBody>
    </w:docPart>
    <w:docPart>
      <w:docPartPr>
        <w:name w:val="5441215198E74983AA9787FE634063FC"/>
        <w:category>
          <w:name w:val="General"/>
          <w:gallery w:val="placeholder"/>
        </w:category>
        <w:types>
          <w:type w:val="bbPlcHdr"/>
        </w:types>
        <w:behaviors>
          <w:behavior w:val="content"/>
        </w:behaviors>
        <w:guid w:val="{5B88CDC9-1F5A-4ABF-98D4-DFC64C86519F}"/>
      </w:docPartPr>
      <w:docPartBody>
        <w:p w:rsidR="004B5613" w:rsidRDefault="002545B1" w:rsidP="00F270EA">
          <w:pPr>
            <w:pStyle w:val="5441215198E74983AA9787FE634063FC"/>
          </w:pPr>
          <w:r w:rsidRPr="00B2059C">
            <w:t>[Publish date]</w:t>
          </w:r>
        </w:p>
      </w:docPartBody>
    </w:docPart>
    <w:docPart>
      <w:docPartPr>
        <w:name w:val="5D8A84025F1D42F2B7EF41EF7C7679E7"/>
        <w:category>
          <w:name w:val="General"/>
          <w:gallery w:val="placeholder"/>
        </w:category>
        <w:types>
          <w:type w:val="bbPlcHdr"/>
        </w:types>
        <w:behaviors>
          <w:behavior w:val="content"/>
        </w:behaviors>
        <w:guid w:val="{8BFE744D-896D-4FE2-9828-0837918BD115}"/>
      </w:docPartPr>
      <w:docPartBody>
        <w:p w:rsidR="00297F00" w:rsidRDefault="00EF18D2" w:rsidP="00EF18D2">
          <w:pPr>
            <w:pStyle w:val="5D8A84025F1D42F2B7EF41EF7C7679E74"/>
          </w:pPr>
          <w:r w:rsidRPr="006B6308">
            <w:rPr>
              <w:rStyle w:val="PlaceholderText"/>
              <w:shd w:val="clear" w:color="auto" w:fill="FAE2D5" w:themeFill="accent2" w:themeFillTint="33"/>
            </w:rPr>
            <w:t>Click or tap to enter text.</w:t>
          </w:r>
        </w:p>
      </w:docPartBody>
    </w:docPart>
    <w:docPart>
      <w:docPartPr>
        <w:name w:val="5DD14B2F964147CE85D73FA72423399B"/>
        <w:category>
          <w:name w:val="General"/>
          <w:gallery w:val="placeholder"/>
        </w:category>
        <w:types>
          <w:type w:val="bbPlcHdr"/>
        </w:types>
        <w:behaviors>
          <w:behavior w:val="content"/>
        </w:behaviors>
        <w:guid w:val="{5E300378-033A-4D3B-95AB-8EDBCFAF5F24}"/>
      </w:docPartPr>
      <w:docPartBody>
        <w:p w:rsidR="00297F00" w:rsidRDefault="00EF18D2" w:rsidP="00EF18D2">
          <w:pPr>
            <w:pStyle w:val="5DD14B2F964147CE85D73FA72423399B4"/>
          </w:pPr>
          <w:r w:rsidRPr="006B6308">
            <w:rPr>
              <w:rStyle w:val="PlaceholderText"/>
              <w:shd w:val="clear" w:color="auto" w:fill="FAE2D5" w:themeFill="accent2" w:themeFillTint="33"/>
            </w:rPr>
            <w:t>Click or tap to enter text.</w:t>
          </w:r>
        </w:p>
      </w:docPartBody>
    </w:docPart>
    <w:docPart>
      <w:docPartPr>
        <w:name w:val="0CE446B67EFD47F28AD4B5ECCB2C7799"/>
        <w:category>
          <w:name w:val="General"/>
          <w:gallery w:val="placeholder"/>
        </w:category>
        <w:types>
          <w:type w:val="bbPlcHdr"/>
        </w:types>
        <w:behaviors>
          <w:behavior w:val="content"/>
        </w:behaviors>
        <w:guid w:val="{990E6059-EED7-4341-A6A0-66722010CE4B}"/>
      </w:docPartPr>
      <w:docPartBody>
        <w:p w:rsidR="00297F00" w:rsidRDefault="00EF18D2" w:rsidP="00EF18D2">
          <w:pPr>
            <w:pStyle w:val="0CE446B67EFD47F28AD4B5ECCB2C77994"/>
          </w:pPr>
          <w:r w:rsidRPr="006B6308">
            <w:rPr>
              <w:rStyle w:val="PlaceholderText"/>
              <w:shd w:val="clear" w:color="auto" w:fill="FAE2D5" w:themeFill="accent2" w:themeFillTint="33"/>
            </w:rPr>
            <w:t>Click or tap to enter text.</w:t>
          </w:r>
        </w:p>
      </w:docPartBody>
    </w:docPart>
    <w:docPart>
      <w:docPartPr>
        <w:name w:val="6B6AE8E6272641DCAFB372628BF88A08"/>
        <w:category>
          <w:name w:val="General"/>
          <w:gallery w:val="placeholder"/>
        </w:category>
        <w:types>
          <w:type w:val="bbPlcHdr"/>
        </w:types>
        <w:behaviors>
          <w:behavior w:val="content"/>
        </w:behaviors>
        <w:guid w:val="{CE3A6FE9-B90A-4274-BAD7-EA92537321A3}"/>
      </w:docPartPr>
      <w:docPartBody>
        <w:p w:rsidR="00CB4665" w:rsidRDefault="00EF18D2" w:rsidP="00EF18D2">
          <w:pPr>
            <w:pStyle w:val="6B6AE8E6272641DCAFB372628BF88A08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1E2A23D9FFC49A9B35E0D0AB04D6C85"/>
        <w:category>
          <w:name w:val="General"/>
          <w:gallery w:val="placeholder"/>
        </w:category>
        <w:types>
          <w:type w:val="bbPlcHdr"/>
        </w:types>
        <w:behaviors>
          <w:behavior w:val="content"/>
        </w:behaviors>
        <w:guid w:val="{8D275106-5FF2-4332-9631-69C4929E9A01}"/>
      </w:docPartPr>
      <w:docPartBody>
        <w:p w:rsidR="00CB4665" w:rsidRDefault="00EF18D2" w:rsidP="00EF18D2">
          <w:pPr>
            <w:pStyle w:val="F1E2A23D9FFC49A9B35E0D0AB04D6C85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r>
            <w:rPr>
              <w:rStyle w:val="PlaceholderText"/>
              <w:shd w:val="clear" w:color="auto" w:fill="FAE2D5" w:themeFill="accent2" w:themeFillTint="33"/>
            </w:rPr>
            <w:t xml:space="preserve"> text</w:t>
          </w:r>
          <w:r w:rsidRPr="00C96903">
            <w:rPr>
              <w:rStyle w:val="PlaceholderText"/>
              <w:shd w:val="clear" w:color="auto" w:fill="FAE2D5" w:themeFill="accent2" w:themeFillTint="33"/>
            </w:rPr>
            <w:t>.</w:t>
          </w:r>
        </w:p>
      </w:docPartBody>
    </w:docPart>
    <w:docPart>
      <w:docPartPr>
        <w:name w:val="5D8927A27724488DA800B7A47A5653A8"/>
        <w:category>
          <w:name w:val="General"/>
          <w:gallery w:val="placeholder"/>
        </w:category>
        <w:types>
          <w:type w:val="bbPlcHdr"/>
        </w:types>
        <w:behaviors>
          <w:behavior w:val="content"/>
        </w:behaviors>
        <w:guid w:val="{A035F967-2487-42D3-B018-9A531E255136}"/>
      </w:docPartPr>
      <w:docPartBody>
        <w:p w:rsidR="00CB4665" w:rsidRDefault="00EF18D2" w:rsidP="00EF18D2">
          <w:pPr>
            <w:pStyle w:val="5D8927A27724488DA800B7A47A5653A83"/>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90D40A3934F04041AA17356EBE9A2871"/>
        <w:category>
          <w:name w:val="General"/>
          <w:gallery w:val="placeholder"/>
        </w:category>
        <w:types>
          <w:type w:val="bbPlcHdr"/>
        </w:types>
        <w:behaviors>
          <w:behavior w:val="content"/>
        </w:behaviors>
        <w:guid w:val="{EA8B8BB6-5F25-4FE3-962E-AC6D51A9EDC2}"/>
      </w:docPartPr>
      <w:docPartBody>
        <w:p w:rsidR="00CB4665" w:rsidRDefault="00EF18D2" w:rsidP="00EF18D2">
          <w:pPr>
            <w:pStyle w:val="90D40A3934F04041AA17356EBE9A2871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3DB234FE2870413BB290866117A7C33D"/>
        <w:category>
          <w:name w:val="General"/>
          <w:gallery w:val="placeholder"/>
        </w:category>
        <w:types>
          <w:type w:val="bbPlcHdr"/>
        </w:types>
        <w:behaviors>
          <w:behavior w:val="content"/>
        </w:behaviors>
        <w:guid w:val="{B5E83100-FBF2-484F-A7CA-43480B82F40C}"/>
      </w:docPartPr>
      <w:docPartBody>
        <w:p w:rsidR="00CB4665" w:rsidRDefault="00EF18D2" w:rsidP="00EF18D2">
          <w:pPr>
            <w:pStyle w:val="3DB234FE2870413BB290866117A7C33D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748032B9D8634C6F98B34CCBC6EC901D"/>
        <w:category>
          <w:name w:val="General"/>
          <w:gallery w:val="placeholder"/>
        </w:category>
        <w:types>
          <w:type w:val="bbPlcHdr"/>
        </w:types>
        <w:behaviors>
          <w:behavior w:val="content"/>
        </w:behaviors>
        <w:guid w:val="{95C778FF-96EB-4A9E-87E7-29B1647D02F0}"/>
      </w:docPartPr>
      <w:docPartBody>
        <w:p w:rsidR="00CB4665" w:rsidRDefault="00EF18D2" w:rsidP="00EF18D2">
          <w:pPr>
            <w:pStyle w:val="748032B9D8634C6F98B34CCBC6EC901D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A969EAA7F5A14ADBB4F5ADB66FD098F8"/>
        <w:category>
          <w:name w:val="General"/>
          <w:gallery w:val="placeholder"/>
        </w:category>
        <w:types>
          <w:type w:val="bbPlcHdr"/>
        </w:types>
        <w:behaviors>
          <w:behavior w:val="content"/>
        </w:behaviors>
        <w:guid w:val="{442B4462-D8B7-4AB3-A07F-A189C9A6823B}"/>
      </w:docPartPr>
      <w:docPartBody>
        <w:p w:rsidR="00CB4665" w:rsidRDefault="00EF18D2" w:rsidP="00EF18D2">
          <w:pPr>
            <w:pStyle w:val="A969EAA7F5A14ADBB4F5ADB66FD098F8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A74C0A517E9947F5BEFCE908BA5AD249"/>
        <w:category>
          <w:name w:val="General"/>
          <w:gallery w:val="placeholder"/>
        </w:category>
        <w:types>
          <w:type w:val="bbPlcHdr"/>
        </w:types>
        <w:behaviors>
          <w:behavior w:val="content"/>
        </w:behaviors>
        <w:guid w:val="{EED3FC88-E903-44ED-B4BA-65025E34362E}"/>
      </w:docPartPr>
      <w:docPartBody>
        <w:p w:rsidR="00CB4665" w:rsidRDefault="00EF18D2" w:rsidP="00EF18D2">
          <w:pPr>
            <w:pStyle w:val="A74C0A517E9947F5BEFCE908BA5AD249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110D3559B829490D8FE81699AFE85FF6"/>
        <w:category>
          <w:name w:val="General"/>
          <w:gallery w:val="placeholder"/>
        </w:category>
        <w:types>
          <w:type w:val="bbPlcHdr"/>
        </w:types>
        <w:behaviors>
          <w:behavior w:val="content"/>
        </w:behaviors>
        <w:guid w:val="{14326753-1B04-417E-9B8C-C5EED1423D7D}"/>
      </w:docPartPr>
      <w:docPartBody>
        <w:p w:rsidR="00CB4665" w:rsidRDefault="00EF18D2" w:rsidP="00EF18D2">
          <w:pPr>
            <w:pStyle w:val="110D3559B829490D8FE81699AFE85FF6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FBB53F094E1447A4BEF3F4C8897470DF"/>
        <w:category>
          <w:name w:val="General"/>
          <w:gallery w:val="placeholder"/>
        </w:category>
        <w:types>
          <w:type w:val="bbPlcHdr"/>
        </w:types>
        <w:behaviors>
          <w:behavior w:val="content"/>
        </w:behaviors>
        <w:guid w:val="{C30587F8-75C5-4511-9512-5A20897A7D8F}"/>
      </w:docPartPr>
      <w:docPartBody>
        <w:p w:rsidR="00CB4665" w:rsidRDefault="00EF18D2" w:rsidP="00EF18D2">
          <w:pPr>
            <w:pStyle w:val="FBB53F094E1447A4BEF3F4C8897470DF2"/>
          </w:pPr>
          <w:r w:rsidRPr="004873F6">
            <w:rPr>
              <w:color w:val="808080"/>
              <w:shd w:val="clear" w:color="auto" w:fill="FAE2D5" w:themeFill="accent2" w:themeFillTint="33"/>
            </w:rPr>
            <w:t>Click or tap to enter</w:t>
          </w:r>
          <w:r>
            <w:rPr>
              <w:color w:val="808080"/>
              <w:shd w:val="clear" w:color="auto" w:fill="FAE2D5" w:themeFill="accent2" w:themeFillTint="33"/>
            </w:rPr>
            <w:t xml:space="preserve"> date</w:t>
          </w:r>
          <w:r w:rsidRPr="004873F6">
            <w:rPr>
              <w:color w:val="808080"/>
              <w:shd w:val="clear" w:color="auto" w:fill="FAE2D5" w:themeFill="accent2" w:themeFillTint="33"/>
            </w:rPr>
            <w:t>.</w:t>
          </w:r>
        </w:p>
      </w:docPartBody>
    </w:docPart>
    <w:docPart>
      <w:docPartPr>
        <w:name w:val="D0DC364DF8F1496B94BBE6C86900B6FF"/>
        <w:category>
          <w:name w:val="General"/>
          <w:gallery w:val="placeholder"/>
        </w:category>
        <w:types>
          <w:type w:val="bbPlcHdr"/>
        </w:types>
        <w:behaviors>
          <w:behavior w:val="content"/>
        </w:behaviors>
        <w:guid w:val="{F21E8BCA-6732-4700-A5A7-9544DE566D9C}"/>
      </w:docPartPr>
      <w:docPartBody>
        <w:p w:rsidR="00CB4665" w:rsidRDefault="00EF18D2" w:rsidP="00EF18D2">
          <w:pPr>
            <w:pStyle w:val="D0DC364DF8F1496B94BBE6C86900B6FF2"/>
          </w:pPr>
          <w:r w:rsidRPr="004873F6">
            <w:rPr>
              <w:rFonts w:eastAsia="Times New Roman" w:cs="Arial"/>
              <w:color w:val="808080"/>
              <w:shd w:val="clear" w:color="auto" w:fill="FAE2D5" w:themeFill="accent2" w:themeFillTint="33"/>
              <w:lang w:eastAsia="en-AU"/>
            </w:rPr>
            <w:t>Click or tap to enter text.</w:t>
          </w:r>
        </w:p>
      </w:docPartBody>
    </w:docPart>
    <w:docPart>
      <w:docPartPr>
        <w:name w:val="4F7A6C63B8034E3C84EA2EF6C17A2969"/>
        <w:category>
          <w:name w:val="General"/>
          <w:gallery w:val="placeholder"/>
        </w:category>
        <w:types>
          <w:type w:val="bbPlcHdr"/>
        </w:types>
        <w:behaviors>
          <w:behavior w:val="content"/>
        </w:behaviors>
        <w:guid w:val="{5550CE20-BF56-42C3-8960-7289C50EB39E}"/>
      </w:docPartPr>
      <w:docPartBody>
        <w:p w:rsidR="00CB4665" w:rsidRDefault="00EF18D2" w:rsidP="00EF18D2">
          <w:pPr>
            <w:pStyle w:val="4F7A6C63B8034E3C84EA2EF6C17A29692"/>
          </w:pPr>
          <w:r w:rsidRPr="004873F6">
            <w:rPr>
              <w:rStyle w:val="PlaceholderText"/>
              <w:rFonts w:cs="Arial"/>
              <w:shd w:val="clear" w:color="auto" w:fill="FAE2D5" w:themeFill="accent2" w:themeFillTint="33"/>
            </w:rPr>
            <w:t>Click or tap to enter text.</w:t>
          </w:r>
        </w:p>
      </w:docPartBody>
    </w:docPart>
    <w:docPart>
      <w:docPartPr>
        <w:name w:val="83694E5DCD304A5588E0018B485787D9"/>
        <w:category>
          <w:name w:val="General"/>
          <w:gallery w:val="placeholder"/>
        </w:category>
        <w:types>
          <w:type w:val="bbPlcHdr"/>
        </w:types>
        <w:behaviors>
          <w:behavior w:val="content"/>
        </w:behaviors>
        <w:guid w:val="{7E15F5D3-7771-4153-8AC0-7B0A613AED7C}"/>
      </w:docPartPr>
      <w:docPartBody>
        <w:p w:rsidR="00CB4665" w:rsidRDefault="00EF18D2" w:rsidP="00EF18D2">
          <w:pPr>
            <w:pStyle w:val="83694E5DCD304A5588E0018B485787D92"/>
          </w:pPr>
          <w:r w:rsidRPr="004873F6">
            <w:rPr>
              <w:rStyle w:val="PlaceholderText"/>
              <w:rFonts w:cs="Arial"/>
              <w:shd w:val="clear" w:color="auto" w:fill="FAE2D5" w:themeFill="accent2" w:themeFillTint="33"/>
            </w:rPr>
            <w:t>Click or tap to enter text.</w:t>
          </w:r>
        </w:p>
      </w:docPartBody>
    </w:docPart>
    <w:docPart>
      <w:docPartPr>
        <w:name w:val="2CE798DAB76D491DAE4EBBF36C63081B"/>
        <w:category>
          <w:name w:val="General"/>
          <w:gallery w:val="placeholder"/>
        </w:category>
        <w:types>
          <w:type w:val="bbPlcHdr"/>
        </w:types>
        <w:behaviors>
          <w:behavior w:val="content"/>
        </w:behaviors>
        <w:guid w:val="{70214F81-6865-4768-BA5C-092313B2FF46}"/>
      </w:docPartPr>
      <w:docPartBody>
        <w:p w:rsidR="00CB4665" w:rsidRDefault="00EF18D2" w:rsidP="00EF18D2">
          <w:pPr>
            <w:pStyle w:val="2CE798DAB76D491DAE4EBBF36C63081B2"/>
          </w:pPr>
          <w:r w:rsidRPr="004873F6">
            <w:rPr>
              <w:rStyle w:val="PlaceholderText"/>
              <w:rFonts w:cs="Arial"/>
              <w:shd w:val="clear" w:color="auto" w:fill="FAE2D5" w:themeFill="accent2" w:themeFillTint="33"/>
            </w:rPr>
            <w:t>Click or tap to enter text.</w:t>
          </w:r>
        </w:p>
      </w:docPartBody>
    </w:docPart>
    <w:docPart>
      <w:docPartPr>
        <w:name w:val="59AA0B9B4A45428BB867F65DD25EFEFA"/>
        <w:category>
          <w:name w:val="General"/>
          <w:gallery w:val="placeholder"/>
        </w:category>
        <w:types>
          <w:type w:val="bbPlcHdr"/>
        </w:types>
        <w:behaviors>
          <w:behavior w:val="content"/>
        </w:behaviors>
        <w:guid w:val="{4B616A8E-77ED-4329-A284-DC5309BE3077}"/>
      </w:docPartPr>
      <w:docPartBody>
        <w:p w:rsidR="00CB4665" w:rsidRDefault="00EF18D2" w:rsidP="00EF18D2">
          <w:pPr>
            <w:pStyle w:val="59AA0B9B4A45428BB867F65DD25EFEFA2"/>
          </w:pPr>
          <w:r w:rsidRPr="004873F6">
            <w:rPr>
              <w:rStyle w:val="PlaceholderText"/>
              <w:rFonts w:cs="Arial"/>
              <w:shd w:val="clear" w:color="auto" w:fill="FAE2D5" w:themeFill="accent2" w:themeFillTint="33"/>
            </w:rPr>
            <w:t>Click or tap to enter text.</w:t>
          </w:r>
        </w:p>
      </w:docPartBody>
    </w:docPart>
    <w:docPart>
      <w:docPartPr>
        <w:name w:val="9D03CB9191BE4632BAEDA7EC53ECE3C1"/>
        <w:category>
          <w:name w:val="General"/>
          <w:gallery w:val="placeholder"/>
        </w:category>
        <w:types>
          <w:type w:val="bbPlcHdr"/>
        </w:types>
        <w:behaviors>
          <w:behavior w:val="content"/>
        </w:behaviors>
        <w:guid w:val="{E0C45514-52F3-4007-9905-3DA04011077F}"/>
      </w:docPartPr>
      <w:docPartBody>
        <w:p w:rsidR="00CB4665" w:rsidRDefault="00EF18D2" w:rsidP="00EF18D2">
          <w:pPr>
            <w:pStyle w:val="9D03CB9191BE4632BAEDA7EC53ECE3C12"/>
          </w:pPr>
          <w:r w:rsidRPr="004873F6">
            <w:rPr>
              <w:rStyle w:val="PlaceholderText"/>
              <w:rFonts w:cs="Arial"/>
              <w:shd w:val="clear" w:color="auto" w:fill="FAE2D5" w:themeFill="accent2" w:themeFillTint="33"/>
            </w:rPr>
            <w:t>Click or tap to enter text.</w:t>
          </w:r>
        </w:p>
      </w:docPartBody>
    </w:docPart>
    <w:docPart>
      <w:docPartPr>
        <w:name w:val="6A404B6443B0494CBCFA1B5BF8993973"/>
        <w:category>
          <w:name w:val="General"/>
          <w:gallery w:val="placeholder"/>
        </w:category>
        <w:types>
          <w:type w:val="bbPlcHdr"/>
        </w:types>
        <w:behaviors>
          <w:behavior w:val="content"/>
        </w:behaviors>
        <w:guid w:val="{B27B8E35-B68B-4108-BA92-5506CB80E726}"/>
      </w:docPartPr>
      <w:docPartBody>
        <w:p w:rsidR="00CB4665" w:rsidRDefault="00EF18D2" w:rsidP="00EF18D2">
          <w:pPr>
            <w:pStyle w:val="6A404B6443B0494CBCFA1B5BF89939732"/>
          </w:pPr>
          <w:r w:rsidRPr="004873F6">
            <w:rPr>
              <w:rStyle w:val="PlaceholderText"/>
              <w:rFonts w:cs="Arial"/>
              <w:shd w:val="clear" w:color="auto" w:fill="FAE2D5" w:themeFill="accent2" w:themeFillTint="33"/>
            </w:rPr>
            <w:t>Click or tap to enter text.</w:t>
          </w:r>
        </w:p>
      </w:docPartBody>
    </w:docPart>
    <w:docPart>
      <w:docPartPr>
        <w:name w:val="63B8FD44F4A548D99EC4AD9B21C044B4"/>
        <w:category>
          <w:name w:val="General"/>
          <w:gallery w:val="placeholder"/>
        </w:category>
        <w:types>
          <w:type w:val="bbPlcHdr"/>
        </w:types>
        <w:behaviors>
          <w:behavior w:val="content"/>
        </w:behaviors>
        <w:guid w:val="{EB63A053-1538-4DAD-8377-EACD8510CB6A}"/>
      </w:docPartPr>
      <w:docPartBody>
        <w:p w:rsidR="00CB4665" w:rsidRDefault="00EF18D2" w:rsidP="00EF18D2">
          <w:pPr>
            <w:pStyle w:val="63B8FD44F4A548D99EC4AD9B21C044B42"/>
          </w:pPr>
          <w:r w:rsidRPr="004873F6">
            <w:rPr>
              <w:rStyle w:val="PlaceholderText"/>
              <w:rFonts w:cs="Arial"/>
              <w:shd w:val="clear" w:color="auto" w:fill="FAE2D5" w:themeFill="accent2" w:themeFillTint="33"/>
            </w:rPr>
            <w:t>Click or tap to enter text.</w:t>
          </w:r>
        </w:p>
      </w:docPartBody>
    </w:docPart>
    <w:docPart>
      <w:docPartPr>
        <w:name w:val="1FEC1291C027491EBB0D083700363BE1"/>
        <w:category>
          <w:name w:val="General"/>
          <w:gallery w:val="placeholder"/>
        </w:category>
        <w:types>
          <w:type w:val="bbPlcHdr"/>
        </w:types>
        <w:behaviors>
          <w:behavior w:val="content"/>
        </w:behaviors>
        <w:guid w:val="{C12A4D94-FD0B-40DA-8EA7-F3E127B9918D}"/>
      </w:docPartPr>
      <w:docPartBody>
        <w:p w:rsidR="00CB4665" w:rsidRDefault="00EF18D2" w:rsidP="00EF18D2">
          <w:pPr>
            <w:pStyle w:val="1FEC1291C027491EBB0D083700363BE12"/>
          </w:pPr>
          <w:r w:rsidRPr="004873F6">
            <w:rPr>
              <w:rStyle w:val="PlaceholderText"/>
              <w:rFonts w:cs="Arial"/>
              <w:shd w:val="clear" w:color="auto" w:fill="FAE2D5" w:themeFill="accent2" w:themeFillTint="33"/>
            </w:rPr>
            <w:t>Click or tap to enter text.</w:t>
          </w:r>
        </w:p>
      </w:docPartBody>
    </w:docPart>
    <w:docPart>
      <w:docPartPr>
        <w:name w:val="3BF21E87557E400FAFB21BA22969DBD7"/>
        <w:category>
          <w:name w:val="General"/>
          <w:gallery w:val="placeholder"/>
        </w:category>
        <w:types>
          <w:type w:val="bbPlcHdr"/>
        </w:types>
        <w:behaviors>
          <w:behavior w:val="content"/>
        </w:behaviors>
        <w:guid w:val="{33BC01A1-A322-4E62-A415-B7426CFC0550}"/>
      </w:docPartPr>
      <w:docPartBody>
        <w:p w:rsidR="00CB4665" w:rsidRDefault="00EF18D2" w:rsidP="00EF18D2">
          <w:pPr>
            <w:pStyle w:val="3BF21E87557E400FAFB21BA22969DBD71"/>
          </w:pPr>
          <w:r w:rsidRPr="004873F6">
            <w:rPr>
              <w:rFonts w:eastAsia="Times New Roman" w:cs="Arial"/>
              <w:color w:val="808080"/>
              <w:shd w:val="clear" w:color="auto" w:fill="FAE2D5" w:themeFill="accent2" w:themeFillTint="33"/>
              <w:lang w:eastAsia="en-AU"/>
            </w:rPr>
            <w:t>Click or tap to enter text.</w:t>
          </w:r>
        </w:p>
      </w:docPartBody>
    </w:docPart>
    <w:docPart>
      <w:docPartPr>
        <w:name w:val="B77AD57F88684F71804ED841A1258ADD"/>
        <w:category>
          <w:name w:val="General"/>
          <w:gallery w:val="placeholder"/>
        </w:category>
        <w:types>
          <w:type w:val="bbPlcHdr"/>
        </w:types>
        <w:behaviors>
          <w:behavior w:val="content"/>
        </w:behaviors>
        <w:guid w:val="{13C470D0-4E82-4D64-B707-3493F00BCCCC}"/>
      </w:docPartPr>
      <w:docPartBody>
        <w:p w:rsidR="00CB4665" w:rsidRDefault="00EF18D2" w:rsidP="00EF18D2">
          <w:pPr>
            <w:pStyle w:val="B77AD57F88684F71804ED841A1258ADD1"/>
          </w:pPr>
          <w:r w:rsidRPr="004873F6">
            <w:rPr>
              <w:rFonts w:eastAsia="Times New Roman" w:cs="Arial"/>
              <w:color w:val="808080"/>
              <w:shd w:val="clear" w:color="auto" w:fill="FAE2D5" w:themeFill="accent2" w:themeFillTint="33"/>
              <w:lang w:eastAsia="en-AU"/>
            </w:rPr>
            <w:t>Click or tap to enter text.</w:t>
          </w:r>
        </w:p>
      </w:docPartBody>
    </w:docPart>
    <w:docPart>
      <w:docPartPr>
        <w:name w:val="0C999977CBA142FAB46C4D4E6083D5C4"/>
        <w:category>
          <w:name w:val="General"/>
          <w:gallery w:val="placeholder"/>
        </w:category>
        <w:types>
          <w:type w:val="bbPlcHdr"/>
        </w:types>
        <w:behaviors>
          <w:behavior w:val="content"/>
        </w:behaviors>
        <w:guid w:val="{7B3BBF9D-A3DE-4D97-8572-CE1E673E2E88}"/>
      </w:docPartPr>
      <w:docPartBody>
        <w:p w:rsidR="00CB4665" w:rsidRDefault="00EF18D2" w:rsidP="00EF18D2">
          <w:pPr>
            <w:pStyle w:val="0C999977CBA142FAB46C4D4E6083D5C41"/>
          </w:pPr>
          <w:r w:rsidRPr="004873F6">
            <w:rPr>
              <w:rFonts w:eastAsia="Times New Roman" w:cs="Arial"/>
              <w:color w:val="808080"/>
              <w:shd w:val="clear" w:color="auto" w:fill="FAE2D5" w:themeFill="accent2" w:themeFillTint="33"/>
              <w:lang w:eastAsia="en-AU"/>
            </w:rPr>
            <w:t>Click or tap to enter text.</w:t>
          </w:r>
        </w:p>
      </w:docPartBody>
    </w:docPart>
    <w:docPart>
      <w:docPartPr>
        <w:name w:val="3B6C5129A0F44355B59A2A9B51217BA8"/>
        <w:category>
          <w:name w:val="General"/>
          <w:gallery w:val="placeholder"/>
        </w:category>
        <w:types>
          <w:type w:val="bbPlcHdr"/>
        </w:types>
        <w:behaviors>
          <w:behavior w:val="content"/>
        </w:behaviors>
        <w:guid w:val="{4982E96A-B3BF-4DBB-8552-365CA386F41A}"/>
      </w:docPartPr>
      <w:docPartBody>
        <w:p w:rsidR="00CB4665" w:rsidRDefault="00EF18D2" w:rsidP="00EF18D2">
          <w:pPr>
            <w:pStyle w:val="3B6C5129A0F44355B59A2A9B51217BA81"/>
          </w:pPr>
          <w:r w:rsidRPr="004873F6">
            <w:rPr>
              <w:rFonts w:eastAsia="Times New Roman" w:cs="Arial"/>
              <w:color w:val="808080"/>
              <w:shd w:val="clear" w:color="auto" w:fill="FAE2D5" w:themeFill="accent2" w:themeFillTint="33"/>
              <w:lang w:eastAsia="en-AU"/>
            </w:rPr>
            <w:t>Click or tap to enter text.</w:t>
          </w:r>
        </w:p>
      </w:docPartBody>
    </w:docPart>
    <w:docPart>
      <w:docPartPr>
        <w:name w:val="8A69E313466241B1AA2279411967DE4E"/>
        <w:category>
          <w:name w:val="General"/>
          <w:gallery w:val="placeholder"/>
        </w:category>
        <w:types>
          <w:type w:val="bbPlcHdr"/>
        </w:types>
        <w:behaviors>
          <w:behavior w:val="content"/>
        </w:behaviors>
        <w:guid w:val="{3E7125C6-9BA2-460B-9F47-E62A925490A6}"/>
      </w:docPartPr>
      <w:docPartBody>
        <w:p w:rsidR="00CB4665" w:rsidRDefault="00EF18D2" w:rsidP="00EF18D2">
          <w:pPr>
            <w:pStyle w:val="8A69E313466241B1AA2279411967DE4E1"/>
          </w:pPr>
          <w:r w:rsidRPr="004873F6">
            <w:rPr>
              <w:rFonts w:eastAsia="Times New Roman" w:cs="Arial"/>
              <w:color w:val="808080"/>
              <w:shd w:val="clear" w:color="auto" w:fill="FAE2D5" w:themeFill="accent2" w:themeFillTint="33"/>
              <w:lang w:eastAsia="en-AU"/>
            </w:rPr>
            <w:t>Click or tap to enter text.</w:t>
          </w:r>
        </w:p>
      </w:docPartBody>
    </w:docPart>
    <w:docPart>
      <w:docPartPr>
        <w:name w:val="E45B8195118840CC9A907CEE174F8D99"/>
        <w:category>
          <w:name w:val="General"/>
          <w:gallery w:val="placeholder"/>
        </w:category>
        <w:types>
          <w:type w:val="bbPlcHdr"/>
        </w:types>
        <w:behaviors>
          <w:behavior w:val="content"/>
        </w:behaviors>
        <w:guid w:val="{3DDA3B64-0E78-433F-8CBB-9400458F0FC0}"/>
      </w:docPartPr>
      <w:docPartBody>
        <w:p w:rsidR="00CB4665" w:rsidRDefault="00EF18D2" w:rsidP="00EF18D2">
          <w:pPr>
            <w:pStyle w:val="E45B8195118840CC9A907CEE174F8D991"/>
          </w:pPr>
          <w:r w:rsidRPr="004873F6">
            <w:rPr>
              <w:rFonts w:eastAsia="Times New Roman" w:cs="Arial"/>
              <w:color w:val="808080"/>
              <w:shd w:val="clear" w:color="auto" w:fill="FAE2D5" w:themeFill="accent2" w:themeFillTint="33"/>
              <w:lang w:eastAsia="en-AU"/>
            </w:rPr>
            <w:t>Click or tap to enter text.</w:t>
          </w:r>
        </w:p>
      </w:docPartBody>
    </w:docPart>
    <w:docPart>
      <w:docPartPr>
        <w:name w:val="DF3BC055195249629933F380C7D1BAA1"/>
        <w:category>
          <w:name w:val="General"/>
          <w:gallery w:val="placeholder"/>
        </w:category>
        <w:types>
          <w:type w:val="bbPlcHdr"/>
        </w:types>
        <w:behaviors>
          <w:behavior w:val="content"/>
        </w:behaviors>
        <w:guid w:val="{774E5C18-0F7B-4CE9-B178-DC2D452F4206}"/>
      </w:docPartPr>
      <w:docPartBody>
        <w:p w:rsidR="00CB4665" w:rsidRDefault="00EF18D2" w:rsidP="00EF18D2">
          <w:pPr>
            <w:pStyle w:val="DF3BC055195249629933F380C7D1BAA11"/>
          </w:pPr>
          <w:r w:rsidRPr="004873F6">
            <w:rPr>
              <w:rFonts w:eastAsia="Times New Roman" w:cs="Arial"/>
              <w:color w:val="808080"/>
              <w:shd w:val="clear" w:color="auto" w:fill="FAE2D5" w:themeFill="accent2" w:themeFillTint="33"/>
              <w:lang w:eastAsia="en-AU"/>
            </w:rPr>
            <w:t>Click or tap to enter text.</w:t>
          </w:r>
        </w:p>
      </w:docPartBody>
    </w:docPart>
    <w:docPart>
      <w:docPartPr>
        <w:name w:val="DFAAFD63F73341EB873158239ABFC3FE"/>
        <w:category>
          <w:name w:val="General"/>
          <w:gallery w:val="placeholder"/>
        </w:category>
        <w:types>
          <w:type w:val="bbPlcHdr"/>
        </w:types>
        <w:behaviors>
          <w:behavior w:val="content"/>
        </w:behaviors>
        <w:guid w:val="{5916AAE8-EFB2-493B-81D2-B550750C3E84}"/>
      </w:docPartPr>
      <w:docPartBody>
        <w:p w:rsidR="00CB4665" w:rsidRDefault="00EF18D2" w:rsidP="00EF18D2">
          <w:pPr>
            <w:pStyle w:val="DFAAFD63F73341EB873158239ABFC3FE1"/>
          </w:pPr>
          <w:r w:rsidRPr="004873F6">
            <w:rPr>
              <w:rFonts w:eastAsia="Times New Roman" w:cs="Arial"/>
              <w:color w:val="808080"/>
              <w:shd w:val="clear" w:color="auto" w:fill="FAE2D5" w:themeFill="accent2" w:themeFillTint="33"/>
              <w:lang w:eastAsia="en-AU"/>
            </w:rPr>
            <w:t>Click or tap to enter text.</w:t>
          </w:r>
        </w:p>
      </w:docPartBody>
    </w:docPart>
    <w:docPart>
      <w:docPartPr>
        <w:name w:val="481D6B8A26B64BD19344FA30EC441EAA"/>
        <w:category>
          <w:name w:val="General"/>
          <w:gallery w:val="placeholder"/>
        </w:category>
        <w:types>
          <w:type w:val="bbPlcHdr"/>
        </w:types>
        <w:behaviors>
          <w:behavior w:val="content"/>
        </w:behaviors>
        <w:guid w:val="{D502A1AA-3266-4968-98E7-2F8B24BC4A96}"/>
      </w:docPartPr>
      <w:docPartBody>
        <w:p w:rsidR="00CB4665" w:rsidRDefault="00EF18D2" w:rsidP="00EF18D2">
          <w:pPr>
            <w:pStyle w:val="481D6B8A26B64BD19344FA30EC441EAA1"/>
          </w:pPr>
          <w:r w:rsidRPr="004873F6">
            <w:rPr>
              <w:rFonts w:eastAsia="Times New Roman" w:cs="Arial"/>
              <w:color w:val="808080"/>
              <w:shd w:val="clear" w:color="auto" w:fill="FAE2D5" w:themeFill="accent2" w:themeFillTint="33"/>
              <w:lang w:eastAsia="en-AU"/>
            </w:rPr>
            <w:t>Click or tap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51537"/>
    <w:multiLevelType w:val="multilevel"/>
    <w:tmpl w:val="45A05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A01A5E"/>
    <w:multiLevelType w:val="multilevel"/>
    <w:tmpl w:val="8278AB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5E7231E"/>
    <w:multiLevelType w:val="multilevel"/>
    <w:tmpl w:val="DD9E75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82F7889"/>
    <w:multiLevelType w:val="multilevel"/>
    <w:tmpl w:val="D8F487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62293012">
    <w:abstractNumId w:val="0"/>
  </w:num>
  <w:num w:numId="2" w16cid:durableId="524253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6087761">
    <w:abstractNumId w:val="1"/>
  </w:num>
  <w:num w:numId="4" w16cid:durableId="1751192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1595105">
    <w:abstractNumId w:val="2"/>
  </w:num>
  <w:num w:numId="6" w16cid:durableId="487281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6149460">
    <w:abstractNumId w:val="3"/>
  </w:num>
  <w:num w:numId="8" w16cid:durableId="1287465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9A"/>
    <w:rsid w:val="000215D7"/>
    <w:rsid w:val="00027AC5"/>
    <w:rsid w:val="00087676"/>
    <w:rsid w:val="000C2FD3"/>
    <w:rsid w:val="000C7FF6"/>
    <w:rsid w:val="00114851"/>
    <w:rsid w:val="00135E9E"/>
    <w:rsid w:val="001D7CBB"/>
    <w:rsid w:val="00226FAC"/>
    <w:rsid w:val="002545B1"/>
    <w:rsid w:val="00297F00"/>
    <w:rsid w:val="002B55D2"/>
    <w:rsid w:val="003272CE"/>
    <w:rsid w:val="00354540"/>
    <w:rsid w:val="00444AD0"/>
    <w:rsid w:val="00461823"/>
    <w:rsid w:val="00466589"/>
    <w:rsid w:val="004B5613"/>
    <w:rsid w:val="00614DB2"/>
    <w:rsid w:val="006D32B2"/>
    <w:rsid w:val="0072189A"/>
    <w:rsid w:val="00771350"/>
    <w:rsid w:val="00773149"/>
    <w:rsid w:val="007A55E6"/>
    <w:rsid w:val="00852F08"/>
    <w:rsid w:val="008E4F10"/>
    <w:rsid w:val="00914945"/>
    <w:rsid w:val="009366C4"/>
    <w:rsid w:val="00A04B0F"/>
    <w:rsid w:val="00A211F9"/>
    <w:rsid w:val="00A5236F"/>
    <w:rsid w:val="00AE04E1"/>
    <w:rsid w:val="00AE0CFE"/>
    <w:rsid w:val="00B3785C"/>
    <w:rsid w:val="00B8035F"/>
    <w:rsid w:val="00C02F9D"/>
    <w:rsid w:val="00CA5448"/>
    <w:rsid w:val="00CB4665"/>
    <w:rsid w:val="00CC5412"/>
    <w:rsid w:val="00D045D7"/>
    <w:rsid w:val="00D079D5"/>
    <w:rsid w:val="00DC2E9A"/>
    <w:rsid w:val="00E53D07"/>
    <w:rsid w:val="00ED074F"/>
    <w:rsid w:val="00EF18D2"/>
    <w:rsid w:val="00F270EA"/>
    <w:rsid w:val="00FA38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18D2"/>
    <w:rPr>
      <w:color w:val="808080"/>
    </w:rPr>
  </w:style>
  <w:style w:type="paragraph" w:customStyle="1" w:styleId="DFF16DDF3A5E49B099EB01FF62F57883">
    <w:name w:val="DFF16DDF3A5E49B099EB01FF62F57883"/>
    <w:rsid w:val="00DC2E9A"/>
  </w:style>
  <w:style w:type="paragraph" w:customStyle="1" w:styleId="3EDD6F5A0FD1478994C179B6D3BD49DC">
    <w:name w:val="3EDD6F5A0FD1478994C179B6D3BD49DC"/>
    <w:rsid w:val="00DC2E9A"/>
  </w:style>
  <w:style w:type="paragraph" w:customStyle="1" w:styleId="EAB0C7814A7F4DC88C008C63E6A9D1A5">
    <w:name w:val="EAB0C7814A7F4DC88C008C63E6A9D1A5"/>
    <w:rsid w:val="00DC2E9A"/>
  </w:style>
  <w:style w:type="paragraph" w:customStyle="1" w:styleId="84B9BE3D01FC41539D5A13DFC09221C2">
    <w:name w:val="84B9BE3D01FC41539D5A13DFC09221C2"/>
    <w:rsid w:val="00DC2E9A"/>
  </w:style>
  <w:style w:type="paragraph" w:customStyle="1" w:styleId="B4E7B2CE8BF24AF1B118E09C0C2D3371">
    <w:name w:val="B4E7B2CE8BF24AF1B118E09C0C2D3371"/>
    <w:rsid w:val="00DC2E9A"/>
  </w:style>
  <w:style w:type="paragraph" w:customStyle="1" w:styleId="966E760F94A2430A8D08AAD9996B9499">
    <w:name w:val="966E760F94A2430A8D08AAD9996B9499"/>
    <w:rsid w:val="00DC2E9A"/>
  </w:style>
  <w:style w:type="paragraph" w:customStyle="1" w:styleId="8BEC5331AB1A4CFD92B2D8B6F94B4C5F">
    <w:name w:val="8BEC5331AB1A4CFD92B2D8B6F94B4C5F"/>
    <w:rsid w:val="00DC2E9A"/>
  </w:style>
  <w:style w:type="paragraph" w:customStyle="1" w:styleId="3D4B39E0D6234971A8B7750CBE55BB05">
    <w:name w:val="3D4B39E0D6234971A8B7750CBE55BB05"/>
    <w:rsid w:val="00DC2E9A"/>
  </w:style>
  <w:style w:type="paragraph" w:customStyle="1" w:styleId="803416ED2CEF4947B33C20BD0DD39138">
    <w:name w:val="803416ED2CEF4947B33C20BD0DD39138"/>
    <w:rsid w:val="00DC2E9A"/>
  </w:style>
  <w:style w:type="paragraph" w:customStyle="1" w:styleId="FE949CCC21684511808C6E64298C67DA">
    <w:name w:val="FE949CCC21684511808C6E64298C67DA"/>
    <w:rsid w:val="00DC2E9A"/>
  </w:style>
  <w:style w:type="paragraph" w:customStyle="1" w:styleId="5C6725EC7FB24C129577C7AD785202A6">
    <w:name w:val="5C6725EC7FB24C129577C7AD785202A6"/>
    <w:rsid w:val="00DC2E9A"/>
  </w:style>
  <w:style w:type="paragraph" w:customStyle="1" w:styleId="2CAECFAFD6DB4049900266D387111C23">
    <w:name w:val="2CAECFAFD6DB4049900266D387111C23"/>
    <w:rsid w:val="00DC2E9A"/>
  </w:style>
  <w:style w:type="paragraph" w:customStyle="1" w:styleId="1E0C32D9743D44CFA6574D6C3658228B">
    <w:name w:val="1E0C32D9743D44CFA6574D6C3658228B"/>
    <w:rsid w:val="00DC2E9A"/>
  </w:style>
  <w:style w:type="paragraph" w:customStyle="1" w:styleId="10A372C0564E408CBEA94FDBA040D683">
    <w:name w:val="10A372C0564E408CBEA94FDBA040D683"/>
    <w:rsid w:val="00DC2E9A"/>
  </w:style>
  <w:style w:type="paragraph" w:customStyle="1" w:styleId="41B2DAEE91264911B8716FE29F541665">
    <w:name w:val="41B2DAEE91264911B8716FE29F541665"/>
    <w:rsid w:val="00DC2E9A"/>
  </w:style>
  <w:style w:type="paragraph" w:customStyle="1" w:styleId="DCA87786A34647D3ACEA43DDB1BDC136">
    <w:name w:val="DCA87786A34647D3ACEA43DDB1BDC136"/>
    <w:rsid w:val="00DC2E9A"/>
  </w:style>
  <w:style w:type="paragraph" w:customStyle="1" w:styleId="1D1AACDC6D274B01A7847F2EF2690BD7">
    <w:name w:val="1D1AACDC6D274B01A7847F2EF2690BD7"/>
    <w:rsid w:val="00DC2E9A"/>
  </w:style>
  <w:style w:type="paragraph" w:customStyle="1" w:styleId="9059BD94DB7949C5B9E2D286040ACAEC">
    <w:name w:val="9059BD94DB7949C5B9E2D286040ACAEC"/>
    <w:rsid w:val="00DC2E9A"/>
  </w:style>
  <w:style w:type="paragraph" w:customStyle="1" w:styleId="20DAB833E59D4EA6AAB1EF5F13FF36BE">
    <w:name w:val="20DAB833E59D4EA6AAB1EF5F13FF36BE"/>
    <w:rsid w:val="00DC2E9A"/>
  </w:style>
  <w:style w:type="paragraph" w:customStyle="1" w:styleId="B71706FB1F2D485FA7DB48FC2EA47FD9">
    <w:name w:val="B71706FB1F2D485FA7DB48FC2EA47FD9"/>
    <w:rsid w:val="00DC2E9A"/>
  </w:style>
  <w:style w:type="paragraph" w:customStyle="1" w:styleId="B0484071367E44EF97D45F86F90DAC1F">
    <w:name w:val="B0484071367E44EF97D45F86F90DAC1F"/>
    <w:rsid w:val="00DC2E9A"/>
  </w:style>
  <w:style w:type="paragraph" w:customStyle="1" w:styleId="B1D2ED95E9B24FF1AFDD37A7CD113E2B">
    <w:name w:val="B1D2ED95E9B24FF1AFDD37A7CD113E2B"/>
    <w:rsid w:val="00DC2E9A"/>
  </w:style>
  <w:style w:type="paragraph" w:customStyle="1" w:styleId="12C61CD1569F4503AA3837E7A931032E">
    <w:name w:val="12C61CD1569F4503AA3837E7A931032E"/>
    <w:rsid w:val="00DC2E9A"/>
  </w:style>
  <w:style w:type="paragraph" w:customStyle="1" w:styleId="4234AE7FBBEC469FA44349027E90C525">
    <w:name w:val="4234AE7FBBEC469FA44349027E90C525"/>
    <w:rsid w:val="00DC2E9A"/>
  </w:style>
  <w:style w:type="paragraph" w:customStyle="1" w:styleId="CFD0B0055F0A4ED0B4914311386B06EC">
    <w:name w:val="CFD0B0055F0A4ED0B4914311386B06EC"/>
    <w:rsid w:val="00DC2E9A"/>
  </w:style>
  <w:style w:type="paragraph" w:customStyle="1" w:styleId="063602891AF14C9EACC1EE72D1363AE1">
    <w:name w:val="063602891AF14C9EACC1EE72D1363AE1"/>
    <w:rsid w:val="00DC2E9A"/>
  </w:style>
  <w:style w:type="paragraph" w:customStyle="1" w:styleId="708AEB7B0F034400ADB362AE571DC8F5">
    <w:name w:val="708AEB7B0F034400ADB362AE571DC8F5"/>
    <w:rsid w:val="00DC2E9A"/>
  </w:style>
  <w:style w:type="paragraph" w:customStyle="1" w:styleId="4C0AF6B94786419F8CC824EF0C770913">
    <w:name w:val="4C0AF6B94786419F8CC824EF0C770913"/>
    <w:rsid w:val="00DC2E9A"/>
  </w:style>
  <w:style w:type="paragraph" w:customStyle="1" w:styleId="A9C208AC48EB43A78BE8711FDBD9B000">
    <w:name w:val="A9C208AC48EB43A78BE8711FDBD9B000"/>
    <w:rsid w:val="00DC2E9A"/>
  </w:style>
  <w:style w:type="paragraph" w:customStyle="1" w:styleId="AD79F1E4A39F46D8805FBCC575DDEF20">
    <w:name w:val="AD79F1E4A39F46D8805FBCC575DDEF20"/>
    <w:rsid w:val="00DC2E9A"/>
  </w:style>
  <w:style w:type="paragraph" w:customStyle="1" w:styleId="51E36DDDE3E14E1F8DE4995C8F11403B">
    <w:name w:val="51E36DDDE3E14E1F8DE4995C8F11403B"/>
    <w:rsid w:val="00DC2E9A"/>
  </w:style>
  <w:style w:type="paragraph" w:customStyle="1" w:styleId="C627D5F6A1ED4C9DBA0F4A4AE8264911">
    <w:name w:val="C627D5F6A1ED4C9DBA0F4A4AE8264911"/>
    <w:rsid w:val="00DC2E9A"/>
  </w:style>
  <w:style w:type="paragraph" w:customStyle="1" w:styleId="68030562949F40148FA5F9B742CEAB79">
    <w:name w:val="68030562949F40148FA5F9B742CEAB79"/>
    <w:rsid w:val="00DC2E9A"/>
  </w:style>
  <w:style w:type="paragraph" w:customStyle="1" w:styleId="9369A592EAA24EB7A6CFEE919B06C74E">
    <w:name w:val="9369A592EAA24EB7A6CFEE919B06C74E"/>
    <w:rsid w:val="00DC2E9A"/>
  </w:style>
  <w:style w:type="paragraph" w:customStyle="1" w:styleId="E05FE6CB104E4B188E99318CB8B23035">
    <w:name w:val="E05FE6CB104E4B188E99318CB8B23035"/>
    <w:rsid w:val="00DC2E9A"/>
  </w:style>
  <w:style w:type="paragraph" w:customStyle="1" w:styleId="6828B4E3431D473594A4D1D278E769C3">
    <w:name w:val="6828B4E3431D473594A4D1D278E769C3"/>
    <w:rsid w:val="00DC2E9A"/>
  </w:style>
  <w:style w:type="paragraph" w:customStyle="1" w:styleId="2994C9BAB7E447CEB7012D495EA1482A">
    <w:name w:val="2994C9BAB7E447CEB7012D495EA1482A"/>
    <w:rsid w:val="00DC2E9A"/>
  </w:style>
  <w:style w:type="paragraph" w:customStyle="1" w:styleId="F49DCE088842470B9E4A4315232D0465">
    <w:name w:val="F49DCE088842470B9E4A4315232D0465"/>
    <w:rsid w:val="00DC2E9A"/>
  </w:style>
  <w:style w:type="paragraph" w:customStyle="1" w:styleId="2A7626CB5B004B768062DD4DCB747062">
    <w:name w:val="2A7626CB5B004B768062DD4DCB747062"/>
    <w:rsid w:val="00DC2E9A"/>
  </w:style>
  <w:style w:type="paragraph" w:customStyle="1" w:styleId="6FDFC0DE3C944E92A12D321987315762">
    <w:name w:val="6FDFC0DE3C944E92A12D321987315762"/>
    <w:rsid w:val="00DC2E9A"/>
  </w:style>
  <w:style w:type="paragraph" w:customStyle="1" w:styleId="64D06B1630B545758057A06E60DED3E5">
    <w:name w:val="64D06B1630B545758057A06E60DED3E5"/>
    <w:rsid w:val="00DC2E9A"/>
  </w:style>
  <w:style w:type="paragraph" w:customStyle="1" w:styleId="495804708BD44B4D9DD10F60B3CE2DDD">
    <w:name w:val="495804708BD44B4D9DD10F60B3CE2DDD"/>
    <w:rsid w:val="00DC2E9A"/>
  </w:style>
  <w:style w:type="paragraph" w:customStyle="1" w:styleId="1FD287A9ABA14CCFBAB1ED43FFFB1A90">
    <w:name w:val="1FD287A9ABA14CCFBAB1ED43FFFB1A90"/>
    <w:rsid w:val="00DC2E9A"/>
  </w:style>
  <w:style w:type="paragraph" w:customStyle="1" w:styleId="F1BD0A33357542B5B39D54A1DBC0549D">
    <w:name w:val="F1BD0A33357542B5B39D54A1DBC0549D"/>
    <w:rsid w:val="00DC2E9A"/>
  </w:style>
  <w:style w:type="paragraph" w:customStyle="1" w:styleId="0324FC20179A419ABFD560368CF5C7B8">
    <w:name w:val="0324FC20179A419ABFD560368CF5C7B8"/>
    <w:rsid w:val="00DC2E9A"/>
  </w:style>
  <w:style w:type="paragraph" w:customStyle="1" w:styleId="4D500E5F0BF647508CDC92318A0722F6">
    <w:name w:val="4D500E5F0BF647508CDC92318A0722F6"/>
    <w:rsid w:val="00DC2E9A"/>
  </w:style>
  <w:style w:type="paragraph" w:customStyle="1" w:styleId="274747663EBB45579FD590F4E9098083">
    <w:name w:val="274747663EBB45579FD590F4E9098083"/>
    <w:rsid w:val="00DC2E9A"/>
  </w:style>
  <w:style w:type="paragraph" w:customStyle="1" w:styleId="CA872DF4E0CD411397D0DAB04C5A7C18">
    <w:name w:val="CA872DF4E0CD411397D0DAB04C5A7C18"/>
    <w:rsid w:val="00DC2E9A"/>
  </w:style>
  <w:style w:type="paragraph" w:customStyle="1" w:styleId="3B9C38FA40B440DEB3A89A539ED0A0EC">
    <w:name w:val="3B9C38FA40B440DEB3A89A539ED0A0EC"/>
    <w:rsid w:val="00DC2E9A"/>
  </w:style>
  <w:style w:type="paragraph" w:customStyle="1" w:styleId="B60D26D1ADA5499AB660289CDFE06E90">
    <w:name w:val="B60D26D1ADA5499AB660289CDFE06E90"/>
    <w:rsid w:val="00DC2E9A"/>
  </w:style>
  <w:style w:type="paragraph" w:customStyle="1" w:styleId="356195BF68F540FBA52E0F2E44715E03">
    <w:name w:val="356195BF68F540FBA52E0F2E44715E03"/>
    <w:rsid w:val="00DC2E9A"/>
  </w:style>
  <w:style w:type="paragraph" w:customStyle="1" w:styleId="FA36A5671F454E50B8B2113151B19643">
    <w:name w:val="FA36A5671F454E50B8B2113151B19643"/>
    <w:rsid w:val="00DC2E9A"/>
  </w:style>
  <w:style w:type="paragraph" w:customStyle="1" w:styleId="929BCECCFEF5433FAA374EBD33DEB752">
    <w:name w:val="929BCECCFEF5433FAA374EBD33DEB752"/>
    <w:rsid w:val="00DC2E9A"/>
  </w:style>
  <w:style w:type="paragraph" w:customStyle="1" w:styleId="71D1AFFFB3D14F4EA0DC8BA5090DCCFB">
    <w:name w:val="71D1AFFFB3D14F4EA0DC8BA5090DCCFB"/>
    <w:rsid w:val="00DC2E9A"/>
  </w:style>
  <w:style w:type="paragraph" w:customStyle="1" w:styleId="FA092F1682284D34B8F4826C3F64F89B">
    <w:name w:val="FA092F1682284D34B8F4826C3F64F89B"/>
    <w:rsid w:val="00DC2E9A"/>
  </w:style>
  <w:style w:type="paragraph" w:customStyle="1" w:styleId="43E44EC792CD4B2B85F2D12D847E8033">
    <w:name w:val="43E44EC792CD4B2B85F2D12D847E8033"/>
    <w:rsid w:val="00DC2E9A"/>
  </w:style>
  <w:style w:type="paragraph" w:customStyle="1" w:styleId="4A724AC819A244CE8FE348BA2C5C2898">
    <w:name w:val="4A724AC819A244CE8FE348BA2C5C2898"/>
    <w:rsid w:val="00DC2E9A"/>
  </w:style>
  <w:style w:type="paragraph" w:customStyle="1" w:styleId="C8869CC142124E27AF2100F38E4EF7DD">
    <w:name w:val="C8869CC142124E27AF2100F38E4EF7DD"/>
    <w:rsid w:val="00DC2E9A"/>
  </w:style>
  <w:style w:type="paragraph" w:customStyle="1" w:styleId="A1AA9EE9EEC44CBAA9C500A00A082289">
    <w:name w:val="A1AA9EE9EEC44CBAA9C500A00A082289"/>
    <w:rsid w:val="00DC2E9A"/>
  </w:style>
  <w:style w:type="paragraph" w:customStyle="1" w:styleId="B11C3E3A29FB42CFAA3752FB16DB7EFC">
    <w:name w:val="B11C3E3A29FB42CFAA3752FB16DB7EFC"/>
    <w:rsid w:val="00DC2E9A"/>
  </w:style>
  <w:style w:type="paragraph" w:customStyle="1" w:styleId="7ECFC548DD1E4B57BBF7F8BA3630D6AA">
    <w:name w:val="7ECFC548DD1E4B57BBF7F8BA3630D6AA"/>
    <w:rsid w:val="00DC2E9A"/>
  </w:style>
  <w:style w:type="paragraph" w:customStyle="1" w:styleId="115B183BE3C94247BA6ABD2AB5DE6401">
    <w:name w:val="115B183BE3C94247BA6ABD2AB5DE6401"/>
    <w:rsid w:val="00DC2E9A"/>
  </w:style>
  <w:style w:type="paragraph" w:customStyle="1" w:styleId="B210EA4E1D8F4DEA9387891EDD7EDDC8">
    <w:name w:val="B210EA4E1D8F4DEA9387891EDD7EDDC8"/>
    <w:rsid w:val="00DC2E9A"/>
  </w:style>
  <w:style w:type="paragraph" w:customStyle="1" w:styleId="774CD6E83DF24F2482B0F559F61FEC15">
    <w:name w:val="774CD6E83DF24F2482B0F559F61FEC15"/>
    <w:rsid w:val="00DC2E9A"/>
  </w:style>
  <w:style w:type="paragraph" w:customStyle="1" w:styleId="BD22EF0C4A884E29B00DE42AAE3D1E98">
    <w:name w:val="BD22EF0C4A884E29B00DE42AAE3D1E98"/>
    <w:rsid w:val="00DC2E9A"/>
  </w:style>
  <w:style w:type="paragraph" w:customStyle="1" w:styleId="0C48D2A287FC4108842B945F26E8DEFD">
    <w:name w:val="0C48D2A287FC4108842B945F26E8DEFD"/>
    <w:rsid w:val="00DC2E9A"/>
  </w:style>
  <w:style w:type="paragraph" w:customStyle="1" w:styleId="F8D3D3E2A60C4F8BB0CA3C48A79A1909">
    <w:name w:val="F8D3D3E2A60C4F8BB0CA3C48A79A1909"/>
    <w:rsid w:val="00DC2E9A"/>
  </w:style>
  <w:style w:type="paragraph" w:customStyle="1" w:styleId="F994D08057434E4BAC821F02760D25D6">
    <w:name w:val="F994D08057434E4BAC821F02760D25D6"/>
    <w:rsid w:val="00DC2E9A"/>
  </w:style>
  <w:style w:type="paragraph" w:customStyle="1" w:styleId="ADA4F44581574A17A9910DF24D3DFBE9">
    <w:name w:val="ADA4F44581574A17A9910DF24D3DFBE9"/>
    <w:rsid w:val="00DC2E9A"/>
  </w:style>
  <w:style w:type="paragraph" w:customStyle="1" w:styleId="B1B97B58EFA3454A901D9C4E901E2112">
    <w:name w:val="B1B97B58EFA3454A901D9C4E901E2112"/>
    <w:rsid w:val="00DC2E9A"/>
  </w:style>
  <w:style w:type="paragraph" w:customStyle="1" w:styleId="A29067CC3B1D451B93C8933EC6AF3DAF">
    <w:name w:val="A29067CC3B1D451B93C8933EC6AF3DAF"/>
    <w:rsid w:val="00DC2E9A"/>
  </w:style>
  <w:style w:type="paragraph" w:customStyle="1" w:styleId="8110F1317A044A70AE5C702966EB76CE">
    <w:name w:val="8110F1317A044A70AE5C702966EB76CE"/>
    <w:rsid w:val="00DC2E9A"/>
  </w:style>
  <w:style w:type="paragraph" w:customStyle="1" w:styleId="7FA43EECCAFE465FA7165082103BD54C">
    <w:name w:val="7FA43EECCAFE465FA7165082103BD54C"/>
    <w:rsid w:val="00DC2E9A"/>
  </w:style>
  <w:style w:type="paragraph" w:customStyle="1" w:styleId="C7EDB6B509FA44ECBD6133CAA99CDE19">
    <w:name w:val="C7EDB6B509FA44ECBD6133CAA99CDE19"/>
    <w:rsid w:val="00DC2E9A"/>
  </w:style>
  <w:style w:type="paragraph" w:customStyle="1" w:styleId="36BBF6273C3A4AEAAA21D483996E8812">
    <w:name w:val="36BBF6273C3A4AEAAA21D483996E8812"/>
    <w:rsid w:val="00DC2E9A"/>
  </w:style>
  <w:style w:type="paragraph" w:customStyle="1" w:styleId="EFE81EAC71244305AB086850B6BCAE99">
    <w:name w:val="EFE81EAC71244305AB086850B6BCAE99"/>
    <w:rsid w:val="00DC2E9A"/>
  </w:style>
  <w:style w:type="paragraph" w:customStyle="1" w:styleId="4D855780734140BC8BF02BF8DD46EE1B">
    <w:name w:val="4D855780734140BC8BF02BF8DD46EE1B"/>
    <w:rsid w:val="00DC2E9A"/>
  </w:style>
  <w:style w:type="paragraph" w:customStyle="1" w:styleId="5441215198E74983AA9787FE634063FC">
    <w:name w:val="5441215198E74983AA9787FE634063FC"/>
    <w:rsid w:val="00F270EA"/>
  </w:style>
  <w:style w:type="paragraph" w:customStyle="1" w:styleId="0C28E85CB12649EBA7DB323F2C2A19A21">
    <w:name w:val="0C28E85CB12649EBA7DB323F2C2A19A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F901E41108F647FD808A3EF21F7F8FFA1">
    <w:name w:val="F901E41108F647FD808A3EF21F7F8FF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D0B6EFCD2BA240FAA9AB88D8D3B1E1FC1">
    <w:name w:val="D0B6EFCD2BA240FAA9AB88D8D3B1E1F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4B1CC941E58147A69407C3BE8606F46F1">
    <w:name w:val="4B1CC941E58147A69407C3BE8606F46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90F904C72784E179BD99C335E48DC3B1">
    <w:name w:val="E90F904C72784E179BD99C335E48DC3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4AB7168C8BF41D89B957AA9182888051">
    <w:name w:val="84AB7168C8BF41D89B957AA918288805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382F2B3C56E413FB35AF92BEE5633BF1">
    <w:name w:val="7382F2B3C56E413FB35AF92BEE5633B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8D7B25DF67C44168ADC17D07CBF1FC01">
    <w:name w:val="38D7B25DF67C44168ADC17D07CBF1FC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CBD7DC51B6649F7950F18EB201171C01">
    <w:name w:val="ECBD7DC51B6649F7950F18EB201171C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442523B7591437ABB9B5C06F3D590671">
    <w:name w:val="3442523B7591437ABB9B5C06F3D5906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31F61B701CF4C839B7B0DBC01458C191">
    <w:name w:val="B31F61B701CF4C839B7B0DBC01458C19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5BA06D1B369E42578A29F9EA26BE6FA71">
    <w:name w:val="5BA06D1B369E42578A29F9EA26BE6FA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03EAFBF08EE346AEBFDCEC36F375FA441">
    <w:name w:val="03EAFBF08EE346AEBFDCEC36F375FA44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DE120DBED35C43569355ACBE1AA8C16F1">
    <w:name w:val="DE120DBED35C43569355ACBE1AA8C16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13045F5EFC94E3AA5241D25B067584A1">
    <w:name w:val="813045F5EFC94E3AA5241D25B067584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503B877652104E76A62D4F118C0AA2201">
    <w:name w:val="503B877652104E76A62D4F118C0AA22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47DA1FC5DBF4BF38552CA0E972954891">
    <w:name w:val="747DA1FC5DBF4BF38552CA0E97295489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2F9701EF62F40F0AF3C16CA2A9CFE901">
    <w:name w:val="E2F9701EF62F40F0AF3C16CA2A9CFE9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7C6FD4CDCDC49248633DC0174E74AC61">
    <w:name w:val="B7C6FD4CDCDC49248633DC0174E74AC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B19FDCA336D41AFB8A70C78B0368D671">
    <w:name w:val="EB19FDCA336D41AFB8A70C78B0368D6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44716493D1944DAA7454E7FC6FBA73B1">
    <w:name w:val="344716493D1944DAA7454E7FC6FBA73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3FAB22B9D5540B3BA8470BF8C48D2DE1">
    <w:name w:val="13FAB22B9D5540B3BA8470BF8C48D2DE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C179D2C003484D7AA1C973C7F84BEAA21">
    <w:name w:val="C179D2C003484D7AA1C973C7F84BEAA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9200ECD336748BBA9085F6BA7821F511">
    <w:name w:val="89200ECD336748BBA9085F6BA7821F5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5D5564EB29E49BEB1AD0B2C1CAA65D31">
    <w:name w:val="15D5564EB29E49BEB1AD0B2C1CAA65D3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FC1F8BC529F4C669BB759C34ABC485B1">
    <w:name w:val="1FC1F8BC529F4C669BB759C34ABC485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A7D59D3B173940EA85978472BA416CAA1">
    <w:name w:val="A7D59D3B173940EA85978472BA416CA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320CDD52D934176BC5CD2B0E1D4E0481">
    <w:name w:val="E320CDD52D934176BC5CD2B0E1D4E048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96C4E9633E7B455BBD537C61CF26817C1">
    <w:name w:val="96C4E9633E7B455BBD537C61CF26817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0D7A986E9DF54262B78F0D68A728A7571">
    <w:name w:val="0D7A986E9DF54262B78F0D68A728A75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C603F6A5E044F0FA6F774649FCCA5CA1">
    <w:name w:val="6C603F6A5E044F0FA6F774649FCCA5C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AD5CFDFB8AD0402FA70F8CD209F6A0041">
    <w:name w:val="AD5CFDFB8AD0402FA70F8CD209F6A004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87FA61010C640B4BB90BFE3E105E2721">
    <w:name w:val="187FA61010C640B4BB90BFE3E105E27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2ACF3249A7648FAAB56933E493E4D721">
    <w:name w:val="62ACF3249A7648FAAB56933E493E4D72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2DA3304FAF14E7FAC6ED5EC620A1E511">
    <w:name w:val="E2DA3304FAF14E7FAC6ED5EC620A1E51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ADF05E471234A99A0B63F0AF78FDB771">
    <w:name w:val="8ADF05E471234A99A0B63F0AF78FDB7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4590B39E68FB4FB8ABDA84FE50B7A0DF1">
    <w:name w:val="4590B39E68FB4FB8ABDA84FE50B7A0D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5452E301FCB40AFA96BD000F6841EC81">
    <w:name w:val="75452E301FCB40AFA96BD000F6841EC8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54A0FFF31AC3473F980464D68E25DE4A1">
    <w:name w:val="54A0FFF31AC3473F980464D68E25DE4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FDBB178F2CC54205AE2580FE7C0BCE111">
    <w:name w:val="FDBB178F2CC54205AE2580FE7C0BCE1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C8F56E6F3B094BEEAAA874C9A712342F1">
    <w:name w:val="C8F56E6F3B094BEEAAA874C9A712342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54FA6F8DBFD04958B60BDB36705024111">
    <w:name w:val="54FA6F8DBFD04958B60BDB367050241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55C1D30D14141F1B2ACED808E8B0FD21">
    <w:name w:val="B55C1D30D14141F1B2ACED808E8B0FD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9165F19208DC4ED4BAD7909220A3E5C61">
    <w:name w:val="9165F19208DC4ED4BAD7909220A3E5C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06B98C8ED9443F5B646ADF5F05EE3ED1">
    <w:name w:val="106B98C8ED9443F5B646ADF5F05EE3E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1BF3CACBEF144708F9CD3404DD135D61">
    <w:name w:val="81BF3CACBEF144708F9CD3404DD135D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48BC2CD9CACC4F5EAC816003D7F432E31">
    <w:name w:val="48BC2CD9CACC4F5EAC816003D7F432E3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024B3BD12F24E768524D29F63BEF6C61">
    <w:name w:val="8024B3BD12F24E768524D29F63BEF6C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89702E5019647EC8BF99481A53C3E311">
    <w:name w:val="389702E5019647EC8BF99481A53C3E3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B783CF7B3334627BC8B0DFBFFB26C5C1">
    <w:name w:val="1B783CF7B3334627BC8B0DFBFFB26C5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A7DE0B01A15744B8AC2FB7AAD6BC9E5F1">
    <w:name w:val="A7DE0B01A15744B8AC2FB7AAD6BC9E5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059FEA2DB8204DB5AD69CF0E32DC12A71">
    <w:name w:val="059FEA2DB8204DB5AD69CF0E32DC12A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1181549D5074938A63C2CC8F8896BD01">
    <w:name w:val="71181549D5074938A63C2CC8F8896BD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C0654D3A54E487FBDD5F4EBC675E5921">
    <w:name w:val="3C0654D3A54E487FBDD5F4EBC675E59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F67E3B27317401BB89719D6D3DA0C151">
    <w:name w:val="BF67E3B27317401BB89719D6D3DA0C15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EC0D86C38C140F1BBC4A6EAAB7A064D1">
    <w:name w:val="6EC0D86C38C140F1BBC4A6EAAB7A064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0476C748C37446EAEEBAAD376F6F3241">
    <w:name w:val="30476C748C37446EAEEBAAD376F6F324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1188869793F4F18A822E1E314622F7D1">
    <w:name w:val="61188869793F4F18A822E1E314622F7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AAB1AF8743D45118AEC09E59E83959B1">
    <w:name w:val="6AAB1AF8743D45118AEC09E59E83959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5D2343B1C6EA4D2EBB76B87119CA84971">
    <w:name w:val="5D2343B1C6EA4D2EBB76B87119CA849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12E31D03DF8498C9638BE9D93D590AD1">
    <w:name w:val="212E31D03DF8498C9638BE9D93D590A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4A9641699AF40AA9C07B7CCC894210F1">
    <w:name w:val="74A9641699AF40AA9C07B7CCC894210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09492EA05E949F8A4298682611E83B01">
    <w:name w:val="809492EA05E949F8A4298682611E83B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C040CF73D574E4780A625DFCDF2511B1">
    <w:name w:val="8C040CF73D574E4780A625DFCDF2511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29AB62B536940B8947224DF83CB0CAD1">
    <w:name w:val="629AB62B536940B8947224DF83CB0CA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CCFC8614E0A44B5978C7AEE3B7EDB7C1">
    <w:name w:val="7CCFC8614E0A44B5978C7AEE3B7EDB7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096BAC7FE2840FBBDF50A0F2FF050171">
    <w:name w:val="8096BAC7FE2840FBBDF50A0F2FF0501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624DC726D2E404788F8BFBF3498B5431">
    <w:name w:val="8624DC726D2E404788F8BFBF3498B543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BCA8D24055943F48EF0FB6217AA6B911">
    <w:name w:val="3BCA8D24055943F48EF0FB6217AA6B9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99E8C44E9F4642B88EACCC10DD8FE0611">
    <w:name w:val="99E8C44E9F4642B88EACCC10DD8FE06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09EDA22651594236A04F1658BE1732D71">
    <w:name w:val="09EDA22651594236A04F1658BE1732D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D89B44F94B7439B9F99E976363A5F6E1">
    <w:name w:val="3D89B44F94B7439B9F99E976363A5F6E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149AE69F122476AB37095B9A4B8830C1">
    <w:name w:val="6149AE69F122476AB37095B9A4B8830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812E4DCCE7F4B58AE73D548A51C1AE51">
    <w:name w:val="2812E4DCCE7F4B58AE73D548A51C1AE5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4D7FC37EB8C84D7EAEA44EBAC59CF7BD1">
    <w:name w:val="4D7FC37EB8C84D7EAEA44EBAC59CF7B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F283C06C89164CD29F5F1E7A1A71E17F1">
    <w:name w:val="F283C06C89164CD29F5F1E7A1A71E17F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F357D30CDF764E148DAEEDD0E9B7F9EC1">
    <w:name w:val="F357D30CDF764E148DAEEDD0E9B7F9E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A7479A7811643449DEFEEC9151398141">
    <w:name w:val="BA7479A7811643449DEFEEC915139814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A3D39801DEF6474289725718FC1A85CD1">
    <w:name w:val="A3D39801DEF6474289725718FC1A85C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D7CF24DC2DC414092AF0A8EC98BCA701">
    <w:name w:val="8D7CF24DC2DC414092AF0A8EC98BCA70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594C930E9C74CC996EE3E399164EA801">
    <w:name w:val="2594C930E9C74CC996EE3E399164EA80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5287A8CB9648D68DD77880AABC65CC1">
    <w:name w:val="B75287A8CB9648D68DD77880AABC65CC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A4B90A6EADB45B8BDA6C8852E5931FD1">
    <w:name w:val="6A4B90A6EADB45B8BDA6C8852E5931F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124479731444B95897C919046D8DFB51">
    <w:name w:val="8124479731444B95897C919046D8DFB5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03133AF2CA14768AFDE746AFC4221DD1">
    <w:name w:val="303133AF2CA14768AFDE746AFC4221D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92577623AFA4F15B6151B5E28EF7EE41">
    <w:name w:val="B92577623AFA4F15B6151B5E28EF7EE4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F888FA355CAD4E1299E3ADA1490D67521">
    <w:name w:val="F888FA355CAD4E1299E3ADA1490D675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4E744C56CFD04620BEF726B975A351BA1">
    <w:name w:val="4E744C56CFD04620BEF726B975A351B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39A6739522EB4258869BA92C877EF8761">
    <w:name w:val="39A6739522EB4258869BA92C877EF87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D99FA0515044402A957EEB9A4003F83D1">
    <w:name w:val="D99FA0515044402A957EEB9A4003F83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DD866D7D26BD4FEE9EDB3B1FD382AF781">
    <w:name w:val="DD866D7D26BD4FEE9EDB3B1FD382AF78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4E88976628548A099906C579813752B1">
    <w:name w:val="24E88976628548A099906C579813752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A69AB9DB0834CC48960E891D4B64D761">
    <w:name w:val="EA69AB9DB0834CC48960E891D4B64D7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AEB34D25CE8E42D08ABA2D52441EABB21">
    <w:name w:val="AEB34D25CE8E42D08ABA2D52441EABB2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CC90672E47614C969BE976358588022E1">
    <w:name w:val="CC90672E47614C969BE976358588022E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6B7AA4437AF840E484D9A2281F9263FD1">
    <w:name w:val="6B7AA4437AF840E484D9A2281F9263F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03088922001247B1823EF9E1593DA2411">
    <w:name w:val="03088922001247B1823EF9E1593DA24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88A69352A06C432DAABB3B10C9B9E4E81">
    <w:name w:val="88A69352A06C432DAABB3B10C9B9E4E8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5D8A84025F1D42F2B7EF41EF7C7679E72">
    <w:name w:val="5D8A84025F1D42F2B7EF41EF7C7679E72"/>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DD14B2F964147CE85D73FA72423399B2">
    <w:name w:val="5DD14B2F964147CE85D73FA72423399B2"/>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CE446B67EFD47F28AD4B5ECCB2C77992">
    <w:name w:val="0CE446B67EFD47F28AD4B5ECCB2C77992"/>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6EF82669F0146F3A9287A6E636758751">
    <w:name w:val="D6EF82669F0146F3A9287A6E63675875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DA6F1AC0B7B6430E9A9A8B8BABE4529E1">
    <w:name w:val="DA6F1AC0B7B6430E9A9A8B8BABE4529E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A372B9FDDDFA44A2BC19CA6C96B3ECF11">
    <w:name w:val="A372B9FDDDFA44A2BC19CA6C96B3ECF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0D449BAD80F4A7991B46847285653711">
    <w:name w:val="B0D449BAD80F4A7991B468472856537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AF11AA66933461DB56CC32407C015261">
    <w:name w:val="7AF11AA66933461DB56CC32407C0152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57ACC95ABEC4043950C8A1D674BCDF61">
    <w:name w:val="257ACC95ABEC4043950C8A1D674BCDF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9809248B4B714682BDBD94F4B66DB5011">
    <w:name w:val="9809248B4B714682BDBD94F4B66DB501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D91DB9D1E2F4C2F8FD322890320D3371">
    <w:name w:val="7D91DB9D1E2F4C2F8FD322890320D337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E8F7E2BBA7144869530841B956C94F81">
    <w:name w:val="2E8F7E2BBA7144869530841B956C94F8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952E9DB8852E476DAD94800052502C691">
    <w:name w:val="952E9DB8852E476DAD94800052502C69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DA59EE7E484C475190B2FECEAFAD3AAD1">
    <w:name w:val="DA59EE7E484C475190B2FECEAFAD3AAD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828FD3E9FAE48EE917AEBDF7B8A7BEE1">
    <w:name w:val="6828FD3E9FAE48EE917AEBDF7B8A7BEE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D4CFAC7D17472089D57B54C83FC75D1">
    <w:name w:val="F9D4CFAC7D17472089D57B54C83FC75D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BB048D753F645C5A9FA51D34F4219EF1">
    <w:name w:val="2BB048D753F645C5A9FA51D34F4219EF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FEE8E88B78C465E873192654BCAB1AA1">
    <w:name w:val="6FEE8E88B78C465E873192654BCAB1AA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76F743D97B90471EB37CC0603C4378AE1">
    <w:name w:val="76F743D97B90471EB37CC0603C4378AE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4D5AEA5F5C84C8494712C16EA3B253D1">
    <w:name w:val="14D5AEA5F5C84C8494712C16EA3B253D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EDED01A8849344D2A728A51A3CFC18DD1">
    <w:name w:val="EDED01A8849344D2A728A51A3CFC18DD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D497FC759144B6DAFCFBB0C24FB9BAF1">
    <w:name w:val="DD497FC759144B6DAFCFBB0C24FB9BAF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37220F4AB254701B9E12254F3FB094C1">
    <w:name w:val="E37220F4AB254701B9E12254F3FB094C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A228ECE7010248019B1DF7FD957EA76F1">
    <w:name w:val="A228ECE7010248019B1DF7FD957EA76F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6E2CF40EFB440AFA0A1040E225210F41">
    <w:name w:val="66E2CF40EFB440AFA0A1040E225210F4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3748C1DDA874C88B1AD521F6066ED651">
    <w:name w:val="D3748C1DDA874C88B1AD521F6066ED65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2B2E2A5F27B042F69F3CEA0564350B461">
    <w:name w:val="2B2E2A5F27B042F69F3CEA0564350B46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177B1BEE82F1442E855E473EA0736A9B1">
    <w:name w:val="177B1BEE82F1442E855E473EA0736A9B1"/>
    <w:rsid w:val="002545B1"/>
    <w:pPr>
      <w:spacing w:before="60" w:after="60" w:line="240" w:lineRule="auto"/>
    </w:pPr>
    <w:rPr>
      <w:rFonts w:ascii="Arial" w:eastAsiaTheme="minorHAnsi" w:hAnsi="Arial"/>
      <w:kern w:val="0"/>
      <w:sz w:val="22"/>
      <w:szCs w:val="22"/>
      <w:lang w:eastAsia="en-US"/>
      <w14:ligatures w14:val="none"/>
    </w:rPr>
  </w:style>
  <w:style w:type="paragraph" w:customStyle="1" w:styleId="BAD32535EF934183A7436BEB5FA0997F1">
    <w:name w:val="BAD32535EF934183A7436BEB5FA0997F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2624143AD824F0BAC4D399B5684D1AB1">
    <w:name w:val="D2624143AD824F0BAC4D399B5684D1AB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3F4F43F496B46E4AF3D018D19717D4D1">
    <w:name w:val="83F4F43F496B46E4AF3D018D19717D4D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FA1E9A054B94D1AB30E83188E854B6B1">
    <w:name w:val="DFA1E9A054B94D1AB30E83188E854B6B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39058C8EA434407A43E3DE481CA5EA61">
    <w:name w:val="239058C8EA434407A43E3DE481CA5EA6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7BB75083253496B98D23158CE980DFC1">
    <w:name w:val="67BB75083253496B98D23158CE980DFC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64EA063655B444395D597171604C2161">
    <w:name w:val="764EA063655B444395D597171604C216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53CD86DB4A74B589379823A166DE7B21">
    <w:name w:val="853CD86DB4A74B589379823A166DE7B2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BA2416230124488B5B60D7A45A174321">
    <w:name w:val="4BA2416230124488B5B60D7A45A17432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AFADC15CA64F8FABE2DB5F271C6A141">
    <w:name w:val="F7AFADC15CA64F8FABE2DB5F271C6A14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328AC59B12E4A6ABCDD5DA32A3429DD1">
    <w:name w:val="9328AC59B12E4A6ABCDD5DA32A3429DD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24672C0C934DED899B9167779F3B0F1">
    <w:name w:val="F724672C0C934DED899B9167779F3B0F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773537119A9B4DE28F621350FA7D0E741">
    <w:name w:val="773537119A9B4DE28F621350FA7D0E741"/>
    <w:rsid w:val="002545B1"/>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BC8D9FDCA846A080E21B20543E07E81">
    <w:name w:val="F7BC8D9FDCA846A080E21B20543E07E8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2FE6D92D2914F749EC35FA28539736C1">
    <w:name w:val="12FE6D92D2914F749EC35FA28539736C1"/>
    <w:rsid w:val="002545B1"/>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10C224B729B4052AF18C811CC6314311">
    <w:name w:val="210C224B729B4052AF18C811CC631431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D1CF8323B9843BAA2D6153409F8916E1">
    <w:name w:val="8D1CF8323B9843BAA2D6153409F8916E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7E6BCBCC44C43ADA6A40E6EADEA0D6D1">
    <w:name w:val="07E6BCBCC44C43ADA6A40E6EADEA0D6D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E406B00A5A4F6A8D8B7363609024A41">
    <w:name w:val="D7E406B00A5A4F6A8D8B7363609024A4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9D56D688E124E409268DF057173A06B1">
    <w:name w:val="E9D56D688E124E409268DF057173A06B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F5ECC4FE724FA483AC2E07FB664EBF1">
    <w:name w:val="6BF5ECC4FE724FA483AC2E07FB664EBF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2652511B7D4490BDF2259DE11404281">
    <w:name w:val="402652511B7D4490BDF2259DE11404281"/>
    <w:rsid w:val="002545B1"/>
    <w:pPr>
      <w:spacing w:after="0" w:line="240" w:lineRule="auto"/>
    </w:pPr>
    <w:rPr>
      <w:rFonts w:ascii="Arial" w:eastAsiaTheme="minorHAnsi" w:hAnsi="Arial" w:cs="Arial"/>
      <w:kern w:val="0"/>
      <w:sz w:val="22"/>
      <w:szCs w:val="22"/>
      <w:lang w:eastAsia="en-US"/>
      <w14:ligatures w14:val="none"/>
    </w:rPr>
  </w:style>
  <w:style w:type="paragraph" w:customStyle="1" w:styleId="EC74D1DE75534245B2A12D0B1B76E5961">
    <w:name w:val="EC74D1DE75534245B2A12D0B1B76E5961"/>
    <w:rsid w:val="002545B1"/>
    <w:pPr>
      <w:spacing w:after="0" w:line="240" w:lineRule="auto"/>
    </w:pPr>
    <w:rPr>
      <w:rFonts w:ascii="Arial" w:eastAsiaTheme="minorHAnsi" w:hAnsi="Arial" w:cs="Arial"/>
      <w:kern w:val="0"/>
      <w:sz w:val="22"/>
      <w:szCs w:val="22"/>
      <w:lang w:eastAsia="en-US"/>
      <w14:ligatures w14:val="none"/>
    </w:rPr>
  </w:style>
  <w:style w:type="paragraph" w:customStyle="1" w:styleId="04D8B90DF8E84419A341D0EF8E41F05F1">
    <w:name w:val="04D8B90DF8E84419A341D0EF8E41F05F1"/>
    <w:rsid w:val="002545B1"/>
    <w:pPr>
      <w:spacing w:after="0" w:line="240" w:lineRule="auto"/>
    </w:pPr>
    <w:rPr>
      <w:rFonts w:ascii="Arial" w:eastAsiaTheme="minorHAnsi" w:hAnsi="Arial" w:cs="Arial"/>
      <w:kern w:val="0"/>
      <w:sz w:val="22"/>
      <w:szCs w:val="22"/>
      <w:lang w:eastAsia="en-US"/>
      <w14:ligatures w14:val="none"/>
    </w:rPr>
  </w:style>
  <w:style w:type="paragraph" w:customStyle="1" w:styleId="6BBE4E015DA740AC8E78FD6461CA9EA21">
    <w:name w:val="6BBE4E015DA740AC8E78FD6461CA9EA21"/>
    <w:rsid w:val="002545B1"/>
    <w:pPr>
      <w:spacing w:after="0" w:line="240" w:lineRule="auto"/>
    </w:pPr>
    <w:rPr>
      <w:rFonts w:ascii="Arial" w:eastAsiaTheme="minorHAnsi" w:hAnsi="Arial" w:cs="Arial"/>
      <w:kern w:val="0"/>
      <w:sz w:val="22"/>
      <w:szCs w:val="22"/>
      <w:lang w:eastAsia="en-US"/>
      <w14:ligatures w14:val="none"/>
    </w:rPr>
  </w:style>
  <w:style w:type="paragraph" w:customStyle="1" w:styleId="AFF02A8003764850AE337FC09C189CB51">
    <w:name w:val="AFF02A8003764850AE337FC09C189CB51"/>
    <w:rsid w:val="002545B1"/>
    <w:pPr>
      <w:spacing w:after="0" w:line="240" w:lineRule="auto"/>
    </w:pPr>
    <w:rPr>
      <w:rFonts w:ascii="Arial" w:eastAsiaTheme="minorHAnsi" w:hAnsi="Arial" w:cs="Arial"/>
      <w:kern w:val="0"/>
      <w:sz w:val="22"/>
      <w:szCs w:val="22"/>
      <w:lang w:eastAsia="en-US"/>
      <w14:ligatures w14:val="none"/>
    </w:rPr>
  </w:style>
  <w:style w:type="paragraph" w:customStyle="1" w:styleId="70141D6091934C7FB6DDAEF134A79EB71">
    <w:name w:val="70141D6091934C7FB6DDAEF134A79EB71"/>
    <w:rsid w:val="002545B1"/>
    <w:pPr>
      <w:spacing w:after="0" w:line="240" w:lineRule="auto"/>
    </w:pPr>
    <w:rPr>
      <w:rFonts w:ascii="Arial" w:eastAsiaTheme="minorHAnsi" w:hAnsi="Arial" w:cs="Arial"/>
      <w:kern w:val="0"/>
      <w:sz w:val="22"/>
      <w:szCs w:val="22"/>
      <w:lang w:eastAsia="en-US"/>
      <w14:ligatures w14:val="none"/>
    </w:rPr>
  </w:style>
  <w:style w:type="paragraph" w:customStyle="1" w:styleId="6168B82040D347EC87FBB7311714E7DE1">
    <w:name w:val="6168B82040D347EC87FBB7311714E7DE1"/>
    <w:rsid w:val="002545B1"/>
    <w:pPr>
      <w:spacing w:after="0" w:line="240" w:lineRule="auto"/>
    </w:pPr>
    <w:rPr>
      <w:rFonts w:ascii="Arial" w:eastAsiaTheme="minorHAnsi" w:hAnsi="Arial" w:cs="Arial"/>
      <w:kern w:val="0"/>
      <w:sz w:val="22"/>
      <w:szCs w:val="22"/>
      <w:lang w:eastAsia="en-US"/>
      <w14:ligatures w14:val="none"/>
    </w:rPr>
  </w:style>
  <w:style w:type="paragraph" w:customStyle="1" w:styleId="6A9A81152DC74E12B283B14C1A17A54B1">
    <w:name w:val="6A9A81152DC74E12B283B14C1A17A54B1"/>
    <w:rsid w:val="002545B1"/>
    <w:pPr>
      <w:spacing w:after="0" w:line="240" w:lineRule="auto"/>
    </w:pPr>
    <w:rPr>
      <w:rFonts w:ascii="Arial" w:eastAsiaTheme="minorHAnsi" w:hAnsi="Arial" w:cs="Arial"/>
      <w:kern w:val="0"/>
      <w:sz w:val="22"/>
      <w:szCs w:val="22"/>
      <w:lang w:eastAsia="en-US"/>
      <w14:ligatures w14:val="none"/>
    </w:rPr>
  </w:style>
  <w:style w:type="paragraph" w:customStyle="1" w:styleId="7224BC2ECF004F4EB331094744F6B5971">
    <w:name w:val="7224BC2ECF004F4EB331094744F6B5971"/>
    <w:rsid w:val="002545B1"/>
    <w:pPr>
      <w:spacing w:after="0" w:line="240" w:lineRule="auto"/>
    </w:pPr>
    <w:rPr>
      <w:rFonts w:ascii="Arial" w:eastAsiaTheme="minorHAnsi" w:hAnsi="Arial" w:cs="Arial"/>
      <w:kern w:val="0"/>
      <w:sz w:val="22"/>
      <w:szCs w:val="22"/>
      <w:lang w:eastAsia="en-US"/>
      <w14:ligatures w14:val="none"/>
    </w:rPr>
  </w:style>
  <w:style w:type="paragraph" w:customStyle="1" w:styleId="B3E79236D3D14F9690B8C0D0C3ABE7FF1">
    <w:name w:val="B3E79236D3D14F9690B8C0D0C3ABE7FF1"/>
    <w:rsid w:val="002545B1"/>
    <w:pPr>
      <w:spacing w:after="0" w:line="240" w:lineRule="auto"/>
    </w:pPr>
    <w:rPr>
      <w:rFonts w:ascii="Arial" w:eastAsiaTheme="minorHAnsi" w:hAnsi="Arial" w:cs="Arial"/>
      <w:kern w:val="0"/>
      <w:sz w:val="22"/>
      <w:szCs w:val="22"/>
      <w:lang w:eastAsia="en-US"/>
      <w14:ligatures w14:val="none"/>
    </w:rPr>
  </w:style>
  <w:style w:type="paragraph" w:customStyle="1" w:styleId="F76175D8BB9C4B9387EC749B5ABD3FCC1">
    <w:name w:val="F76175D8BB9C4B9387EC749B5ABD3FCC1"/>
    <w:rsid w:val="002545B1"/>
    <w:pPr>
      <w:spacing w:after="0" w:line="240" w:lineRule="auto"/>
    </w:pPr>
    <w:rPr>
      <w:rFonts w:ascii="Arial" w:eastAsiaTheme="minorHAnsi" w:hAnsi="Arial" w:cs="Arial"/>
      <w:kern w:val="0"/>
      <w:sz w:val="22"/>
      <w:szCs w:val="22"/>
      <w:lang w:eastAsia="en-US"/>
      <w14:ligatures w14:val="none"/>
    </w:rPr>
  </w:style>
  <w:style w:type="paragraph" w:customStyle="1" w:styleId="A7D6C15F2CEC49F5AAC23C56C3BD3BDC1">
    <w:name w:val="A7D6C15F2CEC49F5AAC23C56C3BD3BDC1"/>
    <w:rsid w:val="002545B1"/>
    <w:pPr>
      <w:spacing w:after="0" w:line="240" w:lineRule="auto"/>
    </w:pPr>
    <w:rPr>
      <w:rFonts w:ascii="Arial" w:eastAsiaTheme="minorHAnsi" w:hAnsi="Arial" w:cs="Arial"/>
      <w:kern w:val="0"/>
      <w:sz w:val="22"/>
      <w:szCs w:val="22"/>
      <w:lang w:eastAsia="en-US"/>
      <w14:ligatures w14:val="none"/>
    </w:rPr>
  </w:style>
  <w:style w:type="paragraph" w:customStyle="1" w:styleId="0DEE2EC198C94150BC8F72EFE63194501">
    <w:name w:val="0DEE2EC198C94150BC8F72EFE63194501"/>
    <w:rsid w:val="002545B1"/>
    <w:pPr>
      <w:spacing w:after="0" w:line="240" w:lineRule="auto"/>
    </w:pPr>
    <w:rPr>
      <w:rFonts w:ascii="Arial" w:eastAsiaTheme="minorHAnsi" w:hAnsi="Arial" w:cs="Arial"/>
      <w:kern w:val="0"/>
      <w:sz w:val="22"/>
      <w:szCs w:val="22"/>
      <w:lang w:eastAsia="en-US"/>
      <w14:ligatures w14:val="none"/>
    </w:rPr>
  </w:style>
  <w:style w:type="paragraph" w:customStyle="1" w:styleId="F483131B3CFD4496B90CFF57B638C8ED1">
    <w:name w:val="F483131B3CFD4496B90CFF57B638C8ED1"/>
    <w:rsid w:val="002545B1"/>
    <w:pPr>
      <w:spacing w:after="0" w:line="240" w:lineRule="auto"/>
    </w:pPr>
    <w:rPr>
      <w:rFonts w:ascii="Arial" w:eastAsiaTheme="minorHAnsi" w:hAnsi="Arial" w:cs="Arial"/>
      <w:kern w:val="0"/>
      <w:sz w:val="22"/>
      <w:szCs w:val="22"/>
      <w:lang w:eastAsia="en-US"/>
      <w14:ligatures w14:val="none"/>
    </w:rPr>
  </w:style>
  <w:style w:type="paragraph" w:customStyle="1" w:styleId="AE3C282403D84BD7A234093EA2F402EE1">
    <w:name w:val="AE3C282403D84BD7A234093EA2F402EE1"/>
    <w:rsid w:val="002545B1"/>
    <w:pPr>
      <w:spacing w:after="0" w:line="240" w:lineRule="auto"/>
    </w:pPr>
    <w:rPr>
      <w:rFonts w:ascii="Arial" w:eastAsiaTheme="minorHAnsi" w:hAnsi="Arial" w:cs="Arial"/>
      <w:kern w:val="0"/>
      <w:sz w:val="22"/>
      <w:szCs w:val="22"/>
      <w:lang w:eastAsia="en-US"/>
      <w14:ligatures w14:val="none"/>
    </w:rPr>
  </w:style>
  <w:style w:type="paragraph" w:customStyle="1" w:styleId="FE20E301624345A0BD847906E9B6F2621">
    <w:name w:val="FE20E301624345A0BD847906E9B6F2621"/>
    <w:rsid w:val="002545B1"/>
    <w:pPr>
      <w:spacing w:after="0" w:line="240" w:lineRule="auto"/>
    </w:pPr>
    <w:rPr>
      <w:rFonts w:ascii="Arial" w:eastAsiaTheme="minorHAnsi" w:hAnsi="Arial" w:cs="Arial"/>
      <w:kern w:val="0"/>
      <w:sz w:val="22"/>
      <w:szCs w:val="22"/>
      <w:lang w:eastAsia="en-US"/>
      <w14:ligatures w14:val="none"/>
    </w:rPr>
  </w:style>
  <w:style w:type="paragraph" w:customStyle="1" w:styleId="402315AEE2F94101A02D5977CF32F38D1">
    <w:name w:val="402315AEE2F94101A02D5977CF32F38D1"/>
    <w:rsid w:val="002545B1"/>
    <w:pPr>
      <w:spacing w:after="0" w:line="240" w:lineRule="auto"/>
    </w:pPr>
    <w:rPr>
      <w:rFonts w:ascii="Arial" w:eastAsiaTheme="minorHAnsi" w:hAnsi="Arial" w:cs="Arial"/>
      <w:kern w:val="0"/>
      <w:sz w:val="22"/>
      <w:szCs w:val="22"/>
      <w:lang w:eastAsia="en-US"/>
      <w14:ligatures w14:val="none"/>
    </w:rPr>
  </w:style>
  <w:style w:type="paragraph" w:customStyle="1" w:styleId="2F73BCFA07A84DB59BBED9F1777CA9501">
    <w:name w:val="2F73BCFA07A84DB59BBED9F1777CA9501"/>
    <w:rsid w:val="002545B1"/>
    <w:pPr>
      <w:spacing w:after="0" w:line="240" w:lineRule="auto"/>
    </w:pPr>
    <w:rPr>
      <w:rFonts w:ascii="Arial" w:eastAsiaTheme="minorHAnsi" w:hAnsi="Arial" w:cs="Arial"/>
      <w:kern w:val="0"/>
      <w:sz w:val="22"/>
      <w:szCs w:val="22"/>
      <w:lang w:eastAsia="en-US"/>
      <w14:ligatures w14:val="none"/>
    </w:rPr>
  </w:style>
  <w:style w:type="paragraph" w:customStyle="1" w:styleId="25806823415D4FB5A2ED04F7270427101">
    <w:name w:val="25806823415D4FB5A2ED04F7270427101"/>
    <w:rsid w:val="002545B1"/>
    <w:pPr>
      <w:spacing w:after="0" w:line="240" w:lineRule="auto"/>
    </w:pPr>
    <w:rPr>
      <w:rFonts w:ascii="Arial" w:eastAsiaTheme="minorHAnsi" w:hAnsi="Arial" w:cs="Arial"/>
      <w:kern w:val="0"/>
      <w:sz w:val="22"/>
      <w:szCs w:val="22"/>
      <w:lang w:eastAsia="en-US"/>
      <w14:ligatures w14:val="none"/>
    </w:rPr>
  </w:style>
  <w:style w:type="paragraph" w:customStyle="1" w:styleId="7A443392FE2E4991ABD4F51D36BCD47E1">
    <w:name w:val="7A443392FE2E4991ABD4F51D36BCD47E1"/>
    <w:rsid w:val="002545B1"/>
    <w:pPr>
      <w:spacing w:after="0" w:line="240" w:lineRule="auto"/>
    </w:pPr>
    <w:rPr>
      <w:rFonts w:ascii="Arial" w:eastAsiaTheme="minorHAnsi" w:hAnsi="Arial" w:cs="Arial"/>
      <w:kern w:val="0"/>
      <w:sz w:val="22"/>
      <w:szCs w:val="22"/>
      <w:lang w:eastAsia="en-US"/>
      <w14:ligatures w14:val="none"/>
    </w:rPr>
  </w:style>
  <w:style w:type="paragraph" w:customStyle="1" w:styleId="C2B3C3FAA6F840649CBA2A97F73AF56D1">
    <w:name w:val="C2B3C3FAA6F840649CBA2A97F73AF56D1"/>
    <w:rsid w:val="002545B1"/>
    <w:pPr>
      <w:spacing w:after="0" w:line="240" w:lineRule="auto"/>
    </w:pPr>
    <w:rPr>
      <w:rFonts w:ascii="Arial" w:eastAsiaTheme="minorHAnsi" w:hAnsi="Arial" w:cs="Arial"/>
      <w:kern w:val="0"/>
      <w:sz w:val="22"/>
      <w:szCs w:val="22"/>
      <w:lang w:eastAsia="en-US"/>
      <w14:ligatures w14:val="none"/>
    </w:rPr>
  </w:style>
  <w:style w:type="paragraph" w:customStyle="1" w:styleId="738C34A69FDE47219B865C1F6B2BA56A1">
    <w:name w:val="738C34A69FDE47219B865C1F6B2BA56A1"/>
    <w:rsid w:val="002545B1"/>
    <w:pPr>
      <w:spacing w:after="0" w:line="240" w:lineRule="auto"/>
    </w:pPr>
    <w:rPr>
      <w:rFonts w:ascii="Arial" w:eastAsiaTheme="minorHAnsi" w:hAnsi="Arial" w:cs="Arial"/>
      <w:kern w:val="0"/>
      <w:sz w:val="22"/>
      <w:szCs w:val="22"/>
      <w:lang w:eastAsia="en-US"/>
      <w14:ligatures w14:val="none"/>
    </w:rPr>
  </w:style>
  <w:style w:type="paragraph" w:customStyle="1" w:styleId="B09B9E2E81824C38B6AEF9F7952A15DB1">
    <w:name w:val="B09B9E2E81824C38B6AEF9F7952A15DB1"/>
    <w:rsid w:val="002545B1"/>
    <w:pPr>
      <w:spacing w:after="0" w:line="240" w:lineRule="auto"/>
    </w:pPr>
    <w:rPr>
      <w:rFonts w:ascii="Arial" w:eastAsiaTheme="minorHAnsi" w:hAnsi="Arial" w:cs="Arial"/>
      <w:kern w:val="0"/>
      <w:sz w:val="22"/>
      <w:szCs w:val="22"/>
      <w:lang w:eastAsia="en-US"/>
      <w14:ligatures w14:val="none"/>
    </w:rPr>
  </w:style>
  <w:style w:type="paragraph" w:customStyle="1" w:styleId="89AB969B36B94FBD966933344A5D663A1">
    <w:name w:val="89AB969B36B94FBD966933344A5D663A1"/>
    <w:rsid w:val="002545B1"/>
    <w:pPr>
      <w:spacing w:after="0" w:line="240" w:lineRule="auto"/>
    </w:pPr>
    <w:rPr>
      <w:rFonts w:ascii="Arial" w:eastAsiaTheme="minorHAnsi" w:hAnsi="Arial" w:cs="Arial"/>
      <w:kern w:val="0"/>
      <w:sz w:val="22"/>
      <w:szCs w:val="22"/>
      <w:lang w:eastAsia="en-US"/>
      <w14:ligatures w14:val="none"/>
    </w:rPr>
  </w:style>
  <w:style w:type="paragraph" w:customStyle="1" w:styleId="B1C88689BB5F41FAB483D1B64B00D9181">
    <w:name w:val="B1C88689BB5F41FAB483D1B64B00D9181"/>
    <w:rsid w:val="002545B1"/>
    <w:pPr>
      <w:spacing w:after="0" w:line="240" w:lineRule="auto"/>
    </w:pPr>
    <w:rPr>
      <w:rFonts w:ascii="Arial" w:eastAsiaTheme="minorHAnsi" w:hAnsi="Arial" w:cs="Arial"/>
      <w:kern w:val="0"/>
      <w:sz w:val="22"/>
      <w:szCs w:val="22"/>
      <w:lang w:eastAsia="en-US"/>
      <w14:ligatures w14:val="none"/>
    </w:rPr>
  </w:style>
  <w:style w:type="paragraph" w:customStyle="1" w:styleId="507A5BB414C4495DAC6E32284EF977991">
    <w:name w:val="507A5BB414C4495DAC6E32284EF977991"/>
    <w:rsid w:val="002545B1"/>
    <w:pPr>
      <w:spacing w:after="0" w:line="240" w:lineRule="auto"/>
    </w:pPr>
    <w:rPr>
      <w:rFonts w:ascii="Arial" w:eastAsiaTheme="minorHAnsi" w:hAnsi="Arial" w:cs="Arial"/>
      <w:kern w:val="0"/>
      <w:sz w:val="22"/>
      <w:szCs w:val="22"/>
      <w:lang w:eastAsia="en-US"/>
      <w14:ligatures w14:val="none"/>
    </w:rPr>
  </w:style>
  <w:style w:type="paragraph" w:customStyle="1" w:styleId="E09F32487CDF466DB7963BAFD3F2D5E81">
    <w:name w:val="E09F32487CDF466DB7963BAFD3F2D5E81"/>
    <w:rsid w:val="002545B1"/>
    <w:pPr>
      <w:spacing w:after="0" w:line="240" w:lineRule="auto"/>
    </w:pPr>
    <w:rPr>
      <w:rFonts w:ascii="Arial" w:eastAsiaTheme="minorHAnsi" w:hAnsi="Arial" w:cs="Arial"/>
      <w:kern w:val="0"/>
      <w:sz w:val="22"/>
      <w:szCs w:val="22"/>
      <w:lang w:eastAsia="en-US"/>
      <w14:ligatures w14:val="none"/>
    </w:rPr>
  </w:style>
  <w:style w:type="paragraph" w:customStyle="1" w:styleId="1378243A0CCD471790AF0AF7459293E41">
    <w:name w:val="1378243A0CCD471790AF0AF7459293E41"/>
    <w:rsid w:val="002545B1"/>
    <w:pPr>
      <w:spacing w:after="0" w:line="240" w:lineRule="auto"/>
    </w:pPr>
    <w:rPr>
      <w:rFonts w:ascii="Arial" w:eastAsiaTheme="minorHAnsi" w:hAnsi="Arial" w:cs="Arial"/>
      <w:kern w:val="0"/>
      <w:sz w:val="22"/>
      <w:szCs w:val="22"/>
      <w:lang w:eastAsia="en-US"/>
      <w14:ligatures w14:val="none"/>
    </w:rPr>
  </w:style>
  <w:style w:type="paragraph" w:customStyle="1" w:styleId="CBF6C364A4284F13AA482419D9624A3B1">
    <w:name w:val="CBF6C364A4284F13AA482419D9624A3B1"/>
    <w:rsid w:val="002545B1"/>
    <w:pPr>
      <w:spacing w:after="0" w:line="240" w:lineRule="auto"/>
    </w:pPr>
    <w:rPr>
      <w:rFonts w:ascii="Arial" w:eastAsiaTheme="minorHAnsi" w:hAnsi="Arial" w:cs="Arial"/>
      <w:kern w:val="0"/>
      <w:sz w:val="22"/>
      <w:szCs w:val="22"/>
      <w:lang w:eastAsia="en-US"/>
      <w14:ligatures w14:val="none"/>
    </w:rPr>
  </w:style>
  <w:style w:type="paragraph" w:customStyle="1" w:styleId="A4C8FD8781774318839CDE02844D077B1">
    <w:name w:val="A4C8FD8781774318839CDE02844D077B1"/>
    <w:rsid w:val="002545B1"/>
    <w:pPr>
      <w:spacing w:after="0" w:line="240" w:lineRule="auto"/>
    </w:pPr>
    <w:rPr>
      <w:rFonts w:ascii="Arial" w:eastAsiaTheme="minorHAnsi" w:hAnsi="Arial" w:cs="Arial"/>
      <w:kern w:val="0"/>
      <w:sz w:val="22"/>
      <w:szCs w:val="22"/>
      <w:lang w:eastAsia="en-US"/>
      <w14:ligatures w14:val="none"/>
    </w:rPr>
  </w:style>
  <w:style w:type="paragraph" w:customStyle="1" w:styleId="B2322755EA9D4CF2B10364F48DD38E7C1">
    <w:name w:val="B2322755EA9D4CF2B10364F48DD38E7C1"/>
    <w:rsid w:val="002545B1"/>
    <w:pPr>
      <w:spacing w:after="0" w:line="240" w:lineRule="auto"/>
    </w:pPr>
    <w:rPr>
      <w:rFonts w:ascii="Arial" w:eastAsiaTheme="minorHAnsi" w:hAnsi="Arial" w:cs="Arial"/>
      <w:kern w:val="0"/>
      <w:sz w:val="22"/>
      <w:szCs w:val="22"/>
      <w:lang w:eastAsia="en-US"/>
      <w14:ligatures w14:val="none"/>
    </w:rPr>
  </w:style>
  <w:style w:type="paragraph" w:customStyle="1" w:styleId="2204A7C943544C4CB1C3BDEB979C10CA1">
    <w:name w:val="2204A7C943544C4CB1C3BDEB979C10CA1"/>
    <w:rsid w:val="002545B1"/>
    <w:pPr>
      <w:spacing w:after="0" w:line="240" w:lineRule="auto"/>
    </w:pPr>
    <w:rPr>
      <w:rFonts w:ascii="Arial" w:eastAsiaTheme="minorHAnsi" w:hAnsi="Arial" w:cs="Arial"/>
      <w:kern w:val="0"/>
      <w:sz w:val="22"/>
      <w:szCs w:val="22"/>
      <w:lang w:eastAsia="en-US"/>
      <w14:ligatures w14:val="none"/>
    </w:rPr>
  </w:style>
  <w:style w:type="paragraph" w:customStyle="1" w:styleId="4B951497AEA3434F9EACD6A041A06E021">
    <w:name w:val="4B951497AEA3434F9EACD6A041A06E021"/>
    <w:rsid w:val="002545B1"/>
    <w:pPr>
      <w:spacing w:after="0" w:line="240" w:lineRule="auto"/>
    </w:pPr>
    <w:rPr>
      <w:rFonts w:ascii="Arial" w:eastAsiaTheme="minorHAnsi" w:hAnsi="Arial" w:cs="Arial"/>
      <w:kern w:val="0"/>
      <w:sz w:val="22"/>
      <w:szCs w:val="22"/>
      <w:lang w:eastAsia="en-US"/>
      <w14:ligatures w14:val="none"/>
    </w:rPr>
  </w:style>
  <w:style w:type="paragraph" w:customStyle="1" w:styleId="EDDFACED6CB34C41924B30733EA84F7A1">
    <w:name w:val="EDDFACED6CB34C41924B30733EA84F7A1"/>
    <w:rsid w:val="002545B1"/>
    <w:pPr>
      <w:spacing w:after="0" w:line="240" w:lineRule="auto"/>
    </w:pPr>
    <w:rPr>
      <w:rFonts w:ascii="Arial" w:eastAsiaTheme="minorHAnsi" w:hAnsi="Arial" w:cs="Arial"/>
      <w:kern w:val="0"/>
      <w:sz w:val="22"/>
      <w:szCs w:val="22"/>
      <w:lang w:eastAsia="en-US"/>
      <w14:ligatures w14:val="none"/>
    </w:rPr>
  </w:style>
  <w:style w:type="paragraph" w:customStyle="1" w:styleId="B1CE0948140148FE95A8091E4496F9F71">
    <w:name w:val="B1CE0948140148FE95A8091E4496F9F71"/>
    <w:rsid w:val="002545B1"/>
    <w:pPr>
      <w:spacing w:after="0" w:line="240" w:lineRule="auto"/>
    </w:pPr>
    <w:rPr>
      <w:rFonts w:ascii="Arial" w:eastAsiaTheme="minorHAnsi" w:hAnsi="Arial" w:cs="Arial"/>
      <w:kern w:val="0"/>
      <w:sz w:val="22"/>
      <w:szCs w:val="22"/>
      <w:lang w:eastAsia="en-US"/>
      <w14:ligatures w14:val="none"/>
    </w:rPr>
  </w:style>
  <w:style w:type="paragraph" w:customStyle="1" w:styleId="93D35059C69B4E8EBED3DE88EF25621E1">
    <w:name w:val="93D35059C69B4E8EBED3DE88EF25621E1"/>
    <w:rsid w:val="002545B1"/>
    <w:pPr>
      <w:spacing w:after="0" w:line="240" w:lineRule="auto"/>
    </w:pPr>
    <w:rPr>
      <w:rFonts w:ascii="Arial" w:eastAsiaTheme="minorHAnsi" w:hAnsi="Arial" w:cs="Arial"/>
      <w:kern w:val="0"/>
      <w:sz w:val="22"/>
      <w:szCs w:val="22"/>
      <w:lang w:eastAsia="en-US"/>
      <w14:ligatures w14:val="none"/>
    </w:rPr>
  </w:style>
  <w:style w:type="paragraph" w:customStyle="1" w:styleId="B21F710307AD49CB92234E5899ED30771">
    <w:name w:val="B21F710307AD49CB92234E5899ED30771"/>
    <w:rsid w:val="002545B1"/>
    <w:pPr>
      <w:spacing w:after="0" w:line="240" w:lineRule="auto"/>
    </w:pPr>
    <w:rPr>
      <w:rFonts w:ascii="Arial" w:eastAsiaTheme="minorHAnsi" w:hAnsi="Arial" w:cs="Arial"/>
      <w:kern w:val="0"/>
      <w:sz w:val="22"/>
      <w:szCs w:val="22"/>
      <w:lang w:eastAsia="en-US"/>
      <w14:ligatures w14:val="none"/>
    </w:rPr>
  </w:style>
  <w:style w:type="paragraph" w:customStyle="1" w:styleId="90908C8E0FDD4C0B81A5DAA6623E5A341">
    <w:name w:val="90908C8E0FDD4C0B81A5DAA6623E5A341"/>
    <w:rsid w:val="002545B1"/>
    <w:pPr>
      <w:spacing w:after="0" w:line="240" w:lineRule="auto"/>
    </w:pPr>
    <w:rPr>
      <w:rFonts w:ascii="Arial" w:eastAsiaTheme="minorHAnsi" w:hAnsi="Arial" w:cs="Arial"/>
      <w:kern w:val="0"/>
      <w:sz w:val="22"/>
      <w:szCs w:val="22"/>
      <w:lang w:eastAsia="en-US"/>
      <w14:ligatures w14:val="none"/>
    </w:rPr>
  </w:style>
  <w:style w:type="paragraph" w:customStyle="1" w:styleId="024A8690355349E4911794C0012347201">
    <w:name w:val="024A8690355349E4911794C0012347201"/>
    <w:rsid w:val="002545B1"/>
    <w:pPr>
      <w:spacing w:after="0" w:line="240" w:lineRule="auto"/>
    </w:pPr>
    <w:rPr>
      <w:rFonts w:ascii="Arial" w:eastAsiaTheme="minorHAnsi" w:hAnsi="Arial" w:cs="Arial"/>
      <w:kern w:val="0"/>
      <w:sz w:val="22"/>
      <w:szCs w:val="22"/>
      <w:lang w:eastAsia="en-US"/>
      <w14:ligatures w14:val="none"/>
    </w:rPr>
  </w:style>
  <w:style w:type="paragraph" w:customStyle="1" w:styleId="93C5926307DD426FA4F7B138E9E657891">
    <w:name w:val="93C5926307DD426FA4F7B138E9E657891"/>
    <w:rsid w:val="002545B1"/>
    <w:pPr>
      <w:spacing w:after="0" w:line="240" w:lineRule="auto"/>
    </w:pPr>
    <w:rPr>
      <w:rFonts w:ascii="Arial" w:eastAsiaTheme="minorHAnsi" w:hAnsi="Arial" w:cs="Arial"/>
      <w:kern w:val="0"/>
      <w:sz w:val="22"/>
      <w:szCs w:val="22"/>
      <w:lang w:eastAsia="en-US"/>
      <w14:ligatures w14:val="none"/>
    </w:rPr>
  </w:style>
  <w:style w:type="paragraph" w:customStyle="1" w:styleId="F3D4012FF0E04120BE55C6DE7F01AC261">
    <w:name w:val="F3D4012FF0E04120BE55C6DE7F01AC261"/>
    <w:rsid w:val="002545B1"/>
    <w:pPr>
      <w:spacing w:after="0" w:line="240" w:lineRule="auto"/>
    </w:pPr>
    <w:rPr>
      <w:rFonts w:ascii="Arial" w:eastAsiaTheme="minorHAnsi" w:hAnsi="Arial" w:cs="Arial"/>
      <w:kern w:val="0"/>
      <w:sz w:val="22"/>
      <w:szCs w:val="22"/>
      <w:lang w:eastAsia="en-US"/>
      <w14:ligatures w14:val="none"/>
    </w:rPr>
  </w:style>
  <w:style w:type="paragraph" w:customStyle="1" w:styleId="C835C9FD4CB14DE89408598CE0F4D1C91">
    <w:name w:val="C835C9FD4CB14DE89408598CE0F4D1C91"/>
    <w:rsid w:val="002545B1"/>
    <w:pPr>
      <w:spacing w:after="0" w:line="240" w:lineRule="auto"/>
    </w:pPr>
    <w:rPr>
      <w:rFonts w:ascii="Arial" w:eastAsiaTheme="minorHAnsi" w:hAnsi="Arial" w:cs="Arial"/>
      <w:kern w:val="0"/>
      <w:sz w:val="22"/>
      <w:szCs w:val="22"/>
      <w:lang w:eastAsia="en-US"/>
      <w14:ligatures w14:val="none"/>
    </w:rPr>
  </w:style>
  <w:style w:type="paragraph" w:customStyle="1" w:styleId="518E075758544ADDB7004D3EB5C1D34C1">
    <w:name w:val="518E075758544ADDB7004D3EB5C1D34C1"/>
    <w:rsid w:val="002545B1"/>
    <w:pPr>
      <w:spacing w:after="0" w:line="240" w:lineRule="auto"/>
    </w:pPr>
    <w:rPr>
      <w:rFonts w:ascii="Arial" w:eastAsiaTheme="minorHAnsi" w:hAnsi="Arial" w:cs="Arial"/>
      <w:kern w:val="0"/>
      <w:sz w:val="22"/>
      <w:szCs w:val="22"/>
      <w:lang w:eastAsia="en-US"/>
      <w14:ligatures w14:val="none"/>
    </w:rPr>
  </w:style>
  <w:style w:type="paragraph" w:customStyle="1" w:styleId="88CBDD7F7DD14D8D940C5019994C8FAF1">
    <w:name w:val="88CBDD7F7DD14D8D940C5019994C8FAF1"/>
    <w:rsid w:val="002545B1"/>
    <w:pPr>
      <w:spacing w:after="0" w:line="240" w:lineRule="auto"/>
    </w:pPr>
    <w:rPr>
      <w:rFonts w:ascii="Arial" w:eastAsiaTheme="minorHAnsi" w:hAnsi="Arial" w:cs="Arial"/>
      <w:kern w:val="0"/>
      <w:sz w:val="22"/>
      <w:szCs w:val="22"/>
      <w:lang w:eastAsia="en-US"/>
      <w14:ligatures w14:val="none"/>
    </w:rPr>
  </w:style>
  <w:style w:type="paragraph" w:customStyle="1" w:styleId="67EC2B78D2144DBA859227582E51331F1">
    <w:name w:val="67EC2B78D2144DBA859227582E51331F1"/>
    <w:rsid w:val="002545B1"/>
    <w:pPr>
      <w:spacing w:after="0" w:line="240" w:lineRule="auto"/>
    </w:pPr>
    <w:rPr>
      <w:rFonts w:ascii="Arial" w:eastAsiaTheme="minorHAnsi" w:hAnsi="Arial" w:cs="Arial"/>
      <w:kern w:val="0"/>
      <w:sz w:val="22"/>
      <w:szCs w:val="22"/>
      <w:lang w:eastAsia="en-US"/>
      <w14:ligatures w14:val="none"/>
    </w:rPr>
  </w:style>
  <w:style w:type="paragraph" w:customStyle="1" w:styleId="99C9DCBCA2764DBC8E8320F6078EDA021">
    <w:name w:val="99C9DCBCA2764DBC8E8320F6078EDA02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5D18B6596EB422884D36463CDECAE6F1">
    <w:name w:val="D5D18B6596EB422884D36463CDECAE6F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4088C921A541459BDE59248CDAB43F1">
    <w:name w:val="B74088C921A541459BDE59248CDAB43F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35AF0D43D444B61BC7D0519BD1686531">
    <w:name w:val="635AF0D43D444B61BC7D0519BD168653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8CB0227C48A489D96E77226170E29891">
    <w:name w:val="B8CB0227C48A489D96E77226170E2989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36E4012F65B400C901312419D43E9B51">
    <w:name w:val="036E4012F65B400C901312419D43E9B5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51AAEE3AE346F28C8ED4A3884080B01">
    <w:name w:val="C751AAEE3AE346F28C8ED4A3884080B01"/>
    <w:rsid w:val="002545B1"/>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8C8AE8CB21E04192876837A8273BB37F1">
    <w:name w:val="8C8AE8CB21E04192876837A8273BB37F1"/>
    <w:rsid w:val="002545B1"/>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B5DC749CC8BF481F878D4747FE6FF7421">
    <w:name w:val="B5DC749CC8BF481F878D4747FE6FF7421"/>
    <w:rsid w:val="002545B1"/>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E668C7C6B73844279DB860BE51D31D9E1">
    <w:name w:val="E668C7C6B73844279DB860BE51D31D9E1"/>
    <w:rsid w:val="002545B1"/>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956A0F0507746EBAA8C934718EA25151">
    <w:name w:val="6956A0F0507746EBAA8C934718EA25151"/>
    <w:rsid w:val="002545B1"/>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B268D26355E41E3834B17580875024A1">
    <w:name w:val="6B268D26355E41E3834B17580875024A1"/>
    <w:rsid w:val="002545B1"/>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9CBCA9351FC84256817B54C784C895B01">
    <w:name w:val="9CBCA9351FC84256817B54C784C895B0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BDC709D5967437EA3103305258EC8201">
    <w:name w:val="3BDC709D5967437EA3103305258EC820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79062D4DC334B7B8C0E64D65B1C3F861">
    <w:name w:val="279062D4DC334B7B8C0E64D65B1C3F861"/>
    <w:rsid w:val="002545B1"/>
    <w:pPr>
      <w:spacing w:line="259" w:lineRule="auto"/>
    </w:pPr>
    <w:rPr>
      <w:rFonts w:ascii="Arial" w:eastAsiaTheme="minorHAnsi" w:hAnsi="Arial" w:cs="Arial"/>
      <w:kern w:val="0"/>
      <w:sz w:val="22"/>
      <w:szCs w:val="22"/>
      <w:lang w:eastAsia="en-US"/>
      <w14:ligatures w14:val="none"/>
    </w:rPr>
  </w:style>
  <w:style w:type="paragraph" w:customStyle="1" w:styleId="AF2971DD66A9482A9BC9843535FCF5591">
    <w:name w:val="AF2971DD66A9482A9BC9843535FCF559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670E2C5138D45A4A16C8F2818356E6A1">
    <w:name w:val="E670E2C5138D45A4A16C8F2818356E6A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2136153B31E4192B3E723986CFF790B1">
    <w:name w:val="62136153B31E4192B3E723986CFF790B1"/>
    <w:rsid w:val="002545B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6AE8E6272641DCAFB372628BF88A08">
    <w:name w:val="6B6AE8E6272641DCAFB372628BF88A08"/>
    <w:rsid w:val="00EF18D2"/>
  </w:style>
  <w:style w:type="paragraph" w:customStyle="1" w:styleId="F1E2A23D9FFC49A9B35E0D0AB04D6C85">
    <w:name w:val="F1E2A23D9FFC49A9B35E0D0AB04D6C85"/>
    <w:rsid w:val="00EF18D2"/>
  </w:style>
  <w:style w:type="paragraph" w:customStyle="1" w:styleId="6B6AE8E6272641DCAFB372628BF88A081">
    <w:name w:val="6B6AE8E6272641DCAFB372628BF88A08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C28E85CB12649EBA7DB323F2C2A19A2">
    <w:name w:val="0C28E85CB12649EBA7DB323F2C2A19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901E41108F647FD808A3EF21F7F8FFA">
    <w:name w:val="F901E41108F647FD808A3EF21F7F8FF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0B6EFCD2BA240FAA9AB88D8D3B1E1FC">
    <w:name w:val="D0B6EFCD2BA240FAA9AB88D8D3B1E1F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B1CC941E58147A69407C3BE8606F46F">
    <w:name w:val="4B1CC941E58147A69407C3BE8606F46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90F904C72784E179BD99C335E48DC3B">
    <w:name w:val="E90F904C72784E179BD99C335E48DC3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4AB7168C8BF41D89B957AA918288805">
    <w:name w:val="84AB7168C8BF41D89B957AA918288805"/>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382F2B3C56E413FB35AF92BEE5633BF">
    <w:name w:val="7382F2B3C56E413FB35AF92BEE5633B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D7B25DF67C44168ADC17D07CBF1FC0">
    <w:name w:val="38D7B25DF67C44168ADC17D07CBF1FC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CBD7DC51B6649F7950F18EB201171C0">
    <w:name w:val="ECBD7DC51B6649F7950F18EB201171C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2523B7591437ABB9B5C06F3D59067">
    <w:name w:val="3442523B7591437ABB9B5C06F3D5906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31F61B701CF4C839B7B0DBC01458C19">
    <w:name w:val="B31F61B701CF4C839B7B0DBC01458C19"/>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BA06D1B369E42578A29F9EA26BE6FA7">
    <w:name w:val="5BA06D1B369E42578A29F9EA26BE6FA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EAFBF08EE346AEBFDCEC36F375FA44">
    <w:name w:val="03EAFBF08EE346AEBFDCEC36F375FA4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E120DBED35C43569355ACBE1AA8C16F">
    <w:name w:val="DE120DBED35C43569355ACBE1AA8C16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3045F5EFC94E3AA5241D25B067584A">
    <w:name w:val="813045F5EFC94E3AA5241D25B067584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03B877652104E76A62D4F118C0AA220">
    <w:name w:val="503B877652104E76A62D4F118C0AA22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7DA1FC5DBF4BF38552CA0E97295489">
    <w:name w:val="747DA1FC5DBF4BF38552CA0E97295489"/>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2F9701EF62F40F0AF3C16CA2A9CFE90">
    <w:name w:val="E2F9701EF62F40F0AF3C16CA2A9CFE9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7C6FD4CDCDC49248633DC0174E74AC6">
    <w:name w:val="B7C6FD4CDCDC49248633DC0174E74AC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B19FDCA336D41AFB8A70C78B0368D67">
    <w:name w:val="EB19FDCA336D41AFB8A70C78B0368D6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716493D1944DAA7454E7FC6FBA73B">
    <w:name w:val="344716493D1944DAA7454E7FC6FBA73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3FAB22B9D5540B3BA8470BF8C48D2DE">
    <w:name w:val="13FAB22B9D5540B3BA8470BF8C48D2DE"/>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179D2C003484D7AA1C973C7F84BEAA2">
    <w:name w:val="C179D2C003484D7AA1C973C7F84BEA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9200ECD336748BBA9085F6BA7821F51">
    <w:name w:val="89200ECD336748BBA9085F6BA7821F5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5D5564EB29E49BEB1AD0B2C1CAA65D3">
    <w:name w:val="15D5564EB29E49BEB1AD0B2C1CAA65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FC1F8BC529F4C669BB759C34ABC485B">
    <w:name w:val="1FC1F8BC529F4C669BB759C34ABC485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59D3B173940EA85978472BA416CAA">
    <w:name w:val="A7D59D3B173940EA85978472BA416CA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320CDD52D934176BC5CD2B0E1D4E048">
    <w:name w:val="E320CDD52D934176BC5CD2B0E1D4E048"/>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6C4E9633E7B455BBD537C61CF26817C">
    <w:name w:val="96C4E9633E7B455BBD537C61CF26817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D7A986E9DF54262B78F0D68A728A757">
    <w:name w:val="0D7A986E9DF54262B78F0D68A728A75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C603F6A5E044F0FA6F774649FCCA5CA">
    <w:name w:val="6C603F6A5E044F0FA6F774649FCCA5C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1E2A23D9FFC49A9B35E0D0AB04D6C851">
    <w:name w:val="F1E2A23D9FFC49A9B35E0D0AB04D6C85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D5CFDFB8AD0402FA70F8CD209F6A004">
    <w:name w:val="AD5CFDFB8AD0402FA70F8CD209F6A0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87FA61010C640B4BB90BFE3E105E272">
    <w:name w:val="187FA61010C640B4BB90BFE3E105E2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ACF3249A7648FAAB56933E493E4D72">
    <w:name w:val="62ACF3249A7648FAAB56933E493E4D7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2DA3304FAF14E7FAC6ED5EC620A1E51">
    <w:name w:val="E2DA3304FAF14E7FAC6ED5EC620A1E51"/>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ADF05E471234A99A0B63F0AF78FDB77">
    <w:name w:val="8ADF05E471234A99A0B63F0AF78FDB7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590B39E68FB4FB8ABDA84FE50B7A0DF">
    <w:name w:val="4590B39E68FB4FB8ABDA84FE50B7A0D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5452E301FCB40AFA96BD000F6841EC8">
    <w:name w:val="75452E301FCB40AFA96BD000F6841EC8"/>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A0FFF31AC3473F980464D68E25DE4A">
    <w:name w:val="54A0FFF31AC3473F980464D68E25DE4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DBB178F2CC54205AE2580FE7C0BCE11">
    <w:name w:val="FDBB178F2CC54205AE2580FE7C0BCE1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8F56E6F3B094BEEAAA874C9A712342F">
    <w:name w:val="C8F56E6F3B094BEEAAA874C9A712342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FA6F8DBFD04958B60BDB3670502411">
    <w:name w:val="54FA6F8DBFD04958B60BDB367050241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55C1D30D14141F1B2ACED808E8B0FD2">
    <w:name w:val="B55C1D30D14141F1B2ACED808E8B0F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165F19208DC4ED4BAD7909220A3E5C6">
    <w:name w:val="9165F19208DC4ED4BAD7909220A3E5C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06B98C8ED9443F5B646ADF5F05EE3ED">
    <w:name w:val="106B98C8ED9443F5B646ADF5F05EE3E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BF3CACBEF144708F9CD3404DD135D6">
    <w:name w:val="81BF3CACBEF144708F9CD3404DD135D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8BC2CD9CACC4F5EAC816003D7F432E3">
    <w:name w:val="48BC2CD9CACC4F5EAC816003D7F432E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24B3BD12F24E768524D29F63BEF6C6">
    <w:name w:val="8024B3BD12F24E768524D29F63BEF6C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9702E5019647EC8BF99481A53C3E31">
    <w:name w:val="389702E5019647EC8BF99481A53C3E3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B783CF7B3334627BC8B0DFBFFB26C5C">
    <w:name w:val="1B783CF7B3334627BC8B0DFBFFB26C5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E0B01A15744B8AC2FB7AAD6BC9E5F">
    <w:name w:val="A7DE0B01A15744B8AC2FB7AAD6BC9E5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59FEA2DB8204DB5AD69CF0E32DC12A7">
    <w:name w:val="059FEA2DB8204DB5AD69CF0E32DC12A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1181549D5074938A63C2CC8F8896BD0">
    <w:name w:val="71181549D5074938A63C2CC8F8896BD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C0654D3A54E487FBDD5F4EBC675E592">
    <w:name w:val="3C0654D3A54E487FBDD5F4EBC675E5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F67E3B27317401BB89719D6D3DA0C15">
    <w:name w:val="BF67E3B27317401BB89719D6D3DA0C15"/>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EC0D86C38C140F1BBC4A6EAAB7A064D">
    <w:name w:val="6EC0D86C38C140F1BBC4A6EAAB7A064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476C748C37446EAEEBAAD376F6F324">
    <w:name w:val="30476C748C37446EAEEBAAD376F6F3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188869793F4F18A822E1E314622F7D">
    <w:name w:val="61188869793F4F18A822E1E314622F7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AB1AF8743D45118AEC09E59E83959B">
    <w:name w:val="6AAB1AF8743D45118AEC09E59E83959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2343B1C6EA4D2EBB76B87119CA8497">
    <w:name w:val="5D2343B1C6EA4D2EBB76B87119CA849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12E31D03DF8498C9638BE9D93D590AD">
    <w:name w:val="212E31D03DF8498C9638BE9D93D590A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A9641699AF40AA9C07B7CCC894210F">
    <w:name w:val="74A9641699AF40AA9C07B7CCC894210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492EA05E949F8A4298682611E83B0">
    <w:name w:val="809492EA05E949F8A4298682611E83B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C040CF73D574E4780A625DFCDF2511B">
    <w:name w:val="8C040CF73D574E4780A625DFCDF2511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9AB62B536940B8947224DF83CB0CAD">
    <w:name w:val="629AB62B536940B8947224DF83CB0CA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CCFC8614E0A44B5978C7AEE3B7EDB7C">
    <w:name w:val="7CCFC8614E0A44B5978C7AEE3B7EDB7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6BAC7FE2840FBBDF50A0F2FF05017">
    <w:name w:val="8096BAC7FE2840FBBDF50A0F2FF0501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624DC726D2E404788F8BFBF3498B543">
    <w:name w:val="8624DC726D2E404788F8BFBF3498B54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BCA8D24055943F48EF0FB6217AA6B91">
    <w:name w:val="3BCA8D24055943F48EF0FB6217AA6B9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9E8C44E9F4642B88EACCC10DD8FE061">
    <w:name w:val="99E8C44E9F4642B88EACCC10DD8FE06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9EDA22651594236A04F1658BE1732D7">
    <w:name w:val="09EDA22651594236A04F1658BE1732D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D89B44F94B7439B9F99E976363A5F6E">
    <w:name w:val="3D89B44F94B7439B9F99E976363A5F6E"/>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49AE69F122476AB37095B9A4B8830C">
    <w:name w:val="6149AE69F122476AB37095B9A4B8830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812E4DCCE7F4B58AE73D548A51C1AE5">
    <w:name w:val="2812E4DCCE7F4B58AE73D548A51C1AE5"/>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D7FC37EB8C84D7EAEA44EBAC59CF7BD">
    <w:name w:val="4D7FC37EB8C84D7EAEA44EBAC59CF7B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283C06C89164CD29F5F1E7A1A71E17F">
    <w:name w:val="F283C06C89164CD29F5F1E7A1A71E17F"/>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357D30CDF764E148DAEEDD0E9B7F9EC">
    <w:name w:val="F357D30CDF764E148DAEEDD0E9B7F9E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7479A7811643449DEFEEC915139814">
    <w:name w:val="BA7479A7811643449DEFEEC9151398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D39801DEF6474289725718FC1A85CD">
    <w:name w:val="A3D39801DEF6474289725718FC1A85C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D7CF24DC2DC414092AF0A8EC98BCA70">
    <w:name w:val="8D7CF24DC2DC414092AF0A8EC98BCA70"/>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94C930E9C74CC996EE3E399164EA80">
    <w:name w:val="2594C930E9C74CC996EE3E399164EA80"/>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5287A8CB9648D68DD77880AABC65CC">
    <w:name w:val="B75287A8CB9648D68DD77880AABC65CC"/>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4B90A6EADB45B8BDA6C8852E5931FD">
    <w:name w:val="6A4B90A6EADB45B8BDA6C8852E5931F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24479731444B95897C919046D8DFB5">
    <w:name w:val="8124479731444B95897C919046D8DFB5"/>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3133AF2CA14768AFDE746AFC4221DD">
    <w:name w:val="303133AF2CA14768AFDE746AFC4221D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92577623AFA4F15B6151B5E28EF7EE4">
    <w:name w:val="B92577623AFA4F15B6151B5E28EF7EE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888FA355CAD4E1299E3ADA1490D6752">
    <w:name w:val="F888FA355CAD4E1299E3ADA1490D67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E744C56CFD04620BEF726B975A351BA">
    <w:name w:val="4E744C56CFD04620BEF726B975A351B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9A6739522EB4258869BA92C877EF876">
    <w:name w:val="39A6739522EB4258869BA92C877EF87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99FA0515044402A957EEB9A4003F83D">
    <w:name w:val="D99FA0515044402A957EEB9A4003F83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D866D7D26BD4FEE9EDB3B1FD382AF78">
    <w:name w:val="DD866D7D26BD4FEE9EDB3B1FD382AF78"/>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4E88976628548A099906C579813752B">
    <w:name w:val="24E88976628548A099906C579813752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A69AB9DB0834CC48960E891D4B64D76">
    <w:name w:val="EA69AB9DB0834CC48960E891D4B64D7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EB34D25CE8E42D08ABA2D52441EABB2">
    <w:name w:val="AEB34D25CE8E42D08ABA2D52441EAB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C90672E47614C969BE976358588022E">
    <w:name w:val="CC90672E47614C969BE976358588022E"/>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B7AA4437AF840E484D9A2281F9263FD">
    <w:name w:val="6B7AA4437AF840E484D9A2281F9263F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088922001247B1823EF9E1593DA241">
    <w:name w:val="03088922001247B1823EF9E1593DA24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8A69352A06C432DAABB3B10C9B9E4E8">
    <w:name w:val="88A69352A06C432DAABB3B10C9B9E4E8"/>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A84025F1D42F2B7EF41EF7C7679E7">
    <w:name w:val="5D8A84025F1D42F2B7EF41EF7C7679E7"/>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DD14B2F964147CE85D73FA72423399B">
    <w:name w:val="5DD14B2F964147CE85D73FA72423399B"/>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CE446B67EFD47F28AD4B5ECCB2C7799">
    <w:name w:val="0CE446B67EFD47F28AD4B5ECCB2C7799"/>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6EF82669F0146F3A9287A6E63675875">
    <w:name w:val="D6EF82669F0146F3A9287A6E63675875"/>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6F1AC0B7B6430E9A9A8B8BABE4529E">
    <w:name w:val="DA6F1AC0B7B6430E9A9A8B8BABE4529E"/>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72B9FDDDFA44A2BC19CA6C96B3ECF1">
    <w:name w:val="A372B9FDDDFA44A2BC19CA6C96B3ECF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0D449BAD80F4A7991B4684728565371">
    <w:name w:val="B0D449BAD80F4A7991B468472856537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AF11AA66933461DB56CC32407C01526">
    <w:name w:val="7AF11AA66933461DB56CC32407C0152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7ACC95ABEC4043950C8A1D674BCDF6">
    <w:name w:val="257ACC95ABEC4043950C8A1D674BCDF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809248B4B714682BDBD94F4B66DB501">
    <w:name w:val="9809248B4B714682BDBD94F4B66DB50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D91DB9D1E2F4C2F8FD322890320D337">
    <w:name w:val="7D91DB9D1E2F4C2F8FD322890320D337"/>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E8F7E2BBA7144869530841B956C94F8">
    <w:name w:val="2E8F7E2BBA7144869530841B956C94F8"/>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52E9DB8852E476DAD94800052502C69">
    <w:name w:val="952E9DB8852E476DAD94800052502C69"/>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59EE7E484C475190B2FECEAFAD3AAD">
    <w:name w:val="DA59EE7E484C475190B2FECEAFAD3AAD"/>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828FD3E9FAE48EE917AEBDF7B8A7BEE">
    <w:name w:val="6828FD3E9FAE48EE917AEBDF7B8A7BEE"/>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D4CFAC7D17472089D57B54C83FC75D">
    <w:name w:val="F9D4CFAC7D17472089D57B54C83FC75D"/>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BB048D753F645C5A9FA51D34F4219EF">
    <w:name w:val="2BB048D753F645C5A9FA51D34F4219EF"/>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FEE8E88B78C465E873192654BCAB1AA">
    <w:name w:val="6FEE8E88B78C465E873192654BCAB1AA"/>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6F743D97B90471EB37CC0603C4378AE">
    <w:name w:val="76F743D97B90471EB37CC0603C4378AE"/>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4D5AEA5F5C84C8494712C16EA3B253D">
    <w:name w:val="14D5AEA5F5C84C8494712C16EA3B253D"/>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DED01A8849344D2A728A51A3CFC18DD">
    <w:name w:val="EDED01A8849344D2A728A51A3CFC18DD"/>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D497FC759144B6DAFCFBB0C24FB9BAF">
    <w:name w:val="DD497FC759144B6DAFCFBB0C24FB9BAF"/>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37220F4AB254701B9E12254F3FB094C">
    <w:name w:val="E37220F4AB254701B9E12254F3FB094C"/>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A228ECE7010248019B1DF7FD957EA76F">
    <w:name w:val="A228ECE7010248019B1DF7FD957EA76F"/>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6E2CF40EFB440AFA0A1040E225210F4">
    <w:name w:val="66E2CF40EFB440AFA0A1040E225210F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3748C1DDA874C88B1AD521F6066ED65">
    <w:name w:val="D3748C1DDA874C88B1AD521F6066ED65"/>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B2E2A5F27B042F69F3CEA0564350B46">
    <w:name w:val="2B2E2A5F27B042F69F3CEA0564350B46"/>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77B1BEE82F1442E855E473EA0736A9B">
    <w:name w:val="177B1BEE82F1442E855E473EA0736A9B"/>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D32535EF934183A7436BEB5FA0997F">
    <w:name w:val="BAD32535EF934183A7436BEB5FA0997F"/>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2624143AD824F0BAC4D399B5684D1AB">
    <w:name w:val="D2624143AD824F0BAC4D399B5684D1AB"/>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3F4F43F496B46E4AF3D018D19717D4D">
    <w:name w:val="83F4F43F496B46E4AF3D018D19717D4D"/>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FA1E9A054B94D1AB30E83188E854B6B">
    <w:name w:val="DFA1E9A054B94D1AB30E83188E854B6B"/>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39058C8EA434407A43E3DE481CA5EA6">
    <w:name w:val="239058C8EA434407A43E3DE481CA5EA6"/>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7BB75083253496B98D23158CE980DFC">
    <w:name w:val="67BB75083253496B98D23158CE980DFC"/>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64EA063655B444395D597171604C216">
    <w:name w:val="764EA063655B444395D597171604C216"/>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53CD86DB4A74B589379823A166DE7B2">
    <w:name w:val="853CD86DB4A74B589379823A166DE7B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BA2416230124488B5B60D7A45A17432">
    <w:name w:val="4BA2416230124488B5B60D7A45A1743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AFADC15CA64F8FABE2DB5F271C6A14">
    <w:name w:val="F7AFADC15CA64F8FABE2DB5F271C6A1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328AC59B12E4A6ABCDD5DA32A3429DD">
    <w:name w:val="9328AC59B12E4A6ABCDD5DA32A3429DD"/>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24672C0C934DED899B9167779F3B0F">
    <w:name w:val="F724672C0C934DED899B9167779F3B0F"/>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773537119A9B4DE28F621350FA7D0E74">
    <w:name w:val="773537119A9B4DE28F621350FA7D0E7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BC8D9FDCA846A080E21B20543E07E8">
    <w:name w:val="F7BC8D9FDCA846A080E21B20543E07E8"/>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2FE6D92D2914F749EC35FA28539736C">
    <w:name w:val="12FE6D92D2914F749EC35FA28539736C"/>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10C224B729B4052AF18C811CC631431">
    <w:name w:val="210C224B729B4052AF18C811CC631431"/>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D1CF8323B9843BAA2D6153409F8916E">
    <w:name w:val="8D1CF8323B9843BAA2D6153409F8916E"/>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7E6BCBCC44C43ADA6A40E6EADEA0D6D">
    <w:name w:val="07E6BCBCC44C43ADA6A40E6EADEA0D6D"/>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E406B00A5A4F6A8D8B7363609024A4">
    <w:name w:val="D7E406B00A5A4F6A8D8B7363609024A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9D56D688E124E409268DF057173A06B">
    <w:name w:val="E9D56D688E124E409268DF057173A06B"/>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F5ECC4FE724FA483AC2E07FB664EBF">
    <w:name w:val="6BF5ECC4FE724FA483AC2E07FB664EBF"/>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2652511B7D4490BDF2259DE1140428">
    <w:name w:val="402652511B7D4490BDF2259DE1140428"/>
    <w:rsid w:val="00EF18D2"/>
    <w:pPr>
      <w:spacing w:after="0" w:line="240" w:lineRule="auto"/>
    </w:pPr>
    <w:rPr>
      <w:rFonts w:ascii="Arial" w:eastAsiaTheme="minorHAnsi" w:hAnsi="Arial" w:cs="Arial"/>
      <w:kern w:val="0"/>
      <w:sz w:val="22"/>
      <w:szCs w:val="22"/>
      <w:lang w:eastAsia="en-US"/>
      <w14:ligatures w14:val="none"/>
    </w:rPr>
  </w:style>
  <w:style w:type="paragraph" w:customStyle="1" w:styleId="EC74D1DE75534245B2A12D0B1B76E596">
    <w:name w:val="EC74D1DE75534245B2A12D0B1B76E596"/>
    <w:rsid w:val="00EF18D2"/>
    <w:pPr>
      <w:spacing w:after="0" w:line="240" w:lineRule="auto"/>
    </w:pPr>
    <w:rPr>
      <w:rFonts w:ascii="Arial" w:eastAsiaTheme="minorHAnsi" w:hAnsi="Arial" w:cs="Arial"/>
      <w:kern w:val="0"/>
      <w:sz w:val="22"/>
      <w:szCs w:val="22"/>
      <w:lang w:eastAsia="en-US"/>
      <w14:ligatures w14:val="none"/>
    </w:rPr>
  </w:style>
  <w:style w:type="paragraph" w:customStyle="1" w:styleId="04D8B90DF8E84419A341D0EF8E41F05F">
    <w:name w:val="04D8B90DF8E84419A341D0EF8E41F05F"/>
    <w:rsid w:val="00EF18D2"/>
    <w:pPr>
      <w:spacing w:after="0" w:line="240" w:lineRule="auto"/>
    </w:pPr>
    <w:rPr>
      <w:rFonts w:ascii="Arial" w:eastAsiaTheme="minorHAnsi" w:hAnsi="Arial" w:cs="Arial"/>
      <w:kern w:val="0"/>
      <w:sz w:val="22"/>
      <w:szCs w:val="22"/>
      <w:lang w:eastAsia="en-US"/>
      <w14:ligatures w14:val="none"/>
    </w:rPr>
  </w:style>
  <w:style w:type="paragraph" w:customStyle="1" w:styleId="6BBE4E015DA740AC8E78FD6461CA9EA2">
    <w:name w:val="6BBE4E015DA740AC8E78FD6461CA9EA2"/>
    <w:rsid w:val="00EF18D2"/>
    <w:pPr>
      <w:spacing w:after="0" w:line="240" w:lineRule="auto"/>
    </w:pPr>
    <w:rPr>
      <w:rFonts w:ascii="Arial" w:eastAsiaTheme="minorHAnsi" w:hAnsi="Arial" w:cs="Arial"/>
      <w:kern w:val="0"/>
      <w:sz w:val="22"/>
      <w:szCs w:val="22"/>
      <w:lang w:eastAsia="en-US"/>
      <w14:ligatures w14:val="none"/>
    </w:rPr>
  </w:style>
  <w:style w:type="paragraph" w:customStyle="1" w:styleId="AFF02A8003764850AE337FC09C189CB5">
    <w:name w:val="AFF02A8003764850AE337FC09C189CB5"/>
    <w:rsid w:val="00EF18D2"/>
    <w:pPr>
      <w:spacing w:after="0" w:line="240" w:lineRule="auto"/>
    </w:pPr>
    <w:rPr>
      <w:rFonts w:ascii="Arial" w:eastAsiaTheme="minorHAnsi" w:hAnsi="Arial" w:cs="Arial"/>
      <w:kern w:val="0"/>
      <w:sz w:val="22"/>
      <w:szCs w:val="22"/>
      <w:lang w:eastAsia="en-US"/>
      <w14:ligatures w14:val="none"/>
    </w:rPr>
  </w:style>
  <w:style w:type="paragraph" w:customStyle="1" w:styleId="70141D6091934C7FB6DDAEF134A79EB7">
    <w:name w:val="70141D6091934C7FB6DDAEF134A79EB7"/>
    <w:rsid w:val="00EF18D2"/>
    <w:pPr>
      <w:spacing w:after="0" w:line="240" w:lineRule="auto"/>
    </w:pPr>
    <w:rPr>
      <w:rFonts w:ascii="Arial" w:eastAsiaTheme="minorHAnsi" w:hAnsi="Arial" w:cs="Arial"/>
      <w:kern w:val="0"/>
      <w:sz w:val="22"/>
      <w:szCs w:val="22"/>
      <w:lang w:eastAsia="en-US"/>
      <w14:ligatures w14:val="none"/>
    </w:rPr>
  </w:style>
  <w:style w:type="paragraph" w:customStyle="1" w:styleId="6168B82040D347EC87FBB7311714E7DE">
    <w:name w:val="6168B82040D347EC87FBB7311714E7DE"/>
    <w:rsid w:val="00EF18D2"/>
    <w:pPr>
      <w:spacing w:after="0" w:line="240" w:lineRule="auto"/>
    </w:pPr>
    <w:rPr>
      <w:rFonts w:ascii="Arial" w:eastAsiaTheme="minorHAnsi" w:hAnsi="Arial" w:cs="Arial"/>
      <w:kern w:val="0"/>
      <w:sz w:val="22"/>
      <w:szCs w:val="22"/>
      <w:lang w:eastAsia="en-US"/>
      <w14:ligatures w14:val="none"/>
    </w:rPr>
  </w:style>
  <w:style w:type="paragraph" w:customStyle="1" w:styleId="6A9A81152DC74E12B283B14C1A17A54B">
    <w:name w:val="6A9A81152DC74E12B283B14C1A17A54B"/>
    <w:rsid w:val="00EF18D2"/>
    <w:pPr>
      <w:spacing w:after="0" w:line="240" w:lineRule="auto"/>
    </w:pPr>
    <w:rPr>
      <w:rFonts w:ascii="Arial" w:eastAsiaTheme="minorHAnsi" w:hAnsi="Arial" w:cs="Arial"/>
      <w:kern w:val="0"/>
      <w:sz w:val="22"/>
      <w:szCs w:val="22"/>
      <w:lang w:eastAsia="en-US"/>
      <w14:ligatures w14:val="none"/>
    </w:rPr>
  </w:style>
  <w:style w:type="paragraph" w:customStyle="1" w:styleId="7224BC2ECF004F4EB331094744F6B597">
    <w:name w:val="7224BC2ECF004F4EB331094744F6B597"/>
    <w:rsid w:val="00EF18D2"/>
    <w:pPr>
      <w:spacing w:after="0" w:line="240" w:lineRule="auto"/>
    </w:pPr>
    <w:rPr>
      <w:rFonts w:ascii="Arial" w:eastAsiaTheme="minorHAnsi" w:hAnsi="Arial" w:cs="Arial"/>
      <w:kern w:val="0"/>
      <w:sz w:val="22"/>
      <w:szCs w:val="22"/>
      <w:lang w:eastAsia="en-US"/>
      <w14:ligatures w14:val="none"/>
    </w:rPr>
  </w:style>
  <w:style w:type="paragraph" w:customStyle="1" w:styleId="B3E79236D3D14F9690B8C0D0C3ABE7FF">
    <w:name w:val="B3E79236D3D14F9690B8C0D0C3ABE7FF"/>
    <w:rsid w:val="00EF18D2"/>
    <w:pPr>
      <w:spacing w:after="0" w:line="240" w:lineRule="auto"/>
    </w:pPr>
    <w:rPr>
      <w:rFonts w:ascii="Arial" w:eastAsiaTheme="minorHAnsi" w:hAnsi="Arial" w:cs="Arial"/>
      <w:kern w:val="0"/>
      <w:sz w:val="22"/>
      <w:szCs w:val="22"/>
      <w:lang w:eastAsia="en-US"/>
      <w14:ligatures w14:val="none"/>
    </w:rPr>
  </w:style>
  <w:style w:type="paragraph" w:customStyle="1" w:styleId="F76175D8BB9C4B9387EC749B5ABD3FCC">
    <w:name w:val="F76175D8BB9C4B9387EC749B5ABD3FCC"/>
    <w:rsid w:val="00EF18D2"/>
    <w:pPr>
      <w:spacing w:after="0" w:line="240" w:lineRule="auto"/>
    </w:pPr>
    <w:rPr>
      <w:rFonts w:ascii="Arial" w:eastAsiaTheme="minorHAnsi" w:hAnsi="Arial" w:cs="Arial"/>
      <w:kern w:val="0"/>
      <w:sz w:val="22"/>
      <w:szCs w:val="22"/>
      <w:lang w:eastAsia="en-US"/>
      <w14:ligatures w14:val="none"/>
    </w:rPr>
  </w:style>
  <w:style w:type="paragraph" w:customStyle="1" w:styleId="A7D6C15F2CEC49F5AAC23C56C3BD3BDC">
    <w:name w:val="A7D6C15F2CEC49F5AAC23C56C3BD3BDC"/>
    <w:rsid w:val="00EF18D2"/>
    <w:pPr>
      <w:spacing w:after="0" w:line="240" w:lineRule="auto"/>
    </w:pPr>
    <w:rPr>
      <w:rFonts w:ascii="Arial" w:eastAsiaTheme="minorHAnsi" w:hAnsi="Arial" w:cs="Arial"/>
      <w:kern w:val="0"/>
      <w:sz w:val="22"/>
      <w:szCs w:val="22"/>
      <w:lang w:eastAsia="en-US"/>
      <w14:ligatures w14:val="none"/>
    </w:rPr>
  </w:style>
  <w:style w:type="paragraph" w:customStyle="1" w:styleId="0DEE2EC198C94150BC8F72EFE6319450">
    <w:name w:val="0DEE2EC198C94150BC8F72EFE6319450"/>
    <w:rsid w:val="00EF18D2"/>
    <w:pPr>
      <w:spacing w:after="0" w:line="240" w:lineRule="auto"/>
    </w:pPr>
    <w:rPr>
      <w:rFonts w:ascii="Arial" w:eastAsiaTheme="minorHAnsi" w:hAnsi="Arial" w:cs="Arial"/>
      <w:kern w:val="0"/>
      <w:sz w:val="22"/>
      <w:szCs w:val="22"/>
      <w:lang w:eastAsia="en-US"/>
      <w14:ligatures w14:val="none"/>
    </w:rPr>
  </w:style>
  <w:style w:type="paragraph" w:customStyle="1" w:styleId="F483131B3CFD4496B90CFF57B638C8ED">
    <w:name w:val="F483131B3CFD4496B90CFF57B638C8ED"/>
    <w:rsid w:val="00EF18D2"/>
    <w:pPr>
      <w:spacing w:after="0" w:line="240" w:lineRule="auto"/>
    </w:pPr>
    <w:rPr>
      <w:rFonts w:ascii="Arial" w:eastAsiaTheme="minorHAnsi" w:hAnsi="Arial" w:cs="Arial"/>
      <w:kern w:val="0"/>
      <w:sz w:val="22"/>
      <w:szCs w:val="22"/>
      <w:lang w:eastAsia="en-US"/>
      <w14:ligatures w14:val="none"/>
    </w:rPr>
  </w:style>
  <w:style w:type="paragraph" w:customStyle="1" w:styleId="AE3C282403D84BD7A234093EA2F402EE">
    <w:name w:val="AE3C282403D84BD7A234093EA2F402EE"/>
    <w:rsid w:val="00EF18D2"/>
    <w:pPr>
      <w:spacing w:after="0" w:line="240" w:lineRule="auto"/>
    </w:pPr>
    <w:rPr>
      <w:rFonts w:ascii="Arial" w:eastAsiaTheme="minorHAnsi" w:hAnsi="Arial" w:cs="Arial"/>
      <w:kern w:val="0"/>
      <w:sz w:val="22"/>
      <w:szCs w:val="22"/>
      <w:lang w:eastAsia="en-US"/>
      <w14:ligatures w14:val="none"/>
    </w:rPr>
  </w:style>
  <w:style w:type="paragraph" w:customStyle="1" w:styleId="FE20E301624345A0BD847906E9B6F262">
    <w:name w:val="FE20E301624345A0BD847906E9B6F262"/>
    <w:rsid w:val="00EF18D2"/>
    <w:pPr>
      <w:spacing w:after="0" w:line="240" w:lineRule="auto"/>
    </w:pPr>
    <w:rPr>
      <w:rFonts w:ascii="Arial" w:eastAsiaTheme="minorHAnsi" w:hAnsi="Arial" w:cs="Arial"/>
      <w:kern w:val="0"/>
      <w:sz w:val="22"/>
      <w:szCs w:val="22"/>
      <w:lang w:eastAsia="en-US"/>
      <w14:ligatures w14:val="none"/>
    </w:rPr>
  </w:style>
  <w:style w:type="paragraph" w:customStyle="1" w:styleId="402315AEE2F94101A02D5977CF32F38D">
    <w:name w:val="402315AEE2F94101A02D5977CF32F38D"/>
    <w:rsid w:val="00EF18D2"/>
    <w:pPr>
      <w:spacing w:after="0" w:line="240" w:lineRule="auto"/>
    </w:pPr>
    <w:rPr>
      <w:rFonts w:ascii="Arial" w:eastAsiaTheme="minorHAnsi" w:hAnsi="Arial" w:cs="Arial"/>
      <w:kern w:val="0"/>
      <w:sz w:val="22"/>
      <w:szCs w:val="22"/>
      <w:lang w:eastAsia="en-US"/>
      <w14:ligatures w14:val="none"/>
    </w:rPr>
  </w:style>
  <w:style w:type="paragraph" w:customStyle="1" w:styleId="2F73BCFA07A84DB59BBED9F1777CA950">
    <w:name w:val="2F73BCFA07A84DB59BBED9F1777CA950"/>
    <w:rsid w:val="00EF18D2"/>
    <w:pPr>
      <w:spacing w:after="0" w:line="240" w:lineRule="auto"/>
    </w:pPr>
    <w:rPr>
      <w:rFonts w:ascii="Arial" w:eastAsiaTheme="minorHAnsi" w:hAnsi="Arial" w:cs="Arial"/>
      <w:kern w:val="0"/>
      <w:sz w:val="22"/>
      <w:szCs w:val="22"/>
      <w:lang w:eastAsia="en-US"/>
      <w14:ligatures w14:val="none"/>
    </w:rPr>
  </w:style>
  <w:style w:type="paragraph" w:customStyle="1" w:styleId="25806823415D4FB5A2ED04F727042710">
    <w:name w:val="25806823415D4FB5A2ED04F727042710"/>
    <w:rsid w:val="00EF18D2"/>
    <w:pPr>
      <w:spacing w:after="0" w:line="240" w:lineRule="auto"/>
    </w:pPr>
    <w:rPr>
      <w:rFonts w:ascii="Arial" w:eastAsiaTheme="minorHAnsi" w:hAnsi="Arial" w:cs="Arial"/>
      <w:kern w:val="0"/>
      <w:sz w:val="22"/>
      <w:szCs w:val="22"/>
      <w:lang w:eastAsia="en-US"/>
      <w14:ligatures w14:val="none"/>
    </w:rPr>
  </w:style>
  <w:style w:type="paragraph" w:customStyle="1" w:styleId="7A443392FE2E4991ABD4F51D36BCD47E">
    <w:name w:val="7A443392FE2E4991ABD4F51D36BCD47E"/>
    <w:rsid w:val="00EF18D2"/>
    <w:pPr>
      <w:spacing w:after="0" w:line="240" w:lineRule="auto"/>
    </w:pPr>
    <w:rPr>
      <w:rFonts w:ascii="Arial" w:eastAsiaTheme="minorHAnsi" w:hAnsi="Arial" w:cs="Arial"/>
      <w:kern w:val="0"/>
      <w:sz w:val="22"/>
      <w:szCs w:val="22"/>
      <w:lang w:eastAsia="en-US"/>
      <w14:ligatures w14:val="none"/>
    </w:rPr>
  </w:style>
  <w:style w:type="paragraph" w:customStyle="1" w:styleId="C2B3C3FAA6F840649CBA2A97F73AF56D">
    <w:name w:val="C2B3C3FAA6F840649CBA2A97F73AF56D"/>
    <w:rsid w:val="00EF18D2"/>
    <w:pPr>
      <w:spacing w:after="0" w:line="240" w:lineRule="auto"/>
    </w:pPr>
    <w:rPr>
      <w:rFonts w:ascii="Arial" w:eastAsiaTheme="minorHAnsi" w:hAnsi="Arial" w:cs="Arial"/>
      <w:kern w:val="0"/>
      <w:sz w:val="22"/>
      <w:szCs w:val="22"/>
      <w:lang w:eastAsia="en-US"/>
      <w14:ligatures w14:val="none"/>
    </w:rPr>
  </w:style>
  <w:style w:type="paragraph" w:customStyle="1" w:styleId="738C34A69FDE47219B865C1F6B2BA56A">
    <w:name w:val="738C34A69FDE47219B865C1F6B2BA56A"/>
    <w:rsid w:val="00EF18D2"/>
    <w:pPr>
      <w:spacing w:after="0" w:line="240" w:lineRule="auto"/>
    </w:pPr>
    <w:rPr>
      <w:rFonts w:ascii="Arial" w:eastAsiaTheme="minorHAnsi" w:hAnsi="Arial" w:cs="Arial"/>
      <w:kern w:val="0"/>
      <w:sz w:val="22"/>
      <w:szCs w:val="22"/>
      <w:lang w:eastAsia="en-US"/>
      <w14:ligatures w14:val="none"/>
    </w:rPr>
  </w:style>
  <w:style w:type="paragraph" w:customStyle="1" w:styleId="B09B9E2E81824C38B6AEF9F7952A15DB">
    <w:name w:val="B09B9E2E81824C38B6AEF9F7952A15DB"/>
    <w:rsid w:val="00EF18D2"/>
    <w:pPr>
      <w:spacing w:after="0" w:line="240" w:lineRule="auto"/>
    </w:pPr>
    <w:rPr>
      <w:rFonts w:ascii="Arial" w:eastAsiaTheme="minorHAnsi" w:hAnsi="Arial" w:cs="Arial"/>
      <w:kern w:val="0"/>
      <w:sz w:val="22"/>
      <w:szCs w:val="22"/>
      <w:lang w:eastAsia="en-US"/>
      <w14:ligatures w14:val="none"/>
    </w:rPr>
  </w:style>
  <w:style w:type="paragraph" w:customStyle="1" w:styleId="89AB969B36B94FBD966933344A5D663A">
    <w:name w:val="89AB969B36B94FBD966933344A5D663A"/>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88689BB5F41FAB483D1B64B00D918">
    <w:name w:val="B1C88689BB5F41FAB483D1B64B00D918"/>
    <w:rsid w:val="00EF18D2"/>
    <w:pPr>
      <w:spacing w:after="0" w:line="240" w:lineRule="auto"/>
    </w:pPr>
    <w:rPr>
      <w:rFonts w:ascii="Arial" w:eastAsiaTheme="minorHAnsi" w:hAnsi="Arial" w:cs="Arial"/>
      <w:kern w:val="0"/>
      <w:sz w:val="22"/>
      <w:szCs w:val="22"/>
      <w:lang w:eastAsia="en-US"/>
      <w14:ligatures w14:val="none"/>
    </w:rPr>
  </w:style>
  <w:style w:type="paragraph" w:customStyle="1" w:styleId="507A5BB414C4495DAC6E32284EF97799">
    <w:name w:val="507A5BB414C4495DAC6E32284EF97799"/>
    <w:rsid w:val="00EF18D2"/>
    <w:pPr>
      <w:spacing w:after="0" w:line="240" w:lineRule="auto"/>
    </w:pPr>
    <w:rPr>
      <w:rFonts w:ascii="Arial" w:eastAsiaTheme="minorHAnsi" w:hAnsi="Arial" w:cs="Arial"/>
      <w:kern w:val="0"/>
      <w:sz w:val="22"/>
      <w:szCs w:val="22"/>
      <w:lang w:eastAsia="en-US"/>
      <w14:ligatures w14:val="none"/>
    </w:rPr>
  </w:style>
  <w:style w:type="paragraph" w:customStyle="1" w:styleId="E09F32487CDF466DB7963BAFD3F2D5E8">
    <w:name w:val="E09F32487CDF466DB7963BAFD3F2D5E8"/>
    <w:rsid w:val="00EF18D2"/>
    <w:pPr>
      <w:spacing w:after="0" w:line="240" w:lineRule="auto"/>
    </w:pPr>
    <w:rPr>
      <w:rFonts w:ascii="Arial" w:eastAsiaTheme="minorHAnsi" w:hAnsi="Arial" w:cs="Arial"/>
      <w:kern w:val="0"/>
      <w:sz w:val="22"/>
      <w:szCs w:val="22"/>
      <w:lang w:eastAsia="en-US"/>
      <w14:ligatures w14:val="none"/>
    </w:rPr>
  </w:style>
  <w:style w:type="paragraph" w:customStyle="1" w:styleId="1378243A0CCD471790AF0AF7459293E4">
    <w:name w:val="1378243A0CCD471790AF0AF7459293E4"/>
    <w:rsid w:val="00EF18D2"/>
    <w:pPr>
      <w:spacing w:after="0" w:line="240" w:lineRule="auto"/>
    </w:pPr>
    <w:rPr>
      <w:rFonts w:ascii="Arial" w:eastAsiaTheme="minorHAnsi" w:hAnsi="Arial" w:cs="Arial"/>
      <w:kern w:val="0"/>
      <w:sz w:val="22"/>
      <w:szCs w:val="22"/>
      <w:lang w:eastAsia="en-US"/>
      <w14:ligatures w14:val="none"/>
    </w:rPr>
  </w:style>
  <w:style w:type="paragraph" w:customStyle="1" w:styleId="CBF6C364A4284F13AA482419D9624A3B">
    <w:name w:val="CBF6C364A4284F13AA482419D9624A3B"/>
    <w:rsid w:val="00EF18D2"/>
    <w:pPr>
      <w:spacing w:after="0" w:line="240" w:lineRule="auto"/>
    </w:pPr>
    <w:rPr>
      <w:rFonts w:ascii="Arial" w:eastAsiaTheme="minorHAnsi" w:hAnsi="Arial" w:cs="Arial"/>
      <w:kern w:val="0"/>
      <w:sz w:val="22"/>
      <w:szCs w:val="22"/>
      <w:lang w:eastAsia="en-US"/>
      <w14:ligatures w14:val="none"/>
    </w:rPr>
  </w:style>
  <w:style w:type="paragraph" w:customStyle="1" w:styleId="A4C8FD8781774318839CDE02844D077B">
    <w:name w:val="A4C8FD8781774318839CDE02844D077B"/>
    <w:rsid w:val="00EF18D2"/>
    <w:pPr>
      <w:spacing w:after="0" w:line="240" w:lineRule="auto"/>
    </w:pPr>
    <w:rPr>
      <w:rFonts w:ascii="Arial" w:eastAsiaTheme="minorHAnsi" w:hAnsi="Arial" w:cs="Arial"/>
      <w:kern w:val="0"/>
      <w:sz w:val="22"/>
      <w:szCs w:val="22"/>
      <w:lang w:eastAsia="en-US"/>
      <w14:ligatures w14:val="none"/>
    </w:rPr>
  </w:style>
  <w:style w:type="paragraph" w:customStyle="1" w:styleId="B2322755EA9D4CF2B10364F48DD38E7C">
    <w:name w:val="B2322755EA9D4CF2B10364F48DD38E7C"/>
    <w:rsid w:val="00EF18D2"/>
    <w:pPr>
      <w:spacing w:after="0" w:line="240" w:lineRule="auto"/>
    </w:pPr>
    <w:rPr>
      <w:rFonts w:ascii="Arial" w:eastAsiaTheme="minorHAnsi" w:hAnsi="Arial" w:cs="Arial"/>
      <w:kern w:val="0"/>
      <w:sz w:val="22"/>
      <w:szCs w:val="22"/>
      <w:lang w:eastAsia="en-US"/>
      <w14:ligatures w14:val="none"/>
    </w:rPr>
  </w:style>
  <w:style w:type="paragraph" w:customStyle="1" w:styleId="2204A7C943544C4CB1C3BDEB979C10CA">
    <w:name w:val="2204A7C943544C4CB1C3BDEB979C10CA"/>
    <w:rsid w:val="00EF18D2"/>
    <w:pPr>
      <w:spacing w:after="0" w:line="240" w:lineRule="auto"/>
    </w:pPr>
    <w:rPr>
      <w:rFonts w:ascii="Arial" w:eastAsiaTheme="minorHAnsi" w:hAnsi="Arial" w:cs="Arial"/>
      <w:kern w:val="0"/>
      <w:sz w:val="22"/>
      <w:szCs w:val="22"/>
      <w:lang w:eastAsia="en-US"/>
      <w14:ligatures w14:val="none"/>
    </w:rPr>
  </w:style>
  <w:style w:type="paragraph" w:customStyle="1" w:styleId="4B951497AEA3434F9EACD6A041A06E02">
    <w:name w:val="4B951497AEA3434F9EACD6A041A06E02"/>
    <w:rsid w:val="00EF18D2"/>
    <w:pPr>
      <w:spacing w:after="0" w:line="240" w:lineRule="auto"/>
    </w:pPr>
    <w:rPr>
      <w:rFonts w:ascii="Arial" w:eastAsiaTheme="minorHAnsi" w:hAnsi="Arial" w:cs="Arial"/>
      <w:kern w:val="0"/>
      <w:sz w:val="22"/>
      <w:szCs w:val="22"/>
      <w:lang w:eastAsia="en-US"/>
      <w14:ligatures w14:val="none"/>
    </w:rPr>
  </w:style>
  <w:style w:type="paragraph" w:customStyle="1" w:styleId="EDDFACED6CB34C41924B30733EA84F7A">
    <w:name w:val="EDDFACED6CB34C41924B30733EA84F7A"/>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E0948140148FE95A8091E4496F9F7">
    <w:name w:val="B1CE0948140148FE95A8091E4496F9F7"/>
    <w:rsid w:val="00EF18D2"/>
    <w:pPr>
      <w:spacing w:after="0" w:line="240" w:lineRule="auto"/>
    </w:pPr>
    <w:rPr>
      <w:rFonts w:ascii="Arial" w:eastAsiaTheme="minorHAnsi" w:hAnsi="Arial" w:cs="Arial"/>
      <w:kern w:val="0"/>
      <w:sz w:val="22"/>
      <w:szCs w:val="22"/>
      <w:lang w:eastAsia="en-US"/>
      <w14:ligatures w14:val="none"/>
    </w:rPr>
  </w:style>
  <w:style w:type="paragraph" w:customStyle="1" w:styleId="93D35059C69B4E8EBED3DE88EF25621E">
    <w:name w:val="93D35059C69B4E8EBED3DE88EF25621E"/>
    <w:rsid w:val="00EF18D2"/>
    <w:pPr>
      <w:spacing w:after="0" w:line="240" w:lineRule="auto"/>
    </w:pPr>
    <w:rPr>
      <w:rFonts w:ascii="Arial" w:eastAsiaTheme="minorHAnsi" w:hAnsi="Arial" w:cs="Arial"/>
      <w:kern w:val="0"/>
      <w:sz w:val="22"/>
      <w:szCs w:val="22"/>
      <w:lang w:eastAsia="en-US"/>
      <w14:ligatures w14:val="none"/>
    </w:rPr>
  </w:style>
  <w:style w:type="paragraph" w:customStyle="1" w:styleId="B21F710307AD49CB92234E5899ED3077">
    <w:name w:val="B21F710307AD49CB92234E5899ED3077"/>
    <w:rsid w:val="00EF18D2"/>
    <w:pPr>
      <w:spacing w:after="0" w:line="240" w:lineRule="auto"/>
    </w:pPr>
    <w:rPr>
      <w:rFonts w:ascii="Arial" w:eastAsiaTheme="minorHAnsi" w:hAnsi="Arial" w:cs="Arial"/>
      <w:kern w:val="0"/>
      <w:sz w:val="22"/>
      <w:szCs w:val="22"/>
      <w:lang w:eastAsia="en-US"/>
      <w14:ligatures w14:val="none"/>
    </w:rPr>
  </w:style>
  <w:style w:type="paragraph" w:customStyle="1" w:styleId="90908C8E0FDD4C0B81A5DAA6623E5A34">
    <w:name w:val="90908C8E0FDD4C0B81A5DAA6623E5A34"/>
    <w:rsid w:val="00EF18D2"/>
    <w:pPr>
      <w:spacing w:after="0" w:line="240" w:lineRule="auto"/>
    </w:pPr>
    <w:rPr>
      <w:rFonts w:ascii="Arial" w:eastAsiaTheme="minorHAnsi" w:hAnsi="Arial" w:cs="Arial"/>
      <w:kern w:val="0"/>
      <w:sz w:val="22"/>
      <w:szCs w:val="22"/>
      <w:lang w:eastAsia="en-US"/>
      <w14:ligatures w14:val="none"/>
    </w:rPr>
  </w:style>
  <w:style w:type="paragraph" w:customStyle="1" w:styleId="024A8690355349E4911794C001234720">
    <w:name w:val="024A8690355349E4911794C001234720"/>
    <w:rsid w:val="00EF18D2"/>
    <w:pPr>
      <w:spacing w:after="0" w:line="240" w:lineRule="auto"/>
    </w:pPr>
    <w:rPr>
      <w:rFonts w:ascii="Arial" w:eastAsiaTheme="minorHAnsi" w:hAnsi="Arial" w:cs="Arial"/>
      <w:kern w:val="0"/>
      <w:sz w:val="22"/>
      <w:szCs w:val="22"/>
      <w:lang w:eastAsia="en-US"/>
      <w14:ligatures w14:val="none"/>
    </w:rPr>
  </w:style>
  <w:style w:type="paragraph" w:customStyle="1" w:styleId="93C5926307DD426FA4F7B138E9E65789">
    <w:name w:val="93C5926307DD426FA4F7B138E9E65789"/>
    <w:rsid w:val="00EF18D2"/>
    <w:pPr>
      <w:spacing w:after="0" w:line="240" w:lineRule="auto"/>
    </w:pPr>
    <w:rPr>
      <w:rFonts w:ascii="Arial" w:eastAsiaTheme="minorHAnsi" w:hAnsi="Arial" w:cs="Arial"/>
      <w:kern w:val="0"/>
      <w:sz w:val="22"/>
      <w:szCs w:val="22"/>
      <w:lang w:eastAsia="en-US"/>
      <w14:ligatures w14:val="none"/>
    </w:rPr>
  </w:style>
  <w:style w:type="paragraph" w:customStyle="1" w:styleId="F3D4012FF0E04120BE55C6DE7F01AC26">
    <w:name w:val="F3D4012FF0E04120BE55C6DE7F01AC26"/>
    <w:rsid w:val="00EF18D2"/>
    <w:pPr>
      <w:spacing w:after="0" w:line="240" w:lineRule="auto"/>
    </w:pPr>
    <w:rPr>
      <w:rFonts w:ascii="Arial" w:eastAsiaTheme="minorHAnsi" w:hAnsi="Arial" w:cs="Arial"/>
      <w:kern w:val="0"/>
      <w:sz w:val="22"/>
      <w:szCs w:val="22"/>
      <w:lang w:eastAsia="en-US"/>
      <w14:ligatures w14:val="none"/>
    </w:rPr>
  </w:style>
  <w:style w:type="paragraph" w:customStyle="1" w:styleId="C835C9FD4CB14DE89408598CE0F4D1C9">
    <w:name w:val="C835C9FD4CB14DE89408598CE0F4D1C9"/>
    <w:rsid w:val="00EF18D2"/>
    <w:pPr>
      <w:spacing w:after="0" w:line="240" w:lineRule="auto"/>
    </w:pPr>
    <w:rPr>
      <w:rFonts w:ascii="Arial" w:eastAsiaTheme="minorHAnsi" w:hAnsi="Arial" w:cs="Arial"/>
      <w:kern w:val="0"/>
      <w:sz w:val="22"/>
      <w:szCs w:val="22"/>
      <w:lang w:eastAsia="en-US"/>
      <w14:ligatures w14:val="none"/>
    </w:rPr>
  </w:style>
  <w:style w:type="paragraph" w:customStyle="1" w:styleId="518E075758544ADDB7004D3EB5C1D34C">
    <w:name w:val="518E075758544ADDB7004D3EB5C1D34C"/>
    <w:rsid w:val="00EF18D2"/>
    <w:pPr>
      <w:spacing w:after="0" w:line="240" w:lineRule="auto"/>
    </w:pPr>
    <w:rPr>
      <w:rFonts w:ascii="Arial" w:eastAsiaTheme="minorHAnsi" w:hAnsi="Arial" w:cs="Arial"/>
      <w:kern w:val="0"/>
      <w:sz w:val="22"/>
      <w:szCs w:val="22"/>
      <w:lang w:eastAsia="en-US"/>
      <w14:ligatures w14:val="none"/>
    </w:rPr>
  </w:style>
  <w:style w:type="paragraph" w:customStyle="1" w:styleId="88CBDD7F7DD14D8D940C5019994C8FAF">
    <w:name w:val="88CBDD7F7DD14D8D940C5019994C8FAF"/>
    <w:rsid w:val="00EF18D2"/>
    <w:pPr>
      <w:spacing w:after="0" w:line="240" w:lineRule="auto"/>
    </w:pPr>
    <w:rPr>
      <w:rFonts w:ascii="Arial" w:eastAsiaTheme="minorHAnsi" w:hAnsi="Arial" w:cs="Arial"/>
      <w:kern w:val="0"/>
      <w:sz w:val="22"/>
      <w:szCs w:val="22"/>
      <w:lang w:eastAsia="en-US"/>
      <w14:ligatures w14:val="none"/>
    </w:rPr>
  </w:style>
  <w:style w:type="paragraph" w:customStyle="1" w:styleId="67EC2B78D2144DBA859227582E51331F">
    <w:name w:val="67EC2B78D2144DBA859227582E51331F"/>
    <w:rsid w:val="00EF18D2"/>
    <w:pPr>
      <w:spacing w:after="0" w:line="240" w:lineRule="auto"/>
    </w:pPr>
    <w:rPr>
      <w:rFonts w:ascii="Arial" w:eastAsiaTheme="minorHAnsi" w:hAnsi="Arial" w:cs="Arial"/>
      <w:kern w:val="0"/>
      <w:sz w:val="22"/>
      <w:szCs w:val="22"/>
      <w:lang w:eastAsia="en-US"/>
      <w14:ligatures w14:val="none"/>
    </w:rPr>
  </w:style>
  <w:style w:type="paragraph" w:customStyle="1" w:styleId="99C9DCBCA2764DBC8E8320F6078EDA02">
    <w:name w:val="99C9DCBCA2764DBC8E8320F6078EDA0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5D18B6596EB422884D36463CDECAE6F">
    <w:name w:val="D5D18B6596EB422884D36463CDECAE6F"/>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4088C921A541459BDE59248CDAB43F">
    <w:name w:val="B74088C921A541459BDE59248CDAB43F"/>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35AF0D43D444B61BC7D0519BD168653">
    <w:name w:val="635AF0D43D444B61BC7D0519BD16865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8CB0227C48A489D96E77226170E2989">
    <w:name w:val="B8CB0227C48A489D96E77226170E2989"/>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36E4012F65B400C901312419D43E9B5">
    <w:name w:val="036E4012F65B400C901312419D43E9B5"/>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51AAEE3AE346F28C8ED4A3884080B0">
    <w:name w:val="C751AAEE3AE346F28C8ED4A3884080B0"/>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8C8AE8CB21E04192876837A8273BB37F">
    <w:name w:val="8C8AE8CB21E04192876837A8273BB37F"/>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B5DC749CC8BF481F878D4747FE6FF742">
    <w:name w:val="B5DC749CC8BF481F878D4747FE6FF74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E668C7C6B73844279DB860BE51D31D9E">
    <w:name w:val="E668C7C6B73844279DB860BE51D31D9E"/>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956A0F0507746EBAA8C934718EA2515">
    <w:name w:val="6956A0F0507746EBAA8C934718EA2515"/>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B268D26355E41E3834B17580875024A">
    <w:name w:val="6B268D26355E41E3834B17580875024A"/>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9CBCA9351FC84256817B54C784C895B0">
    <w:name w:val="9CBCA9351FC84256817B54C784C895B0"/>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BDC709D5967437EA3103305258EC820">
    <w:name w:val="3BDC709D5967437EA3103305258EC820"/>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79062D4DC334B7B8C0E64D65B1C3F86">
    <w:name w:val="279062D4DC334B7B8C0E64D65B1C3F86"/>
    <w:rsid w:val="00EF18D2"/>
    <w:pPr>
      <w:spacing w:line="259" w:lineRule="auto"/>
    </w:pPr>
    <w:rPr>
      <w:rFonts w:ascii="Arial" w:eastAsiaTheme="minorHAnsi" w:hAnsi="Arial" w:cs="Arial"/>
      <w:kern w:val="0"/>
      <w:sz w:val="22"/>
      <w:szCs w:val="22"/>
      <w:lang w:eastAsia="en-US"/>
      <w14:ligatures w14:val="none"/>
    </w:rPr>
  </w:style>
  <w:style w:type="paragraph" w:customStyle="1" w:styleId="AF2971DD66A9482A9BC9843535FCF559">
    <w:name w:val="AF2971DD66A9482A9BC9843535FCF559"/>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670E2C5138D45A4A16C8F2818356E6A">
    <w:name w:val="E670E2C5138D45A4A16C8F2818356E6A"/>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2136153B31E4192B3E723986CFF790B">
    <w:name w:val="62136153B31E4192B3E723986CFF790B"/>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9FE84AB8F8A426BACDC967A74AEEF85">
    <w:name w:val="49FE84AB8F8A426BACDC967A74AEEF85"/>
    <w:rsid w:val="00EF18D2"/>
  </w:style>
  <w:style w:type="paragraph" w:customStyle="1" w:styleId="76A71757291146DA81EFD7B85574AD6B">
    <w:name w:val="76A71757291146DA81EFD7B85574AD6B"/>
    <w:rsid w:val="00EF18D2"/>
  </w:style>
  <w:style w:type="paragraph" w:customStyle="1" w:styleId="5D8927A27724488DA800B7A47A5653A8">
    <w:name w:val="5D8927A27724488DA800B7A47A5653A8"/>
    <w:rsid w:val="00EF18D2"/>
  </w:style>
  <w:style w:type="paragraph" w:customStyle="1" w:styleId="6B6AE8E6272641DCAFB372628BF88A082">
    <w:name w:val="6B6AE8E6272641DCAFB372628BF88A0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C28E85CB12649EBA7DB323F2C2A19A22">
    <w:name w:val="0C28E85CB12649EBA7DB323F2C2A19A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901E41108F647FD808A3EF21F7F8FFA2">
    <w:name w:val="F901E41108F647FD808A3EF21F7F8FF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0B6EFCD2BA240FAA9AB88D8D3B1E1FC2">
    <w:name w:val="D0B6EFCD2BA240FAA9AB88D8D3B1E1F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B1CC941E58147A69407C3BE8606F46F2">
    <w:name w:val="4B1CC941E58147A69407C3BE8606F46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90F904C72784E179BD99C335E48DC3B2">
    <w:name w:val="E90F904C72784E179BD99C335E48DC3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4AB7168C8BF41D89B957AA9182888052">
    <w:name w:val="84AB7168C8BF41D89B957AA91828880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382F2B3C56E413FB35AF92BEE5633BF2">
    <w:name w:val="7382F2B3C56E413FB35AF92BEE5633B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D7B25DF67C44168ADC17D07CBF1FC02">
    <w:name w:val="38D7B25DF67C44168ADC17D07CBF1FC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CBD7DC51B6649F7950F18EB201171C02">
    <w:name w:val="ECBD7DC51B6649F7950F18EB201171C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2523B7591437ABB9B5C06F3D590672">
    <w:name w:val="3442523B7591437ABB9B5C06F3D5906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31F61B701CF4C839B7B0DBC01458C192">
    <w:name w:val="B31F61B701CF4C839B7B0DBC01458C1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BA06D1B369E42578A29F9EA26BE6FA72">
    <w:name w:val="5BA06D1B369E42578A29F9EA26BE6FA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EAFBF08EE346AEBFDCEC36F375FA442">
    <w:name w:val="03EAFBF08EE346AEBFDCEC36F375FA44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E120DBED35C43569355ACBE1AA8C16F2">
    <w:name w:val="DE120DBED35C43569355ACBE1AA8C16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3045F5EFC94E3AA5241D25B067584A2">
    <w:name w:val="813045F5EFC94E3AA5241D25B067584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03B877652104E76A62D4F118C0AA2202">
    <w:name w:val="503B877652104E76A62D4F118C0AA22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7DA1FC5DBF4BF38552CA0E972954892">
    <w:name w:val="747DA1FC5DBF4BF38552CA0E9729548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2F9701EF62F40F0AF3C16CA2A9CFE902">
    <w:name w:val="E2F9701EF62F40F0AF3C16CA2A9CFE9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7C6FD4CDCDC49248633DC0174E74AC62">
    <w:name w:val="B7C6FD4CDCDC49248633DC0174E74AC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B19FDCA336D41AFB8A70C78B0368D672">
    <w:name w:val="EB19FDCA336D41AFB8A70C78B0368D6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716493D1944DAA7454E7FC6FBA73B2">
    <w:name w:val="344716493D1944DAA7454E7FC6FBA73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3FAB22B9D5540B3BA8470BF8C48D2DE2">
    <w:name w:val="13FAB22B9D5540B3BA8470BF8C48D2DE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179D2C003484D7AA1C973C7F84BEAA22">
    <w:name w:val="C179D2C003484D7AA1C973C7F84BEAA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9200ECD336748BBA9085F6BA7821F512">
    <w:name w:val="89200ECD336748BBA9085F6BA7821F5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5D5564EB29E49BEB1AD0B2C1CAA65D32">
    <w:name w:val="15D5564EB29E49BEB1AD0B2C1CAA65D3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FC1F8BC529F4C669BB759C34ABC485B2">
    <w:name w:val="1FC1F8BC529F4C669BB759C34ABC485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59D3B173940EA85978472BA416CAA2">
    <w:name w:val="A7D59D3B173940EA85978472BA416CA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320CDD52D934176BC5CD2B0E1D4E0482">
    <w:name w:val="E320CDD52D934176BC5CD2B0E1D4E04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6C4E9633E7B455BBD537C61CF26817C2">
    <w:name w:val="96C4E9633E7B455BBD537C61CF26817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D7A986E9DF54262B78F0D68A728A7572">
    <w:name w:val="0D7A986E9DF54262B78F0D68A728A75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C603F6A5E044F0FA6F774649FCCA5CA2">
    <w:name w:val="6C603F6A5E044F0FA6F774649FCCA5C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1E2A23D9FFC49A9B35E0D0AB04D6C852">
    <w:name w:val="F1E2A23D9FFC49A9B35E0D0AB04D6C8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D5CFDFB8AD0402FA70F8CD209F6A0042">
    <w:name w:val="AD5CFDFB8AD0402FA70F8CD209F6A004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87FA61010C640B4BB90BFE3E105E2722">
    <w:name w:val="187FA61010C640B4BB90BFE3E105E27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ACF3249A7648FAAB56933E493E4D722">
    <w:name w:val="62ACF3249A7648FAAB56933E493E4D72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2DA3304FAF14E7FAC6ED5EC620A1E512">
    <w:name w:val="E2DA3304FAF14E7FAC6ED5EC620A1E51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ADF05E471234A99A0B63F0AF78FDB772">
    <w:name w:val="8ADF05E471234A99A0B63F0AF78FDB7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590B39E68FB4FB8ABDA84FE50B7A0DF2">
    <w:name w:val="4590B39E68FB4FB8ABDA84FE50B7A0D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5452E301FCB40AFA96BD000F6841EC82">
    <w:name w:val="75452E301FCB40AFA96BD000F6841EC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A0FFF31AC3473F980464D68E25DE4A2">
    <w:name w:val="54A0FFF31AC3473F980464D68E25DE4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DBB178F2CC54205AE2580FE7C0BCE112">
    <w:name w:val="FDBB178F2CC54205AE2580FE7C0BCE1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8F56E6F3B094BEEAAA874C9A712342F2">
    <w:name w:val="C8F56E6F3B094BEEAAA874C9A712342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FA6F8DBFD04958B60BDB36705024112">
    <w:name w:val="54FA6F8DBFD04958B60BDB367050241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55C1D30D14141F1B2ACED808E8B0FD22">
    <w:name w:val="B55C1D30D14141F1B2ACED808E8B0FD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165F19208DC4ED4BAD7909220A3E5C62">
    <w:name w:val="9165F19208DC4ED4BAD7909220A3E5C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06B98C8ED9443F5B646ADF5F05EE3ED2">
    <w:name w:val="106B98C8ED9443F5B646ADF5F05EE3E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BF3CACBEF144708F9CD3404DD135D62">
    <w:name w:val="81BF3CACBEF144708F9CD3404DD135D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8BC2CD9CACC4F5EAC816003D7F432E32">
    <w:name w:val="48BC2CD9CACC4F5EAC816003D7F432E3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24B3BD12F24E768524D29F63BEF6C62">
    <w:name w:val="8024B3BD12F24E768524D29F63BEF6C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9702E5019647EC8BF99481A53C3E312">
    <w:name w:val="389702E5019647EC8BF99481A53C3E3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B783CF7B3334627BC8B0DFBFFB26C5C2">
    <w:name w:val="1B783CF7B3334627BC8B0DFBFFB26C5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E0B01A15744B8AC2FB7AAD6BC9E5F2">
    <w:name w:val="A7DE0B01A15744B8AC2FB7AAD6BC9E5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59FEA2DB8204DB5AD69CF0E32DC12A72">
    <w:name w:val="059FEA2DB8204DB5AD69CF0E32DC12A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1181549D5074938A63C2CC8F8896BD02">
    <w:name w:val="71181549D5074938A63C2CC8F8896BD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C0654D3A54E487FBDD5F4EBC675E5922">
    <w:name w:val="3C0654D3A54E487FBDD5F4EBC675E59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F67E3B27317401BB89719D6D3DA0C152">
    <w:name w:val="BF67E3B27317401BB89719D6D3DA0C1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927A27724488DA800B7A47A5653A81">
    <w:name w:val="5D8927A27724488DA800B7A47A5653A8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EC0D86C38C140F1BBC4A6EAAB7A064D2">
    <w:name w:val="6EC0D86C38C140F1BBC4A6EAAB7A064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476C748C37446EAEEBAAD376F6F3242">
    <w:name w:val="30476C748C37446EAEEBAAD376F6F324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188869793F4F18A822E1E314622F7D2">
    <w:name w:val="61188869793F4F18A822E1E314622F7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AB1AF8743D45118AEC09E59E83959B2">
    <w:name w:val="6AAB1AF8743D45118AEC09E59E83959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2343B1C6EA4D2EBB76B87119CA84972">
    <w:name w:val="5D2343B1C6EA4D2EBB76B87119CA849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12E31D03DF8498C9638BE9D93D590AD2">
    <w:name w:val="212E31D03DF8498C9638BE9D93D590A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A9641699AF40AA9C07B7CCC894210F2">
    <w:name w:val="74A9641699AF40AA9C07B7CCC894210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492EA05E949F8A4298682611E83B02">
    <w:name w:val="809492EA05E949F8A4298682611E83B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C040CF73D574E4780A625DFCDF2511B2">
    <w:name w:val="8C040CF73D574E4780A625DFCDF2511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9AB62B536940B8947224DF83CB0CAD2">
    <w:name w:val="629AB62B536940B8947224DF83CB0CA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CCFC8614E0A44B5978C7AEE3B7EDB7C2">
    <w:name w:val="7CCFC8614E0A44B5978C7AEE3B7EDB7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6BAC7FE2840FBBDF50A0F2FF050172">
    <w:name w:val="8096BAC7FE2840FBBDF50A0F2FF0501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624DC726D2E404788F8BFBF3498B5432">
    <w:name w:val="8624DC726D2E404788F8BFBF3498B543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BCA8D24055943F48EF0FB6217AA6B912">
    <w:name w:val="3BCA8D24055943F48EF0FB6217AA6B9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9E8C44E9F4642B88EACCC10DD8FE0612">
    <w:name w:val="99E8C44E9F4642B88EACCC10DD8FE06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9EDA22651594236A04F1658BE1732D72">
    <w:name w:val="09EDA22651594236A04F1658BE1732D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D89B44F94B7439B9F99E976363A5F6E2">
    <w:name w:val="3D89B44F94B7439B9F99E976363A5F6E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49AE69F122476AB37095B9A4B8830C2">
    <w:name w:val="6149AE69F122476AB37095B9A4B8830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812E4DCCE7F4B58AE73D548A51C1AE52">
    <w:name w:val="2812E4DCCE7F4B58AE73D548A51C1AE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D7FC37EB8C84D7EAEA44EBAC59CF7BD2">
    <w:name w:val="4D7FC37EB8C84D7EAEA44EBAC59CF7B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283C06C89164CD29F5F1E7A1A71E17F2">
    <w:name w:val="F283C06C89164CD29F5F1E7A1A71E17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357D30CDF764E148DAEEDD0E9B7F9EC2">
    <w:name w:val="F357D30CDF764E148DAEEDD0E9B7F9E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7479A7811643449DEFEEC9151398142">
    <w:name w:val="BA7479A7811643449DEFEEC915139814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D39801DEF6474289725718FC1A85CD2">
    <w:name w:val="A3D39801DEF6474289725718FC1A85C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D7CF24DC2DC414092AF0A8EC98BCA702">
    <w:name w:val="8D7CF24DC2DC414092AF0A8EC98BCA70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94C930E9C74CC996EE3E399164EA802">
    <w:name w:val="2594C930E9C74CC996EE3E399164EA80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5287A8CB9648D68DD77880AABC65CC2">
    <w:name w:val="B75287A8CB9648D68DD77880AABC65CC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4B90A6EADB45B8BDA6C8852E5931FD2">
    <w:name w:val="6A4B90A6EADB45B8BDA6C8852E5931F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24479731444B95897C919046D8DFB52">
    <w:name w:val="8124479731444B95897C919046D8DFB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3133AF2CA14768AFDE746AFC4221DD2">
    <w:name w:val="303133AF2CA14768AFDE746AFC4221D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92577623AFA4F15B6151B5E28EF7EE42">
    <w:name w:val="B92577623AFA4F15B6151B5E28EF7EE4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888FA355CAD4E1299E3ADA1490D67522">
    <w:name w:val="F888FA355CAD4E1299E3ADA1490D675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E744C56CFD04620BEF726B975A351BA2">
    <w:name w:val="4E744C56CFD04620BEF726B975A351B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9A6739522EB4258869BA92C877EF8762">
    <w:name w:val="39A6739522EB4258869BA92C877EF87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99FA0515044402A957EEB9A4003F83D2">
    <w:name w:val="D99FA0515044402A957EEB9A4003F83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D866D7D26BD4FEE9EDB3B1FD382AF782">
    <w:name w:val="DD866D7D26BD4FEE9EDB3B1FD382AF7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4E88976628548A099906C579813752B2">
    <w:name w:val="24E88976628548A099906C579813752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A69AB9DB0834CC48960E891D4B64D762">
    <w:name w:val="EA69AB9DB0834CC48960E891D4B64D7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EB34D25CE8E42D08ABA2D52441EABB22">
    <w:name w:val="AEB34D25CE8E42D08ABA2D52441EABB2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C90672E47614C969BE976358588022E2">
    <w:name w:val="CC90672E47614C969BE976358588022E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B7AA4437AF840E484D9A2281F9263FD2">
    <w:name w:val="6B7AA4437AF840E484D9A2281F9263F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088922001247B1823EF9E1593DA2412">
    <w:name w:val="03088922001247B1823EF9E1593DA24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8A69352A06C432DAABB3B10C9B9E4E82">
    <w:name w:val="88A69352A06C432DAABB3B10C9B9E4E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A84025F1D42F2B7EF41EF7C7679E71">
    <w:name w:val="5D8A84025F1D42F2B7EF41EF7C7679E71"/>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DD14B2F964147CE85D73FA72423399B1">
    <w:name w:val="5DD14B2F964147CE85D73FA72423399B1"/>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CE446B67EFD47F28AD4B5ECCB2C77991">
    <w:name w:val="0CE446B67EFD47F28AD4B5ECCB2C77991"/>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6EF82669F0146F3A9287A6E636758752">
    <w:name w:val="D6EF82669F0146F3A9287A6E6367587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6F1AC0B7B6430E9A9A8B8BABE4529E2">
    <w:name w:val="DA6F1AC0B7B6430E9A9A8B8BABE4529E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72B9FDDDFA44A2BC19CA6C96B3ECF12">
    <w:name w:val="A372B9FDDDFA44A2BC19CA6C96B3ECF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0D449BAD80F4A7991B46847285653712">
    <w:name w:val="B0D449BAD80F4A7991B468472856537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AF11AA66933461DB56CC32407C015262">
    <w:name w:val="7AF11AA66933461DB56CC32407C0152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7ACC95ABEC4043950C8A1D674BCDF62">
    <w:name w:val="257ACC95ABEC4043950C8A1D674BCDF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809248B4B714682BDBD94F4B66DB5012">
    <w:name w:val="9809248B4B714682BDBD94F4B66DB50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D91DB9D1E2F4C2F8FD322890320D3372">
    <w:name w:val="7D91DB9D1E2F4C2F8FD322890320D337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E8F7E2BBA7144869530841B956C94F82">
    <w:name w:val="2E8F7E2BBA7144869530841B956C94F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52E9DB8852E476DAD94800052502C692">
    <w:name w:val="952E9DB8852E476DAD94800052502C6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59EE7E484C475190B2FECEAFAD3AAD2">
    <w:name w:val="DA59EE7E484C475190B2FECEAFAD3AAD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828FD3E9FAE48EE917AEBDF7B8A7BEE2">
    <w:name w:val="6828FD3E9FAE48EE917AEBDF7B8A7BEE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D4CFAC7D17472089D57B54C83FC75D2">
    <w:name w:val="F9D4CFAC7D17472089D57B54C83FC75D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BB048D753F645C5A9FA51D34F4219EF2">
    <w:name w:val="2BB048D753F645C5A9FA51D34F4219EF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FEE8E88B78C465E873192654BCAB1AA2">
    <w:name w:val="6FEE8E88B78C465E873192654BCAB1A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6F743D97B90471EB37CC0603C4378AE2">
    <w:name w:val="76F743D97B90471EB37CC0603C4378AE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4D5AEA5F5C84C8494712C16EA3B253D2">
    <w:name w:val="14D5AEA5F5C84C8494712C16EA3B253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DED01A8849344D2A728A51A3CFC18DD2">
    <w:name w:val="EDED01A8849344D2A728A51A3CFC18DD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D497FC759144B6DAFCFBB0C24FB9BAF2">
    <w:name w:val="DD497FC759144B6DAFCFBB0C24FB9BAF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37220F4AB254701B9E12254F3FB094C2">
    <w:name w:val="E37220F4AB254701B9E12254F3FB094C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A228ECE7010248019B1DF7FD957EA76F2">
    <w:name w:val="A228ECE7010248019B1DF7FD957EA76F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6E2CF40EFB440AFA0A1040E225210F42">
    <w:name w:val="66E2CF40EFB440AFA0A1040E225210F4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3748C1DDA874C88B1AD521F6066ED652">
    <w:name w:val="D3748C1DDA874C88B1AD521F6066ED65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B2E2A5F27B042F69F3CEA0564350B462">
    <w:name w:val="2B2E2A5F27B042F69F3CEA0564350B4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77B1BEE82F1442E855E473EA0736A9B2">
    <w:name w:val="177B1BEE82F1442E855E473EA0736A9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D32535EF934183A7436BEB5FA0997F2">
    <w:name w:val="BAD32535EF934183A7436BEB5FA0997F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2624143AD824F0BAC4D399B5684D1AB2">
    <w:name w:val="D2624143AD824F0BAC4D399B5684D1AB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3F4F43F496B46E4AF3D018D19717D4D2">
    <w:name w:val="83F4F43F496B46E4AF3D018D19717D4D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FA1E9A054B94D1AB30E83188E854B6B2">
    <w:name w:val="DFA1E9A054B94D1AB30E83188E854B6B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39058C8EA434407A43E3DE481CA5EA62">
    <w:name w:val="239058C8EA434407A43E3DE481CA5EA6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7BB75083253496B98D23158CE980DFC2">
    <w:name w:val="67BB75083253496B98D23158CE980DFC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64EA063655B444395D597171604C2162">
    <w:name w:val="764EA063655B444395D597171604C216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53CD86DB4A74B589379823A166DE7B22">
    <w:name w:val="853CD86DB4A74B589379823A166DE7B2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BA2416230124488B5B60D7A45A174322">
    <w:name w:val="4BA2416230124488B5B60D7A45A17432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AFADC15CA64F8FABE2DB5F271C6A142">
    <w:name w:val="F7AFADC15CA64F8FABE2DB5F271C6A14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328AC59B12E4A6ABCDD5DA32A3429DD2">
    <w:name w:val="9328AC59B12E4A6ABCDD5DA32A3429DD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24672C0C934DED899B9167779F3B0F2">
    <w:name w:val="F724672C0C934DED899B9167779F3B0F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773537119A9B4DE28F621350FA7D0E742">
    <w:name w:val="773537119A9B4DE28F621350FA7D0E742"/>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BC8D9FDCA846A080E21B20543E07E82">
    <w:name w:val="F7BC8D9FDCA846A080E21B20543E07E8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2FE6D92D2914F749EC35FA28539736C2">
    <w:name w:val="12FE6D92D2914F749EC35FA28539736C2"/>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10C224B729B4052AF18C811CC6314312">
    <w:name w:val="210C224B729B4052AF18C811CC631431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D1CF8323B9843BAA2D6153409F8916E2">
    <w:name w:val="8D1CF8323B9843BAA2D6153409F8916E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7E6BCBCC44C43ADA6A40E6EADEA0D6D2">
    <w:name w:val="07E6BCBCC44C43ADA6A40E6EADEA0D6D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E406B00A5A4F6A8D8B7363609024A42">
    <w:name w:val="D7E406B00A5A4F6A8D8B7363609024A4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9D56D688E124E409268DF057173A06B2">
    <w:name w:val="E9D56D688E124E409268DF057173A06B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F5ECC4FE724FA483AC2E07FB664EBF2">
    <w:name w:val="6BF5ECC4FE724FA483AC2E07FB664EBF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2652511B7D4490BDF2259DE11404282">
    <w:name w:val="402652511B7D4490BDF2259DE11404282"/>
    <w:rsid w:val="00EF18D2"/>
    <w:pPr>
      <w:spacing w:after="0" w:line="240" w:lineRule="auto"/>
    </w:pPr>
    <w:rPr>
      <w:rFonts w:ascii="Arial" w:eastAsiaTheme="minorHAnsi" w:hAnsi="Arial" w:cs="Arial"/>
      <w:kern w:val="0"/>
      <w:sz w:val="22"/>
      <w:szCs w:val="22"/>
      <w:lang w:eastAsia="en-US"/>
      <w14:ligatures w14:val="none"/>
    </w:rPr>
  </w:style>
  <w:style w:type="paragraph" w:customStyle="1" w:styleId="EC74D1DE75534245B2A12D0B1B76E5962">
    <w:name w:val="EC74D1DE75534245B2A12D0B1B76E5962"/>
    <w:rsid w:val="00EF18D2"/>
    <w:pPr>
      <w:spacing w:after="0" w:line="240" w:lineRule="auto"/>
    </w:pPr>
    <w:rPr>
      <w:rFonts w:ascii="Arial" w:eastAsiaTheme="minorHAnsi" w:hAnsi="Arial" w:cs="Arial"/>
      <w:kern w:val="0"/>
      <w:sz w:val="22"/>
      <w:szCs w:val="22"/>
      <w:lang w:eastAsia="en-US"/>
      <w14:ligatures w14:val="none"/>
    </w:rPr>
  </w:style>
  <w:style w:type="paragraph" w:customStyle="1" w:styleId="04D8B90DF8E84419A341D0EF8E41F05F2">
    <w:name w:val="04D8B90DF8E84419A341D0EF8E41F05F2"/>
    <w:rsid w:val="00EF18D2"/>
    <w:pPr>
      <w:spacing w:after="0" w:line="240" w:lineRule="auto"/>
    </w:pPr>
    <w:rPr>
      <w:rFonts w:ascii="Arial" w:eastAsiaTheme="minorHAnsi" w:hAnsi="Arial" w:cs="Arial"/>
      <w:kern w:val="0"/>
      <w:sz w:val="22"/>
      <w:szCs w:val="22"/>
      <w:lang w:eastAsia="en-US"/>
      <w14:ligatures w14:val="none"/>
    </w:rPr>
  </w:style>
  <w:style w:type="paragraph" w:customStyle="1" w:styleId="6BBE4E015DA740AC8E78FD6461CA9EA22">
    <w:name w:val="6BBE4E015DA740AC8E78FD6461CA9EA22"/>
    <w:rsid w:val="00EF18D2"/>
    <w:pPr>
      <w:spacing w:after="0" w:line="240" w:lineRule="auto"/>
    </w:pPr>
    <w:rPr>
      <w:rFonts w:ascii="Arial" w:eastAsiaTheme="minorHAnsi" w:hAnsi="Arial" w:cs="Arial"/>
      <w:kern w:val="0"/>
      <w:sz w:val="22"/>
      <w:szCs w:val="22"/>
      <w:lang w:eastAsia="en-US"/>
      <w14:ligatures w14:val="none"/>
    </w:rPr>
  </w:style>
  <w:style w:type="paragraph" w:customStyle="1" w:styleId="AFF02A8003764850AE337FC09C189CB52">
    <w:name w:val="AFF02A8003764850AE337FC09C189CB52"/>
    <w:rsid w:val="00EF18D2"/>
    <w:pPr>
      <w:spacing w:after="0" w:line="240" w:lineRule="auto"/>
    </w:pPr>
    <w:rPr>
      <w:rFonts w:ascii="Arial" w:eastAsiaTheme="minorHAnsi" w:hAnsi="Arial" w:cs="Arial"/>
      <w:kern w:val="0"/>
      <w:sz w:val="22"/>
      <w:szCs w:val="22"/>
      <w:lang w:eastAsia="en-US"/>
      <w14:ligatures w14:val="none"/>
    </w:rPr>
  </w:style>
  <w:style w:type="paragraph" w:customStyle="1" w:styleId="70141D6091934C7FB6DDAEF134A79EB72">
    <w:name w:val="70141D6091934C7FB6DDAEF134A79EB72"/>
    <w:rsid w:val="00EF18D2"/>
    <w:pPr>
      <w:spacing w:after="0" w:line="240" w:lineRule="auto"/>
    </w:pPr>
    <w:rPr>
      <w:rFonts w:ascii="Arial" w:eastAsiaTheme="minorHAnsi" w:hAnsi="Arial" w:cs="Arial"/>
      <w:kern w:val="0"/>
      <w:sz w:val="22"/>
      <w:szCs w:val="22"/>
      <w:lang w:eastAsia="en-US"/>
      <w14:ligatures w14:val="none"/>
    </w:rPr>
  </w:style>
  <w:style w:type="paragraph" w:customStyle="1" w:styleId="6168B82040D347EC87FBB7311714E7DE2">
    <w:name w:val="6168B82040D347EC87FBB7311714E7DE2"/>
    <w:rsid w:val="00EF18D2"/>
    <w:pPr>
      <w:spacing w:after="0" w:line="240" w:lineRule="auto"/>
    </w:pPr>
    <w:rPr>
      <w:rFonts w:ascii="Arial" w:eastAsiaTheme="minorHAnsi" w:hAnsi="Arial" w:cs="Arial"/>
      <w:kern w:val="0"/>
      <w:sz w:val="22"/>
      <w:szCs w:val="22"/>
      <w:lang w:eastAsia="en-US"/>
      <w14:ligatures w14:val="none"/>
    </w:rPr>
  </w:style>
  <w:style w:type="paragraph" w:customStyle="1" w:styleId="6A9A81152DC74E12B283B14C1A17A54B2">
    <w:name w:val="6A9A81152DC74E12B283B14C1A17A54B2"/>
    <w:rsid w:val="00EF18D2"/>
    <w:pPr>
      <w:spacing w:after="0" w:line="240" w:lineRule="auto"/>
    </w:pPr>
    <w:rPr>
      <w:rFonts w:ascii="Arial" w:eastAsiaTheme="minorHAnsi" w:hAnsi="Arial" w:cs="Arial"/>
      <w:kern w:val="0"/>
      <w:sz w:val="22"/>
      <w:szCs w:val="22"/>
      <w:lang w:eastAsia="en-US"/>
      <w14:ligatures w14:val="none"/>
    </w:rPr>
  </w:style>
  <w:style w:type="paragraph" w:customStyle="1" w:styleId="7224BC2ECF004F4EB331094744F6B5972">
    <w:name w:val="7224BC2ECF004F4EB331094744F6B5972"/>
    <w:rsid w:val="00EF18D2"/>
    <w:pPr>
      <w:spacing w:after="0" w:line="240" w:lineRule="auto"/>
    </w:pPr>
    <w:rPr>
      <w:rFonts w:ascii="Arial" w:eastAsiaTheme="minorHAnsi" w:hAnsi="Arial" w:cs="Arial"/>
      <w:kern w:val="0"/>
      <w:sz w:val="22"/>
      <w:szCs w:val="22"/>
      <w:lang w:eastAsia="en-US"/>
      <w14:ligatures w14:val="none"/>
    </w:rPr>
  </w:style>
  <w:style w:type="paragraph" w:customStyle="1" w:styleId="B3E79236D3D14F9690B8C0D0C3ABE7FF2">
    <w:name w:val="B3E79236D3D14F9690B8C0D0C3ABE7FF2"/>
    <w:rsid w:val="00EF18D2"/>
    <w:pPr>
      <w:spacing w:after="0" w:line="240" w:lineRule="auto"/>
    </w:pPr>
    <w:rPr>
      <w:rFonts w:ascii="Arial" w:eastAsiaTheme="minorHAnsi" w:hAnsi="Arial" w:cs="Arial"/>
      <w:kern w:val="0"/>
      <w:sz w:val="22"/>
      <w:szCs w:val="22"/>
      <w:lang w:eastAsia="en-US"/>
      <w14:ligatures w14:val="none"/>
    </w:rPr>
  </w:style>
  <w:style w:type="paragraph" w:customStyle="1" w:styleId="F76175D8BB9C4B9387EC749B5ABD3FCC2">
    <w:name w:val="F76175D8BB9C4B9387EC749B5ABD3FCC2"/>
    <w:rsid w:val="00EF18D2"/>
    <w:pPr>
      <w:spacing w:after="0" w:line="240" w:lineRule="auto"/>
    </w:pPr>
    <w:rPr>
      <w:rFonts w:ascii="Arial" w:eastAsiaTheme="minorHAnsi" w:hAnsi="Arial" w:cs="Arial"/>
      <w:kern w:val="0"/>
      <w:sz w:val="22"/>
      <w:szCs w:val="22"/>
      <w:lang w:eastAsia="en-US"/>
      <w14:ligatures w14:val="none"/>
    </w:rPr>
  </w:style>
  <w:style w:type="paragraph" w:customStyle="1" w:styleId="A7D6C15F2CEC49F5AAC23C56C3BD3BDC2">
    <w:name w:val="A7D6C15F2CEC49F5AAC23C56C3BD3BDC2"/>
    <w:rsid w:val="00EF18D2"/>
    <w:pPr>
      <w:spacing w:after="0" w:line="240" w:lineRule="auto"/>
    </w:pPr>
    <w:rPr>
      <w:rFonts w:ascii="Arial" w:eastAsiaTheme="minorHAnsi" w:hAnsi="Arial" w:cs="Arial"/>
      <w:kern w:val="0"/>
      <w:sz w:val="22"/>
      <w:szCs w:val="22"/>
      <w:lang w:eastAsia="en-US"/>
      <w14:ligatures w14:val="none"/>
    </w:rPr>
  </w:style>
  <w:style w:type="paragraph" w:customStyle="1" w:styleId="0DEE2EC198C94150BC8F72EFE63194502">
    <w:name w:val="0DEE2EC198C94150BC8F72EFE63194502"/>
    <w:rsid w:val="00EF18D2"/>
    <w:pPr>
      <w:spacing w:after="0" w:line="240" w:lineRule="auto"/>
    </w:pPr>
    <w:rPr>
      <w:rFonts w:ascii="Arial" w:eastAsiaTheme="minorHAnsi" w:hAnsi="Arial" w:cs="Arial"/>
      <w:kern w:val="0"/>
      <w:sz w:val="22"/>
      <w:szCs w:val="22"/>
      <w:lang w:eastAsia="en-US"/>
      <w14:ligatures w14:val="none"/>
    </w:rPr>
  </w:style>
  <w:style w:type="paragraph" w:customStyle="1" w:styleId="F483131B3CFD4496B90CFF57B638C8ED2">
    <w:name w:val="F483131B3CFD4496B90CFF57B638C8ED2"/>
    <w:rsid w:val="00EF18D2"/>
    <w:pPr>
      <w:spacing w:after="0" w:line="240" w:lineRule="auto"/>
    </w:pPr>
    <w:rPr>
      <w:rFonts w:ascii="Arial" w:eastAsiaTheme="minorHAnsi" w:hAnsi="Arial" w:cs="Arial"/>
      <w:kern w:val="0"/>
      <w:sz w:val="22"/>
      <w:szCs w:val="22"/>
      <w:lang w:eastAsia="en-US"/>
      <w14:ligatures w14:val="none"/>
    </w:rPr>
  </w:style>
  <w:style w:type="paragraph" w:customStyle="1" w:styleId="AE3C282403D84BD7A234093EA2F402EE2">
    <w:name w:val="AE3C282403D84BD7A234093EA2F402EE2"/>
    <w:rsid w:val="00EF18D2"/>
    <w:pPr>
      <w:spacing w:after="0" w:line="240" w:lineRule="auto"/>
    </w:pPr>
    <w:rPr>
      <w:rFonts w:ascii="Arial" w:eastAsiaTheme="minorHAnsi" w:hAnsi="Arial" w:cs="Arial"/>
      <w:kern w:val="0"/>
      <w:sz w:val="22"/>
      <w:szCs w:val="22"/>
      <w:lang w:eastAsia="en-US"/>
      <w14:ligatures w14:val="none"/>
    </w:rPr>
  </w:style>
  <w:style w:type="paragraph" w:customStyle="1" w:styleId="FE20E301624345A0BD847906E9B6F2622">
    <w:name w:val="FE20E301624345A0BD847906E9B6F2622"/>
    <w:rsid w:val="00EF18D2"/>
    <w:pPr>
      <w:spacing w:after="0" w:line="240" w:lineRule="auto"/>
    </w:pPr>
    <w:rPr>
      <w:rFonts w:ascii="Arial" w:eastAsiaTheme="minorHAnsi" w:hAnsi="Arial" w:cs="Arial"/>
      <w:kern w:val="0"/>
      <w:sz w:val="22"/>
      <w:szCs w:val="22"/>
      <w:lang w:eastAsia="en-US"/>
      <w14:ligatures w14:val="none"/>
    </w:rPr>
  </w:style>
  <w:style w:type="paragraph" w:customStyle="1" w:styleId="402315AEE2F94101A02D5977CF32F38D2">
    <w:name w:val="402315AEE2F94101A02D5977CF32F38D2"/>
    <w:rsid w:val="00EF18D2"/>
    <w:pPr>
      <w:spacing w:after="0" w:line="240" w:lineRule="auto"/>
    </w:pPr>
    <w:rPr>
      <w:rFonts w:ascii="Arial" w:eastAsiaTheme="minorHAnsi" w:hAnsi="Arial" w:cs="Arial"/>
      <w:kern w:val="0"/>
      <w:sz w:val="22"/>
      <w:szCs w:val="22"/>
      <w:lang w:eastAsia="en-US"/>
      <w14:ligatures w14:val="none"/>
    </w:rPr>
  </w:style>
  <w:style w:type="paragraph" w:customStyle="1" w:styleId="2F73BCFA07A84DB59BBED9F1777CA9502">
    <w:name w:val="2F73BCFA07A84DB59BBED9F1777CA9502"/>
    <w:rsid w:val="00EF18D2"/>
    <w:pPr>
      <w:spacing w:after="0" w:line="240" w:lineRule="auto"/>
    </w:pPr>
    <w:rPr>
      <w:rFonts w:ascii="Arial" w:eastAsiaTheme="minorHAnsi" w:hAnsi="Arial" w:cs="Arial"/>
      <w:kern w:val="0"/>
      <w:sz w:val="22"/>
      <w:szCs w:val="22"/>
      <w:lang w:eastAsia="en-US"/>
      <w14:ligatures w14:val="none"/>
    </w:rPr>
  </w:style>
  <w:style w:type="paragraph" w:customStyle="1" w:styleId="25806823415D4FB5A2ED04F7270427102">
    <w:name w:val="25806823415D4FB5A2ED04F7270427102"/>
    <w:rsid w:val="00EF18D2"/>
    <w:pPr>
      <w:spacing w:after="0" w:line="240" w:lineRule="auto"/>
    </w:pPr>
    <w:rPr>
      <w:rFonts w:ascii="Arial" w:eastAsiaTheme="minorHAnsi" w:hAnsi="Arial" w:cs="Arial"/>
      <w:kern w:val="0"/>
      <w:sz w:val="22"/>
      <w:szCs w:val="22"/>
      <w:lang w:eastAsia="en-US"/>
      <w14:ligatures w14:val="none"/>
    </w:rPr>
  </w:style>
  <w:style w:type="paragraph" w:customStyle="1" w:styleId="7A443392FE2E4991ABD4F51D36BCD47E2">
    <w:name w:val="7A443392FE2E4991ABD4F51D36BCD47E2"/>
    <w:rsid w:val="00EF18D2"/>
    <w:pPr>
      <w:spacing w:after="0" w:line="240" w:lineRule="auto"/>
    </w:pPr>
    <w:rPr>
      <w:rFonts w:ascii="Arial" w:eastAsiaTheme="minorHAnsi" w:hAnsi="Arial" w:cs="Arial"/>
      <w:kern w:val="0"/>
      <w:sz w:val="22"/>
      <w:szCs w:val="22"/>
      <w:lang w:eastAsia="en-US"/>
      <w14:ligatures w14:val="none"/>
    </w:rPr>
  </w:style>
  <w:style w:type="paragraph" w:customStyle="1" w:styleId="C2B3C3FAA6F840649CBA2A97F73AF56D2">
    <w:name w:val="C2B3C3FAA6F840649CBA2A97F73AF56D2"/>
    <w:rsid w:val="00EF18D2"/>
    <w:pPr>
      <w:spacing w:after="0" w:line="240" w:lineRule="auto"/>
    </w:pPr>
    <w:rPr>
      <w:rFonts w:ascii="Arial" w:eastAsiaTheme="minorHAnsi" w:hAnsi="Arial" w:cs="Arial"/>
      <w:kern w:val="0"/>
      <w:sz w:val="22"/>
      <w:szCs w:val="22"/>
      <w:lang w:eastAsia="en-US"/>
      <w14:ligatures w14:val="none"/>
    </w:rPr>
  </w:style>
  <w:style w:type="paragraph" w:customStyle="1" w:styleId="738C34A69FDE47219B865C1F6B2BA56A2">
    <w:name w:val="738C34A69FDE47219B865C1F6B2BA56A2"/>
    <w:rsid w:val="00EF18D2"/>
    <w:pPr>
      <w:spacing w:after="0" w:line="240" w:lineRule="auto"/>
    </w:pPr>
    <w:rPr>
      <w:rFonts w:ascii="Arial" w:eastAsiaTheme="minorHAnsi" w:hAnsi="Arial" w:cs="Arial"/>
      <w:kern w:val="0"/>
      <w:sz w:val="22"/>
      <w:szCs w:val="22"/>
      <w:lang w:eastAsia="en-US"/>
      <w14:ligatures w14:val="none"/>
    </w:rPr>
  </w:style>
  <w:style w:type="paragraph" w:customStyle="1" w:styleId="B09B9E2E81824C38B6AEF9F7952A15DB2">
    <w:name w:val="B09B9E2E81824C38B6AEF9F7952A15DB2"/>
    <w:rsid w:val="00EF18D2"/>
    <w:pPr>
      <w:spacing w:after="0" w:line="240" w:lineRule="auto"/>
    </w:pPr>
    <w:rPr>
      <w:rFonts w:ascii="Arial" w:eastAsiaTheme="minorHAnsi" w:hAnsi="Arial" w:cs="Arial"/>
      <w:kern w:val="0"/>
      <w:sz w:val="22"/>
      <w:szCs w:val="22"/>
      <w:lang w:eastAsia="en-US"/>
      <w14:ligatures w14:val="none"/>
    </w:rPr>
  </w:style>
  <w:style w:type="paragraph" w:customStyle="1" w:styleId="89AB969B36B94FBD966933344A5D663A2">
    <w:name w:val="89AB969B36B94FBD966933344A5D663A2"/>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88689BB5F41FAB483D1B64B00D9182">
    <w:name w:val="B1C88689BB5F41FAB483D1B64B00D9182"/>
    <w:rsid w:val="00EF18D2"/>
    <w:pPr>
      <w:spacing w:after="0" w:line="240" w:lineRule="auto"/>
    </w:pPr>
    <w:rPr>
      <w:rFonts w:ascii="Arial" w:eastAsiaTheme="minorHAnsi" w:hAnsi="Arial" w:cs="Arial"/>
      <w:kern w:val="0"/>
      <w:sz w:val="22"/>
      <w:szCs w:val="22"/>
      <w:lang w:eastAsia="en-US"/>
      <w14:ligatures w14:val="none"/>
    </w:rPr>
  </w:style>
  <w:style w:type="paragraph" w:customStyle="1" w:styleId="507A5BB414C4495DAC6E32284EF977992">
    <w:name w:val="507A5BB414C4495DAC6E32284EF977992"/>
    <w:rsid w:val="00EF18D2"/>
    <w:pPr>
      <w:spacing w:after="0" w:line="240" w:lineRule="auto"/>
    </w:pPr>
    <w:rPr>
      <w:rFonts w:ascii="Arial" w:eastAsiaTheme="minorHAnsi" w:hAnsi="Arial" w:cs="Arial"/>
      <w:kern w:val="0"/>
      <w:sz w:val="22"/>
      <w:szCs w:val="22"/>
      <w:lang w:eastAsia="en-US"/>
      <w14:ligatures w14:val="none"/>
    </w:rPr>
  </w:style>
  <w:style w:type="paragraph" w:customStyle="1" w:styleId="E09F32487CDF466DB7963BAFD3F2D5E82">
    <w:name w:val="E09F32487CDF466DB7963BAFD3F2D5E82"/>
    <w:rsid w:val="00EF18D2"/>
    <w:pPr>
      <w:spacing w:after="0" w:line="240" w:lineRule="auto"/>
    </w:pPr>
    <w:rPr>
      <w:rFonts w:ascii="Arial" w:eastAsiaTheme="minorHAnsi" w:hAnsi="Arial" w:cs="Arial"/>
      <w:kern w:val="0"/>
      <w:sz w:val="22"/>
      <w:szCs w:val="22"/>
      <w:lang w:eastAsia="en-US"/>
      <w14:ligatures w14:val="none"/>
    </w:rPr>
  </w:style>
  <w:style w:type="paragraph" w:customStyle="1" w:styleId="1378243A0CCD471790AF0AF7459293E42">
    <w:name w:val="1378243A0CCD471790AF0AF7459293E42"/>
    <w:rsid w:val="00EF18D2"/>
    <w:pPr>
      <w:spacing w:after="0" w:line="240" w:lineRule="auto"/>
    </w:pPr>
    <w:rPr>
      <w:rFonts w:ascii="Arial" w:eastAsiaTheme="minorHAnsi" w:hAnsi="Arial" w:cs="Arial"/>
      <w:kern w:val="0"/>
      <w:sz w:val="22"/>
      <w:szCs w:val="22"/>
      <w:lang w:eastAsia="en-US"/>
      <w14:ligatures w14:val="none"/>
    </w:rPr>
  </w:style>
  <w:style w:type="paragraph" w:customStyle="1" w:styleId="CBF6C364A4284F13AA482419D9624A3B2">
    <w:name w:val="CBF6C364A4284F13AA482419D9624A3B2"/>
    <w:rsid w:val="00EF18D2"/>
    <w:pPr>
      <w:spacing w:after="0" w:line="240" w:lineRule="auto"/>
    </w:pPr>
    <w:rPr>
      <w:rFonts w:ascii="Arial" w:eastAsiaTheme="minorHAnsi" w:hAnsi="Arial" w:cs="Arial"/>
      <w:kern w:val="0"/>
      <w:sz w:val="22"/>
      <w:szCs w:val="22"/>
      <w:lang w:eastAsia="en-US"/>
      <w14:ligatures w14:val="none"/>
    </w:rPr>
  </w:style>
  <w:style w:type="paragraph" w:customStyle="1" w:styleId="A4C8FD8781774318839CDE02844D077B2">
    <w:name w:val="A4C8FD8781774318839CDE02844D077B2"/>
    <w:rsid w:val="00EF18D2"/>
    <w:pPr>
      <w:spacing w:after="0" w:line="240" w:lineRule="auto"/>
    </w:pPr>
    <w:rPr>
      <w:rFonts w:ascii="Arial" w:eastAsiaTheme="minorHAnsi" w:hAnsi="Arial" w:cs="Arial"/>
      <w:kern w:val="0"/>
      <w:sz w:val="22"/>
      <w:szCs w:val="22"/>
      <w:lang w:eastAsia="en-US"/>
      <w14:ligatures w14:val="none"/>
    </w:rPr>
  </w:style>
  <w:style w:type="paragraph" w:customStyle="1" w:styleId="B2322755EA9D4CF2B10364F48DD38E7C2">
    <w:name w:val="B2322755EA9D4CF2B10364F48DD38E7C2"/>
    <w:rsid w:val="00EF18D2"/>
    <w:pPr>
      <w:spacing w:after="0" w:line="240" w:lineRule="auto"/>
    </w:pPr>
    <w:rPr>
      <w:rFonts w:ascii="Arial" w:eastAsiaTheme="minorHAnsi" w:hAnsi="Arial" w:cs="Arial"/>
      <w:kern w:val="0"/>
      <w:sz w:val="22"/>
      <w:szCs w:val="22"/>
      <w:lang w:eastAsia="en-US"/>
      <w14:ligatures w14:val="none"/>
    </w:rPr>
  </w:style>
  <w:style w:type="paragraph" w:customStyle="1" w:styleId="2204A7C943544C4CB1C3BDEB979C10CA2">
    <w:name w:val="2204A7C943544C4CB1C3BDEB979C10CA2"/>
    <w:rsid w:val="00EF18D2"/>
    <w:pPr>
      <w:spacing w:after="0" w:line="240" w:lineRule="auto"/>
    </w:pPr>
    <w:rPr>
      <w:rFonts w:ascii="Arial" w:eastAsiaTheme="minorHAnsi" w:hAnsi="Arial" w:cs="Arial"/>
      <w:kern w:val="0"/>
      <w:sz w:val="22"/>
      <w:szCs w:val="22"/>
      <w:lang w:eastAsia="en-US"/>
      <w14:ligatures w14:val="none"/>
    </w:rPr>
  </w:style>
  <w:style w:type="paragraph" w:customStyle="1" w:styleId="4B951497AEA3434F9EACD6A041A06E022">
    <w:name w:val="4B951497AEA3434F9EACD6A041A06E022"/>
    <w:rsid w:val="00EF18D2"/>
    <w:pPr>
      <w:spacing w:after="0" w:line="240" w:lineRule="auto"/>
    </w:pPr>
    <w:rPr>
      <w:rFonts w:ascii="Arial" w:eastAsiaTheme="minorHAnsi" w:hAnsi="Arial" w:cs="Arial"/>
      <w:kern w:val="0"/>
      <w:sz w:val="22"/>
      <w:szCs w:val="22"/>
      <w:lang w:eastAsia="en-US"/>
      <w14:ligatures w14:val="none"/>
    </w:rPr>
  </w:style>
  <w:style w:type="paragraph" w:customStyle="1" w:styleId="EDDFACED6CB34C41924B30733EA84F7A2">
    <w:name w:val="EDDFACED6CB34C41924B30733EA84F7A2"/>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E0948140148FE95A8091E4496F9F72">
    <w:name w:val="B1CE0948140148FE95A8091E4496F9F72"/>
    <w:rsid w:val="00EF18D2"/>
    <w:pPr>
      <w:spacing w:after="0" w:line="240" w:lineRule="auto"/>
    </w:pPr>
    <w:rPr>
      <w:rFonts w:ascii="Arial" w:eastAsiaTheme="minorHAnsi" w:hAnsi="Arial" w:cs="Arial"/>
      <w:kern w:val="0"/>
      <w:sz w:val="22"/>
      <w:szCs w:val="22"/>
      <w:lang w:eastAsia="en-US"/>
      <w14:ligatures w14:val="none"/>
    </w:rPr>
  </w:style>
  <w:style w:type="paragraph" w:customStyle="1" w:styleId="93D35059C69B4E8EBED3DE88EF25621E2">
    <w:name w:val="93D35059C69B4E8EBED3DE88EF25621E2"/>
    <w:rsid w:val="00EF18D2"/>
    <w:pPr>
      <w:spacing w:after="0" w:line="240" w:lineRule="auto"/>
    </w:pPr>
    <w:rPr>
      <w:rFonts w:ascii="Arial" w:eastAsiaTheme="minorHAnsi" w:hAnsi="Arial" w:cs="Arial"/>
      <w:kern w:val="0"/>
      <w:sz w:val="22"/>
      <w:szCs w:val="22"/>
      <w:lang w:eastAsia="en-US"/>
      <w14:ligatures w14:val="none"/>
    </w:rPr>
  </w:style>
  <w:style w:type="paragraph" w:customStyle="1" w:styleId="B21F710307AD49CB92234E5899ED30772">
    <w:name w:val="B21F710307AD49CB92234E5899ED30772"/>
    <w:rsid w:val="00EF18D2"/>
    <w:pPr>
      <w:spacing w:after="0" w:line="240" w:lineRule="auto"/>
    </w:pPr>
    <w:rPr>
      <w:rFonts w:ascii="Arial" w:eastAsiaTheme="minorHAnsi" w:hAnsi="Arial" w:cs="Arial"/>
      <w:kern w:val="0"/>
      <w:sz w:val="22"/>
      <w:szCs w:val="22"/>
      <w:lang w:eastAsia="en-US"/>
      <w14:ligatures w14:val="none"/>
    </w:rPr>
  </w:style>
  <w:style w:type="paragraph" w:customStyle="1" w:styleId="90908C8E0FDD4C0B81A5DAA6623E5A342">
    <w:name w:val="90908C8E0FDD4C0B81A5DAA6623E5A342"/>
    <w:rsid w:val="00EF18D2"/>
    <w:pPr>
      <w:spacing w:after="0" w:line="240" w:lineRule="auto"/>
    </w:pPr>
    <w:rPr>
      <w:rFonts w:ascii="Arial" w:eastAsiaTheme="minorHAnsi" w:hAnsi="Arial" w:cs="Arial"/>
      <w:kern w:val="0"/>
      <w:sz w:val="22"/>
      <w:szCs w:val="22"/>
      <w:lang w:eastAsia="en-US"/>
      <w14:ligatures w14:val="none"/>
    </w:rPr>
  </w:style>
  <w:style w:type="paragraph" w:customStyle="1" w:styleId="024A8690355349E4911794C0012347202">
    <w:name w:val="024A8690355349E4911794C0012347202"/>
    <w:rsid w:val="00EF18D2"/>
    <w:pPr>
      <w:spacing w:after="0" w:line="240" w:lineRule="auto"/>
    </w:pPr>
    <w:rPr>
      <w:rFonts w:ascii="Arial" w:eastAsiaTheme="minorHAnsi" w:hAnsi="Arial" w:cs="Arial"/>
      <w:kern w:val="0"/>
      <w:sz w:val="22"/>
      <w:szCs w:val="22"/>
      <w:lang w:eastAsia="en-US"/>
      <w14:ligatures w14:val="none"/>
    </w:rPr>
  </w:style>
  <w:style w:type="paragraph" w:customStyle="1" w:styleId="93C5926307DD426FA4F7B138E9E657892">
    <w:name w:val="93C5926307DD426FA4F7B138E9E657892"/>
    <w:rsid w:val="00EF18D2"/>
    <w:pPr>
      <w:spacing w:after="0" w:line="240" w:lineRule="auto"/>
    </w:pPr>
    <w:rPr>
      <w:rFonts w:ascii="Arial" w:eastAsiaTheme="minorHAnsi" w:hAnsi="Arial" w:cs="Arial"/>
      <w:kern w:val="0"/>
      <w:sz w:val="22"/>
      <w:szCs w:val="22"/>
      <w:lang w:eastAsia="en-US"/>
      <w14:ligatures w14:val="none"/>
    </w:rPr>
  </w:style>
  <w:style w:type="paragraph" w:customStyle="1" w:styleId="F3D4012FF0E04120BE55C6DE7F01AC262">
    <w:name w:val="F3D4012FF0E04120BE55C6DE7F01AC262"/>
    <w:rsid w:val="00EF18D2"/>
    <w:pPr>
      <w:spacing w:after="0" w:line="240" w:lineRule="auto"/>
    </w:pPr>
    <w:rPr>
      <w:rFonts w:ascii="Arial" w:eastAsiaTheme="minorHAnsi" w:hAnsi="Arial" w:cs="Arial"/>
      <w:kern w:val="0"/>
      <w:sz w:val="22"/>
      <w:szCs w:val="22"/>
      <w:lang w:eastAsia="en-US"/>
      <w14:ligatures w14:val="none"/>
    </w:rPr>
  </w:style>
  <w:style w:type="paragraph" w:customStyle="1" w:styleId="C835C9FD4CB14DE89408598CE0F4D1C92">
    <w:name w:val="C835C9FD4CB14DE89408598CE0F4D1C92"/>
    <w:rsid w:val="00EF18D2"/>
    <w:pPr>
      <w:spacing w:after="0" w:line="240" w:lineRule="auto"/>
    </w:pPr>
    <w:rPr>
      <w:rFonts w:ascii="Arial" w:eastAsiaTheme="minorHAnsi" w:hAnsi="Arial" w:cs="Arial"/>
      <w:kern w:val="0"/>
      <w:sz w:val="22"/>
      <w:szCs w:val="22"/>
      <w:lang w:eastAsia="en-US"/>
      <w14:ligatures w14:val="none"/>
    </w:rPr>
  </w:style>
  <w:style w:type="paragraph" w:customStyle="1" w:styleId="518E075758544ADDB7004D3EB5C1D34C2">
    <w:name w:val="518E075758544ADDB7004D3EB5C1D34C2"/>
    <w:rsid w:val="00EF18D2"/>
    <w:pPr>
      <w:spacing w:after="0" w:line="240" w:lineRule="auto"/>
    </w:pPr>
    <w:rPr>
      <w:rFonts w:ascii="Arial" w:eastAsiaTheme="minorHAnsi" w:hAnsi="Arial" w:cs="Arial"/>
      <w:kern w:val="0"/>
      <w:sz w:val="22"/>
      <w:szCs w:val="22"/>
      <w:lang w:eastAsia="en-US"/>
      <w14:ligatures w14:val="none"/>
    </w:rPr>
  </w:style>
  <w:style w:type="paragraph" w:customStyle="1" w:styleId="88CBDD7F7DD14D8D940C5019994C8FAF2">
    <w:name w:val="88CBDD7F7DD14D8D940C5019994C8FAF2"/>
    <w:rsid w:val="00EF18D2"/>
    <w:pPr>
      <w:spacing w:after="0" w:line="240" w:lineRule="auto"/>
    </w:pPr>
    <w:rPr>
      <w:rFonts w:ascii="Arial" w:eastAsiaTheme="minorHAnsi" w:hAnsi="Arial" w:cs="Arial"/>
      <w:kern w:val="0"/>
      <w:sz w:val="22"/>
      <w:szCs w:val="22"/>
      <w:lang w:eastAsia="en-US"/>
      <w14:ligatures w14:val="none"/>
    </w:rPr>
  </w:style>
  <w:style w:type="paragraph" w:customStyle="1" w:styleId="67EC2B78D2144DBA859227582E51331F2">
    <w:name w:val="67EC2B78D2144DBA859227582E51331F2"/>
    <w:rsid w:val="00EF18D2"/>
    <w:pPr>
      <w:spacing w:after="0" w:line="240" w:lineRule="auto"/>
    </w:pPr>
    <w:rPr>
      <w:rFonts w:ascii="Arial" w:eastAsiaTheme="minorHAnsi" w:hAnsi="Arial" w:cs="Arial"/>
      <w:kern w:val="0"/>
      <w:sz w:val="22"/>
      <w:szCs w:val="22"/>
      <w:lang w:eastAsia="en-US"/>
      <w14:ligatures w14:val="none"/>
    </w:rPr>
  </w:style>
  <w:style w:type="paragraph" w:customStyle="1" w:styleId="99C9DCBCA2764DBC8E8320F6078EDA022">
    <w:name w:val="99C9DCBCA2764DBC8E8320F6078EDA02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5D18B6596EB422884D36463CDECAE6F2">
    <w:name w:val="D5D18B6596EB422884D36463CDECAE6F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4088C921A541459BDE59248CDAB43F2">
    <w:name w:val="B74088C921A541459BDE59248CDAB43F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35AF0D43D444B61BC7D0519BD1686532">
    <w:name w:val="635AF0D43D444B61BC7D0519BD168653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8CB0227C48A489D96E77226170E29892">
    <w:name w:val="B8CB0227C48A489D96E77226170E2989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36E4012F65B400C901312419D43E9B52">
    <w:name w:val="036E4012F65B400C901312419D43E9B5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51AAEE3AE346F28C8ED4A3884080B02">
    <w:name w:val="C751AAEE3AE346F28C8ED4A3884080B0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8C8AE8CB21E04192876837A8273BB37F2">
    <w:name w:val="8C8AE8CB21E04192876837A8273BB37F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B5DC749CC8BF481F878D4747FE6FF7422">
    <w:name w:val="B5DC749CC8BF481F878D4747FE6FF742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E668C7C6B73844279DB860BE51D31D9E2">
    <w:name w:val="E668C7C6B73844279DB860BE51D31D9E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956A0F0507746EBAA8C934718EA25152">
    <w:name w:val="6956A0F0507746EBAA8C934718EA2515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B268D26355E41E3834B17580875024A2">
    <w:name w:val="6B268D26355E41E3834B17580875024A2"/>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9CBCA9351FC84256817B54C784C895B02">
    <w:name w:val="9CBCA9351FC84256817B54C784C895B0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BDC709D5967437EA3103305258EC8202">
    <w:name w:val="3BDC709D5967437EA3103305258EC820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79062D4DC334B7B8C0E64D65B1C3F862">
    <w:name w:val="279062D4DC334B7B8C0E64D65B1C3F862"/>
    <w:rsid w:val="00EF18D2"/>
    <w:pPr>
      <w:spacing w:line="259" w:lineRule="auto"/>
    </w:pPr>
    <w:rPr>
      <w:rFonts w:ascii="Arial" w:eastAsiaTheme="minorHAnsi" w:hAnsi="Arial" w:cs="Arial"/>
      <w:kern w:val="0"/>
      <w:sz w:val="22"/>
      <w:szCs w:val="22"/>
      <w:lang w:eastAsia="en-US"/>
      <w14:ligatures w14:val="none"/>
    </w:rPr>
  </w:style>
  <w:style w:type="paragraph" w:customStyle="1" w:styleId="AF2971DD66A9482A9BC9843535FCF5592">
    <w:name w:val="AF2971DD66A9482A9BC9843535FCF559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670E2C5138D45A4A16C8F2818356E6A2">
    <w:name w:val="E670E2C5138D45A4A16C8F2818356E6A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2136153B31E4192B3E723986CFF790B2">
    <w:name w:val="62136153B31E4192B3E723986CFF790B2"/>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B7B439E33654449818CA24B4E7315CA">
    <w:name w:val="EB7B439E33654449818CA24B4E7315CA"/>
    <w:rsid w:val="00EF18D2"/>
  </w:style>
  <w:style w:type="paragraph" w:customStyle="1" w:styleId="34507F8EAB20431285CD070E89EA1FC2">
    <w:name w:val="34507F8EAB20431285CD070E89EA1FC2"/>
    <w:rsid w:val="00EF18D2"/>
  </w:style>
  <w:style w:type="paragraph" w:customStyle="1" w:styleId="90D40A3934F04041AA17356EBE9A2871">
    <w:name w:val="90D40A3934F04041AA17356EBE9A2871"/>
    <w:rsid w:val="00EF18D2"/>
  </w:style>
  <w:style w:type="paragraph" w:customStyle="1" w:styleId="3DB234FE2870413BB290866117A7C33D">
    <w:name w:val="3DB234FE2870413BB290866117A7C33D"/>
    <w:rsid w:val="00EF18D2"/>
  </w:style>
  <w:style w:type="paragraph" w:customStyle="1" w:styleId="748032B9D8634C6F98B34CCBC6EC901D">
    <w:name w:val="748032B9D8634C6F98B34CCBC6EC901D"/>
    <w:rsid w:val="00EF18D2"/>
  </w:style>
  <w:style w:type="paragraph" w:customStyle="1" w:styleId="A969EAA7F5A14ADBB4F5ADB66FD098F8">
    <w:name w:val="A969EAA7F5A14ADBB4F5ADB66FD098F8"/>
    <w:rsid w:val="00EF18D2"/>
  </w:style>
  <w:style w:type="paragraph" w:customStyle="1" w:styleId="A74C0A517E9947F5BEFCE908BA5AD249">
    <w:name w:val="A74C0A517E9947F5BEFCE908BA5AD249"/>
    <w:rsid w:val="00EF18D2"/>
  </w:style>
  <w:style w:type="paragraph" w:customStyle="1" w:styleId="110D3559B829490D8FE81699AFE85FF6">
    <w:name w:val="110D3559B829490D8FE81699AFE85FF6"/>
    <w:rsid w:val="00EF18D2"/>
  </w:style>
  <w:style w:type="paragraph" w:customStyle="1" w:styleId="FBB53F094E1447A4BEF3F4C8897470DF">
    <w:name w:val="FBB53F094E1447A4BEF3F4C8897470DF"/>
    <w:rsid w:val="00EF18D2"/>
  </w:style>
  <w:style w:type="paragraph" w:customStyle="1" w:styleId="AAB7C87C325A43218FB4C3A64178A342">
    <w:name w:val="AAB7C87C325A43218FB4C3A64178A342"/>
    <w:rsid w:val="00EF18D2"/>
  </w:style>
  <w:style w:type="paragraph" w:customStyle="1" w:styleId="D0DC364DF8F1496B94BBE6C86900B6FF">
    <w:name w:val="D0DC364DF8F1496B94BBE6C86900B6FF"/>
    <w:rsid w:val="00EF18D2"/>
  </w:style>
  <w:style w:type="paragraph" w:customStyle="1" w:styleId="4F7A6C63B8034E3C84EA2EF6C17A2969">
    <w:name w:val="4F7A6C63B8034E3C84EA2EF6C17A2969"/>
    <w:rsid w:val="00EF18D2"/>
  </w:style>
  <w:style w:type="paragraph" w:customStyle="1" w:styleId="83694E5DCD304A5588E0018B485787D9">
    <w:name w:val="83694E5DCD304A5588E0018B485787D9"/>
    <w:rsid w:val="00EF18D2"/>
  </w:style>
  <w:style w:type="paragraph" w:customStyle="1" w:styleId="2CE798DAB76D491DAE4EBBF36C63081B">
    <w:name w:val="2CE798DAB76D491DAE4EBBF36C63081B"/>
    <w:rsid w:val="00EF18D2"/>
  </w:style>
  <w:style w:type="paragraph" w:customStyle="1" w:styleId="59AA0B9B4A45428BB867F65DD25EFEFA">
    <w:name w:val="59AA0B9B4A45428BB867F65DD25EFEFA"/>
    <w:rsid w:val="00EF18D2"/>
  </w:style>
  <w:style w:type="paragraph" w:customStyle="1" w:styleId="9D03CB9191BE4632BAEDA7EC53ECE3C1">
    <w:name w:val="9D03CB9191BE4632BAEDA7EC53ECE3C1"/>
    <w:rsid w:val="00EF18D2"/>
  </w:style>
  <w:style w:type="paragraph" w:customStyle="1" w:styleId="6A404B6443B0494CBCFA1B5BF8993973">
    <w:name w:val="6A404B6443B0494CBCFA1B5BF8993973"/>
    <w:rsid w:val="00EF18D2"/>
  </w:style>
  <w:style w:type="paragraph" w:customStyle="1" w:styleId="63B8FD44F4A548D99EC4AD9B21C044B4">
    <w:name w:val="63B8FD44F4A548D99EC4AD9B21C044B4"/>
    <w:rsid w:val="00EF18D2"/>
  </w:style>
  <w:style w:type="paragraph" w:customStyle="1" w:styleId="1FEC1291C027491EBB0D083700363BE1">
    <w:name w:val="1FEC1291C027491EBB0D083700363BE1"/>
    <w:rsid w:val="00EF18D2"/>
  </w:style>
  <w:style w:type="paragraph" w:customStyle="1" w:styleId="6B6AE8E6272641DCAFB372628BF88A083">
    <w:name w:val="6B6AE8E6272641DCAFB372628BF88A0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C28E85CB12649EBA7DB323F2C2A19A23">
    <w:name w:val="0C28E85CB12649EBA7DB323F2C2A19A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901E41108F647FD808A3EF21F7F8FFA3">
    <w:name w:val="F901E41108F647FD808A3EF21F7F8FF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0B6EFCD2BA240FAA9AB88D8D3B1E1FC3">
    <w:name w:val="D0B6EFCD2BA240FAA9AB88D8D3B1E1F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B1CC941E58147A69407C3BE8606F46F3">
    <w:name w:val="4B1CC941E58147A69407C3BE8606F46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90F904C72784E179BD99C335E48DC3B3">
    <w:name w:val="E90F904C72784E179BD99C335E48DC3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4AB7168C8BF41D89B957AA9182888053">
    <w:name w:val="84AB7168C8BF41D89B957AA91828880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382F2B3C56E413FB35AF92BEE5633BF3">
    <w:name w:val="7382F2B3C56E413FB35AF92BEE5633B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D7B25DF67C44168ADC17D07CBF1FC03">
    <w:name w:val="38D7B25DF67C44168ADC17D07CBF1FC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CBD7DC51B6649F7950F18EB201171C03">
    <w:name w:val="ECBD7DC51B6649F7950F18EB201171C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2523B7591437ABB9B5C06F3D590673">
    <w:name w:val="3442523B7591437ABB9B5C06F3D5906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31F61B701CF4C839B7B0DBC01458C193">
    <w:name w:val="B31F61B701CF4C839B7B0DBC01458C19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BA06D1B369E42578A29F9EA26BE6FA73">
    <w:name w:val="5BA06D1B369E42578A29F9EA26BE6FA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EAFBF08EE346AEBFDCEC36F375FA443">
    <w:name w:val="03EAFBF08EE346AEBFDCEC36F375FA44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E120DBED35C43569355ACBE1AA8C16F3">
    <w:name w:val="DE120DBED35C43569355ACBE1AA8C16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3045F5EFC94E3AA5241D25B067584A3">
    <w:name w:val="813045F5EFC94E3AA5241D25B067584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03B877652104E76A62D4F118C0AA2203">
    <w:name w:val="503B877652104E76A62D4F118C0AA22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7DA1FC5DBF4BF38552CA0E972954893">
    <w:name w:val="747DA1FC5DBF4BF38552CA0E97295489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2F9701EF62F40F0AF3C16CA2A9CFE903">
    <w:name w:val="E2F9701EF62F40F0AF3C16CA2A9CFE9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7C6FD4CDCDC49248633DC0174E74AC63">
    <w:name w:val="B7C6FD4CDCDC49248633DC0174E74AC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B19FDCA336D41AFB8A70C78B0368D673">
    <w:name w:val="EB19FDCA336D41AFB8A70C78B0368D6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716493D1944DAA7454E7FC6FBA73B3">
    <w:name w:val="344716493D1944DAA7454E7FC6FBA73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3FAB22B9D5540B3BA8470BF8C48D2DE3">
    <w:name w:val="13FAB22B9D5540B3BA8470BF8C48D2DE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179D2C003484D7AA1C973C7F84BEAA23">
    <w:name w:val="C179D2C003484D7AA1C973C7F84BEAA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9200ECD336748BBA9085F6BA7821F513">
    <w:name w:val="89200ECD336748BBA9085F6BA7821F5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5D5564EB29E49BEB1AD0B2C1CAA65D33">
    <w:name w:val="15D5564EB29E49BEB1AD0B2C1CAA65D3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FC1F8BC529F4C669BB759C34ABC485B3">
    <w:name w:val="1FC1F8BC529F4C669BB759C34ABC485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59D3B173940EA85978472BA416CAA3">
    <w:name w:val="A7D59D3B173940EA85978472BA416CA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320CDD52D934176BC5CD2B0E1D4E0483">
    <w:name w:val="E320CDD52D934176BC5CD2B0E1D4E04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6C4E9633E7B455BBD537C61CF26817C3">
    <w:name w:val="96C4E9633E7B455BBD537C61CF26817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D7A986E9DF54262B78F0D68A728A7573">
    <w:name w:val="0D7A986E9DF54262B78F0D68A728A75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C603F6A5E044F0FA6F774649FCCA5CA3">
    <w:name w:val="6C603F6A5E044F0FA6F774649FCCA5C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1E2A23D9FFC49A9B35E0D0AB04D6C853">
    <w:name w:val="F1E2A23D9FFC49A9B35E0D0AB04D6C8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D5CFDFB8AD0402FA70F8CD209F6A0043">
    <w:name w:val="AD5CFDFB8AD0402FA70F8CD209F6A004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87FA61010C640B4BB90BFE3E105E2723">
    <w:name w:val="187FA61010C640B4BB90BFE3E105E27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ACF3249A7648FAAB56933E493E4D723">
    <w:name w:val="62ACF3249A7648FAAB56933E493E4D72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2DA3304FAF14E7FAC6ED5EC620A1E513">
    <w:name w:val="E2DA3304FAF14E7FAC6ED5EC620A1E51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ADF05E471234A99A0B63F0AF78FDB773">
    <w:name w:val="8ADF05E471234A99A0B63F0AF78FDB7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590B39E68FB4FB8ABDA84FE50B7A0DF3">
    <w:name w:val="4590B39E68FB4FB8ABDA84FE50B7A0D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5452E301FCB40AFA96BD000F6841EC83">
    <w:name w:val="75452E301FCB40AFA96BD000F6841EC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A0FFF31AC3473F980464D68E25DE4A3">
    <w:name w:val="54A0FFF31AC3473F980464D68E25DE4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DBB178F2CC54205AE2580FE7C0BCE113">
    <w:name w:val="FDBB178F2CC54205AE2580FE7C0BCE1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8F56E6F3B094BEEAAA874C9A712342F3">
    <w:name w:val="C8F56E6F3B094BEEAAA874C9A712342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FA6F8DBFD04958B60BDB36705024113">
    <w:name w:val="54FA6F8DBFD04958B60BDB367050241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55C1D30D14141F1B2ACED808E8B0FD23">
    <w:name w:val="B55C1D30D14141F1B2ACED808E8B0FD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165F19208DC4ED4BAD7909220A3E5C63">
    <w:name w:val="9165F19208DC4ED4BAD7909220A3E5C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06B98C8ED9443F5B646ADF5F05EE3ED3">
    <w:name w:val="106B98C8ED9443F5B646ADF5F05EE3E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BF3CACBEF144708F9CD3404DD135D63">
    <w:name w:val="81BF3CACBEF144708F9CD3404DD135D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8BC2CD9CACC4F5EAC816003D7F432E33">
    <w:name w:val="48BC2CD9CACC4F5EAC816003D7F432E3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24B3BD12F24E768524D29F63BEF6C63">
    <w:name w:val="8024B3BD12F24E768524D29F63BEF6C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9702E5019647EC8BF99481A53C3E313">
    <w:name w:val="389702E5019647EC8BF99481A53C3E3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B783CF7B3334627BC8B0DFBFFB26C5C3">
    <w:name w:val="1B783CF7B3334627BC8B0DFBFFB26C5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E0B01A15744B8AC2FB7AAD6BC9E5F3">
    <w:name w:val="A7DE0B01A15744B8AC2FB7AAD6BC9E5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59FEA2DB8204DB5AD69CF0E32DC12A73">
    <w:name w:val="059FEA2DB8204DB5AD69CF0E32DC12A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1181549D5074938A63C2CC8F8896BD03">
    <w:name w:val="71181549D5074938A63C2CC8F8896BD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C0654D3A54E487FBDD5F4EBC675E5923">
    <w:name w:val="3C0654D3A54E487FBDD5F4EBC675E59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F67E3B27317401BB89719D6D3DA0C153">
    <w:name w:val="BF67E3B27317401BB89719D6D3DA0C1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927A27724488DA800B7A47A5653A82">
    <w:name w:val="5D8927A27724488DA800B7A47A5653A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969EAA7F5A14ADBB4F5ADB66FD098F81">
    <w:name w:val="A969EAA7F5A14ADBB4F5ADB66FD098F8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EC0D86C38C140F1BBC4A6EAAB7A064D3">
    <w:name w:val="6EC0D86C38C140F1BBC4A6EAAB7A064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0D40A3934F04041AA17356EBE9A28711">
    <w:name w:val="90D40A3934F04041AA17356EBE9A2871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4C0A517E9947F5BEFCE908BA5AD2491">
    <w:name w:val="A74C0A517E9947F5BEFCE908BA5AD249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476C748C37446EAEEBAAD376F6F3243">
    <w:name w:val="30476C748C37446EAEEBAAD376F6F324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DB234FE2870413BB290866117A7C33D1">
    <w:name w:val="3DB234FE2870413BB290866117A7C33D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10D3559B829490D8FE81699AFE85FF61">
    <w:name w:val="110D3559B829490D8FE81699AFE85FF6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188869793F4F18A822E1E314622F7D3">
    <w:name w:val="61188869793F4F18A822E1E314622F7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8032B9D8634C6F98B34CCBC6EC901D1">
    <w:name w:val="748032B9D8634C6F98B34CCBC6EC901D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BB53F094E1447A4BEF3F4C8897470DF1">
    <w:name w:val="FBB53F094E1447A4BEF3F4C8897470DF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AB1AF8743D45118AEC09E59E83959B3">
    <w:name w:val="6AAB1AF8743D45118AEC09E59E83959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2343B1C6EA4D2EBB76B87119CA84973">
    <w:name w:val="5D2343B1C6EA4D2EBB76B87119CA849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12E31D03DF8498C9638BE9D93D590AD3">
    <w:name w:val="212E31D03DF8498C9638BE9D93D590A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A9641699AF40AA9C07B7CCC894210F3">
    <w:name w:val="74A9641699AF40AA9C07B7CCC894210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492EA05E949F8A4298682611E83B03">
    <w:name w:val="809492EA05E949F8A4298682611E83B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C040CF73D574E4780A625DFCDF2511B3">
    <w:name w:val="8C040CF73D574E4780A625DFCDF2511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9AB62B536940B8947224DF83CB0CAD3">
    <w:name w:val="629AB62B536940B8947224DF83CB0CA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CCFC8614E0A44B5978C7AEE3B7EDB7C3">
    <w:name w:val="7CCFC8614E0A44B5978C7AEE3B7EDB7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6BAC7FE2840FBBDF50A0F2FF050173">
    <w:name w:val="8096BAC7FE2840FBBDF50A0F2FF0501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624DC726D2E404788F8BFBF3498B5433">
    <w:name w:val="8624DC726D2E404788F8BFBF3498B543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BCA8D24055943F48EF0FB6217AA6B913">
    <w:name w:val="3BCA8D24055943F48EF0FB6217AA6B9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9E8C44E9F4642B88EACCC10DD8FE0613">
    <w:name w:val="99E8C44E9F4642B88EACCC10DD8FE06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9EDA22651594236A04F1658BE1732D73">
    <w:name w:val="09EDA22651594236A04F1658BE1732D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D89B44F94B7439B9F99E976363A5F6E3">
    <w:name w:val="3D89B44F94B7439B9F99E976363A5F6E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49AE69F122476AB37095B9A4B8830C3">
    <w:name w:val="6149AE69F122476AB37095B9A4B8830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812E4DCCE7F4B58AE73D548A51C1AE53">
    <w:name w:val="2812E4DCCE7F4B58AE73D548A51C1AE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D7FC37EB8C84D7EAEA44EBAC59CF7BD3">
    <w:name w:val="4D7FC37EB8C84D7EAEA44EBAC59CF7B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283C06C89164CD29F5F1E7A1A71E17F3">
    <w:name w:val="F283C06C89164CD29F5F1E7A1A71E17F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0DC364DF8F1496B94BBE6C86900B6FF1">
    <w:name w:val="D0DC364DF8F1496B94BBE6C86900B6FF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F7A6C63B8034E3C84EA2EF6C17A29691">
    <w:name w:val="4F7A6C63B8034E3C84EA2EF6C17A2969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3694E5DCD304A5588E0018B485787D91">
    <w:name w:val="83694E5DCD304A5588E0018B485787D9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CE798DAB76D491DAE4EBBF36C63081B1">
    <w:name w:val="2CE798DAB76D491DAE4EBBF36C63081B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9AA0B9B4A45428BB867F65DD25EFEFA1">
    <w:name w:val="59AA0B9B4A45428BB867F65DD25EFEFA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D03CB9191BE4632BAEDA7EC53ECE3C11">
    <w:name w:val="9D03CB9191BE4632BAEDA7EC53ECE3C1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404B6443B0494CBCFA1B5BF89939731">
    <w:name w:val="6A404B6443B0494CBCFA1B5BF8993973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3B8FD44F4A548D99EC4AD9B21C044B41">
    <w:name w:val="63B8FD44F4A548D99EC4AD9B21C044B4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FEC1291C027491EBB0D083700363BE11">
    <w:name w:val="1FEC1291C027491EBB0D083700363BE1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357D30CDF764E148DAEEDD0E9B7F9EC3">
    <w:name w:val="F357D30CDF764E148DAEEDD0E9B7F9E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7479A7811643449DEFEEC9151398143">
    <w:name w:val="BA7479A7811643449DEFEEC915139814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D39801DEF6474289725718FC1A85CD3">
    <w:name w:val="A3D39801DEF6474289725718FC1A85C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D7CF24DC2DC414092AF0A8EC98BCA703">
    <w:name w:val="8D7CF24DC2DC414092AF0A8EC98BCA70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94C930E9C74CC996EE3E399164EA803">
    <w:name w:val="2594C930E9C74CC996EE3E399164EA80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5287A8CB9648D68DD77880AABC65CC3">
    <w:name w:val="B75287A8CB9648D68DD77880AABC65CC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4B90A6EADB45B8BDA6C8852E5931FD3">
    <w:name w:val="6A4B90A6EADB45B8BDA6C8852E5931F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24479731444B95897C919046D8DFB53">
    <w:name w:val="8124479731444B95897C919046D8DFB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3133AF2CA14768AFDE746AFC4221DD3">
    <w:name w:val="303133AF2CA14768AFDE746AFC4221D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92577623AFA4F15B6151B5E28EF7EE43">
    <w:name w:val="B92577623AFA4F15B6151B5E28EF7EE4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888FA355CAD4E1299E3ADA1490D67523">
    <w:name w:val="F888FA355CAD4E1299E3ADA1490D675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E744C56CFD04620BEF726B975A351BA3">
    <w:name w:val="4E744C56CFD04620BEF726B975A351B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9A6739522EB4258869BA92C877EF8763">
    <w:name w:val="39A6739522EB4258869BA92C877EF87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99FA0515044402A957EEB9A4003F83D3">
    <w:name w:val="D99FA0515044402A957EEB9A4003F83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D866D7D26BD4FEE9EDB3B1FD382AF783">
    <w:name w:val="DD866D7D26BD4FEE9EDB3B1FD382AF7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4E88976628548A099906C579813752B3">
    <w:name w:val="24E88976628548A099906C579813752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A69AB9DB0834CC48960E891D4B64D763">
    <w:name w:val="EA69AB9DB0834CC48960E891D4B64D7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EB34D25CE8E42D08ABA2D52441EABB23">
    <w:name w:val="AEB34D25CE8E42D08ABA2D52441EABB2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C90672E47614C969BE976358588022E3">
    <w:name w:val="CC90672E47614C969BE976358588022E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B7AA4437AF840E484D9A2281F9263FD3">
    <w:name w:val="6B7AA4437AF840E484D9A2281F9263F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088922001247B1823EF9E1593DA2413">
    <w:name w:val="03088922001247B1823EF9E1593DA24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8A69352A06C432DAABB3B10C9B9E4E83">
    <w:name w:val="88A69352A06C432DAABB3B10C9B9E4E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A84025F1D42F2B7EF41EF7C7679E73">
    <w:name w:val="5D8A84025F1D42F2B7EF41EF7C7679E7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DD14B2F964147CE85D73FA72423399B3">
    <w:name w:val="5DD14B2F964147CE85D73FA72423399B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CE446B67EFD47F28AD4B5ECCB2C77993">
    <w:name w:val="0CE446B67EFD47F28AD4B5ECCB2C7799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6EF82669F0146F3A9287A6E636758753">
    <w:name w:val="D6EF82669F0146F3A9287A6E6367587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6F1AC0B7B6430E9A9A8B8BABE4529E3">
    <w:name w:val="DA6F1AC0B7B6430E9A9A8B8BABE4529E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72B9FDDDFA44A2BC19CA6C96B3ECF13">
    <w:name w:val="A372B9FDDDFA44A2BC19CA6C96B3ECF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0D449BAD80F4A7991B46847285653713">
    <w:name w:val="B0D449BAD80F4A7991B468472856537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AF11AA66933461DB56CC32407C015263">
    <w:name w:val="7AF11AA66933461DB56CC32407C0152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7ACC95ABEC4043950C8A1D674BCDF63">
    <w:name w:val="257ACC95ABEC4043950C8A1D674BCDF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809248B4B714682BDBD94F4B66DB5013">
    <w:name w:val="9809248B4B714682BDBD94F4B66DB501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D91DB9D1E2F4C2F8FD322890320D3373">
    <w:name w:val="7D91DB9D1E2F4C2F8FD322890320D337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E8F7E2BBA7144869530841B956C94F83">
    <w:name w:val="2E8F7E2BBA7144869530841B956C94F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52E9DB8852E476DAD94800052502C693">
    <w:name w:val="952E9DB8852E476DAD94800052502C69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59EE7E484C475190B2FECEAFAD3AAD3">
    <w:name w:val="DA59EE7E484C475190B2FECEAFAD3AAD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828FD3E9FAE48EE917AEBDF7B8A7BEE3">
    <w:name w:val="6828FD3E9FAE48EE917AEBDF7B8A7BEE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D4CFAC7D17472089D57B54C83FC75D3">
    <w:name w:val="F9D4CFAC7D17472089D57B54C83FC75D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BB048D753F645C5A9FA51D34F4219EF3">
    <w:name w:val="2BB048D753F645C5A9FA51D34F4219EF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FEE8E88B78C465E873192654BCAB1AA3">
    <w:name w:val="6FEE8E88B78C465E873192654BCAB1AA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6F743D97B90471EB37CC0603C4378AE3">
    <w:name w:val="76F743D97B90471EB37CC0603C4378AE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4D5AEA5F5C84C8494712C16EA3B253D3">
    <w:name w:val="14D5AEA5F5C84C8494712C16EA3B253D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DED01A8849344D2A728A51A3CFC18DD3">
    <w:name w:val="EDED01A8849344D2A728A51A3CFC18DD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D497FC759144B6DAFCFBB0C24FB9BAF3">
    <w:name w:val="DD497FC759144B6DAFCFBB0C24FB9BAF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37220F4AB254701B9E12254F3FB094C3">
    <w:name w:val="E37220F4AB254701B9E12254F3FB094C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A228ECE7010248019B1DF7FD957EA76F3">
    <w:name w:val="A228ECE7010248019B1DF7FD957EA76F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6E2CF40EFB440AFA0A1040E225210F43">
    <w:name w:val="66E2CF40EFB440AFA0A1040E225210F4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3748C1DDA874C88B1AD521F6066ED653">
    <w:name w:val="D3748C1DDA874C88B1AD521F6066ED65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B2E2A5F27B042F69F3CEA0564350B463">
    <w:name w:val="2B2E2A5F27B042F69F3CEA0564350B46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77B1BEE82F1442E855E473EA0736A9B3">
    <w:name w:val="177B1BEE82F1442E855E473EA0736A9B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D32535EF934183A7436BEB5FA0997F3">
    <w:name w:val="BAD32535EF934183A7436BEB5FA0997F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2624143AD824F0BAC4D399B5684D1AB3">
    <w:name w:val="D2624143AD824F0BAC4D399B5684D1AB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3F4F43F496B46E4AF3D018D19717D4D3">
    <w:name w:val="83F4F43F496B46E4AF3D018D19717D4D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FA1E9A054B94D1AB30E83188E854B6B3">
    <w:name w:val="DFA1E9A054B94D1AB30E83188E854B6B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39058C8EA434407A43E3DE481CA5EA63">
    <w:name w:val="239058C8EA434407A43E3DE481CA5EA6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7BB75083253496B98D23158CE980DFC3">
    <w:name w:val="67BB75083253496B98D23158CE980DFC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64EA063655B444395D597171604C2163">
    <w:name w:val="764EA063655B444395D597171604C216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53CD86DB4A74B589379823A166DE7B23">
    <w:name w:val="853CD86DB4A74B589379823A166DE7B2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BA2416230124488B5B60D7A45A174323">
    <w:name w:val="4BA2416230124488B5B60D7A45A17432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AFADC15CA64F8FABE2DB5F271C6A143">
    <w:name w:val="F7AFADC15CA64F8FABE2DB5F271C6A14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328AC59B12E4A6ABCDD5DA32A3429DD3">
    <w:name w:val="9328AC59B12E4A6ABCDD5DA32A3429DD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24672C0C934DED899B9167779F3B0F3">
    <w:name w:val="F724672C0C934DED899B9167779F3B0F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773537119A9B4DE28F621350FA7D0E743">
    <w:name w:val="773537119A9B4DE28F621350FA7D0E743"/>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BC8D9FDCA846A080E21B20543E07E83">
    <w:name w:val="F7BC8D9FDCA846A080E21B20543E07E8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2FE6D92D2914F749EC35FA28539736C3">
    <w:name w:val="12FE6D92D2914F749EC35FA28539736C3"/>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10C224B729B4052AF18C811CC6314313">
    <w:name w:val="210C224B729B4052AF18C811CC631431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D1CF8323B9843BAA2D6153409F8916E3">
    <w:name w:val="8D1CF8323B9843BAA2D6153409F8916E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7E6BCBCC44C43ADA6A40E6EADEA0D6D3">
    <w:name w:val="07E6BCBCC44C43ADA6A40E6EADEA0D6D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E406B00A5A4F6A8D8B7363609024A43">
    <w:name w:val="D7E406B00A5A4F6A8D8B7363609024A4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9D56D688E124E409268DF057173A06B3">
    <w:name w:val="E9D56D688E124E409268DF057173A06B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F5ECC4FE724FA483AC2E07FB664EBF3">
    <w:name w:val="6BF5ECC4FE724FA483AC2E07FB664EBF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2652511B7D4490BDF2259DE11404283">
    <w:name w:val="402652511B7D4490BDF2259DE11404283"/>
    <w:rsid w:val="00EF18D2"/>
    <w:pPr>
      <w:spacing w:after="0" w:line="240" w:lineRule="auto"/>
    </w:pPr>
    <w:rPr>
      <w:rFonts w:ascii="Arial" w:eastAsiaTheme="minorHAnsi" w:hAnsi="Arial" w:cs="Arial"/>
      <w:kern w:val="0"/>
      <w:sz w:val="22"/>
      <w:szCs w:val="22"/>
      <w:lang w:eastAsia="en-US"/>
      <w14:ligatures w14:val="none"/>
    </w:rPr>
  </w:style>
  <w:style w:type="paragraph" w:customStyle="1" w:styleId="EC74D1DE75534245B2A12D0B1B76E5963">
    <w:name w:val="EC74D1DE75534245B2A12D0B1B76E5963"/>
    <w:rsid w:val="00EF18D2"/>
    <w:pPr>
      <w:spacing w:after="0" w:line="240" w:lineRule="auto"/>
    </w:pPr>
    <w:rPr>
      <w:rFonts w:ascii="Arial" w:eastAsiaTheme="minorHAnsi" w:hAnsi="Arial" w:cs="Arial"/>
      <w:kern w:val="0"/>
      <w:sz w:val="22"/>
      <w:szCs w:val="22"/>
      <w:lang w:eastAsia="en-US"/>
      <w14:ligatures w14:val="none"/>
    </w:rPr>
  </w:style>
  <w:style w:type="paragraph" w:customStyle="1" w:styleId="04D8B90DF8E84419A341D0EF8E41F05F3">
    <w:name w:val="04D8B90DF8E84419A341D0EF8E41F05F3"/>
    <w:rsid w:val="00EF18D2"/>
    <w:pPr>
      <w:spacing w:after="0" w:line="240" w:lineRule="auto"/>
    </w:pPr>
    <w:rPr>
      <w:rFonts w:ascii="Arial" w:eastAsiaTheme="minorHAnsi" w:hAnsi="Arial" w:cs="Arial"/>
      <w:kern w:val="0"/>
      <w:sz w:val="22"/>
      <w:szCs w:val="22"/>
      <w:lang w:eastAsia="en-US"/>
      <w14:ligatures w14:val="none"/>
    </w:rPr>
  </w:style>
  <w:style w:type="paragraph" w:customStyle="1" w:styleId="6BBE4E015DA740AC8E78FD6461CA9EA23">
    <w:name w:val="6BBE4E015DA740AC8E78FD6461CA9EA23"/>
    <w:rsid w:val="00EF18D2"/>
    <w:pPr>
      <w:spacing w:after="0" w:line="240" w:lineRule="auto"/>
    </w:pPr>
    <w:rPr>
      <w:rFonts w:ascii="Arial" w:eastAsiaTheme="minorHAnsi" w:hAnsi="Arial" w:cs="Arial"/>
      <w:kern w:val="0"/>
      <w:sz w:val="22"/>
      <w:szCs w:val="22"/>
      <w:lang w:eastAsia="en-US"/>
      <w14:ligatures w14:val="none"/>
    </w:rPr>
  </w:style>
  <w:style w:type="paragraph" w:customStyle="1" w:styleId="AFF02A8003764850AE337FC09C189CB53">
    <w:name w:val="AFF02A8003764850AE337FC09C189CB53"/>
    <w:rsid w:val="00EF18D2"/>
    <w:pPr>
      <w:spacing w:after="0" w:line="240" w:lineRule="auto"/>
    </w:pPr>
    <w:rPr>
      <w:rFonts w:ascii="Arial" w:eastAsiaTheme="minorHAnsi" w:hAnsi="Arial" w:cs="Arial"/>
      <w:kern w:val="0"/>
      <w:sz w:val="22"/>
      <w:szCs w:val="22"/>
      <w:lang w:eastAsia="en-US"/>
      <w14:ligatures w14:val="none"/>
    </w:rPr>
  </w:style>
  <w:style w:type="paragraph" w:customStyle="1" w:styleId="70141D6091934C7FB6DDAEF134A79EB73">
    <w:name w:val="70141D6091934C7FB6DDAEF134A79EB73"/>
    <w:rsid w:val="00EF18D2"/>
    <w:pPr>
      <w:spacing w:after="0" w:line="240" w:lineRule="auto"/>
    </w:pPr>
    <w:rPr>
      <w:rFonts w:ascii="Arial" w:eastAsiaTheme="minorHAnsi" w:hAnsi="Arial" w:cs="Arial"/>
      <w:kern w:val="0"/>
      <w:sz w:val="22"/>
      <w:szCs w:val="22"/>
      <w:lang w:eastAsia="en-US"/>
      <w14:ligatures w14:val="none"/>
    </w:rPr>
  </w:style>
  <w:style w:type="paragraph" w:customStyle="1" w:styleId="6168B82040D347EC87FBB7311714E7DE3">
    <w:name w:val="6168B82040D347EC87FBB7311714E7DE3"/>
    <w:rsid w:val="00EF18D2"/>
    <w:pPr>
      <w:spacing w:after="0" w:line="240" w:lineRule="auto"/>
    </w:pPr>
    <w:rPr>
      <w:rFonts w:ascii="Arial" w:eastAsiaTheme="minorHAnsi" w:hAnsi="Arial" w:cs="Arial"/>
      <w:kern w:val="0"/>
      <w:sz w:val="22"/>
      <w:szCs w:val="22"/>
      <w:lang w:eastAsia="en-US"/>
      <w14:ligatures w14:val="none"/>
    </w:rPr>
  </w:style>
  <w:style w:type="paragraph" w:customStyle="1" w:styleId="6A9A81152DC74E12B283B14C1A17A54B3">
    <w:name w:val="6A9A81152DC74E12B283B14C1A17A54B3"/>
    <w:rsid w:val="00EF18D2"/>
    <w:pPr>
      <w:spacing w:after="0" w:line="240" w:lineRule="auto"/>
    </w:pPr>
    <w:rPr>
      <w:rFonts w:ascii="Arial" w:eastAsiaTheme="minorHAnsi" w:hAnsi="Arial" w:cs="Arial"/>
      <w:kern w:val="0"/>
      <w:sz w:val="22"/>
      <w:szCs w:val="22"/>
      <w:lang w:eastAsia="en-US"/>
      <w14:ligatures w14:val="none"/>
    </w:rPr>
  </w:style>
  <w:style w:type="paragraph" w:customStyle="1" w:styleId="7224BC2ECF004F4EB331094744F6B5973">
    <w:name w:val="7224BC2ECF004F4EB331094744F6B5973"/>
    <w:rsid w:val="00EF18D2"/>
    <w:pPr>
      <w:spacing w:after="0" w:line="240" w:lineRule="auto"/>
    </w:pPr>
    <w:rPr>
      <w:rFonts w:ascii="Arial" w:eastAsiaTheme="minorHAnsi" w:hAnsi="Arial" w:cs="Arial"/>
      <w:kern w:val="0"/>
      <w:sz w:val="22"/>
      <w:szCs w:val="22"/>
      <w:lang w:eastAsia="en-US"/>
      <w14:ligatures w14:val="none"/>
    </w:rPr>
  </w:style>
  <w:style w:type="paragraph" w:customStyle="1" w:styleId="B3E79236D3D14F9690B8C0D0C3ABE7FF3">
    <w:name w:val="B3E79236D3D14F9690B8C0D0C3ABE7FF3"/>
    <w:rsid w:val="00EF18D2"/>
    <w:pPr>
      <w:spacing w:after="0" w:line="240" w:lineRule="auto"/>
    </w:pPr>
    <w:rPr>
      <w:rFonts w:ascii="Arial" w:eastAsiaTheme="minorHAnsi" w:hAnsi="Arial" w:cs="Arial"/>
      <w:kern w:val="0"/>
      <w:sz w:val="22"/>
      <w:szCs w:val="22"/>
      <w:lang w:eastAsia="en-US"/>
      <w14:ligatures w14:val="none"/>
    </w:rPr>
  </w:style>
  <w:style w:type="paragraph" w:customStyle="1" w:styleId="F76175D8BB9C4B9387EC749B5ABD3FCC3">
    <w:name w:val="F76175D8BB9C4B9387EC749B5ABD3FCC3"/>
    <w:rsid w:val="00EF18D2"/>
    <w:pPr>
      <w:spacing w:after="0" w:line="240" w:lineRule="auto"/>
    </w:pPr>
    <w:rPr>
      <w:rFonts w:ascii="Arial" w:eastAsiaTheme="minorHAnsi" w:hAnsi="Arial" w:cs="Arial"/>
      <w:kern w:val="0"/>
      <w:sz w:val="22"/>
      <w:szCs w:val="22"/>
      <w:lang w:eastAsia="en-US"/>
      <w14:ligatures w14:val="none"/>
    </w:rPr>
  </w:style>
  <w:style w:type="paragraph" w:customStyle="1" w:styleId="A7D6C15F2CEC49F5AAC23C56C3BD3BDC3">
    <w:name w:val="A7D6C15F2CEC49F5AAC23C56C3BD3BDC3"/>
    <w:rsid w:val="00EF18D2"/>
    <w:pPr>
      <w:spacing w:after="0" w:line="240" w:lineRule="auto"/>
    </w:pPr>
    <w:rPr>
      <w:rFonts w:ascii="Arial" w:eastAsiaTheme="minorHAnsi" w:hAnsi="Arial" w:cs="Arial"/>
      <w:kern w:val="0"/>
      <w:sz w:val="22"/>
      <w:szCs w:val="22"/>
      <w:lang w:eastAsia="en-US"/>
      <w14:ligatures w14:val="none"/>
    </w:rPr>
  </w:style>
  <w:style w:type="paragraph" w:customStyle="1" w:styleId="0DEE2EC198C94150BC8F72EFE63194503">
    <w:name w:val="0DEE2EC198C94150BC8F72EFE63194503"/>
    <w:rsid w:val="00EF18D2"/>
    <w:pPr>
      <w:spacing w:after="0" w:line="240" w:lineRule="auto"/>
    </w:pPr>
    <w:rPr>
      <w:rFonts w:ascii="Arial" w:eastAsiaTheme="minorHAnsi" w:hAnsi="Arial" w:cs="Arial"/>
      <w:kern w:val="0"/>
      <w:sz w:val="22"/>
      <w:szCs w:val="22"/>
      <w:lang w:eastAsia="en-US"/>
      <w14:ligatures w14:val="none"/>
    </w:rPr>
  </w:style>
  <w:style w:type="paragraph" w:customStyle="1" w:styleId="F483131B3CFD4496B90CFF57B638C8ED3">
    <w:name w:val="F483131B3CFD4496B90CFF57B638C8ED3"/>
    <w:rsid w:val="00EF18D2"/>
    <w:pPr>
      <w:spacing w:after="0" w:line="240" w:lineRule="auto"/>
    </w:pPr>
    <w:rPr>
      <w:rFonts w:ascii="Arial" w:eastAsiaTheme="minorHAnsi" w:hAnsi="Arial" w:cs="Arial"/>
      <w:kern w:val="0"/>
      <w:sz w:val="22"/>
      <w:szCs w:val="22"/>
      <w:lang w:eastAsia="en-US"/>
      <w14:ligatures w14:val="none"/>
    </w:rPr>
  </w:style>
  <w:style w:type="paragraph" w:customStyle="1" w:styleId="AE3C282403D84BD7A234093EA2F402EE3">
    <w:name w:val="AE3C282403D84BD7A234093EA2F402EE3"/>
    <w:rsid w:val="00EF18D2"/>
    <w:pPr>
      <w:spacing w:after="0" w:line="240" w:lineRule="auto"/>
    </w:pPr>
    <w:rPr>
      <w:rFonts w:ascii="Arial" w:eastAsiaTheme="minorHAnsi" w:hAnsi="Arial" w:cs="Arial"/>
      <w:kern w:val="0"/>
      <w:sz w:val="22"/>
      <w:szCs w:val="22"/>
      <w:lang w:eastAsia="en-US"/>
      <w14:ligatures w14:val="none"/>
    </w:rPr>
  </w:style>
  <w:style w:type="paragraph" w:customStyle="1" w:styleId="FE20E301624345A0BD847906E9B6F2623">
    <w:name w:val="FE20E301624345A0BD847906E9B6F2623"/>
    <w:rsid w:val="00EF18D2"/>
    <w:pPr>
      <w:spacing w:after="0" w:line="240" w:lineRule="auto"/>
    </w:pPr>
    <w:rPr>
      <w:rFonts w:ascii="Arial" w:eastAsiaTheme="minorHAnsi" w:hAnsi="Arial" w:cs="Arial"/>
      <w:kern w:val="0"/>
      <w:sz w:val="22"/>
      <w:szCs w:val="22"/>
      <w:lang w:eastAsia="en-US"/>
      <w14:ligatures w14:val="none"/>
    </w:rPr>
  </w:style>
  <w:style w:type="paragraph" w:customStyle="1" w:styleId="402315AEE2F94101A02D5977CF32F38D3">
    <w:name w:val="402315AEE2F94101A02D5977CF32F38D3"/>
    <w:rsid w:val="00EF18D2"/>
    <w:pPr>
      <w:spacing w:after="0" w:line="240" w:lineRule="auto"/>
    </w:pPr>
    <w:rPr>
      <w:rFonts w:ascii="Arial" w:eastAsiaTheme="minorHAnsi" w:hAnsi="Arial" w:cs="Arial"/>
      <w:kern w:val="0"/>
      <w:sz w:val="22"/>
      <w:szCs w:val="22"/>
      <w:lang w:eastAsia="en-US"/>
      <w14:ligatures w14:val="none"/>
    </w:rPr>
  </w:style>
  <w:style w:type="paragraph" w:customStyle="1" w:styleId="2F73BCFA07A84DB59BBED9F1777CA9503">
    <w:name w:val="2F73BCFA07A84DB59BBED9F1777CA9503"/>
    <w:rsid w:val="00EF18D2"/>
    <w:pPr>
      <w:spacing w:after="0" w:line="240" w:lineRule="auto"/>
    </w:pPr>
    <w:rPr>
      <w:rFonts w:ascii="Arial" w:eastAsiaTheme="minorHAnsi" w:hAnsi="Arial" w:cs="Arial"/>
      <w:kern w:val="0"/>
      <w:sz w:val="22"/>
      <w:szCs w:val="22"/>
      <w:lang w:eastAsia="en-US"/>
      <w14:ligatures w14:val="none"/>
    </w:rPr>
  </w:style>
  <w:style w:type="paragraph" w:customStyle="1" w:styleId="25806823415D4FB5A2ED04F7270427103">
    <w:name w:val="25806823415D4FB5A2ED04F7270427103"/>
    <w:rsid w:val="00EF18D2"/>
    <w:pPr>
      <w:spacing w:after="0" w:line="240" w:lineRule="auto"/>
    </w:pPr>
    <w:rPr>
      <w:rFonts w:ascii="Arial" w:eastAsiaTheme="minorHAnsi" w:hAnsi="Arial" w:cs="Arial"/>
      <w:kern w:val="0"/>
      <w:sz w:val="22"/>
      <w:szCs w:val="22"/>
      <w:lang w:eastAsia="en-US"/>
      <w14:ligatures w14:val="none"/>
    </w:rPr>
  </w:style>
  <w:style w:type="paragraph" w:customStyle="1" w:styleId="7A443392FE2E4991ABD4F51D36BCD47E3">
    <w:name w:val="7A443392FE2E4991ABD4F51D36BCD47E3"/>
    <w:rsid w:val="00EF18D2"/>
    <w:pPr>
      <w:spacing w:after="0" w:line="240" w:lineRule="auto"/>
    </w:pPr>
    <w:rPr>
      <w:rFonts w:ascii="Arial" w:eastAsiaTheme="minorHAnsi" w:hAnsi="Arial" w:cs="Arial"/>
      <w:kern w:val="0"/>
      <w:sz w:val="22"/>
      <w:szCs w:val="22"/>
      <w:lang w:eastAsia="en-US"/>
      <w14:ligatures w14:val="none"/>
    </w:rPr>
  </w:style>
  <w:style w:type="paragraph" w:customStyle="1" w:styleId="C2B3C3FAA6F840649CBA2A97F73AF56D3">
    <w:name w:val="C2B3C3FAA6F840649CBA2A97F73AF56D3"/>
    <w:rsid w:val="00EF18D2"/>
    <w:pPr>
      <w:spacing w:after="0" w:line="240" w:lineRule="auto"/>
    </w:pPr>
    <w:rPr>
      <w:rFonts w:ascii="Arial" w:eastAsiaTheme="minorHAnsi" w:hAnsi="Arial" w:cs="Arial"/>
      <w:kern w:val="0"/>
      <w:sz w:val="22"/>
      <w:szCs w:val="22"/>
      <w:lang w:eastAsia="en-US"/>
      <w14:ligatures w14:val="none"/>
    </w:rPr>
  </w:style>
  <w:style w:type="paragraph" w:customStyle="1" w:styleId="738C34A69FDE47219B865C1F6B2BA56A3">
    <w:name w:val="738C34A69FDE47219B865C1F6B2BA56A3"/>
    <w:rsid w:val="00EF18D2"/>
    <w:pPr>
      <w:spacing w:after="0" w:line="240" w:lineRule="auto"/>
    </w:pPr>
    <w:rPr>
      <w:rFonts w:ascii="Arial" w:eastAsiaTheme="minorHAnsi" w:hAnsi="Arial" w:cs="Arial"/>
      <w:kern w:val="0"/>
      <w:sz w:val="22"/>
      <w:szCs w:val="22"/>
      <w:lang w:eastAsia="en-US"/>
      <w14:ligatures w14:val="none"/>
    </w:rPr>
  </w:style>
  <w:style w:type="paragraph" w:customStyle="1" w:styleId="B09B9E2E81824C38B6AEF9F7952A15DB3">
    <w:name w:val="B09B9E2E81824C38B6AEF9F7952A15DB3"/>
    <w:rsid w:val="00EF18D2"/>
    <w:pPr>
      <w:spacing w:after="0" w:line="240" w:lineRule="auto"/>
    </w:pPr>
    <w:rPr>
      <w:rFonts w:ascii="Arial" w:eastAsiaTheme="minorHAnsi" w:hAnsi="Arial" w:cs="Arial"/>
      <w:kern w:val="0"/>
      <w:sz w:val="22"/>
      <w:szCs w:val="22"/>
      <w:lang w:eastAsia="en-US"/>
      <w14:ligatures w14:val="none"/>
    </w:rPr>
  </w:style>
  <w:style w:type="paragraph" w:customStyle="1" w:styleId="89AB969B36B94FBD966933344A5D663A3">
    <w:name w:val="89AB969B36B94FBD966933344A5D663A3"/>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88689BB5F41FAB483D1B64B00D9183">
    <w:name w:val="B1C88689BB5F41FAB483D1B64B00D9183"/>
    <w:rsid w:val="00EF18D2"/>
    <w:pPr>
      <w:spacing w:after="0" w:line="240" w:lineRule="auto"/>
    </w:pPr>
    <w:rPr>
      <w:rFonts w:ascii="Arial" w:eastAsiaTheme="minorHAnsi" w:hAnsi="Arial" w:cs="Arial"/>
      <w:kern w:val="0"/>
      <w:sz w:val="22"/>
      <w:szCs w:val="22"/>
      <w:lang w:eastAsia="en-US"/>
      <w14:ligatures w14:val="none"/>
    </w:rPr>
  </w:style>
  <w:style w:type="paragraph" w:customStyle="1" w:styleId="507A5BB414C4495DAC6E32284EF977993">
    <w:name w:val="507A5BB414C4495DAC6E32284EF977993"/>
    <w:rsid w:val="00EF18D2"/>
    <w:pPr>
      <w:spacing w:after="0" w:line="240" w:lineRule="auto"/>
    </w:pPr>
    <w:rPr>
      <w:rFonts w:ascii="Arial" w:eastAsiaTheme="minorHAnsi" w:hAnsi="Arial" w:cs="Arial"/>
      <w:kern w:val="0"/>
      <w:sz w:val="22"/>
      <w:szCs w:val="22"/>
      <w:lang w:eastAsia="en-US"/>
      <w14:ligatures w14:val="none"/>
    </w:rPr>
  </w:style>
  <w:style w:type="paragraph" w:customStyle="1" w:styleId="E09F32487CDF466DB7963BAFD3F2D5E83">
    <w:name w:val="E09F32487CDF466DB7963BAFD3F2D5E83"/>
    <w:rsid w:val="00EF18D2"/>
    <w:pPr>
      <w:spacing w:after="0" w:line="240" w:lineRule="auto"/>
    </w:pPr>
    <w:rPr>
      <w:rFonts w:ascii="Arial" w:eastAsiaTheme="minorHAnsi" w:hAnsi="Arial" w:cs="Arial"/>
      <w:kern w:val="0"/>
      <w:sz w:val="22"/>
      <w:szCs w:val="22"/>
      <w:lang w:eastAsia="en-US"/>
      <w14:ligatures w14:val="none"/>
    </w:rPr>
  </w:style>
  <w:style w:type="paragraph" w:customStyle="1" w:styleId="1378243A0CCD471790AF0AF7459293E43">
    <w:name w:val="1378243A0CCD471790AF0AF7459293E43"/>
    <w:rsid w:val="00EF18D2"/>
    <w:pPr>
      <w:spacing w:after="0" w:line="240" w:lineRule="auto"/>
    </w:pPr>
    <w:rPr>
      <w:rFonts w:ascii="Arial" w:eastAsiaTheme="minorHAnsi" w:hAnsi="Arial" w:cs="Arial"/>
      <w:kern w:val="0"/>
      <w:sz w:val="22"/>
      <w:szCs w:val="22"/>
      <w:lang w:eastAsia="en-US"/>
      <w14:ligatures w14:val="none"/>
    </w:rPr>
  </w:style>
  <w:style w:type="paragraph" w:customStyle="1" w:styleId="CBF6C364A4284F13AA482419D9624A3B3">
    <w:name w:val="CBF6C364A4284F13AA482419D9624A3B3"/>
    <w:rsid w:val="00EF18D2"/>
    <w:pPr>
      <w:spacing w:after="0" w:line="240" w:lineRule="auto"/>
    </w:pPr>
    <w:rPr>
      <w:rFonts w:ascii="Arial" w:eastAsiaTheme="minorHAnsi" w:hAnsi="Arial" w:cs="Arial"/>
      <w:kern w:val="0"/>
      <w:sz w:val="22"/>
      <w:szCs w:val="22"/>
      <w:lang w:eastAsia="en-US"/>
      <w14:ligatures w14:val="none"/>
    </w:rPr>
  </w:style>
  <w:style w:type="paragraph" w:customStyle="1" w:styleId="A4C8FD8781774318839CDE02844D077B3">
    <w:name w:val="A4C8FD8781774318839CDE02844D077B3"/>
    <w:rsid w:val="00EF18D2"/>
    <w:pPr>
      <w:spacing w:after="0" w:line="240" w:lineRule="auto"/>
    </w:pPr>
    <w:rPr>
      <w:rFonts w:ascii="Arial" w:eastAsiaTheme="minorHAnsi" w:hAnsi="Arial" w:cs="Arial"/>
      <w:kern w:val="0"/>
      <w:sz w:val="22"/>
      <w:szCs w:val="22"/>
      <w:lang w:eastAsia="en-US"/>
      <w14:ligatures w14:val="none"/>
    </w:rPr>
  </w:style>
  <w:style w:type="paragraph" w:customStyle="1" w:styleId="B2322755EA9D4CF2B10364F48DD38E7C3">
    <w:name w:val="B2322755EA9D4CF2B10364F48DD38E7C3"/>
    <w:rsid w:val="00EF18D2"/>
    <w:pPr>
      <w:spacing w:after="0" w:line="240" w:lineRule="auto"/>
    </w:pPr>
    <w:rPr>
      <w:rFonts w:ascii="Arial" w:eastAsiaTheme="minorHAnsi" w:hAnsi="Arial" w:cs="Arial"/>
      <w:kern w:val="0"/>
      <w:sz w:val="22"/>
      <w:szCs w:val="22"/>
      <w:lang w:eastAsia="en-US"/>
      <w14:ligatures w14:val="none"/>
    </w:rPr>
  </w:style>
  <w:style w:type="paragraph" w:customStyle="1" w:styleId="2204A7C943544C4CB1C3BDEB979C10CA3">
    <w:name w:val="2204A7C943544C4CB1C3BDEB979C10CA3"/>
    <w:rsid w:val="00EF18D2"/>
    <w:pPr>
      <w:spacing w:after="0" w:line="240" w:lineRule="auto"/>
    </w:pPr>
    <w:rPr>
      <w:rFonts w:ascii="Arial" w:eastAsiaTheme="minorHAnsi" w:hAnsi="Arial" w:cs="Arial"/>
      <w:kern w:val="0"/>
      <w:sz w:val="22"/>
      <w:szCs w:val="22"/>
      <w:lang w:eastAsia="en-US"/>
      <w14:ligatures w14:val="none"/>
    </w:rPr>
  </w:style>
  <w:style w:type="paragraph" w:customStyle="1" w:styleId="4B951497AEA3434F9EACD6A041A06E023">
    <w:name w:val="4B951497AEA3434F9EACD6A041A06E023"/>
    <w:rsid w:val="00EF18D2"/>
    <w:pPr>
      <w:spacing w:after="0" w:line="240" w:lineRule="auto"/>
    </w:pPr>
    <w:rPr>
      <w:rFonts w:ascii="Arial" w:eastAsiaTheme="minorHAnsi" w:hAnsi="Arial" w:cs="Arial"/>
      <w:kern w:val="0"/>
      <w:sz w:val="22"/>
      <w:szCs w:val="22"/>
      <w:lang w:eastAsia="en-US"/>
      <w14:ligatures w14:val="none"/>
    </w:rPr>
  </w:style>
  <w:style w:type="paragraph" w:customStyle="1" w:styleId="EDDFACED6CB34C41924B30733EA84F7A3">
    <w:name w:val="EDDFACED6CB34C41924B30733EA84F7A3"/>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E0948140148FE95A8091E4496F9F73">
    <w:name w:val="B1CE0948140148FE95A8091E4496F9F73"/>
    <w:rsid w:val="00EF18D2"/>
    <w:pPr>
      <w:spacing w:after="0" w:line="240" w:lineRule="auto"/>
    </w:pPr>
    <w:rPr>
      <w:rFonts w:ascii="Arial" w:eastAsiaTheme="minorHAnsi" w:hAnsi="Arial" w:cs="Arial"/>
      <w:kern w:val="0"/>
      <w:sz w:val="22"/>
      <w:szCs w:val="22"/>
      <w:lang w:eastAsia="en-US"/>
      <w14:ligatures w14:val="none"/>
    </w:rPr>
  </w:style>
  <w:style w:type="paragraph" w:customStyle="1" w:styleId="93D35059C69B4E8EBED3DE88EF25621E3">
    <w:name w:val="93D35059C69B4E8EBED3DE88EF25621E3"/>
    <w:rsid w:val="00EF18D2"/>
    <w:pPr>
      <w:spacing w:after="0" w:line="240" w:lineRule="auto"/>
    </w:pPr>
    <w:rPr>
      <w:rFonts w:ascii="Arial" w:eastAsiaTheme="minorHAnsi" w:hAnsi="Arial" w:cs="Arial"/>
      <w:kern w:val="0"/>
      <w:sz w:val="22"/>
      <w:szCs w:val="22"/>
      <w:lang w:eastAsia="en-US"/>
      <w14:ligatures w14:val="none"/>
    </w:rPr>
  </w:style>
  <w:style w:type="paragraph" w:customStyle="1" w:styleId="B21F710307AD49CB92234E5899ED30773">
    <w:name w:val="B21F710307AD49CB92234E5899ED30773"/>
    <w:rsid w:val="00EF18D2"/>
    <w:pPr>
      <w:spacing w:after="0" w:line="240" w:lineRule="auto"/>
    </w:pPr>
    <w:rPr>
      <w:rFonts w:ascii="Arial" w:eastAsiaTheme="minorHAnsi" w:hAnsi="Arial" w:cs="Arial"/>
      <w:kern w:val="0"/>
      <w:sz w:val="22"/>
      <w:szCs w:val="22"/>
      <w:lang w:eastAsia="en-US"/>
      <w14:ligatures w14:val="none"/>
    </w:rPr>
  </w:style>
  <w:style w:type="paragraph" w:customStyle="1" w:styleId="90908C8E0FDD4C0B81A5DAA6623E5A343">
    <w:name w:val="90908C8E0FDD4C0B81A5DAA6623E5A343"/>
    <w:rsid w:val="00EF18D2"/>
    <w:pPr>
      <w:spacing w:after="0" w:line="240" w:lineRule="auto"/>
    </w:pPr>
    <w:rPr>
      <w:rFonts w:ascii="Arial" w:eastAsiaTheme="minorHAnsi" w:hAnsi="Arial" w:cs="Arial"/>
      <w:kern w:val="0"/>
      <w:sz w:val="22"/>
      <w:szCs w:val="22"/>
      <w:lang w:eastAsia="en-US"/>
      <w14:ligatures w14:val="none"/>
    </w:rPr>
  </w:style>
  <w:style w:type="paragraph" w:customStyle="1" w:styleId="024A8690355349E4911794C0012347203">
    <w:name w:val="024A8690355349E4911794C0012347203"/>
    <w:rsid w:val="00EF18D2"/>
    <w:pPr>
      <w:spacing w:after="0" w:line="240" w:lineRule="auto"/>
    </w:pPr>
    <w:rPr>
      <w:rFonts w:ascii="Arial" w:eastAsiaTheme="minorHAnsi" w:hAnsi="Arial" w:cs="Arial"/>
      <w:kern w:val="0"/>
      <w:sz w:val="22"/>
      <w:szCs w:val="22"/>
      <w:lang w:eastAsia="en-US"/>
      <w14:ligatures w14:val="none"/>
    </w:rPr>
  </w:style>
  <w:style w:type="paragraph" w:customStyle="1" w:styleId="93C5926307DD426FA4F7B138E9E657893">
    <w:name w:val="93C5926307DD426FA4F7B138E9E657893"/>
    <w:rsid w:val="00EF18D2"/>
    <w:pPr>
      <w:spacing w:after="0" w:line="240" w:lineRule="auto"/>
    </w:pPr>
    <w:rPr>
      <w:rFonts w:ascii="Arial" w:eastAsiaTheme="minorHAnsi" w:hAnsi="Arial" w:cs="Arial"/>
      <w:kern w:val="0"/>
      <w:sz w:val="22"/>
      <w:szCs w:val="22"/>
      <w:lang w:eastAsia="en-US"/>
      <w14:ligatures w14:val="none"/>
    </w:rPr>
  </w:style>
  <w:style w:type="paragraph" w:customStyle="1" w:styleId="F3D4012FF0E04120BE55C6DE7F01AC263">
    <w:name w:val="F3D4012FF0E04120BE55C6DE7F01AC263"/>
    <w:rsid w:val="00EF18D2"/>
    <w:pPr>
      <w:spacing w:after="0" w:line="240" w:lineRule="auto"/>
    </w:pPr>
    <w:rPr>
      <w:rFonts w:ascii="Arial" w:eastAsiaTheme="minorHAnsi" w:hAnsi="Arial" w:cs="Arial"/>
      <w:kern w:val="0"/>
      <w:sz w:val="22"/>
      <w:szCs w:val="22"/>
      <w:lang w:eastAsia="en-US"/>
      <w14:ligatures w14:val="none"/>
    </w:rPr>
  </w:style>
  <w:style w:type="paragraph" w:customStyle="1" w:styleId="C835C9FD4CB14DE89408598CE0F4D1C93">
    <w:name w:val="C835C9FD4CB14DE89408598CE0F4D1C93"/>
    <w:rsid w:val="00EF18D2"/>
    <w:pPr>
      <w:spacing w:after="0" w:line="240" w:lineRule="auto"/>
    </w:pPr>
    <w:rPr>
      <w:rFonts w:ascii="Arial" w:eastAsiaTheme="minorHAnsi" w:hAnsi="Arial" w:cs="Arial"/>
      <w:kern w:val="0"/>
      <w:sz w:val="22"/>
      <w:szCs w:val="22"/>
      <w:lang w:eastAsia="en-US"/>
      <w14:ligatures w14:val="none"/>
    </w:rPr>
  </w:style>
  <w:style w:type="paragraph" w:customStyle="1" w:styleId="518E075758544ADDB7004D3EB5C1D34C3">
    <w:name w:val="518E075758544ADDB7004D3EB5C1D34C3"/>
    <w:rsid w:val="00EF18D2"/>
    <w:pPr>
      <w:spacing w:after="0" w:line="240" w:lineRule="auto"/>
    </w:pPr>
    <w:rPr>
      <w:rFonts w:ascii="Arial" w:eastAsiaTheme="minorHAnsi" w:hAnsi="Arial" w:cs="Arial"/>
      <w:kern w:val="0"/>
      <w:sz w:val="22"/>
      <w:szCs w:val="22"/>
      <w:lang w:eastAsia="en-US"/>
      <w14:ligatures w14:val="none"/>
    </w:rPr>
  </w:style>
  <w:style w:type="paragraph" w:customStyle="1" w:styleId="88CBDD7F7DD14D8D940C5019994C8FAF3">
    <w:name w:val="88CBDD7F7DD14D8D940C5019994C8FAF3"/>
    <w:rsid w:val="00EF18D2"/>
    <w:pPr>
      <w:spacing w:after="0" w:line="240" w:lineRule="auto"/>
    </w:pPr>
    <w:rPr>
      <w:rFonts w:ascii="Arial" w:eastAsiaTheme="minorHAnsi" w:hAnsi="Arial" w:cs="Arial"/>
      <w:kern w:val="0"/>
      <w:sz w:val="22"/>
      <w:szCs w:val="22"/>
      <w:lang w:eastAsia="en-US"/>
      <w14:ligatures w14:val="none"/>
    </w:rPr>
  </w:style>
  <w:style w:type="paragraph" w:customStyle="1" w:styleId="67EC2B78D2144DBA859227582E51331F3">
    <w:name w:val="67EC2B78D2144DBA859227582E51331F3"/>
    <w:rsid w:val="00EF18D2"/>
    <w:pPr>
      <w:spacing w:after="0" w:line="240" w:lineRule="auto"/>
    </w:pPr>
    <w:rPr>
      <w:rFonts w:ascii="Arial" w:eastAsiaTheme="minorHAnsi" w:hAnsi="Arial" w:cs="Arial"/>
      <w:kern w:val="0"/>
      <w:sz w:val="22"/>
      <w:szCs w:val="22"/>
      <w:lang w:eastAsia="en-US"/>
      <w14:ligatures w14:val="none"/>
    </w:rPr>
  </w:style>
  <w:style w:type="paragraph" w:customStyle="1" w:styleId="99C9DCBCA2764DBC8E8320F6078EDA023">
    <w:name w:val="99C9DCBCA2764DBC8E8320F6078EDA02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5D18B6596EB422884D36463CDECAE6F3">
    <w:name w:val="D5D18B6596EB422884D36463CDECAE6F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4088C921A541459BDE59248CDAB43F3">
    <w:name w:val="B74088C921A541459BDE59248CDAB43F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35AF0D43D444B61BC7D0519BD1686533">
    <w:name w:val="635AF0D43D444B61BC7D0519BD168653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8CB0227C48A489D96E77226170E29893">
    <w:name w:val="B8CB0227C48A489D96E77226170E2989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36E4012F65B400C901312419D43E9B53">
    <w:name w:val="036E4012F65B400C901312419D43E9B5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51AAEE3AE346F28C8ED4A3884080B03">
    <w:name w:val="C751AAEE3AE346F28C8ED4A3884080B03"/>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8C8AE8CB21E04192876837A8273BB37F3">
    <w:name w:val="8C8AE8CB21E04192876837A8273BB37F3"/>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B5DC749CC8BF481F878D4747FE6FF7423">
    <w:name w:val="B5DC749CC8BF481F878D4747FE6FF7423"/>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E668C7C6B73844279DB860BE51D31D9E3">
    <w:name w:val="E668C7C6B73844279DB860BE51D31D9E3"/>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956A0F0507746EBAA8C934718EA25153">
    <w:name w:val="6956A0F0507746EBAA8C934718EA25153"/>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B268D26355E41E3834B17580875024A3">
    <w:name w:val="6B268D26355E41E3834B17580875024A3"/>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9CBCA9351FC84256817B54C784C895B03">
    <w:name w:val="9CBCA9351FC84256817B54C784C895B0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BDC709D5967437EA3103305258EC8203">
    <w:name w:val="3BDC709D5967437EA3103305258EC820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79062D4DC334B7B8C0E64D65B1C3F863">
    <w:name w:val="279062D4DC334B7B8C0E64D65B1C3F863"/>
    <w:rsid w:val="00EF18D2"/>
    <w:pPr>
      <w:spacing w:line="259" w:lineRule="auto"/>
    </w:pPr>
    <w:rPr>
      <w:rFonts w:ascii="Arial" w:eastAsiaTheme="minorHAnsi" w:hAnsi="Arial" w:cs="Arial"/>
      <w:kern w:val="0"/>
      <w:sz w:val="22"/>
      <w:szCs w:val="22"/>
      <w:lang w:eastAsia="en-US"/>
      <w14:ligatures w14:val="none"/>
    </w:rPr>
  </w:style>
  <w:style w:type="paragraph" w:customStyle="1" w:styleId="AF2971DD66A9482A9BC9843535FCF5593">
    <w:name w:val="AF2971DD66A9482A9BC9843535FCF559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670E2C5138D45A4A16C8F2818356E6A3">
    <w:name w:val="E670E2C5138D45A4A16C8F2818356E6A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2136153B31E4192B3E723986CFF790B3">
    <w:name w:val="62136153B31E4192B3E723986CFF790B3"/>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BF21E87557E400FAFB21BA22969DBD7">
    <w:name w:val="3BF21E87557E400FAFB21BA22969DBD7"/>
    <w:rsid w:val="00EF18D2"/>
  </w:style>
  <w:style w:type="paragraph" w:customStyle="1" w:styleId="B77AD57F88684F71804ED841A1258ADD">
    <w:name w:val="B77AD57F88684F71804ED841A1258ADD"/>
    <w:rsid w:val="00EF18D2"/>
  </w:style>
  <w:style w:type="paragraph" w:customStyle="1" w:styleId="0C999977CBA142FAB46C4D4E6083D5C4">
    <w:name w:val="0C999977CBA142FAB46C4D4E6083D5C4"/>
    <w:rsid w:val="00EF18D2"/>
  </w:style>
  <w:style w:type="paragraph" w:customStyle="1" w:styleId="3B6C5129A0F44355B59A2A9B51217BA8">
    <w:name w:val="3B6C5129A0F44355B59A2A9B51217BA8"/>
    <w:rsid w:val="00EF18D2"/>
  </w:style>
  <w:style w:type="paragraph" w:customStyle="1" w:styleId="8A69E313466241B1AA2279411967DE4E">
    <w:name w:val="8A69E313466241B1AA2279411967DE4E"/>
    <w:rsid w:val="00EF18D2"/>
  </w:style>
  <w:style w:type="paragraph" w:customStyle="1" w:styleId="E45B8195118840CC9A907CEE174F8D99">
    <w:name w:val="E45B8195118840CC9A907CEE174F8D99"/>
    <w:rsid w:val="00EF18D2"/>
  </w:style>
  <w:style w:type="paragraph" w:customStyle="1" w:styleId="DF3BC055195249629933F380C7D1BAA1">
    <w:name w:val="DF3BC055195249629933F380C7D1BAA1"/>
    <w:rsid w:val="00EF18D2"/>
  </w:style>
  <w:style w:type="paragraph" w:customStyle="1" w:styleId="DFAAFD63F73341EB873158239ABFC3FE">
    <w:name w:val="DFAAFD63F73341EB873158239ABFC3FE"/>
    <w:rsid w:val="00EF18D2"/>
  </w:style>
  <w:style w:type="paragraph" w:customStyle="1" w:styleId="481D6B8A26B64BD19344FA30EC441EAA">
    <w:name w:val="481D6B8A26B64BD19344FA30EC441EAA"/>
    <w:rsid w:val="00EF18D2"/>
  </w:style>
  <w:style w:type="paragraph" w:customStyle="1" w:styleId="65A7280A5EE9468F94158C52927F9F85">
    <w:name w:val="65A7280A5EE9468F94158C52927F9F85"/>
    <w:rsid w:val="00EF18D2"/>
  </w:style>
  <w:style w:type="paragraph" w:customStyle="1" w:styleId="6B6AE8E6272641DCAFB372628BF88A084">
    <w:name w:val="6B6AE8E6272641DCAFB372628BF88A08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C28E85CB12649EBA7DB323F2C2A19A24">
    <w:name w:val="0C28E85CB12649EBA7DB323F2C2A19A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901E41108F647FD808A3EF21F7F8FFA4">
    <w:name w:val="F901E41108F647FD808A3EF21F7F8FF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0B6EFCD2BA240FAA9AB88D8D3B1E1FC4">
    <w:name w:val="D0B6EFCD2BA240FAA9AB88D8D3B1E1F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B1CC941E58147A69407C3BE8606F46F4">
    <w:name w:val="4B1CC941E58147A69407C3BE8606F46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90F904C72784E179BD99C335E48DC3B4">
    <w:name w:val="E90F904C72784E179BD99C335E48DC3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4AB7168C8BF41D89B957AA9182888054">
    <w:name w:val="84AB7168C8BF41D89B957AA91828880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382F2B3C56E413FB35AF92BEE5633BF4">
    <w:name w:val="7382F2B3C56E413FB35AF92BEE5633B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D7B25DF67C44168ADC17D07CBF1FC04">
    <w:name w:val="38D7B25DF67C44168ADC17D07CBF1FC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CBD7DC51B6649F7950F18EB201171C04">
    <w:name w:val="ECBD7DC51B6649F7950F18EB201171C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2523B7591437ABB9B5C06F3D590674">
    <w:name w:val="3442523B7591437ABB9B5C06F3D5906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31F61B701CF4C839B7B0DBC01458C194">
    <w:name w:val="B31F61B701CF4C839B7B0DBC01458C19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BA06D1B369E42578A29F9EA26BE6FA74">
    <w:name w:val="5BA06D1B369E42578A29F9EA26BE6FA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EAFBF08EE346AEBFDCEC36F375FA444">
    <w:name w:val="03EAFBF08EE346AEBFDCEC36F375FA44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E120DBED35C43569355ACBE1AA8C16F4">
    <w:name w:val="DE120DBED35C43569355ACBE1AA8C16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3045F5EFC94E3AA5241D25B067584A4">
    <w:name w:val="813045F5EFC94E3AA5241D25B067584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03B877652104E76A62D4F118C0AA2204">
    <w:name w:val="503B877652104E76A62D4F118C0AA22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7DA1FC5DBF4BF38552CA0E972954894">
    <w:name w:val="747DA1FC5DBF4BF38552CA0E97295489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2F9701EF62F40F0AF3C16CA2A9CFE904">
    <w:name w:val="E2F9701EF62F40F0AF3C16CA2A9CFE9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7C6FD4CDCDC49248633DC0174E74AC64">
    <w:name w:val="B7C6FD4CDCDC49248633DC0174E74AC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B19FDCA336D41AFB8A70C78B0368D674">
    <w:name w:val="EB19FDCA336D41AFB8A70C78B0368D6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44716493D1944DAA7454E7FC6FBA73B4">
    <w:name w:val="344716493D1944DAA7454E7FC6FBA73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3FAB22B9D5540B3BA8470BF8C48D2DE4">
    <w:name w:val="13FAB22B9D5540B3BA8470BF8C48D2DE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179D2C003484D7AA1C973C7F84BEAA24">
    <w:name w:val="C179D2C003484D7AA1C973C7F84BEAA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9200ECD336748BBA9085F6BA7821F514">
    <w:name w:val="89200ECD336748BBA9085F6BA7821F5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5D5564EB29E49BEB1AD0B2C1CAA65D34">
    <w:name w:val="15D5564EB29E49BEB1AD0B2C1CAA65D3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FC1F8BC529F4C669BB759C34ABC485B4">
    <w:name w:val="1FC1F8BC529F4C669BB759C34ABC485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59D3B173940EA85978472BA416CAA4">
    <w:name w:val="A7D59D3B173940EA85978472BA416CA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320CDD52D934176BC5CD2B0E1D4E0484">
    <w:name w:val="E320CDD52D934176BC5CD2B0E1D4E048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6C4E9633E7B455BBD537C61CF26817C4">
    <w:name w:val="96C4E9633E7B455BBD537C61CF26817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D7A986E9DF54262B78F0D68A728A7574">
    <w:name w:val="0D7A986E9DF54262B78F0D68A728A75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C603F6A5E044F0FA6F774649FCCA5CA4">
    <w:name w:val="6C603F6A5E044F0FA6F774649FCCA5C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1E2A23D9FFC49A9B35E0D0AB04D6C854">
    <w:name w:val="F1E2A23D9FFC49A9B35E0D0AB04D6C8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D5CFDFB8AD0402FA70F8CD209F6A0044">
    <w:name w:val="AD5CFDFB8AD0402FA70F8CD209F6A004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87FA61010C640B4BB90BFE3E105E2724">
    <w:name w:val="187FA61010C640B4BB90BFE3E105E27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ACF3249A7648FAAB56933E493E4D724">
    <w:name w:val="62ACF3249A7648FAAB56933E493E4D72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2DA3304FAF14E7FAC6ED5EC620A1E514">
    <w:name w:val="E2DA3304FAF14E7FAC6ED5EC620A1E51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ADF05E471234A99A0B63F0AF78FDB774">
    <w:name w:val="8ADF05E471234A99A0B63F0AF78FDB7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590B39E68FB4FB8ABDA84FE50B7A0DF4">
    <w:name w:val="4590B39E68FB4FB8ABDA84FE50B7A0D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5452E301FCB40AFA96BD000F6841EC84">
    <w:name w:val="75452E301FCB40AFA96BD000F6841EC8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A0FFF31AC3473F980464D68E25DE4A4">
    <w:name w:val="54A0FFF31AC3473F980464D68E25DE4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DBB178F2CC54205AE2580FE7C0BCE114">
    <w:name w:val="FDBB178F2CC54205AE2580FE7C0BCE1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8F56E6F3B094BEEAAA874C9A712342F4">
    <w:name w:val="C8F56E6F3B094BEEAAA874C9A712342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4FA6F8DBFD04958B60BDB36705024114">
    <w:name w:val="54FA6F8DBFD04958B60BDB367050241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55C1D30D14141F1B2ACED808E8B0FD24">
    <w:name w:val="B55C1D30D14141F1B2ACED808E8B0FD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165F19208DC4ED4BAD7909220A3E5C64">
    <w:name w:val="9165F19208DC4ED4BAD7909220A3E5C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06B98C8ED9443F5B646ADF5F05EE3ED4">
    <w:name w:val="106B98C8ED9443F5B646ADF5F05EE3E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BF3CACBEF144708F9CD3404DD135D64">
    <w:name w:val="81BF3CACBEF144708F9CD3404DD135D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8BC2CD9CACC4F5EAC816003D7F432E34">
    <w:name w:val="48BC2CD9CACC4F5EAC816003D7F432E3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24B3BD12F24E768524D29F63BEF6C64">
    <w:name w:val="8024B3BD12F24E768524D29F63BEF6C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89702E5019647EC8BF99481A53C3E314">
    <w:name w:val="389702E5019647EC8BF99481A53C3E3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B783CF7B3334627BC8B0DFBFFB26C5C4">
    <w:name w:val="1B783CF7B3334627BC8B0DFBFFB26C5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DE0B01A15744B8AC2FB7AAD6BC9E5F4">
    <w:name w:val="A7DE0B01A15744B8AC2FB7AAD6BC9E5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59FEA2DB8204DB5AD69CF0E32DC12A74">
    <w:name w:val="059FEA2DB8204DB5AD69CF0E32DC12A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1181549D5074938A63C2CC8F8896BD04">
    <w:name w:val="71181549D5074938A63C2CC8F8896BD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C0654D3A54E487FBDD5F4EBC675E5924">
    <w:name w:val="3C0654D3A54E487FBDD5F4EBC675E59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F67E3B27317401BB89719D6D3DA0C154">
    <w:name w:val="BF67E3B27317401BB89719D6D3DA0C1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927A27724488DA800B7A47A5653A83">
    <w:name w:val="5D8927A27724488DA800B7A47A5653A83"/>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969EAA7F5A14ADBB4F5ADB66FD098F82">
    <w:name w:val="A969EAA7F5A14ADBB4F5ADB66FD098F8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EC0D86C38C140F1BBC4A6EAAB7A064D4">
    <w:name w:val="6EC0D86C38C140F1BBC4A6EAAB7A064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0D40A3934F04041AA17356EBE9A28712">
    <w:name w:val="90D40A3934F04041AA17356EBE9A287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74C0A517E9947F5BEFCE908BA5AD2492">
    <w:name w:val="A74C0A517E9947F5BEFCE908BA5AD24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476C748C37446EAEEBAAD376F6F3244">
    <w:name w:val="30476C748C37446EAEEBAAD376F6F324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DB234FE2870413BB290866117A7C33D2">
    <w:name w:val="3DB234FE2870413BB290866117A7C33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10D3559B829490D8FE81699AFE85FF62">
    <w:name w:val="110D3559B829490D8FE81699AFE85FF6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188869793F4F18A822E1E314622F7D4">
    <w:name w:val="61188869793F4F18A822E1E314622F7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8032B9D8634C6F98B34CCBC6EC901D2">
    <w:name w:val="748032B9D8634C6F98B34CCBC6EC901D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BB53F094E1447A4BEF3F4C8897470DF2">
    <w:name w:val="FBB53F094E1447A4BEF3F4C8897470D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AB1AF8743D45118AEC09E59E83959B4">
    <w:name w:val="6AAB1AF8743D45118AEC09E59E83959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2343B1C6EA4D2EBB76B87119CA84974">
    <w:name w:val="5D2343B1C6EA4D2EBB76B87119CA849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12E31D03DF8498C9638BE9D93D590AD4">
    <w:name w:val="212E31D03DF8498C9638BE9D93D590A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4A9641699AF40AA9C07B7CCC894210F4">
    <w:name w:val="74A9641699AF40AA9C07B7CCC894210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492EA05E949F8A4298682611E83B04">
    <w:name w:val="809492EA05E949F8A4298682611E83B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C040CF73D574E4780A625DFCDF2511B4">
    <w:name w:val="8C040CF73D574E4780A625DFCDF2511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29AB62B536940B8947224DF83CB0CAD4">
    <w:name w:val="629AB62B536940B8947224DF83CB0CA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CCFC8614E0A44B5978C7AEE3B7EDB7C4">
    <w:name w:val="7CCFC8614E0A44B5978C7AEE3B7EDB7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096BAC7FE2840FBBDF50A0F2FF050174">
    <w:name w:val="8096BAC7FE2840FBBDF50A0F2FF0501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624DC726D2E404788F8BFBF3498B5434">
    <w:name w:val="8624DC726D2E404788F8BFBF3498B543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BCA8D24055943F48EF0FB6217AA6B914">
    <w:name w:val="3BCA8D24055943F48EF0FB6217AA6B9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9E8C44E9F4642B88EACCC10DD8FE0614">
    <w:name w:val="99E8C44E9F4642B88EACCC10DD8FE06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9EDA22651594236A04F1658BE1732D74">
    <w:name w:val="09EDA22651594236A04F1658BE1732D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D89B44F94B7439B9F99E976363A5F6E4">
    <w:name w:val="3D89B44F94B7439B9F99E976363A5F6E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149AE69F122476AB37095B9A4B8830C4">
    <w:name w:val="6149AE69F122476AB37095B9A4B8830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812E4DCCE7F4B58AE73D548A51C1AE54">
    <w:name w:val="2812E4DCCE7F4B58AE73D548A51C1AE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D7FC37EB8C84D7EAEA44EBAC59CF7BD4">
    <w:name w:val="4D7FC37EB8C84D7EAEA44EBAC59CF7B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283C06C89164CD29F5F1E7A1A71E17F4">
    <w:name w:val="F283C06C89164CD29F5F1E7A1A71E17F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0DC364DF8F1496B94BBE6C86900B6FF2">
    <w:name w:val="D0DC364DF8F1496B94BBE6C86900B6FF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F7A6C63B8034E3C84EA2EF6C17A29692">
    <w:name w:val="4F7A6C63B8034E3C84EA2EF6C17A296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3694E5DCD304A5588E0018B485787D92">
    <w:name w:val="83694E5DCD304A5588E0018B485787D9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CE798DAB76D491DAE4EBBF36C63081B2">
    <w:name w:val="2CE798DAB76D491DAE4EBBF36C63081B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9AA0B9B4A45428BB867F65DD25EFEFA2">
    <w:name w:val="59AA0B9B4A45428BB867F65DD25EFEFA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D03CB9191BE4632BAEDA7EC53ECE3C12">
    <w:name w:val="9D03CB9191BE4632BAEDA7EC53ECE3C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404B6443B0494CBCFA1B5BF89939732">
    <w:name w:val="6A404B6443B0494CBCFA1B5BF8993973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3B8FD44F4A548D99EC4AD9B21C044B42">
    <w:name w:val="63B8FD44F4A548D99EC4AD9B21C044B4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FEC1291C027491EBB0D083700363BE12">
    <w:name w:val="1FEC1291C027491EBB0D083700363BE12"/>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BF21E87557E400FAFB21BA22969DBD71">
    <w:name w:val="3BF21E87557E400FAFB21BA22969DBD7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45B8195118840CC9A907CEE174F8D991">
    <w:name w:val="E45B8195118840CC9A907CEE174F8D99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81D6B8A26B64BD19344FA30EC441EAA1">
    <w:name w:val="481D6B8A26B64BD19344FA30EC441EAA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77AD57F88684F71804ED841A1258ADD1">
    <w:name w:val="B77AD57F88684F71804ED841A1258ADD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A69E313466241B1AA2279411967DE4E1">
    <w:name w:val="8A69E313466241B1AA2279411967DE4E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FAAFD63F73341EB873158239ABFC3FE1">
    <w:name w:val="DFAAFD63F73341EB873158239ABFC3FE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C999977CBA142FAB46C4D4E6083D5C41">
    <w:name w:val="0C999977CBA142FAB46C4D4E6083D5C4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B6C5129A0F44355B59A2A9B51217BA81">
    <w:name w:val="3B6C5129A0F44355B59A2A9B51217BA8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F3BC055195249629933F380C7D1BAA11">
    <w:name w:val="DF3BC055195249629933F380C7D1BAA11"/>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357D30CDF764E148DAEEDD0E9B7F9EC4">
    <w:name w:val="F357D30CDF764E148DAEEDD0E9B7F9E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7479A7811643449DEFEEC9151398144">
    <w:name w:val="BA7479A7811643449DEFEEC915139814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D39801DEF6474289725718FC1A85CD4">
    <w:name w:val="A3D39801DEF6474289725718FC1A85C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D7CF24DC2DC414092AF0A8EC98BCA704">
    <w:name w:val="8D7CF24DC2DC414092AF0A8EC98BCA70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94C930E9C74CC996EE3E399164EA804">
    <w:name w:val="2594C930E9C74CC996EE3E399164EA80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5287A8CB9648D68DD77880AABC65CC4">
    <w:name w:val="B75287A8CB9648D68DD77880AABC65CC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A4B90A6EADB45B8BDA6C8852E5931FD4">
    <w:name w:val="6A4B90A6EADB45B8BDA6C8852E5931F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124479731444B95897C919046D8DFB54">
    <w:name w:val="8124479731444B95897C919046D8DFB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03133AF2CA14768AFDE746AFC4221DD4">
    <w:name w:val="303133AF2CA14768AFDE746AFC4221D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92577623AFA4F15B6151B5E28EF7EE44">
    <w:name w:val="B92577623AFA4F15B6151B5E28EF7EE4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F888FA355CAD4E1299E3ADA1490D67524">
    <w:name w:val="F888FA355CAD4E1299E3ADA1490D675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4E744C56CFD04620BEF726B975A351BA4">
    <w:name w:val="4E744C56CFD04620BEF726B975A351B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39A6739522EB4258869BA92C877EF8764">
    <w:name w:val="39A6739522EB4258869BA92C877EF87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99FA0515044402A957EEB9A4003F83D4">
    <w:name w:val="D99FA0515044402A957EEB9A4003F83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D866D7D26BD4FEE9EDB3B1FD382AF784">
    <w:name w:val="DD866D7D26BD4FEE9EDB3B1FD382AF78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4E88976628548A099906C579813752B4">
    <w:name w:val="24E88976628548A099906C579813752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A69AB9DB0834CC48960E891D4B64D764">
    <w:name w:val="EA69AB9DB0834CC48960E891D4B64D7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EB34D25CE8E42D08ABA2D52441EABB24">
    <w:name w:val="AEB34D25CE8E42D08ABA2D52441EABB2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CC90672E47614C969BE976358588022E4">
    <w:name w:val="CC90672E47614C969BE976358588022E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6B7AA4437AF840E484D9A2281F9263FD4">
    <w:name w:val="6B7AA4437AF840E484D9A2281F9263F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03088922001247B1823EF9E1593DA2414">
    <w:name w:val="03088922001247B1823EF9E1593DA24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88A69352A06C432DAABB3B10C9B9E4E84">
    <w:name w:val="88A69352A06C432DAABB3B10C9B9E4E8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5D8A84025F1D42F2B7EF41EF7C7679E74">
    <w:name w:val="5D8A84025F1D42F2B7EF41EF7C7679E7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DD14B2F964147CE85D73FA72423399B4">
    <w:name w:val="5DD14B2F964147CE85D73FA72423399B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CE446B67EFD47F28AD4B5ECCB2C77994">
    <w:name w:val="0CE446B67EFD47F28AD4B5ECCB2C7799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6EF82669F0146F3A9287A6E636758754">
    <w:name w:val="D6EF82669F0146F3A9287A6E6367587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6F1AC0B7B6430E9A9A8B8BABE4529E4">
    <w:name w:val="DA6F1AC0B7B6430E9A9A8B8BABE4529E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A372B9FDDDFA44A2BC19CA6C96B3ECF14">
    <w:name w:val="A372B9FDDDFA44A2BC19CA6C96B3ECF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0D449BAD80F4A7991B46847285653714">
    <w:name w:val="B0D449BAD80F4A7991B468472856537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AF11AA66933461DB56CC32407C015264">
    <w:name w:val="7AF11AA66933461DB56CC32407C0152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57ACC95ABEC4043950C8A1D674BCDF64">
    <w:name w:val="257ACC95ABEC4043950C8A1D674BCDF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809248B4B714682BDBD94F4B66DB5014">
    <w:name w:val="9809248B4B714682BDBD94F4B66DB501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D91DB9D1E2F4C2F8FD322890320D3374">
    <w:name w:val="7D91DB9D1E2F4C2F8FD322890320D337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E8F7E2BBA7144869530841B956C94F84">
    <w:name w:val="2E8F7E2BBA7144869530841B956C94F8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952E9DB8852E476DAD94800052502C694">
    <w:name w:val="952E9DB8852E476DAD94800052502C69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DA59EE7E484C475190B2FECEAFAD3AAD4">
    <w:name w:val="DA59EE7E484C475190B2FECEAFAD3AAD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828FD3E9FAE48EE917AEBDF7B8A7BEE4">
    <w:name w:val="6828FD3E9FAE48EE917AEBDF7B8A7BEE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D4CFAC7D17472089D57B54C83FC75D4">
    <w:name w:val="F9D4CFAC7D17472089D57B54C83FC75D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BB048D753F645C5A9FA51D34F4219EF4">
    <w:name w:val="2BB048D753F645C5A9FA51D34F4219EF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FEE8E88B78C465E873192654BCAB1AA4">
    <w:name w:val="6FEE8E88B78C465E873192654BCAB1AA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76F743D97B90471EB37CC0603C4378AE4">
    <w:name w:val="76F743D97B90471EB37CC0603C4378AE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4D5AEA5F5C84C8494712C16EA3B253D4">
    <w:name w:val="14D5AEA5F5C84C8494712C16EA3B253D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EDED01A8849344D2A728A51A3CFC18DD4">
    <w:name w:val="EDED01A8849344D2A728A51A3CFC18DD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D497FC759144B6DAFCFBB0C24FB9BAF4">
    <w:name w:val="DD497FC759144B6DAFCFBB0C24FB9BAF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37220F4AB254701B9E12254F3FB094C4">
    <w:name w:val="E37220F4AB254701B9E12254F3FB094C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A228ECE7010248019B1DF7FD957EA76F4">
    <w:name w:val="A228ECE7010248019B1DF7FD957EA76F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66E2CF40EFB440AFA0A1040E225210F44">
    <w:name w:val="66E2CF40EFB440AFA0A1040E225210F4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3748C1DDA874C88B1AD521F6066ED654">
    <w:name w:val="D3748C1DDA874C88B1AD521F6066ED65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2B2E2A5F27B042F69F3CEA0564350B464">
    <w:name w:val="2B2E2A5F27B042F69F3CEA0564350B46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177B1BEE82F1442E855E473EA0736A9B4">
    <w:name w:val="177B1BEE82F1442E855E473EA0736A9B4"/>
    <w:rsid w:val="00EF18D2"/>
    <w:pPr>
      <w:spacing w:before="60" w:after="60" w:line="240" w:lineRule="auto"/>
    </w:pPr>
    <w:rPr>
      <w:rFonts w:ascii="Arial" w:eastAsiaTheme="minorHAnsi" w:hAnsi="Arial"/>
      <w:kern w:val="0"/>
      <w:sz w:val="22"/>
      <w:szCs w:val="22"/>
      <w:lang w:eastAsia="en-US"/>
      <w14:ligatures w14:val="none"/>
    </w:rPr>
  </w:style>
  <w:style w:type="paragraph" w:customStyle="1" w:styleId="BAD32535EF934183A7436BEB5FA0997F4">
    <w:name w:val="BAD32535EF934183A7436BEB5FA0997F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2624143AD824F0BAC4D399B5684D1AB4">
    <w:name w:val="D2624143AD824F0BAC4D399B5684D1AB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83F4F43F496B46E4AF3D018D19717D4D4">
    <w:name w:val="83F4F43F496B46E4AF3D018D19717D4D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FA1E9A054B94D1AB30E83188E854B6B4">
    <w:name w:val="DFA1E9A054B94D1AB30E83188E854B6B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39058C8EA434407A43E3DE481CA5EA64">
    <w:name w:val="239058C8EA434407A43E3DE481CA5EA6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7BB75083253496B98D23158CE980DFC4">
    <w:name w:val="67BB75083253496B98D23158CE980DFC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64EA063655B444395D597171604C2164">
    <w:name w:val="764EA063655B444395D597171604C216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53CD86DB4A74B589379823A166DE7B24">
    <w:name w:val="853CD86DB4A74B589379823A166DE7B2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BA2416230124488B5B60D7A45A174324">
    <w:name w:val="4BA2416230124488B5B60D7A45A17432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AFADC15CA64F8FABE2DB5F271C6A144">
    <w:name w:val="F7AFADC15CA64F8FABE2DB5F271C6A14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328AC59B12E4A6ABCDD5DA32A3429DD4">
    <w:name w:val="9328AC59B12E4A6ABCDD5DA32A3429DD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24672C0C934DED899B9167779F3B0F4">
    <w:name w:val="F724672C0C934DED899B9167779F3B0F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773537119A9B4DE28F621350FA7D0E744">
    <w:name w:val="773537119A9B4DE28F621350FA7D0E744"/>
    <w:rsid w:val="00EF18D2"/>
    <w:pPr>
      <w:numPr>
        <w:numId w:val="13"/>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7BC8D9FDCA846A080E21B20543E07E84">
    <w:name w:val="F7BC8D9FDCA846A080E21B20543E07E8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2FE6D92D2914F749EC35FA28539736C4">
    <w:name w:val="12FE6D92D2914F749EC35FA28539736C4"/>
    <w:rsid w:val="00EF18D2"/>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10C224B729B4052AF18C811CC6314314">
    <w:name w:val="210C224B729B4052AF18C811CC631431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D1CF8323B9843BAA2D6153409F8916E4">
    <w:name w:val="8D1CF8323B9843BAA2D6153409F8916E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7E6BCBCC44C43ADA6A40E6EADEA0D6D4">
    <w:name w:val="07E6BCBCC44C43ADA6A40E6EADEA0D6D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E406B00A5A4F6A8D8B7363609024A44">
    <w:name w:val="D7E406B00A5A4F6A8D8B7363609024A4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9D56D688E124E409268DF057173A06B4">
    <w:name w:val="E9D56D688E124E409268DF057173A06B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F5ECC4FE724FA483AC2E07FB664EBF4">
    <w:name w:val="6BF5ECC4FE724FA483AC2E07FB664EBF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02652511B7D4490BDF2259DE11404284">
    <w:name w:val="402652511B7D4490BDF2259DE11404284"/>
    <w:rsid w:val="00EF18D2"/>
    <w:pPr>
      <w:spacing w:after="0" w:line="240" w:lineRule="auto"/>
    </w:pPr>
    <w:rPr>
      <w:rFonts w:ascii="Arial" w:eastAsiaTheme="minorHAnsi" w:hAnsi="Arial" w:cs="Arial"/>
      <w:kern w:val="0"/>
      <w:sz w:val="22"/>
      <w:szCs w:val="22"/>
      <w:lang w:eastAsia="en-US"/>
      <w14:ligatures w14:val="none"/>
    </w:rPr>
  </w:style>
  <w:style w:type="paragraph" w:customStyle="1" w:styleId="EC74D1DE75534245B2A12D0B1B76E5964">
    <w:name w:val="EC74D1DE75534245B2A12D0B1B76E5964"/>
    <w:rsid w:val="00EF18D2"/>
    <w:pPr>
      <w:spacing w:after="0" w:line="240" w:lineRule="auto"/>
    </w:pPr>
    <w:rPr>
      <w:rFonts w:ascii="Arial" w:eastAsiaTheme="minorHAnsi" w:hAnsi="Arial" w:cs="Arial"/>
      <w:kern w:val="0"/>
      <w:sz w:val="22"/>
      <w:szCs w:val="22"/>
      <w:lang w:eastAsia="en-US"/>
      <w14:ligatures w14:val="none"/>
    </w:rPr>
  </w:style>
  <w:style w:type="paragraph" w:customStyle="1" w:styleId="04D8B90DF8E84419A341D0EF8E41F05F4">
    <w:name w:val="04D8B90DF8E84419A341D0EF8E41F05F4"/>
    <w:rsid w:val="00EF18D2"/>
    <w:pPr>
      <w:spacing w:after="0" w:line="240" w:lineRule="auto"/>
    </w:pPr>
    <w:rPr>
      <w:rFonts w:ascii="Arial" w:eastAsiaTheme="minorHAnsi" w:hAnsi="Arial" w:cs="Arial"/>
      <w:kern w:val="0"/>
      <w:sz w:val="22"/>
      <w:szCs w:val="22"/>
      <w:lang w:eastAsia="en-US"/>
      <w14:ligatures w14:val="none"/>
    </w:rPr>
  </w:style>
  <w:style w:type="paragraph" w:customStyle="1" w:styleId="6BBE4E015DA740AC8E78FD6461CA9EA24">
    <w:name w:val="6BBE4E015DA740AC8E78FD6461CA9EA24"/>
    <w:rsid w:val="00EF18D2"/>
    <w:pPr>
      <w:spacing w:after="0" w:line="240" w:lineRule="auto"/>
    </w:pPr>
    <w:rPr>
      <w:rFonts w:ascii="Arial" w:eastAsiaTheme="minorHAnsi" w:hAnsi="Arial" w:cs="Arial"/>
      <w:kern w:val="0"/>
      <w:sz w:val="22"/>
      <w:szCs w:val="22"/>
      <w:lang w:eastAsia="en-US"/>
      <w14:ligatures w14:val="none"/>
    </w:rPr>
  </w:style>
  <w:style w:type="paragraph" w:customStyle="1" w:styleId="AFF02A8003764850AE337FC09C189CB54">
    <w:name w:val="AFF02A8003764850AE337FC09C189CB54"/>
    <w:rsid w:val="00EF18D2"/>
    <w:pPr>
      <w:spacing w:after="0" w:line="240" w:lineRule="auto"/>
    </w:pPr>
    <w:rPr>
      <w:rFonts w:ascii="Arial" w:eastAsiaTheme="minorHAnsi" w:hAnsi="Arial" w:cs="Arial"/>
      <w:kern w:val="0"/>
      <w:sz w:val="22"/>
      <w:szCs w:val="22"/>
      <w:lang w:eastAsia="en-US"/>
      <w14:ligatures w14:val="none"/>
    </w:rPr>
  </w:style>
  <w:style w:type="paragraph" w:customStyle="1" w:styleId="70141D6091934C7FB6DDAEF134A79EB74">
    <w:name w:val="70141D6091934C7FB6DDAEF134A79EB74"/>
    <w:rsid w:val="00EF18D2"/>
    <w:pPr>
      <w:spacing w:after="0" w:line="240" w:lineRule="auto"/>
    </w:pPr>
    <w:rPr>
      <w:rFonts w:ascii="Arial" w:eastAsiaTheme="minorHAnsi" w:hAnsi="Arial" w:cs="Arial"/>
      <w:kern w:val="0"/>
      <w:sz w:val="22"/>
      <w:szCs w:val="22"/>
      <w:lang w:eastAsia="en-US"/>
      <w14:ligatures w14:val="none"/>
    </w:rPr>
  </w:style>
  <w:style w:type="paragraph" w:customStyle="1" w:styleId="6168B82040D347EC87FBB7311714E7DE4">
    <w:name w:val="6168B82040D347EC87FBB7311714E7DE4"/>
    <w:rsid w:val="00EF18D2"/>
    <w:pPr>
      <w:spacing w:after="0" w:line="240" w:lineRule="auto"/>
    </w:pPr>
    <w:rPr>
      <w:rFonts w:ascii="Arial" w:eastAsiaTheme="minorHAnsi" w:hAnsi="Arial" w:cs="Arial"/>
      <w:kern w:val="0"/>
      <w:sz w:val="22"/>
      <w:szCs w:val="22"/>
      <w:lang w:eastAsia="en-US"/>
      <w14:ligatures w14:val="none"/>
    </w:rPr>
  </w:style>
  <w:style w:type="paragraph" w:customStyle="1" w:styleId="6A9A81152DC74E12B283B14C1A17A54B4">
    <w:name w:val="6A9A81152DC74E12B283B14C1A17A54B4"/>
    <w:rsid w:val="00EF18D2"/>
    <w:pPr>
      <w:spacing w:after="0" w:line="240" w:lineRule="auto"/>
    </w:pPr>
    <w:rPr>
      <w:rFonts w:ascii="Arial" w:eastAsiaTheme="minorHAnsi" w:hAnsi="Arial" w:cs="Arial"/>
      <w:kern w:val="0"/>
      <w:sz w:val="22"/>
      <w:szCs w:val="22"/>
      <w:lang w:eastAsia="en-US"/>
      <w14:ligatures w14:val="none"/>
    </w:rPr>
  </w:style>
  <w:style w:type="paragraph" w:customStyle="1" w:styleId="7224BC2ECF004F4EB331094744F6B5974">
    <w:name w:val="7224BC2ECF004F4EB331094744F6B5974"/>
    <w:rsid w:val="00EF18D2"/>
    <w:pPr>
      <w:spacing w:after="0" w:line="240" w:lineRule="auto"/>
    </w:pPr>
    <w:rPr>
      <w:rFonts w:ascii="Arial" w:eastAsiaTheme="minorHAnsi" w:hAnsi="Arial" w:cs="Arial"/>
      <w:kern w:val="0"/>
      <w:sz w:val="22"/>
      <w:szCs w:val="22"/>
      <w:lang w:eastAsia="en-US"/>
      <w14:ligatures w14:val="none"/>
    </w:rPr>
  </w:style>
  <w:style w:type="paragraph" w:customStyle="1" w:styleId="B3E79236D3D14F9690B8C0D0C3ABE7FF4">
    <w:name w:val="B3E79236D3D14F9690B8C0D0C3ABE7FF4"/>
    <w:rsid w:val="00EF18D2"/>
    <w:pPr>
      <w:spacing w:after="0" w:line="240" w:lineRule="auto"/>
    </w:pPr>
    <w:rPr>
      <w:rFonts w:ascii="Arial" w:eastAsiaTheme="minorHAnsi" w:hAnsi="Arial" w:cs="Arial"/>
      <w:kern w:val="0"/>
      <w:sz w:val="22"/>
      <w:szCs w:val="22"/>
      <w:lang w:eastAsia="en-US"/>
      <w14:ligatures w14:val="none"/>
    </w:rPr>
  </w:style>
  <w:style w:type="paragraph" w:customStyle="1" w:styleId="F76175D8BB9C4B9387EC749B5ABD3FCC4">
    <w:name w:val="F76175D8BB9C4B9387EC749B5ABD3FCC4"/>
    <w:rsid w:val="00EF18D2"/>
    <w:pPr>
      <w:spacing w:after="0" w:line="240" w:lineRule="auto"/>
    </w:pPr>
    <w:rPr>
      <w:rFonts w:ascii="Arial" w:eastAsiaTheme="minorHAnsi" w:hAnsi="Arial" w:cs="Arial"/>
      <w:kern w:val="0"/>
      <w:sz w:val="22"/>
      <w:szCs w:val="22"/>
      <w:lang w:eastAsia="en-US"/>
      <w14:ligatures w14:val="none"/>
    </w:rPr>
  </w:style>
  <w:style w:type="paragraph" w:customStyle="1" w:styleId="A7D6C15F2CEC49F5AAC23C56C3BD3BDC4">
    <w:name w:val="A7D6C15F2CEC49F5AAC23C56C3BD3BDC4"/>
    <w:rsid w:val="00EF18D2"/>
    <w:pPr>
      <w:spacing w:after="0" w:line="240" w:lineRule="auto"/>
    </w:pPr>
    <w:rPr>
      <w:rFonts w:ascii="Arial" w:eastAsiaTheme="minorHAnsi" w:hAnsi="Arial" w:cs="Arial"/>
      <w:kern w:val="0"/>
      <w:sz w:val="22"/>
      <w:szCs w:val="22"/>
      <w:lang w:eastAsia="en-US"/>
      <w14:ligatures w14:val="none"/>
    </w:rPr>
  </w:style>
  <w:style w:type="paragraph" w:customStyle="1" w:styleId="0DEE2EC198C94150BC8F72EFE63194504">
    <w:name w:val="0DEE2EC198C94150BC8F72EFE63194504"/>
    <w:rsid w:val="00EF18D2"/>
    <w:pPr>
      <w:spacing w:after="0" w:line="240" w:lineRule="auto"/>
    </w:pPr>
    <w:rPr>
      <w:rFonts w:ascii="Arial" w:eastAsiaTheme="minorHAnsi" w:hAnsi="Arial" w:cs="Arial"/>
      <w:kern w:val="0"/>
      <w:sz w:val="22"/>
      <w:szCs w:val="22"/>
      <w:lang w:eastAsia="en-US"/>
      <w14:ligatures w14:val="none"/>
    </w:rPr>
  </w:style>
  <w:style w:type="paragraph" w:customStyle="1" w:styleId="F483131B3CFD4496B90CFF57B638C8ED4">
    <w:name w:val="F483131B3CFD4496B90CFF57B638C8ED4"/>
    <w:rsid w:val="00EF18D2"/>
    <w:pPr>
      <w:spacing w:after="0" w:line="240" w:lineRule="auto"/>
    </w:pPr>
    <w:rPr>
      <w:rFonts w:ascii="Arial" w:eastAsiaTheme="minorHAnsi" w:hAnsi="Arial" w:cs="Arial"/>
      <w:kern w:val="0"/>
      <w:sz w:val="22"/>
      <w:szCs w:val="22"/>
      <w:lang w:eastAsia="en-US"/>
      <w14:ligatures w14:val="none"/>
    </w:rPr>
  </w:style>
  <w:style w:type="paragraph" w:customStyle="1" w:styleId="AE3C282403D84BD7A234093EA2F402EE4">
    <w:name w:val="AE3C282403D84BD7A234093EA2F402EE4"/>
    <w:rsid w:val="00EF18D2"/>
    <w:pPr>
      <w:spacing w:after="0" w:line="240" w:lineRule="auto"/>
    </w:pPr>
    <w:rPr>
      <w:rFonts w:ascii="Arial" w:eastAsiaTheme="minorHAnsi" w:hAnsi="Arial" w:cs="Arial"/>
      <w:kern w:val="0"/>
      <w:sz w:val="22"/>
      <w:szCs w:val="22"/>
      <w:lang w:eastAsia="en-US"/>
      <w14:ligatures w14:val="none"/>
    </w:rPr>
  </w:style>
  <w:style w:type="paragraph" w:customStyle="1" w:styleId="FE20E301624345A0BD847906E9B6F2624">
    <w:name w:val="FE20E301624345A0BD847906E9B6F2624"/>
    <w:rsid w:val="00EF18D2"/>
    <w:pPr>
      <w:spacing w:after="0" w:line="240" w:lineRule="auto"/>
    </w:pPr>
    <w:rPr>
      <w:rFonts w:ascii="Arial" w:eastAsiaTheme="minorHAnsi" w:hAnsi="Arial" w:cs="Arial"/>
      <w:kern w:val="0"/>
      <w:sz w:val="22"/>
      <w:szCs w:val="22"/>
      <w:lang w:eastAsia="en-US"/>
      <w14:ligatures w14:val="none"/>
    </w:rPr>
  </w:style>
  <w:style w:type="paragraph" w:customStyle="1" w:styleId="402315AEE2F94101A02D5977CF32F38D4">
    <w:name w:val="402315AEE2F94101A02D5977CF32F38D4"/>
    <w:rsid w:val="00EF18D2"/>
    <w:pPr>
      <w:spacing w:after="0" w:line="240" w:lineRule="auto"/>
    </w:pPr>
    <w:rPr>
      <w:rFonts w:ascii="Arial" w:eastAsiaTheme="minorHAnsi" w:hAnsi="Arial" w:cs="Arial"/>
      <w:kern w:val="0"/>
      <w:sz w:val="22"/>
      <w:szCs w:val="22"/>
      <w:lang w:eastAsia="en-US"/>
      <w14:ligatures w14:val="none"/>
    </w:rPr>
  </w:style>
  <w:style w:type="paragraph" w:customStyle="1" w:styleId="2F73BCFA07A84DB59BBED9F1777CA9504">
    <w:name w:val="2F73BCFA07A84DB59BBED9F1777CA9504"/>
    <w:rsid w:val="00EF18D2"/>
    <w:pPr>
      <w:spacing w:after="0" w:line="240" w:lineRule="auto"/>
    </w:pPr>
    <w:rPr>
      <w:rFonts w:ascii="Arial" w:eastAsiaTheme="minorHAnsi" w:hAnsi="Arial" w:cs="Arial"/>
      <w:kern w:val="0"/>
      <w:sz w:val="22"/>
      <w:szCs w:val="22"/>
      <w:lang w:eastAsia="en-US"/>
      <w14:ligatures w14:val="none"/>
    </w:rPr>
  </w:style>
  <w:style w:type="paragraph" w:customStyle="1" w:styleId="25806823415D4FB5A2ED04F7270427104">
    <w:name w:val="25806823415D4FB5A2ED04F7270427104"/>
    <w:rsid w:val="00EF18D2"/>
    <w:pPr>
      <w:spacing w:after="0" w:line="240" w:lineRule="auto"/>
    </w:pPr>
    <w:rPr>
      <w:rFonts w:ascii="Arial" w:eastAsiaTheme="minorHAnsi" w:hAnsi="Arial" w:cs="Arial"/>
      <w:kern w:val="0"/>
      <w:sz w:val="22"/>
      <w:szCs w:val="22"/>
      <w:lang w:eastAsia="en-US"/>
      <w14:ligatures w14:val="none"/>
    </w:rPr>
  </w:style>
  <w:style w:type="paragraph" w:customStyle="1" w:styleId="7A443392FE2E4991ABD4F51D36BCD47E4">
    <w:name w:val="7A443392FE2E4991ABD4F51D36BCD47E4"/>
    <w:rsid w:val="00EF18D2"/>
    <w:pPr>
      <w:spacing w:after="0" w:line="240" w:lineRule="auto"/>
    </w:pPr>
    <w:rPr>
      <w:rFonts w:ascii="Arial" w:eastAsiaTheme="minorHAnsi" w:hAnsi="Arial" w:cs="Arial"/>
      <w:kern w:val="0"/>
      <w:sz w:val="22"/>
      <w:szCs w:val="22"/>
      <w:lang w:eastAsia="en-US"/>
      <w14:ligatures w14:val="none"/>
    </w:rPr>
  </w:style>
  <w:style w:type="paragraph" w:customStyle="1" w:styleId="C2B3C3FAA6F840649CBA2A97F73AF56D4">
    <w:name w:val="C2B3C3FAA6F840649CBA2A97F73AF56D4"/>
    <w:rsid w:val="00EF18D2"/>
    <w:pPr>
      <w:spacing w:after="0" w:line="240" w:lineRule="auto"/>
    </w:pPr>
    <w:rPr>
      <w:rFonts w:ascii="Arial" w:eastAsiaTheme="minorHAnsi" w:hAnsi="Arial" w:cs="Arial"/>
      <w:kern w:val="0"/>
      <w:sz w:val="22"/>
      <w:szCs w:val="22"/>
      <w:lang w:eastAsia="en-US"/>
      <w14:ligatures w14:val="none"/>
    </w:rPr>
  </w:style>
  <w:style w:type="paragraph" w:customStyle="1" w:styleId="738C34A69FDE47219B865C1F6B2BA56A4">
    <w:name w:val="738C34A69FDE47219B865C1F6B2BA56A4"/>
    <w:rsid w:val="00EF18D2"/>
    <w:pPr>
      <w:spacing w:after="0" w:line="240" w:lineRule="auto"/>
    </w:pPr>
    <w:rPr>
      <w:rFonts w:ascii="Arial" w:eastAsiaTheme="minorHAnsi" w:hAnsi="Arial" w:cs="Arial"/>
      <w:kern w:val="0"/>
      <w:sz w:val="22"/>
      <w:szCs w:val="22"/>
      <w:lang w:eastAsia="en-US"/>
      <w14:ligatures w14:val="none"/>
    </w:rPr>
  </w:style>
  <w:style w:type="paragraph" w:customStyle="1" w:styleId="B09B9E2E81824C38B6AEF9F7952A15DB4">
    <w:name w:val="B09B9E2E81824C38B6AEF9F7952A15DB4"/>
    <w:rsid w:val="00EF18D2"/>
    <w:pPr>
      <w:spacing w:after="0" w:line="240" w:lineRule="auto"/>
    </w:pPr>
    <w:rPr>
      <w:rFonts w:ascii="Arial" w:eastAsiaTheme="minorHAnsi" w:hAnsi="Arial" w:cs="Arial"/>
      <w:kern w:val="0"/>
      <w:sz w:val="22"/>
      <w:szCs w:val="22"/>
      <w:lang w:eastAsia="en-US"/>
      <w14:ligatures w14:val="none"/>
    </w:rPr>
  </w:style>
  <w:style w:type="paragraph" w:customStyle="1" w:styleId="89AB969B36B94FBD966933344A5D663A4">
    <w:name w:val="89AB969B36B94FBD966933344A5D663A4"/>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88689BB5F41FAB483D1B64B00D9184">
    <w:name w:val="B1C88689BB5F41FAB483D1B64B00D9184"/>
    <w:rsid w:val="00EF18D2"/>
    <w:pPr>
      <w:spacing w:after="0" w:line="240" w:lineRule="auto"/>
    </w:pPr>
    <w:rPr>
      <w:rFonts w:ascii="Arial" w:eastAsiaTheme="minorHAnsi" w:hAnsi="Arial" w:cs="Arial"/>
      <w:kern w:val="0"/>
      <w:sz w:val="22"/>
      <w:szCs w:val="22"/>
      <w:lang w:eastAsia="en-US"/>
      <w14:ligatures w14:val="none"/>
    </w:rPr>
  </w:style>
  <w:style w:type="paragraph" w:customStyle="1" w:styleId="507A5BB414C4495DAC6E32284EF977994">
    <w:name w:val="507A5BB414C4495DAC6E32284EF977994"/>
    <w:rsid w:val="00EF18D2"/>
    <w:pPr>
      <w:spacing w:after="0" w:line="240" w:lineRule="auto"/>
    </w:pPr>
    <w:rPr>
      <w:rFonts w:ascii="Arial" w:eastAsiaTheme="minorHAnsi" w:hAnsi="Arial" w:cs="Arial"/>
      <w:kern w:val="0"/>
      <w:sz w:val="22"/>
      <w:szCs w:val="22"/>
      <w:lang w:eastAsia="en-US"/>
      <w14:ligatures w14:val="none"/>
    </w:rPr>
  </w:style>
  <w:style w:type="paragraph" w:customStyle="1" w:styleId="E09F32487CDF466DB7963BAFD3F2D5E84">
    <w:name w:val="E09F32487CDF466DB7963BAFD3F2D5E84"/>
    <w:rsid w:val="00EF18D2"/>
    <w:pPr>
      <w:spacing w:after="0" w:line="240" w:lineRule="auto"/>
    </w:pPr>
    <w:rPr>
      <w:rFonts w:ascii="Arial" w:eastAsiaTheme="minorHAnsi" w:hAnsi="Arial" w:cs="Arial"/>
      <w:kern w:val="0"/>
      <w:sz w:val="22"/>
      <w:szCs w:val="22"/>
      <w:lang w:eastAsia="en-US"/>
      <w14:ligatures w14:val="none"/>
    </w:rPr>
  </w:style>
  <w:style w:type="paragraph" w:customStyle="1" w:styleId="1378243A0CCD471790AF0AF7459293E44">
    <w:name w:val="1378243A0CCD471790AF0AF7459293E44"/>
    <w:rsid w:val="00EF18D2"/>
    <w:pPr>
      <w:spacing w:after="0" w:line="240" w:lineRule="auto"/>
    </w:pPr>
    <w:rPr>
      <w:rFonts w:ascii="Arial" w:eastAsiaTheme="minorHAnsi" w:hAnsi="Arial" w:cs="Arial"/>
      <w:kern w:val="0"/>
      <w:sz w:val="22"/>
      <w:szCs w:val="22"/>
      <w:lang w:eastAsia="en-US"/>
      <w14:ligatures w14:val="none"/>
    </w:rPr>
  </w:style>
  <w:style w:type="paragraph" w:customStyle="1" w:styleId="CBF6C364A4284F13AA482419D9624A3B4">
    <w:name w:val="CBF6C364A4284F13AA482419D9624A3B4"/>
    <w:rsid w:val="00EF18D2"/>
    <w:pPr>
      <w:spacing w:after="0" w:line="240" w:lineRule="auto"/>
    </w:pPr>
    <w:rPr>
      <w:rFonts w:ascii="Arial" w:eastAsiaTheme="minorHAnsi" w:hAnsi="Arial" w:cs="Arial"/>
      <w:kern w:val="0"/>
      <w:sz w:val="22"/>
      <w:szCs w:val="22"/>
      <w:lang w:eastAsia="en-US"/>
      <w14:ligatures w14:val="none"/>
    </w:rPr>
  </w:style>
  <w:style w:type="paragraph" w:customStyle="1" w:styleId="A4C8FD8781774318839CDE02844D077B4">
    <w:name w:val="A4C8FD8781774318839CDE02844D077B4"/>
    <w:rsid w:val="00EF18D2"/>
    <w:pPr>
      <w:spacing w:after="0" w:line="240" w:lineRule="auto"/>
    </w:pPr>
    <w:rPr>
      <w:rFonts w:ascii="Arial" w:eastAsiaTheme="minorHAnsi" w:hAnsi="Arial" w:cs="Arial"/>
      <w:kern w:val="0"/>
      <w:sz w:val="22"/>
      <w:szCs w:val="22"/>
      <w:lang w:eastAsia="en-US"/>
      <w14:ligatures w14:val="none"/>
    </w:rPr>
  </w:style>
  <w:style w:type="paragraph" w:customStyle="1" w:styleId="B2322755EA9D4CF2B10364F48DD38E7C4">
    <w:name w:val="B2322755EA9D4CF2B10364F48DD38E7C4"/>
    <w:rsid w:val="00EF18D2"/>
    <w:pPr>
      <w:spacing w:after="0" w:line="240" w:lineRule="auto"/>
    </w:pPr>
    <w:rPr>
      <w:rFonts w:ascii="Arial" w:eastAsiaTheme="minorHAnsi" w:hAnsi="Arial" w:cs="Arial"/>
      <w:kern w:val="0"/>
      <w:sz w:val="22"/>
      <w:szCs w:val="22"/>
      <w:lang w:eastAsia="en-US"/>
      <w14:ligatures w14:val="none"/>
    </w:rPr>
  </w:style>
  <w:style w:type="paragraph" w:customStyle="1" w:styleId="2204A7C943544C4CB1C3BDEB979C10CA4">
    <w:name w:val="2204A7C943544C4CB1C3BDEB979C10CA4"/>
    <w:rsid w:val="00EF18D2"/>
    <w:pPr>
      <w:spacing w:after="0" w:line="240" w:lineRule="auto"/>
    </w:pPr>
    <w:rPr>
      <w:rFonts w:ascii="Arial" w:eastAsiaTheme="minorHAnsi" w:hAnsi="Arial" w:cs="Arial"/>
      <w:kern w:val="0"/>
      <w:sz w:val="22"/>
      <w:szCs w:val="22"/>
      <w:lang w:eastAsia="en-US"/>
      <w14:ligatures w14:val="none"/>
    </w:rPr>
  </w:style>
  <w:style w:type="paragraph" w:customStyle="1" w:styleId="4B951497AEA3434F9EACD6A041A06E024">
    <w:name w:val="4B951497AEA3434F9EACD6A041A06E024"/>
    <w:rsid w:val="00EF18D2"/>
    <w:pPr>
      <w:spacing w:after="0" w:line="240" w:lineRule="auto"/>
    </w:pPr>
    <w:rPr>
      <w:rFonts w:ascii="Arial" w:eastAsiaTheme="minorHAnsi" w:hAnsi="Arial" w:cs="Arial"/>
      <w:kern w:val="0"/>
      <w:sz w:val="22"/>
      <w:szCs w:val="22"/>
      <w:lang w:eastAsia="en-US"/>
      <w14:ligatures w14:val="none"/>
    </w:rPr>
  </w:style>
  <w:style w:type="paragraph" w:customStyle="1" w:styleId="EDDFACED6CB34C41924B30733EA84F7A4">
    <w:name w:val="EDDFACED6CB34C41924B30733EA84F7A4"/>
    <w:rsid w:val="00EF18D2"/>
    <w:pPr>
      <w:spacing w:after="0" w:line="240" w:lineRule="auto"/>
    </w:pPr>
    <w:rPr>
      <w:rFonts w:ascii="Arial" w:eastAsiaTheme="minorHAnsi" w:hAnsi="Arial" w:cs="Arial"/>
      <w:kern w:val="0"/>
      <w:sz w:val="22"/>
      <w:szCs w:val="22"/>
      <w:lang w:eastAsia="en-US"/>
      <w14:ligatures w14:val="none"/>
    </w:rPr>
  </w:style>
  <w:style w:type="paragraph" w:customStyle="1" w:styleId="B1CE0948140148FE95A8091E4496F9F74">
    <w:name w:val="B1CE0948140148FE95A8091E4496F9F74"/>
    <w:rsid w:val="00EF18D2"/>
    <w:pPr>
      <w:spacing w:after="0" w:line="240" w:lineRule="auto"/>
    </w:pPr>
    <w:rPr>
      <w:rFonts w:ascii="Arial" w:eastAsiaTheme="minorHAnsi" w:hAnsi="Arial" w:cs="Arial"/>
      <w:kern w:val="0"/>
      <w:sz w:val="22"/>
      <w:szCs w:val="22"/>
      <w:lang w:eastAsia="en-US"/>
      <w14:ligatures w14:val="none"/>
    </w:rPr>
  </w:style>
  <w:style w:type="paragraph" w:customStyle="1" w:styleId="93D35059C69B4E8EBED3DE88EF25621E4">
    <w:name w:val="93D35059C69B4E8EBED3DE88EF25621E4"/>
    <w:rsid w:val="00EF18D2"/>
    <w:pPr>
      <w:spacing w:after="0" w:line="240" w:lineRule="auto"/>
    </w:pPr>
    <w:rPr>
      <w:rFonts w:ascii="Arial" w:eastAsiaTheme="minorHAnsi" w:hAnsi="Arial" w:cs="Arial"/>
      <w:kern w:val="0"/>
      <w:sz w:val="22"/>
      <w:szCs w:val="22"/>
      <w:lang w:eastAsia="en-US"/>
      <w14:ligatures w14:val="none"/>
    </w:rPr>
  </w:style>
  <w:style w:type="paragraph" w:customStyle="1" w:styleId="B21F710307AD49CB92234E5899ED30774">
    <w:name w:val="B21F710307AD49CB92234E5899ED30774"/>
    <w:rsid w:val="00EF18D2"/>
    <w:pPr>
      <w:spacing w:after="0" w:line="240" w:lineRule="auto"/>
    </w:pPr>
    <w:rPr>
      <w:rFonts w:ascii="Arial" w:eastAsiaTheme="minorHAnsi" w:hAnsi="Arial" w:cs="Arial"/>
      <w:kern w:val="0"/>
      <w:sz w:val="22"/>
      <w:szCs w:val="22"/>
      <w:lang w:eastAsia="en-US"/>
      <w14:ligatures w14:val="none"/>
    </w:rPr>
  </w:style>
  <w:style w:type="paragraph" w:customStyle="1" w:styleId="90908C8E0FDD4C0B81A5DAA6623E5A344">
    <w:name w:val="90908C8E0FDD4C0B81A5DAA6623E5A344"/>
    <w:rsid w:val="00EF18D2"/>
    <w:pPr>
      <w:spacing w:after="0" w:line="240" w:lineRule="auto"/>
    </w:pPr>
    <w:rPr>
      <w:rFonts w:ascii="Arial" w:eastAsiaTheme="minorHAnsi" w:hAnsi="Arial" w:cs="Arial"/>
      <w:kern w:val="0"/>
      <w:sz w:val="22"/>
      <w:szCs w:val="22"/>
      <w:lang w:eastAsia="en-US"/>
      <w14:ligatures w14:val="none"/>
    </w:rPr>
  </w:style>
  <w:style w:type="paragraph" w:customStyle="1" w:styleId="024A8690355349E4911794C0012347204">
    <w:name w:val="024A8690355349E4911794C0012347204"/>
    <w:rsid w:val="00EF18D2"/>
    <w:pPr>
      <w:spacing w:after="0" w:line="240" w:lineRule="auto"/>
    </w:pPr>
    <w:rPr>
      <w:rFonts w:ascii="Arial" w:eastAsiaTheme="minorHAnsi" w:hAnsi="Arial" w:cs="Arial"/>
      <w:kern w:val="0"/>
      <w:sz w:val="22"/>
      <w:szCs w:val="22"/>
      <w:lang w:eastAsia="en-US"/>
      <w14:ligatures w14:val="none"/>
    </w:rPr>
  </w:style>
  <w:style w:type="paragraph" w:customStyle="1" w:styleId="93C5926307DD426FA4F7B138E9E657894">
    <w:name w:val="93C5926307DD426FA4F7B138E9E657894"/>
    <w:rsid w:val="00EF18D2"/>
    <w:pPr>
      <w:spacing w:after="0" w:line="240" w:lineRule="auto"/>
    </w:pPr>
    <w:rPr>
      <w:rFonts w:ascii="Arial" w:eastAsiaTheme="minorHAnsi" w:hAnsi="Arial" w:cs="Arial"/>
      <w:kern w:val="0"/>
      <w:sz w:val="22"/>
      <w:szCs w:val="22"/>
      <w:lang w:eastAsia="en-US"/>
      <w14:ligatures w14:val="none"/>
    </w:rPr>
  </w:style>
  <w:style w:type="paragraph" w:customStyle="1" w:styleId="F3D4012FF0E04120BE55C6DE7F01AC264">
    <w:name w:val="F3D4012FF0E04120BE55C6DE7F01AC264"/>
    <w:rsid w:val="00EF18D2"/>
    <w:pPr>
      <w:spacing w:after="0" w:line="240" w:lineRule="auto"/>
    </w:pPr>
    <w:rPr>
      <w:rFonts w:ascii="Arial" w:eastAsiaTheme="minorHAnsi" w:hAnsi="Arial" w:cs="Arial"/>
      <w:kern w:val="0"/>
      <w:sz w:val="22"/>
      <w:szCs w:val="22"/>
      <w:lang w:eastAsia="en-US"/>
      <w14:ligatures w14:val="none"/>
    </w:rPr>
  </w:style>
  <w:style w:type="paragraph" w:customStyle="1" w:styleId="C835C9FD4CB14DE89408598CE0F4D1C94">
    <w:name w:val="C835C9FD4CB14DE89408598CE0F4D1C94"/>
    <w:rsid w:val="00EF18D2"/>
    <w:pPr>
      <w:spacing w:after="0" w:line="240" w:lineRule="auto"/>
    </w:pPr>
    <w:rPr>
      <w:rFonts w:ascii="Arial" w:eastAsiaTheme="minorHAnsi" w:hAnsi="Arial" w:cs="Arial"/>
      <w:kern w:val="0"/>
      <w:sz w:val="22"/>
      <w:szCs w:val="22"/>
      <w:lang w:eastAsia="en-US"/>
      <w14:ligatures w14:val="none"/>
    </w:rPr>
  </w:style>
  <w:style w:type="paragraph" w:customStyle="1" w:styleId="518E075758544ADDB7004D3EB5C1D34C4">
    <w:name w:val="518E075758544ADDB7004D3EB5C1D34C4"/>
    <w:rsid w:val="00EF18D2"/>
    <w:pPr>
      <w:spacing w:after="0" w:line="240" w:lineRule="auto"/>
    </w:pPr>
    <w:rPr>
      <w:rFonts w:ascii="Arial" w:eastAsiaTheme="minorHAnsi" w:hAnsi="Arial" w:cs="Arial"/>
      <w:kern w:val="0"/>
      <w:sz w:val="22"/>
      <w:szCs w:val="22"/>
      <w:lang w:eastAsia="en-US"/>
      <w14:ligatures w14:val="none"/>
    </w:rPr>
  </w:style>
  <w:style w:type="paragraph" w:customStyle="1" w:styleId="88CBDD7F7DD14D8D940C5019994C8FAF4">
    <w:name w:val="88CBDD7F7DD14D8D940C5019994C8FAF4"/>
    <w:rsid w:val="00EF18D2"/>
    <w:pPr>
      <w:spacing w:after="0" w:line="240" w:lineRule="auto"/>
    </w:pPr>
    <w:rPr>
      <w:rFonts w:ascii="Arial" w:eastAsiaTheme="minorHAnsi" w:hAnsi="Arial" w:cs="Arial"/>
      <w:kern w:val="0"/>
      <w:sz w:val="22"/>
      <w:szCs w:val="22"/>
      <w:lang w:eastAsia="en-US"/>
      <w14:ligatures w14:val="none"/>
    </w:rPr>
  </w:style>
  <w:style w:type="paragraph" w:customStyle="1" w:styleId="67EC2B78D2144DBA859227582E51331F4">
    <w:name w:val="67EC2B78D2144DBA859227582E51331F4"/>
    <w:rsid w:val="00EF18D2"/>
    <w:pPr>
      <w:spacing w:after="0" w:line="240" w:lineRule="auto"/>
    </w:pPr>
    <w:rPr>
      <w:rFonts w:ascii="Arial" w:eastAsiaTheme="minorHAnsi" w:hAnsi="Arial" w:cs="Arial"/>
      <w:kern w:val="0"/>
      <w:sz w:val="22"/>
      <w:szCs w:val="22"/>
      <w:lang w:eastAsia="en-US"/>
      <w14:ligatures w14:val="none"/>
    </w:rPr>
  </w:style>
  <w:style w:type="paragraph" w:customStyle="1" w:styleId="99C9DCBCA2764DBC8E8320F6078EDA024">
    <w:name w:val="99C9DCBCA2764DBC8E8320F6078EDA02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5D18B6596EB422884D36463CDECAE6F4">
    <w:name w:val="D5D18B6596EB422884D36463CDECAE6F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4088C921A541459BDE59248CDAB43F4">
    <w:name w:val="B74088C921A541459BDE59248CDAB43F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35AF0D43D444B61BC7D0519BD1686534">
    <w:name w:val="635AF0D43D444B61BC7D0519BD168653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8CB0227C48A489D96E77226170E29894">
    <w:name w:val="B8CB0227C48A489D96E77226170E2989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36E4012F65B400C901312419D43E9B54">
    <w:name w:val="036E4012F65B400C901312419D43E9B5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51AAEE3AE346F28C8ED4A3884080B04">
    <w:name w:val="C751AAEE3AE346F28C8ED4A3884080B04"/>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8C8AE8CB21E04192876837A8273BB37F4">
    <w:name w:val="8C8AE8CB21E04192876837A8273BB37F4"/>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B5DC749CC8BF481F878D4747FE6FF7424">
    <w:name w:val="B5DC749CC8BF481F878D4747FE6FF7424"/>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E668C7C6B73844279DB860BE51D31D9E4">
    <w:name w:val="E668C7C6B73844279DB860BE51D31D9E4"/>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956A0F0507746EBAA8C934718EA25154">
    <w:name w:val="6956A0F0507746EBAA8C934718EA25154"/>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B268D26355E41E3834B17580875024A4">
    <w:name w:val="6B268D26355E41E3834B17580875024A4"/>
    <w:rsid w:val="00EF18D2"/>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9CBCA9351FC84256817B54C784C895B04">
    <w:name w:val="9CBCA9351FC84256817B54C784C895B0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BDC709D5967437EA3103305258EC8204">
    <w:name w:val="3BDC709D5967437EA3103305258EC820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FE81EAC71244305AB086850B6BCAE991">
    <w:name w:val="EFE81EAC71244305AB086850B6BCAE991"/>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79062D4DC334B7B8C0E64D65B1C3F864">
    <w:name w:val="279062D4DC334B7B8C0E64D65B1C3F864"/>
    <w:rsid w:val="00EF18D2"/>
    <w:pPr>
      <w:spacing w:line="259" w:lineRule="auto"/>
    </w:pPr>
    <w:rPr>
      <w:rFonts w:ascii="Arial" w:eastAsiaTheme="minorHAnsi" w:hAnsi="Arial" w:cs="Arial"/>
      <w:kern w:val="0"/>
      <w:sz w:val="22"/>
      <w:szCs w:val="22"/>
      <w:lang w:eastAsia="en-US"/>
      <w14:ligatures w14:val="none"/>
    </w:rPr>
  </w:style>
  <w:style w:type="paragraph" w:customStyle="1" w:styleId="AF2971DD66A9482A9BC9843535FCF5594">
    <w:name w:val="AF2971DD66A9482A9BC9843535FCF559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670E2C5138D45A4A16C8F2818356E6A4">
    <w:name w:val="E670E2C5138D45A4A16C8F2818356E6A4"/>
    <w:rsid w:val="00EF18D2"/>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2136153B31E4192B3E723986CFF790B4">
    <w:name w:val="62136153B31E4192B3E723986CFF790B4"/>
    <w:rsid w:val="00EF18D2"/>
    <w:pPr>
      <w:spacing w:after="220" w:line="240" w:lineRule="auto"/>
      <w:contextualSpacing/>
    </w:pPr>
    <w:rPr>
      <w:rFonts w:ascii="Arial" w:eastAsiaTheme="minorHAnsi" w:hAnsi="Arial" w:cs="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3.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4.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customXml/itemProps5.xml><?xml version="1.0" encoding="utf-8"?>
<ds:datastoreItem xmlns:ds="http://schemas.openxmlformats.org/officeDocument/2006/customXml" ds:itemID="{A59AF49C-C5BD-454A-91B4-9AFC99B290F1}">
  <ds:schemaRefs>
    <ds:schemaRef ds:uri="http://schemas.microsoft.com/sharepoint/events"/>
  </ds:schemaRefs>
</ds:datastoreItem>
</file>

<file path=customXml/itemProps6.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Report%20(Shoal)</Template>
  <TotalTime>11</TotalTime>
  <Pages>26</Pages>
  <Words>8111</Words>
  <Characters>46236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54239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2</cp:revision>
  <cp:lastPrinted>2026-09-16T05:08:00Z</cp:lastPrinted>
  <dcterms:created xsi:type="dcterms:W3CDTF">2026-10-19T03:06:00Z</dcterms:created>
  <dcterms:modified xsi:type="dcterms:W3CDTF">2026-10-19T03:06:00Z</dcterms:modified>
  <cp:contentStatus>2026/07477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0x0101008C85F2458870F041B648F164B1059096</vt:lpwstr>
  </property>
  <property fmtid="{D5CDD505-2E9C-101B-9397-08002B2CF9AE}" pid="3" name="_dlc_DocIdItemGuid">
    <vt:lpwstr>1a7cbdee-a6b1-4117-963c-c9ec09fef412</vt:lpwstr>
  </property>
  <property fmtid="{D5CDD505-2E9C-101B-9397-08002B2CF9AE}" pid="4" name="ClassificationContentMarkingHeaderShapeIds">
    <vt:lpwstr>992fcd8,50f41de9,d859709</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MSIP_Label_1ab51697-d8d5-4b00-af1f-cc3ba473113c_Enabled">
    <vt:lpwstr>true</vt:lpwstr>
  </property>
  <property fmtid="{D5CDD505-2E9C-101B-9397-08002B2CF9AE}" pid="8" name="MSIP_Label_1ab51697-d8d5-4b00-af1f-cc3ba473113c_SetDate">
    <vt:lpwstr>2026-10-07T01:15:54Z</vt:lpwstr>
  </property>
  <property fmtid="{D5CDD505-2E9C-101B-9397-08002B2CF9AE}" pid="9" name="MSIP_Label_1ab51697-d8d5-4b00-af1f-cc3ba473113c_Method">
    <vt:lpwstr>Privileged</vt:lpwstr>
  </property>
  <property fmtid="{D5CDD505-2E9C-101B-9397-08002B2CF9AE}" pid="10" name="MSIP_Label_1ab51697-d8d5-4b00-af1f-cc3ba473113c_Name">
    <vt:lpwstr>OFFICIAL</vt:lpwstr>
  </property>
  <property fmtid="{D5CDD505-2E9C-101B-9397-08002B2CF9AE}" pid="11" name="MSIP_Label_1ab51697-d8d5-4b00-af1f-cc3ba473113c_SiteId">
    <vt:lpwstr>e08016f9-d1fd-4cbb-83b0-b76eb4361627</vt:lpwstr>
  </property>
  <property fmtid="{D5CDD505-2E9C-101B-9397-08002B2CF9AE}" pid="12" name="MSIP_Label_1ab51697-d8d5-4b00-af1f-cc3ba473113c_ActionId">
    <vt:lpwstr>57cf6156-8806-4221-9147-0856189ca76c</vt:lpwstr>
  </property>
  <property fmtid="{D5CDD505-2E9C-101B-9397-08002B2CF9AE}" pid="13" name="MSIP_Label_1ab51697-d8d5-4b00-af1f-cc3ba473113c_ContentBits">
    <vt:lpwstr>1</vt:lpwstr>
  </property>
  <property fmtid="{D5CDD505-2E9C-101B-9397-08002B2CF9AE}" pid="14" name="MSIP_Label_1ab51697-d8d5-4b00-af1f-cc3ba473113c_Tag">
    <vt:lpwstr>10, 0, 1, 1</vt:lpwstr>
  </property>
</Properties>
</file>