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75BD" w14:textId="77777777" w:rsidR="00ED7077" w:rsidRDefault="00ED7077" w:rsidP="00ED7077">
      <w:pPr>
        <w:pStyle w:val="Title"/>
        <w:spacing w:after="80"/>
      </w:pPr>
      <w:r>
        <w:t>Workplace training application – Term 4</w:t>
      </w:r>
    </w:p>
    <w:p w14:paraId="5C158DBA" w14:textId="77777777" w:rsidR="00ED7077" w:rsidRDefault="00ED7077" w:rsidP="00ED7077">
      <w:pPr>
        <w:spacing w:after="40"/>
        <w:ind w:right="281"/>
        <w:rPr>
          <w:shd w:val="clear" w:color="auto" w:fill="FFFFFF"/>
        </w:rPr>
      </w:pPr>
      <w:r w:rsidRPr="008F45D3">
        <w:rPr>
          <w:shd w:val="clear" w:color="auto" w:fill="FFFFFF"/>
        </w:rPr>
        <w:t xml:space="preserve">Workplace training is available to </w:t>
      </w:r>
      <w:r>
        <w:rPr>
          <w:shd w:val="clear" w:color="auto" w:fill="FFFFFF"/>
        </w:rPr>
        <w:t>individuals</w:t>
      </w:r>
      <w:r w:rsidRPr="008F45D3">
        <w:rPr>
          <w:shd w:val="clear" w:color="auto" w:fill="FFFFFF"/>
        </w:rPr>
        <w:t xml:space="preserve"> who want to work in the Department of Education swimming programs.</w:t>
      </w:r>
      <w:r>
        <w:rPr>
          <w:shd w:val="clear" w:color="auto" w:fill="FFFFFF"/>
        </w:rPr>
        <w:t xml:space="preserve"> </w:t>
      </w:r>
      <w:r w:rsidRPr="008F45D3">
        <w:rPr>
          <w:shd w:val="clear" w:color="auto" w:fill="FFFFFF"/>
        </w:rPr>
        <w:t xml:space="preserve">Applications close </w:t>
      </w:r>
      <w:r>
        <w:rPr>
          <w:shd w:val="clear" w:color="auto" w:fill="FFFFFF"/>
        </w:rPr>
        <w:t>two</w:t>
      </w:r>
      <w:r w:rsidRPr="008F45D3">
        <w:rPr>
          <w:shd w:val="clear" w:color="auto" w:fill="FFFFFF"/>
        </w:rPr>
        <w:t xml:space="preserve"> weeks </w:t>
      </w:r>
      <w:r>
        <w:rPr>
          <w:shd w:val="clear" w:color="auto" w:fill="FFFFFF"/>
        </w:rPr>
        <w:t>prior to preferred start date.</w:t>
      </w:r>
    </w:p>
    <w:tbl>
      <w:tblPr>
        <w:tblStyle w:val="DOETable1"/>
        <w:tblW w:w="9781" w:type="dxa"/>
        <w:tblInd w:w="-5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434"/>
        <w:gridCol w:w="274"/>
        <w:gridCol w:w="1030"/>
        <w:gridCol w:w="797"/>
        <w:gridCol w:w="11"/>
        <w:gridCol w:w="578"/>
        <w:gridCol w:w="69"/>
        <w:gridCol w:w="1064"/>
        <w:gridCol w:w="422"/>
        <w:gridCol w:w="425"/>
        <w:gridCol w:w="136"/>
        <w:gridCol w:w="572"/>
        <w:gridCol w:w="1334"/>
        <w:gridCol w:w="304"/>
        <w:gridCol w:w="381"/>
        <w:gridCol w:w="250"/>
        <w:gridCol w:w="332"/>
        <w:gridCol w:w="228"/>
        <w:gridCol w:w="1140"/>
      </w:tblGrid>
      <w:tr w:rsidR="00ED7077" w14:paraId="71D1E4BB" w14:textId="77777777" w:rsidTr="00CC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bottom w:val="single" w:sz="2" w:space="0" w:color="0085AC"/>
            </w:tcBorders>
            <w:vAlign w:val="center"/>
          </w:tcPr>
          <w:p w14:paraId="41EB1002" w14:textId="77777777" w:rsidR="00ED7077" w:rsidRDefault="00ED7077" w:rsidP="00CC6B4D">
            <w:r>
              <w:t xml:space="preserve">Personal details </w:t>
            </w:r>
          </w:p>
        </w:tc>
      </w:tr>
      <w:tr w:rsidR="00ED7077" w14:paraId="0C78C42D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1C40C921" w14:textId="77777777" w:rsidR="00ED7077" w:rsidRDefault="00ED7077" w:rsidP="00CC6B4D">
            <w:pPr>
              <w:jc w:val="right"/>
            </w:pPr>
            <w:r>
              <w:t>Name</w:t>
            </w:r>
          </w:p>
        </w:tc>
        <w:tc>
          <w:tcPr>
            <w:tcW w:w="8043" w:type="dxa"/>
            <w:gridSpan w:val="1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7C70BFBE" w14:textId="77777777" w:rsidR="00ED7077" w:rsidRDefault="00ED7077" w:rsidP="00CC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7077" w14:paraId="596E3878" w14:textId="77777777" w:rsidTr="00ED7077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00AB869" w14:textId="77777777" w:rsidR="00ED7077" w:rsidRDefault="00ED7077" w:rsidP="00CC6B4D">
            <w:pPr>
              <w:jc w:val="right"/>
            </w:pPr>
            <w:r>
              <w:t>Date of birth</w:t>
            </w:r>
          </w:p>
        </w:tc>
        <w:tc>
          <w:tcPr>
            <w:tcW w:w="5712" w:type="dxa"/>
            <w:gridSpan w:val="11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6514141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6411B6C" w14:textId="77777777" w:rsidR="00ED7077" w:rsidRPr="00ED0529" w:rsidRDefault="00ED7077" w:rsidP="00ED7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0529">
              <w:rPr>
                <w:b/>
                <w:bCs/>
              </w:rPr>
              <w:t>Age</w:t>
            </w:r>
          </w:p>
        </w:tc>
        <w:tc>
          <w:tcPr>
            <w:tcW w:w="136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AC60302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7077" w14:paraId="5FAB69B8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gridSpan w:val="3"/>
            <w:vMerge w:val="restart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74793E24" w14:textId="77777777" w:rsidR="00ED7077" w:rsidRDefault="00ED7077" w:rsidP="00CC6B4D">
            <w:pPr>
              <w:jc w:val="right"/>
            </w:pPr>
            <w:r>
              <w:t>Address</w:t>
            </w:r>
          </w:p>
        </w:tc>
        <w:tc>
          <w:tcPr>
            <w:tcW w:w="8043" w:type="dxa"/>
            <w:gridSpan w:val="1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6A51D027" w14:textId="77777777" w:rsidR="00ED7077" w:rsidRDefault="00ED7077" w:rsidP="00CC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7077" w14:paraId="7679CD02" w14:textId="77777777" w:rsidTr="00ED7077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gridSpan w:val="3"/>
            <w:vMerge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E0393DB" w14:textId="77777777" w:rsidR="00ED7077" w:rsidRDefault="00ED7077" w:rsidP="00CC6B4D">
            <w:pPr>
              <w:jc w:val="right"/>
            </w:pPr>
          </w:p>
        </w:tc>
        <w:tc>
          <w:tcPr>
            <w:tcW w:w="4074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A4C147E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4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3BB211B" w14:textId="77777777" w:rsidR="00ED7077" w:rsidRDefault="00ED7077" w:rsidP="00ED7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0A11">
              <w:rPr>
                <w:b/>
                <w:bCs/>
              </w:rPr>
              <w:t>Phone</w:t>
            </w:r>
          </w:p>
        </w:tc>
        <w:tc>
          <w:tcPr>
            <w:tcW w:w="2635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CF1E20C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7077" w14:paraId="46BB4724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39BAC016" w14:textId="77777777" w:rsidR="00ED7077" w:rsidRDefault="00ED7077" w:rsidP="00CC6B4D">
            <w:pPr>
              <w:jc w:val="right"/>
            </w:pPr>
            <w:r>
              <w:t>Email</w:t>
            </w:r>
          </w:p>
        </w:tc>
        <w:tc>
          <w:tcPr>
            <w:tcW w:w="8043" w:type="dxa"/>
            <w:gridSpan w:val="1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4C67D74B" w14:textId="77777777" w:rsidR="00ED7077" w:rsidRPr="00200A11" w:rsidRDefault="00ED7077" w:rsidP="00CC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D7077" w14:paraId="65DC6F01" w14:textId="77777777" w:rsidTr="00CC6B4D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9A50353" w14:textId="77777777" w:rsidR="00ED7077" w:rsidRDefault="00ED7077" w:rsidP="00CC6B4D">
            <w:pPr>
              <w:jc w:val="right"/>
            </w:pPr>
            <w:r>
              <w:t>Medical conditions</w:t>
            </w:r>
          </w:p>
        </w:tc>
        <w:tc>
          <w:tcPr>
            <w:tcW w:w="6588" w:type="dxa"/>
            <w:gridSpan w:val="1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A7D596C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7077" w14:paraId="5401B7CC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549B7358" w14:textId="77777777" w:rsidR="00ED7077" w:rsidRDefault="00ED7077" w:rsidP="00CC6B4D">
            <w:pPr>
              <w:jc w:val="right"/>
            </w:pPr>
            <w:r>
              <w:t>Emergency contact name</w:t>
            </w:r>
          </w:p>
        </w:tc>
        <w:tc>
          <w:tcPr>
            <w:tcW w:w="6588" w:type="dxa"/>
            <w:gridSpan w:val="1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6AA4EC14" w14:textId="77777777" w:rsidR="00ED7077" w:rsidRDefault="00ED7077" w:rsidP="00CC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7077" w14:paraId="709FD4AE" w14:textId="77777777" w:rsidTr="00ED7077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3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0F4E29A" w14:textId="77777777" w:rsidR="00ED7077" w:rsidRDefault="00ED7077" w:rsidP="00CC6B4D">
            <w:pPr>
              <w:ind w:left="-57" w:right="-57"/>
              <w:jc w:val="right"/>
            </w:pPr>
            <w:r>
              <w:t xml:space="preserve"> Emergency contact number</w:t>
            </w:r>
          </w:p>
        </w:tc>
        <w:tc>
          <w:tcPr>
            <w:tcW w:w="2619" w:type="dxa"/>
            <w:gridSpan w:val="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DA61174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9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6F84B02" w14:textId="77777777" w:rsidR="00ED7077" w:rsidRPr="00255CDE" w:rsidRDefault="00ED7077" w:rsidP="00CC6B4D">
            <w:pPr>
              <w:ind w:left="-5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55CDE">
              <w:rPr>
                <w:b/>
                <w:bCs/>
              </w:rPr>
              <w:t>Relationship to you</w:t>
            </w:r>
          </w:p>
        </w:tc>
        <w:tc>
          <w:tcPr>
            <w:tcW w:w="1700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E626A97" w14:textId="77777777" w:rsidR="00ED7077" w:rsidRDefault="00ED7077" w:rsidP="00CC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7077" w14:paraId="443EEECD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top w:val="single" w:sz="2" w:space="0" w:color="0085AC"/>
              <w:left w:val="nil"/>
              <w:right w:val="nil"/>
            </w:tcBorders>
            <w:shd w:val="clear" w:color="auto" w:fill="auto"/>
            <w:vAlign w:val="center"/>
          </w:tcPr>
          <w:p w14:paraId="3EAF0F65" w14:textId="77777777" w:rsidR="00ED7077" w:rsidRPr="004077DC" w:rsidRDefault="00ED7077" w:rsidP="00CC6B4D">
            <w:pPr>
              <w:pStyle w:val="Heading3"/>
              <w:spacing w:before="0"/>
              <w:ind w:left="-120"/>
              <w:rPr>
                <w:sz w:val="22"/>
                <w:szCs w:val="22"/>
              </w:rPr>
            </w:pPr>
            <w:r w:rsidRPr="004077DC">
              <w:rPr>
                <w:sz w:val="22"/>
                <w:szCs w:val="22"/>
              </w:rPr>
              <w:t xml:space="preserve">Trainees are not insured through the Department of Education. </w:t>
            </w:r>
          </w:p>
          <w:p w14:paraId="5CEE7D04" w14:textId="77777777" w:rsidR="00ED7077" w:rsidRPr="00FF0394" w:rsidRDefault="00ED7077" w:rsidP="00CC6B4D">
            <w:pPr>
              <w:pStyle w:val="Heading3"/>
              <w:spacing w:before="0"/>
              <w:ind w:left="-120"/>
              <w:rPr>
                <w:b/>
                <w:bCs w:val="0"/>
                <w:sz w:val="22"/>
                <w:szCs w:val="22"/>
              </w:rPr>
            </w:pPr>
            <w:r w:rsidRPr="004077DC">
              <w:rPr>
                <w:sz w:val="22"/>
                <w:szCs w:val="22"/>
              </w:rPr>
              <w:t xml:space="preserve">Contact your course provider for insurance </w:t>
            </w:r>
            <w:r>
              <w:rPr>
                <w:sz w:val="22"/>
                <w:szCs w:val="22"/>
              </w:rPr>
              <w:t>information</w:t>
            </w:r>
            <w:r w:rsidRPr="004077DC">
              <w:rPr>
                <w:sz w:val="22"/>
                <w:szCs w:val="22"/>
              </w:rPr>
              <w:t>.</w:t>
            </w:r>
          </w:p>
        </w:tc>
      </w:tr>
      <w:tr w:rsidR="00ED7077" w:rsidRPr="00946DE1" w14:paraId="0CB80DC2" w14:textId="77777777" w:rsidTr="00CC6B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bottom w:val="single" w:sz="2" w:space="0" w:color="0085AC"/>
            </w:tcBorders>
            <w:shd w:val="clear" w:color="auto" w:fill="0085AC"/>
            <w:vAlign w:val="center"/>
          </w:tcPr>
          <w:p w14:paraId="3D5BFAFA" w14:textId="77777777" w:rsidR="00ED7077" w:rsidRPr="00F337CF" w:rsidRDefault="00ED7077" w:rsidP="00CC6B4D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Workplace training </w:t>
            </w:r>
            <w:r w:rsidRPr="00471CAB">
              <w:rPr>
                <w:color w:val="FFFFFF" w:themeColor="background1"/>
                <w:sz w:val="20"/>
              </w:rPr>
              <w:t>(Select 2 preferences, number these 1 and 2)</w:t>
            </w:r>
          </w:p>
        </w:tc>
      </w:tr>
      <w:tr w:rsidR="00ED7077" w14:paraId="6DB33C90" w14:textId="77777777" w:rsidTr="00CC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BF48327" w14:textId="77777777" w:rsidR="00ED7077" w:rsidRPr="00A85F41" w:rsidRDefault="00ED7077" w:rsidP="00CC6B4D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</w:rPr>
            </w:pPr>
            <w:r>
              <w:rPr>
                <w:szCs w:val="22"/>
              </w:rPr>
              <w:t>Dates</w:t>
            </w:r>
          </w:p>
        </w:tc>
        <w:tc>
          <w:tcPr>
            <w:tcW w:w="172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E582112" w14:textId="77777777" w:rsidR="00ED7077" w:rsidRPr="00FA4604" w:rsidRDefault="00ED7077" w:rsidP="00CC6B4D">
            <w:pPr>
              <w:tabs>
                <w:tab w:val="left" w:pos="4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36"/>
                <w:szCs w:val="36"/>
              </w:rPr>
            </w:pPr>
            <w:r>
              <w:rPr>
                <w:b/>
                <w:bCs/>
                <w:szCs w:val="22"/>
              </w:rPr>
              <w:t>School week</w:t>
            </w:r>
          </w:p>
        </w:tc>
        <w:tc>
          <w:tcPr>
            <w:tcW w:w="4384" w:type="dxa"/>
            <w:gridSpan w:val="10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5F98854" w14:textId="77777777" w:rsidR="00ED7077" w:rsidRPr="00377BE4" w:rsidRDefault="00ED7077" w:rsidP="00CC6B4D">
            <w:pPr>
              <w:tabs>
                <w:tab w:val="left" w:pos="4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</w:rPr>
            </w:pPr>
            <w:r w:rsidRPr="0092544D">
              <w:rPr>
                <w:rFonts w:eastAsia="MS Gothic"/>
                <w:b/>
                <w:bCs/>
                <w:szCs w:val="22"/>
              </w:rPr>
              <w:t>Venue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0EFE1B8" w14:textId="77777777" w:rsidR="00ED7077" w:rsidRPr="00377BE4" w:rsidRDefault="00ED7077" w:rsidP="00CC6B4D">
            <w:pPr>
              <w:tabs>
                <w:tab w:val="left" w:pos="454"/>
              </w:tabs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</w:rPr>
            </w:pPr>
            <w:r w:rsidRPr="0092544D">
              <w:rPr>
                <w:b/>
                <w:bCs/>
                <w:szCs w:val="22"/>
              </w:rPr>
              <w:t>Selection</w:t>
            </w:r>
          </w:p>
        </w:tc>
      </w:tr>
      <w:tr w:rsidR="00ED7077" w:rsidRPr="00F337CF" w14:paraId="0E0A8CD9" w14:textId="77777777" w:rsidTr="00ED70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0274FA9" w14:textId="77777777" w:rsidR="00ED7077" w:rsidRPr="00730E00" w:rsidRDefault="00ED7077" w:rsidP="00CC6B4D">
            <w:pPr>
              <w:tabs>
                <w:tab w:val="left" w:pos="453"/>
              </w:tabs>
              <w:rPr>
                <w:noProof/>
                <w:color w:val="000000" w:themeColor="text1"/>
                <w:szCs w:val="22"/>
              </w:rPr>
            </w:pPr>
            <w:r w:rsidRPr="00730E00">
              <w:rPr>
                <w:b w:val="0"/>
                <w:bCs w:val="0"/>
                <w:noProof/>
                <w:color w:val="000000" w:themeColor="text1"/>
                <w:szCs w:val="22"/>
              </w:rPr>
              <w:t>26/10/26 to 06/11/26</w:t>
            </w:r>
          </w:p>
        </w:tc>
        <w:tc>
          <w:tcPr>
            <w:tcW w:w="172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F27B6DF" w14:textId="77777777" w:rsidR="00ED7077" w:rsidRPr="00730E00" w:rsidRDefault="00ED7077" w:rsidP="00CC6B4D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3 to 4</w:t>
            </w:r>
          </w:p>
        </w:tc>
        <w:tc>
          <w:tcPr>
            <w:tcW w:w="4384" w:type="dxa"/>
            <w:gridSpan w:val="10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19F76DB" w14:textId="77777777" w:rsidR="00ED7077" w:rsidRPr="00730E00" w:rsidRDefault="00ED7077" w:rsidP="00CC6B4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Gosnells Leisure World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D9F9457" w14:textId="467F2B40" w:rsidR="00ED7077" w:rsidRPr="0020197E" w:rsidRDefault="00ED7077" w:rsidP="00ED7077">
            <w:pPr>
              <w:tabs>
                <w:tab w:val="left" w:pos="45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ED7077" w:rsidRPr="00F337CF" w14:paraId="0BE0C9A2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45CA1FFF" w14:textId="77777777" w:rsidR="00ED7077" w:rsidRPr="00730E00" w:rsidRDefault="00ED7077" w:rsidP="00CC6B4D">
            <w:pPr>
              <w:tabs>
                <w:tab w:val="left" w:pos="453"/>
              </w:tabs>
              <w:rPr>
                <w:noProof/>
                <w:color w:val="000000" w:themeColor="text1"/>
                <w:szCs w:val="22"/>
              </w:rPr>
            </w:pPr>
            <w:r w:rsidRPr="00730E00">
              <w:rPr>
                <w:b w:val="0"/>
                <w:bCs w:val="0"/>
                <w:noProof/>
                <w:color w:val="000000" w:themeColor="text1"/>
                <w:szCs w:val="22"/>
              </w:rPr>
              <w:t>09/11/26 to 20/11/26</w:t>
            </w:r>
          </w:p>
        </w:tc>
        <w:tc>
          <w:tcPr>
            <w:tcW w:w="172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763A5831" w14:textId="77777777" w:rsidR="00ED7077" w:rsidRPr="00730E00" w:rsidRDefault="00ED7077" w:rsidP="00CC6B4D">
            <w:pPr>
              <w:tabs>
                <w:tab w:val="left" w:pos="4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5 to 6</w:t>
            </w:r>
          </w:p>
        </w:tc>
        <w:tc>
          <w:tcPr>
            <w:tcW w:w="4384" w:type="dxa"/>
            <w:gridSpan w:val="10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375658D8" w14:textId="77777777" w:rsidR="00ED7077" w:rsidRPr="00730E00" w:rsidRDefault="00ED7077" w:rsidP="00CC6B4D">
            <w:pPr>
              <w:tabs>
                <w:tab w:val="left" w:pos="4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Bayswater Waves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69B38DA" w14:textId="464160AB" w:rsidR="00ED7077" w:rsidRPr="0020197E" w:rsidRDefault="00ED7077" w:rsidP="00ED7077">
            <w:pPr>
              <w:tabs>
                <w:tab w:val="left" w:pos="4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ED7077" w:rsidRPr="00F337CF" w14:paraId="44838192" w14:textId="77777777" w:rsidTr="00ED70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9A3F570" w14:textId="77777777" w:rsidR="00ED7077" w:rsidRPr="00730E00" w:rsidRDefault="00ED7077" w:rsidP="00CC6B4D">
            <w:pPr>
              <w:tabs>
                <w:tab w:val="left" w:pos="453"/>
              </w:tabs>
              <w:rPr>
                <w:b w:val="0"/>
                <w:bCs w:val="0"/>
                <w:noProof/>
                <w:color w:val="000000" w:themeColor="text1"/>
                <w:szCs w:val="22"/>
              </w:rPr>
            </w:pPr>
            <w:r w:rsidRPr="00730E00">
              <w:rPr>
                <w:b w:val="0"/>
                <w:bCs w:val="0"/>
                <w:noProof/>
                <w:color w:val="000000" w:themeColor="text1"/>
                <w:szCs w:val="22"/>
              </w:rPr>
              <w:t>23/11/26 to 04/12/26</w:t>
            </w:r>
          </w:p>
        </w:tc>
        <w:tc>
          <w:tcPr>
            <w:tcW w:w="172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20B9C42" w14:textId="77777777" w:rsidR="00ED7077" w:rsidRPr="00730E00" w:rsidRDefault="00ED7077" w:rsidP="00CC6B4D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7 to 8</w:t>
            </w:r>
          </w:p>
        </w:tc>
        <w:tc>
          <w:tcPr>
            <w:tcW w:w="4384" w:type="dxa"/>
            <w:gridSpan w:val="10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2767043" w14:textId="77777777" w:rsidR="00ED7077" w:rsidRPr="00730E00" w:rsidRDefault="00ED7077" w:rsidP="00CC6B4D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Aquamotion Wanneroo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4BD7D7B" w14:textId="6488C404" w:rsidR="00ED7077" w:rsidRPr="0020197E" w:rsidRDefault="00ED7077" w:rsidP="00ED7077">
            <w:pPr>
              <w:tabs>
                <w:tab w:val="left" w:pos="45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ED7077" w:rsidRPr="00F337CF" w14:paraId="23F4B839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40E9D21" w14:textId="77777777" w:rsidR="00ED7077" w:rsidRPr="00730E00" w:rsidRDefault="00ED7077" w:rsidP="00CC6B4D">
            <w:pPr>
              <w:tabs>
                <w:tab w:val="left" w:pos="453"/>
              </w:tabs>
              <w:rPr>
                <w:b w:val="0"/>
                <w:bCs w:val="0"/>
                <w:noProof/>
                <w:color w:val="000000" w:themeColor="text1"/>
                <w:szCs w:val="22"/>
              </w:rPr>
            </w:pPr>
            <w:r w:rsidRPr="00730E00">
              <w:rPr>
                <w:b w:val="0"/>
                <w:bCs w:val="0"/>
                <w:noProof/>
                <w:color w:val="000000" w:themeColor="text1"/>
                <w:szCs w:val="22"/>
              </w:rPr>
              <w:t>07/12/26 to 16/12/26</w:t>
            </w:r>
          </w:p>
        </w:tc>
        <w:tc>
          <w:tcPr>
            <w:tcW w:w="172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3FAE9B5C" w14:textId="77777777" w:rsidR="00ED7077" w:rsidRPr="00730E00" w:rsidRDefault="00ED7077" w:rsidP="00CC6B4D">
            <w:pPr>
              <w:tabs>
                <w:tab w:val="left" w:pos="45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9 to 10</w:t>
            </w:r>
          </w:p>
        </w:tc>
        <w:tc>
          <w:tcPr>
            <w:tcW w:w="4384" w:type="dxa"/>
            <w:gridSpan w:val="10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288ADDE2" w14:textId="77777777" w:rsidR="00ED7077" w:rsidRPr="00730E00" w:rsidRDefault="00ED7077" w:rsidP="00CC6B4D">
            <w:pPr>
              <w:tabs>
                <w:tab w:val="left" w:pos="45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730E00">
              <w:rPr>
                <w:noProof/>
                <w:color w:val="000000" w:themeColor="text1"/>
                <w:szCs w:val="22"/>
              </w:rPr>
              <w:t>Riverton Leisureplex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726EE930" w14:textId="0B2F8969" w:rsidR="00ED7077" w:rsidRPr="0020197E" w:rsidRDefault="00ED7077" w:rsidP="00ED7077">
            <w:pPr>
              <w:tabs>
                <w:tab w:val="left" w:pos="4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ED7077" w14:paraId="617AE63B" w14:textId="77777777" w:rsidTr="00CC6B4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5D2C275" w14:textId="77777777" w:rsidR="00ED7077" w:rsidRPr="00090506" w:rsidRDefault="00ED7077" w:rsidP="00CC6B4D">
            <w:pPr>
              <w:rPr>
                <w:szCs w:val="22"/>
              </w:rPr>
            </w:pPr>
            <w:r w:rsidRPr="00090506">
              <w:rPr>
                <w:b w:val="0"/>
                <w:bCs w:val="0"/>
                <w:szCs w:val="22"/>
              </w:rPr>
              <w:t>If you live more than 25 kms from the above venues, indicate your preferred venues below</w:t>
            </w:r>
            <w:r>
              <w:rPr>
                <w:b w:val="0"/>
                <w:bCs w:val="0"/>
                <w:szCs w:val="22"/>
              </w:rPr>
              <w:t xml:space="preserve"> and select the above preferred dates.</w:t>
            </w:r>
          </w:p>
        </w:tc>
      </w:tr>
      <w:tr w:rsidR="00ED7077" w:rsidRPr="00122871" w14:paraId="46751220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42DF5C92" w14:textId="77777777" w:rsidR="00ED7077" w:rsidRPr="00122871" w:rsidRDefault="00ED7077" w:rsidP="00CC6B4D">
            <w:pPr>
              <w:jc w:val="center"/>
              <w:rPr>
                <w:b w:val="0"/>
                <w:bCs w:val="0"/>
              </w:rPr>
            </w:pPr>
            <w:r w:rsidRPr="00122871">
              <w:rPr>
                <w:b w:val="0"/>
                <w:bCs w:val="0"/>
              </w:rPr>
              <w:t>1</w:t>
            </w:r>
          </w:p>
        </w:tc>
        <w:tc>
          <w:tcPr>
            <w:tcW w:w="4245" w:type="dxa"/>
            <w:gridSpan w:val="8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DEF1F8A" w14:textId="77777777" w:rsidR="00ED7077" w:rsidRPr="00122871" w:rsidRDefault="00ED7077" w:rsidP="00CC6B4D">
            <w:pPr>
              <w:tabs>
                <w:tab w:val="left" w:pos="4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2999A416" w14:textId="77777777" w:rsidR="00ED7077" w:rsidRPr="00122871" w:rsidRDefault="00ED7077" w:rsidP="00CC6B4D">
            <w:pPr>
              <w:tabs>
                <w:tab w:val="left" w:pos="4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2871">
              <w:t>2</w:t>
            </w:r>
          </w:p>
        </w:tc>
        <w:tc>
          <w:tcPr>
            <w:tcW w:w="4677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638A741" w14:textId="77777777" w:rsidR="00ED7077" w:rsidRPr="00122871" w:rsidRDefault="00ED7077" w:rsidP="00CC6B4D">
            <w:pPr>
              <w:tabs>
                <w:tab w:val="left" w:pos="4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7077" w14:paraId="722073C6" w14:textId="77777777" w:rsidTr="00ED70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gridSpan w:val="5"/>
            <w:vMerge w:val="restart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445213B" w14:textId="77777777" w:rsidR="00ED7077" w:rsidRDefault="00ED7077" w:rsidP="00CC6B4D">
            <w:r>
              <w:t>Course provider</w:t>
            </w:r>
          </w:p>
        </w:tc>
        <w:tc>
          <w:tcPr>
            <w:tcW w:w="578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B18927A" w14:textId="77777777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177975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287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116" w:type="dxa"/>
            <w:gridSpan w:val="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8B81515" w14:textId="77777777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AUSTSWIM</w:t>
            </w:r>
          </w:p>
        </w:tc>
        <w:tc>
          <w:tcPr>
            <w:tcW w:w="572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90D9A67" w14:textId="50AF0CC1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184789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019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9E917BD" w14:textId="77777777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RLSSWA</w:t>
            </w:r>
          </w:p>
        </w:tc>
        <w:tc>
          <w:tcPr>
            <w:tcW w:w="582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E40A1F3" w14:textId="77777777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63329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287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36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091BD86" w14:textId="77777777" w:rsidR="00ED7077" w:rsidRDefault="00ED7077" w:rsidP="00CC6B4D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SWIM</w:t>
            </w:r>
          </w:p>
        </w:tc>
      </w:tr>
      <w:tr w:rsidR="00ED7077" w14:paraId="7FF75751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gridSpan w:val="5"/>
            <w:vMerge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20678AD" w14:textId="77777777" w:rsidR="00ED7077" w:rsidRDefault="00ED7077" w:rsidP="00CC6B4D">
            <w:pPr>
              <w:tabs>
                <w:tab w:val="left" w:pos="482"/>
              </w:tabs>
            </w:pPr>
          </w:p>
        </w:tc>
        <w:tc>
          <w:tcPr>
            <w:tcW w:w="3266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2D507312" w14:textId="77777777" w:rsidR="00ED7077" w:rsidRDefault="00ED7077" w:rsidP="00CC6B4D">
            <w:pPr>
              <w:tabs>
                <w:tab w:val="left" w:pos="48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 of face-to-face workshop:</w:t>
            </w:r>
          </w:p>
        </w:tc>
        <w:tc>
          <w:tcPr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25B3470" w14:textId="77777777" w:rsidR="00ED7077" w:rsidRDefault="00ED7077" w:rsidP="00CC6B4D">
            <w:pPr>
              <w:tabs>
                <w:tab w:val="left" w:pos="48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7077" w:rsidRPr="00255CDE" w14:paraId="2DEF57D5" w14:textId="77777777" w:rsidTr="00CC6B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top w:val="single" w:sz="2" w:space="0" w:color="0085AC"/>
              <w:bottom w:val="single" w:sz="2" w:space="0" w:color="0085AC"/>
            </w:tcBorders>
            <w:shd w:val="clear" w:color="auto" w:fill="0085AC"/>
            <w:vAlign w:val="center"/>
          </w:tcPr>
          <w:p w14:paraId="4EDDCC31" w14:textId="77777777" w:rsidR="00ED7077" w:rsidRPr="00255CDE" w:rsidRDefault="00ED7077" w:rsidP="00CC6B4D">
            <w:pPr>
              <w:rPr>
                <w:color w:val="FFFFFF" w:themeColor="background1"/>
              </w:rPr>
            </w:pPr>
            <w:r w:rsidRPr="00606F1B">
              <w:rPr>
                <w:color w:val="FFFFFF" w:themeColor="background1"/>
              </w:rPr>
              <w:t>I have attached copies of the following documentation:</w:t>
            </w:r>
          </w:p>
        </w:tc>
      </w:tr>
      <w:tr w:rsidR="00ED7077" w:rsidRPr="00CD789C" w14:paraId="1F387B62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52094CA9" w14:textId="77777777" w:rsidR="00ED7077" w:rsidRPr="00122871" w:rsidRDefault="00ED7077" w:rsidP="00ED7077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69824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073" w:type="dxa"/>
            <w:gridSpan w:val="1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49CED7C5" w14:textId="77777777" w:rsidR="00ED7077" w:rsidRPr="00CD789C" w:rsidRDefault="00ED7077" w:rsidP="00CC6B4D">
            <w:pPr>
              <w:ind w:lef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Current</w:t>
            </w:r>
            <w:r w:rsidRPr="00CD789C">
              <w:rPr>
                <w:szCs w:val="22"/>
              </w:rPr>
              <w:t xml:space="preserve"> CPR</w:t>
            </w:r>
            <w:r>
              <w:rPr>
                <w:szCs w:val="22"/>
              </w:rPr>
              <w:t xml:space="preserve"> qualification (HLTAID009)</w:t>
            </w:r>
          </w:p>
        </w:tc>
      </w:tr>
      <w:tr w:rsidR="00ED7077" w:rsidRPr="00CD789C" w14:paraId="0080F246" w14:textId="77777777" w:rsidTr="00ED7077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4E217C5" w14:textId="77777777" w:rsidR="00ED7077" w:rsidRPr="00122871" w:rsidRDefault="00ED7077" w:rsidP="00ED7077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17825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073" w:type="dxa"/>
            <w:gridSpan w:val="1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0B6D11D" w14:textId="77777777" w:rsidR="00ED7077" w:rsidRPr="00946DE1" w:rsidRDefault="00ED7077" w:rsidP="00CC6B4D">
            <w:pPr>
              <w:ind w:left="-57" w:right="-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46DE1">
              <w:rPr>
                <w:szCs w:val="22"/>
              </w:rPr>
              <w:t>Department of Education Nationally Coordinated Criminal History Check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br/>
              <w:t xml:space="preserve">(if you are </w:t>
            </w:r>
            <w:r w:rsidRPr="00946DE1">
              <w:rPr>
                <w:szCs w:val="22"/>
              </w:rPr>
              <w:t>18 years or older</w:t>
            </w:r>
            <w:r>
              <w:rPr>
                <w:szCs w:val="22"/>
              </w:rPr>
              <w:t>)</w:t>
            </w:r>
          </w:p>
        </w:tc>
      </w:tr>
      <w:tr w:rsidR="00ED7077" w:rsidRPr="00CD789C" w14:paraId="559A6397" w14:textId="77777777" w:rsidTr="00ED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6DDB0566" w14:textId="77777777" w:rsidR="00ED7077" w:rsidRPr="00122871" w:rsidRDefault="00ED7077" w:rsidP="00ED7077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136247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073" w:type="dxa"/>
            <w:gridSpan w:val="1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shd w:val="clear" w:color="auto" w:fill="auto"/>
            <w:vAlign w:val="center"/>
          </w:tcPr>
          <w:p w14:paraId="066B1893" w14:textId="77777777" w:rsidR="00ED7077" w:rsidRPr="00CD789C" w:rsidRDefault="00ED7077" w:rsidP="00CC6B4D">
            <w:pPr>
              <w:ind w:lef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D789C">
              <w:rPr>
                <w:szCs w:val="22"/>
              </w:rPr>
              <w:t xml:space="preserve">Working with </w:t>
            </w:r>
            <w:r>
              <w:rPr>
                <w:szCs w:val="22"/>
              </w:rPr>
              <w:t>c</w:t>
            </w:r>
            <w:r w:rsidRPr="00CD789C">
              <w:rPr>
                <w:szCs w:val="22"/>
              </w:rPr>
              <w:t>hildren card or receipt of application (</w:t>
            </w:r>
            <w:r>
              <w:rPr>
                <w:szCs w:val="22"/>
              </w:rPr>
              <w:t xml:space="preserve">if you are </w:t>
            </w:r>
            <w:r w:rsidRPr="00CD789C">
              <w:rPr>
                <w:szCs w:val="22"/>
              </w:rPr>
              <w:t>18</w:t>
            </w:r>
            <w:r>
              <w:rPr>
                <w:szCs w:val="22"/>
              </w:rPr>
              <w:t xml:space="preserve"> </w:t>
            </w:r>
            <w:r w:rsidRPr="00CD789C">
              <w:rPr>
                <w:szCs w:val="22"/>
              </w:rPr>
              <w:t>y</w:t>
            </w:r>
            <w:r>
              <w:rPr>
                <w:szCs w:val="22"/>
              </w:rPr>
              <w:t>ea</w:t>
            </w:r>
            <w:r w:rsidRPr="00CD789C">
              <w:rPr>
                <w:szCs w:val="22"/>
              </w:rPr>
              <w:t>rs or older)</w:t>
            </w:r>
          </w:p>
        </w:tc>
      </w:tr>
      <w:tr w:rsidR="00ED7077" w:rsidRPr="00CD789C" w14:paraId="469458A1" w14:textId="77777777" w:rsidTr="00CC6B4D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EEB8DCC" w14:textId="77777777" w:rsidR="00ED7077" w:rsidRDefault="00ED7077" w:rsidP="00CC6B4D">
            <w:pPr>
              <w:jc w:val="both"/>
            </w:pPr>
            <w:r w:rsidRPr="004077DC">
              <w:rPr>
                <w:b w:val="0"/>
                <w:bCs w:val="0"/>
              </w:rPr>
              <w:t>All documentation must be provided to process application</w:t>
            </w:r>
            <w:r>
              <w:rPr>
                <w:b w:val="0"/>
                <w:bCs w:val="0"/>
              </w:rPr>
              <w:t>.</w:t>
            </w:r>
          </w:p>
          <w:p w14:paraId="4DAB7AD7" w14:textId="77777777" w:rsidR="00ED7077" w:rsidRPr="00946DE1" w:rsidRDefault="00ED7077" w:rsidP="00CC6B4D">
            <w:pPr>
              <w:rPr>
                <w:b w:val="0"/>
                <w:bCs w:val="0"/>
              </w:rPr>
            </w:pPr>
            <w:r w:rsidRPr="004077DC">
              <w:rPr>
                <w:b w:val="0"/>
                <w:bCs w:val="0"/>
              </w:rPr>
              <w:t xml:space="preserve">Send all documentation to: </w:t>
            </w:r>
            <w:hyperlink r:id="rId12" w:history="1">
              <w:r w:rsidRPr="004077DC">
                <w:rPr>
                  <w:rStyle w:val="Hyperlink"/>
                  <w:b w:val="0"/>
                  <w:bCs w:val="0"/>
                </w:rPr>
                <w:t>Interm-metro@education.wa.edu.au</w:t>
              </w:r>
            </w:hyperlink>
          </w:p>
        </w:tc>
      </w:tr>
    </w:tbl>
    <w:p w14:paraId="4419001D" w14:textId="77777777" w:rsidR="00ED7077" w:rsidRPr="00F337CF" w:rsidRDefault="00ED7077" w:rsidP="00ED7077">
      <w:pPr>
        <w:rPr>
          <w:sz w:val="10"/>
          <w:szCs w:val="10"/>
        </w:rPr>
      </w:pPr>
    </w:p>
    <w:sectPr w:rsidR="00ED7077" w:rsidRPr="00F337CF" w:rsidSect="00ED7077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567" w:left="851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FCDE" w14:textId="77777777" w:rsidR="004F311E" w:rsidRDefault="004F311E" w:rsidP="00127DAD">
      <w:r>
        <w:separator/>
      </w:r>
    </w:p>
  </w:endnote>
  <w:endnote w:type="continuationSeparator" w:id="0">
    <w:p w14:paraId="684095BC" w14:textId="77777777" w:rsidR="004F311E" w:rsidRDefault="004F311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E207" w14:textId="77777777" w:rsidR="009E1C9A" w:rsidRDefault="009E1C9A" w:rsidP="00454D5F">
    <w:pPr>
      <w:pStyle w:val="Footer"/>
    </w:pPr>
  </w:p>
  <w:p w14:paraId="3B67E256" w14:textId="77777777" w:rsidR="006641B9" w:rsidRPr="00454D5F" w:rsidRDefault="009E1C9A" w:rsidP="00454D5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726848" behindDoc="1" locked="1" layoutInCell="1" allowOverlap="1" wp14:anchorId="54A0262A" wp14:editId="1EE4FA5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963600" cy="486000"/>
              <wp:effectExtent l="0" t="0" r="9525" b="9525"/>
              <wp:wrapNone/>
              <wp:docPr id="1302239111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63600" cy="486000"/>
                        <a:chOff x="0" y="0"/>
                        <a:chExt cx="12961389" cy="486000"/>
                      </a:xfrm>
                    </wpg:grpSpPr>
                    <wps:wsp>
                      <wps:cNvPr id="1286518914" name="Free-form: Shape 34402959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1688420" y="0"/>
                          <a:ext cx="1483160" cy="486000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13411358" name="Free-form: Shape 134195738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860795" y="0"/>
                          <a:ext cx="1619957" cy="486000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59140099" name="Free-form: Shape 77343871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549215" y="0"/>
                          <a:ext cx="1483160" cy="486000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3266224" name="Free-form: Shape 12953083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3240318" y="0"/>
                          <a:ext cx="1619957" cy="486000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87310057" name="Free-form: Shape 185797386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8101114" y="0"/>
                          <a:ext cx="1619957" cy="486000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918348611" name="Free-form: Shape 77343871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9789534" y="0"/>
                          <a:ext cx="1483160" cy="486000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0080616" name="Free-form: Shape 185797386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11341432" y="0"/>
                          <a:ext cx="1619957" cy="486000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81369880" name="Free-form: Shape 134195738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19957" cy="486000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35FFCA" id="Group 29" o:spid="_x0000_s1026" alt="&quot;&quot;" style="position:absolute;margin-left:0;margin-top:0;width:1020.75pt;height:38.25pt;z-index:-251589632;mso-position-horizontal:center;mso-position-horizontal-relative:page;mso-position-vertical:bottom;mso-position-vertical-relative:page;mso-width-relative:margin;mso-height-relative:margin" coordsize="129613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">
              <v:shape id="Free-form: Shape 344029592" o:spid="_x0000_s1027" alt="&quot;&quot;" style="position:absolute;left:16884;width:14831;height:4860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" path="m742108,r-62,c410088,12,124954,199768,,485497r1484153,c1359199,199768,1074065,12,742108,xe" fillcolor="#193c5a [3204]" stroked="f" strokeweight=".35261mm">
                <v:stroke joinstyle="miter"/>
                <v:path arrowok="t" o:connecttype="custom" o:connectlocs="741611,0;741550,0;0,486001;1483160,486001;741611,0" o:connectangles="0,0,0,0,0"/>
              </v:shape>
              <v:shape id="Free-form: Shape 1341957389" o:spid="_x0000_s1028" alt="&quot;&quot;" style="position:absolute;left:48607;width:16200;height:4860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" path="m793,c530,,267,10,,10l,485497r1619286,l1619286,c1619286,,794,,794,r-1,xe" fillcolor="#de7a22 [3206]" stroked="f" strokeweight=".35261mm">
                <v:stroke joinstyle="miter"/>
                <v:path arrowok="t" o:connecttype="custom" o:connectlocs="793,0;0,10;0,486001;1619958,486001;1619958,0;794,0;793,0" o:connectangles="0,0,0,0,0,0,0"/>
              </v:shape>
              <v:shape id="Free-form: Shape 773438712" o:spid="_x0000_s1029" alt="&quot;&quot;" style="position:absolute;left:65492;width:14831;height:4860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" path="m742108,r-62,c410088,12,124951,199768,,485497r1484150,c1359199,199768,1074062,12,742108,xe" fillcolor="#006464 [3208]" stroked="f" strokeweight=".35261mm">
                <v:stroke joinstyle="miter"/>
                <v:path arrowok="t" o:connecttype="custom" o:connectlocs="741613,0;741551,0;0,486001;1483160,486001;741613,0" o:connectangles="0,0,0,0,0"/>
              </v:shape>
              <v:shape id="Free-form: Shape 1295308328" o:spid="_x0000_s1030" alt="&quot;&quot;" style="position:absolute;left:32403;width:16199;height:4860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" path="m809640,l,,,485493r1545099,c1593270,332227,1619282,169155,1619282,l809639,v,,1,,1,xe" fillcolor="#fdce53 [3207]" stroked="f" strokeweight=".35261mm">
                <v:stroke joinstyle="miter"/>
                <v:path arrowok="t" o:connecttype="custom" o:connectlocs="809978,0;0,0;0,486001;1545744,486001;1619958,0;809977,0;809978,0" o:connectangles="0,0,0,0,0,0,0"/>
              </v:shape>
              <v:shape id="Free-form: Shape 1857973867" o:spid="_x0000_s1031" alt="&quot;&quot;" style="position:absolute;left:81011;width:16199;height:4860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" path="m539757,1l3,1,3,r,l3,1,,1,,485497r539757,l539757,1xe" fillcolor="#0480a8 [3209]" stroked="f" strokeweight=".35261mm">
                <v:stroke joinstyle="miter"/>
                <v:path arrowok="t" o:connecttype="custom" o:connectlocs="1619960,1;9,1;9,0;9,0;9,1;0,1;0,486000;1619960,486000;1619960,1" o:connectangles="0,0,0,0,0,0,0,0,0"/>
              </v:shape>
              <v:shape id="Free-form: Shape 773438712" o:spid="_x0000_s1032" alt="&quot;&quot;" style="position:absolute;left:97895;width:14831;height:4860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" path="m742108,r-62,c410088,12,124951,199768,,485497r1484150,c1359199,199768,1074062,12,742108,xe" fillcolor="#5bc5ea [3205]" stroked="f" strokeweight=".35261mm">
                <v:stroke joinstyle="miter"/>
                <v:path arrowok="t" o:connecttype="custom" o:connectlocs="741613,0;741551,0;0,486001;1483160,486001;741613,0" o:connectangles="0,0,0,0,0"/>
              </v:shape>
              <v:shape id="Free-form: Shape 1857973867" o:spid="_x0000_s1033" alt="&quot;&quot;" style="position:absolute;left:113414;width:16199;height:4860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" path="m539757,1l3,1,3,r,l3,1,,1,,485497r539757,l539757,1xe" fillcolor="#193c5a [3204]" stroked="f" strokeweight=".35261mm">
                <v:stroke joinstyle="miter"/>
                <v:path arrowok="t" o:connecttype="custom" o:connectlocs="1619960,1;9,1;9,0;9,0;9,1;0,1;0,486000;1619960,486000;1619960,1" o:connectangles="0,0,0,0,0,0,0,0,0"/>
              </v:shape>
              <v:shape id="Free-form: Shape 1341957389" o:spid="_x0000_s1034" alt="&quot;&quot;" style="position:absolute;width:16199;height:4860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" path="m793,c530,,267,10,,10l,485497r1619286,l1619286,c1619286,,794,,794,r-1,xe" fillcolor="#5bc5ea [3205]" stroked="f" strokeweight=".35261mm">
                <v:stroke joinstyle="miter"/>
                <v:path arrowok="t" o:connecttype="custom" o:connectlocs="793,0;0,10;0,486001;1619958,486001;1619958,0;794,0;793,0" o:connectangles="0,0,0,0,0,0,0"/>
              </v:shape>
              <w10:wrap anchorx="page" anchory="page"/>
              <w10:anchorlock/>
            </v:group>
          </w:pict>
        </mc:Fallback>
      </mc:AlternateContent>
    </w:r>
    <w:sdt>
      <w:sdtPr>
        <w:alias w:val="TRIM number"/>
        <w:tag w:val="TRIM number"/>
        <w:id w:val="371573810"/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Pr="00B2059C">
          <w:t>[TRIM number]</w:t>
        </w:r>
      </w:sdtContent>
    </w:sdt>
    <w:r>
      <w:ptab w:relativeTo="margin" w:alignment="center" w:leader="none"/>
    </w:r>
    <w:r w:rsidRPr="00B2059C">
      <w:fldChar w:fldCharType="begin"/>
    </w:r>
    <w:r w:rsidRPr="00B2059C">
      <w:instrText>PAGE   \* MERGEFORMAT</w:instrText>
    </w:r>
    <w:r w:rsidRPr="00B2059C">
      <w:fldChar w:fldCharType="separate"/>
    </w:r>
    <w:r>
      <w:t>1</w:t>
    </w:r>
    <w:r w:rsidRPr="00B2059C">
      <w:fldChar w:fldCharType="end"/>
    </w:r>
    <w:r>
      <w:ptab w:relativeTo="margin" w:alignment="right" w:leader="none"/>
    </w:r>
    <w:sdt>
      <w:sdtPr>
        <w:alias w:val="Publish date"/>
        <w:tag w:val=""/>
        <w:id w:val="280389841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Pr="00B2059C"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55AA" w14:textId="77777777" w:rsidR="009E1C9A" w:rsidRDefault="009E1C9A" w:rsidP="00E90500">
    <w:pPr>
      <w:pStyle w:val="Footer"/>
    </w:pPr>
  </w:p>
  <w:p w14:paraId="7DBE2C34" w14:textId="77777777" w:rsidR="000F6D5A" w:rsidRPr="00E90500" w:rsidRDefault="009E1C9A" w:rsidP="00E9050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46728555" wp14:editId="3271D6C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31200" cy="486000"/>
              <wp:effectExtent l="0" t="0" r="8890" b="9525"/>
              <wp:wrapNone/>
              <wp:docPr id="532006813" name="Group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31200" cy="486000"/>
                        <a:chOff x="0" y="0"/>
                        <a:chExt cx="12032147" cy="486000"/>
                      </a:xfrm>
                    </wpg:grpSpPr>
                    <wps:wsp>
                      <wps:cNvPr id="212281332" name="Free-form: Shape 185797386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394303" y="0"/>
                          <a:ext cx="1620000" cy="486000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02004190" name="Freeform: Shape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155600" cy="486000"/>
                        </a:xfrm>
                        <a:custGeom>
                          <a:avLst/>
                          <a:gdLst>
                            <a:gd name="csX0" fmla="*/ 1155976 w 1155976"/>
                            <a:gd name="csY0" fmla="*/ 0 h 486000"/>
                            <a:gd name="csX1" fmla="*/ 1155976 w 1155976"/>
                            <a:gd name="csY1" fmla="*/ 486000 h 486000"/>
                            <a:gd name="csX2" fmla="*/ 0 w 1155976"/>
                            <a:gd name="csY2" fmla="*/ 486000 h 486000"/>
                            <a:gd name="csX3" fmla="*/ 10463 w 1155976"/>
                            <a:gd name="csY3" fmla="*/ 474487 h 486000"/>
                            <a:gd name="csX4" fmla="*/ 1155976 w 1155976"/>
                            <a:gd name="csY4" fmla="*/ 0 h 48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155976" h="486000">
                              <a:moveTo>
                                <a:pt x="1155976" y="0"/>
                              </a:moveTo>
                              <a:lnTo>
                                <a:pt x="1155976" y="486000"/>
                              </a:lnTo>
                              <a:lnTo>
                                <a:pt x="0" y="486000"/>
                              </a:lnTo>
                              <a:lnTo>
                                <a:pt x="10463" y="474487"/>
                              </a:lnTo>
                              <a:cubicBezTo>
                                <a:pt x="303626" y="181325"/>
                                <a:pt x="708626" y="0"/>
                                <a:pt x="115597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2005823767" name="Free-form: Shape 12953083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1155032" y="0"/>
                          <a:ext cx="1620000" cy="486000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9352804" name="Free-form: Shape 34402959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843155" y="0"/>
                          <a:ext cx="1483200" cy="486000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4251491" name="Free-form: Shape 134195738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637276" y="0"/>
                          <a:ext cx="1620000" cy="486000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5105480" name="Free-form: Shape 77343871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9325399" y="0"/>
                          <a:ext cx="1483200" cy="486000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79830796" name="Freeform: Shape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10876547" y="0"/>
                          <a:ext cx="1155600" cy="486000"/>
                        </a:xfrm>
                        <a:custGeom>
                          <a:avLst/>
                          <a:gdLst>
                            <a:gd name="csX0" fmla="*/ 1155976 w 1155976"/>
                            <a:gd name="csY0" fmla="*/ 0 h 486000"/>
                            <a:gd name="csX1" fmla="*/ 1155976 w 1155976"/>
                            <a:gd name="csY1" fmla="*/ 486000 h 486000"/>
                            <a:gd name="csX2" fmla="*/ 0 w 1155976"/>
                            <a:gd name="csY2" fmla="*/ 486000 h 486000"/>
                            <a:gd name="csX3" fmla="*/ 10463 w 1155976"/>
                            <a:gd name="csY3" fmla="*/ 474487 h 486000"/>
                            <a:gd name="csX4" fmla="*/ 1155976 w 1155976"/>
                            <a:gd name="csY4" fmla="*/ 0 h 48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155976" h="486000">
                              <a:moveTo>
                                <a:pt x="1155976" y="0"/>
                              </a:moveTo>
                              <a:lnTo>
                                <a:pt x="1155976" y="486000"/>
                              </a:lnTo>
                              <a:lnTo>
                                <a:pt x="0" y="486000"/>
                              </a:lnTo>
                              <a:lnTo>
                                <a:pt x="10463" y="474487"/>
                              </a:lnTo>
                              <a:cubicBezTo>
                                <a:pt x="303626" y="181325"/>
                                <a:pt x="708626" y="0"/>
                                <a:pt x="115597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178188550" name="Free-form: Shape 12953083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6015789" y="0"/>
                          <a:ext cx="1620000" cy="486000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755B7" id="Group 30" o:spid="_x0000_s1026" alt="&quot;&quot;" style="position:absolute;margin-left:0;margin-top:0;width:947.35pt;height:38.25pt;z-index:251724800;mso-position-horizontal:center;mso-position-horizontal-relative:page;mso-position-vertical:bottom;mso-position-vertical-relative:page;mso-width-relative:margin;mso-height-relative:margin" coordsize="120321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">
              <v:shape id="Free-form: Shape 1857973867" o:spid="_x0000_s1027" alt="&quot;&quot;" style="position:absolute;left:43943;width:16200;height:4860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" path="m539757,1l3,1,3,r,l3,1,,1,,485497r539757,l539757,1xe" fillcolor="#193c5a [3204]" stroked="f" strokeweight=".35261mm">
                <v:stroke joinstyle="miter"/>
                <v:path arrowok="t" o:connecttype="custom" o:connectlocs="1620003,1;9,1;9,0;9,0;9,1;0,1;0,486000;1620003,486000;1620003,1" o:connectangles="0,0,0,0,0,0,0,0,0"/>
              </v:shape>
              <v:shape id="Freeform: Shape 6" o:spid="_x0000_s1028" alt="&quot;&quot;" style="position:absolute;width:11556;height:4860;visibility:visible;mso-wrap-style:square;v-text-anchor:middle" coordsize="1155976,4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" path="m1155976,r,486000l,486000,10463,474487c303626,181325,708626,,1155976,xe" fillcolor="#fdce53 [3207]" stroked="f" strokeweight="1pt">
                <v:stroke joinstyle="miter"/>
                <v:path arrowok="t" o:connecttype="custom" o:connectlocs="1155600,0;1155600,486000;0,486000;10460,474487;1155600,0" o:connectangles="0,0,0,0,0"/>
              </v:shape>
              <v:shape id="Free-form: Shape 1295308328" o:spid="_x0000_s1029" alt="&quot;&quot;" style="position:absolute;left:11550;width:16200;height:4860;flip:x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" path="m809640,l,,,485493r1545099,c1593270,332227,1619282,169155,1619282,l809639,v,,1,,1,xe" fillcolor="#0480a8 [3209]" stroked="f" strokeweight=".35261mm">
                <v:stroke joinstyle="miter"/>
                <v:path arrowok="t" o:connecttype="custom" o:connectlocs="809999,0;0,0;0,486001;1545785,486001;1620001,0;809998,0;809999,0" o:connectangles="0,0,0,0,0,0,0"/>
              </v:shape>
              <v:shape id="Free-form: Shape 344029592" o:spid="_x0000_s1030" alt="&quot;&quot;" style="position:absolute;left:28431;width:14832;height:4860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" path="m742108,r-62,c410088,12,124954,199768,,485497r1484153,c1359199,199768,1074065,12,742108,xe" fillcolor="#5bc5ea [3205]" stroked="f" strokeweight=".35261mm">
                <v:stroke joinstyle="miter"/>
                <v:path arrowok="t" o:connecttype="custom" o:connectlocs="741631,0;741570,0;0,486001;1483200,486001;741631,0" o:connectangles="0,0,0,0,0"/>
              </v:shape>
              <v:shape id="Free-form: Shape 1341957389" o:spid="_x0000_s1031" alt="&quot;&quot;" style="position:absolute;left:76372;width:16200;height:4860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" path="m793,c530,,267,10,,10l,485497r1619286,l1619286,c1619286,,794,,794,r-1,xe" fillcolor="#de7a22 [3206]" stroked="f" strokeweight=".35261mm">
                <v:stroke joinstyle="miter"/>
                <v:path arrowok="t" o:connecttype="custom" o:connectlocs="793,0;0,10;0,486001;1620001,486001;1620001,0;794,0;793,0" o:connectangles="0,0,0,0,0,0,0"/>
              </v:shape>
              <v:shape id="Free-form: Shape 773438712" o:spid="_x0000_s1032" alt="&quot;&quot;" style="position:absolute;left:93253;width:14832;height:4860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" path="m742108,r-62,c410088,12,124951,199768,,485497r1484150,c1359199,199768,1074062,12,742108,xe" fillcolor="#006464 [3208]" stroked="f" strokeweight=".35261mm">
                <v:stroke joinstyle="miter"/>
                <v:path arrowok="t" o:connecttype="custom" o:connectlocs="741633,0;741571,0;0,486001;1483200,486001;741633,0" o:connectangles="0,0,0,0,0"/>
              </v:shape>
              <v:shape id="Freeform: Shape 6" o:spid="_x0000_s1033" alt="&quot;&quot;" style="position:absolute;left:108765;width:11556;height:4860;flip:x;visibility:visible;mso-wrap-style:square;v-text-anchor:middle" coordsize="1155976,4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" path="m1155976,r,486000l,486000,10463,474487c303626,181325,708626,,1155976,xe" fillcolor="#0480a8 [3209]" stroked="f" strokeweight="1pt">
                <v:stroke joinstyle="miter"/>
                <v:path arrowok="t" o:connecttype="custom" o:connectlocs="1155600,0;1155600,486000;0,486000;10460,474487;1155600,0" o:connectangles="0,0,0,0,0"/>
              </v:shape>
              <v:shape id="Free-form: Shape 1295308328" o:spid="_x0000_s1034" alt="&quot;&quot;" style="position:absolute;left:60157;width:16200;height:4860;flip:x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" path="m809640,l,,,485493r1545099,c1593270,332227,1619282,169155,1619282,l809639,v,,1,,1,xe" fillcolor="#fdce53 [3207]" stroked="f" strokeweight=".35261mm">
                <v:stroke joinstyle="miter"/>
                <v:path arrowok="t" o:connecttype="custom" o:connectlocs="809999,0;0,0;0,486001;1545785,486001;1620001,0;809998,0;809999,0" o:connectangles="0,0,0,0,0,0,0"/>
              </v:shape>
              <w10:wrap anchorx="page" anchory="page"/>
            </v:group>
          </w:pict>
        </mc:Fallback>
      </mc:AlternateContent>
    </w:r>
    <w:sdt>
      <w:sdtPr>
        <w:alias w:val="TRIM number"/>
        <w:tag w:val="TRIM number"/>
        <w:id w:val="-1186136734"/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Pr="00B2059C">
          <w:t>[TRIM number]</w:t>
        </w:r>
      </w:sdtContent>
    </w:sdt>
    <w:r>
      <w:ptab w:relativeTo="margin" w:alignment="center" w:leader="none"/>
    </w:r>
    <w:r w:rsidRPr="00B2059C">
      <w:fldChar w:fldCharType="begin"/>
    </w:r>
    <w:r w:rsidRPr="00B2059C">
      <w:instrText>PAGE   \* MERGEFORMAT</w:instrText>
    </w:r>
    <w:r w:rsidRPr="00B2059C">
      <w:fldChar w:fldCharType="separate"/>
    </w:r>
    <w:r>
      <w:t>1</w:t>
    </w:r>
    <w:r w:rsidRPr="00B2059C">
      <w:fldChar w:fldCharType="end"/>
    </w:r>
    <w:r>
      <w:ptab w:relativeTo="margin" w:alignment="right" w:leader="none"/>
    </w:r>
    <w:sdt>
      <w:sdtPr>
        <w:alias w:val="Publish date"/>
        <w:tag w:val=""/>
        <w:id w:val="350000044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Pr="00B2059C">
          <w:t>[Publish date]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6935" w14:textId="77777777" w:rsidR="009E1C9A" w:rsidRDefault="009E1C9A" w:rsidP="003E20A3">
    <w:pPr>
      <w:pStyle w:val="Footer"/>
    </w:pPr>
  </w:p>
  <w:p w14:paraId="67F21D59" w14:textId="2FB1BD7D" w:rsidR="00B2059C" w:rsidRPr="003E20A3" w:rsidRDefault="009E1C9A" w:rsidP="003E20A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728896" behindDoc="0" locked="0" layoutInCell="1" allowOverlap="1" wp14:anchorId="7B67A17C" wp14:editId="51AB0F7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31200" cy="486000"/>
              <wp:effectExtent l="0" t="0" r="8890" b="9525"/>
              <wp:wrapNone/>
              <wp:docPr id="100366686" name="Group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31200" cy="486000"/>
                        <a:chOff x="0" y="0"/>
                        <a:chExt cx="12032147" cy="486000"/>
                      </a:xfrm>
                    </wpg:grpSpPr>
                    <wps:wsp>
                      <wps:cNvPr id="917414091" name="Free-form: Shape 185797386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394303" y="0"/>
                          <a:ext cx="1620000" cy="486000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74803450" name="Freeform: Shape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155600" cy="486000"/>
                        </a:xfrm>
                        <a:custGeom>
                          <a:avLst/>
                          <a:gdLst>
                            <a:gd name="csX0" fmla="*/ 1155976 w 1155976"/>
                            <a:gd name="csY0" fmla="*/ 0 h 486000"/>
                            <a:gd name="csX1" fmla="*/ 1155976 w 1155976"/>
                            <a:gd name="csY1" fmla="*/ 486000 h 486000"/>
                            <a:gd name="csX2" fmla="*/ 0 w 1155976"/>
                            <a:gd name="csY2" fmla="*/ 486000 h 486000"/>
                            <a:gd name="csX3" fmla="*/ 10463 w 1155976"/>
                            <a:gd name="csY3" fmla="*/ 474487 h 486000"/>
                            <a:gd name="csX4" fmla="*/ 1155976 w 1155976"/>
                            <a:gd name="csY4" fmla="*/ 0 h 48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155976" h="486000">
                              <a:moveTo>
                                <a:pt x="1155976" y="0"/>
                              </a:moveTo>
                              <a:lnTo>
                                <a:pt x="1155976" y="486000"/>
                              </a:lnTo>
                              <a:lnTo>
                                <a:pt x="0" y="486000"/>
                              </a:lnTo>
                              <a:lnTo>
                                <a:pt x="10463" y="474487"/>
                              </a:lnTo>
                              <a:cubicBezTo>
                                <a:pt x="303626" y="181325"/>
                                <a:pt x="708626" y="0"/>
                                <a:pt x="115597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09788884" name="Free-form: Shape 12953083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1155032" y="0"/>
                          <a:ext cx="1620000" cy="486000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88104998" name="Free-form: Shape 34402959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843155" y="0"/>
                          <a:ext cx="1483200" cy="486000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64208383" name="Free-form: Shape 134195738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637276" y="0"/>
                          <a:ext cx="1620000" cy="486000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65646242" name="Free-form: Shape 77343871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9325399" y="0"/>
                          <a:ext cx="1483200" cy="486000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00924132" name="Freeform: Shape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10876547" y="0"/>
                          <a:ext cx="1155600" cy="486000"/>
                        </a:xfrm>
                        <a:custGeom>
                          <a:avLst/>
                          <a:gdLst>
                            <a:gd name="csX0" fmla="*/ 1155976 w 1155976"/>
                            <a:gd name="csY0" fmla="*/ 0 h 486000"/>
                            <a:gd name="csX1" fmla="*/ 1155976 w 1155976"/>
                            <a:gd name="csY1" fmla="*/ 486000 h 486000"/>
                            <a:gd name="csX2" fmla="*/ 0 w 1155976"/>
                            <a:gd name="csY2" fmla="*/ 486000 h 486000"/>
                            <a:gd name="csX3" fmla="*/ 10463 w 1155976"/>
                            <a:gd name="csY3" fmla="*/ 474487 h 486000"/>
                            <a:gd name="csX4" fmla="*/ 1155976 w 1155976"/>
                            <a:gd name="csY4" fmla="*/ 0 h 48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155976" h="486000">
                              <a:moveTo>
                                <a:pt x="1155976" y="0"/>
                              </a:moveTo>
                              <a:lnTo>
                                <a:pt x="1155976" y="486000"/>
                              </a:lnTo>
                              <a:lnTo>
                                <a:pt x="0" y="486000"/>
                              </a:lnTo>
                              <a:lnTo>
                                <a:pt x="10463" y="474487"/>
                              </a:lnTo>
                              <a:cubicBezTo>
                                <a:pt x="303626" y="181325"/>
                                <a:pt x="708626" y="0"/>
                                <a:pt x="115597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232063786" name="Free-form: Shape 129530832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6015789" y="0"/>
                          <a:ext cx="1620000" cy="486000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10A0AF" id="Group 30" o:spid="_x0000_s1026" alt="&quot;&quot;" style="position:absolute;margin-left:0;margin-top:0;width:947.35pt;height:38.25pt;z-index:251728896;mso-position-horizontal:center;mso-position-horizontal-relative:page;mso-position-vertical:bottom;mso-position-vertical-relative:page;mso-width-relative:margin;mso-height-relative:margin" coordsize="120321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">
              <v:shape id="Free-form: Shape 1857973867" o:spid="_x0000_s1027" alt="&quot;&quot;" style="position:absolute;left:43943;width:16200;height:4860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" path="m539757,1l3,1,3,r,l3,1,,1,,485497r539757,l539757,1xe" fillcolor="#006464 [3208]" stroked="f" strokeweight=".35261mm">
                <v:stroke joinstyle="miter"/>
                <v:path arrowok="t" o:connecttype="custom" o:connectlocs="1620003,1;9,1;9,0;9,0;9,1;0,1;0,486000;1620003,486000;1620003,1" o:connectangles="0,0,0,0,0,0,0,0,0"/>
              </v:shape>
              <v:shape id="Freeform: Shape 6" o:spid="_x0000_s1028" alt="&quot;&quot;" style="position:absolute;width:11556;height:4860;visibility:visible;mso-wrap-style:square;v-text-anchor:middle" coordsize="1155976,4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" path="m1155976,r,486000l,486000,10463,474487c303626,181325,708626,,1155976,xe" fillcolor="#0480a8 [3209]" stroked="f" strokeweight="1pt">
                <v:stroke joinstyle="miter"/>
                <v:path arrowok="t" o:connecttype="custom" o:connectlocs="1155600,0;1155600,486000;0,486000;10460,474487;1155600,0" o:connectangles="0,0,0,0,0"/>
              </v:shape>
              <v:shape id="Free-form: Shape 1295308328" o:spid="_x0000_s1029" alt="&quot;&quot;" style="position:absolute;left:11550;width:16200;height:4860;flip:x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" path="m809640,l,,,485493r1545099,c1593270,332227,1619282,169155,1619282,l809639,v,,1,,1,xe" fillcolor="#fdce53 [3207]" stroked="f" strokeweight=".35261mm">
                <v:stroke joinstyle="miter"/>
                <v:path arrowok="t" o:connecttype="custom" o:connectlocs="809999,0;0,0;0,486001;1545785,486001;1620001,0;809998,0;809999,0" o:connectangles="0,0,0,0,0,0,0"/>
              </v:shape>
              <v:shape id="Free-form: Shape 344029592" o:spid="_x0000_s1030" alt="&quot;&quot;" style="position:absolute;left:28431;width:14832;height:4860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" path="m742108,r-62,c410088,12,124954,199768,,485497r1484153,c1359199,199768,1074065,12,742108,xe" fillcolor="#de7a22 [3206]" stroked="f" strokeweight=".35261mm">
                <v:stroke joinstyle="miter"/>
                <v:path arrowok="t" o:connecttype="custom" o:connectlocs="741631,0;741570,0;0,486001;1483200,486001;741631,0" o:connectangles="0,0,0,0,0"/>
              </v:shape>
              <v:shape id="Free-form: Shape 1341957389" o:spid="_x0000_s1031" alt="&quot;&quot;" style="position:absolute;left:76372;width:16200;height:4860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" path="m793,c530,,267,10,,10l,485497r1619286,l1619286,c1619286,,794,,794,r-1,xe" fillcolor="#5bc5ea [3205]" stroked="f" strokeweight=".35261mm">
                <v:stroke joinstyle="miter"/>
                <v:path arrowok="t" o:connecttype="custom" o:connectlocs="793,0;0,10;0,486001;1620001,486001;1620001,0;794,0;793,0" o:connectangles="0,0,0,0,0,0,0"/>
              </v:shape>
              <v:shape id="Free-form: Shape 773438712" o:spid="_x0000_s1032" alt="&quot;&quot;" style="position:absolute;left:93253;width:14832;height:4860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" path="m742108,r-62,c410088,12,124951,199768,,485497r1484150,c1359199,199768,1074062,12,742108,xe" fillcolor="#193c5a [3204]" stroked="f" strokeweight=".35261mm">
                <v:stroke joinstyle="miter"/>
                <v:path arrowok="t" o:connecttype="custom" o:connectlocs="741633,0;741571,0;0,486001;1483200,486001;741633,0" o:connectangles="0,0,0,0,0"/>
              </v:shape>
              <v:shape id="Freeform: Shape 6" o:spid="_x0000_s1033" alt="&quot;&quot;" style="position:absolute;left:108765;width:11556;height:4860;flip:x;visibility:visible;mso-wrap-style:square;v-text-anchor:middle" coordsize="1155976,4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" path="m1155976,r,486000l,486000,10463,474487c303626,181325,708626,,1155976,xe" fillcolor="#fdce53 [3207]" stroked="f" strokeweight="1pt">
                <v:stroke joinstyle="miter"/>
                <v:path arrowok="t" o:connecttype="custom" o:connectlocs="1155600,0;1155600,486000;0,486000;10460,474487;1155600,0" o:connectangles="0,0,0,0,0"/>
              </v:shape>
              <v:shape id="Free-form: Shape 1295308328" o:spid="_x0000_s1034" alt="&quot;&quot;" style="position:absolute;left:60157;width:16200;height:4860;flip:x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" path="m809640,l,,,485493r1545099,c1593270,332227,1619282,169155,1619282,l809639,v,,1,,1,xe" fillcolor="#0480a8 [3209]" stroked="f" strokeweight=".35261mm">
                <v:stroke joinstyle="miter"/>
                <v:path arrowok="t" o:connecttype="custom" o:connectlocs="809999,0;0,0;0,486001;1545785,486001;1620001,0;809998,0;809999,0" o:connectangles="0,0,0,0,0,0,0"/>
              </v:shape>
              <w10:wrap anchorx="page" anchory="page"/>
            </v:group>
          </w:pict>
        </mc:Fallback>
      </mc:AlternateConten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F704" w14:textId="77777777" w:rsidR="004F311E" w:rsidRDefault="004F311E" w:rsidP="00127DAD">
      <w:r>
        <w:separator/>
      </w:r>
    </w:p>
  </w:footnote>
  <w:footnote w:type="continuationSeparator" w:id="0">
    <w:p w14:paraId="4DB916B5" w14:textId="77777777" w:rsidR="004F311E" w:rsidRDefault="004F311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7A65" w14:textId="705ADD49" w:rsidR="00C61588" w:rsidRPr="003E20A3" w:rsidRDefault="00ED7077" w:rsidP="003E20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783B7D65" wp14:editId="2970AEC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1495" cy="1228725"/>
              <wp:effectExtent l="0" t="0" r="0" b="0"/>
              <wp:wrapTopAndBottom/>
              <wp:docPr id="149988225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5C49BF" id="Rectangle 1" o:spid="_x0000_s1026" alt="&quot;&quot;" style="position:absolute;margin-left:0;margin-top:0;width:841.85pt;height:96.7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" filled="f" stroked="f" strokeweight="1pt">
              <w10:wrap type="topAndBottom" anchorx="page" anchory="page"/>
            </v:rect>
          </w:pict>
        </mc:Fallback>
      </mc:AlternateContent>
    </w:r>
    <w:r w:rsidR="003E20A3">
      <w:rPr>
        <w:noProof/>
      </w:rPr>
      <mc:AlternateContent>
        <mc:Choice Requires="wpg">
          <w:drawing>
            <wp:anchor distT="0" distB="0" distL="114300" distR="114300" simplePos="0" relativeHeight="251720704" behindDoc="1" locked="1" layoutInCell="1" allowOverlap="0" wp14:anchorId="70652651" wp14:editId="737BD6F3">
              <wp:simplePos x="0" y="0"/>
              <wp:positionH relativeFrom="margin">
                <wp:align>right</wp:align>
              </wp:positionH>
              <wp:positionV relativeFrom="page">
                <wp:align>top</wp:align>
              </wp:positionV>
              <wp:extent cx="2613600" cy="1180800"/>
              <wp:effectExtent l="0" t="0" r="0" b="0"/>
              <wp:wrapNone/>
              <wp:docPr id="301891611" name="Learning changes live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13600" cy="1180800"/>
                        <a:chOff x="0" y="0"/>
                        <a:chExt cx="2613600" cy="1180800"/>
                      </a:xfrm>
                    </wpg:grpSpPr>
                    <wps:wsp>
                      <wps:cNvPr id="112081732" name="Free-form: Shape 112081732"/>
                      <wps:cNvSpPr/>
                      <wps:spPr>
                        <a:xfrm>
                          <a:off x="0" y="650258"/>
                          <a:ext cx="2613172" cy="226474"/>
                        </a:xfrm>
                        <a:custGeom>
                          <a:avLst/>
                          <a:gdLst>
                            <a:gd name="csX0" fmla="*/ 510835 w 2613172"/>
                            <a:gd name="csY0" fmla="*/ 59371 h 226474"/>
                            <a:gd name="csX1" fmla="*/ 512373 w 2613172"/>
                            <a:gd name="csY1" fmla="*/ 63285 h 226474"/>
                            <a:gd name="csX2" fmla="*/ 512373 w 2613172"/>
                            <a:gd name="csY2" fmla="*/ 96892 h 226474"/>
                            <a:gd name="csX3" fmla="*/ 510441 w 2613172"/>
                            <a:gd name="csY3" fmla="*/ 101137 h 226474"/>
                            <a:gd name="csX4" fmla="*/ 505992 w 2613172"/>
                            <a:gd name="csY4" fmla="*/ 102446 h 226474"/>
                            <a:gd name="csX5" fmla="*/ 499394 w 2613172"/>
                            <a:gd name="csY5" fmla="*/ 101989 h 226474"/>
                            <a:gd name="csX6" fmla="*/ 492517 w 2613172"/>
                            <a:gd name="csY6" fmla="*/ 102548 h 226474"/>
                            <a:gd name="csX7" fmla="*/ 483326 w 2613172"/>
                            <a:gd name="csY7" fmla="*/ 105166 h 226474"/>
                            <a:gd name="csX8" fmla="*/ 476856 w 2613172"/>
                            <a:gd name="csY8" fmla="*/ 109742 h 226474"/>
                            <a:gd name="csX9" fmla="*/ 476856 w 2613172"/>
                            <a:gd name="csY9" fmla="*/ 166037 h 226474"/>
                            <a:gd name="csX10" fmla="*/ 475203 w 2613172"/>
                            <a:gd name="csY10" fmla="*/ 170041 h 226474"/>
                            <a:gd name="csX11" fmla="*/ 471211 w 2613172"/>
                            <a:gd name="csY11" fmla="*/ 171693 h 226474"/>
                            <a:gd name="csX12" fmla="*/ 433546 w 2613172"/>
                            <a:gd name="csY12" fmla="*/ 171693 h 226474"/>
                            <a:gd name="csX13" fmla="*/ 429541 w 2613172"/>
                            <a:gd name="csY13" fmla="*/ 170041 h 226474"/>
                            <a:gd name="csX14" fmla="*/ 427876 w 2613172"/>
                            <a:gd name="csY14" fmla="*/ 166037 h 226474"/>
                            <a:gd name="csX15" fmla="*/ 427876 w 2613172"/>
                            <a:gd name="csY15" fmla="*/ 65967 h 226474"/>
                            <a:gd name="csX16" fmla="*/ 429541 w 2613172"/>
                            <a:gd name="csY16" fmla="*/ 61976 h 226474"/>
                            <a:gd name="csX17" fmla="*/ 433546 w 2613172"/>
                            <a:gd name="csY17" fmla="*/ 60324 h 226474"/>
                            <a:gd name="csX18" fmla="*/ 465160 w 2613172"/>
                            <a:gd name="csY18" fmla="*/ 60324 h 226474"/>
                            <a:gd name="csX19" fmla="*/ 469165 w 2613172"/>
                            <a:gd name="csY19" fmla="*/ 61976 h 226474"/>
                            <a:gd name="csX20" fmla="*/ 470817 w 2613172"/>
                            <a:gd name="csY20" fmla="*/ 65967 h 226474"/>
                            <a:gd name="csX21" fmla="*/ 470817 w 2613172"/>
                            <a:gd name="csY21" fmla="*/ 73314 h 226474"/>
                            <a:gd name="csX22" fmla="*/ 486161 w 2613172"/>
                            <a:gd name="csY22" fmla="*/ 61125 h 226474"/>
                            <a:gd name="csX23" fmla="*/ 507072 w 2613172"/>
                            <a:gd name="csY23" fmla="*/ 57604 h 226474"/>
                            <a:gd name="csX24" fmla="*/ 510835 w 2613172"/>
                            <a:gd name="csY24" fmla="*/ 59371 h 226474"/>
                            <a:gd name="csX25" fmla="*/ 245686 w 2613172"/>
                            <a:gd name="csY25" fmla="*/ 80127 h 226474"/>
                            <a:gd name="csX26" fmla="*/ 239623 w 2613172"/>
                            <a:gd name="csY26" fmla="*/ 72170 h 226474"/>
                            <a:gd name="csX27" fmla="*/ 232021 w 2613172"/>
                            <a:gd name="csY27" fmla="*/ 65866 h 226474"/>
                            <a:gd name="csX28" fmla="*/ 221966 w 2613172"/>
                            <a:gd name="csY28" fmla="*/ 60908 h 226474"/>
                            <a:gd name="csX29" fmla="*/ 209953 w 2613172"/>
                            <a:gd name="csY29" fmla="*/ 57680 h 226474"/>
                            <a:gd name="csX30" fmla="*/ 196351 w 2613172"/>
                            <a:gd name="csY30" fmla="*/ 56625 h 226474"/>
                            <a:gd name="csX31" fmla="*/ 186372 w 2613172"/>
                            <a:gd name="csY31" fmla="*/ 57400 h 226474"/>
                            <a:gd name="csX32" fmla="*/ 176393 w 2613172"/>
                            <a:gd name="csY32" fmla="*/ 59752 h 226474"/>
                            <a:gd name="csX33" fmla="*/ 166617 w 2613172"/>
                            <a:gd name="csY33" fmla="*/ 63718 h 226474"/>
                            <a:gd name="csX34" fmla="*/ 157236 w 2613172"/>
                            <a:gd name="csY34" fmla="*/ 69374 h 226474"/>
                            <a:gd name="csX35" fmla="*/ 148909 w 2613172"/>
                            <a:gd name="csY35" fmla="*/ 77229 h 226474"/>
                            <a:gd name="csX36" fmla="*/ 142274 w 2613172"/>
                            <a:gd name="csY36" fmla="*/ 87829 h 226474"/>
                            <a:gd name="csX37" fmla="*/ 137926 w 2613172"/>
                            <a:gd name="csY37" fmla="*/ 100667 h 226474"/>
                            <a:gd name="csX38" fmla="*/ 136477 w 2613172"/>
                            <a:gd name="csY38" fmla="*/ 115322 h 226474"/>
                            <a:gd name="csX39" fmla="*/ 139057 w 2613172"/>
                            <a:gd name="csY39" fmla="*/ 134133 h 226474"/>
                            <a:gd name="csX40" fmla="*/ 146799 w 2613172"/>
                            <a:gd name="csY40" fmla="*/ 149780 h 226474"/>
                            <a:gd name="csX41" fmla="*/ 158367 w 2613172"/>
                            <a:gd name="csY41" fmla="*/ 161753 h 226474"/>
                            <a:gd name="csX42" fmla="*/ 172427 w 2613172"/>
                            <a:gd name="csY42" fmla="*/ 169621 h 226474"/>
                            <a:gd name="csX43" fmla="*/ 188622 w 2613172"/>
                            <a:gd name="csY43" fmla="*/ 173968 h 226474"/>
                            <a:gd name="csX44" fmla="*/ 206559 w 2613172"/>
                            <a:gd name="csY44" fmla="*/ 175417 h 226474"/>
                            <a:gd name="csX45" fmla="*/ 226199 w 2613172"/>
                            <a:gd name="csY45" fmla="*/ 174273 h 226474"/>
                            <a:gd name="csX46" fmla="*/ 243182 w 2613172"/>
                            <a:gd name="csY46" fmla="*/ 170879 h 226474"/>
                            <a:gd name="csX47" fmla="*/ 246068 w 2613172"/>
                            <a:gd name="csY47" fmla="*/ 168820 h 226474"/>
                            <a:gd name="csX48" fmla="*/ 247161 w 2613172"/>
                            <a:gd name="csY48" fmla="*/ 165414 h 226474"/>
                            <a:gd name="csX49" fmla="*/ 247161 w 2613172"/>
                            <a:gd name="csY49" fmla="*/ 144010 h 226474"/>
                            <a:gd name="csX50" fmla="*/ 245089 w 2613172"/>
                            <a:gd name="csY50" fmla="*/ 139612 h 226474"/>
                            <a:gd name="csX51" fmla="*/ 240411 w 2613172"/>
                            <a:gd name="csY51" fmla="*/ 138481 h 226474"/>
                            <a:gd name="csX52" fmla="*/ 228385 w 2613172"/>
                            <a:gd name="csY52" fmla="*/ 140425 h 226474"/>
                            <a:gd name="csX53" fmla="*/ 215139 w 2613172"/>
                            <a:gd name="csY53" fmla="*/ 141073 h 226474"/>
                            <a:gd name="csX54" fmla="*/ 204410 w 2613172"/>
                            <a:gd name="csY54" fmla="*/ 140171 h 226474"/>
                            <a:gd name="csX55" fmla="*/ 194952 w 2613172"/>
                            <a:gd name="csY55" fmla="*/ 137489 h 226474"/>
                            <a:gd name="csX56" fmla="*/ 187643 w 2613172"/>
                            <a:gd name="csY56" fmla="*/ 133104 h 226474"/>
                            <a:gd name="csX57" fmla="*/ 183359 w 2613172"/>
                            <a:gd name="csY57" fmla="*/ 127143 h 226474"/>
                            <a:gd name="csX58" fmla="*/ 247110 w 2613172"/>
                            <a:gd name="csY58" fmla="*/ 127143 h 226474"/>
                            <a:gd name="csX59" fmla="*/ 250860 w 2613172"/>
                            <a:gd name="csY59" fmla="*/ 125757 h 226474"/>
                            <a:gd name="csX60" fmla="*/ 252754 w 2613172"/>
                            <a:gd name="csY60" fmla="*/ 122275 h 226474"/>
                            <a:gd name="csX61" fmla="*/ 253365 w 2613172"/>
                            <a:gd name="csY61" fmla="*/ 116288 h 226474"/>
                            <a:gd name="csX62" fmla="*/ 253708 w 2613172"/>
                            <a:gd name="csY62" fmla="*/ 110263 h 226474"/>
                            <a:gd name="csX63" fmla="*/ 253136 w 2613172"/>
                            <a:gd name="csY63" fmla="*/ 99599 h 226474"/>
                            <a:gd name="csX64" fmla="*/ 250377 w 2613172"/>
                            <a:gd name="csY64" fmla="*/ 89329 h 226474"/>
                            <a:gd name="csX65" fmla="*/ 245686 w 2613172"/>
                            <a:gd name="csY65" fmla="*/ 80127 h 226474"/>
                            <a:gd name="csX66" fmla="*/ 212228 w 2613172"/>
                            <a:gd name="csY66" fmla="*/ 99040 h 226474"/>
                            <a:gd name="csX67" fmla="*/ 212355 w 2613172"/>
                            <a:gd name="csY67" fmla="*/ 104645 h 226474"/>
                            <a:gd name="csX68" fmla="*/ 182876 w 2613172"/>
                            <a:gd name="csY68" fmla="*/ 104645 h 226474"/>
                            <a:gd name="csX69" fmla="*/ 183982 w 2613172"/>
                            <a:gd name="csY69" fmla="*/ 98315 h 226474"/>
                            <a:gd name="csX70" fmla="*/ 187274 w 2613172"/>
                            <a:gd name="csY70" fmla="*/ 93269 h 226474"/>
                            <a:gd name="csX71" fmla="*/ 192385 w 2613172"/>
                            <a:gd name="csY71" fmla="*/ 89965 h 226474"/>
                            <a:gd name="csX72" fmla="*/ 198880 w 2613172"/>
                            <a:gd name="csY72" fmla="*/ 88859 h 226474"/>
                            <a:gd name="csX73" fmla="*/ 205618 w 2613172"/>
                            <a:gd name="csY73" fmla="*/ 90117 h 226474"/>
                            <a:gd name="csX74" fmla="*/ 210042 w 2613172"/>
                            <a:gd name="csY74" fmla="*/ 93854 h 226474"/>
                            <a:gd name="csX75" fmla="*/ 212228 w 2613172"/>
                            <a:gd name="csY75" fmla="*/ 99040 h 226474"/>
                            <a:gd name="csX76" fmla="*/ 409329 w 2613172"/>
                            <a:gd name="csY76" fmla="*/ 144289 h 226474"/>
                            <a:gd name="csX77" fmla="*/ 405846 w 2613172"/>
                            <a:gd name="csY77" fmla="*/ 142459 h 226474"/>
                            <a:gd name="csX78" fmla="*/ 401117 w 2613172"/>
                            <a:gd name="csY78" fmla="*/ 140527 h 226474"/>
                            <a:gd name="csX79" fmla="*/ 399859 w 2613172"/>
                            <a:gd name="csY79" fmla="*/ 136434 h 226474"/>
                            <a:gd name="csX80" fmla="*/ 399859 w 2613172"/>
                            <a:gd name="csY80" fmla="*/ 66018 h 226474"/>
                            <a:gd name="csX81" fmla="*/ 398181 w 2613172"/>
                            <a:gd name="csY81" fmla="*/ 61989 h 226474"/>
                            <a:gd name="csX82" fmla="*/ 394151 w 2613172"/>
                            <a:gd name="csY82" fmla="*/ 60311 h 226474"/>
                            <a:gd name="csX83" fmla="*/ 362650 w 2613172"/>
                            <a:gd name="csY83" fmla="*/ 60311 h 226474"/>
                            <a:gd name="csX84" fmla="*/ 358608 w 2613172"/>
                            <a:gd name="csY84" fmla="*/ 61989 h 226474"/>
                            <a:gd name="csX85" fmla="*/ 356930 w 2613172"/>
                            <a:gd name="csY85" fmla="*/ 66018 h 226474"/>
                            <a:gd name="csX86" fmla="*/ 356930 w 2613172"/>
                            <a:gd name="csY86" fmla="*/ 73772 h 226474"/>
                            <a:gd name="csX87" fmla="*/ 342400 w 2613172"/>
                            <a:gd name="csY87" fmla="*/ 61709 h 226474"/>
                            <a:gd name="csX88" fmla="*/ 320726 w 2613172"/>
                            <a:gd name="csY88" fmla="*/ 56600 h 226474"/>
                            <a:gd name="csX89" fmla="*/ 281687 w 2613172"/>
                            <a:gd name="csY89" fmla="*/ 74814 h 226474"/>
                            <a:gd name="csX90" fmla="*/ 269445 w 2613172"/>
                            <a:gd name="csY90" fmla="*/ 115996 h 226474"/>
                            <a:gd name="csX91" fmla="*/ 281687 w 2613172"/>
                            <a:gd name="csY91" fmla="*/ 157190 h 226474"/>
                            <a:gd name="csX92" fmla="*/ 320726 w 2613172"/>
                            <a:gd name="csY92" fmla="*/ 175404 h 226474"/>
                            <a:gd name="csX93" fmla="*/ 321184 w 2613172"/>
                            <a:gd name="csY93" fmla="*/ 175404 h 226474"/>
                            <a:gd name="csX94" fmla="*/ 338891 w 2613172"/>
                            <a:gd name="csY94" fmla="*/ 173053 h 226474"/>
                            <a:gd name="csX95" fmla="*/ 354159 w 2613172"/>
                            <a:gd name="csY95" fmla="*/ 165973 h 226474"/>
                            <a:gd name="csX96" fmla="*/ 357845 w 2613172"/>
                            <a:gd name="csY96" fmla="*/ 164905 h 226474"/>
                            <a:gd name="csX97" fmla="*/ 361303 w 2613172"/>
                            <a:gd name="csY97" fmla="*/ 166393 h 226474"/>
                            <a:gd name="csX98" fmla="*/ 371765 w 2613172"/>
                            <a:gd name="csY98" fmla="*/ 172633 h 226474"/>
                            <a:gd name="csX99" fmla="*/ 386155 w 2613172"/>
                            <a:gd name="csY99" fmla="*/ 174718 h 226474"/>
                            <a:gd name="csX100" fmla="*/ 397392 w 2613172"/>
                            <a:gd name="csY100" fmla="*/ 174006 h 226474"/>
                            <a:gd name="csX101" fmla="*/ 407041 w 2613172"/>
                            <a:gd name="csY101" fmla="*/ 171909 h 226474"/>
                            <a:gd name="csX102" fmla="*/ 409761 w 2613172"/>
                            <a:gd name="csY102" fmla="*/ 169850 h 226474"/>
                            <a:gd name="csX103" fmla="*/ 410766 w 2613172"/>
                            <a:gd name="csY103" fmla="*/ 166558 h 226474"/>
                            <a:gd name="csX104" fmla="*/ 410766 w 2613172"/>
                            <a:gd name="csY104" fmla="*/ 148064 h 226474"/>
                            <a:gd name="csX105" fmla="*/ 409329 w 2613172"/>
                            <a:gd name="csY105" fmla="*/ 144289 h 226474"/>
                            <a:gd name="csX106" fmla="*/ 351362 w 2613172"/>
                            <a:gd name="csY106" fmla="*/ 115996 h 226474"/>
                            <a:gd name="csX107" fmla="*/ 351362 w 2613172"/>
                            <a:gd name="csY107" fmla="*/ 128299 h 226474"/>
                            <a:gd name="csX108" fmla="*/ 345819 w 2613172"/>
                            <a:gd name="csY108" fmla="*/ 133727 h 226474"/>
                            <a:gd name="csX109" fmla="*/ 336972 w 2613172"/>
                            <a:gd name="csY109" fmla="*/ 136193 h 226474"/>
                            <a:gd name="csX110" fmla="*/ 323980 w 2613172"/>
                            <a:gd name="csY110" fmla="*/ 129837 h 226474"/>
                            <a:gd name="csX111" fmla="*/ 320027 w 2613172"/>
                            <a:gd name="csY111" fmla="*/ 115996 h 226474"/>
                            <a:gd name="csX112" fmla="*/ 323980 w 2613172"/>
                            <a:gd name="csY112" fmla="*/ 102167 h 226474"/>
                            <a:gd name="csX113" fmla="*/ 336972 w 2613172"/>
                            <a:gd name="csY113" fmla="*/ 95824 h 226474"/>
                            <a:gd name="csX114" fmla="*/ 345819 w 2613172"/>
                            <a:gd name="csY114" fmla="*/ 98290 h 226474"/>
                            <a:gd name="csX115" fmla="*/ 351362 w 2613172"/>
                            <a:gd name="csY115" fmla="*/ 103705 h 226474"/>
                            <a:gd name="csX116" fmla="*/ 351362 w 2613172"/>
                            <a:gd name="csY116" fmla="*/ 115996 h 226474"/>
                            <a:gd name="csX117" fmla="*/ 696470 w 2613172"/>
                            <a:gd name="csY117" fmla="*/ 0 h 226474"/>
                            <a:gd name="csX118" fmla="*/ 686453 w 2613172"/>
                            <a:gd name="csY118" fmla="*/ 1563 h 226474"/>
                            <a:gd name="csX119" fmla="*/ 678253 w 2613172"/>
                            <a:gd name="csY119" fmla="*/ 6266 h 226474"/>
                            <a:gd name="csX120" fmla="*/ 672762 w 2613172"/>
                            <a:gd name="csY120" fmla="*/ 13918 h 226474"/>
                            <a:gd name="csX121" fmla="*/ 670918 w 2613172"/>
                            <a:gd name="csY121" fmla="*/ 24366 h 226474"/>
                            <a:gd name="csX122" fmla="*/ 672762 w 2613172"/>
                            <a:gd name="csY122" fmla="*/ 34979 h 226474"/>
                            <a:gd name="csX123" fmla="*/ 678253 w 2613172"/>
                            <a:gd name="csY123" fmla="*/ 42694 h 226474"/>
                            <a:gd name="csX124" fmla="*/ 686453 w 2613172"/>
                            <a:gd name="csY124" fmla="*/ 47385 h 226474"/>
                            <a:gd name="csX125" fmla="*/ 696470 w 2613172"/>
                            <a:gd name="csY125" fmla="*/ 48948 h 226474"/>
                            <a:gd name="csX126" fmla="*/ 706474 w 2613172"/>
                            <a:gd name="csY126" fmla="*/ 47385 h 226474"/>
                            <a:gd name="csX127" fmla="*/ 714686 w 2613172"/>
                            <a:gd name="csY127" fmla="*/ 42694 h 226474"/>
                            <a:gd name="csX128" fmla="*/ 720165 w 2613172"/>
                            <a:gd name="csY128" fmla="*/ 34979 h 226474"/>
                            <a:gd name="csX129" fmla="*/ 721983 w 2613172"/>
                            <a:gd name="csY129" fmla="*/ 24366 h 226474"/>
                            <a:gd name="csX130" fmla="*/ 720165 w 2613172"/>
                            <a:gd name="csY130" fmla="*/ 13918 h 226474"/>
                            <a:gd name="csX131" fmla="*/ 714686 w 2613172"/>
                            <a:gd name="csY131" fmla="*/ 6266 h 226474"/>
                            <a:gd name="csX132" fmla="*/ 706474 w 2613172"/>
                            <a:gd name="csY132" fmla="*/ 1563 h 226474"/>
                            <a:gd name="csX133" fmla="*/ 696470 w 2613172"/>
                            <a:gd name="csY133" fmla="*/ 0 h 226474"/>
                            <a:gd name="csX134" fmla="*/ 715411 w 2613172"/>
                            <a:gd name="csY134" fmla="*/ 60324 h 226474"/>
                            <a:gd name="csX135" fmla="*/ 677745 w 2613172"/>
                            <a:gd name="csY135" fmla="*/ 60324 h 226474"/>
                            <a:gd name="csX136" fmla="*/ 673753 w 2613172"/>
                            <a:gd name="csY136" fmla="*/ 61976 h 226474"/>
                            <a:gd name="csX137" fmla="*/ 672101 w 2613172"/>
                            <a:gd name="csY137" fmla="*/ 65980 h 226474"/>
                            <a:gd name="csX138" fmla="*/ 672101 w 2613172"/>
                            <a:gd name="csY138" fmla="*/ 166037 h 226474"/>
                            <a:gd name="csX139" fmla="*/ 673753 w 2613172"/>
                            <a:gd name="csY139" fmla="*/ 170041 h 226474"/>
                            <a:gd name="csX140" fmla="*/ 677745 w 2613172"/>
                            <a:gd name="csY140" fmla="*/ 171706 h 226474"/>
                            <a:gd name="csX141" fmla="*/ 715411 w 2613172"/>
                            <a:gd name="csY141" fmla="*/ 171706 h 226474"/>
                            <a:gd name="csX142" fmla="*/ 719415 w 2613172"/>
                            <a:gd name="csY142" fmla="*/ 170041 h 226474"/>
                            <a:gd name="csX143" fmla="*/ 721080 w 2613172"/>
                            <a:gd name="csY143" fmla="*/ 166037 h 226474"/>
                            <a:gd name="csX144" fmla="*/ 721080 w 2613172"/>
                            <a:gd name="csY144" fmla="*/ 65980 h 226474"/>
                            <a:gd name="csX145" fmla="*/ 719415 w 2613172"/>
                            <a:gd name="csY145" fmla="*/ 61976 h 226474"/>
                            <a:gd name="csX146" fmla="*/ 715411 w 2613172"/>
                            <a:gd name="csY146" fmla="*/ 60324 h 226474"/>
                            <a:gd name="csX147" fmla="*/ 822510 w 2613172"/>
                            <a:gd name="csY147" fmla="*/ 56612 h 226474"/>
                            <a:gd name="csX148" fmla="*/ 804357 w 2613172"/>
                            <a:gd name="csY148" fmla="*/ 60324 h 226474"/>
                            <a:gd name="csX149" fmla="*/ 788391 w 2613172"/>
                            <a:gd name="csY149" fmla="*/ 71458 h 226474"/>
                            <a:gd name="csX150" fmla="*/ 788391 w 2613172"/>
                            <a:gd name="csY150" fmla="*/ 66323 h 226474"/>
                            <a:gd name="csX151" fmla="*/ 786624 w 2613172"/>
                            <a:gd name="csY151" fmla="*/ 62218 h 226474"/>
                            <a:gd name="csX152" fmla="*/ 782403 w 2613172"/>
                            <a:gd name="csY152" fmla="*/ 60692 h 226474"/>
                            <a:gd name="csX153" fmla="*/ 766768 w 2613172"/>
                            <a:gd name="csY153" fmla="*/ 60502 h 226474"/>
                            <a:gd name="csX154" fmla="*/ 751132 w 2613172"/>
                            <a:gd name="csY154" fmla="*/ 60311 h 226474"/>
                            <a:gd name="csX155" fmla="*/ 747127 w 2613172"/>
                            <a:gd name="csY155" fmla="*/ 61976 h 226474"/>
                            <a:gd name="csX156" fmla="*/ 745475 w 2613172"/>
                            <a:gd name="csY156" fmla="*/ 65980 h 226474"/>
                            <a:gd name="csX157" fmla="*/ 745475 w 2613172"/>
                            <a:gd name="csY157" fmla="*/ 166037 h 226474"/>
                            <a:gd name="csX158" fmla="*/ 747127 w 2613172"/>
                            <a:gd name="csY158" fmla="*/ 170040 h 226474"/>
                            <a:gd name="csX159" fmla="*/ 751132 w 2613172"/>
                            <a:gd name="csY159" fmla="*/ 171693 h 226474"/>
                            <a:gd name="csX160" fmla="*/ 788759 w 2613172"/>
                            <a:gd name="csY160" fmla="*/ 171693 h 226474"/>
                            <a:gd name="csX161" fmla="*/ 792764 w 2613172"/>
                            <a:gd name="csY161" fmla="*/ 170040 h 226474"/>
                            <a:gd name="csX162" fmla="*/ 794429 w 2613172"/>
                            <a:gd name="csY162" fmla="*/ 166037 h 226474"/>
                            <a:gd name="csX163" fmla="*/ 794429 w 2613172"/>
                            <a:gd name="csY163" fmla="*/ 103018 h 226474"/>
                            <a:gd name="csX164" fmla="*/ 800213 w 2613172"/>
                            <a:gd name="csY164" fmla="*/ 98582 h 226474"/>
                            <a:gd name="csX165" fmla="*/ 807370 w 2613172"/>
                            <a:gd name="csY165" fmla="*/ 97502 h 226474"/>
                            <a:gd name="csX166" fmla="*/ 814056 w 2613172"/>
                            <a:gd name="csY166" fmla="*/ 100934 h 226474"/>
                            <a:gd name="csX167" fmla="*/ 816713 w 2613172"/>
                            <a:gd name="csY167" fmla="*/ 108115 h 226474"/>
                            <a:gd name="csX168" fmla="*/ 816713 w 2613172"/>
                            <a:gd name="csY168" fmla="*/ 166037 h 226474"/>
                            <a:gd name="csX169" fmla="*/ 818379 w 2613172"/>
                            <a:gd name="csY169" fmla="*/ 170041 h 226474"/>
                            <a:gd name="csX170" fmla="*/ 822383 w 2613172"/>
                            <a:gd name="csY170" fmla="*/ 171693 h 226474"/>
                            <a:gd name="csX171" fmla="*/ 860011 w 2613172"/>
                            <a:gd name="csY171" fmla="*/ 171693 h 226474"/>
                            <a:gd name="csX172" fmla="*/ 864002 w 2613172"/>
                            <a:gd name="csY172" fmla="*/ 170041 h 226474"/>
                            <a:gd name="csX173" fmla="*/ 865668 w 2613172"/>
                            <a:gd name="csY173" fmla="*/ 166037 h 226474"/>
                            <a:gd name="csX174" fmla="*/ 865668 w 2613172"/>
                            <a:gd name="csY174" fmla="*/ 99764 h 226474"/>
                            <a:gd name="csX175" fmla="*/ 862973 w 2613172"/>
                            <a:gd name="csY175" fmla="*/ 83203 h 226474"/>
                            <a:gd name="csX176" fmla="*/ 854888 w 2613172"/>
                            <a:gd name="csY176" fmla="*/ 69247 h 226474"/>
                            <a:gd name="csX177" fmla="*/ 841400 w 2613172"/>
                            <a:gd name="csY177" fmla="*/ 59777 h 226474"/>
                            <a:gd name="csX178" fmla="*/ 822510 w 2613172"/>
                            <a:gd name="csY178" fmla="*/ 56612 h 226474"/>
                            <a:gd name="csX179" fmla="*/ 1013318 w 2613172"/>
                            <a:gd name="csY179" fmla="*/ 61976 h 226474"/>
                            <a:gd name="csX180" fmla="*/ 1014971 w 2613172"/>
                            <a:gd name="csY180" fmla="*/ 65980 h 226474"/>
                            <a:gd name="csX181" fmla="*/ 1014971 w 2613172"/>
                            <a:gd name="csY181" fmla="*/ 164511 h 226474"/>
                            <a:gd name="csX182" fmla="*/ 1010127 w 2613172"/>
                            <a:gd name="csY182" fmla="*/ 192258 h 226474"/>
                            <a:gd name="csX183" fmla="*/ 995598 w 2613172"/>
                            <a:gd name="csY183" fmla="*/ 211477 h 226474"/>
                            <a:gd name="csX184" fmla="*/ 973745 w 2613172"/>
                            <a:gd name="csY184" fmla="*/ 222725 h 226474"/>
                            <a:gd name="csX185" fmla="*/ 946987 w 2613172"/>
                            <a:gd name="csY185" fmla="*/ 226475 h 226474"/>
                            <a:gd name="csX186" fmla="*/ 922414 w 2613172"/>
                            <a:gd name="csY186" fmla="*/ 224454 h 226474"/>
                            <a:gd name="csX187" fmla="*/ 900015 w 2613172"/>
                            <a:gd name="csY187" fmla="*/ 218391 h 226474"/>
                            <a:gd name="csX188" fmla="*/ 897384 w 2613172"/>
                            <a:gd name="csY188" fmla="*/ 216281 h 226474"/>
                            <a:gd name="csX189" fmla="*/ 896392 w 2613172"/>
                            <a:gd name="csY189" fmla="*/ 213040 h 226474"/>
                            <a:gd name="csX190" fmla="*/ 896392 w 2613172"/>
                            <a:gd name="csY190" fmla="*/ 185509 h 226474"/>
                            <a:gd name="csX191" fmla="*/ 898859 w 2613172"/>
                            <a:gd name="csY191" fmla="*/ 180819 h 226474"/>
                            <a:gd name="csX192" fmla="*/ 904071 w 2613172"/>
                            <a:gd name="csY192" fmla="*/ 180272 h 226474"/>
                            <a:gd name="csX193" fmla="*/ 920380 w 2613172"/>
                            <a:gd name="csY193" fmla="*/ 185166 h 226474"/>
                            <a:gd name="csX194" fmla="*/ 938152 w 2613172"/>
                            <a:gd name="csY194" fmla="*/ 186793 h 226474"/>
                            <a:gd name="csX195" fmla="*/ 959216 w 2613172"/>
                            <a:gd name="csY195" fmla="*/ 182026 h 226474"/>
                            <a:gd name="csX196" fmla="*/ 966220 w 2613172"/>
                            <a:gd name="csY196" fmla="*/ 167753 h 226474"/>
                            <a:gd name="csX197" fmla="*/ 966220 w 2613172"/>
                            <a:gd name="csY197" fmla="*/ 162198 h 226474"/>
                            <a:gd name="csX198" fmla="*/ 952961 w 2613172"/>
                            <a:gd name="csY198" fmla="*/ 170193 h 226474"/>
                            <a:gd name="csX199" fmla="*/ 935838 w 2613172"/>
                            <a:gd name="csY199" fmla="*/ 172875 h 226474"/>
                            <a:gd name="csX200" fmla="*/ 913630 w 2613172"/>
                            <a:gd name="csY200" fmla="*/ 168693 h 226474"/>
                            <a:gd name="csX201" fmla="*/ 897562 w 2613172"/>
                            <a:gd name="csY201" fmla="*/ 156148 h 226474"/>
                            <a:gd name="csX202" fmla="*/ 887812 w 2613172"/>
                            <a:gd name="csY202" fmla="*/ 137425 h 226474"/>
                            <a:gd name="csX203" fmla="*/ 884570 w 2613172"/>
                            <a:gd name="csY203" fmla="*/ 114610 h 226474"/>
                            <a:gd name="csX204" fmla="*/ 887812 w 2613172"/>
                            <a:gd name="csY204" fmla="*/ 91846 h 226474"/>
                            <a:gd name="csX205" fmla="*/ 897562 w 2613172"/>
                            <a:gd name="csY205" fmla="*/ 73199 h 226474"/>
                            <a:gd name="csX206" fmla="*/ 913630 w 2613172"/>
                            <a:gd name="csY206" fmla="*/ 60756 h 226474"/>
                            <a:gd name="csX207" fmla="*/ 935838 w 2613172"/>
                            <a:gd name="csY207" fmla="*/ 56625 h 226474"/>
                            <a:gd name="csX208" fmla="*/ 956381 w 2613172"/>
                            <a:gd name="csY208" fmla="*/ 60908 h 226474"/>
                            <a:gd name="csX209" fmla="*/ 972055 w 2613172"/>
                            <a:gd name="csY209" fmla="*/ 73784 h 226474"/>
                            <a:gd name="csX210" fmla="*/ 972055 w 2613172"/>
                            <a:gd name="csY210" fmla="*/ 65980 h 226474"/>
                            <a:gd name="csX211" fmla="*/ 973707 w 2613172"/>
                            <a:gd name="csY211" fmla="*/ 61976 h 226474"/>
                            <a:gd name="csX212" fmla="*/ 977699 w 2613172"/>
                            <a:gd name="csY212" fmla="*/ 60324 h 226474"/>
                            <a:gd name="csX213" fmla="*/ 1009327 w 2613172"/>
                            <a:gd name="csY213" fmla="*/ 60324 h 226474"/>
                            <a:gd name="csX214" fmla="*/ 1013318 w 2613172"/>
                            <a:gd name="csY214" fmla="*/ 61976 h 226474"/>
                            <a:gd name="csX215" fmla="*/ 966474 w 2613172"/>
                            <a:gd name="csY215" fmla="*/ 115322 h 226474"/>
                            <a:gd name="csX216" fmla="*/ 966474 w 2613172"/>
                            <a:gd name="csY216" fmla="*/ 103018 h 226474"/>
                            <a:gd name="csX217" fmla="*/ 960563 w 2613172"/>
                            <a:gd name="csY217" fmla="*/ 97095 h 226474"/>
                            <a:gd name="csX218" fmla="*/ 952097 w 2613172"/>
                            <a:gd name="csY218" fmla="*/ 95125 h 226474"/>
                            <a:gd name="csX219" fmla="*/ 944749 w 2613172"/>
                            <a:gd name="csY219" fmla="*/ 96612 h 226474"/>
                            <a:gd name="csX220" fmla="*/ 939436 w 2613172"/>
                            <a:gd name="csY220" fmla="*/ 101061 h 226474"/>
                            <a:gd name="csX221" fmla="*/ 936207 w 2613172"/>
                            <a:gd name="csY221" fmla="*/ 107569 h 226474"/>
                            <a:gd name="csX222" fmla="*/ 935139 w 2613172"/>
                            <a:gd name="csY222" fmla="*/ 115322 h 226474"/>
                            <a:gd name="csX223" fmla="*/ 936207 w 2613172"/>
                            <a:gd name="csY223" fmla="*/ 123063 h 226474"/>
                            <a:gd name="csX224" fmla="*/ 939436 w 2613172"/>
                            <a:gd name="csY224" fmla="*/ 129583 h 226474"/>
                            <a:gd name="csX225" fmla="*/ 944749 w 2613172"/>
                            <a:gd name="csY225" fmla="*/ 134019 h 226474"/>
                            <a:gd name="csX226" fmla="*/ 952097 w 2613172"/>
                            <a:gd name="csY226" fmla="*/ 135493 h 226474"/>
                            <a:gd name="csX227" fmla="*/ 960563 w 2613172"/>
                            <a:gd name="csY227" fmla="*/ 133523 h 226474"/>
                            <a:gd name="csX228" fmla="*/ 966474 w 2613172"/>
                            <a:gd name="csY228" fmla="*/ 127626 h 226474"/>
                            <a:gd name="csX229" fmla="*/ 966474 w 2613172"/>
                            <a:gd name="csY229" fmla="*/ 115322 h 226474"/>
                            <a:gd name="csX230" fmla="*/ 966474 w 2613172"/>
                            <a:gd name="csY230" fmla="*/ 115322 h 226474"/>
                            <a:gd name="csX231" fmla="*/ 609176 w 2613172"/>
                            <a:gd name="csY231" fmla="*/ 56612 h 226474"/>
                            <a:gd name="csX232" fmla="*/ 591023 w 2613172"/>
                            <a:gd name="csY232" fmla="*/ 60324 h 226474"/>
                            <a:gd name="csX233" fmla="*/ 575057 w 2613172"/>
                            <a:gd name="csY233" fmla="*/ 71458 h 226474"/>
                            <a:gd name="csX234" fmla="*/ 575057 w 2613172"/>
                            <a:gd name="csY234" fmla="*/ 66323 h 226474"/>
                            <a:gd name="csX235" fmla="*/ 573277 w 2613172"/>
                            <a:gd name="csY235" fmla="*/ 62218 h 226474"/>
                            <a:gd name="csX236" fmla="*/ 569056 w 2613172"/>
                            <a:gd name="csY236" fmla="*/ 60692 h 226474"/>
                            <a:gd name="csX237" fmla="*/ 553421 w 2613172"/>
                            <a:gd name="csY237" fmla="*/ 60502 h 226474"/>
                            <a:gd name="csX238" fmla="*/ 537785 w 2613172"/>
                            <a:gd name="csY238" fmla="*/ 60311 h 226474"/>
                            <a:gd name="csX239" fmla="*/ 533793 w 2613172"/>
                            <a:gd name="csY239" fmla="*/ 61976 h 226474"/>
                            <a:gd name="csX240" fmla="*/ 532141 w 2613172"/>
                            <a:gd name="csY240" fmla="*/ 65980 h 226474"/>
                            <a:gd name="csX241" fmla="*/ 532141 w 2613172"/>
                            <a:gd name="csY241" fmla="*/ 166037 h 226474"/>
                            <a:gd name="csX242" fmla="*/ 533793 w 2613172"/>
                            <a:gd name="csY242" fmla="*/ 170040 h 226474"/>
                            <a:gd name="csX243" fmla="*/ 537785 w 2613172"/>
                            <a:gd name="csY243" fmla="*/ 171693 h 226474"/>
                            <a:gd name="csX244" fmla="*/ 575425 w 2613172"/>
                            <a:gd name="csY244" fmla="*/ 171693 h 226474"/>
                            <a:gd name="csX245" fmla="*/ 579430 w 2613172"/>
                            <a:gd name="csY245" fmla="*/ 170040 h 226474"/>
                            <a:gd name="csX246" fmla="*/ 581095 w 2613172"/>
                            <a:gd name="csY246" fmla="*/ 166037 h 226474"/>
                            <a:gd name="csX247" fmla="*/ 581095 w 2613172"/>
                            <a:gd name="csY247" fmla="*/ 103018 h 226474"/>
                            <a:gd name="csX248" fmla="*/ 586879 w 2613172"/>
                            <a:gd name="csY248" fmla="*/ 98582 h 226474"/>
                            <a:gd name="csX249" fmla="*/ 594023 w 2613172"/>
                            <a:gd name="csY249" fmla="*/ 97502 h 226474"/>
                            <a:gd name="csX250" fmla="*/ 600722 w 2613172"/>
                            <a:gd name="csY250" fmla="*/ 100934 h 226474"/>
                            <a:gd name="csX251" fmla="*/ 603379 w 2613172"/>
                            <a:gd name="csY251" fmla="*/ 108115 h 226474"/>
                            <a:gd name="csX252" fmla="*/ 603379 w 2613172"/>
                            <a:gd name="csY252" fmla="*/ 166037 h 226474"/>
                            <a:gd name="csX253" fmla="*/ 605044 w 2613172"/>
                            <a:gd name="csY253" fmla="*/ 170041 h 226474"/>
                            <a:gd name="csX254" fmla="*/ 609049 w 2613172"/>
                            <a:gd name="csY254" fmla="*/ 171693 h 226474"/>
                            <a:gd name="csX255" fmla="*/ 646676 w 2613172"/>
                            <a:gd name="csY255" fmla="*/ 171693 h 226474"/>
                            <a:gd name="csX256" fmla="*/ 650668 w 2613172"/>
                            <a:gd name="csY256" fmla="*/ 170041 h 226474"/>
                            <a:gd name="csX257" fmla="*/ 652333 w 2613172"/>
                            <a:gd name="csY257" fmla="*/ 166037 h 226474"/>
                            <a:gd name="csX258" fmla="*/ 652333 w 2613172"/>
                            <a:gd name="csY258" fmla="*/ 99764 h 226474"/>
                            <a:gd name="csX259" fmla="*/ 649638 w 2613172"/>
                            <a:gd name="csY259" fmla="*/ 83203 h 226474"/>
                            <a:gd name="csX260" fmla="*/ 641553 w 2613172"/>
                            <a:gd name="csY260" fmla="*/ 69247 h 226474"/>
                            <a:gd name="csX261" fmla="*/ 628066 w 2613172"/>
                            <a:gd name="csY261" fmla="*/ 59777 h 226474"/>
                            <a:gd name="csX262" fmla="*/ 609176 w 2613172"/>
                            <a:gd name="csY262" fmla="*/ 56612 h 226474"/>
                            <a:gd name="csX263" fmla="*/ 53620 w 2613172"/>
                            <a:gd name="csY263" fmla="*/ 124829 h 226474"/>
                            <a:gd name="csX264" fmla="*/ 53620 w 2613172"/>
                            <a:gd name="csY264" fmla="*/ 14922 h 226474"/>
                            <a:gd name="csX265" fmla="*/ 51967 w 2613172"/>
                            <a:gd name="csY265" fmla="*/ 10918 h 226474"/>
                            <a:gd name="csX266" fmla="*/ 47963 w 2613172"/>
                            <a:gd name="csY266" fmla="*/ 9266 h 226474"/>
                            <a:gd name="csX267" fmla="*/ 5657 w 2613172"/>
                            <a:gd name="csY267" fmla="*/ 9266 h 226474"/>
                            <a:gd name="csX268" fmla="*/ 1665 w 2613172"/>
                            <a:gd name="csY268" fmla="*/ 10918 h 226474"/>
                            <a:gd name="csX269" fmla="*/ 0 w 2613172"/>
                            <a:gd name="csY269" fmla="*/ 14922 h 226474"/>
                            <a:gd name="csX270" fmla="*/ 0 w 2613172"/>
                            <a:gd name="csY270" fmla="*/ 166049 h 226474"/>
                            <a:gd name="csX271" fmla="*/ 1665 w 2613172"/>
                            <a:gd name="csY271" fmla="*/ 170041 h 226474"/>
                            <a:gd name="csX272" fmla="*/ 5657 w 2613172"/>
                            <a:gd name="csY272" fmla="*/ 171706 h 226474"/>
                            <a:gd name="csX273" fmla="*/ 117358 w 2613172"/>
                            <a:gd name="csY273" fmla="*/ 171706 h 226474"/>
                            <a:gd name="csX274" fmla="*/ 121350 w 2613172"/>
                            <a:gd name="csY274" fmla="*/ 170041 h 226474"/>
                            <a:gd name="csX275" fmla="*/ 123002 w 2613172"/>
                            <a:gd name="csY275" fmla="*/ 166049 h 226474"/>
                            <a:gd name="csX276" fmla="*/ 123002 w 2613172"/>
                            <a:gd name="csY276" fmla="*/ 130486 h 226474"/>
                            <a:gd name="csX277" fmla="*/ 121350 w 2613172"/>
                            <a:gd name="csY277" fmla="*/ 126482 h 226474"/>
                            <a:gd name="csX278" fmla="*/ 117358 w 2613172"/>
                            <a:gd name="csY278" fmla="*/ 124830 h 226474"/>
                            <a:gd name="csX279" fmla="*/ 53620 w 2613172"/>
                            <a:gd name="csY279" fmla="*/ 124830 h 226474"/>
                            <a:gd name="csX280" fmla="*/ 53620 w 2613172"/>
                            <a:gd name="csY280" fmla="*/ 124829 h 226474"/>
                            <a:gd name="csX281" fmla="*/ 2329642 w 2613172"/>
                            <a:gd name="csY281" fmla="*/ 170714 h 226474"/>
                            <a:gd name="csX282" fmla="*/ 2331714 w 2613172"/>
                            <a:gd name="csY282" fmla="*/ 168096 h 226474"/>
                            <a:gd name="csX283" fmla="*/ 2351113 w 2613172"/>
                            <a:gd name="csY283" fmla="*/ 118055 h 226474"/>
                            <a:gd name="csX284" fmla="*/ 2370499 w 2613172"/>
                            <a:gd name="csY284" fmla="*/ 68014 h 226474"/>
                            <a:gd name="csX285" fmla="*/ 2369901 w 2613172"/>
                            <a:gd name="csY285" fmla="*/ 62777 h 226474"/>
                            <a:gd name="csX286" fmla="*/ 2365236 w 2613172"/>
                            <a:gd name="csY286" fmla="*/ 60324 h 226474"/>
                            <a:gd name="csX287" fmla="*/ 2326515 w 2613172"/>
                            <a:gd name="csY287" fmla="*/ 60324 h 226474"/>
                            <a:gd name="csX288" fmla="*/ 2323082 w 2613172"/>
                            <a:gd name="csY288" fmla="*/ 61480 h 226474"/>
                            <a:gd name="csX289" fmla="*/ 2321061 w 2613172"/>
                            <a:gd name="csY289" fmla="*/ 64480 h 226474"/>
                            <a:gd name="csX290" fmla="*/ 2312811 w 2613172"/>
                            <a:gd name="csY290" fmla="*/ 94769 h 226474"/>
                            <a:gd name="csX291" fmla="*/ 2304561 w 2613172"/>
                            <a:gd name="csY291" fmla="*/ 125058 h 226474"/>
                            <a:gd name="csX292" fmla="*/ 2296311 w 2613172"/>
                            <a:gd name="csY292" fmla="*/ 94769 h 226474"/>
                            <a:gd name="csX293" fmla="*/ 2288061 w 2613172"/>
                            <a:gd name="csY293" fmla="*/ 64480 h 226474"/>
                            <a:gd name="csX294" fmla="*/ 2286027 w 2613172"/>
                            <a:gd name="csY294" fmla="*/ 61480 h 226474"/>
                            <a:gd name="csX295" fmla="*/ 2282607 w 2613172"/>
                            <a:gd name="csY295" fmla="*/ 60324 h 226474"/>
                            <a:gd name="csX296" fmla="*/ 2243645 w 2613172"/>
                            <a:gd name="csY296" fmla="*/ 60324 h 226474"/>
                            <a:gd name="csX297" fmla="*/ 2238980 w 2613172"/>
                            <a:gd name="csY297" fmla="*/ 62777 h 226474"/>
                            <a:gd name="csX298" fmla="*/ 2238382 w 2613172"/>
                            <a:gd name="csY298" fmla="*/ 68014 h 226474"/>
                            <a:gd name="csX299" fmla="*/ 2257768 w 2613172"/>
                            <a:gd name="csY299" fmla="*/ 118055 h 226474"/>
                            <a:gd name="csX300" fmla="*/ 2277167 w 2613172"/>
                            <a:gd name="csY300" fmla="*/ 168096 h 226474"/>
                            <a:gd name="csX301" fmla="*/ 2279239 w 2613172"/>
                            <a:gd name="csY301" fmla="*/ 170714 h 226474"/>
                            <a:gd name="csX302" fmla="*/ 2282429 w 2613172"/>
                            <a:gd name="csY302" fmla="*/ 171706 h 226474"/>
                            <a:gd name="csX303" fmla="*/ 2326439 w 2613172"/>
                            <a:gd name="csY303" fmla="*/ 171706 h 226474"/>
                            <a:gd name="csX304" fmla="*/ 2329642 w 2613172"/>
                            <a:gd name="csY304" fmla="*/ 170714 h 226474"/>
                            <a:gd name="csX305" fmla="*/ 2197614 w 2613172"/>
                            <a:gd name="csY305" fmla="*/ 0 h 226474"/>
                            <a:gd name="csX306" fmla="*/ 2187597 w 2613172"/>
                            <a:gd name="csY306" fmla="*/ 1563 h 226474"/>
                            <a:gd name="csX307" fmla="*/ 2179398 w 2613172"/>
                            <a:gd name="csY307" fmla="*/ 6266 h 226474"/>
                            <a:gd name="csX308" fmla="*/ 2173906 w 2613172"/>
                            <a:gd name="csY308" fmla="*/ 13918 h 226474"/>
                            <a:gd name="csX309" fmla="*/ 2172076 w 2613172"/>
                            <a:gd name="csY309" fmla="*/ 24366 h 226474"/>
                            <a:gd name="csX310" fmla="*/ 2173906 w 2613172"/>
                            <a:gd name="csY310" fmla="*/ 34979 h 226474"/>
                            <a:gd name="csX311" fmla="*/ 2179398 w 2613172"/>
                            <a:gd name="csY311" fmla="*/ 42694 h 226474"/>
                            <a:gd name="csX312" fmla="*/ 2187597 w 2613172"/>
                            <a:gd name="csY312" fmla="*/ 47385 h 226474"/>
                            <a:gd name="csX313" fmla="*/ 2197614 w 2613172"/>
                            <a:gd name="csY313" fmla="*/ 48948 h 226474"/>
                            <a:gd name="csX314" fmla="*/ 2207619 w 2613172"/>
                            <a:gd name="csY314" fmla="*/ 47385 h 226474"/>
                            <a:gd name="csX315" fmla="*/ 2215831 w 2613172"/>
                            <a:gd name="csY315" fmla="*/ 42694 h 226474"/>
                            <a:gd name="csX316" fmla="*/ 2221309 w 2613172"/>
                            <a:gd name="csY316" fmla="*/ 34979 h 226474"/>
                            <a:gd name="csX317" fmla="*/ 2223127 w 2613172"/>
                            <a:gd name="csY317" fmla="*/ 24366 h 226474"/>
                            <a:gd name="csX318" fmla="*/ 2221309 w 2613172"/>
                            <a:gd name="csY318" fmla="*/ 13918 h 226474"/>
                            <a:gd name="csX319" fmla="*/ 2215831 w 2613172"/>
                            <a:gd name="csY319" fmla="*/ 6266 h 226474"/>
                            <a:gd name="csX320" fmla="*/ 2207619 w 2613172"/>
                            <a:gd name="csY320" fmla="*/ 1563 h 226474"/>
                            <a:gd name="csX321" fmla="*/ 2197614 w 2613172"/>
                            <a:gd name="csY321" fmla="*/ 0 h 226474"/>
                            <a:gd name="csX322" fmla="*/ 2216555 w 2613172"/>
                            <a:gd name="csY322" fmla="*/ 60324 h 226474"/>
                            <a:gd name="csX323" fmla="*/ 2178889 w 2613172"/>
                            <a:gd name="csY323" fmla="*/ 60324 h 226474"/>
                            <a:gd name="csX324" fmla="*/ 2174898 w 2613172"/>
                            <a:gd name="csY324" fmla="*/ 61976 h 226474"/>
                            <a:gd name="csX325" fmla="*/ 2173245 w 2613172"/>
                            <a:gd name="csY325" fmla="*/ 65980 h 226474"/>
                            <a:gd name="csX326" fmla="*/ 2173245 w 2613172"/>
                            <a:gd name="csY326" fmla="*/ 166037 h 226474"/>
                            <a:gd name="csX327" fmla="*/ 2174898 w 2613172"/>
                            <a:gd name="csY327" fmla="*/ 170041 h 226474"/>
                            <a:gd name="csX328" fmla="*/ 2178889 w 2613172"/>
                            <a:gd name="csY328" fmla="*/ 171706 h 226474"/>
                            <a:gd name="csX329" fmla="*/ 2216555 w 2613172"/>
                            <a:gd name="csY329" fmla="*/ 171706 h 226474"/>
                            <a:gd name="csX330" fmla="*/ 2220560 w 2613172"/>
                            <a:gd name="csY330" fmla="*/ 170041 h 226474"/>
                            <a:gd name="csX331" fmla="*/ 2222225 w 2613172"/>
                            <a:gd name="csY331" fmla="*/ 166037 h 226474"/>
                            <a:gd name="csX332" fmla="*/ 2222225 w 2613172"/>
                            <a:gd name="csY332" fmla="*/ 65980 h 226474"/>
                            <a:gd name="csX333" fmla="*/ 2220560 w 2613172"/>
                            <a:gd name="csY333" fmla="*/ 61976 h 226474"/>
                            <a:gd name="csX334" fmla="*/ 2216555 w 2613172"/>
                            <a:gd name="csY334" fmla="*/ 60324 h 226474"/>
                            <a:gd name="csX335" fmla="*/ 2484996 w 2613172"/>
                            <a:gd name="csY335" fmla="*/ 80127 h 226474"/>
                            <a:gd name="csX336" fmla="*/ 2478920 w 2613172"/>
                            <a:gd name="csY336" fmla="*/ 72170 h 226474"/>
                            <a:gd name="csX337" fmla="*/ 2471331 w 2613172"/>
                            <a:gd name="csY337" fmla="*/ 65866 h 226474"/>
                            <a:gd name="csX338" fmla="*/ 2461275 w 2613172"/>
                            <a:gd name="csY338" fmla="*/ 60908 h 226474"/>
                            <a:gd name="csX339" fmla="*/ 2449250 w 2613172"/>
                            <a:gd name="csY339" fmla="*/ 57680 h 226474"/>
                            <a:gd name="csX340" fmla="*/ 2435648 w 2613172"/>
                            <a:gd name="csY340" fmla="*/ 56625 h 226474"/>
                            <a:gd name="csX341" fmla="*/ 2425682 w 2613172"/>
                            <a:gd name="csY341" fmla="*/ 57400 h 226474"/>
                            <a:gd name="csX342" fmla="*/ 2415703 w 2613172"/>
                            <a:gd name="csY342" fmla="*/ 59752 h 226474"/>
                            <a:gd name="csX343" fmla="*/ 2405914 w 2613172"/>
                            <a:gd name="csY343" fmla="*/ 63718 h 226474"/>
                            <a:gd name="csX344" fmla="*/ 2396546 w 2613172"/>
                            <a:gd name="csY344" fmla="*/ 69374 h 226474"/>
                            <a:gd name="csX345" fmla="*/ 2388207 w 2613172"/>
                            <a:gd name="csY345" fmla="*/ 77229 h 226474"/>
                            <a:gd name="csX346" fmla="*/ 2381571 w 2613172"/>
                            <a:gd name="csY346" fmla="*/ 87829 h 226474"/>
                            <a:gd name="csX347" fmla="*/ 2377236 w 2613172"/>
                            <a:gd name="csY347" fmla="*/ 100667 h 226474"/>
                            <a:gd name="csX348" fmla="*/ 2375774 w 2613172"/>
                            <a:gd name="csY348" fmla="*/ 115322 h 226474"/>
                            <a:gd name="csX349" fmla="*/ 2378355 w 2613172"/>
                            <a:gd name="csY349" fmla="*/ 134133 h 226474"/>
                            <a:gd name="csX350" fmla="*/ 2386109 w 2613172"/>
                            <a:gd name="csY350" fmla="*/ 149780 h 226474"/>
                            <a:gd name="csX351" fmla="*/ 2397677 w 2613172"/>
                            <a:gd name="csY351" fmla="*/ 161753 h 226474"/>
                            <a:gd name="csX352" fmla="*/ 2411737 w 2613172"/>
                            <a:gd name="csY352" fmla="*/ 169621 h 226474"/>
                            <a:gd name="csX353" fmla="*/ 2427919 w 2613172"/>
                            <a:gd name="csY353" fmla="*/ 173968 h 226474"/>
                            <a:gd name="csX354" fmla="*/ 2445856 w 2613172"/>
                            <a:gd name="csY354" fmla="*/ 175417 h 226474"/>
                            <a:gd name="csX355" fmla="*/ 2465496 w 2613172"/>
                            <a:gd name="csY355" fmla="*/ 174273 h 226474"/>
                            <a:gd name="csX356" fmla="*/ 2482492 w 2613172"/>
                            <a:gd name="csY356" fmla="*/ 170879 h 226474"/>
                            <a:gd name="csX357" fmla="*/ 2485378 w 2613172"/>
                            <a:gd name="csY357" fmla="*/ 168820 h 226474"/>
                            <a:gd name="csX358" fmla="*/ 2486458 w 2613172"/>
                            <a:gd name="csY358" fmla="*/ 165414 h 226474"/>
                            <a:gd name="csX359" fmla="*/ 2486458 w 2613172"/>
                            <a:gd name="csY359" fmla="*/ 144010 h 226474"/>
                            <a:gd name="csX360" fmla="*/ 2484386 w 2613172"/>
                            <a:gd name="csY360" fmla="*/ 139612 h 226474"/>
                            <a:gd name="csX361" fmla="*/ 2479708 w 2613172"/>
                            <a:gd name="csY361" fmla="*/ 138481 h 226474"/>
                            <a:gd name="csX362" fmla="*/ 2467683 w 2613172"/>
                            <a:gd name="csY362" fmla="*/ 140425 h 226474"/>
                            <a:gd name="csX363" fmla="*/ 2454437 w 2613172"/>
                            <a:gd name="csY363" fmla="*/ 141073 h 226474"/>
                            <a:gd name="csX364" fmla="*/ 2443708 w 2613172"/>
                            <a:gd name="csY364" fmla="*/ 140171 h 226474"/>
                            <a:gd name="csX365" fmla="*/ 2434263 w 2613172"/>
                            <a:gd name="csY365" fmla="*/ 137489 h 226474"/>
                            <a:gd name="csX366" fmla="*/ 2426940 w 2613172"/>
                            <a:gd name="csY366" fmla="*/ 133104 h 226474"/>
                            <a:gd name="csX367" fmla="*/ 2422657 w 2613172"/>
                            <a:gd name="csY367" fmla="*/ 127143 h 226474"/>
                            <a:gd name="csX368" fmla="*/ 2486408 w 2613172"/>
                            <a:gd name="csY368" fmla="*/ 127143 h 226474"/>
                            <a:gd name="csX369" fmla="*/ 2490158 w 2613172"/>
                            <a:gd name="csY369" fmla="*/ 125757 h 226474"/>
                            <a:gd name="csX370" fmla="*/ 2492052 w 2613172"/>
                            <a:gd name="csY370" fmla="*/ 122275 h 226474"/>
                            <a:gd name="csX371" fmla="*/ 2492675 w 2613172"/>
                            <a:gd name="csY371" fmla="*/ 116288 h 226474"/>
                            <a:gd name="csX372" fmla="*/ 2493018 w 2613172"/>
                            <a:gd name="csY372" fmla="*/ 110263 h 226474"/>
                            <a:gd name="csX373" fmla="*/ 2492446 w 2613172"/>
                            <a:gd name="csY373" fmla="*/ 99599 h 226474"/>
                            <a:gd name="csX374" fmla="*/ 2489687 w 2613172"/>
                            <a:gd name="csY374" fmla="*/ 89329 h 226474"/>
                            <a:gd name="csX375" fmla="*/ 2484996 w 2613172"/>
                            <a:gd name="csY375" fmla="*/ 80127 h 226474"/>
                            <a:gd name="csX376" fmla="*/ 2451538 w 2613172"/>
                            <a:gd name="csY376" fmla="*/ 99040 h 226474"/>
                            <a:gd name="csX377" fmla="*/ 2451665 w 2613172"/>
                            <a:gd name="csY377" fmla="*/ 104645 h 226474"/>
                            <a:gd name="csX378" fmla="*/ 2422173 w 2613172"/>
                            <a:gd name="csY378" fmla="*/ 104645 h 226474"/>
                            <a:gd name="csX379" fmla="*/ 2423279 w 2613172"/>
                            <a:gd name="csY379" fmla="*/ 98315 h 226474"/>
                            <a:gd name="csX380" fmla="*/ 2426584 w 2613172"/>
                            <a:gd name="csY380" fmla="*/ 93269 h 226474"/>
                            <a:gd name="csX381" fmla="*/ 2431695 w 2613172"/>
                            <a:gd name="csY381" fmla="*/ 89965 h 226474"/>
                            <a:gd name="csX382" fmla="*/ 2438178 w 2613172"/>
                            <a:gd name="csY382" fmla="*/ 88859 h 226474"/>
                            <a:gd name="csX383" fmla="*/ 2444928 w 2613172"/>
                            <a:gd name="csY383" fmla="*/ 90117 h 226474"/>
                            <a:gd name="csX384" fmla="*/ 2449339 w 2613172"/>
                            <a:gd name="csY384" fmla="*/ 93854 h 226474"/>
                            <a:gd name="csX385" fmla="*/ 2451538 w 2613172"/>
                            <a:gd name="csY385" fmla="*/ 99040 h 226474"/>
                            <a:gd name="csX386" fmla="*/ 2146753 w 2613172"/>
                            <a:gd name="csY386" fmla="*/ 170041 h 226474"/>
                            <a:gd name="csX387" fmla="*/ 2148406 w 2613172"/>
                            <a:gd name="csY387" fmla="*/ 166049 h 226474"/>
                            <a:gd name="csX388" fmla="*/ 2148406 w 2613172"/>
                            <a:gd name="csY388" fmla="*/ 7969 h 226474"/>
                            <a:gd name="csX389" fmla="*/ 2146753 w 2613172"/>
                            <a:gd name="csY389" fmla="*/ 3966 h 226474"/>
                            <a:gd name="csX390" fmla="*/ 2142749 w 2613172"/>
                            <a:gd name="csY390" fmla="*/ 2313 h 226474"/>
                            <a:gd name="csX391" fmla="*/ 2105096 w 2613172"/>
                            <a:gd name="csY391" fmla="*/ 2313 h 226474"/>
                            <a:gd name="csX392" fmla="*/ 2101104 w 2613172"/>
                            <a:gd name="csY392" fmla="*/ 3966 h 226474"/>
                            <a:gd name="csX393" fmla="*/ 2099439 w 2613172"/>
                            <a:gd name="csY393" fmla="*/ 7969 h 226474"/>
                            <a:gd name="csX394" fmla="*/ 2099439 w 2613172"/>
                            <a:gd name="csY394" fmla="*/ 166049 h 226474"/>
                            <a:gd name="csX395" fmla="*/ 2101104 w 2613172"/>
                            <a:gd name="csY395" fmla="*/ 170041 h 226474"/>
                            <a:gd name="csX396" fmla="*/ 2105096 w 2613172"/>
                            <a:gd name="csY396" fmla="*/ 171706 h 226474"/>
                            <a:gd name="csX397" fmla="*/ 2142749 w 2613172"/>
                            <a:gd name="csY397" fmla="*/ 171706 h 226474"/>
                            <a:gd name="csX398" fmla="*/ 2146753 w 2613172"/>
                            <a:gd name="csY398" fmla="*/ 170041 h 226474"/>
                            <a:gd name="csX399" fmla="*/ 2511094 w 2613172"/>
                            <a:gd name="csY399" fmla="*/ 101023 h 226474"/>
                            <a:gd name="csX400" fmla="*/ 2513967 w 2613172"/>
                            <a:gd name="csY400" fmla="*/ 108001 h 226474"/>
                            <a:gd name="csX401" fmla="*/ 2518315 w 2613172"/>
                            <a:gd name="csY401" fmla="*/ 113606 h 226474"/>
                            <a:gd name="csX402" fmla="*/ 2523717 w 2613172"/>
                            <a:gd name="csY402" fmla="*/ 118093 h 226474"/>
                            <a:gd name="csX403" fmla="*/ 2529832 w 2613172"/>
                            <a:gd name="csY403" fmla="*/ 121639 h 226474"/>
                            <a:gd name="csX404" fmla="*/ 2536366 w 2613172"/>
                            <a:gd name="csY404" fmla="*/ 124359 h 226474"/>
                            <a:gd name="csX405" fmla="*/ 2542887 w 2613172"/>
                            <a:gd name="csY405" fmla="*/ 126533 h 226474"/>
                            <a:gd name="csX406" fmla="*/ 2549002 w 2613172"/>
                            <a:gd name="csY406" fmla="*/ 128427 h 226474"/>
                            <a:gd name="csX407" fmla="*/ 2554404 w 2613172"/>
                            <a:gd name="csY407" fmla="*/ 130168 h 226474"/>
                            <a:gd name="csX408" fmla="*/ 2558764 w 2613172"/>
                            <a:gd name="csY408" fmla="*/ 131909 h 226474"/>
                            <a:gd name="csX409" fmla="*/ 2561625 w 2613172"/>
                            <a:gd name="csY409" fmla="*/ 133905 h 226474"/>
                            <a:gd name="csX410" fmla="*/ 2562578 w 2613172"/>
                            <a:gd name="csY410" fmla="*/ 136434 h 226474"/>
                            <a:gd name="csX411" fmla="*/ 2561980 w 2613172"/>
                            <a:gd name="csY411" fmla="*/ 138252 h 226474"/>
                            <a:gd name="csX412" fmla="*/ 2560150 w 2613172"/>
                            <a:gd name="csY412" fmla="*/ 139561 h 226474"/>
                            <a:gd name="csX413" fmla="*/ 2556819 w 2613172"/>
                            <a:gd name="csY413" fmla="*/ 140349 h 226474"/>
                            <a:gd name="csX414" fmla="*/ 2551684 w 2613172"/>
                            <a:gd name="csY414" fmla="*/ 140603 h 226474"/>
                            <a:gd name="csX415" fmla="*/ 2542773 w 2613172"/>
                            <a:gd name="csY415" fmla="*/ 139917 h 226474"/>
                            <a:gd name="csX416" fmla="*/ 2532298 w 2613172"/>
                            <a:gd name="csY416" fmla="*/ 137820 h 226474"/>
                            <a:gd name="csX417" fmla="*/ 2525878 w 2613172"/>
                            <a:gd name="csY417" fmla="*/ 135862 h 226474"/>
                            <a:gd name="csX418" fmla="*/ 2519751 w 2613172"/>
                            <a:gd name="csY418" fmla="*/ 133231 h 226474"/>
                            <a:gd name="csX419" fmla="*/ 2514221 w 2613172"/>
                            <a:gd name="csY419" fmla="*/ 133422 h 226474"/>
                            <a:gd name="csX420" fmla="*/ 2511526 w 2613172"/>
                            <a:gd name="csY420" fmla="*/ 138188 h 226474"/>
                            <a:gd name="csX421" fmla="*/ 2511526 w 2613172"/>
                            <a:gd name="csY421" fmla="*/ 162173 h 226474"/>
                            <a:gd name="csX422" fmla="*/ 2512353 w 2613172"/>
                            <a:gd name="csY422" fmla="*/ 165172 h 226474"/>
                            <a:gd name="csX423" fmla="*/ 2514628 w 2613172"/>
                            <a:gd name="csY423" fmla="*/ 167270 h 226474"/>
                            <a:gd name="csX424" fmla="*/ 2523043 w 2613172"/>
                            <a:gd name="csY424" fmla="*/ 170663 h 226474"/>
                            <a:gd name="csX425" fmla="*/ 2532183 w 2613172"/>
                            <a:gd name="csY425" fmla="*/ 173091 h 226474"/>
                            <a:gd name="csX426" fmla="*/ 2544362 w 2613172"/>
                            <a:gd name="csY426" fmla="*/ 174832 h 226474"/>
                            <a:gd name="csX427" fmla="*/ 2558179 w 2613172"/>
                            <a:gd name="csY427" fmla="*/ 175417 h 226474"/>
                            <a:gd name="csX428" fmla="*/ 2568680 w 2613172"/>
                            <a:gd name="csY428" fmla="*/ 175010 h 226474"/>
                            <a:gd name="csX429" fmla="*/ 2578837 w 2613172"/>
                            <a:gd name="csY429" fmla="*/ 173790 h 226474"/>
                            <a:gd name="csX430" fmla="*/ 2588231 w 2613172"/>
                            <a:gd name="csY430" fmla="*/ 171502 h 226474"/>
                            <a:gd name="csX431" fmla="*/ 2596468 w 2613172"/>
                            <a:gd name="csY431" fmla="*/ 167867 h 226474"/>
                            <a:gd name="csX432" fmla="*/ 2603346 w 2613172"/>
                            <a:gd name="csY432" fmla="*/ 162884 h 226474"/>
                            <a:gd name="csX433" fmla="*/ 2608647 w 2613172"/>
                            <a:gd name="csY433" fmla="*/ 156504 h 226474"/>
                            <a:gd name="csX434" fmla="*/ 2612041 w 2613172"/>
                            <a:gd name="csY434" fmla="*/ 148522 h 226474"/>
                            <a:gd name="csX435" fmla="*/ 2613172 w 2613172"/>
                            <a:gd name="csY435" fmla="*/ 138747 h 226474"/>
                            <a:gd name="csX436" fmla="*/ 2612219 w 2613172"/>
                            <a:gd name="csY436" fmla="*/ 129875 h 226474"/>
                            <a:gd name="csX437" fmla="*/ 2609346 w 2613172"/>
                            <a:gd name="csY437" fmla="*/ 122732 h 226474"/>
                            <a:gd name="csX438" fmla="*/ 2605024 w 2613172"/>
                            <a:gd name="csY438" fmla="*/ 117050 h 226474"/>
                            <a:gd name="csX439" fmla="*/ 2599723 w 2613172"/>
                            <a:gd name="csY439" fmla="*/ 112526 h 226474"/>
                            <a:gd name="csX440" fmla="*/ 2593659 w 2613172"/>
                            <a:gd name="csY440" fmla="*/ 109017 h 226474"/>
                            <a:gd name="csX441" fmla="*/ 2587074 w 2613172"/>
                            <a:gd name="csY441" fmla="*/ 106386 h 226474"/>
                            <a:gd name="csX442" fmla="*/ 2580489 w 2613172"/>
                            <a:gd name="csY442" fmla="*/ 104289 h 226474"/>
                            <a:gd name="csX443" fmla="*/ 2574413 w 2613172"/>
                            <a:gd name="csY443" fmla="*/ 102433 h 226474"/>
                            <a:gd name="csX444" fmla="*/ 2569112 w 2613172"/>
                            <a:gd name="csY444" fmla="*/ 100692 h 226474"/>
                            <a:gd name="csX445" fmla="*/ 2564790 w 2613172"/>
                            <a:gd name="csY445" fmla="*/ 98951 h 226474"/>
                            <a:gd name="csX446" fmla="*/ 2561917 w 2613172"/>
                            <a:gd name="csY446" fmla="*/ 96892 h 226474"/>
                            <a:gd name="csX447" fmla="*/ 2560963 w 2613172"/>
                            <a:gd name="csY447" fmla="*/ 94197 h 226474"/>
                            <a:gd name="csX448" fmla="*/ 2561573 w 2613172"/>
                            <a:gd name="csY448" fmla="*/ 92252 h 226474"/>
                            <a:gd name="csX449" fmla="*/ 2563391 w 2613172"/>
                            <a:gd name="csY449" fmla="*/ 91058 h 226474"/>
                            <a:gd name="csX450" fmla="*/ 2566035 w 2613172"/>
                            <a:gd name="csY450" fmla="*/ 90460 h 226474"/>
                            <a:gd name="csX451" fmla="*/ 2569086 w 2613172"/>
                            <a:gd name="csY451" fmla="*/ 90257 h 226474"/>
                            <a:gd name="csX452" fmla="*/ 2577820 w 2613172"/>
                            <a:gd name="csY452" fmla="*/ 90981 h 226474"/>
                            <a:gd name="csX453" fmla="*/ 2587303 w 2613172"/>
                            <a:gd name="csY453" fmla="*/ 93155 h 226474"/>
                            <a:gd name="csX454" fmla="*/ 2592095 w 2613172"/>
                            <a:gd name="csY454" fmla="*/ 94718 h 226474"/>
                            <a:gd name="csX455" fmla="*/ 2596557 w 2613172"/>
                            <a:gd name="csY455" fmla="*/ 96460 h 226474"/>
                            <a:gd name="csX456" fmla="*/ 2601858 w 2613172"/>
                            <a:gd name="csY456" fmla="*/ 96002 h 226474"/>
                            <a:gd name="csX457" fmla="*/ 2604362 w 2613172"/>
                            <a:gd name="csY457" fmla="*/ 91312 h 226474"/>
                            <a:gd name="csX458" fmla="*/ 2604362 w 2613172"/>
                            <a:gd name="csY458" fmla="*/ 69831 h 226474"/>
                            <a:gd name="csX459" fmla="*/ 2603447 w 2613172"/>
                            <a:gd name="csY459" fmla="*/ 66704 h 226474"/>
                            <a:gd name="csX460" fmla="*/ 2600994 w 2613172"/>
                            <a:gd name="csY460" fmla="*/ 64594 h 226474"/>
                            <a:gd name="csX461" fmla="*/ 2593011 w 2613172"/>
                            <a:gd name="csY461" fmla="*/ 61569 h 226474"/>
                            <a:gd name="csX462" fmla="*/ 2584633 w 2613172"/>
                            <a:gd name="csY462" fmla="*/ 59154 h 226474"/>
                            <a:gd name="csX463" fmla="*/ 2573383 w 2613172"/>
                            <a:gd name="csY463" fmla="*/ 57248 h 226474"/>
                            <a:gd name="csX464" fmla="*/ 2560506 w 2613172"/>
                            <a:gd name="csY464" fmla="*/ 56612 h 226474"/>
                            <a:gd name="csX465" fmla="*/ 2550921 w 2613172"/>
                            <a:gd name="csY465" fmla="*/ 57044 h 226474"/>
                            <a:gd name="csX466" fmla="*/ 2541705 w 2613172"/>
                            <a:gd name="csY466" fmla="*/ 58354 h 226474"/>
                            <a:gd name="csX467" fmla="*/ 2533175 w 2613172"/>
                            <a:gd name="csY467" fmla="*/ 60692 h 226474"/>
                            <a:gd name="csX468" fmla="*/ 2525687 w 2613172"/>
                            <a:gd name="csY468" fmla="*/ 64264 h 226474"/>
                            <a:gd name="csX469" fmla="*/ 2519395 w 2613172"/>
                            <a:gd name="csY469" fmla="*/ 69107 h 226474"/>
                            <a:gd name="csX470" fmla="*/ 2514437 w 2613172"/>
                            <a:gd name="csY470" fmla="*/ 75284 h 226474"/>
                            <a:gd name="csX471" fmla="*/ 2511208 w 2613172"/>
                            <a:gd name="csY471" fmla="*/ 82974 h 226474"/>
                            <a:gd name="csX472" fmla="*/ 2510141 w 2613172"/>
                            <a:gd name="csY472" fmla="*/ 92341 h 226474"/>
                            <a:gd name="csX473" fmla="*/ 2511094 w 2613172"/>
                            <a:gd name="csY473" fmla="*/ 101023 h 226474"/>
                            <a:gd name="csX474" fmla="*/ 1772420 w 2613172"/>
                            <a:gd name="csY474" fmla="*/ 61976 h 226474"/>
                            <a:gd name="csX475" fmla="*/ 1774073 w 2613172"/>
                            <a:gd name="csY475" fmla="*/ 65980 h 226474"/>
                            <a:gd name="csX476" fmla="*/ 1774073 w 2613172"/>
                            <a:gd name="csY476" fmla="*/ 164511 h 226474"/>
                            <a:gd name="csX477" fmla="*/ 1769230 w 2613172"/>
                            <a:gd name="csY477" fmla="*/ 192258 h 226474"/>
                            <a:gd name="csX478" fmla="*/ 1754700 w 2613172"/>
                            <a:gd name="csY478" fmla="*/ 211477 h 226474"/>
                            <a:gd name="csX479" fmla="*/ 1732848 w 2613172"/>
                            <a:gd name="csY479" fmla="*/ 222725 h 226474"/>
                            <a:gd name="csX480" fmla="*/ 1706089 w 2613172"/>
                            <a:gd name="csY480" fmla="*/ 226475 h 226474"/>
                            <a:gd name="csX481" fmla="*/ 1681516 w 2613172"/>
                            <a:gd name="csY481" fmla="*/ 224454 h 226474"/>
                            <a:gd name="csX482" fmla="*/ 1659118 w 2613172"/>
                            <a:gd name="csY482" fmla="*/ 218391 h 226474"/>
                            <a:gd name="csX483" fmla="*/ 1656473 w 2613172"/>
                            <a:gd name="csY483" fmla="*/ 216281 h 226474"/>
                            <a:gd name="csX484" fmla="*/ 1655482 w 2613172"/>
                            <a:gd name="csY484" fmla="*/ 213040 h 226474"/>
                            <a:gd name="csX485" fmla="*/ 1655482 w 2613172"/>
                            <a:gd name="csY485" fmla="*/ 185509 h 226474"/>
                            <a:gd name="csX486" fmla="*/ 1657948 w 2613172"/>
                            <a:gd name="csY486" fmla="*/ 180819 h 226474"/>
                            <a:gd name="csX487" fmla="*/ 1663173 w 2613172"/>
                            <a:gd name="csY487" fmla="*/ 180272 h 226474"/>
                            <a:gd name="csX488" fmla="*/ 1679470 w 2613172"/>
                            <a:gd name="csY488" fmla="*/ 185166 h 226474"/>
                            <a:gd name="csX489" fmla="*/ 1697254 w 2613172"/>
                            <a:gd name="csY489" fmla="*/ 186793 h 226474"/>
                            <a:gd name="csX490" fmla="*/ 1718318 w 2613172"/>
                            <a:gd name="csY490" fmla="*/ 182026 h 226474"/>
                            <a:gd name="csX491" fmla="*/ 1725322 w 2613172"/>
                            <a:gd name="csY491" fmla="*/ 167753 h 226474"/>
                            <a:gd name="csX492" fmla="*/ 1725322 w 2613172"/>
                            <a:gd name="csY492" fmla="*/ 162198 h 226474"/>
                            <a:gd name="csX493" fmla="*/ 1712051 w 2613172"/>
                            <a:gd name="csY493" fmla="*/ 170193 h 226474"/>
                            <a:gd name="csX494" fmla="*/ 1694941 w 2613172"/>
                            <a:gd name="csY494" fmla="*/ 172875 h 226474"/>
                            <a:gd name="csX495" fmla="*/ 1672720 w 2613172"/>
                            <a:gd name="csY495" fmla="*/ 168693 h 226474"/>
                            <a:gd name="csX496" fmla="*/ 1656664 w 2613172"/>
                            <a:gd name="csY496" fmla="*/ 156148 h 226474"/>
                            <a:gd name="csX497" fmla="*/ 1646914 w 2613172"/>
                            <a:gd name="csY497" fmla="*/ 137425 h 226474"/>
                            <a:gd name="csX498" fmla="*/ 1643660 w 2613172"/>
                            <a:gd name="csY498" fmla="*/ 114610 h 226474"/>
                            <a:gd name="csX499" fmla="*/ 1646914 w 2613172"/>
                            <a:gd name="csY499" fmla="*/ 91846 h 226474"/>
                            <a:gd name="csX500" fmla="*/ 1656664 w 2613172"/>
                            <a:gd name="csY500" fmla="*/ 73199 h 226474"/>
                            <a:gd name="csX501" fmla="*/ 1672720 w 2613172"/>
                            <a:gd name="csY501" fmla="*/ 60756 h 226474"/>
                            <a:gd name="csX502" fmla="*/ 1694940 w 2613172"/>
                            <a:gd name="csY502" fmla="*/ 56625 h 226474"/>
                            <a:gd name="csX503" fmla="*/ 1715470 w 2613172"/>
                            <a:gd name="csY503" fmla="*/ 60908 h 226474"/>
                            <a:gd name="csX504" fmla="*/ 1731144 w 2613172"/>
                            <a:gd name="csY504" fmla="*/ 73784 h 226474"/>
                            <a:gd name="csX505" fmla="*/ 1731144 w 2613172"/>
                            <a:gd name="csY505" fmla="*/ 65980 h 226474"/>
                            <a:gd name="csX506" fmla="*/ 1732810 w 2613172"/>
                            <a:gd name="csY506" fmla="*/ 61976 h 226474"/>
                            <a:gd name="csX507" fmla="*/ 1736801 w 2613172"/>
                            <a:gd name="csY507" fmla="*/ 60324 h 226474"/>
                            <a:gd name="csX508" fmla="*/ 1768416 w 2613172"/>
                            <a:gd name="csY508" fmla="*/ 60324 h 226474"/>
                            <a:gd name="csX509" fmla="*/ 1772420 w 2613172"/>
                            <a:gd name="csY509" fmla="*/ 61976 h 226474"/>
                            <a:gd name="csX510" fmla="*/ 1725576 w 2613172"/>
                            <a:gd name="csY510" fmla="*/ 115322 h 226474"/>
                            <a:gd name="csX511" fmla="*/ 1725576 w 2613172"/>
                            <a:gd name="csY511" fmla="*/ 103018 h 226474"/>
                            <a:gd name="csX512" fmla="*/ 1719665 w 2613172"/>
                            <a:gd name="csY512" fmla="*/ 97095 h 226474"/>
                            <a:gd name="csX513" fmla="*/ 1711199 w 2613172"/>
                            <a:gd name="csY513" fmla="*/ 95125 h 226474"/>
                            <a:gd name="csX514" fmla="*/ 1703851 w 2613172"/>
                            <a:gd name="csY514" fmla="*/ 96612 h 226474"/>
                            <a:gd name="csX515" fmla="*/ 1698538 w 2613172"/>
                            <a:gd name="csY515" fmla="*/ 101061 h 226474"/>
                            <a:gd name="csX516" fmla="*/ 1695309 w 2613172"/>
                            <a:gd name="csY516" fmla="*/ 107569 h 226474"/>
                            <a:gd name="csX517" fmla="*/ 1694241 w 2613172"/>
                            <a:gd name="csY517" fmla="*/ 115322 h 226474"/>
                            <a:gd name="csX518" fmla="*/ 1695309 w 2613172"/>
                            <a:gd name="csY518" fmla="*/ 123063 h 226474"/>
                            <a:gd name="csX519" fmla="*/ 1698538 w 2613172"/>
                            <a:gd name="csY519" fmla="*/ 129583 h 226474"/>
                            <a:gd name="csX520" fmla="*/ 1703851 w 2613172"/>
                            <a:gd name="csY520" fmla="*/ 134019 h 226474"/>
                            <a:gd name="csX521" fmla="*/ 1711199 w 2613172"/>
                            <a:gd name="csY521" fmla="*/ 135493 h 226474"/>
                            <a:gd name="csX522" fmla="*/ 1719665 w 2613172"/>
                            <a:gd name="csY522" fmla="*/ 133523 h 226474"/>
                            <a:gd name="csX523" fmla="*/ 1725576 w 2613172"/>
                            <a:gd name="csY523" fmla="*/ 127626 h 226474"/>
                            <a:gd name="csX524" fmla="*/ 1725576 w 2613172"/>
                            <a:gd name="csY524" fmla="*/ 115322 h 226474"/>
                            <a:gd name="csX525" fmla="*/ 1725576 w 2613172"/>
                            <a:gd name="csY525" fmla="*/ 115322 h 226474"/>
                            <a:gd name="csX526" fmla="*/ 1283692 w 2613172"/>
                            <a:gd name="csY526" fmla="*/ 56625 h 226474"/>
                            <a:gd name="csX527" fmla="*/ 1268907 w 2613172"/>
                            <a:gd name="csY527" fmla="*/ 59053 h 226474"/>
                            <a:gd name="csX528" fmla="*/ 1255611 w 2613172"/>
                            <a:gd name="csY528" fmla="*/ 66374 h 226474"/>
                            <a:gd name="csX529" fmla="*/ 1255611 w 2613172"/>
                            <a:gd name="csY529" fmla="*/ 14922 h 226474"/>
                            <a:gd name="csX530" fmla="*/ 1253958 w 2613172"/>
                            <a:gd name="csY530" fmla="*/ 10931 h 226474"/>
                            <a:gd name="csX531" fmla="*/ 1249966 w 2613172"/>
                            <a:gd name="csY531" fmla="*/ 9279 h 226474"/>
                            <a:gd name="csX532" fmla="*/ 1212313 w 2613172"/>
                            <a:gd name="csY532" fmla="*/ 9279 h 226474"/>
                            <a:gd name="csX533" fmla="*/ 1208309 w 2613172"/>
                            <a:gd name="csY533" fmla="*/ 10931 h 226474"/>
                            <a:gd name="csX534" fmla="*/ 1206656 w 2613172"/>
                            <a:gd name="csY534" fmla="*/ 14922 h 226474"/>
                            <a:gd name="csX535" fmla="*/ 1206656 w 2613172"/>
                            <a:gd name="csY535" fmla="*/ 166037 h 226474"/>
                            <a:gd name="csX536" fmla="*/ 1208309 w 2613172"/>
                            <a:gd name="csY536" fmla="*/ 170041 h 226474"/>
                            <a:gd name="csX537" fmla="*/ 1212313 w 2613172"/>
                            <a:gd name="csY537" fmla="*/ 171706 h 226474"/>
                            <a:gd name="csX538" fmla="*/ 1249966 w 2613172"/>
                            <a:gd name="csY538" fmla="*/ 171706 h 226474"/>
                            <a:gd name="csX539" fmla="*/ 1253958 w 2613172"/>
                            <a:gd name="csY539" fmla="*/ 170041 h 226474"/>
                            <a:gd name="csX540" fmla="*/ 1255611 w 2613172"/>
                            <a:gd name="csY540" fmla="*/ 166037 h 226474"/>
                            <a:gd name="csX541" fmla="*/ 1255611 w 2613172"/>
                            <a:gd name="csY541" fmla="*/ 103018 h 226474"/>
                            <a:gd name="csX542" fmla="*/ 1261394 w 2613172"/>
                            <a:gd name="csY542" fmla="*/ 98582 h 226474"/>
                            <a:gd name="csX543" fmla="*/ 1268564 w 2613172"/>
                            <a:gd name="csY543" fmla="*/ 97489 h 226474"/>
                            <a:gd name="csX544" fmla="*/ 1275251 w 2613172"/>
                            <a:gd name="csY544" fmla="*/ 100946 h 226474"/>
                            <a:gd name="csX545" fmla="*/ 1277920 w 2613172"/>
                            <a:gd name="csY545" fmla="*/ 108115 h 226474"/>
                            <a:gd name="csX546" fmla="*/ 1277920 w 2613172"/>
                            <a:gd name="csY546" fmla="*/ 166037 h 226474"/>
                            <a:gd name="csX547" fmla="*/ 1279573 w 2613172"/>
                            <a:gd name="csY547" fmla="*/ 170041 h 226474"/>
                            <a:gd name="csX548" fmla="*/ 1283564 w 2613172"/>
                            <a:gd name="csY548" fmla="*/ 171706 h 226474"/>
                            <a:gd name="csX549" fmla="*/ 1321192 w 2613172"/>
                            <a:gd name="csY549" fmla="*/ 171706 h 226474"/>
                            <a:gd name="csX550" fmla="*/ 1325196 w 2613172"/>
                            <a:gd name="csY550" fmla="*/ 170041 h 226474"/>
                            <a:gd name="csX551" fmla="*/ 1326849 w 2613172"/>
                            <a:gd name="csY551" fmla="*/ 166037 h 226474"/>
                            <a:gd name="csX552" fmla="*/ 1326849 w 2613172"/>
                            <a:gd name="csY552" fmla="*/ 99777 h 226474"/>
                            <a:gd name="csX553" fmla="*/ 1324154 w 2613172"/>
                            <a:gd name="csY553" fmla="*/ 83215 h 226474"/>
                            <a:gd name="csX554" fmla="*/ 1316082 w 2613172"/>
                            <a:gd name="csY554" fmla="*/ 69259 h 226474"/>
                            <a:gd name="csX555" fmla="*/ 1302582 w 2613172"/>
                            <a:gd name="csY555" fmla="*/ 59777 h 226474"/>
                            <a:gd name="csX556" fmla="*/ 1283691 w 2613172"/>
                            <a:gd name="csY556" fmla="*/ 56625 h 226474"/>
                            <a:gd name="csX557" fmla="*/ 1486017 w 2613172"/>
                            <a:gd name="csY557" fmla="*/ 144289 h 226474"/>
                            <a:gd name="csX558" fmla="*/ 1482534 w 2613172"/>
                            <a:gd name="csY558" fmla="*/ 142459 h 226474"/>
                            <a:gd name="csX559" fmla="*/ 1477793 w 2613172"/>
                            <a:gd name="csY559" fmla="*/ 140527 h 226474"/>
                            <a:gd name="csX560" fmla="*/ 1476547 w 2613172"/>
                            <a:gd name="csY560" fmla="*/ 136434 h 226474"/>
                            <a:gd name="csX561" fmla="*/ 1476547 w 2613172"/>
                            <a:gd name="csY561" fmla="*/ 66018 h 226474"/>
                            <a:gd name="csX562" fmla="*/ 1474869 w 2613172"/>
                            <a:gd name="csY562" fmla="*/ 61989 h 226474"/>
                            <a:gd name="csX563" fmla="*/ 1470826 w 2613172"/>
                            <a:gd name="csY563" fmla="*/ 60311 h 226474"/>
                            <a:gd name="csX564" fmla="*/ 1439326 w 2613172"/>
                            <a:gd name="csY564" fmla="*/ 60311 h 226474"/>
                            <a:gd name="csX565" fmla="*/ 1435296 w 2613172"/>
                            <a:gd name="csY565" fmla="*/ 61989 h 226474"/>
                            <a:gd name="csX566" fmla="*/ 1433618 w 2613172"/>
                            <a:gd name="csY566" fmla="*/ 66018 h 226474"/>
                            <a:gd name="csX567" fmla="*/ 1433618 w 2613172"/>
                            <a:gd name="csY567" fmla="*/ 73772 h 226474"/>
                            <a:gd name="csX568" fmla="*/ 1419076 w 2613172"/>
                            <a:gd name="csY568" fmla="*/ 61709 h 226474"/>
                            <a:gd name="csX569" fmla="*/ 1397414 w 2613172"/>
                            <a:gd name="csY569" fmla="*/ 56600 h 226474"/>
                            <a:gd name="csX570" fmla="*/ 1358375 w 2613172"/>
                            <a:gd name="csY570" fmla="*/ 74814 h 226474"/>
                            <a:gd name="csX571" fmla="*/ 1346133 w 2613172"/>
                            <a:gd name="csY571" fmla="*/ 115996 h 226474"/>
                            <a:gd name="csX572" fmla="*/ 1358375 w 2613172"/>
                            <a:gd name="csY572" fmla="*/ 157190 h 226474"/>
                            <a:gd name="csX573" fmla="*/ 1397414 w 2613172"/>
                            <a:gd name="csY573" fmla="*/ 175404 h 226474"/>
                            <a:gd name="csX574" fmla="*/ 1397872 w 2613172"/>
                            <a:gd name="csY574" fmla="*/ 175404 h 226474"/>
                            <a:gd name="csX575" fmla="*/ 1415580 w 2613172"/>
                            <a:gd name="csY575" fmla="*/ 173053 h 226474"/>
                            <a:gd name="csX576" fmla="*/ 1430847 w 2613172"/>
                            <a:gd name="csY576" fmla="*/ 165973 h 226474"/>
                            <a:gd name="csX577" fmla="*/ 1434533 w 2613172"/>
                            <a:gd name="csY577" fmla="*/ 164905 h 226474"/>
                            <a:gd name="csX578" fmla="*/ 1437991 w 2613172"/>
                            <a:gd name="csY578" fmla="*/ 166393 h 226474"/>
                            <a:gd name="csX579" fmla="*/ 1448453 w 2613172"/>
                            <a:gd name="csY579" fmla="*/ 172633 h 226474"/>
                            <a:gd name="csX580" fmla="*/ 1462843 w 2613172"/>
                            <a:gd name="csY580" fmla="*/ 174718 h 226474"/>
                            <a:gd name="csX581" fmla="*/ 1474068 w 2613172"/>
                            <a:gd name="csY581" fmla="*/ 174006 h 226474"/>
                            <a:gd name="csX582" fmla="*/ 1483729 w 2613172"/>
                            <a:gd name="csY582" fmla="*/ 171909 h 226474"/>
                            <a:gd name="csX583" fmla="*/ 1486450 w 2613172"/>
                            <a:gd name="csY583" fmla="*/ 169850 h 226474"/>
                            <a:gd name="csX584" fmla="*/ 1487454 w 2613172"/>
                            <a:gd name="csY584" fmla="*/ 166558 h 226474"/>
                            <a:gd name="csX585" fmla="*/ 1487454 w 2613172"/>
                            <a:gd name="csY585" fmla="*/ 148064 h 226474"/>
                            <a:gd name="csX586" fmla="*/ 1486017 w 2613172"/>
                            <a:gd name="csY586" fmla="*/ 144289 h 226474"/>
                            <a:gd name="csX587" fmla="*/ 1428050 w 2613172"/>
                            <a:gd name="csY587" fmla="*/ 115996 h 226474"/>
                            <a:gd name="csX588" fmla="*/ 1428050 w 2613172"/>
                            <a:gd name="csY588" fmla="*/ 128299 h 226474"/>
                            <a:gd name="csX589" fmla="*/ 1422508 w 2613172"/>
                            <a:gd name="csY589" fmla="*/ 133727 h 226474"/>
                            <a:gd name="csX590" fmla="*/ 1413660 w 2613172"/>
                            <a:gd name="csY590" fmla="*/ 136193 h 226474"/>
                            <a:gd name="csX591" fmla="*/ 1400668 w 2613172"/>
                            <a:gd name="csY591" fmla="*/ 129837 h 226474"/>
                            <a:gd name="csX592" fmla="*/ 1396715 w 2613172"/>
                            <a:gd name="csY592" fmla="*/ 115996 h 226474"/>
                            <a:gd name="csX593" fmla="*/ 1400668 w 2613172"/>
                            <a:gd name="csY593" fmla="*/ 102167 h 226474"/>
                            <a:gd name="csX594" fmla="*/ 1413660 w 2613172"/>
                            <a:gd name="csY594" fmla="*/ 95824 h 226474"/>
                            <a:gd name="csX595" fmla="*/ 1422508 w 2613172"/>
                            <a:gd name="csY595" fmla="*/ 98290 h 226474"/>
                            <a:gd name="csX596" fmla="*/ 1428050 w 2613172"/>
                            <a:gd name="csY596" fmla="*/ 103705 h 226474"/>
                            <a:gd name="csX597" fmla="*/ 1428050 w 2613172"/>
                            <a:gd name="csY597" fmla="*/ 115996 h 226474"/>
                            <a:gd name="csX598" fmla="*/ 1581599 w 2613172"/>
                            <a:gd name="csY598" fmla="*/ 56612 h 226474"/>
                            <a:gd name="csX599" fmla="*/ 1563446 w 2613172"/>
                            <a:gd name="csY599" fmla="*/ 60324 h 226474"/>
                            <a:gd name="csX600" fmla="*/ 1547493 w 2613172"/>
                            <a:gd name="csY600" fmla="*/ 71458 h 226474"/>
                            <a:gd name="csX601" fmla="*/ 1547493 w 2613172"/>
                            <a:gd name="csY601" fmla="*/ 66323 h 226474"/>
                            <a:gd name="csX602" fmla="*/ 1545713 w 2613172"/>
                            <a:gd name="csY602" fmla="*/ 62218 h 226474"/>
                            <a:gd name="csX603" fmla="*/ 1541492 w 2613172"/>
                            <a:gd name="csY603" fmla="*/ 60692 h 226474"/>
                            <a:gd name="csX604" fmla="*/ 1525857 w 2613172"/>
                            <a:gd name="csY604" fmla="*/ 60502 h 226474"/>
                            <a:gd name="csX605" fmla="*/ 1510221 w 2613172"/>
                            <a:gd name="csY605" fmla="*/ 60311 h 226474"/>
                            <a:gd name="csX606" fmla="*/ 1506229 w 2613172"/>
                            <a:gd name="csY606" fmla="*/ 61976 h 226474"/>
                            <a:gd name="csX607" fmla="*/ 1504577 w 2613172"/>
                            <a:gd name="csY607" fmla="*/ 65980 h 226474"/>
                            <a:gd name="csX608" fmla="*/ 1504577 w 2613172"/>
                            <a:gd name="csY608" fmla="*/ 166037 h 226474"/>
                            <a:gd name="csX609" fmla="*/ 1506229 w 2613172"/>
                            <a:gd name="csY609" fmla="*/ 170040 h 226474"/>
                            <a:gd name="csX610" fmla="*/ 1510221 w 2613172"/>
                            <a:gd name="csY610" fmla="*/ 171693 h 226474"/>
                            <a:gd name="csX611" fmla="*/ 1547861 w 2613172"/>
                            <a:gd name="csY611" fmla="*/ 171693 h 226474"/>
                            <a:gd name="csX612" fmla="*/ 1551866 w 2613172"/>
                            <a:gd name="csY612" fmla="*/ 170040 h 226474"/>
                            <a:gd name="csX613" fmla="*/ 1553531 w 2613172"/>
                            <a:gd name="csY613" fmla="*/ 166037 h 226474"/>
                            <a:gd name="csX614" fmla="*/ 1553531 w 2613172"/>
                            <a:gd name="csY614" fmla="*/ 103018 h 226474"/>
                            <a:gd name="csX615" fmla="*/ 1559315 w 2613172"/>
                            <a:gd name="csY615" fmla="*/ 98582 h 226474"/>
                            <a:gd name="csX616" fmla="*/ 1566459 w 2613172"/>
                            <a:gd name="csY616" fmla="*/ 97502 h 226474"/>
                            <a:gd name="csX617" fmla="*/ 1573158 w 2613172"/>
                            <a:gd name="csY617" fmla="*/ 100934 h 226474"/>
                            <a:gd name="csX618" fmla="*/ 1575815 w 2613172"/>
                            <a:gd name="csY618" fmla="*/ 108115 h 226474"/>
                            <a:gd name="csX619" fmla="*/ 1575815 w 2613172"/>
                            <a:gd name="csY619" fmla="*/ 166037 h 226474"/>
                            <a:gd name="csX620" fmla="*/ 1577480 w 2613172"/>
                            <a:gd name="csY620" fmla="*/ 170041 h 226474"/>
                            <a:gd name="csX621" fmla="*/ 1581485 w 2613172"/>
                            <a:gd name="csY621" fmla="*/ 171693 h 226474"/>
                            <a:gd name="csX622" fmla="*/ 1619113 w 2613172"/>
                            <a:gd name="csY622" fmla="*/ 171693 h 226474"/>
                            <a:gd name="csX623" fmla="*/ 1623104 w 2613172"/>
                            <a:gd name="csY623" fmla="*/ 170041 h 226474"/>
                            <a:gd name="csX624" fmla="*/ 1624757 w 2613172"/>
                            <a:gd name="csY624" fmla="*/ 166037 h 226474"/>
                            <a:gd name="csX625" fmla="*/ 1624757 w 2613172"/>
                            <a:gd name="csY625" fmla="*/ 99764 h 226474"/>
                            <a:gd name="csX626" fmla="*/ 1622075 w 2613172"/>
                            <a:gd name="csY626" fmla="*/ 83203 h 226474"/>
                            <a:gd name="csX627" fmla="*/ 1613990 w 2613172"/>
                            <a:gd name="csY627" fmla="*/ 69247 h 226474"/>
                            <a:gd name="csX628" fmla="*/ 1600502 w 2613172"/>
                            <a:gd name="csY628" fmla="*/ 59777 h 226474"/>
                            <a:gd name="csX629" fmla="*/ 1581599 w 2613172"/>
                            <a:gd name="csY629" fmla="*/ 56612 h 226474"/>
                            <a:gd name="csX630" fmla="*/ 1903495 w 2613172"/>
                            <a:gd name="csY630" fmla="*/ 80127 h 226474"/>
                            <a:gd name="csX631" fmla="*/ 1897418 w 2613172"/>
                            <a:gd name="csY631" fmla="*/ 72170 h 226474"/>
                            <a:gd name="csX632" fmla="*/ 1889829 w 2613172"/>
                            <a:gd name="csY632" fmla="*/ 65866 h 226474"/>
                            <a:gd name="csX633" fmla="*/ 1879774 w 2613172"/>
                            <a:gd name="csY633" fmla="*/ 60908 h 226474"/>
                            <a:gd name="csX634" fmla="*/ 1867748 w 2613172"/>
                            <a:gd name="csY634" fmla="*/ 57680 h 226474"/>
                            <a:gd name="csX635" fmla="*/ 1854159 w 2613172"/>
                            <a:gd name="csY635" fmla="*/ 56625 h 226474"/>
                            <a:gd name="csX636" fmla="*/ 1844180 w 2613172"/>
                            <a:gd name="csY636" fmla="*/ 57400 h 226474"/>
                            <a:gd name="csX637" fmla="*/ 1834201 w 2613172"/>
                            <a:gd name="csY637" fmla="*/ 59752 h 226474"/>
                            <a:gd name="csX638" fmla="*/ 1824426 w 2613172"/>
                            <a:gd name="csY638" fmla="*/ 63718 h 226474"/>
                            <a:gd name="csX639" fmla="*/ 1815044 w 2613172"/>
                            <a:gd name="csY639" fmla="*/ 69374 h 226474"/>
                            <a:gd name="csX640" fmla="*/ 1806705 w 2613172"/>
                            <a:gd name="csY640" fmla="*/ 77229 h 226474"/>
                            <a:gd name="csX641" fmla="*/ 1800082 w 2613172"/>
                            <a:gd name="csY641" fmla="*/ 87829 h 226474"/>
                            <a:gd name="csX642" fmla="*/ 1795734 w 2613172"/>
                            <a:gd name="csY642" fmla="*/ 100667 h 226474"/>
                            <a:gd name="csX643" fmla="*/ 1794272 w 2613172"/>
                            <a:gd name="csY643" fmla="*/ 115322 h 226474"/>
                            <a:gd name="csX644" fmla="*/ 1796866 w 2613172"/>
                            <a:gd name="csY644" fmla="*/ 134133 h 226474"/>
                            <a:gd name="csX645" fmla="*/ 1804607 w 2613172"/>
                            <a:gd name="csY645" fmla="*/ 149780 h 226474"/>
                            <a:gd name="csX646" fmla="*/ 1816176 w 2613172"/>
                            <a:gd name="csY646" fmla="*/ 161753 h 226474"/>
                            <a:gd name="csX647" fmla="*/ 1830235 w 2613172"/>
                            <a:gd name="csY647" fmla="*/ 169621 h 226474"/>
                            <a:gd name="csX648" fmla="*/ 1846430 w 2613172"/>
                            <a:gd name="csY648" fmla="*/ 173968 h 226474"/>
                            <a:gd name="csX649" fmla="*/ 1864367 w 2613172"/>
                            <a:gd name="csY649" fmla="*/ 175417 h 226474"/>
                            <a:gd name="csX650" fmla="*/ 1883994 w 2613172"/>
                            <a:gd name="csY650" fmla="*/ 174273 h 226474"/>
                            <a:gd name="csX651" fmla="*/ 1900991 w 2613172"/>
                            <a:gd name="csY651" fmla="*/ 170879 h 226474"/>
                            <a:gd name="csX652" fmla="*/ 1903876 w 2613172"/>
                            <a:gd name="csY652" fmla="*/ 168820 h 226474"/>
                            <a:gd name="csX653" fmla="*/ 1904969 w 2613172"/>
                            <a:gd name="csY653" fmla="*/ 165414 h 226474"/>
                            <a:gd name="csX654" fmla="*/ 1904969 w 2613172"/>
                            <a:gd name="csY654" fmla="*/ 144010 h 226474"/>
                            <a:gd name="csX655" fmla="*/ 1902897 w 2613172"/>
                            <a:gd name="csY655" fmla="*/ 139612 h 226474"/>
                            <a:gd name="csX656" fmla="*/ 1898219 w 2613172"/>
                            <a:gd name="csY656" fmla="*/ 138481 h 226474"/>
                            <a:gd name="csX657" fmla="*/ 1886194 w 2613172"/>
                            <a:gd name="csY657" fmla="*/ 140425 h 226474"/>
                            <a:gd name="csX658" fmla="*/ 1872935 w 2613172"/>
                            <a:gd name="csY658" fmla="*/ 141073 h 226474"/>
                            <a:gd name="csX659" fmla="*/ 1862206 w 2613172"/>
                            <a:gd name="csY659" fmla="*/ 140171 h 226474"/>
                            <a:gd name="csX660" fmla="*/ 1852761 w 2613172"/>
                            <a:gd name="csY660" fmla="*/ 137489 h 226474"/>
                            <a:gd name="csX661" fmla="*/ 1845439 w 2613172"/>
                            <a:gd name="csY661" fmla="*/ 133104 h 226474"/>
                            <a:gd name="csX662" fmla="*/ 1841167 w 2613172"/>
                            <a:gd name="csY662" fmla="*/ 127143 h 226474"/>
                            <a:gd name="csX663" fmla="*/ 1904919 w 2613172"/>
                            <a:gd name="csY663" fmla="*/ 127143 h 226474"/>
                            <a:gd name="csX664" fmla="*/ 1908656 w 2613172"/>
                            <a:gd name="csY664" fmla="*/ 125757 h 226474"/>
                            <a:gd name="csX665" fmla="*/ 1910550 w 2613172"/>
                            <a:gd name="csY665" fmla="*/ 122275 h 226474"/>
                            <a:gd name="csX666" fmla="*/ 1911173 w 2613172"/>
                            <a:gd name="csY666" fmla="*/ 116288 h 226474"/>
                            <a:gd name="csX667" fmla="*/ 1911516 w 2613172"/>
                            <a:gd name="csY667" fmla="*/ 110263 h 226474"/>
                            <a:gd name="csX668" fmla="*/ 1910944 w 2613172"/>
                            <a:gd name="csY668" fmla="*/ 99599 h 226474"/>
                            <a:gd name="csX669" fmla="*/ 1908186 w 2613172"/>
                            <a:gd name="csY669" fmla="*/ 89329 h 226474"/>
                            <a:gd name="csX670" fmla="*/ 1903495 w 2613172"/>
                            <a:gd name="csY670" fmla="*/ 80127 h 226474"/>
                            <a:gd name="csX671" fmla="*/ 1870036 w 2613172"/>
                            <a:gd name="csY671" fmla="*/ 99040 h 226474"/>
                            <a:gd name="csX672" fmla="*/ 1870164 w 2613172"/>
                            <a:gd name="csY672" fmla="*/ 104645 h 226474"/>
                            <a:gd name="csX673" fmla="*/ 1840684 w 2613172"/>
                            <a:gd name="csY673" fmla="*/ 104645 h 226474"/>
                            <a:gd name="csX674" fmla="*/ 1841790 w 2613172"/>
                            <a:gd name="csY674" fmla="*/ 98315 h 226474"/>
                            <a:gd name="csX675" fmla="*/ 1845083 w 2613172"/>
                            <a:gd name="csY675" fmla="*/ 93269 h 226474"/>
                            <a:gd name="csX676" fmla="*/ 1850193 w 2613172"/>
                            <a:gd name="csY676" fmla="*/ 89965 h 226474"/>
                            <a:gd name="csX677" fmla="*/ 1856689 w 2613172"/>
                            <a:gd name="csY677" fmla="*/ 88859 h 226474"/>
                            <a:gd name="csX678" fmla="*/ 1863426 w 2613172"/>
                            <a:gd name="csY678" fmla="*/ 90117 h 226474"/>
                            <a:gd name="csX679" fmla="*/ 1867837 w 2613172"/>
                            <a:gd name="csY679" fmla="*/ 93854 h 226474"/>
                            <a:gd name="csX680" fmla="*/ 1870037 w 2613172"/>
                            <a:gd name="csY680" fmla="*/ 99040 h 226474"/>
                            <a:gd name="csX681" fmla="*/ 1929605 w 2613172"/>
                            <a:gd name="csY681" fmla="*/ 101023 h 226474"/>
                            <a:gd name="csX682" fmla="*/ 1932478 w 2613172"/>
                            <a:gd name="csY682" fmla="*/ 108001 h 226474"/>
                            <a:gd name="csX683" fmla="*/ 1936826 w 2613172"/>
                            <a:gd name="csY683" fmla="*/ 113606 h 226474"/>
                            <a:gd name="csX684" fmla="*/ 1942228 w 2613172"/>
                            <a:gd name="csY684" fmla="*/ 118093 h 226474"/>
                            <a:gd name="csX685" fmla="*/ 1948343 w 2613172"/>
                            <a:gd name="csY685" fmla="*/ 121639 h 226474"/>
                            <a:gd name="csX686" fmla="*/ 1954877 w 2613172"/>
                            <a:gd name="csY686" fmla="*/ 124359 h 226474"/>
                            <a:gd name="csX687" fmla="*/ 1961398 w 2613172"/>
                            <a:gd name="csY687" fmla="*/ 126533 h 226474"/>
                            <a:gd name="csX688" fmla="*/ 1967513 w 2613172"/>
                            <a:gd name="csY688" fmla="*/ 128427 h 226474"/>
                            <a:gd name="csX689" fmla="*/ 1972915 w 2613172"/>
                            <a:gd name="csY689" fmla="*/ 130168 h 226474"/>
                            <a:gd name="csX690" fmla="*/ 1977275 w 2613172"/>
                            <a:gd name="csY690" fmla="*/ 131909 h 226474"/>
                            <a:gd name="csX691" fmla="*/ 1980136 w 2613172"/>
                            <a:gd name="csY691" fmla="*/ 133905 h 226474"/>
                            <a:gd name="csX692" fmla="*/ 1981089 w 2613172"/>
                            <a:gd name="csY692" fmla="*/ 136434 h 226474"/>
                            <a:gd name="csX693" fmla="*/ 1980492 w 2613172"/>
                            <a:gd name="csY693" fmla="*/ 138252 h 226474"/>
                            <a:gd name="csX694" fmla="*/ 1978661 w 2613172"/>
                            <a:gd name="csY694" fmla="*/ 139561 h 226474"/>
                            <a:gd name="csX695" fmla="*/ 1975331 w 2613172"/>
                            <a:gd name="csY695" fmla="*/ 140349 h 226474"/>
                            <a:gd name="csX696" fmla="*/ 1970195 w 2613172"/>
                            <a:gd name="csY696" fmla="*/ 140603 h 226474"/>
                            <a:gd name="csX697" fmla="*/ 1961284 w 2613172"/>
                            <a:gd name="csY697" fmla="*/ 139917 h 226474"/>
                            <a:gd name="csX698" fmla="*/ 1950809 w 2613172"/>
                            <a:gd name="csY698" fmla="*/ 137820 h 226474"/>
                            <a:gd name="csX699" fmla="*/ 1944389 w 2613172"/>
                            <a:gd name="csY699" fmla="*/ 135862 h 226474"/>
                            <a:gd name="csX700" fmla="*/ 1938262 w 2613172"/>
                            <a:gd name="csY700" fmla="*/ 133231 h 226474"/>
                            <a:gd name="csX701" fmla="*/ 1932732 w 2613172"/>
                            <a:gd name="csY701" fmla="*/ 133422 h 226474"/>
                            <a:gd name="csX702" fmla="*/ 1930038 w 2613172"/>
                            <a:gd name="csY702" fmla="*/ 138188 h 226474"/>
                            <a:gd name="csX703" fmla="*/ 1930038 w 2613172"/>
                            <a:gd name="csY703" fmla="*/ 162173 h 226474"/>
                            <a:gd name="csX704" fmla="*/ 1930864 w 2613172"/>
                            <a:gd name="csY704" fmla="*/ 165172 h 226474"/>
                            <a:gd name="csX705" fmla="*/ 1933139 w 2613172"/>
                            <a:gd name="csY705" fmla="*/ 167270 h 226474"/>
                            <a:gd name="csX706" fmla="*/ 1941555 w 2613172"/>
                            <a:gd name="csY706" fmla="*/ 170663 h 226474"/>
                            <a:gd name="csX707" fmla="*/ 1950695 w 2613172"/>
                            <a:gd name="csY707" fmla="*/ 173091 h 226474"/>
                            <a:gd name="csX708" fmla="*/ 1962873 w 2613172"/>
                            <a:gd name="csY708" fmla="*/ 174832 h 226474"/>
                            <a:gd name="csX709" fmla="*/ 1976691 w 2613172"/>
                            <a:gd name="csY709" fmla="*/ 175417 h 226474"/>
                            <a:gd name="csX710" fmla="*/ 1987191 w 2613172"/>
                            <a:gd name="csY710" fmla="*/ 175010 h 226474"/>
                            <a:gd name="csX711" fmla="*/ 1997348 w 2613172"/>
                            <a:gd name="csY711" fmla="*/ 173790 h 226474"/>
                            <a:gd name="csX712" fmla="*/ 2006742 w 2613172"/>
                            <a:gd name="csY712" fmla="*/ 171502 h 226474"/>
                            <a:gd name="csX713" fmla="*/ 2014980 w 2613172"/>
                            <a:gd name="csY713" fmla="*/ 167867 h 226474"/>
                            <a:gd name="csX714" fmla="*/ 2021857 w 2613172"/>
                            <a:gd name="csY714" fmla="*/ 162884 h 226474"/>
                            <a:gd name="csX715" fmla="*/ 2027158 w 2613172"/>
                            <a:gd name="csY715" fmla="*/ 156504 h 226474"/>
                            <a:gd name="csX716" fmla="*/ 2030552 w 2613172"/>
                            <a:gd name="csY716" fmla="*/ 148522 h 226474"/>
                            <a:gd name="csX717" fmla="*/ 2031684 w 2613172"/>
                            <a:gd name="csY717" fmla="*/ 138747 h 226474"/>
                            <a:gd name="csX718" fmla="*/ 2030730 w 2613172"/>
                            <a:gd name="csY718" fmla="*/ 129875 h 226474"/>
                            <a:gd name="csX719" fmla="*/ 2027857 w 2613172"/>
                            <a:gd name="csY719" fmla="*/ 122732 h 226474"/>
                            <a:gd name="csX720" fmla="*/ 2023535 w 2613172"/>
                            <a:gd name="csY720" fmla="*/ 117050 h 226474"/>
                            <a:gd name="csX721" fmla="*/ 2018234 w 2613172"/>
                            <a:gd name="csY721" fmla="*/ 112526 h 226474"/>
                            <a:gd name="csX722" fmla="*/ 2012170 w 2613172"/>
                            <a:gd name="csY722" fmla="*/ 109017 h 226474"/>
                            <a:gd name="csX723" fmla="*/ 2005585 w 2613172"/>
                            <a:gd name="csY723" fmla="*/ 106386 h 226474"/>
                            <a:gd name="csX724" fmla="*/ 1999001 w 2613172"/>
                            <a:gd name="csY724" fmla="*/ 104289 h 226474"/>
                            <a:gd name="csX725" fmla="*/ 1992924 w 2613172"/>
                            <a:gd name="csY725" fmla="*/ 102433 h 226474"/>
                            <a:gd name="csX726" fmla="*/ 1987623 w 2613172"/>
                            <a:gd name="csY726" fmla="*/ 100692 h 226474"/>
                            <a:gd name="csX727" fmla="*/ 1983301 w 2613172"/>
                            <a:gd name="csY727" fmla="*/ 98951 h 226474"/>
                            <a:gd name="csX728" fmla="*/ 1980428 w 2613172"/>
                            <a:gd name="csY728" fmla="*/ 96892 h 226474"/>
                            <a:gd name="csX729" fmla="*/ 1979475 w 2613172"/>
                            <a:gd name="csY729" fmla="*/ 94197 h 226474"/>
                            <a:gd name="csX730" fmla="*/ 1980085 w 2613172"/>
                            <a:gd name="csY730" fmla="*/ 92252 h 226474"/>
                            <a:gd name="csX731" fmla="*/ 1981903 w 2613172"/>
                            <a:gd name="csY731" fmla="*/ 91058 h 226474"/>
                            <a:gd name="csX732" fmla="*/ 1984547 w 2613172"/>
                            <a:gd name="csY732" fmla="*/ 90460 h 226474"/>
                            <a:gd name="csX733" fmla="*/ 1987598 w 2613172"/>
                            <a:gd name="csY733" fmla="*/ 90257 h 226474"/>
                            <a:gd name="csX734" fmla="*/ 1996331 w 2613172"/>
                            <a:gd name="csY734" fmla="*/ 90981 h 226474"/>
                            <a:gd name="csX735" fmla="*/ 2005814 w 2613172"/>
                            <a:gd name="csY735" fmla="*/ 93155 h 226474"/>
                            <a:gd name="csX736" fmla="*/ 2010607 w 2613172"/>
                            <a:gd name="csY736" fmla="*/ 94718 h 226474"/>
                            <a:gd name="csX737" fmla="*/ 2015069 w 2613172"/>
                            <a:gd name="csY737" fmla="*/ 96460 h 226474"/>
                            <a:gd name="csX738" fmla="*/ 2020370 w 2613172"/>
                            <a:gd name="csY738" fmla="*/ 96002 h 226474"/>
                            <a:gd name="csX739" fmla="*/ 2022874 w 2613172"/>
                            <a:gd name="csY739" fmla="*/ 91312 h 226474"/>
                            <a:gd name="csX740" fmla="*/ 2022874 w 2613172"/>
                            <a:gd name="csY740" fmla="*/ 69831 h 226474"/>
                            <a:gd name="csX741" fmla="*/ 2021959 w 2613172"/>
                            <a:gd name="csY741" fmla="*/ 66704 h 226474"/>
                            <a:gd name="csX742" fmla="*/ 2019505 w 2613172"/>
                            <a:gd name="csY742" fmla="*/ 64594 h 226474"/>
                            <a:gd name="csX743" fmla="*/ 2011522 w 2613172"/>
                            <a:gd name="csY743" fmla="*/ 61569 h 226474"/>
                            <a:gd name="csX744" fmla="*/ 2003145 w 2613172"/>
                            <a:gd name="csY744" fmla="*/ 59154 h 226474"/>
                            <a:gd name="csX745" fmla="*/ 1991895 w 2613172"/>
                            <a:gd name="csY745" fmla="*/ 57248 h 226474"/>
                            <a:gd name="csX746" fmla="*/ 1979017 w 2613172"/>
                            <a:gd name="csY746" fmla="*/ 56612 h 226474"/>
                            <a:gd name="csX747" fmla="*/ 1969432 w 2613172"/>
                            <a:gd name="csY747" fmla="*/ 57044 h 226474"/>
                            <a:gd name="csX748" fmla="*/ 1960216 w 2613172"/>
                            <a:gd name="csY748" fmla="*/ 58354 h 226474"/>
                            <a:gd name="csX749" fmla="*/ 1951686 w 2613172"/>
                            <a:gd name="csY749" fmla="*/ 60692 h 226474"/>
                            <a:gd name="csX750" fmla="*/ 1944199 w 2613172"/>
                            <a:gd name="csY750" fmla="*/ 64264 h 226474"/>
                            <a:gd name="csX751" fmla="*/ 1937906 w 2613172"/>
                            <a:gd name="csY751" fmla="*/ 69107 h 226474"/>
                            <a:gd name="csX752" fmla="*/ 1932949 w 2613172"/>
                            <a:gd name="csY752" fmla="*/ 75284 h 226474"/>
                            <a:gd name="csX753" fmla="*/ 1929720 w 2613172"/>
                            <a:gd name="csY753" fmla="*/ 82974 h 226474"/>
                            <a:gd name="csX754" fmla="*/ 1928652 w 2613172"/>
                            <a:gd name="csY754" fmla="*/ 92341 h 226474"/>
                            <a:gd name="csX755" fmla="*/ 1929605 w 2613172"/>
                            <a:gd name="csY755" fmla="*/ 101023 h 226474"/>
                            <a:gd name="csX756" fmla="*/ 1176834 w 2613172"/>
                            <a:gd name="csY756" fmla="*/ 132074 h 226474"/>
                            <a:gd name="csX757" fmla="*/ 1176834 w 2613172"/>
                            <a:gd name="csY757" fmla="*/ 131998 h 226474"/>
                            <a:gd name="csX758" fmla="*/ 1174457 w 2613172"/>
                            <a:gd name="csY758" fmla="*/ 132684 h 226474"/>
                            <a:gd name="csX759" fmla="*/ 1171952 w 2613172"/>
                            <a:gd name="csY759" fmla="*/ 133295 h 226474"/>
                            <a:gd name="csX760" fmla="*/ 1164618 w 2613172"/>
                            <a:gd name="csY760" fmla="*/ 134426 h 226474"/>
                            <a:gd name="csX761" fmla="*/ 1156761 w 2613172"/>
                            <a:gd name="csY761" fmla="*/ 134807 h 226474"/>
                            <a:gd name="csX762" fmla="*/ 1152198 w 2613172"/>
                            <a:gd name="csY762" fmla="*/ 134540 h 226474"/>
                            <a:gd name="csX763" fmla="*/ 1147825 w 2613172"/>
                            <a:gd name="csY763" fmla="*/ 133765 h 226474"/>
                            <a:gd name="csX764" fmla="*/ 1143795 w 2613172"/>
                            <a:gd name="csY764" fmla="*/ 132430 h 226474"/>
                            <a:gd name="csX765" fmla="*/ 1140274 w 2613172"/>
                            <a:gd name="csY765" fmla="*/ 130511 h 226474"/>
                            <a:gd name="csX766" fmla="*/ 1137350 w 2613172"/>
                            <a:gd name="csY766" fmla="*/ 127956 h 226474"/>
                            <a:gd name="csX767" fmla="*/ 1135049 w 2613172"/>
                            <a:gd name="csY767" fmla="*/ 124715 h 226474"/>
                            <a:gd name="csX768" fmla="*/ 1133575 w 2613172"/>
                            <a:gd name="csY768" fmla="*/ 120737 h 226474"/>
                            <a:gd name="csX769" fmla="*/ 1133079 w 2613172"/>
                            <a:gd name="csY769" fmla="*/ 116008 h 226474"/>
                            <a:gd name="csX770" fmla="*/ 1133575 w 2613172"/>
                            <a:gd name="csY770" fmla="*/ 111077 h 226474"/>
                            <a:gd name="csX771" fmla="*/ 1135049 w 2613172"/>
                            <a:gd name="csY771" fmla="*/ 106959 h 226474"/>
                            <a:gd name="csX772" fmla="*/ 1137401 w 2613172"/>
                            <a:gd name="csY772" fmla="*/ 103628 h 226474"/>
                            <a:gd name="csX773" fmla="*/ 1140515 w 2613172"/>
                            <a:gd name="csY773" fmla="*/ 101048 h 226474"/>
                            <a:gd name="csX774" fmla="*/ 1144227 w 2613172"/>
                            <a:gd name="csY774" fmla="*/ 99129 h 226474"/>
                            <a:gd name="csX775" fmla="*/ 1148397 w 2613172"/>
                            <a:gd name="csY775" fmla="*/ 97794 h 226474"/>
                            <a:gd name="csX776" fmla="*/ 1152922 w 2613172"/>
                            <a:gd name="csY776" fmla="*/ 97006 h 226474"/>
                            <a:gd name="csX777" fmla="*/ 1157677 w 2613172"/>
                            <a:gd name="csY777" fmla="*/ 96752 h 226474"/>
                            <a:gd name="csX778" fmla="*/ 1164414 w 2613172"/>
                            <a:gd name="csY778" fmla="*/ 97210 h 226474"/>
                            <a:gd name="csX779" fmla="*/ 1171151 w 2613172"/>
                            <a:gd name="csY779" fmla="*/ 98608 h 226474"/>
                            <a:gd name="csX780" fmla="*/ 1173452 w 2613172"/>
                            <a:gd name="csY780" fmla="*/ 99307 h 226474"/>
                            <a:gd name="csX781" fmla="*/ 1175677 w 2613172"/>
                            <a:gd name="csY781" fmla="*/ 100044 h 226474"/>
                            <a:gd name="csX782" fmla="*/ 1175677 w 2613172"/>
                            <a:gd name="csY782" fmla="*/ 99993 h 226474"/>
                            <a:gd name="csX783" fmla="*/ 1180825 w 2613172"/>
                            <a:gd name="csY783" fmla="*/ 99332 h 226474"/>
                            <a:gd name="csX784" fmla="*/ 1183215 w 2613172"/>
                            <a:gd name="csY784" fmla="*/ 94706 h 226474"/>
                            <a:gd name="csX785" fmla="*/ 1183215 w 2613172"/>
                            <a:gd name="csY785" fmla="*/ 66832 h 226474"/>
                            <a:gd name="csX786" fmla="*/ 1182198 w 2613172"/>
                            <a:gd name="csY786" fmla="*/ 63565 h 226474"/>
                            <a:gd name="csX787" fmla="*/ 1179516 w 2613172"/>
                            <a:gd name="csY787" fmla="*/ 61481 h 226474"/>
                            <a:gd name="csX788" fmla="*/ 1173033 w 2613172"/>
                            <a:gd name="csY788" fmla="*/ 59460 h 226474"/>
                            <a:gd name="csX789" fmla="*/ 1166384 w 2613172"/>
                            <a:gd name="csY789" fmla="*/ 57884 h 226474"/>
                            <a:gd name="csX790" fmla="*/ 1157651 w 2613172"/>
                            <a:gd name="csY790" fmla="*/ 56574 h 226474"/>
                            <a:gd name="csX791" fmla="*/ 1148867 w 2613172"/>
                            <a:gd name="csY791" fmla="*/ 56142 h 226474"/>
                            <a:gd name="csX792" fmla="*/ 1136511 w 2613172"/>
                            <a:gd name="csY792" fmla="*/ 57006 h 226474"/>
                            <a:gd name="csX793" fmla="*/ 1124498 w 2613172"/>
                            <a:gd name="csY793" fmla="*/ 59625 h 226474"/>
                            <a:gd name="csX794" fmla="*/ 1113299 w 2613172"/>
                            <a:gd name="csY794" fmla="*/ 64124 h 226474"/>
                            <a:gd name="csX795" fmla="*/ 1103371 w 2613172"/>
                            <a:gd name="csY795" fmla="*/ 70645 h 226474"/>
                            <a:gd name="csX796" fmla="*/ 1094993 w 2613172"/>
                            <a:gd name="csY796" fmla="*/ 79288 h 226474"/>
                            <a:gd name="csX797" fmla="*/ 1088408 w 2613172"/>
                            <a:gd name="csY797" fmla="*/ 90143 h 226474"/>
                            <a:gd name="csX798" fmla="*/ 1084150 w 2613172"/>
                            <a:gd name="csY798" fmla="*/ 103336 h 226474"/>
                            <a:gd name="csX799" fmla="*/ 1082726 w 2613172"/>
                            <a:gd name="csY799" fmla="*/ 119034 h 226474"/>
                            <a:gd name="csX800" fmla="*/ 1084061 w 2613172"/>
                            <a:gd name="csY800" fmla="*/ 133015 h 226474"/>
                            <a:gd name="csX801" fmla="*/ 1088065 w 2613172"/>
                            <a:gd name="csY801" fmla="*/ 144785 h 226474"/>
                            <a:gd name="csX802" fmla="*/ 1094269 w 2613172"/>
                            <a:gd name="csY802" fmla="*/ 154508 h 226474"/>
                            <a:gd name="csX803" fmla="*/ 1102227 w 2613172"/>
                            <a:gd name="csY803" fmla="*/ 162300 h 226474"/>
                            <a:gd name="csX804" fmla="*/ 1111646 w 2613172"/>
                            <a:gd name="csY804" fmla="*/ 168223 h 226474"/>
                            <a:gd name="csX805" fmla="*/ 1122299 w 2613172"/>
                            <a:gd name="csY805" fmla="*/ 172278 h 226474"/>
                            <a:gd name="csX806" fmla="*/ 1133753 w 2613172"/>
                            <a:gd name="csY806" fmla="*/ 174629 h 226474"/>
                            <a:gd name="csX807" fmla="*/ 1145613 w 2613172"/>
                            <a:gd name="csY807" fmla="*/ 175417 h 226474"/>
                            <a:gd name="csX808" fmla="*/ 1156024 w 2613172"/>
                            <a:gd name="csY808" fmla="*/ 175010 h 226474"/>
                            <a:gd name="csX809" fmla="*/ 1165927 w 2613172"/>
                            <a:gd name="csY809" fmla="*/ 173790 h 226474"/>
                            <a:gd name="csX810" fmla="*/ 1173287 w 2613172"/>
                            <a:gd name="csY810" fmla="*/ 172316 h 226474"/>
                            <a:gd name="csX811" fmla="*/ 1180419 w 2613172"/>
                            <a:gd name="csY811" fmla="*/ 170422 h 226474"/>
                            <a:gd name="csX812" fmla="*/ 1183279 w 2613172"/>
                            <a:gd name="csY812" fmla="*/ 168363 h 226474"/>
                            <a:gd name="csX813" fmla="*/ 1184372 w 2613172"/>
                            <a:gd name="csY813" fmla="*/ 164982 h 226474"/>
                            <a:gd name="csX814" fmla="*/ 1184372 w 2613172"/>
                            <a:gd name="csY814" fmla="*/ 137349 h 226474"/>
                            <a:gd name="csX815" fmla="*/ 1181982 w 2613172"/>
                            <a:gd name="csY815" fmla="*/ 132735 h 226474"/>
                            <a:gd name="csX816" fmla="*/ 1176834 w 2613172"/>
                            <a:gd name="csY816" fmla="*/ 132074 h 22647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  <a:cxn ang="0">
                              <a:pos x="csX108" y="csY108"/>
                            </a:cxn>
                            <a:cxn ang="0">
                              <a:pos x="csX109" y="csY109"/>
                            </a:cxn>
                            <a:cxn ang="0">
                              <a:pos x="csX110" y="csY110"/>
                            </a:cxn>
                            <a:cxn ang="0">
                              <a:pos x="csX111" y="csY111"/>
                            </a:cxn>
                            <a:cxn ang="0">
                              <a:pos x="csX112" y="csY112"/>
                            </a:cxn>
                            <a:cxn ang="0">
                              <a:pos x="csX113" y="csY113"/>
                            </a:cxn>
                            <a:cxn ang="0">
                              <a:pos x="csX114" y="csY114"/>
                            </a:cxn>
                            <a:cxn ang="0">
                              <a:pos x="csX115" y="csY115"/>
                            </a:cxn>
                            <a:cxn ang="0">
                              <a:pos x="csX116" y="csY116"/>
                            </a:cxn>
                            <a:cxn ang="0">
                              <a:pos x="csX117" y="csY117"/>
                            </a:cxn>
                            <a:cxn ang="0">
                              <a:pos x="csX118" y="csY118"/>
                            </a:cxn>
                            <a:cxn ang="0">
                              <a:pos x="csX119" y="csY119"/>
                            </a:cxn>
                            <a:cxn ang="0">
                              <a:pos x="csX120" y="csY120"/>
                            </a:cxn>
                            <a:cxn ang="0">
                              <a:pos x="csX121" y="csY121"/>
                            </a:cxn>
                            <a:cxn ang="0">
                              <a:pos x="csX122" y="csY122"/>
                            </a:cxn>
                            <a:cxn ang="0">
                              <a:pos x="csX123" y="csY123"/>
                            </a:cxn>
                            <a:cxn ang="0">
                              <a:pos x="csX124" y="csY124"/>
                            </a:cxn>
                            <a:cxn ang="0">
                              <a:pos x="csX125" y="csY125"/>
                            </a:cxn>
                            <a:cxn ang="0">
                              <a:pos x="csX126" y="csY126"/>
                            </a:cxn>
                            <a:cxn ang="0">
                              <a:pos x="csX127" y="csY127"/>
                            </a:cxn>
                            <a:cxn ang="0">
                              <a:pos x="csX128" y="csY128"/>
                            </a:cxn>
                            <a:cxn ang="0">
                              <a:pos x="csX129" y="csY129"/>
                            </a:cxn>
                            <a:cxn ang="0">
                              <a:pos x="csX130" y="csY130"/>
                            </a:cxn>
                            <a:cxn ang="0">
                              <a:pos x="csX131" y="csY131"/>
                            </a:cxn>
                            <a:cxn ang="0">
                              <a:pos x="csX132" y="csY132"/>
                            </a:cxn>
                            <a:cxn ang="0">
                              <a:pos x="csX133" y="csY133"/>
                            </a:cxn>
                            <a:cxn ang="0">
                              <a:pos x="csX134" y="csY134"/>
                            </a:cxn>
                            <a:cxn ang="0">
                              <a:pos x="csX135" y="csY135"/>
                            </a:cxn>
                            <a:cxn ang="0">
                              <a:pos x="csX136" y="csY136"/>
                            </a:cxn>
                            <a:cxn ang="0">
                              <a:pos x="csX137" y="csY137"/>
                            </a:cxn>
                            <a:cxn ang="0">
                              <a:pos x="csX138" y="csY138"/>
                            </a:cxn>
                            <a:cxn ang="0">
                              <a:pos x="csX139" y="csY139"/>
                            </a:cxn>
                            <a:cxn ang="0">
                              <a:pos x="csX140" y="csY140"/>
                            </a:cxn>
                            <a:cxn ang="0">
                              <a:pos x="csX141" y="csY141"/>
                            </a:cxn>
                            <a:cxn ang="0">
                              <a:pos x="csX142" y="csY142"/>
                            </a:cxn>
                            <a:cxn ang="0">
                              <a:pos x="csX143" y="csY143"/>
                            </a:cxn>
                            <a:cxn ang="0">
                              <a:pos x="csX144" y="csY144"/>
                            </a:cxn>
                            <a:cxn ang="0">
                              <a:pos x="csX145" y="csY145"/>
                            </a:cxn>
                            <a:cxn ang="0">
                              <a:pos x="csX146" y="csY146"/>
                            </a:cxn>
                            <a:cxn ang="0">
                              <a:pos x="csX147" y="csY147"/>
                            </a:cxn>
                            <a:cxn ang="0">
                              <a:pos x="csX148" y="csY148"/>
                            </a:cxn>
                            <a:cxn ang="0">
                              <a:pos x="csX149" y="csY149"/>
                            </a:cxn>
                            <a:cxn ang="0">
                              <a:pos x="csX150" y="csY150"/>
                            </a:cxn>
                            <a:cxn ang="0">
                              <a:pos x="csX151" y="csY151"/>
                            </a:cxn>
                            <a:cxn ang="0">
                              <a:pos x="csX152" y="csY152"/>
                            </a:cxn>
                            <a:cxn ang="0">
                              <a:pos x="csX153" y="csY153"/>
                            </a:cxn>
                            <a:cxn ang="0">
                              <a:pos x="csX154" y="csY154"/>
                            </a:cxn>
                            <a:cxn ang="0">
                              <a:pos x="csX155" y="csY155"/>
                            </a:cxn>
                            <a:cxn ang="0">
                              <a:pos x="csX156" y="csY156"/>
                            </a:cxn>
                            <a:cxn ang="0">
                              <a:pos x="csX157" y="csY157"/>
                            </a:cxn>
                            <a:cxn ang="0">
                              <a:pos x="csX158" y="csY158"/>
                            </a:cxn>
                            <a:cxn ang="0">
                              <a:pos x="csX159" y="csY159"/>
                            </a:cxn>
                            <a:cxn ang="0">
                              <a:pos x="csX160" y="csY160"/>
                            </a:cxn>
                            <a:cxn ang="0">
                              <a:pos x="csX161" y="csY161"/>
                            </a:cxn>
                            <a:cxn ang="0">
                              <a:pos x="csX162" y="csY162"/>
                            </a:cxn>
                            <a:cxn ang="0">
                              <a:pos x="csX163" y="csY163"/>
                            </a:cxn>
                            <a:cxn ang="0">
                              <a:pos x="csX164" y="csY164"/>
                            </a:cxn>
                            <a:cxn ang="0">
                              <a:pos x="csX165" y="csY165"/>
                            </a:cxn>
                            <a:cxn ang="0">
                              <a:pos x="csX166" y="csY166"/>
                            </a:cxn>
                            <a:cxn ang="0">
                              <a:pos x="csX167" y="csY167"/>
                            </a:cxn>
                            <a:cxn ang="0">
                              <a:pos x="csX168" y="csY168"/>
                            </a:cxn>
                            <a:cxn ang="0">
                              <a:pos x="csX169" y="csY169"/>
                            </a:cxn>
                            <a:cxn ang="0">
                              <a:pos x="csX170" y="csY170"/>
                            </a:cxn>
                            <a:cxn ang="0">
                              <a:pos x="csX171" y="csY171"/>
                            </a:cxn>
                            <a:cxn ang="0">
                              <a:pos x="csX172" y="csY172"/>
                            </a:cxn>
                            <a:cxn ang="0">
                              <a:pos x="csX173" y="csY173"/>
                            </a:cxn>
                            <a:cxn ang="0">
                              <a:pos x="csX174" y="csY174"/>
                            </a:cxn>
                            <a:cxn ang="0">
                              <a:pos x="csX175" y="csY175"/>
                            </a:cxn>
                            <a:cxn ang="0">
                              <a:pos x="csX176" y="csY176"/>
                            </a:cxn>
                            <a:cxn ang="0">
                              <a:pos x="csX177" y="csY177"/>
                            </a:cxn>
                            <a:cxn ang="0">
                              <a:pos x="csX178" y="csY178"/>
                            </a:cxn>
                            <a:cxn ang="0">
                              <a:pos x="csX179" y="csY179"/>
                            </a:cxn>
                            <a:cxn ang="0">
                              <a:pos x="csX180" y="csY180"/>
                            </a:cxn>
                            <a:cxn ang="0">
                              <a:pos x="csX181" y="csY181"/>
                            </a:cxn>
                            <a:cxn ang="0">
                              <a:pos x="csX182" y="csY182"/>
                            </a:cxn>
                            <a:cxn ang="0">
                              <a:pos x="csX183" y="csY183"/>
                            </a:cxn>
                            <a:cxn ang="0">
                              <a:pos x="csX184" y="csY184"/>
                            </a:cxn>
                            <a:cxn ang="0">
                              <a:pos x="csX185" y="csY185"/>
                            </a:cxn>
                            <a:cxn ang="0">
                              <a:pos x="csX186" y="csY186"/>
                            </a:cxn>
                            <a:cxn ang="0">
                              <a:pos x="csX187" y="csY187"/>
                            </a:cxn>
                            <a:cxn ang="0">
                              <a:pos x="csX188" y="csY188"/>
                            </a:cxn>
                            <a:cxn ang="0">
                              <a:pos x="csX189" y="csY189"/>
                            </a:cxn>
                            <a:cxn ang="0">
                              <a:pos x="csX190" y="csY190"/>
                            </a:cxn>
                            <a:cxn ang="0">
                              <a:pos x="csX191" y="csY191"/>
                            </a:cxn>
                            <a:cxn ang="0">
                              <a:pos x="csX192" y="csY192"/>
                            </a:cxn>
                            <a:cxn ang="0">
                              <a:pos x="csX193" y="csY193"/>
                            </a:cxn>
                            <a:cxn ang="0">
                              <a:pos x="csX194" y="csY194"/>
                            </a:cxn>
                            <a:cxn ang="0">
                              <a:pos x="csX195" y="csY195"/>
                            </a:cxn>
                            <a:cxn ang="0">
                              <a:pos x="csX196" y="csY196"/>
                            </a:cxn>
                            <a:cxn ang="0">
                              <a:pos x="csX197" y="csY197"/>
                            </a:cxn>
                            <a:cxn ang="0">
                              <a:pos x="csX198" y="csY198"/>
                            </a:cxn>
                            <a:cxn ang="0">
                              <a:pos x="csX199" y="csY199"/>
                            </a:cxn>
                            <a:cxn ang="0">
                              <a:pos x="csX200" y="csY200"/>
                            </a:cxn>
                            <a:cxn ang="0">
                              <a:pos x="csX201" y="csY201"/>
                            </a:cxn>
                            <a:cxn ang="0">
                              <a:pos x="csX202" y="csY202"/>
                            </a:cxn>
                            <a:cxn ang="0">
                              <a:pos x="csX203" y="csY203"/>
                            </a:cxn>
                            <a:cxn ang="0">
                              <a:pos x="csX204" y="csY204"/>
                            </a:cxn>
                            <a:cxn ang="0">
                              <a:pos x="csX205" y="csY205"/>
                            </a:cxn>
                            <a:cxn ang="0">
                              <a:pos x="csX206" y="csY206"/>
                            </a:cxn>
                            <a:cxn ang="0">
                              <a:pos x="csX207" y="csY207"/>
                            </a:cxn>
                            <a:cxn ang="0">
                              <a:pos x="csX208" y="csY208"/>
                            </a:cxn>
                            <a:cxn ang="0">
                              <a:pos x="csX209" y="csY209"/>
                            </a:cxn>
                            <a:cxn ang="0">
                              <a:pos x="csX210" y="csY210"/>
                            </a:cxn>
                            <a:cxn ang="0">
                              <a:pos x="csX211" y="csY211"/>
                            </a:cxn>
                            <a:cxn ang="0">
                              <a:pos x="csX212" y="csY212"/>
                            </a:cxn>
                            <a:cxn ang="0">
                              <a:pos x="csX213" y="csY213"/>
                            </a:cxn>
                            <a:cxn ang="0">
                              <a:pos x="csX214" y="csY214"/>
                            </a:cxn>
                            <a:cxn ang="0">
                              <a:pos x="csX215" y="csY215"/>
                            </a:cxn>
                            <a:cxn ang="0">
                              <a:pos x="csX216" y="csY216"/>
                            </a:cxn>
                            <a:cxn ang="0">
                              <a:pos x="csX217" y="csY217"/>
                            </a:cxn>
                            <a:cxn ang="0">
                              <a:pos x="csX218" y="csY218"/>
                            </a:cxn>
                            <a:cxn ang="0">
                              <a:pos x="csX219" y="csY219"/>
                            </a:cxn>
                            <a:cxn ang="0">
                              <a:pos x="csX220" y="csY220"/>
                            </a:cxn>
                            <a:cxn ang="0">
                              <a:pos x="csX221" y="csY221"/>
                            </a:cxn>
                            <a:cxn ang="0">
                              <a:pos x="csX222" y="csY222"/>
                            </a:cxn>
                            <a:cxn ang="0">
                              <a:pos x="csX223" y="csY223"/>
                            </a:cxn>
                            <a:cxn ang="0">
                              <a:pos x="csX224" y="csY224"/>
                            </a:cxn>
                            <a:cxn ang="0">
                              <a:pos x="csX225" y="csY225"/>
                            </a:cxn>
                            <a:cxn ang="0">
                              <a:pos x="csX226" y="csY226"/>
                            </a:cxn>
                            <a:cxn ang="0">
                              <a:pos x="csX227" y="csY227"/>
                            </a:cxn>
                            <a:cxn ang="0">
                              <a:pos x="csX228" y="csY228"/>
                            </a:cxn>
                            <a:cxn ang="0">
                              <a:pos x="csX229" y="csY229"/>
                            </a:cxn>
                            <a:cxn ang="0">
                              <a:pos x="csX230" y="csY230"/>
                            </a:cxn>
                            <a:cxn ang="0">
                              <a:pos x="csX231" y="csY231"/>
                            </a:cxn>
                            <a:cxn ang="0">
                              <a:pos x="csX232" y="csY232"/>
                            </a:cxn>
                            <a:cxn ang="0">
                              <a:pos x="csX233" y="csY233"/>
                            </a:cxn>
                            <a:cxn ang="0">
                              <a:pos x="csX234" y="csY234"/>
                            </a:cxn>
                            <a:cxn ang="0">
                              <a:pos x="csX235" y="csY235"/>
                            </a:cxn>
                            <a:cxn ang="0">
                              <a:pos x="csX236" y="csY236"/>
                            </a:cxn>
                            <a:cxn ang="0">
                              <a:pos x="csX237" y="csY237"/>
                            </a:cxn>
                            <a:cxn ang="0">
                              <a:pos x="csX238" y="csY238"/>
                            </a:cxn>
                            <a:cxn ang="0">
                              <a:pos x="csX239" y="csY239"/>
                            </a:cxn>
                            <a:cxn ang="0">
                              <a:pos x="csX240" y="csY240"/>
                            </a:cxn>
                            <a:cxn ang="0">
                              <a:pos x="csX241" y="csY241"/>
                            </a:cxn>
                            <a:cxn ang="0">
                              <a:pos x="csX242" y="csY242"/>
                            </a:cxn>
                            <a:cxn ang="0">
                              <a:pos x="csX243" y="csY243"/>
                            </a:cxn>
                            <a:cxn ang="0">
                              <a:pos x="csX244" y="csY244"/>
                            </a:cxn>
                            <a:cxn ang="0">
                              <a:pos x="csX245" y="csY245"/>
                            </a:cxn>
                            <a:cxn ang="0">
                              <a:pos x="csX246" y="csY246"/>
                            </a:cxn>
                            <a:cxn ang="0">
                              <a:pos x="csX247" y="csY247"/>
                            </a:cxn>
                            <a:cxn ang="0">
                              <a:pos x="csX248" y="csY248"/>
                            </a:cxn>
                            <a:cxn ang="0">
                              <a:pos x="csX249" y="csY249"/>
                            </a:cxn>
                            <a:cxn ang="0">
                              <a:pos x="csX250" y="csY250"/>
                            </a:cxn>
                            <a:cxn ang="0">
                              <a:pos x="csX251" y="csY251"/>
                            </a:cxn>
                            <a:cxn ang="0">
                              <a:pos x="csX252" y="csY252"/>
                            </a:cxn>
                            <a:cxn ang="0">
                              <a:pos x="csX253" y="csY253"/>
                            </a:cxn>
                            <a:cxn ang="0">
                              <a:pos x="csX254" y="csY254"/>
                            </a:cxn>
                            <a:cxn ang="0">
                              <a:pos x="csX255" y="csY255"/>
                            </a:cxn>
                            <a:cxn ang="0">
                              <a:pos x="csX256" y="csY256"/>
                            </a:cxn>
                            <a:cxn ang="0">
                              <a:pos x="csX257" y="csY257"/>
                            </a:cxn>
                            <a:cxn ang="0">
                              <a:pos x="csX258" y="csY258"/>
                            </a:cxn>
                            <a:cxn ang="0">
                              <a:pos x="csX259" y="csY259"/>
                            </a:cxn>
                            <a:cxn ang="0">
                              <a:pos x="csX260" y="csY260"/>
                            </a:cxn>
                            <a:cxn ang="0">
                              <a:pos x="csX261" y="csY261"/>
                            </a:cxn>
                            <a:cxn ang="0">
                              <a:pos x="csX262" y="csY262"/>
                            </a:cxn>
                            <a:cxn ang="0">
                              <a:pos x="csX263" y="csY263"/>
                            </a:cxn>
                            <a:cxn ang="0">
                              <a:pos x="csX264" y="csY264"/>
                            </a:cxn>
                            <a:cxn ang="0">
                              <a:pos x="csX265" y="csY265"/>
                            </a:cxn>
                            <a:cxn ang="0">
                              <a:pos x="csX266" y="csY266"/>
                            </a:cxn>
                            <a:cxn ang="0">
                              <a:pos x="csX267" y="csY267"/>
                            </a:cxn>
                            <a:cxn ang="0">
                              <a:pos x="csX268" y="csY268"/>
                            </a:cxn>
                            <a:cxn ang="0">
                              <a:pos x="csX269" y="csY269"/>
                            </a:cxn>
                            <a:cxn ang="0">
                              <a:pos x="csX270" y="csY270"/>
                            </a:cxn>
                            <a:cxn ang="0">
                              <a:pos x="csX271" y="csY271"/>
                            </a:cxn>
                            <a:cxn ang="0">
                              <a:pos x="csX272" y="csY272"/>
                            </a:cxn>
                            <a:cxn ang="0">
                              <a:pos x="csX273" y="csY273"/>
                            </a:cxn>
                            <a:cxn ang="0">
                              <a:pos x="csX274" y="csY274"/>
                            </a:cxn>
                            <a:cxn ang="0">
                              <a:pos x="csX275" y="csY275"/>
                            </a:cxn>
                            <a:cxn ang="0">
                              <a:pos x="csX276" y="csY276"/>
                            </a:cxn>
                            <a:cxn ang="0">
                              <a:pos x="csX277" y="csY277"/>
                            </a:cxn>
                            <a:cxn ang="0">
                              <a:pos x="csX278" y="csY278"/>
                            </a:cxn>
                            <a:cxn ang="0">
                              <a:pos x="csX279" y="csY279"/>
                            </a:cxn>
                            <a:cxn ang="0">
                              <a:pos x="csX280" y="csY280"/>
                            </a:cxn>
                            <a:cxn ang="0">
                              <a:pos x="csX281" y="csY281"/>
                            </a:cxn>
                            <a:cxn ang="0">
                              <a:pos x="csX282" y="csY282"/>
                            </a:cxn>
                            <a:cxn ang="0">
                              <a:pos x="csX283" y="csY283"/>
                            </a:cxn>
                            <a:cxn ang="0">
                              <a:pos x="csX284" y="csY284"/>
                            </a:cxn>
                            <a:cxn ang="0">
                              <a:pos x="csX285" y="csY285"/>
                            </a:cxn>
                            <a:cxn ang="0">
                              <a:pos x="csX286" y="csY286"/>
                            </a:cxn>
                            <a:cxn ang="0">
                              <a:pos x="csX287" y="csY287"/>
                            </a:cxn>
                            <a:cxn ang="0">
                              <a:pos x="csX288" y="csY288"/>
                            </a:cxn>
                            <a:cxn ang="0">
                              <a:pos x="csX289" y="csY289"/>
                            </a:cxn>
                            <a:cxn ang="0">
                              <a:pos x="csX290" y="csY290"/>
                            </a:cxn>
                            <a:cxn ang="0">
                              <a:pos x="csX291" y="csY291"/>
                            </a:cxn>
                            <a:cxn ang="0">
                              <a:pos x="csX292" y="csY292"/>
                            </a:cxn>
                            <a:cxn ang="0">
                              <a:pos x="csX293" y="csY293"/>
                            </a:cxn>
                            <a:cxn ang="0">
                              <a:pos x="csX294" y="csY294"/>
                            </a:cxn>
                            <a:cxn ang="0">
                              <a:pos x="csX295" y="csY295"/>
                            </a:cxn>
                            <a:cxn ang="0">
                              <a:pos x="csX296" y="csY296"/>
                            </a:cxn>
                            <a:cxn ang="0">
                              <a:pos x="csX297" y="csY297"/>
                            </a:cxn>
                            <a:cxn ang="0">
                              <a:pos x="csX298" y="csY298"/>
                            </a:cxn>
                            <a:cxn ang="0">
                              <a:pos x="csX299" y="csY299"/>
                            </a:cxn>
                            <a:cxn ang="0">
                              <a:pos x="csX300" y="csY300"/>
                            </a:cxn>
                            <a:cxn ang="0">
                              <a:pos x="csX301" y="csY301"/>
                            </a:cxn>
                            <a:cxn ang="0">
                              <a:pos x="csX302" y="csY302"/>
                            </a:cxn>
                            <a:cxn ang="0">
                              <a:pos x="csX303" y="csY303"/>
                            </a:cxn>
                            <a:cxn ang="0">
                              <a:pos x="csX304" y="csY304"/>
                            </a:cxn>
                            <a:cxn ang="0">
                              <a:pos x="csX305" y="csY305"/>
                            </a:cxn>
                            <a:cxn ang="0">
                              <a:pos x="csX306" y="csY306"/>
                            </a:cxn>
                            <a:cxn ang="0">
                              <a:pos x="csX307" y="csY307"/>
                            </a:cxn>
                            <a:cxn ang="0">
                              <a:pos x="csX308" y="csY308"/>
                            </a:cxn>
                            <a:cxn ang="0">
                              <a:pos x="csX309" y="csY309"/>
                            </a:cxn>
                            <a:cxn ang="0">
                              <a:pos x="csX310" y="csY310"/>
                            </a:cxn>
                            <a:cxn ang="0">
                              <a:pos x="csX311" y="csY311"/>
                            </a:cxn>
                            <a:cxn ang="0">
                              <a:pos x="csX312" y="csY312"/>
                            </a:cxn>
                            <a:cxn ang="0">
                              <a:pos x="csX313" y="csY313"/>
                            </a:cxn>
                            <a:cxn ang="0">
                              <a:pos x="csX314" y="csY314"/>
                            </a:cxn>
                            <a:cxn ang="0">
                              <a:pos x="csX315" y="csY315"/>
                            </a:cxn>
                            <a:cxn ang="0">
                              <a:pos x="csX316" y="csY316"/>
                            </a:cxn>
                            <a:cxn ang="0">
                              <a:pos x="csX317" y="csY317"/>
                            </a:cxn>
                            <a:cxn ang="0">
                              <a:pos x="csX318" y="csY318"/>
                            </a:cxn>
                            <a:cxn ang="0">
                              <a:pos x="csX319" y="csY319"/>
                            </a:cxn>
                            <a:cxn ang="0">
                              <a:pos x="csX320" y="csY320"/>
                            </a:cxn>
                            <a:cxn ang="0">
                              <a:pos x="csX321" y="csY321"/>
                            </a:cxn>
                            <a:cxn ang="0">
                              <a:pos x="csX322" y="csY322"/>
                            </a:cxn>
                            <a:cxn ang="0">
                              <a:pos x="csX323" y="csY323"/>
                            </a:cxn>
                            <a:cxn ang="0">
                              <a:pos x="csX324" y="csY324"/>
                            </a:cxn>
                            <a:cxn ang="0">
                              <a:pos x="csX325" y="csY325"/>
                            </a:cxn>
                            <a:cxn ang="0">
                              <a:pos x="csX326" y="csY326"/>
                            </a:cxn>
                            <a:cxn ang="0">
                              <a:pos x="csX327" y="csY327"/>
                            </a:cxn>
                            <a:cxn ang="0">
                              <a:pos x="csX328" y="csY328"/>
                            </a:cxn>
                            <a:cxn ang="0">
                              <a:pos x="csX329" y="csY329"/>
                            </a:cxn>
                            <a:cxn ang="0">
                              <a:pos x="csX330" y="csY330"/>
                            </a:cxn>
                            <a:cxn ang="0">
                              <a:pos x="csX331" y="csY331"/>
                            </a:cxn>
                            <a:cxn ang="0">
                              <a:pos x="csX332" y="csY332"/>
                            </a:cxn>
                            <a:cxn ang="0">
                              <a:pos x="csX333" y="csY333"/>
                            </a:cxn>
                            <a:cxn ang="0">
                              <a:pos x="csX334" y="csY334"/>
                            </a:cxn>
                            <a:cxn ang="0">
                              <a:pos x="csX335" y="csY335"/>
                            </a:cxn>
                            <a:cxn ang="0">
                              <a:pos x="csX336" y="csY336"/>
                            </a:cxn>
                            <a:cxn ang="0">
                              <a:pos x="csX337" y="csY337"/>
                            </a:cxn>
                            <a:cxn ang="0">
                              <a:pos x="csX338" y="csY338"/>
                            </a:cxn>
                            <a:cxn ang="0">
                              <a:pos x="csX339" y="csY339"/>
                            </a:cxn>
                            <a:cxn ang="0">
                              <a:pos x="csX340" y="csY340"/>
                            </a:cxn>
                            <a:cxn ang="0">
                              <a:pos x="csX341" y="csY341"/>
                            </a:cxn>
                            <a:cxn ang="0">
                              <a:pos x="csX342" y="csY342"/>
                            </a:cxn>
                            <a:cxn ang="0">
                              <a:pos x="csX343" y="csY343"/>
                            </a:cxn>
                            <a:cxn ang="0">
                              <a:pos x="csX344" y="csY344"/>
                            </a:cxn>
                            <a:cxn ang="0">
                              <a:pos x="csX345" y="csY345"/>
                            </a:cxn>
                            <a:cxn ang="0">
                              <a:pos x="csX346" y="csY346"/>
                            </a:cxn>
                            <a:cxn ang="0">
                              <a:pos x="csX347" y="csY347"/>
                            </a:cxn>
                            <a:cxn ang="0">
                              <a:pos x="csX348" y="csY348"/>
                            </a:cxn>
                            <a:cxn ang="0">
                              <a:pos x="csX349" y="csY349"/>
                            </a:cxn>
                            <a:cxn ang="0">
                              <a:pos x="csX350" y="csY350"/>
                            </a:cxn>
                            <a:cxn ang="0">
                              <a:pos x="csX351" y="csY351"/>
                            </a:cxn>
                            <a:cxn ang="0">
                              <a:pos x="csX352" y="csY352"/>
                            </a:cxn>
                            <a:cxn ang="0">
                              <a:pos x="csX353" y="csY353"/>
                            </a:cxn>
                            <a:cxn ang="0">
                              <a:pos x="csX354" y="csY354"/>
                            </a:cxn>
                            <a:cxn ang="0">
                              <a:pos x="csX355" y="csY355"/>
                            </a:cxn>
                            <a:cxn ang="0">
                              <a:pos x="csX356" y="csY356"/>
                            </a:cxn>
                            <a:cxn ang="0">
                              <a:pos x="csX357" y="csY357"/>
                            </a:cxn>
                            <a:cxn ang="0">
                              <a:pos x="csX358" y="csY358"/>
                            </a:cxn>
                            <a:cxn ang="0">
                              <a:pos x="csX359" y="csY359"/>
                            </a:cxn>
                            <a:cxn ang="0">
                              <a:pos x="csX360" y="csY360"/>
                            </a:cxn>
                            <a:cxn ang="0">
                              <a:pos x="csX361" y="csY361"/>
                            </a:cxn>
                            <a:cxn ang="0">
                              <a:pos x="csX362" y="csY362"/>
                            </a:cxn>
                            <a:cxn ang="0">
                              <a:pos x="csX363" y="csY363"/>
                            </a:cxn>
                            <a:cxn ang="0">
                              <a:pos x="csX364" y="csY364"/>
                            </a:cxn>
                            <a:cxn ang="0">
                              <a:pos x="csX365" y="csY365"/>
                            </a:cxn>
                            <a:cxn ang="0">
                              <a:pos x="csX366" y="csY366"/>
                            </a:cxn>
                            <a:cxn ang="0">
                              <a:pos x="csX367" y="csY367"/>
                            </a:cxn>
                            <a:cxn ang="0">
                              <a:pos x="csX368" y="csY368"/>
                            </a:cxn>
                            <a:cxn ang="0">
                              <a:pos x="csX369" y="csY369"/>
                            </a:cxn>
                            <a:cxn ang="0">
                              <a:pos x="csX370" y="csY370"/>
                            </a:cxn>
                            <a:cxn ang="0">
                              <a:pos x="csX371" y="csY371"/>
                            </a:cxn>
                            <a:cxn ang="0">
                              <a:pos x="csX372" y="csY372"/>
                            </a:cxn>
                            <a:cxn ang="0">
                              <a:pos x="csX373" y="csY373"/>
                            </a:cxn>
                            <a:cxn ang="0">
                              <a:pos x="csX374" y="csY374"/>
                            </a:cxn>
                            <a:cxn ang="0">
                              <a:pos x="csX375" y="csY375"/>
                            </a:cxn>
                            <a:cxn ang="0">
                              <a:pos x="csX376" y="csY376"/>
                            </a:cxn>
                            <a:cxn ang="0">
                              <a:pos x="csX377" y="csY377"/>
                            </a:cxn>
                            <a:cxn ang="0">
                              <a:pos x="csX378" y="csY378"/>
                            </a:cxn>
                            <a:cxn ang="0">
                              <a:pos x="csX379" y="csY379"/>
                            </a:cxn>
                            <a:cxn ang="0">
                              <a:pos x="csX380" y="csY380"/>
                            </a:cxn>
                            <a:cxn ang="0">
                              <a:pos x="csX381" y="csY381"/>
                            </a:cxn>
                            <a:cxn ang="0">
                              <a:pos x="csX382" y="csY382"/>
                            </a:cxn>
                            <a:cxn ang="0">
                              <a:pos x="csX383" y="csY383"/>
                            </a:cxn>
                            <a:cxn ang="0">
                              <a:pos x="csX384" y="csY384"/>
                            </a:cxn>
                            <a:cxn ang="0">
                              <a:pos x="csX385" y="csY385"/>
                            </a:cxn>
                            <a:cxn ang="0">
                              <a:pos x="csX386" y="csY386"/>
                            </a:cxn>
                            <a:cxn ang="0">
                              <a:pos x="csX387" y="csY387"/>
                            </a:cxn>
                            <a:cxn ang="0">
                              <a:pos x="csX388" y="csY388"/>
                            </a:cxn>
                            <a:cxn ang="0">
                              <a:pos x="csX389" y="csY389"/>
                            </a:cxn>
                            <a:cxn ang="0">
                              <a:pos x="csX390" y="csY390"/>
                            </a:cxn>
                            <a:cxn ang="0">
                              <a:pos x="csX391" y="csY391"/>
                            </a:cxn>
                            <a:cxn ang="0">
                              <a:pos x="csX392" y="csY392"/>
                            </a:cxn>
                            <a:cxn ang="0">
                              <a:pos x="csX393" y="csY393"/>
                            </a:cxn>
                            <a:cxn ang="0">
                              <a:pos x="csX394" y="csY394"/>
                            </a:cxn>
                            <a:cxn ang="0">
                              <a:pos x="csX395" y="csY395"/>
                            </a:cxn>
                            <a:cxn ang="0">
                              <a:pos x="csX396" y="csY396"/>
                            </a:cxn>
                            <a:cxn ang="0">
                              <a:pos x="csX397" y="csY397"/>
                            </a:cxn>
                            <a:cxn ang="0">
                              <a:pos x="csX398" y="csY398"/>
                            </a:cxn>
                            <a:cxn ang="0">
                              <a:pos x="csX399" y="csY399"/>
                            </a:cxn>
                            <a:cxn ang="0">
                              <a:pos x="csX400" y="csY400"/>
                            </a:cxn>
                            <a:cxn ang="0">
                              <a:pos x="csX401" y="csY401"/>
                            </a:cxn>
                            <a:cxn ang="0">
                              <a:pos x="csX402" y="csY402"/>
                            </a:cxn>
                            <a:cxn ang="0">
                              <a:pos x="csX403" y="csY403"/>
                            </a:cxn>
                            <a:cxn ang="0">
                              <a:pos x="csX404" y="csY404"/>
                            </a:cxn>
                            <a:cxn ang="0">
                              <a:pos x="csX405" y="csY405"/>
                            </a:cxn>
                            <a:cxn ang="0">
                              <a:pos x="csX406" y="csY406"/>
                            </a:cxn>
                            <a:cxn ang="0">
                              <a:pos x="csX407" y="csY407"/>
                            </a:cxn>
                            <a:cxn ang="0">
                              <a:pos x="csX408" y="csY408"/>
                            </a:cxn>
                            <a:cxn ang="0">
                              <a:pos x="csX409" y="csY409"/>
                            </a:cxn>
                            <a:cxn ang="0">
                              <a:pos x="csX410" y="csY410"/>
                            </a:cxn>
                            <a:cxn ang="0">
                              <a:pos x="csX411" y="csY411"/>
                            </a:cxn>
                            <a:cxn ang="0">
                              <a:pos x="csX412" y="csY412"/>
                            </a:cxn>
                            <a:cxn ang="0">
                              <a:pos x="csX413" y="csY413"/>
                            </a:cxn>
                            <a:cxn ang="0">
                              <a:pos x="csX414" y="csY414"/>
                            </a:cxn>
                            <a:cxn ang="0">
                              <a:pos x="csX415" y="csY415"/>
                            </a:cxn>
                            <a:cxn ang="0">
                              <a:pos x="csX416" y="csY416"/>
                            </a:cxn>
                            <a:cxn ang="0">
                              <a:pos x="csX417" y="csY417"/>
                            </a:cxn>
                            <a:cxn ang="0">
                              <a:pos x="csX418" y="csY418"/>
                            </a:cxn>
                            <a:cxn ang="0">
                              <a:pos x="csX419" y="csY419"/>
                            </a:cxn>
                            <a:cxn ang="0">
                              <a:pos x="csX420" y="csY420"/>
                            </a:cxn>
                            <a:cxn ang="0">
                              <a:pos x="csX421" y="csY421"/>
                            </a:cxn>
                            <a:cxn ang="0">
                              <a:pos x="csX422" y="csY422"/>
                            </a:cxn>
                            <a:cxn ang="0">
                              <a:pos x="csX423" y="csY423"/>
                            </a:cxn>
                            <a:cxn ang="0">
                              <a:pos x="csX424" y="csY424"/>
                            </a:cxn>
                            <a:cxn ang="0">
                              <a:pos x="csX425" y="csY425"/>
                            </a:cxn>
                            <a:cxn ang="0">
                              <a:pos x="csX426" y="csY426"/>
                            </a:cxn>
                            <a:cxn ang="0">
                              <a:pos x="csX427" y="csY427"/>
                            </a:cxn>
                            <a:cxn ang="0">
                              <a:pos x="csX428" y="csY428"/>
                            </a:cxn>
                            <a:cxn ang="0">
                              <a:pos x="csX429" y="csY429"/>
                            </a:cxn>
                            <a:cxn ang="0">
                              <a:pos x="csX430" y="csY430"/>
                            </a:cxn>
                            <a:cxn ang="0">
                              <a:pos x="csX431" y="csY431"/>
                            </a:cxn>
                            <a:cxn ang="0">
                              <a:pos x="csX432" y="csY432"/>
                            </a:cxn>
                            <a:cxn ang="0">
                              <a:pos x="csX433" y="csY433"/>
                            </a:cxn>
                            <a:cxn ang="0">
                              <a:pos x="csX434" y="csY434"/>
                            </a:cxn>
                            <a:cxn ang="0">
                              <a:pos x="csX435" y="csY435"/>
                            </a:cxn>
                            <a:cxn ang="0">
                              <a:pos x="csX436" y="csY436"/>
                            </a:cxn>
                            <a:cxn ang="0">
                              <a:pos x="csX437" y="csY437"/>
                            </a:cxn>
                            <a:cxn ang="0">
                              <a:pos x="csX438" y="csY438"/>
                            </a:cxn>
                            <a:cxn ang="0">
                              <a:pos x="csX439" y="csY439"/>
                            </a:cxn>
                            <a:cxn ang="0">
                              <a:pos x="csX440" y="csY440"/>
                            </a:cxn>
                            <a:cxn ang="0">
                              <a:pos x="csX441" y="csY441"/>
                            </a:cxn>
                            <a:cxn ang="0">
                              <a:pos x="csX442" y="csY442"/>
                            </a:cxn>
                            <a:cxn ang="0">
                              <a:pos x="csX443" y="csY443"/>
                            </a:cxn>
                            <a:cxn ang="0">
                              <a:pos x="csX444" y="csY444"/>
                            </a:cxn>
                            <a:cxn ang="0">
                              <a:pos x="csX445" y="csY445"/>
                            </a:cxn>
                            <a:cxn ang="0">
                              <a:pos x="csX446" y="csY446"/>
                            </a:cxn>
                            <a:cxn ang="0">
                              <a:pos x="csX447" y="csY447"/>
                            </a:cxn>
                            <a:cxn ang="0">
                              <a:pos x="csX448" y="csY448"/>
                            </a:cxn>
                            <a:cxn ang="0">
                              <a:pos x="csX449" y="csY449"/>
                            </a:cxn>
                            <a:cxn ang="0">
                              <a:pos x="csX450" y="csY450"/>
                            </a:cxn>
                            <a:cxn ang="0">
                              <a:pos x="csX451" y="csY451"/>
                            </a:cxn>
                            <a:cxn ang="0">
                              <a:pos x="csX452" y="csY452"/>
                            </a:cxn>
                            <a:cxn ang="0">
                              <a:pos x="csX453" y="csY453"/>
                            </a:cxn>
                            <a:cxn ang="0">
                              <a:pos x="csX454" y="csY454"/>
                            </a:cxn>
                            <a:cxn ang="0">
                              <a:pos x="csX455" y="csY455"/>
                            </a:cxn>
                            <a:cxn ang="0">
                              <a:pos x="csX456" y="csY456"/>
                            </a:cxn>
                            <a:cxn ang="0">
                              <a:pos x="csX457" y="csY457"/>
                            </a:cxn>
                            <a:cxn ang="0">
                              <a:pos x="csX458" y="csY458"/>
                            </a:cxn>
                            <a:cxn ang="0">
                              <a:pos x="csX459" y="csY459"/>
                            </a:cxn>
                            <a:cxn ang="0">
                              <a:pos x="csX460" y="csY460"/>
                            </a:cxn>
                            <a:cxn ang="0">
                              <a:pos x="csX461" y="csY461"/>
                            </a:cxn>
                            <a:cxn ang="0">
                              <a:pos x="csX462" y="csY462"/>
                            </a:cxn>
                            <a:cxn ang="0">
                              <a:pos x="csX463" y="csY463"/>
                            </a:cxn>
                            <a:cxn ang="0">
                              <a:pos x="csX464" y="csY464"/>
                            </a:cxn>
                            <a:cxn ang="0">
                              <a:pos x="csX465" y="csY465"/>
                            </a:cxn>
                            <a:cxn ang="0">
                              <a:pos x="csX466" y="csY466"/>
                            </a:cxn>
                            <a:cxn ang="0">
                              <a:pos x="csX467" y="csY467"/>
                            </a:cxn>
                            <a:cxn ang="0">
                              <a:pos x="csX468" y="csY468"/>
                            </a:cxn>
                            <a:cxn ang="0">
                              <a:pos x="csX469" y="csY469"/>
                            </a:cxn>
                            <a:cxn ang="0">
                              <a:pos x="csX470" y="csY470"/>
                            </a:cxn>
                            <a:cxn ang="0">
                              <a:pos x="csX471" y="csY471"/>
                            </a:cxn>
                            <a:cxn ang="0">
                              <a:pos x="csX472" y="csY472"/>
                            </a:cxn>
                            <a:cxn ang="0">
                              <a:pos x="csX473" y="csY473"/>
                            </a:cxn>
                            <a:cxn ang="0">
                              <a:pos x="csX474" y="csY474"/>
                            </a:cxn>
                            <a:cxn ang="0">
                              <a:pos x="csX475" y="csY475"/>
                            </a:cxn>
                            <a:cxn ang="0">
                              <a:pos x="csX476" y="csY476"/>
                            </a:cxn>
                            <a:cxn ang="0">
                              <a:pos x="csX477" y="csY477"/>
                            </a:cxn>
                            <a:cxn ang="0">
                              <a:pos x="csX478" y="csY478"/>
                            </a:cxn>
                            <a:cxn ang="0">
                              <a:pos x="csX479" y="csY479"/>
                            </a:cxn>
                            <a:cxn ang="0">
                              <a:pos x="csX480" y="csY480"/>
                            </a:cxn>
                            <a:cxn ang="0">
                              <a:pos x="csX481" y="csY481"/>
                            </a:cxn>
                            <a:cxn ang="0">
                              <a:pos x="csX482" y="csY482"/>
                            </a:cxn>
                            <a:cxn ang="0">
                              <a:pos x="csX483" y="csY483"/>
                            </a:cxn>
                            <a:cxn ang="0">
                              <a:pos x="csX484" y="csY484"/>
                            </a:cxn>
                            <a:cxn ang="0">
                              <a:pos x="csX485" y="csY485"/>
                            </a:cxn>
                            <a:cxn ang="0">
                              <a:pos x="csX486" y="csY486"/>
                            </a:cxn>
                            <a:cxn ang="0">
                              <a:pos x="csX487" y="csY487"/>
                            </a:cxn>
                            <a:cxn ang="0">
                              <a:pos x="csX488" y="csY488"/>
                            </a:cxn>
                            <a:cxn ang="0">
                              <a:pos x="csX489" y="csY489"/>
                            </a:cxn>
                            <a:cxn ang="0">
                              <a:pos x="csX490" y="csY490"/>
                            </a:cxn>
                            <a:cxn ang="0">
                              <a:pos x="csX491" y="csY491"/>
                            </a:cxn>
                            <a:cxn ang="0">
                              <a:pos x="csX492" y="csY492"/>
                            </a:cxn>
                            <a:cxn ang="0">
                              <a:pos x="csX493" y="csY493"/>
                            </a:cxn>
                            <a:cxn ang="0">
                              <a:pos x="csX494" y="csY494"/>
                            </a:cxn>
                            <a:cxn ang="0">
                              <a:pos x="csX495" y="csY495"/>
                            </a:cxn>
                            <a:cxn ang="0">
                              <a:pos x="csX496" y="csY496"/>
                            </a:cxn>
                            <a:cxn ang="0">
                              <a:pos x="csX497" y="csY497"/>
                            </a:cxn>
                            <a:cxn ang="0">
                              <a:pos x="csX498" y="csY498"/>
                            </a:cxn>
                            <a:cxn ang="0">
                              <a:pos x="csX499" y="csY499"/>
                            </a:cxn>
                            <a:cxn ang="0">
                              <a:pos x="csX500" y="csY500"/>
                            </a:cxn>
                            <a:cxn ang="0">
                              <a:pos x="csX501" y="csY501"/>
                            </a:cxn>
                            <a:cxn ang="0">
                              <a:pos x="csX502" y="csY502"/>
                            </a:cxn>
                            <a:cxn ang="0">
                              <a:pos x="csX503" y="csY503"/>
                            </a:cxn>
                            <a:cxn ang="0">
                              <a:pos x="csX504" y="csY504"/>
                            </a:cxn>
                            <a:cxn ang="0">
                              <a:pos x="csX505" y="csY505"/>
                            </a:cxn>
                            <a:cxn ang="0">
                              <a:pos x="csX506" y="csY506"/>
                            </a:cxn>
                            <a:cxn ang="0">
                              <a:pos x="csX507" y="csY507"/>
                            </a:cxn>
                            <a:cxn ang="0">
                              <a:pos x="csX508" y="csY508"/>
                            </a:cxn>
                            <a:cxn ang="0">
                              <a:pos x="csX509" y="csY509"/>
                            </a:cxn>
                            <a:cxn ang="0">
                              <a:pos x="csX510" y="csY510"/>
                            </a:cxn>
                            <a:cxn ang="0">
                              <a:pos x="csX511" y="csY511"/>
                            </a:cxn>
                            <a:cxn ang="0">
                              <a:pos x="csX512" y="csY512"/>
                            </a:cxn>
                            <a:cxn ang="0">
                              <a:pos x="csX513" y="csY513"/>
                            </a:cxn>
                            <a:cxn ang="0">
                              <a:pos x="csX514" y="csY514"/>
                            </a:cxn>
                            <a:cxn ang="0">
                              <a:pos x="csX515" y="csY515"/>
                            </a:cxn>
                            <a:cxn ang="0">
                              <a:pos x="csX516" y="csY516"/>
                            </a:cxn>
                            <a:cxn ang="0">
                              <a:pos x="csX517" y="csY517"/>
                            </a:cxn>
                            <a:cxn ang="0">
                              <a:pos x="csX518" y="csY518"/>
                            </a:cxn>
                            <a:cxn ang="0">
                              <a:pos x="csX519" y="csY519"/>
                            </a:cxn>
                            <a:cxn ang="0">
                              <a:pos x="csX520" y="csY520"/>
                            </a:cxn>
                            <a:cxn ang="0">
                              <a:pos x="csX521" y="csY521"/>
                            </a:cxn>
                            <a:cxn ang="0">
                              <a:pos x="csX522" y="csY522"/>
                            </a:cxn>
                            <a:cxn ang="0">
                              <a:pos x="csX523" y="csY523"/>
                            </a:cxn>
                            <a:cxn ang="0">
                              <a:pos x="csX524" y="csY524"/>
                            </a:cxn>
                            <a:cxn ang="0">
                              <a:pos x="csX525" y="csY525"/>
                            </a:cxn>
                            <a:cxn ang="0">
                              <a:pos x="csX526" y="csY526"/>
                            </a:cxn>
                            <a:cxn ang="0">
                              <a:pos x="csX527" y="csY527"/>
                            </a:cxn>
                            <a:cxn ang="0">
                              <a:pos x="csX528" y="csY528"/>
                            </a:cxn>
                            <a:cxn ang="0">
                              <a:pos x="csX529" y="csY529"/>
                            </a:cxn>
                            <a:cxn ang="0">
                              <a:pos x="csX530" y="csY530"/>
                            </a:cxn>
                            <a:cxn ang="0">
                              <a:pos x="csX531" y="csY531"/>
                            </a:cxn>
                            <a:cxn ang="0">
                              <a:pos x="csX532" y="csY532"/>
                            </a:cxn>
                            <a:cxn ang="0">
                              <a:pos x="csX533" y="csY533"/>
                            </a:cxn>
                            <a:cxn ang="0">
                              <a:pos x="csX534" y="csY534"/>
                            </a:cxn>
                            <a:cxn ang="0">
                              <a:pos x="csX535" y="csY535"/>
                            </a:cxn>
                            <a:cxn ang="0">
                              <a:pos x="csX536" y="csY536"/>
                            </a:cxn>
                            <a:cxn ang="0">
                              <a:pos x="csX537" y="csY537"/>
                            </a:cxn>
                            <a:cxn ang="0">
                              <a:pos x="csX538" y="csY538"/>
                            </a:cxn>
                            <a:cxn ang="0">
                              <a:pos x="csX539" y="csY539"/>
                            </a:cxn>
                            <a:cxn ang="0">
                              <a:pos x="csX540" y="csY540"/>
                            </a:cxn>
                            <a:cxn ang="0">
                              <a:pos x="csX541" y="csY541"/>
                            </a:cxn>
                            <a:cxn ang="0">
                              <a:pos x="csX542" y="csY542"/>
                            </a:cxn>
                            <a:cxn ang="0">
                              <a:pos x="csX543" y="csY543"/>
                            </a:cxn>
                            <a:cxn ang="0">
                              <a:pos x="csX544" y="csY544"/>
                            </a:cxn>
                            <a:cxn ang="0">
                              <a:pos x="csX545" y="csY545"/>
                            </a:cxn>
                            <a:cxn ang="0">
                              <a:pos x="csX546" y="csY546"/>
                            </a:cxn>
                            <a:cxn ang="0">
                              <a:pos x="csX547" y="csY547"/>
                            </a:cxn>
                            <a:cxn ang="0">
                              <a:pos x="csX548" y="csY548"/>
                            </a:cxn>
                            <a:cxn ang="0">
                              <a:pos x="csX549" y="csY549"/>
                            </a:cxn>
                            <a:cxn ang="0">
                              <a:pos x="csX550" y="csY550"/>
                            </a:cxn>
                            <a:cxn ang="0">
                              <a:pos x="csX551" y="csY551"/>
                            </a:cxn>
                            <a:cxn ang="0">
                              <a:pos x="csX552" y="csY552"/>
                            </a:cxn>
                            <a:cxn ang="0">
                              <a:pos x="csX553" y="csY553"/>
                            </a:cxn>
                            <a:cxn ang="0">
                              <a:pos x="csX554" y="csY554"/>
                            </a:cxn>
                            <a:cxn ang="0">
                              <a:pos x="csX555" y="csY555"/>
                            </a:cxn>
                            <a:cxn ang="0">
                              <a:pos x="csX556" y="csY556"/>
                            </a:cxn>
                            <a:cxn ang="0">
                              <a:pos x="csX557" y="csY557"/>
                            </a:cxn>
                            <a:cxn ang="0">
                              <a:pos x="csX558" y="csY558"/>
                            </a:cxn>
                            <a:cxn ang="0">
                              <a:pos x="csX559" y="csY559"/>
                            </a:cxn>
                            <a:cxn ang="0">
                              <a:pos x="csX560" y="csY560"/>
                            </a:cxn>
                            <a:cxn ang="0">
                              <a:pos x="csX561" y="csY561"/>
                            </a:cxn>
                            <a:cxn ang="0">
                              <a:pos x="csX562" y="csY562"/>
                            </a:cxn>
                            <a:cxn ang="0">
                              <a:pos x="csX563" y="csY563"/>
                            </a:cxn>
                            <a:cxn ang="0">
                              <a:pos x="csX564" y="csY564"/>
                            </a:cxn>
                            <a:cxn ang="0">
                              <a:pos x="csX565" y="csY565"/>
                            </a:cxn>
                            <a:cxn ang="0">
                              <a:pos x="csX566" y="csY566"/>
                            </a:cxn>
                            <a:cxn ang="0">
                              <a:pos x="csX567" y="csY567"/>
                            </a:cxn>
                            <a:cxn ang="0">
                              <a:pos x="csX568" y="csY568"/>
                            </a:cxn>
                            <a:cxn ang="0">
                              <a:pos x="csX569" y="csY569"/>
                            </a:cxn>
                            <a:cxn ang="0">
                              <a:pos x="csX570" y="csY570"/>
                            </a:cxn>
                            <a:cxn ang="0">
                              <a:pos x="csX571" y="csY571"/>
                            </a:cxn>
                            <a:cxn ang="0">
                              <a:pos x="csX572" y="csY572"/>
                            </a:cxn>
                            <a:cxn ang="0">
                              <a:pos x="csX573" y="csY573"/>
                            </a:cxn>
                            <a:cxn ang="0">
                              <a:pos x="csX574" y="csY574"/>
                            </a:cxn>
                            <a:cxn ang="0">
                              <a:pos x="csX575" y="csY575"/>
                            </a:cxn>
                            <a:cxn ang="0">
                              <a:pos x="csX576" y="csY576"/>
                            </a:cxn>
                            <a:cxn ang="0">
                              <a:pos x="csX577" y="csY577"/>
                            </a:cxn>
                            <a:cxn ang="0">
                              <a:pos x="csX578" y="csY578"/>
                            </a:cxn>
                            <a:cxn ang="0">
                              <a:pos x="csX579" y="csY579"/>
                            </a:cxn>
                            <a:cxn ang="0">
                              <a:pos x="csX580" y="csY580"/>
                            </a:cxn>
                            <a:cxn ang="0">
                              <a:pos x="csX581" y="csY581"/>
                            </a:cxn>
                            <a:cxn ang="0">
                              <a:pos x="csX582" y="csY582"/>
                            </a:cxn>
                            <a:cxn ang="0">
                              <a:pos x="csX583" y="csY583"/>
                            </a:cxn>
                            <a:cxn ang="0">
                              <a:pos x="csX584" y="csY584"/>
                            </a:cxn>
                            <a:cxn ang="0">
                              <a:pos x="csX585" y="csY585"/>
                            </a:cxn>
                            <a:cxn ang="0">
                              <a:pos x="csX586" y="csY586"/>
                            </a:cxn>
                            <a:cxn ang="0">
                              <a:pos x="csX587" y="csY587"/>
                            </a:cxn>
                            <a:cxn ang="0">
                              <a:pos x="csX588" y="csY588"/>
                            </a:cxn>
                            <a:cxn ang="0">
                              <a:pos x="csX589" y="csY589"/>
                            </a:cxn>
                            <a:cxn ang="0">
                              <a:pos x="csX590" y="csY590"/>
                            </a:cxn>
                            <a:cxn ang="0">
                              <a:pos x="csX591" y="csY591"/>
                            </a:cxn>
                            <a:cxn ang="0">
                              <a:pos x="csX592" y="csY592"/>
                            </a:cxn>
                            <a:cxn ang="0">
                              <a:pos x="csX593" y="csY593"/>
                            </a:cxn>
                            <a:cxn ang="0">
                              <a:pos x="csX594" y="csY594"/>
                            </a:cxn>
                            <a:cxn ang="0">
                              <a:pos x="csX595" y="csY595"/>
                            </a:cxn>
                            <a:cxn ang="0">
                              <a:pos x="csX596" y="csY596"/>
                            </a:cxn>
                            <a:cxn ang="0">
                              <a:pos x="csX597" y="csY597"/>
                            </a:cxn>
                            <a:cxn ang="0">
                              <a:pos x="csX598" y="csY598"/>
                            </a:cxn>
                            <a:cxn ang="0">
                              <a:pos x="csX599" y="csY599"/>
                            </a:cxn>
                            <a:cxn ang="0">
                              <a:pos x="csX600" y="csY600"/>
                            </a:cxn>
                            <a:cxn ang="0">
                              <a:pos x="csX601" y="csY601"/>
                            </a:cxn>
                            <a:cxn ang="0">
                              <a:pos x="csX602" y="csY602"/>
                            </a:cxn>
                            <a:cxn ang="0">
                              <a:pos x="csX603" y="csY603"/>
                            </a:cxn>
                            <a:cxn ang="0">
                              <a:pos x="csX604" y="csY604"/>
                            </a:cxn>
                            <a:cxn ang="0">
                              <a:pos x="csX605" y="csY605"/>
                            </a:cxn>
                            <a:cxn ang="0">
                              <a:pos x="csX606" y="csY606"/>
                            </a:cxn>
                            <a:cxn ang="0">
                              <a:pos x="csX607" y="csY607"/>
                            </a:cxn>
                            <a:cxn ang="0">
                              <a:pos x="csX608" y="csY608"/>
                            </a:cxn>
                            <a:cxn ang="0">
                              <a:pos x="csX609" y="csY609"/>
                            </a:cxn>
                            <a:cxn ang="0">
                              <a:pos x="csX610" y="csY610"/>
                            </a:cxn>
                            <a:cxn ang="0">
                              <a:pos x="csX611" y="csY611"/>
                            </a:cxn>
                            <a:cxn ang="0">
                              <a:pos x="csX612" y="csY612"/>
                            </a:cxn>
                            <a:cxn ang="0">
                              <a:pos x="csX613" y="csY613"/>
                            </a:cxn>
                            <a:cxn ang="0">
                              <a:pos x="csX614" y="csY614"/>
                            </a:cxn>
                            <a:cxn ang="0">
                              <a:pos x="csX615" y="csY615"/>
                            </a:cxn>
                            <a:cxn ang="0">
                              <a:pos x="csX616" y="csY616"/>
                            </a:cxn>
                            <a:cxn ang="0">
                              <a:pos x="csX617" y="csY617"/>
                            </a:cxn>
                            <a:cxn ang="0">
                              <a:pos x="csX618" y="csY618"/>
                            </a:cxn>
                            <a:cxn ang="0">
                              <a:pos x="csX619" y="csY619"/>
                            </a:cxn>
                            <a:cxn ang="0">
                              <a:pos x="csX620" y="csY620"/>
                            </a:cxn>
                            <a:cxn ang="0">
                              <a:pos x="csX621" y="csY621"/>
                            </a:cxn>
                            <a:cxn ang="0">
                              <a:pos x="csX622" y="csY622"/>
                            </a:cxn>
                            <a:cxn ang="0">
                              <a:pos x="csX623" y="csY623"/>
                            </a:cxn>
                            <a:cxn ang="0">
                              <a:pos x="csX624" y="csY624"/>
                            </a:cxn>
                            <a:cxn ang="0">
                              <a:pos x="csX625" y="csY625"/>
                            </a:cxn>
                            <a:cxn ang="0">
                              <a:pos x="csX626" y="csY626"/>
                            </a:cxn>
                            <a:cxn ang="0">
                              <a:pos x="csX627" y="csY627"/>
                            </a:cxn>
                            <a:cxn ang="0">
                              <a:pos x="csX628" y="csY628"/>
                            </a:cxn>
                            <a:cxn ang="0">
                              <a:pos x="csX629" y="csY629"/>
                            </a:cxn>
                            <a:cxn ang="0">
                              <a:pos x="csX630" y="csY630"/>
                            </a:cxn>
                            <a:cxn ang="0">
                              <a:pos x="csX631" y="csY631"/>
                            </a:cxn>
                            <a:cxn ang="0">
                              <a:pos x="csX632" y="csY632"/>
                            </a:cxn>
                            <a:cxn ang="0">
                              <a:pos x="csX633" y="csY633"/>
                            </a:cxn>
                            <a:cxn ang="0">
                              <a:pos x="csX634" y="csY634"/>
                            </a:cxn>
                            <a:cxn ang="0">
                              <a:pos x="csX635" y="csY635"/>
                            </a:cxn>
                            <a:cxn ang="0">
                              <a:pos x="csX636" y="csY636"/>
                            </a:cxn>
                            <a:cxn ang="0">
                              <a:pos x="csX637" y="csY637"/>
                            </a:cxn>
                            <a:cxn ang="0">
                              <a:pos x="csX638" y="csY638"/>
                            </a:cxn>
                            <a:cxn ang="0">
                              <a:pos x="csX639" y="csY639"/>
                            </a:cxn>
                            <a:cxn ang="0">
                              <a:pos x="csX640" y="csY640"/>
                            </a:cxn>
                            <a:cxn ang="0">
                              <a:pos x="csX641" y="csY641"/>
                            </a:cxn>
                            <a:cxn ang="0">
                              <a:pos x="csX642" y="csY642"/>
                            </a:cxn>
                            <a:cxn ang="0">
                              <a:pos x="csX643" y="csY643"/>
                            </a:cxn>
                            <a:cxn ang="0">
                              <a:pos x="csX644" y="csY644"/>
                            </a:cxn>
                            <a:cxn ang="0">
                              <a:pos x="csX645" y="csY645"/>
                            </a:cxn>
                            <a:cxn ang="0">
                              <a:pos x="csX646" y="csY646"/>
                            </a:cxn>
                            <a:cxn ang="0">
                              <a:pos x="csX647" y="csY647"/>
                            </a:cxn>
                            <a:cxn ang="0">
                              <a:pos x="csX648" y="csY648"/>
                            </a:cxn>
                            <a:cxn ang="0">
                              <a:pos x="csX649" y="csY649"/>
                            </a:cxn>
                            <a:cxn ang="0">
                              <a:pos x="csX650" y="csY650"/>
                            </a:cxn>
                            <a:cxn ang="0">
                              <a:pos x="csX651" y="csY651"/>
                            </a:cxn>
                            <a:cxn ang="0">
                              <a:pos x="csX652" y="csY652"/>
                            </a:cxn>
                            <a:cxn ang="0">
                              <a:pos x="csX653" y="csY653"/>
                            </a:cxn>
                            <a:cxn ang="0">
                              <a:pos x="csX654" y="csY654"/>
                            </a:cxn>
                            <a:cxn ang="0">
                              <a:pos x="csX655" y="csY655"/>
                            </a:cxn>
                            <a:cxn ang="0">
                              <a:pos x="csX656" y="csY656"/>
                            </a:cxn>
                            <a:cxn ang="0">
                              <a:pos x="csX657" y="csY657"/>
                            </a:cxn>
                            <a:cxn ang="0">
                              <a:pos x="csX658" y="csY658"/>
                            </a:cxn>
                            <a:cxn ang="0">
                              <a:pos x="csX659" y="csY659"/>
                            </a:cxn>
                            <a:cxn ang="0">
                              <a:pos x="csX660" y="csY660"/>
                            </a:cxn>
                            <a:cxn ang="0">
                              <a:pos x="csX661" y="csY661"/>
                            </a:cxn>
                            <a:cxn ang="0">
                              <a:pos x="csX662" y="csY662"/>
                            </a:cxn>
                            <a:cxn ang="0">
                              <a:pos x="csX663" y="csY663"/>
                            </a:cxn>
                            <a:cxn ang="0">
                              <a:pos x="csX664" y="csY664"/>
                            </a:cxn>
                            <a:cxn ang="0">
                              <a:pos x="csX665" y="csY665"/>
                            </a:cxn>
                            <a:cxn ang="0">
                              <a:pos x="csX666" y="csY666"/>
                            </a:cxn>
                            <a:cxn ang="0">
                              <a:pos x="csX667" y="csY667"/>
                            </a:cxn>
                            <a:cxn ang="0">
                              <a:pos x="csX668" y="csY668"/>
                            </a:cxn>
                            <a:cxn ang="0">
                              <a:pos x="csX669" y="csY669"/>
                            </a:cxn>
                            <a:cxn ang="0">
                              <a:pos x="csX670" y="csY670"/>
                            </a:cxn>
                            <a:cxn ang="0">
                              <a:pos x="csX671" y="csY671"/>
                            </a:cxn>
                            <a:cxn ang="0">
                              <a:pos x="csX672" y="csY672"/>
                            </a:cxn>
                            <a:cxn ang="0">
                              <a:pos x="csX673" y="csY673"/>
                            </a:cxn>
                            <a:cxn ang="0">
                              <a:pos x="csX674" y="csY674"/>
                            </a:cxn>
                            <a:cxn ang="0">
                              <a:pos x="csX675" y="csY675"/>
                            </a:cxn>
                            <a:cxn ang="0">
                              <a:pos x="csX676" y="csY676"/>
                            </a:cxn>
                            <a:cxn ang="0">
                              <a:pos x="csX677" y="csY677"/>
                            </a:cxn>
                            <a:cxn ang="0">
                              <a:pos x="csX678" y="csY678"/>
                            </a:cxn>
                            <a:cxn ang="0">
                              <a:pos x="csX679" y="csY679"/>
                            </a:cxn>
                            <a:cxn ang="0">
                              <a:pos x="csX680" y="csY680"/>
                            </a:cxn>
                            <a:cxn ang="0">
                              <a:pos x="csX681" y="csY681"/>
                            </a:cxn>
                            <a:cxn ang="0">
                              <a:pos x="csX682" y="csY682"/>
                            </a:cxn>
                            <a:cxn ang="0">
                              <a:pos x="csX683" y="csY683"/>
                            </a:cxn>
                            <a:cxn ang="0">
                              <a:pos x="csX684" y="csY684"/>
                            </a:cxn>
                            <a:cxn ang="0">
                              <a:pos x="csX685" y="csY685"/>
                            </a:cxn>
                            <a:cxn ang="0">
                              <a:pos x="csX686" y="csY686"/>
                            </a:cxn>
                            <a:cxn ang="0">
                              <a:pos x="csX687" y="csY687"/>
                            </a:cxn>
                            <a:cxn ang="0">
                              <a:pos x="csX688" y="csY688"/>
                            </a:cxn>
                            <a:cxn ang="0">
                              <a:pos x="csX689" y="csY689"/>
                            </a:cxn>
                            <a:cxn ang="0">
                              <a:pos x="csX690" y="csY690"/>
                            </a:cxn>
                            <a:cxn ang="0">
                              <a:pos x="csX691" y="csY691"/>
                            </a:cxn>
                            <a:cxn ang="0">
                              <a:pos x="csX692" y="csY692"/>
                            </a:cxn>
                            <a:cxn ang="0">
                              <a:pos x="csX693" y="csY693"/>
                            </a:cxn>
                            <a:cxn ang="0">
                              <a:pos x="csX694" y="csY694"/>
                            </a:cxn>
                            <a:cxn ang="0">
                              <a:pos x="csX695" y="csY695"/>
                            </a:cxn>
                            <a:cxn ang="0">
                              <a:pos x="csX696" y="csY696"/>
                            </a:cxn>
                            <a:cxn ang="0">
                              <a:pos x="csX697" y="csY697"/>
                            </a:cxn>
                            <a:cxn ang="0">
                              <a:pos x="csX698" y="csY698"/>
                            </a:cxn>
                            <a:cxn ang="0">
                              <a:pos x="csX699" y="csY699"/>
                            </a:cxn>
                            <a:cxn ang="0">
                              <a:pos x="csX700" y="csY700"/>
                            </a:cxn>
                            <a:cxn ang="0">
                              <a:pos x="csX701" y="csY701"/>
                            </a:cxn>
                            <a:cxn ang="0">
                              <a:pos x="csX702" y="csY702"/>
                            </a:cxn>
                            <a:cxn ang="0">
                              <a:pos x="csX703" y="csY703"/>
                            </a:cxn>
                            <a:cxn ang="0">
                              <a:pos x="csX704" y="csY704"/>
                            </a:cxn>
                            <a:cxn ang="0">
                              <a:pos x="csX705" y="csY705"/>
                            </a:cxn>
                            <a:cxn ang="0">
                              <a:pos x="csX706" y="csY706"/>
                            </a:cxn>
                            <a:cxn ang="0">
                              <a:pos x="csX707" y="csY707"/>
                            </a:cxn>
                            <a:cxn ang="0">
                              <a:pos x="csX708" y="csY708"/>
                            </a:cxn>
                            <a:cxn ang="0">
                              <a:pos x="csX709" y="csY709"/>
                            </a:cxn>
                            <a:cxn ang="0">
                              <a:pos x="csX710" y="csY710"/>
                            </a:cxn>
                            <a:cxn ang="0">
                              <a:pos x="csX711" y="csY711"/>
                            </a:cxn>
                            <a:cxn ang="0">
                              <a:pos x="csX712" y="csY712"/>
                            </a:cxn>
                            <a:cxn ang="0">
                              <a:pos x="csX713" y="csY713"/>
                            </a:cxn>
                            <a:cxn ang="0">
                              <a:pos x="csX714" y="csY714"/>
                            </a:cxn>
                            <a:cxn ang="0">
                              <a:pos x="csX715" y="csY715"/>
                            </a:cxn>
                            <a:cxn ang="0">
                              <a:pos x="csX716" y="csY716"/>
                            </a:cxn>
                            <a:cxn ang="0">
                              <a:pos x="csX717" y="csY717"/>
                            </a:cxn>
                            <a:cxn ang="0">
                              <a:pos x="csX718" y="csY718"/>
                            </a:cxn>
                            <a:cxn ang="0">
                              <a:pos x="csX719" y="csY719"/>
                            </a:cxn>
                            <a:cxn ang="0">
                              <a:pos x="csX720" y="csY720"/>
                            </a:cxn>
                            <a:cxn ang="0">
                              <a:pos x="csX721" y="csY721"/>
                            </a:cxn>
                            <a:cxn ang="0">
                              <a:pos x="csX722" y="csY722"/>
                            </a:cxn>
                            <a:cxn ang="0">
                              <a:pos x="csX723" y="csY723"/>
                            </a:cxn>
                            <a:cxn ang="0">
                              <a:pos x="csX724" y="csY724"/>
                            </a:cxn>
                            <a:cxn ang="0">
                              <a:pos x="csX725" y="csY725"/>
                            </a:cxn>
                            <a:cxn ang="0">
                              <a:pos x="csX726" y="csY726"/>
                            </a:cxn>
                            <a:cxn ang="0">
                              <a:pos x="csX727" y="csY727"/>
                            </a:cxn>
                            <a:cxn ang="0">
                              <a:pos x="csX728" y="csY728"/>
                            </a:cxn>
                            <a:cxn ang="0">
                              <a:pos x="csX729" y="csY729"/>
                            </a:cxn>
                            <a:cxn ang="0">
                              <a:pos x="csX730" y="csY730"/>
                            </a:cxn>
                            <a:cxn ang="0">
                              <a:pos x="csX731" y="csY731"/>
                            </a:cxn>
                            <a:cxn ang="0">
                              <a:pos x="csX732" y="csY732"/>
                            </a:cxn>
                            <a:cxn ang="0">
                              <a:pos x="csX733" y="csY733"/>
                            </a:cxn>
                            <a:cxn ang="0">
                              <a:pos x="csX734" y="csY734"/>
                            </a:cxn>
                            <a:cxn ang="0">
                              <a:pos x="csX735" y="csY735"/>
                            </a:cxn>
                            <a:cxn ang="0">
                              <a:pos x="csX736" y="csY736"/>
                            </a:cxn>
                            <a:cxn ang="0">
                              <a:pos x="csX737" y="csY737"/>
                            </a:cxn>
                            <a:cxn ang="0">
                              <a:pos x="csX738" y="csY738"/>
                            </a:cxn>
                            <a:cxn ang="0">
                              <a:pos x="csX739" y="csY739"/>
                            </a:cxn>
                            <a:cxn ang="0">
                              <a:pos x="csX740" y="csY740"/>
                            </a:cxn>
                            <a:cxn ang="0">
                              <a:pos x="csX741" y="csY741"/>
                            </a:cxn>
                            <a:cxn ang="0">
                              <a:pos x="csX742" y="csY742"/>
                            </a:cxn>
                            <a:cxn ang="0">
                              <a:pos x="csX743" y="csY743"/>
                            </a:cxn>
                            <a:cxn ang="0">
                              <a:pos x="csX744" y="csY744"/>
                            </a:cxn>
                            <a:cxn ang="0">
                              <a:pos x="csX745" y="csY745"/>
                            </a:cxn>
                            <a:cxn ang="0">
                              <a:pos x="csX746" y="csY746"/>
                            </a:cxn>
                            <a:cxn ang="0">
                              <a:pos x="csX747" y="csY747"/>
                            </a:cxn>
                            <a:cxn ang="0">
                              <a:pos x="csX748" y="csY748"/>
                            </a:cxn>
                            <a:cxn ang="0">
                              <a:pos x="csX749" y="csY749"/>
                            </a:cxn>
                            <a:cxn ang="0">
                              <a:pos x="csX750" y="csY750"/>
                            </a:cxn>
                            <a:cxn ang="0">
                              <a:pos x="csX751" y="csY751"/>
                            </a:cxn>
                            <a:cxn ang="0">
                              <a:pos x="csX752" y="csY752"/>
                            </a:cxn>
                            <a:cxn ang="0">
                              <a:pos x="csX753" y="csY753"/>
                            </a:cxn>
                            <a:cxn ang="0">
                              <a:pos x="csX754" y="csY754"/>
                            </a:cxn>
                            <a:cxn ang="0">
                              <a:pos x="csX755" y="csY755"/>
                            </a:cxn>
                            <a:cxn ang="0">
                              <a:pos x="csX756" y="csY756"/>
                            </a:cxn>
                            <a:cxn ang="0">
                              <a:pos x="csX757" y="csY757"/>
                            </a:cxn>
                            <a:cxn ang="0">
                              <a:pos x="csX758" y="csY758"/>
                            </a:cxn>
                            <a:cxn ang="0">
                              <a:pos x="csX759" y="csY759"/>
                            </a:cxn>
                            <a:cxn ang="0">
                              <a:pos x="csX760" y="csY760"/>
                            </a:cxn>
                            <a:cxn ang="0">
                              <a:pos x="csX761" y="csY761"/>
                            </a:cxn>
                            <a:cxn ang="0">
                              <a:pos x="csX762" y="csY762"/>
                            </a:cxn>
                            <a:cxn ang="0">
                              <a:pos x="csX763" y="csY763"/>
                            </a:cxn>
                            <a:cxn ang="0">
                              <a:pos x="csX764" y="csY764"/>
                            </a:cxn>
                            <a:cxn ang="0">
                              <a:pos x="csX765" y="csY765"/>
                            </a:cxn>
                            <a:cxn ang="0">
                              <a:pos x="csX766" y="csY766"/>
                            </a:cxn>
                            <a:cxn ang="0">
                              <a:pos x="csX767" y="csY767"/>
                            </a:cxn>
                            <a:cxn ang="0">
                              <a:pos x="csX768" y="csY768"/>
                            </a:cxn>
                            <a:cxn ang="0">
                              <a:pos x="csX769" y="csY769"/>
                            </a:cxn>
                            <a:cxn ang="0">
                              <a:pos x="csX770" y="csY770"/>
                            </a:cxn>
                            <a:cxn ang="0">
                              <a:pos x="csX771" y="csY771"/>
                            </a:cxn>
                            <a:cxn ang="0">
                              <a:pos x="csX772" y="csY772"/>
                            </a:cxn>
                            <a:cxn ang="0">
                              <a:pos x="csX773" y="csY773"/>
                            </a:cxn>
                            <a:cxn ang="0">
                              <a:pos x="csX774" y="csY774"/>
                            </a:cxn>
                            <a:cxn ang="0">
                              <a:pos x="csX775" y="csY775"/>
                            </a:cxn>
                            <a:cxn ang="0">
                              <a:pos x="csX776" y="csY776"/>
                            </a:cxn>
                            <a:cxn ang="0">
                              <a:pos x="csX777" y="csY777"/>
                            </a:cxn>
                            <a:cxn ang="0">
                              <a:pos x="csX778" y="csY778"/>
                            </a:cxn>
                            <a:cxn ang="0">
                              <a:pos x="csX779" y="csY779"/>
                            </a:cxn>
                            <a:cxn ang="0">
                              <a:pos x="csX780" y="csY780"/>
                            </a:cxn>
                            <a:cxn ang="0">
                              <a:pos x="csX781" y="csY781"/>
                            </a:cxn>
                            <a:cxn ang="0">
                              <a:pos x="csX782" y="csY782"/>
                            </a:cxn>
                            <a:cxn ang="0">
                              <a:pos x="csX783" y="csY783"/>
                            </a:cxn>
                            <a:cxn ang="0">
                              <a:pos x="csX784" y="csY784"/>
                            </a:cxn>
                            <a:cxn ang="0">
                              <a:pos x="csX785" y="csY785"/>
                            </a:cxn>
                            <a:cxn ang="0">
                              <a:pos x="csX786" y="csY786"/>
                            </a:cxn>
                            <a:cxn ang="0">
                              <a:pos x="csX787" y="csY787"/>
                            </a:cxn>
                            <a:cxn ang="0">
                              <a:pos x="csX788" y="csY788"/>
                            </a:cxn>
                            <a:cxn ang="0">
                              <a:pos x="csX789" y="csY789"/>
                            </a:cxn>
                            <a:cxn ang="0">
                              <a:pos x="csX790" y="csY790"/>
                            </a:cxn>
                            <a:cxn ang="0">
                              <a:pos x="csX791" y="csY791"/>
                            </a:cxn>
                            <a:cxn ang="0">
                              <a:pos x="csX792" y="csY792"/>
                            </a:cxn>
                            <a:cxn ang="0">
                              <a:pos x="csX793" y="csY793"/>
                            </a:cxn>
                            <a:cxn ang="0">
                              <a:pos x="csX794" y="csY794"/>
                            </a:cxn>
                            <a:cxn ang="0">
                              <a:pos x="csX795" y="csY795"/>
                            </a:cxn>
                            <a:cxn ang="0">
                              <a:pos x="csX796" y="csY796"/>
                            </a:cxn>
                            <a:cxn ang="0">
                              <a:pos x="csX797" y="csY797"/>
                            </a:cxn>
                            <a:cxn ang="0">
                              <a:pos x="csX798" y="csY798"/>
                            </a:cxn>
                            <a:cxn ang="0">
                              <a:pos x="csX799" y="csY799"/>
                            </a:cxn>
                            <a:cxn ang="0">
                              <a:pos x="csX800" y="csY800"/>
                            </a:cxn>
                            <a:cxn ang="0">
                              <a:pos x="csX801" y="csY801"/>
                            </a:cxn>
                            <a:cxn ang="0">
                              <a:pos x="csX802" y="csY802"/>
                            </a:cxn>
                            <a:cxn ang="0">
                              <a:pos x="csX803" y="csY803"/>
                            </a:cxn>
                            <a:cxn ang="0">
                              <a:pos x="csX804" y="csY804"/>
                            </a:cxn>
                            <a:cxn ang="0">
                              <a:pos x="csX805" y="csY805"/>
                            </a:cxn>
                            <a:cxn ang="0">
                              <a:pos x="csX806" y="csY806"/>
                            </a:cxn>
                            <a:cxn ang="0">
                              <a:pos x="csX807" y="csY807"/>
                            </a:cxn>
                            <a:cxn ang="0">
                              <a:pos x="csX808" y="csY808"/>
                            </a:cxn>
                            <a:cxn ang="0">
                              <a:pos x="csX809" y="csY809"/>
                            </a:cxn>
                            <a:cxn ang="0">
                              <a:pos x="csX810" y="csY810"/>
                            </a:cxn>
                            <a:cxn ang="0">
                              <a:pos x="csX811" y="csY811"/>
                            </a:cxn>
                            <a:cxn ang="0">
                              <a:pos x="csX812" y="csY812"/>
                            </a:cxn>
                            <a:cxn ang="0">
                              <a:pos x="csX813" y="csY813"/>
                            </a:cxn>
                            <a:cxn ang="0">
                              <a:pos x="csX814" y="csY814"/>
                            </a:cxn>
                            <a:cxn ang="0">
                              <a:pos x="csX815" y="csY815"/>
                            </a:cxn>
                            <a:cxn ang="0">
                              <a:pos x="csX816" y="csY816"/>
                            </a:cxn>
                          </a:cxnLst>
                          <a:rect l="l" t="t" r="r" b="b"/>
                          <a:pathLst>
                            <a:path w="2613172" h="226474">
                              <a:moveTo>
                                <a:pt x="510835" y="59371"/>
                              </a:moveTo>
                              <a:cubicBezTo>
                                <a:pt x="511788" y="60400"/>
                                <a:pt x="512373" y="61798"/>
                                <a:pt x="512373" y="63285"/>
                              </a:cubicBezTo>
                              <a:lnTo>
                                <a:pt x="512373" y="96892"/>
                              </a:lnTo>
                              <a:cubicBezTo>
                                <a:pt x="512373" y="98608"/>
                                <a:pt x="511623" y="100120"/>
                                <a:pt x="510441" y="101137"/>
                              </a:cubicBezTo>
                              <a:cubicBezTo>
                                <a:pt x="509271" y="102167"/>
                                <a:pt x="507682" y="102701"/>
                                <a:pt x="505992" y="102446"/>
                              </a:cubicBezTo>
                              <a:cubicBezTo>
                                <a:pt x="503843" y="102116"/>
                                <a:pt x="501644" y="101963"/>
                                <a:pt x="499394" y="101989"/>
                              </a:cubicBezTo>
                              <a:cubicBezTo>
                                <a:pt x="497157" y="102002"/>
                                <a:pt x="494856" y="102192"/>
                                <a:pt x="492517" y="102548"/>
                              </a:cubicBezTo>
                              <a:cubicBezTo>
                                <a:pt x="488996" y="103095"/>
                                <a:pt x="485932" y="103972"/>
                                <a:pt x="483326" y="105166"/>
                              </a:cubicBezTo>
                              <a:cubicBezTo>
                                <a:pt x="480720" y="106361"/>
                                <a:pt x="478559" y="107886"/>
                                <a:pt x="476856" y="109742"/>
                              </a:cubicBezTo>
                              <a:lnTo>
                                <a:pt x="476856" y="166037"/>
                              </a:lnTo>
                              <a:cubicBezTo>
                                <a:pt x="476856" y="167600"/>
                                <a:pt x="476233" y="169011"/>
                                <a:pt x="475203" y="170041"/>
                              </a:cubicBezTo>
                              <a:cubicBezTo>
                                <a:pt x="474186" y="171070"/>
                                <a:pt x="472775" y="171693"/>
                                <a:pt x="471211" y="171693"/>
                              </a:cubicBezTo>
                              <a:lnTo>
                                <a:pt x="433546" y="171693"/>
                              </a:lnTo>
                              <a:cubicBezTo>
                                <a:pt x="431982" y="171693"/>
                                <a:pt x="430571" y="171070"/>
                                <a:pt x="429541" y="170041"/>
                              </a:cubicBezTo>
                              <a:cubicBezTo>
                                <a:pt x="428512" y="169011"/>
                                <a:pt x="427876" y="167600"/>
                                <a:pt x="427876" y="166037"/>
                              </a:cubicBezTo>
                              <a:lnTo>
                                <a:pt x="427876" y="65967"/>
                              </a:lnTo>
                              <a:cubicBezTo>
                                <a:pt x="427876" y="64417"/>
                                <a:pt x="428512" y="62993"/>
                                <a:pt x="429541" y="61976"/>
                              </a:cubicBezTo>
                              <a:cubicBezTo>
                                <a:pt x="430571" y="60947"/>
                                <a:pt x="431982" y="60324"/>
                                <a:pt x="433546" y="60324"/>
                              </a:cubicBezTo>
                              <a:lnTo>
                                <a:pt x="465160" y="60324"/>
                              </a:lnTo>
                              <a:cubicBezTo>
                                <a:pt x="466724" y="60324"/>
                                <a:pt x="468135" y="60947"/>
                                <a:pt x="469165" y="61976"/>
                              </a:cubicBezTo>
                              <a:cubicBezTo>
                                <a:pt x="470182" y="62993"/>
                                <a:pt x="470817" y="64417"/>
                                <a:pt x="470817" y="65967"/>
                              </a:cubicBezTo>
                              <a:lnTo>
                                <a:pt x="470817" y="73314"/>
                              </a:lnTo>
                              <a:cubicBezTo>
                                <a:pt x="475000" y="67798"/>
                                <a:pt x="480123" y="63743"/>
                                <a:pt x="486161" y="61125"/>
                              </a:cubicBezTo>
                              <a:cubicBezTo>
                                <a:pt x="492199" y="58506"/>
                                <a:pt x="499178" y="57337"/>
                                <a:pt x="507072" y="57604"/>
                              </a:cubicBezTo>
                              <a:cubicBezTo>
                                <a:pt x="508560" y="57655"/>
                                <a:pt x="509882" y="58341"/>
                                <a:pt x="510835" y="59371"/>
                              </a:cubicBezTo>
                              <a:moveTo>
                                <a:pt x="245686" y="80127"/>
                              </a:moveTo>
                              <a:cubicBezTo>
                                <a:pt x="243894" y="77267"/>
                                <a:pt x="241873" y="74610"/>
                                <a:pt x="239623" y="72170"/>
                              </a:cubicBezTo>
                              <a:cubicBezTo>
                                <a:pt x="237500" y="69844"/>
                                <a:pt x="234970" y="67734"/>
                                <a:pt x="232021" y="65866"/>
                              </a:cubicBezTo>
                              <a:cubicBezTo>
                                <a:pt x="229084" y="63984"/>
                                <a:pt x="225728" y="62332"/>
                                <a:pt x="221966" y="60908"/>
                              </a:cubicBezTo>
                              <a:cubicBezTo>
                                <a:pt x="218228" y="59472"/>
                                <a:pt x="214224" y="58392"/>
                                <a:pt x="209953" y="57680"/>
                              </a:cubicBezTo>
                              <a:cubicBezTo>
                                <a:pt x="205669" y="56968"/>
                                <a:pt x="201143" y="56625"/>
                                <a:pt x="196351" y="56625"/>
                              </a:cubicBezTo>
                              <a:cubicBezTo>
                                <a:pt x="193020" y="56625"/>
                                <a:pt x="189702" y="56879"/>
                                <a:pt x="186372" y="57400"/>
                              </a:cubicBezTo>
                              <a:cubicBezTo>
                                <a:pt x="183041" y="57922"/>
                                <a:pt x="179723" y="58710"/>
                                <a:pt x="176393" y="59752"/>
                              </a:cubicBezTo>
                              <a:cubicBezTo>
                                <a:pt x="173062" y="60794"/>
                                <a:pt x="169808" y="62116"/>
                                <a:pt x="166617" y="63718"/>
                              </a:cubicBezTo>
                              <a:cubicBezTo>
                                <a:pt x="163426" y="65319"/>
                                <a:pt x="160299" y="67200"/>
                                <a:pt x="157236" y="69374"/>
                              </a:cubicBezTo>
                              <a:cubicBezTo>
                                <a:pt x="154185" y="71534"/>
                                <a:pt x="151401" y="74153"/>
                                <a:pt x="148909" y="77229"/>
                              </a:cubicBezTo>
                              <a:cubicBezTo>
                                <a:pt x="146405" y="80305"/>
                                <a:pt x="144193" y="83838"/>
                                <a:pt x="142274" y="87829"/>
                              </a:cubicBezTo>
                              <a:cubicBezTo>
                                <a:pt x="140341" y="91808"/>
                                <a:pt x="138892" y="96091"/>
                                <a:pt x="137926" y="100667"/>
                              </a:cubicBezTo>
                              <a:cubicBezTo>
                                <a:pt x="136960" y="105243"/>
                                <a:pt x="136477" y="110136"/>
                                <a:pt x="136477" y="115322"/>
                              </a:cubicBezTo>
                              <a:cubicBezTo>
                                <a:pt x="136477" y="122122"/>
                                <a:pt x="137329" y="128388"/>
                                <a:pt x="139057" y="134133"/>
                              </a:cubicBezTo>
                              <a:cubicBezTo>
                                <a:pt x="140774" y="139879"/>
                                <a:pt x="143354" y="145103"/>
                                <a:pt x="146799" y="149780"/>
                              </a:cubicBezTo>
                              <a:cubicBezTo>
                                <a:pt x="150244" y="154458"/>
                                <a:pt x="154096" y="158449"/>
                                <a:pt x="158367" y="161753"/>
                              </a:cubicBezTo>
                              <a:cubicBezTo>
                                <a:pt x="162638" y="165058"/>
                                <a:pt x="167329" y="167676"/>
                                <a:pt x="172427" y="169621"/>
                              </a:cubicBezTo>
                              <a:cubicBezTo>
                                <a:pt x="177537" y="171540"/>
                                <a:pt x="182940" y="173002"/>
                                <a:pt x="188622" y="173968"/>
                              </a:cubicBezTo>
                              <a:cubicBezTo>
                                <a:pt x="194304" y="174934"/>
                                <a:pt x="200279" y="175417"/>
                                <a:pt x="206559" y="175417"/>
                              </a:cubicBezTo>
                              <a:cubicBezTo>
                                <a:pt x="213538" y="175417"/>
                                <a:pt x="220084" y="175036"/>
                                <a:pt x="226199" y="174273"/>
                              </a:cubicBezTo>
                              <a:cubicBezTo>
                                <a:pt x="232301" y="173523"/>
                                <a:pt x="237970" y="172379"/>
                                <a:pt x="243182" y="170879"/>
                              </a:cubicBezTo>
                              <a:cubicBezTo>
                                <a:pt x="244377" y="170524"/>
                                <a:pt x="245381" y="169786"/>
                                <a:pt x="246068" y="168820"/>
                              </a:cubicBezTo>
                              <a:cubicBezTo>
                                <a:pt x="246767" y="167854"/>
                                <a:pt x="247161" y="166672"/>
                                <a:pt x="247161" y="165414"/>
                              </a:cubicBezTo>
                              <a:lnTo>
                                <a:pt x="247161" y="144010"/>
                              </a:lnTo>
                              <a:cubicBezTo>
                                <a:pt x="247161" y="142217"/>
                                <a:pt x="246335" y="140641"/>
                                <a:pt x="245089" y="139612"/>
                              </a:cubicBezTo>
                              <a:cubicBezTo>
                                <a:pt x="243830" y="138582"/>
                                <a:pt x="242152" y="138099"/>
                                <a:pt x="240411" y="138481"/>
                              </a:cubicBezTo>
                              <a:cubicBezTo>
                                <a:pt x="236597" y="139345"/>
                                <a:pt x="232593" y="139993"/>
                                <a:pt x="228385" y="140425"/>
                              </a:cubicBezTo>
                              <a:cubicBezTo>
                                <a:pt x="224165" y="140857"/>
                                <a:pt x="219754" y="141073"/>
                                <a:pt x="215139" y="141073"/>
                              </a:cubicBezTo>
                              <a:cubicBezTo>
                                <a:pt x="211338" y="141073"/>
                                <a:pt x="207766" y="140768"/>
                                <a:pt x="204410" y="140171"/>
                              </a:cubicBezTo>
                              <a:cubicBezTo>
                                <a:pt x="201042" y="139574"/>
                                <a:pt x="197889" y="138684"/>
                                <a:pt x="194952" y="137489"/>
                              </a:cubicBezTo>
                              <a:cubicBezTo>
                                <a:pt x="192003" y="136282"/>
                                <a:pt x="189563" y="134820"/>
                                <a:pt x="187643" y="133104"/>
                              </a:cubicBezTo>
                              <a:cubicBezTo>
                                <a:pt x="185711" y="131375"/>
                                <a:pt x="184274" y="129393"/>
                                <a:pt x="183359" y="127143"/>
                              </a:cubicBezTo>
                              <a:lnTo>
                                <a:pt x="247110" y="127143"/>
                              </a:lnTo>
                              <a:cubicBezTo>
                                <a:pt x="248521" y="127143"/>
                                <a:pt x="249843" y="126622"/>
                                <a:pt x="250860" y="125757"/>
                              </a:cubicBezTo>
                              <a:cubicBezTo>
                                <a:pt x="251864" y="124893"/>
                                <a:pt x="252564" y="123673"/>
                                <a:pt x="252754" y="122275"/>
                              </a:cubicBezTo>
                              <a:cubicBezTo>
                                <a:pt x="252996" y="120279"/>
                                <a:pt x="253212" y="118284"/>
                                <a:pt x="253365" y="116288"/>
                              </a:cubicBezTo>
                              <a:cubicBezTo>
                                <a:pt x="253530" y="114280"/>
                                <a:pt x="253644" y="112272"/>
                                <a:pt x="253708" y="110263"/>
                              </a:cubicBezTo>
                              <a:cubicBezTo>
                                <a:pt x="253835" y="106704"/>
                                <a:pt x="253670" y="103120"/>
                                <a:pt x="253136" y="99599"/>
                              </a:cubicBezTo>
                              <a:cubicBezTo>
                                <a:pt x="252614" y="96091"/>
                                <a:pt x="251725" y="92634"/>
                                <a:pt x="250377" y="89329"/>
                              </a:cubicBezTo>
                              <a:cubicBezTo>
                                <a:pt x="249055" y="86063"/>
                                <a:pt x="247491" y="82999"/>
                                <a:pt x="245686" y="80127"/>
                              </a:cubicBezTo>
                              <a:moveTo>
                                <a:pt x="212228" y="99040"/>
                              </a:moveTo>
                              <a:cubicBezTo>
                                <a:pt x="212622" y="100845"/>
                                <a:pt x="212660" y="102713"/>
                                <a:pt x="212355" y="104645"/>
                              </a:cubicBezTo>
                              <a:lnTo>
                                <a:pt x="182876" y="104645"/>
                              </a:lnTo>
                              <a:cubicBezTo>
                                <a:pt x="182876" y="102319"/>
                                <a:pt x="183245" y="100209"/>
                                <a:pt x="183982" y="98315"/>
                              </a:cubicBezTo>
                              <a:cubicBezTo>
                                <a:pt x="184719" y="96422"/>
                                <a:pt x="185812" y="94744"/>
                                <a:pt x="187274" y="93269"/>
                              </a:cubicBezTo>
                              <a:cubicBezTo>
                                <a:pt x="188749" y="91808"/>
                                <a:pt x="190452" y="90702"/>
                                <a:pt x="192385" y="89965"/>
                              </a:cubicBezTo>
                              <a:cubicBezTo>
                                <a:pt x="194317" y="89240"/>
                                <a:pt x="196478" y="88859"/>
                                <a:pt x="198880" y="88859"/>
                              </a:cubicBezTo>
                              <a:cubicBezTo>
                                <a:pt x="201512" y="88859"/>
                                <a:pt x="203762" y="89278"/>
                                <a:pt x="205618" y="90117"/>
                              </a:cubicBezTo>
                              <a:cubicBezTo>
                                <a:pt x="207487" y="90943"/>
                                <a:pt x="208961" y="92189"/>
                                <a:pt x="210042" y="93854"/>
                              </a:cubicBezTo>
                              <a:cubicBezTo>
                                <a:pt x="211109" y="95519"/>
                                <a:pt x="211847" y="97248"/>
                                <a:pt x="212228" y="99040"/>
                              </a:cubicBezTo>
                              <a:moveTo>
                                <a:pt x="409329" y="144289"/>
                              </a:moveTo>
                              <a:cubicBezTo>
                                <a:pt x="408439" y="143247"/>
                                <a:pt x="407206" y="142535"/>
                                <a:pt x="405846" y="142459"/>
                              </a:cubicBezTo>
                              <a:cubicBezTo>
                                <a:pt x="403520" y="142344"/>
                                <a:pt x="402032" y="141620"/>
                                <a:pt x="401117" y="140527"/>
                              </a:cubicBezTo>
                              <a:cubicBezTo>
                                <a:pt x="400189" y="139434"/>
                                <a:pt x="399859" y="137985"/>
                                <a:pt x="399859" y="136434"/>
                              </a:cubicBezTo>
                              <a:lnTo>
                                <a:pt x="399859" y="66018"/>
                              </a:lnTo>
                              <a:cubicBezTo>
                                <a:pt x="399859" y="64442"/>
                                <a:pt x="399223" y="63018"/>
                                <a:pt x="398181" y="61989"/>
                              </a:cubicBezTo>
                              <a:cubicBezTo>
                                <a:pt x="397151" y="60947"/>
                                <a:pt x="395727" y="60311"/>
                                <a:pt x="394151" y="60311"/>
                              </a:cubicBezTo>
                              <a:lnTo>
                                <a:pt x="362650" y="60311"/>
                              </a:lnTo>
                              <a:cubicBezTo>
                                <a:pt x="361061" y="60311"/>
                                <a:pt x="359638" y="60947"/>
                                <a:pt x="358608" y="61989"/>
                              </a:cubicBezTo>
                              <a:cubicBezTo>
                                <a:pt x="357566" y="63018"/>
                                <a:pt x="356930" y="64442"/>
                                <a:pt x="356930" y="66018"/>
                              </a:cubicBezTo>
                              <a:lnTo>
                                <a:pt x="356930" y="73772"/>
                              </a:lnTo>
                              <a:cubicBezTo>
                                <a:pt x="353332" y="69132"/>
                                <a:pt x="348464" y="64849"/>
                                <a:pt x="342400" y="61709"/>
                              </a:cubicBezTo>
                              <a:cubicBezTo>
                                <a:pt x="336336" y="58570"/>
                                <a:pt x="329078" y="56600"/>
                                <a:pt x="320726" y="56600"/>
                              </a:cubicBezTo>
                              <a:cubicBezTo>
                                <a:pt x="302865" y="56600"/>
                                <a:pt x="290039" y="63794"/>
                                <a:pt x="281687" y="74814"/>
                              </a:cubicBezTo>
                              <a:cubicBezTo>
                                <a:pt x="273335" y="85834"/>
                                <a:pt x="269445" y="100692"/>
                                <a:pt x="269445" y="115996"/>
                              </a:cubicBezTo>
                              <a:cubicBezTo>
                                <a:pt x="269445" y="131312"/>
                                <a:pt x="273335" y="146170"/>
                                <a:pt x="281687" y="157190"/>
                              </a:cubicBezTo>
                              <a:cubicBezTo>
                                <a:pt x="290039" y="168210"/>
                                <a:pt x="302865" y="175404"/>
                                <a:pt x="320726" y="175404"/>
                              </a:cubicBezTo>
                              <a:lnTo>
                                <a:pt x="321184" y="175404"/>
                              </a:lnTo>
                              <a:cubicBezTo>
                                <a:pt x="327501" y="175404"/>
                                <a:pt x="333400" y="174629"/>
                                <a:pt x="338891" y="173053"/>
                              </a:cubicBezTo>
                              <a:cubicBezTo>
                                <a:pt x="344383" y="171477"/>
                                <a:pt x="349481" y="169113"/>
                                <a:pt x="354159" y="165973"/>
                              </a:cubicBezTo>
                              <a:cubicBezTo>
                                <a:pt x="355277" y="165223"/>
                                <a:pt x="356587" y="164842"/>
                                <a:pt x="357845" y="164905"/>
                              </a:cubicBezTo>
                              <a:cubicBezTo>
                                <a:pt x="359116" y="164956"/>
                                <a:pt x="360337" y="165439"/>
                                <a:pt x="361303" y="166393"/>
                              </a:cubicBezTo>
                              <a:cubicBezTo>
                                <a:pt x="364138" y="169163"/>
                                <a:pt x="367633" y="171248"/>
                                <a:pt x="371765" y="172633"/>
                              </a:cubicBezTo>
                              <a:cubicBezTo>
                                <a:pt x="375909" y="174019"/>
                                <a:pt x="380714" y="174718"/>
                                <a:pt x="386155" y="174718"/>
                              </a:cubicBezTo>
                              <a:cubicBezTo>
                                <a:pt x="390159" y="174718"/>
                                <a:pt x="393909" y="174476"/>
                                <a:pt x="397392" y="174006"/>
                              </a:cubicBezTo>
                              <a:cubicBezTo>
                                <a:pt x="400863" y="173536"/>
                                <a:pt x="404092" y="172837"/>
                                <a:pt x="407041" y="171909"/>
                              </a:cubicBezTo>
                              <a:cubicBezTo>
                                <a:pt x="408172" y="171540"/>
                                <a:pt x="409113" y="170803"/>
                                <a:pt x="409761" y="169850"/>
                              </a:cubicBezTo>
                              <a:cubicBezTo>
                                <a:pt x="410410" y="168909"/>
                                <a:pt x="410766" y="167753"/>
                                <a:pt x="410766" y="166558"/>
                              </a:cubicBezTo>
                              <a:lnTo>
                                <a:pt x="410766" y="148064"/>
                              </a:lnTo>
                              <a:cubicBezTo>
                                <a:pt x="410766" y="146704"/>
                                <a:pt x="410219" y="145331"/>
                                <a:pt x="409329" y="144289"/>
                              </a:cubicBezTo>
                              <a:moveTo>
                                <a:pt x="351362" y="115996"/>
                              </a:moveTo>
                              <a:lnTo>
                                <a:pt x="351362" y="128299"/>
                              </a:lnTo>
                              <a:cubicBezTo>
                                <a:pt x="350205" y="130269"/>
                                <a:pt x="348286" y="132252"/>
                                <a:pt x="345819" y="133727"/>
                              </a:cubicBezTo>
                              <a:cubicBezTo>
                                <a:pt x="343353" y="135201"/>
                                <a:pt x="340341" y="136193"/>
                                <a:pt x="336972" y="136193"/>
                              </a:cubicBezTo>
                              <a:cubicBezTo>
                                <a:pt x="330946" y="136193"/>
                                <a:pt x="326701" y="133638"/>
                                <a:pt x="323980" y="129837"/>
                              </a:cubicBezTo>
                              <a:cubicBezTo>
                                <a:pt x="321247" y="126037"/>
                                <a:pt x="320027" y="120991"/>
                                <a:pt x="320027" y="115996"/>
                              </a:cubicBezTo>
                              <a:cubicBezTo>
                                <a:pt x="320027" y="111013"/>
                                <a:pt x="321247" y="105967"/>
                                <a:pt x="323980" y="102167"/>
                              </a:cubicBezTo>
                              <a:cubicBezTo>
                                <a:pt x="326701" y="98366"/>
                                <a:pt x="330946" y="95824"/>
                                <a:pt x="336972" y="95824"/>
                              </a:cubicBezTo>
                              <a:cubicBezTo>
                                <a:pt x="340341" y="95824"/>
                                <a:pt x="343353" y="96803"/>
                                <a:pt x="345819" y="98290"/>
                              </a:cubicBezTo>
                              <a:cubicBezTo>
                                <a:pt x="348286" y="99764"/>
                                <a:pt x="350205" y="101735"/>
                                <a:pt x="351362" y="103705"/>
                              </a:cubicBezTo>
                              <a:lnTo>
                                <a:pt x="351362" y="115996"/>
                              </a:lnTo>
                              <a:close/>
                              <a:moveTo>
                                <a:pt x="696470" y="0"/>
                              </a:moveTo>
                              <a:cubicBezTo>
                                <a:pt x="692821" y="0"/>
                                <a:pt x="689491" y="521"/>
                                <a:pt x="686453" y="1563"/>
                              </a:cubicBezTo>
                              <a:cubicBezTo>
                                <a:pt x="683427" y="2618"/>
                                <a:pt x="680694" y="4182"/>
                                <a:pt x="678253" y="6266"/>
                              </a:cubicBezTo>
                              <a:cubicBezTo>
                                <a:pt x="675813" y="8351"/>
                                <a:pt x="673982" y="10906"/>
                                <a:pt x="672762" y="13918"/>
                              </a:cubicBezTo>
                              <a:cubicBezTo>
                                <a:pt x="671541" y="16930"/>
                                <a:pt x="670918" y="20413"/>
                                <a:pt x="670918" y="24366"/>
                              </a:cubicBezTo>
                              <a:cubicBezTo>
                                <a:pt x="670918" y="28383"/>
                                <a:pt x="671541" y="31916"/>
                                <a:pt x="672762" y="34979"/>
                              </a:cubicBezTo>
                              <a:cubicBezTo>
                                <a:pt x="673982" y="38030"/>
                                <a:pt x="675813" y="40610"/>
                                <a:pt x="678253" y="42694"/>
                              </a:cubicBezTo>
                              <a:cubicBezTo>
                                <a:pt x="680694" y="44779"/>
                                <a:pt x="683427" y="46342"/>
                                <a:pt x="686453" y="47385"/>
                              </a:cubicBezTo>
                              <a:cubicBezTo>
                                <a:pt x="689491" y="48427"/>
                                <a:pt x="692821" y="48948"/>
                                <a:pt x="696470" y="48948"/>
                              </a:cubicBezTo>
                              <a:cubicBezTo>
                                <a:pt x="700093" y="48948"/>
                                <a:pt x="703436" y="48427"/>
                                <a:pt x="706474" y="47385"/>
                              </a:cubicBezTo>
                              <a:cubicBezTo>
                                <a:pt x="709512" y="46342"/>
                                <a:pt x="712245" y="44779"/>
                                <a:pt x="714686" y="42694"/>
                              </a:cubicBezTo>
                              <a:cubicBezTo>
                                <a:pt x="717127" y="40610"/>
                                <a:pt x="718945" y="38030"/>
                                <a:pt x="720165" y="34979"/>
                              </a:cubicBezTo>
                              <a:cubicBezTo>
                                <a:pt x="721373" y="31916"/>
                                <a:pt x="721983" y="28382"/>
                                <a:pt x="721983" y="24366"/>
                              </a:cubicBezTo>
                              <a:cubicBezTo>
                                <a:pt x="721983" y="20413"/>
                                <a:pt x="721373" y="16930"/>
                                <a:pt x="720165" y="13918"/>
                              </a:cubicBezTo>
                              <a:cubicBezTo>
                                <a:pt x="718945" y="10906"/>
                                <a:pt x="717127" y="8351"/>
                                <a:pt x="714686" y="6266"/>
                              </a:cubicBezTo>
                              <a:cubicBezTo>
                                <a:pt x="712245" y="4182"/>
                                <a:pt x="709512" y="2618"/>
                                <a:pt x="706474" y="1563"/>
                              </a:cubicBezTo>
                              <a:cubicBezTo>
                                <a:pt x="703436" y="521"/>
                                <a:pt x="700093" y="0"/>
                                <a:pt x="696470" y="0"/>
                              </a:cubicBezTo>
                              <a:moveTo>
                                <a:pt x="715411" y="60324"/>
                              </a:moveTo>
                              <a:lnTo>
                                <a:pt x="677745" y="60324"/>
                              </a:lnTo>
                              <a:cubicBezTo>
                                <a:pt x="676181" y="60324"/>
                                <a:pt x="674770" y="60959"/>
                                <a:pt x="673753" y="61976"/>
                              </a:cubicBezTo>
                              <a:cubicBezTo>
                                <a:pt x="672723" y="63006"/>
                                <a:pt x="672101" y="64417"/>
                                <a:pt x="672101" y="65980"/>
                              </a:cubicBezTo>
                              <a:lnTo>
                                <a:pt x="672101" y="166037"/>
                              </a:lnTo>
                              <a:cubicBezTo>
                                <a:pt x="672101" y="167600"/>
                                <a:pt x="672723" y="169011"/>
                                <a:pt x="673753" y="170041"/>
                              </a:cubicBezTo>
                              <a:cubicBezTo>
                                <a:pt x="674770" y="171070"/>
                                <a:pt x="676181" y="171706"/>
                                <a:pt x="677745" y="171706"/>
                              </a:cubicBezTo>
                              <a:lnTo>
                                <a:pt x="715411" y="171706"/>
                              </a:lnTo>
                              <a:cubicBezTo>
                                <a:pt x="716974" y="171706"/>
                                <a:pt x="718385" y="171070"/>
                                <a:pt x="719415" y="170041"/>
                              </a:cubicBezTo>
                              <a:cubicBezTo>
                                <a:pt x="720445" y="169011"/>
                                <a:pt x="721080" y="167600"/>
                                <a:pt x="721080" y="166037"/>
                              </a:cubicBezTo>
                              <a:lnTo>
                                <a:pt x="721080" y="65980"/>
                              </a:lnTo>
                              <a:cubicBezTo>
                                <a:pt x="721080" y="64417"/>
                                <a:pt x="720445" y="63006"/>
                                <a:pt x="719415" y="61976"/>
                              </a:cubicBezTo>
                              <a:cubicBezTo>
                                <a:pt x="718385" y="60959"/>
                                <a:pt x="716974" y="60324"/>
                                <a:pt x="715411" y="60324"/>
                              </a:cubicBezTo>
                              <a:moveTo>
                                <a:pt x="822510" y="56612"/>
                              </a:moveTo>
                              <a:cubicBezTo>
                                <a:pt x="816090" y="56612"/>
                                <a:pt x="810039" y="57858"/>
                                <a:pt x="804357" y="60324"/>
                              </a:cubicBezTo>
                              <a:cubicBezTo>
                                <a:pt x="798675" y="62802"/>
                                <a:pt x="793348" y="66514"/>
                                <a:pt x="788391" y="71458"/>
                              </a:cubicBezTo>
                              <a:lnTo>
                                <a:pt x="788391" y="66323"/>
                              </a:lnTo>
                              <a:cubicBezTo>
                                <a:pt x="788391" y="64696"/>
                                <a:pt x="787717" y="63235"/>
                                <a:pt x="786624" y="62218"/>
                              </a:cubicBezTo>
                              <a:cubicBezTo>
                                <a:pt x="785530" y="61188"/>
                                <a:pt x="784030" y="60591"/>
                                <a:pt x="782403" y="60692"/>
                              </a:cubicBezTo>
                              <a:lnTo>
                                <a:pt x="766768" y="60502"/>
                              </a:lnTo>
                              <a:lnTo>
                                <a:pt x="751132" y="60311"/>
                              </a:lnTo>
                              <a:cubicBezTo>
                                <a:pt x="749568" y="60311"/>
                                <a:pt x="748157" y="60947"/>
                                <a:pt x="747127" y="61976"/>
                              </a:cubicBezTo>
                              <a:cubicBezTo>
                                <a:pt x="746110" y="62993"/>
                                <a:pt x="745475" y="64417"/>
                                <a:pt x="745475" y="65980"/>
                              </a:cubicBezTo>
                              <a:lnTo>
                                <a:pt x="745475" y="166037"/>
                              </a:lnTo>
                              <a:cubicBezTo>
                                <a:pt x="745475" y="167600"/>
                                <a:pt x="746110" y="169011"/>
                                <a:pt x="747127" y="170040"/>
                              </a:cubicBezTo>
                              <a:cubicBezTo>
                                <a:pt x="748157" y="171057"/>
                                <a:pt x="749568" y="171693"/>
                                <a:pt x="751132" y="171693"/>
                              </a:cubicBezTo>
                              <a:lnTo>
                                <a:pt x="788759" y="171693"/>
                              </a:lnTo>
                              <a:cubicBezTo>
                                <a:pt x="790323" y="171693"/>
                                <a:pt x="791747" y="171057"/>
                                <a:pt x="792764" y="170040"/>
                              </a:cubicBezTo>
                              <a:cubicBezTo>
                                <a:pt x="793793" y="169011"/>
                                <a:pt x="794429" y="167600"/>
                                <a:pt x="794429" y="166037"/>
                              </a:cubicBezTo>
                              <a:lnTo>
                                <a:pt x="794429" y="103018"/>
                              </a:lnTo>
                              <a:cubicBezTo>
                                <a:pt x="796132" y="100985"/>
                                <a:pt x="798052" y="99510"/>
                                <a:pt x="800213" y="98582"/>
                              </a:cubicBezTo>
                              <a:cubicBezTo>
                                <a:pt x="802374" y="97667"/>
                                <a:pt x="804751" y="97298"/>
                                <a:pt x="807370" y="97502"/>
                              </a:cubicBezTo>
                              <a:cubicBezTo>
                                <a:pt x="810052" y="97693"/>
                                <a:pt x="812391" y="99002"/>
                                <a:pt x="814056" y="100934"/>
                              </a:cubicBezTo>
                              <a:cubicBezTo>
                                <a:pt x="815722" y="102878"/>
                                <a:pt x="816713" y="105433"/>
                                <a:pt x="816713" y="108115"/>
                              </a:cubicBezTo>
                              <a:lnTo>
                                <a:pt x="816713" y="166037"/>
                              </a:lnTo>
                              <a:cubicBezTo>
                                <a:pt x="816713" y="167600"/>
                                <a:pt x="817349" y="169011"/>
                                <a:pt x="818379" y="170041"/>
                              </a:cubicBezTo>
                              <a:cubicBezTo>
                                <a:pt x="819408" y="171057"/>
                                <a:pt x="820819" y="171693"/>
                                <a:pt x="822383" y="171693"/>
                              </a:cubicBezTo>
                              <a:lnTo>
                                <a:pt x="860011" y="171693"/>
                              </a:lnTo>
                              <a:cubicBezTo>
                                <a:pt x="861574" y="171693"/>
                                <a:pt x="862985" y="171057"/>
                                <a:pt x="864002" y="170041"/>
                              </a:cubicBezTo>
                              <a:cubicBezTo>
                                <a:pt x="865032" y="169011"/>
                                <a:pt x="865668" y="167600"/>
                                <a:pt x="865668" y="166037"/>
                              </a:cubicBezTo>
                              <a:lnTo>
                                <a:pt x="865668" y="99764"/>
                              </a:lnTo>
                              <a:cubicBezTo>
                                <a:pt x="865668" y="93816"/>
                                <a:pt x="864765" y="88300"/>
                                <a:pt x="862973" y="83203"/>
                              </a:cubicBezTo>
                              <a:cubicBezTo>
                                <a:pt x="861180" y="78119"/>
                                <a:pt x="858485" y="73466"/>
                                <a:pt x="854888" y="69247"/>
                              </a:cubicBezTo>
                              <a:cubicBezTo>
                                <a:pt x="851290" y="65039"/>
                                <a:pt x="846803" y="61874"/>
                                <a:pt x="841400" y="59777"/>
                              </a:cubicBezTo>
                              <a:cubicBezTo>
                                <a:pt x="836010" y="57667"/>
                                <a:pt x="829705" y="56612"/>
                                <a:pt x="822510" y="56612"/>
                              </a:cubicBezTo>
                              <a:moveTo>
                                <a:pt x="1013318" y="61976"/>
                              </a:moveTo>
                              <a:cubicBezTo>
                                <a:pt x="1014335" y="63006"/>
                                <a:pt x="1014971" y="64417"/>
                                <a:pt x="1014971" y="65980"/>
                              </a:cubicBezTo>
                              <a:lnTo>
                                <a:pt x="1014971" y="164511"/>
                              </a:lnTo>
                              <a:cubicBezTo>
                                <a:pt x="1014971" y="175188"/>
                                <a:pt x="1013356" y="184429"/>
                                <a:pt x="1010127" y="192258"/>
                              </a:cubicBezTo>
                              <a:cubicBezTo>
                                <a:pt x="1006899" y="200088"/>
                                <a:pt x="1002055" y="206494"/>
                                <a:pt x="995598" y="211477"/>
                              </a:cubicBezTo>
                              <a:cubicBezTo>
                                <a:pt x="989127" y="216485"/>
                                <a:pt x="981856" y="220234"/>
                                <a:pt x="973745" y="222725"/>
                              </a:cubicBezTo>
                              <a:cubicBezTo>
                                <a:pt x="965648" y="225229"/>
                                <a:pt x="956724" y="226475"/>
                                <a:pt x="946987" y="226475"/>
                              </a:cubicBezTo>
                              <a:cubicBezTo>
                                <a:pt x="938431" y="226475"/>
                                <a:pt x="930245" y="225801"/>
                                <a:pt x="922414" y="224454"/>
                              </a:cubicBezTo>
                              <a:cubicBezTo>
                                <a:pt x="914583" y="223107"/>
                                <a:pt x="907122" y="221086"/>
                                <a:pt x="900015" y="218391"/>
                              </a:cubicBezTo>
                              <a:cubicBezTo>
                                <a:pt x="898922" y="217972"/>
                                <a:pt x="898007" y="217222"/>
                                <a:pt x="897384" y="216281"/>
                              </a:cubicBezTo>
                              <a:cubicBezTo>
                                <a:pt x="896748" y="215341"/>
                                <a:pt x="896392" y="214209"/>
                                <a:pt x="896392" y="213040"/>
                              </a:cubicBezTo>
                              <a:lnTo>
                                <a:pt x="896392" y="185509"/>
                              </a:lnTo>
                              <a:cubicBezTo>
                                <a:pt x="896392" y="183514"/>
                                <a:pt x="897397" y="181823"/>
                                <a:pt x="898859" y="180819"/>
                              </a:cubicBezTo>
                              <a:cubicBezTo>
                                <a:pt x="900320" y="179828"/>
                                <a:pt x="902240" y="179510"/>
                                <a:pt x="904071" y="180272"/>
                              </a:cubicBezTo>
                              <a:cubicBezTo>
                                <a:pt x="909270" y="182446"/>
                                <a:pt x="914698" y="184073"/>
                                <a:pt x="920380" y="185166"/>
                              </a:cubicBezTo>
                              <a:cubicBezTo>
                                <a:pt x="926050" y="186246"/>
                                <a:pt x="931974" y="186793"/>
                                <a:pt x="938152" y="186793"/>
                              </a:cubicBezTo>
                              <a:cubicBezTo>
                                <a:pt x="947520" y="186793"/>
                                <a:pt x="954538" y="185204"/>
                                <a:pt x="959216" y="182026"/>
                              </a:cubicBezTo>
                              <a:cubicBezTo>
                                <a:pt x="963894" y="178862"/>
                                <a:pt x="966220" y="174095"/>
                                <a:pt x="966220" y="167753"/>
                              </a:cubicBezTo>
                              <a:lnTo>
                                <a:pt x="966220" y="162198"/>
                              </a:lnTo>
                              <a:cubicBezTo>
                                <a:pt x="962444" y="165744"/>
                                <a:pt x="958021" y="168414"/>
                                <a:pt x="952961" y="170193"/>
                              </a:cubicBezTo>
                              <a:cubicBezTo>
                                <a:pt x="947889" y="171973"/>
                                <a:pt x="942181" y="172875"/>
                                <a:pt x="935838" y="172875"/>
                              </a:cubicBezTo>
                              <a:cubicBezTo>
                                <a:pt x="927410" y="172875"/>
                                <a:pt x="920011" y="171477"/>
                                <a:pt x="913630" y="168693"/>
                              </a:cubicBezTo>
                              <a:cubicBezTo>
                                <a:pt x="907236" y="165897"/>
                                <a:pt x="901884" y="161728"/>
                                <a:pt x="897562" y="156148"/>
                              </a:cubicBezTo>
                              <a:cubicBezTo>
                                <a:pt x="893227" y="150581"/>
                                <a:pt x="889973" y="144340"/>
                                <a:pt x="887812" y="137425"/>
                              </a:cubicBezTo>
                              <a:cubicBezTo>
                                <a:pt x="885651" y="130498"/>
                                <a:pt x="884570" y="122897"/>
                                <a:pt x="884570" y="114610"/>
                              </a:cubicBezTo>
                              <a:cubicBezTo>
                                <a:pt x="884570" y="106348"/>
                                <a:pt x="885651" y="98748"/>
                                <a:pt x="887812" y="91846"/>
                              </a:cubicBezTo>
                              <a:cubicBezTo>
                                <a:pt x="889973" y="84944"/>
                                <a:pt x="893227" y="78729"/>
                                <a:pt x="897562" y="73199"/>
                              </a:cubicBezTo>
                              <a:cubicBezTo>
                                <a:pt x="901884" y="67670"/>
                                <a:pt x="907236" y="63527"/>
                                <a:pt x="913630" y="60756"/>
                              </a:cubicBezTo>
                              <a:cubicBezTo>
                                <a:pt x="920012" y="57998"/>
                                <a:pt x="927410" y="56625"/>
                                <a:pt x="935838" y="56625"/>
                              </a:cubicBezTo>
                              <a:cubicBezTo>
                                <a:pt x="943491" y="56625"/>
                                <a:pt x="950343" y="58049"/>
                                <a:pt x="956381" y="60908"/>
                              </a:cubicBezTo>
                              <a:cubicBezTo>
                                <a:pt x="962419" y="63768"/>
                                <a:pt x="967644" y="68064"/>
                                <a:pt x="972055" y="73784"/>
                              </a:cubicBezTo>
                              <a:lnTo>
                                <a:pt x="972055" y="65980"/>
                              </a:lnTo>
                              <a:cubicBezTo>
                                <a:pt x="972055" y="64416"/>
                                <a:pt x="972678" y="63006"/>
                                <a:pt x="973707" y="61976"/>
                              </a:cubicBezTo>
                              <a:cubicBezTo>
                                <a:pt x="974724" y="60959"/>
                                <a:pt x="976148" y="60324"/>
                                <a:pt x="977699" y="60324"/>
                              </a:cubicBezTo>
                              <a:lnTo>
                                <a:pt x="1009327" y="60324"/>
                              </a:lnTo>
                              <a:cubicBezTo>
                                <a:pt x="1010877" y="60324"/>
                                <a:pt x="1012301" y="60959"/>
                                <a:pt x="1013318" y="61976"/>
                              </a:cubicBezTo>
                              <a:moveTo>
                                <a:pt x="966474" y="115322"/>
                              </a:moveTo>
                              <a:lnTo>
                                <a:pt x="966474" y="103018"/>
                              </a:lnTo>
                              <a:cubicBezTo>
                                <a:pt x="964923" y="100387"/>
                                <a:pt x="962953" y="98417"/>
                                <a:pt x="960563" y="97095"/>
                              </a:cubicBezTo>
                              <a:cubicBezTo>
                                <a:pt x="958173" y="95786"/>
                                <a:pt x="955351" y="95125"/>
                                <a:pt x="952097" y="95125"/>
                              </a:cubicBezTo>
                              <a:cubicBezTo>
                                <a:pt x="949313" y="95125"/>
                                <a:pt x="946859" y="95621"/>
                                <a:pt x="944749" y="96612"/>
                              </a:cubicBezTo>
                              <a:cubicBezTo>
                                <a:pt x="942639" y="97591"/>
                                <a:pt x="940872" y="99078"/>
                                <a:pt x="939436" y="101061"/>
                              </a:cubicBezTo>
                              <a:cubicBezTo>
                                <a:pt x="937999" y="103018"/>
                                <a:pt x="936919" y="105192"/>
                                <a:pt x="936207" y="107569"/>
                              </a:cubicBezTo>
                              <a:cubicBezTo>
                                <a:pt x="935495" y="109945"/>
                                <a:pt x="935139" y="112526"/>
                                <a:pt x="935139" y="115322"/>
                              </a:cubicBezTo>
                              <a:cubicBezTo>
                                <a:pt x="935139" y="118106"/>
                                <a:pt x="935495" y="120686"/>
                                <a:pt x="936207" y="123063"/>
                              </a:cubicBezTo>
                              <a:cubicBezTo>
                                <a:pt x="936919" y="125439"/>
                                <a:pt x="937999" y="127613"/>
                                <a:pt x="939436" y="129583"/>
                              </a:cubicBezTo>
                              <a:cubicBezTo>
                                <a:pt x="940872" y="131553"/>
                                <a:pt x="942639" y="133040"/>
                                <a:pt x="944749" y="134019"/>
                              </a:cubicBezTo>
                              <a:cubicBezTo>
                                <a:pt x="946860" y="135010"/>
                                <a:pt x="949313" y="135493"/>
                                <a:pt x="952097" y="135493"/>
                              </a:cubicBezTo>
                              <a:cubicBezTo>
                                <a:pt x="955351" y="135493"/>
                                <a:pt x="958173" y="134832"/>
                                <a:pt x="960563" y="133523"/>
                              </a:cubicBezTo>
                              <a:cubicBezTo>
                                <a:pt x="962953" y="132214"/>
                                <a:pt x="964923" y="130244"/>
                                <a:pt x="966474" y="127626"/>
                              </a:cubicBezTo>
                              <a:lnTo>
                                <a:pt x="966474" y="115322"/>
                              </a:lnTo>
                              <a:lnTo>
                                <a:pt x="966474" y="115322"/>
                              </a:lnTo>
                              <a:close/>
                              <a:moveTo>
                                <a:pt x="609176" y="56612"/>
                              </a:moveTo>
                              <a:cubicBezTo>
                                <a:pt x="602756" y="56612"/>
                                <a:pt x="596705" y="57858"/>
                                <a:pt x="591023" y="60324"/>
                              </a:cubicBezTo>
                              <a:cubicBezTo>
                                <a:pt x="585328" y="62802"/>
                                <a:pt x="580014" y="66514"/>
                                <a:pt x="575057" y="71458"/>
                              </a:cubicBezTo>
                              <a:lnTo>
                                <a:pt x="575057" y="66323"/>
                              </a:lnTo>
                              <a:cubicBezTo>
                                <a:pt x="575057" y="64696"/>
                                <a:pt x="574370" y="63235"/>
                                <a:pt x="573277" y="62218"/>
                              </a:cubicBezTo>
                              <a:cubicBezTo>
                                <a:pt x="572184" y="61188"/>
                                <a:pt x="570696" y="60591"/>
                                <a:pt x="569056" y="60692"/>
                              </a:cubicBezTo>
                              <a:lnTo>
                                <a:pt x="553421" y="60502"/>
                              </a:lnTo>
                              <a:lnTo>
                                <a:pt x="537785" y="60311"/>
                              </a:lnTo>
                              <a:cubicBezTo>
                                <a:pt x="536234" y="60311"/>
                                <a:pt x="534810" y="60947"/>
                                <a:pt x="533793" y="61976"/>
                              </a:cubicBezTo>
                              <a:cubicBezTo>
                                <a:pt x="532763" y="62993"/>
                                <a:pt x="532141" y="64417"/>
                                <a:pt x="532141" y="65980"/>
                              </a:cubicBezTo>
                              <a:lnTo>
                                <a:pt x="532141" y="166037"/>
                              </a:lnTo>
                              <a:cubicBezTo>
                                <a:pt x="532141" y="167600"/>
                                <a:pt x="532763" y="169011"/>
                                <a:pt x="533793" y="170040"/>
                              </a:cubicBezTo>
                              <a:cubicBezTo>
                                <a:pt x="534810" y="171057"/>
                                <a:pt x="536234" y="171693"/>
                                <a:pt x="537785" y="171693"/>
                              </a:cubicBezTo>
                              <a:lnTo>
                                <a:pt x="575425" y="171693"/>
                              </a:lnTo>
                              <a:cubicBezTo>
                                <a:pt x="576989" y="171693"/>
                                <a:pt x="578413" y="171057"/>
                                <a:pt x="579430" y="170040"/>
                              </a:cubicBezTo>
                              <a:cubicBezTo>
                                <a:pt x="580459" y="169011"/>
                                <a:pt x="581095" y="167600"/>
                                <a:pt x="581095" y="166037"/>
                              </a:cubicBezTo>
                              <a:lnTo>
                                <a:pt x="581095" y="103018"/>
                              </a:lnTo>
                              <a:cubicBezTo>
                                <a:pt x="582785" y="100985"/>
                                <a:pt x="584718" y="99510"/>
                                <a:pt x="586879" y="98582"/>
                              </a:cubicBezTo>
                              <a:cubicBezTo>
                                <a:pt x="589027" y="97667"/>
                                <a:pt x="591417" y="97298"/>
                                <a:pt x="594023" y="97502"/>
                              </a:cubicBezTo>
                              <a:cubicBezTo>
                                <a:pt x="596705" y="97693"/>
                                <a:pt x="599044" y="99002"/>
                                <a:pt x="600722" y="100934"/>
                              </a:cubicBezTo>
                              <a:cubicBezTo>
                                <a:pt x="602388" y="102878"/>
                                <a:pt x="603379" y="105433"/>
                                <a:pt x="603379" y="108115"/>
                              </a:cubicBezTo>
                              <a:lnTo>
                                <a:pt x="603379" y="166037"/>
                              </a:lnTo>
                              <a:cubicBezTo>
                                <a:pt x="603379" y="167600"/>
                                <a:pt x="604015" y="169011"/>
                                <a:pt x="605044" y="170041"/>
                              </a:cubicBezTo>
                              <a:cubicBezTo>
                                <a:pt x="606074" y="171057"/>
                                <a:pt x="607485" y="171693"/>
                                <a:pt x="609049" y="171693"/>
                              </a:cubicBezTo>
                              <a:lnTo>
                                <a:pt x="646676" y="171693"/>
                              </a:lnTo>
                              <a:cubicBezTo>
                                <a:pt x="648240" y="171693"/>
                                <a:pt x="649651" y="171057"/>
                                <a:pt x="650668" y="170041"/>
                              </a:cubicBezTo>
                              <a:cubicBezTo>
                                <a:pt x="651698" y="169011"/>
                                <a:pt x="652333" y="167600"/>
                                <a:pt x="652333" y="166037"/>
                              </a:cubicBezTo>
                              <a:lnTo>
                                <a:pt x="652333" y="99764"/>
                              </a:lnTo>
                              <a:cubicBezTo>
                                <a:pt x="652333" y="93816"/>
                                <a:pt x="651431" y="88300"/>
                                <a:pt x="649638" y="83203"/>
                              </a:cubicBezTo>
                              <a:cubicBezTo>
                                <a:pt x="647833" y="78119"/>
                                <a:pt x="645138" y="73466"/>
                                <a:pt x="641553" y="69247"/>
                              </a:cubicBezTo>
                              <a:cubicBezTo>
                                <a:pt x="637956" y="65039"/>
                                <a:pt x="633456" y="61874"/>
                                <a:pt x="628066" y="59777"/>
                              </a:cubicBezTo>
                              <a:cubicBezTo>
                                <a:pt x="622663" y="57667"/>
                                <a:pt x="616371" y="56612"/>
                                <a:pt x="609176" y="56612"/>
                              </a:cubicBezTo>
                              <a:moveTo>
                                <a:pt x="53620" y="124829"/>
                              </a:moveTo>
                              <a:lnTo>
                                <a:pt x="53620" y="14922"/>
                              </a:lnTo>
                              <a:cubicBezTo>
                                <a:pt x="53620" y="13359"/>
                                <a:pt x="52984" y="11948"/>
                                <a:pt x="51967" y="10918"/>
                              </a:cubicBezTo>
                              <a:cubicBezTo>
                                <a:pt x="50937" y="9901"/>
                                <a:pt x="49526" y="9266"/>
                                <a:pt x="47963" y="9266"/>
                              </a:cubicBezTo>
                              <a:lnTo>
                                <a:pt x="5657" y="9266"/>
                              </a:lnTo>
                              <a:cubicBezTo>
                                <a:pt x="4093" y="9266"/>
                                <a:pt x="2682" y="9901"/>
                                <a:pt x="1665" y="10918"/>
                              </a:cubicBezTo>
                              <a:cubicBezTo>
                                <a:pt x="636" y="11948"/>
                                <a:pt x="0" y="13359"/>
                                <a:pt x="0" y="14922"/>
                              </a:cubicBezTo>
                              <a:lnTo>
                                <a:pt x="0" y="166049"/>
                              </a:lnTo>
                              <a:cubicBezTo>
                                <a:pt x="0" y="167613"/>
                                <a:pt x="636" y="169024"/>
                                <a:pt x="1665" y="170041"/>
                              </a:cubicBezTo>
                              <a:cubicBezTo>
                                <a:pt x="2682" y="171070"/>
                                <a:pt x="4093" y="171706"/>
                                <a:pt x="5657" y="171706"/>
                              </a:cubicBezTo>
                              <a:lnTo>
                                <a:pt x="117358" y="171706"/>
                              </a:lnTo>
                              <a:cubicBezTo>
                                <a:pt x="118909" y="171706"/>
                                <a:pt x="120333" y="171070"/>
                                <a:pt x="121350" y="170041"/>
                              </a:cubicBezTo>
                              <a:cubicBezTo>
                                <a:pt x="122367" y="169024"/>
                                <a:pt x="123002" y="167613"/>
                                <a:pt x="123002" y="166049"/>
                              </a:cubicBezTo>
                              <a:lnTo>
                                <a:pt x="123002" y="130486"/>
                              </a:lnTo>
                              <a:cubicBezTo>
                                <a:pt x="123002" y="128922"/>
                                <a:pt x="122367" y="127511"/>
                                <a:pt x="121350" y="126482"/>
                              </a:cubicBezTo>
                              <a:cubicBezTo>
                                <a:pt x="120333" y="125465"/>
                                <a:pt x="118909" y="124830"/>
                                <a:pt x="117358" y="124830"/>
                              </a:cubicBezTo>
                              <a:lnTo>
                                <a:pt x="53620" y="124830"/>
                              </a:lnTo>
                              <a:lnTo>
                                <a:pt x="53620" y="124829"/>
                              </a:lnTo>
                              <a:close/>
                              <a:moveTo>
                                <a:pt x="2329642" y="170714"/>
                              </a:moveTo>
                              <a:cubicBezTo>
                                <a:pt x="2330557" y="170079"/>
                                <a:pt x="2331295" y="169176"/>
                                <a:pt x="2331714" y="168096"/>
                              </a:cubicBezTo>
                              <a:lnTo>
                                <a:pt x="2351113" y="118055"/>
                              </a:lnTo>
                              <a:lnTo>
                                <a:pt x="2370499" y="68014"/>
                              </a:lnTo>
                              <a:cubicBezTo>
                                <a:pt x="2371223" y="66158"/>
                                <a:pt x="2370893" y="64239"/>
                                <a:pt x="2369901" y="62777"/>
                              </a:cubicBezTo>
                              <a:cubicBezTo>
                                <a:pt x="2368897" y="61315"/>
                                <a:pt x="2367219" y="60324"/>
                                <a:pt x="2365236" y="60324"/>
                              </a:cubicBezTo>
                              <a:lnTo>
                                <a:pt x="2326515" y="60324"/>
                              </a:lnTo>
                              <a:cubicBezTo>
                                <a:pt x="2325231" y="60324"/>
                                <a:pt x="2324036" y="60743"/>
                                <a:pt x="2323082" y="61480"/>
                              </a:cubicBezTo>
                              <a:cubicBezTo>
                                <a:pt x="2322117" y="62218"/>
                                <a:pt x="2321392" y="63260"/>
                                <a:pt x="2321061" y="64480"/>
                              </a:cubicBezTo>
                              <a:lnTo>
                                <a:pt x="2312811" y="94769"/>
                              </a:lnTo>
                              <a:lnTo>
                                <a:pt x="2304561" y="125058"/>
                              </a:lnTo>
                              <a:lnTo>
                                <a:pt x="2296311" y="94769"/>
                              </a:lnTo>
                              <a:lnTo>
                                <a:pt x="2288061" y="64480"/>
                              </a:lnTo>
                              <a:cubicBezTo>
                                <a:pt x="2287718" y="63260"/>
                                <a:pt x="2286993" y="62218"/>
                                <a:pt x="2286027" y="61480"/>
                              </a:cubicBezTo>
                              <a:cubicBezTo>
                                <a:pt x="2285074" y="60743"/>
                                <a:pt x="2283879" y="60324"/>
                                <a:pt x="2282607" y="60324"/>
                              </a:cubicBezTo>
                              <a:lnTo>
                                <a:pt x="2243645" y="60324"/>
                              </a:lnTo>
                              <a:cubicBezTo>
                                <a:pt x="2241662" y="60324"/>
                                <a:pt x="2239984" y="61315"/>
                                <a:pt x="2238980" y="62777"/>
                              </a:cubicBezTo>
                              <a:cubicBezTo>
                                <a:pt x="2237988" y="64239"/>
                                <a:pt x="2237657" y="66158"/>
                                <a:pt x="2238382" y="68014"/>
                              </a:cubicBezTo>
                              <a:lnTo>
                                <a:pt x="2257768" y="118055"/>
                              </a:lnTo>
                              <a:lnTo>
                                <a:pt x="2277167" y="168096"/>
                              </a:lnTo>
                              <a:cubicBezTo>
                                <a:pt x="2277586" y="169176"/>
                                <a:pt x="2278324" y="170079"/>
                                <a:pt x="2279239" y="170714"/>
                              </a:cubicBezTo>
                              <a:cubicBezTo>
                                <a:pt x="2280154" y="171337"/>
                                <a:pt x="2281260" y="171706"/>
                                <a:pt x="2282429" y="171706"/>
                              </a:cubicBezTo>
                              <a:lnTo>
                                <a:pt x="2326439" y="171706"/>
                              </a:lnTo>
                              <a:cubicBezTo>
                                <a:pt x="2327608" y="171706"/>
                                <a:pt x="2328714" y="171337"/>
                                <a:pt x="2329642" y="170714"/>
                              </a:cubicBezTo>
                              <a:moveTo>
                                <a:pt x="2197614" y="0"/>
                              </a:moveTo>
                              <a:cubicBezTo>
                                <a:pt x="2193966" y="0"/>
                                <a:pt x="2190635" y="521"/>
                                <a:pt x="2187597" y="1563"/>
                              </a:cubicBezTo>
                              <a:cubicBezTo>
                                <a:pt x="2184571" y="2618"/>
                                <a:pt x="2181838" y="4182"/>
                                <a:pt x="2179398" y="6266"/>
                              </a:cubicBezTo>
                              <a:cubicBezTo>
                                <a:pt x="2176957" y="8351"/>
                                <a:pt x="2175126" y="10906"/>
                                <a:pt x="2173906" y="13918"/>
                              </a:cubicBezTo>
                              <a:cubicBezTo>
                                <a:pt x="2172686" y="16930"/>
                                <a:pt x="2172076" y="20413"/>
                                <a:pt x="2172076" y="24366"/>
                              </a:cubicBezTo>
                              <a:cubicBezTo>
                                <a:pt x="2172076" y="28383"/>
                                <a:pt x="2172686" y="31916"/>
                                <a:pt x="2173906" y="34979"/>
                              </a:cubicBezTo>
                              <a:cubicBezTo>
                                <a:pt x="2175126" y="38030"/>
                                <a:pt x="2176957" y="40610"/>
                                <a:pt x="2179398" y="42694"/>
                              </a:cubicBezTo>
                              <a:cubicBezTo>
                                <a:pt x="2181838" y="44779"/>
                                <a:pt x="2184571" y="46342"/>
                                <a:pt x="2187597" y="47385"/>
                              </a:cubicBezTo>
                              <a:cubicBezTo>
                                <a:pt x="2190635" y="48427"/>
                                <a:pt x="2193966" y="48948"/>
                                <a:pt x="2197614" y="48948"/>
                              </a:cubicBezTo>
                              <a:cubicBezTo>
                                <a:pt x="2201250" y="48948"/>
                                <a:pt x="2204581" y="48427"/>
                                <a:pt x="2207619" y="47385"/>
                              </a:cubicBezTo>
                              <a:cubicBezTo>
                                <a:pt x="2210657" y="46342"/>
                                <a:pt x="2213390" y="44779"/>
                                <a:pt x="2215831" y="42694"/>
                              </a:cubicBezTo>
                              <a:cubicBezTo>
                                <a:pt x="2218271" y="40610"/>
                                <a:pt x="2220089" y="38030"/>
                                <a:pt x="2221309" y="34979"/>
                              </a:cubicBezTo>
                              <a:cubicBezTo>
                                <a:pt x="2222517" y="31916"/>
                                <a:pt x="2223127" y="28382"/>
                                <a:pt x="2223127" y="24366"/>
                              </a:cubicBezTo>
                              <a:cubicBezTo>
                                <a:pt x="2223127" y="20413"/>
                                <a:pt x="2222517" y="16930"/>
                                <a:pt x="2221309" y="13918"/>
                              </a:cubicBezTo>
                              <a:cubicBezTo>
                                <a:pt x="2220089" y="10906"/>
                                <a:pt x="2218271" y="8351"/>
                                <a:pt x="2215831" y="6266"/>
                              </a:cubicBezTo>
                              <a:cubicBezTo>
                                <a:pt x="2213390" y="4182"/>
                                <a:pt x="2210657" y="2618"/>
                                <a:pt x="2207619" y="1563"/>
                              </a:cubicBezTo>
                              <a:cubicBezTo>
                                <a:pt x="2204580" y="521"/>
                                <a:pt x="2201250" y="0"/>
                                <a:pt x="2197614" y="0"/>
                              </a:cubicBezTo>
                              <a:moveTo>
                                <a:pt x="2216555" y="60324"/>
                              </a:moveTo>
                              <a:lnTo>
                                <a:pt x="2178889" y="60324"/>
                              </a:lnTo>
                              <a:cubicBezTo>
                                <a:pt x="2177339" y="60324"/>
                                <a:pt x="2175915" y="60959"/>
                                <a:pt x="2174898" y="61976"/>
                              </a:cubicBezTo>
                              <a:cubicBezTo>
                                <a:pt x="2173868" y="63006"/>
                                <a:pt x="2173245" y="64417"/>
                                <a:pt x="2173245" y="65980"/>
                              </a:cubicBezTo>
                              <a:lnTo>
                                <a:pt x="2173245" y="166037"/>
                              </a:lnTo>
                              <a:cubicBezTo>
                                <a:pt x="2173245" y="167600"/>
                                <a:pt x="2173868" y="169011"/>
                                <a:pt x="2174898" y="170041"/>
                              </a:cubicBezTo>
                              <a:cubicBezTo>
                                <a:pt x="2175915" y="171070"/>
                                <a:pt x="2177339" y="171706"/>
                                <a:pt x="2178889" y="171706"/>
                              </a:cubicBezTo>
                              <a:lnTo>
                                <a:pt x="2216555" y="171706"/>
                              </a:lnTo>
                              <a:cubicBezTo>
                                <a:pt x="2218119" y="171706"/>
                                <a:pt x="2219543" y="171070"/>
                                <a:pt x="2220560" y="170041"/>
                              </a:cubicBezTo>
                              <a:cubicBezTo>
                                <a:pt x="2221589" y="169011"/>
                                <a:pt x="2222225" y="167600"/>
                                <a:pt x="2222225" y="166037"/>
                              </a:cubicBezTo>
                              <a:lnTo>
                                <a:pt x="2222225" y="65980"/>
                              </a:lnTo>
                              <a:cubicBezTo>
                                <a:pt x="2222225" y="64417"/>
                                <a:pt x="2221589" y="63006"/>
                                <a:pt x="2220560" y="61976"/>
                              </a:cubicBezTo>
                              <a:cubicBezTo>
                                <a:pt x="2219543" y="60959"/>
                                <a:pt x="2218119" y="60324"/>
                                <a:pt x="2216555" y="60324"/>
                              </a:cubicBezTo>
                              <a:moveTo>
                                <a:pt x="2484996" y="80127"/>
                              </a:moveTo>
                              <a:cubicBezTo>
                                <a:pt x="2483204" y="77267"/>
                                <a:pt x="2481170" y="74610"/>
                                <a:pt x="2478920" y="72170"/>
                              </a:cubicBezTo>
                              <a:cubicBezTo>
                                <a:pt x="2476797" y="69844"/>
                                <a:pt x="2474267" y="67734"/>
                                <a:pt x="2471331" y="65866"/>
                              </a:cubicBezTo>
                              <a:cubicBezTo>
                                <a:pt x="2468394" y="63984"/>
                                <a:pt x="2465038" y="62332"/>
                                <a:pt x="2461275" y="60908"/>
                              </a:cubicBezTo>
                              <a:cubicBezTo>
                                <a:pt x="2457538" y="59472"/>
                                <a:pt x="2453521" y="58392"/>
                                <a:pt x="2449250" y="57680"/>
                              </a:cubicBezTo>
                              <a:cubicBezTo>
                                <a:pt x="2444979" y="56968"/>
                                <a:pt x="2440440" y="56625"/>
                                <a:pt x="2435648" y="56625"/>
                              </a:cubicBezTo>
                              <a:cubicBezTo>
                                <a:pt x="2432330" y="56625"/>
                                <a:pt x="2428999" y="56879"/>
                                <a:pt x="2425682" y="57400"/>
                              </a:cubicBezTo>
                              <a:cubicBezTo>
                                <a:pt x="2422351" y="57922"/>
                                <a:pt x="2419021" y="58710"/>
                                <a:pt x="2415703" y="59752"/>
                              </a:cubicBezTo>
                              <a:cubicBezTo>
                                <a:pt x="2412372" y="60794"/>
                                <a:pt x="2409105" y="62116"/>
                                <a:pt x="2405914" y="63718"/>
                              </a:cubicBezTo>
                              <a:cubicBezTo>
                                <a:pt x="2402724" y="65319"/>
                                <a:pt x="2399609" y="67200"/>
                                <a:pt x="2396546" y="69374"/>
                              </a:cubicBezTo>
                              <a:cubicBezTo>
                                <a:pt x="2393482" y="71534"/>
                                <a:pt x="2390698" y="74153"/>
                                <a:pt x="2388207" y="77229"/>
                              </a:cubicBezTo>
                              <a:cubicBezTo>
                                <a:pt x="2385715" y="80305"/>
                                <a:pt x="2383503" y="83838"/>
                                <a:pt x="2381571" y="87829"/>
                              </a:cubicBezTo>
                              <a:cubicBezTo>
                                <a:pt x="2379651" y="91808"/>
                                <a:pt x="2378202" y="96091"/>
                                <a:pt x="2377236" y="100667"/>
                              </a:cubicBezTo>
                              <a:cubicBezTo>
                                <a:pt x="2376257" y="105243"/>
                                <a:pt x="2375774" y="110136"/>
                                <a:pt x="2375774" y="115322"/>
                              </a:cubicBezTo>
                              <a:cubicBezTo>
                                <a:pt x="2375774" y="122122"/>
                                <a:pt x="2376639" y="128388"/>
                                <a:pt x="2378355" y="134133"/>
                              </a:cubicBezTo>
                              <a:cubicBezTo>
                                <a:pt x="2380084" y="139879"/>
                                <a:pt x="2382664" y="145103"/>
                                <a:pt x="2386109" y="149780"/>
                              </a:cubicBezTo>
                              <a:cubicBezTo>
                                <a:pt x="2389541" y="154458"/>
                                <a:pt x="2393406" y="158449"/>
                                <a:pt x="2397677" y="161753"/>
                              </a:cubicBezTo>
                              <a:cubicBezTo>
                                <a:pt x="2401948" y="165058"/>
                                <a:pt x="2406639" y="167676"/>
                                <a:pt x="2411737" y="169621"/>
                              </a:cubicBezTo>
                              <a:cubicBezTo>
                                <a:pt x="2416847" y="171540"/>
                                <a:pt x="2422237" y="173002"/>
                                <a:pt x="2427919" y="173968"/>
                              </a:cubicBezTo>
                              <a:cubicBezTo>
                                <a:pt x="2433614" y="174934"/>
                                <a:pt x="2439589" y="175417"/>
                                <a:pt x="2445856" y="175417"/>
                              </a:cubicBezTo>
                              <a:cubicBezTo>
                                <a:pt x="2452848" y="175417"/>
                                <a:pt x="2459394" y="175036"/>
                                <a:pt x="2465496" y="174273"/>
                              </a:cubicBezTo>
                              <a:cubicBezTo>
                                <a:pt x="2471598" y="173523"/>
                                <a:pt x="2477268" y="172379"/>
                                <a:pt x="2482492" y="170879"/>
                              </a:cubicBezTo>
                              <a:cubicBezTo>
                                <a:pt x="2483687" y="170524"/>
                                <a:pt x="2484679" y="169786"/>
                                <a:pt x="2485378" y="168820"/>
                              </a:cubicBezTo>
                              <a:cubicBezTo>
                                <a:pt x="2486064" y="167854"/>
                                <a:pt x="2486458" y="166672"/>
                                <a:pt x="2486458" y="165414"/>
                              </a:cubicBezTo>
                              <a:lnTo>
                                <a:pt x="2486458" y="144010"/>
                              </a:lnTo>
                              <a:cubicBezTo>
                                <a:pt x="2486458" y="142217"/>
                                <a:pt x="2485645" y="140641"/>
                                <a:pt x="2484386" y="139612"/>
                              </a:cubicBezTo>
                              <a:cubicBezTo>
                                <a:pt x="2483140" y="138582"/>
                                <a:pt x="2481450" y="138099"/>
                                <a:pt x="2479708" y="138481"/>
                              </a:cubicBezTo>
                              <a:cubicBezTo>
                                <a:pt x="2475907" y="139345"/>
                                <a:pt x="2471903" y="139993"/>
                                <a:pt x="2467683" y="140425"/>
                              </a:cubicBezTo>
                              <a:cubicBezTo>
                                <a:pt x="2463475" y="140857"/>
                                <a:pt x="2459064" y="141073"/>
                                <a:pt x="2454437" y="141073"/>
                              </a:cubicBezTo>
                              <a:cubicBezTo>
                                <a:pt x="2450648" y="141073"/>
                                <a:pt x="2447076" y="140768"/>
                                <a:pt x="2443708" y="140171"/>
                              </a:cubicBezTo>
                              <a:cubicBezTo>
                                <a:pt x="2440352" y="139574"/>
                                <a:pt x="2437199" y="138684"/>
                                <a:pt x="2434263" y="137489"/>
                              </a:cubicBezTo>
                              <a:cubicBezTo>
                                <a:pt x="2431313" y="136282"/>
                                <a:pt x="2428873" y="134820"/>
                                <a:pt x="2426940" y="133104"/>
                              </a:cubicBezTo>
                              <a:cubicBezTo>
                                <a:pt x="2425008" y="131375"/>
                                <a:pt x="2423585" y="129393"/>
                                <a:pt x="2422657" y="127143"/>
                              </a:cubicBezTo>
                              <a:lnTo>
                                <a:pt x="2486408" y="127143"/>
                              </a:lnTo>
                              <a:cubicBezTo>
                                <a:pt x="2487831" y="127143"/>
                                <a:pt x="2489141" y="126622"/>
                                <a:pt x="2490158" y="125757"/>
                              </a:cubicBezTo>
                              <a:cubicBezTo>
                                <a:pt x="2491175" y="124893"/>
                                <a:pt x="2491874" y="123673"/>
                                <a:pt x="2492052" y="122275"/>
                              </a:cubicBezTo>
                              <a:cubicBezTo>
                                <a:pt x="2492306" y="120279"/>
                                <a:pt x="2492509" y="118284"/>
                                <a:pt x="2492675" y="116288"/>
                              </a:cubicBezTo>
                              <a:cubicBezTo>
                                <a:pt x="2492840" y="114280"/>
                                <a:pt x="2492954" y="112272"/>
                                <a:pt x="2493018" y="110263"/>
                              </a:cubicBezTo>
                              <a:cubicBezTo>
                                <a:pt x="2493132" y="106704"/>
                                <a:pt x="2492967" y="103120"/>
                                <a:pt x="2492446" y="99599"/>
                              </a:cubicBezTo>
                              <a:cubicBezTo>
                                <a:pt x="2491912" y="96091"/>
                                <a:pt x="2491022" y="92634"/>
                                <a:pt x="2489687" y="89329"/>
                              </a:cubicBezTo>
                              <a:cubicBezTo>
                                <a:pt x="2488353" y="86063"/>
                                <a:pt x="2486789" y="82999"/>
                                <a:pt x="2484996" y="80127"/>
                              </a:cubicBezTo>
                              <a:moveTo>
                                <a:pt x="2451538" y="99040"/>
                              </a:moveTo>
                              <a:cubicBezTo>
                                <a:pt x="2451920" y="100845"/>
                                <a:pt x="2451970" y="102713"/>
                                <a:pt x="2451665" y="104645"/>
                              </a:cubicBezTo>
                              <a:lnTo>
                                <a:pt x="2422173" y="104645"/>
                              </a:lnTo>
                              <a:cubicBezTo>
                                <a:pt x="2422173" y="102319"/>
                                <a:pt x="2422542" y="100209"/>
                                <a:pt x="2423279" y="98315"/>
                              </a:cubicBezTo>
                              <a:cubicBezTo>
                                <a:pt x="2424017" y="96422"/>
                                <a:pt x="2425123" y="94744"/>
                                <a:pt x="2426584" y="93269"/>
                              </a:cubicBezTo>
                              <a:cubicBezTo>
                                <a:pt x="2428059" y="91808"/>
                                <a:pt x="2429762" y="90702"/>
                                <a:pt x="2431695" y="89965"/>
                              </a:cubicBezTo>
                              <a:cubicBezTo>
                                <a:pt x="2433627" y="89240"/>
                                <a:pt x="2435788" y="88859"/>
                                <a:pt x="2438178" y="88859"/>
                              </a:cubicBezTo>
                              <a:cubicBezTo>
                                <a:pt x="2440822" y="88859"/>
                                <a:pt x="2443072" y="89278"/>
                                <a:pt x="2444928" y="90117"/>
                              </a:cubicBezTo>
                              <a:cubicBezTo>
                                <a:pt x="2446784" y="90943"/>
                                <a:pt x="2448259" y="92189"/>
                                <a:pt x="2449339" y="93854"/>
                              </a:cubicBezTo>
                              <a:cubicBezTo>
                                <a:pt x="2450420" y="95519"/>
                                <a:pt x="2451144" y="97248"/>
                                <a:pt x="2451538" y="99040"/>
                              </a:cubicBezTo>
                              <a:moveTo>
                                <a:pt x="2146753" y="170041"/>
                              </a:moveTo>
                              <a:cubicBezTo>
                                <a:pt x="2147783" y="169024"/>
                                <a:pt x="2148406" y="167613"/>
                                <a:pt x="2148406" y="166049"/>
                              </a:cubicBezTo>
                              <a:lnTo>
                                <a:pt x="2148406" y="7969"/>
                              </a:lnTo>
                              <a:cubicBezTo>
                                <a:pt x="2148406" y="6406"/>
                                <a:pt x="2147783" y="4982"/>
                                <a:pt x="2146753" y="3966"/>
                              </a:cubicBezTo>
                              <a:cubicBezTo>
                                <a:pt x="2145736" y="2936"/>
                                <a:pt x="2144312" y="2313"/>
                                <a:pt x="2142749" y="2313"/>
                              </a:cubicBezTo>
                              <a:lnTo>
                                <a:pt x="2105096" y="2313"/>
                              </a:lnTo>
                              <a:cubicBezTo>
                                <a:pt x="2103532" y="2313"/>
                                <a:pt x="2102121" y="2936"/>
                                <a:pt x="2101104" y="3966"/>
                              </a:cubicBezTo>
                              <a:cubicBezTo>
                                <a:pt x="2100074" y="4983"/>
                                <a:pt x="2099439" y="6406"/>
                                <a:pt x="2099439" y="7969"/>
                              </a:cubicBezTo>
                              <a:lnTo>
                                <a:pt x="2099439" y="166049"/>
                              </a:lnTo>
                              <a:cubicBezTo>
                                <a:pt x="2099439" y="167613"/>
                                <a:pt x="2100074" y="169024"/>
                                <a:pt x="2101104" y="170041"/>
                              </a:cubicBezTo>
                              <a:cubicBezTo>
                                <a:pt x="2102121" y="171070"/>
                                <a:pt x="2103532" y="171706"/>
                                <a:pt x="2105096" y="171706"/>
                              </a:cubicBezTo>
                              <a:lnTo>
                                <a:pt x="2142749" y="171706"/>
                              </a:lnTo>
                              <a:cubicBezTo>
                                <a:pt x="2144312" y="171706"/>
                                <a:pt x="2145736" y="171070"/>
                                <a:pt x="2146753" y="170041"/>
                              </a:cubicBezTo>
                              <a:moveTo>
                                <a:pt x="2511094" y="101023"/>
                              </a:moveTo>
                              <a:cubicBezTo>
                                <a:pt x="2511730" y="103628"/>
                                <a:pt x="2512683" y="105954"/>
                                <a:pt x="2513967" y="108001"/>
                              </a:cubicBezTo>
                              <a:cubicBezTo>
                                <a:pt x="2515239" y="110060"/>
                                <a:pt x="2516688" y="111916"/>
                                <a:pt x="2518315" y="113606"/>
                              </a:cubicBezTo>
                              <a:cubicBezTo>
                                <a:pt x="2519942" y="115284"/>
                                <a:pt x="2521747" y="116784"/>
                                <a:pt x="2523717" y="118093"/>
                              </a:cubicBezTo>
                              <a:cubicBezTo>
                                <a:pt x="2525688" y="119415"/>
                                <a:pt x="2527722" y="120597"/>
                                <a:pt x="2529832" y="121639"/>
                              </a:cubicBezTo>
                              <a:cubicBezTo>
                                <a:pt x="2531942" y="122681"/>
                                <a:pt x="2534116" y="123596"/>
                                <a:pt x="2536366" y="124359"/>
                              </a:cubicBezTo>
                              <a:cubicBezTo>
                                <a:pt x="2538603" y="125134"/>
                                <a:pt x="2540777" y="125859"/>
                                <a:pt x="2542887" y="126533"/>
                              </a:cubicBezTo>
                              <a:cubicBezTo>
                                <a:pt x="2544997" y="127219"/>
                                <a:pt x="2547031" y="127842"/>
                                <a:pt x="2549002" y="128427"/>
                              </a:cubicBezTo>
                              <a:cubicBezTo>
                                <a:pt x="2550985" y="129011"/>
                                <a:pt x="2552777" y="129583"/>
                                <a:pt x="2554404" y="130168"/>
                              </a:cubicBezTo>
                              <a:cubicBezTo>
                                <a:pt x="2556031" y="130740"/>
                                <a:pt x="2557481" y="131325"/>
                                <a:pt x="2558764" y="131909"/>
                              </a:cubicBezTo>
                              <a:cubicBezTo>
                                <a:pt x="2560036" y="132481"/>
                                <a:pt x="2560989" y="133155"/>
                                <a:pt x="2561625" y="133905"/>
                              </a:cubicBezTo>
                              <a:cubicBezTo>
                                <a:pt x="2562260" y="134667"/>
                                <a:pt x="2562578" y="135506"/>
                                <a:pt x="2562578" y="136434"/>
                              </a:cubicBezTo>
                              <a:cubicBezTo>
                                <a:pt x="2562578" y="137120"/>
                                <a:pt x="2562387" y="137731"/>
                                <a:pt x="2561980" y="138252"/>
                              </a:cubicBezTo>
                              <a:cubicBezTo>
                                <a:pt x="2561574" y="138786"/>
                                <a:pt x="2560964" y="139218"/>
                                <a:pt x="2560150" y="139561"/>
                              </a:cubicBezTo>
                              <a:cubicBezTo>
                                <a:pt x="2559336" y="139904"/>
                                <a:pt x="2558230" y="140171"/>
                                <a:pt x="2556819" y="140349"/>
                              </a:cubicBezTo>
                              <a:cubicBezTo>
                                <a:pt x="2555408" y="140514"/>
                                <a:pt x="2553692" y="140603"/>
                                <a:pt x="2551684" y="140603"/>
                              </a:cubicBezTo>
                              <a:cubicBezTo>
                                <a:pt x="2548964" y="140603"/>
                                <a:pt x="2546001" y="140374"/>
                                <a:pt x="2542773" y="139917"/>
                              </a:cubicBezTo>
                              <a:cubicBezTo>
                                <a:pt x="2539544" y="139446"/>
                                <a:pt x="2536048" y="138747"/>
                                <a:pt x="2532298" y="137820"/>
                              </a:cubicBezTo>
                              <a:cubicBezTo>
                                <a:pt x="2530111" y="137286"/>
                                <a:pt x="2527963" y="136625"/>
                                <a:pt x="2525878" y="135862"/>
                              </a:cubicBezTo>
                              <a:cubicBezTo>
                                <a:pt x="2523781" y="135099"/>
                                <a:pt x="2521747" y="134222"/>
                                <a:pt x="2519751" y="133231"/>
                              </a:cubicBezTo>
                              <a:cubicBezTo>
                                <a:pt x="2517857" y="132290"/>
                                <a:pt x="2515797" y="132468"/>
                                <a:pt x="2514221" y="133422"/>
                              </a:cubicBezTo>
                              <a:cubicBezTo>
                                <a:pt x="2512645" y="134362"/>
                                <a:pt x="2511526" y="136078"/>
                                <a:pt x="2511526" y="138188"/>
                              </a:cubicBezTo>
                              <a:lnTo>
                                <a:pt x="2511526" y="162173"/>
                              </a:lnTo>
                              <a:cubicBezTo>
                                <a:pt x="2511526" y="163240"/>
                                <a:pt x="2511819" y="164283"/>
                                <a:pt x="2512353" y="165172"/>
                              </a:cubicBezTo>
                              <a:cubicBezTo>
                                <a:pt x="2512886" y="166062"/>
                                <a:pt x="2513662" y="166799"/>
                                <a:pt x="2514628" y="167270"/>
                              </a:cubicBezTo>
                              <a:cubicBezTo>
                                <a:pt x="2517310" y="168566"/>
                                <a:pt x="2520120" y="169697"/>
                                <a:pt x="2523043" y="170663"/>
                              </a:cubicBezTo>
                              <a:cubicBezTo>
                                <a:pt x="2525967" y="171642"/>
                                <a:pt x="2529018" y="172443"/>
                                <a:pt x="2532183" y="173091"/>
                              </a:cubicBezTo>
                              <a:cubicBezTo>
                                <a:pt x="2535972" y="173866"/>
                                <a:pt x="2540039" y="174451"/>
                                <a:pt x="2544362" y="174832"/>
                              </a:cubicBezTo>
                              <a:cubicBezTo>
                                <a:pt x="2548696" y="175226"/>
                                <a:pt x="2553298" y="175417"/>
                                <a:pt x="2558179" y="175417"/>
                              </a:cubicBezTo>
                              <a:cubicBezTo>
                                <a:pt x="2561739" y="175417"/>
                                <a:pt x="2565235" y="175277"/>
                                <a:pt x="2568680" y="175010"/>
                              </a:cubicBezTo>
                              <a:cubicBezTo>
                                <a:pt x="2572125" y="174731"/>
                                <a:pt x="2575506" y="174324"/>
                                <a:pt x="2578837" y="173790"/>
                              </a:cubicBezTo>
                              <a:cubicBezTo>
                                <a:pt x="2582154" y="173244"/>
                                <a:pt x="2585294" y="172481"/>
                                <a:pt x="2588231" y="171502"/>
                              </a:cubicBezTo>
                              <a:cubicBezTo>
                                <a:pt x="2591167" y="170511"/>
                                <a:pt x="2593913" y="169303"/>
                                <a:pt x="2596468" y="167867"/>
                              </a:cubicBezTo>
                              <a:cubicBezTo>
                                <a:pt x="2599023" y="166443"/>
                                <a:pt x="2601312" y="164778"/>
                                <a:pt x="2603346" y="162884"/>
                              </a:cubicBezTo>
                              <a:cubicBezTo>
                                <a:pt x="2605379" y="160991"/>
                                <a:pt x="2607146" y="158868"/>
                                <a:pt x="2608647" y="156504"/>
                              </a:cubicBezTo>
                              <a:cubicBezTo>
                                <a:pt x="2610159" y="154140"/>
                                <a:pt x="2611291" y="151483"/>
                                <a:pt x="2612041" y="148522"/>
                              </a:cubicBezTo>
                              <a:cubicBezTo>
                                <a:pt x="2612803" y="145573"/>
                                <a:pt x="2613172" y="142306"/>
                                <a:pt x="2613172" y="138747"/>
                              </a:cubicBezTo>
                              <a:cubicBezTo>
                                <a:pt x="2613172" y="135506"/>
                                <a:pt x="2612854" y="132545"/>
                                <a:pt x="2612219" y="129875"/>
                              </a:cubicBezTo>
                              <a:cubicBezTo>
                                <a:pt x="2611583" y="127206"/>
                                <a:pt x="2610630" y="124829"/>
                                <a:pt x="2609346" y="122732"/>
                              </a:cubicBezTo>
                              <a:cubicBezTo>
                                <a:pt x="2608075" y="120648"/>
                                <a:pt x="2606638" y="118754"/>
                                <a:pt x="2605024" y="117050"/>
                              </a:cubicBezTo>
                              <a:cubicBezTo>
                                <a:pt x="2603422" y="115360"/>
                                <a:pt x="2601655" y="113847"/>
                                <a:pt x="2599723" y="112526"/>
                              </a:cubicBezTo>
                              <a:cubicBezTo>
                                <a:pt x="2597790" y="111216"/>
                                <a:pt x="2595769" y="110047"/>
                                <a:pt x="2593659" y="109017"/>
                              </a:cubicBezTo>
                              <a:cubicBezTo>
                                <a:pt x="2591549" y="108001"/>
                                <a:pt x="2589350" y="107111"/>
                                <a:pt x="2587074" y="106386"/>
                              </a:cubicBezTo>
                              <a:cubicBezTo>
                                <a:pt x="2584786" y="105649"/>
                                <a:pt x="2582587" y="104950"/>
                                <a:pt x="2580489" y="104289"/>
                              </a:cubicBezTo>
                              <a:cubicBezTo>
                                <a:pt x="2578379" y="103641"/>
                                <a:pt x="2576358" y="103018"/>
                                <a:pt x="2574413" y="102433"/>
                              </a:cubicBezTo>
                              <a:cubicBezTo>
                                <a:pt x="2572481" y="101861"/>
                                <a:pt x="2570714" y="101277"/>
                                <a:pt x="2569112" y="100692"/>
                              </a:cubicBezTo>
                              <a:cubicBezTo>
                                <a:pt x="2567510" y="100120"/>
                                <a:pt x="2566074" y="99536"/>
                                <a:pt x="2564790" y="98951"/>
                              </a:cubicBezTo>
                              <a:cubicBezTo>
                                <a:pt x="2563518" y="98379"/>
                                <a:pt x="2562565" y="97693"/>
                                <a:pt x="2561917" y="96892"/>
                              </a:cubicBezTo>
                              <a:cubicBezTo>
                                <a:pt x="2561281" y="96104"/>
                                <a:pt x="2560963" y="95201"/>
                                <a:pt x="2560963" y="94197"/>
                              </a:cubicBezTo>
                              <a:cubicBezTo>
                                <a:pt x="2560963" y="93422"/>
                                <a:pt x="2561167" y="92774"/>
                                <a:pt x="2561573" y="92252"/>
                              </a:cubicBezTo>
                              <a:cubicBezTo>
                                <a:pt x="2561980" y="91731"/>
                                <a:pt x="2562578" y="91337"/>
                                <a:pt x="2563391" y="91058"/>
                              </a:cubicBezTo>
                              <a:cubicBezTo>
                                <a:pt x="2564205" y="90791"/>
                                <a:pt x="2565095" y="90587"/>
                                <a:pt x="2566035" y="90460"/>
                              </a:cubicBezTo>
                              <a:cubicBezTo>
                                <a:pt x="2566989" y="90320"/>
                                <a:pt x="2567993" y="90257"/>
                                <a:pt x="2569086" y="90257"/>
                              </a:cubicBezTo>
                              <a:cubicBezTo>
                                <a:pt x="2571870" y="90257"/>
                                <a:pt x="2574781" y="90498"/>
                                <a:pt x="2577820" y="90981"/>
                              </a:cubicBezTo>
                              <a:cubicBezTo>
                                <a:pt x="2580858" y="91464"/>
                                <a:pt x="2584010" y="92189"/>
                                <a:pt x="2587303" y="93155"/>
                              </a:cubicBezTo>
                              <a:cubicBezTo>
                                <a:pt x="2588955" y="93638"/>
                                <a:pt x="2590557" y="94159"/>
                                <a:pt x="2592095" y="94718"/>
                              </a:cubicBezTo>
                              <a:cubicBezTo>
                                <a:pt x="2593646" y="95265"/>
                                <a:pt x="2595133" y="95849"/>
                                <a:pt x="2596557" y="96460"/>
                              </a:cubicBezTo>
                              <a:cubicBezTo>
                                <a:pt x="2598426" y="97260"/>
                                <a:pt x="2600371" y="96981"/>
                                <a:pt x="2601858" y="96002"/>
                              </a:cubicBezTo>
                              <a:cubicBezTo>
                                <a:pt x="2603346" y="95023"/>
                                <a:pt x="2604362" y="93333"/>
                                <a:pt x="2604362" y="91312"/>
                              </a:cubicBezTo>
                              <a:lnTo>
                                <a:pt x="2604362" y="69831"/>
                              </a:lnTo>
                              <a:cubicBezTo>
                                <a:pt x="2604362" y="68713"/>
                                <a:pt x="2604032" y="67620"/>
                                <a:pt x="2603447" y="66704"/>
                              </a:cubicBezTo>
                              <a:cubicBezTo>
                                <a:pt x="2602862" y="65789"/>
                                <a:pt x="2602023" y="65039"/>
                                <a:pt x="2600994" y="64594"/>
                              </a:cubicBezTo>
                              <a:cubicBezTo>
                                <a:pt x="2598388" y="63489"/>
                                <a:pt x="2595731" y="62472"/>
                                <a:pt x="2593011" y="61569"/>
                              </a:cubicBezTo>
                              <a:cubicBezTo>
                                <a:pt x="2590278" y="60654"/>
                                <a:pt x="2587494" y="59853"/>
                                <a:pt x="2584633" y="59154"/>
                              </a:cubicBezTo>
                              <a:cubicBezTo>
                                <a:pt x="2581150" y="58316"/>
                                <a:pt x="2577400" y="57667"/>
                                <a:pt x="2573383" y="57248"/>
                              </a:cubicBezTo>
                              <a:cubicBezTo>
                                <a:pt x="2569353" y="56816"/>
                                <a:pt x="2565070" y="56612"/>
                                <a:pt x="2560506" y="56612"/>
                              </a:cubicBezTo>
                              <a:cubicBezTo>
                                <a:pt x="2557252" y="56612"/>
                                <a:pt x="2554061" y="56752"/>
                                <a:pt x="2550921" y="57044"/>
                              </a:cubicBezTo>
                              <a:cubicBezTo>
                                <a:pt x="2547794" y="57337"/>
                                <a:pt x="2544718" y="57769"/>
                                <a:pt x="2541705" y="58354"/>
                              </a:cubicBezTo>
                              <a:cubicBezTo>
                                <a:pt x="2538679" y="58926"/>
                                <a:pt x="2535844" y="59714"/>
                                <a:pt x="2533175" y="60692"/>
                              </a:cubicBezTo>
                              <a:cubicBezTo>
                                <a:pt x="2530505" y="61684"/>
                                <a:pt x="2528001" y="62879"/>
                                <a:pt x="2525687" y="64264"/>
                              </a:cubicBezTo>
                              <a:cubicBezTo>
                                <a:pt x="2523361" y="65649"/>
                                <a:pt x="2521264" y="67276"/>
                                <a:pt x="2519395" y="69107"/>
                              </a:cubicBezTo>
                              <a:cubicBezTo>
                                <a:pt x="2517513" y="70950"/>
                                <a:pt x="2515861" y="73009"/>
                                <a:pt x="2514437" y="75284"/>
                              </a:cubicBezTo>
                              <a:cubicBezTo>
                                <a:pt x="2513001" y="77572"/>
                                <a:pt x="2511920" y="80127"/>
                                <a:pt x="2511208" y="82974"/>
                              </a:cubicBezTo>
                              <a:cubicBezTo>
                                <a:pt x="2510496" y="85821"/>
                                <a:pt x="2510141" y="88935"/>
                                <a:pt x="2510141" y="92341"/>
                              </a:cubicBezTo>
                              <a:cubicBezTo>
                                <a:pt x="2510141" y="95519"/>
                                <a:pt x="2510458" y="98404"/>
                                <a:pt x="2511094" y="101023"/>
                              </a:cubicBezTo>
                              <a:moveTo>
                                <a:pt x="1772420" y="61976"/>
                              </a:moveTo>
                              <a:cubicBezTo>
                                <a:pt x="1773437" y="63006"/>
                                <a:pt x="1774073" y="64417"/>
                                <a:pt x="1774073" y="65980"/>
                              </a:cubicBezTo>
                              <a:lnTo>
                                <a:pt x="1774073" y="164511"/>
                              </a:lnTo>
                              <a:cubicBezTo>
                                <a:pt x="1774073" y="175188"/>
                                <a:pt x="1772458" y="184429"/>
                                <a:pt x="1769230" y="192258"/>
                              </a:cubicBezTo>
                              <a:cubicBezTo>
                                <a:pt x="1766001" y="200088"/>
                                <a:pt x="1761158" y="206494"/>
                                <a:pt x="1754700" y="211477"/>
                              </a:cubicBezTo>
                              <a:cubicBezTo>
                                <a:pt x="1748229" y="216485"/>
                                <a:pt x="1740945" y="220234"/>
                                <a:pt x="1732848" y="222725"/>
                              </a:cubicBezTo>
                              <a:cubicBezTo>
                                <a:pt x="1724750" y="225229"/>
                                <a:pt x="1715826" y="226475"/>
                                <a:pt x="1706089" y="226475"/>
                              </a:cubicBezTo>
                              <a:cubicBezTo>
                                <a:pt x="1697534" y="226475"/>
                                <a:pt x="1689347" y="225801"/>
                                <a:pt x="1681516" y="224454"/>
                              </a:cubicBezTo>
                              <a:cubicBezTo>
                                <a:pt x="1673686" y="223107"/>
                                <a:pt x="1666211" y="221086"/>
                                <a:pt x="1659118" y="218391"/>
                              </a:cubicBezTo>
                              <a:cubicBezTo>
                                <a:pt x="1658012" y="217972"/>
                                <a:pt x="1657109" y="217222"/>
                                <a:pt x="1656473" y="216281"/>
                              </a:cubicBezTo>
                              <a:cubicBezTo>
                                <a:pt x="1655838" y="215341"/>
                                <a:pt x="1655482" y="214209"/>
                                <a:pt x="1655482" y="213040"/>
                              </a:cubicBezTo>
                              <a:lnTo>
                                <a:pt x="1655482" y="185509"/>
                              </a:lnTo>
                              <a:cubicBezTo>
                                <a:pt x="1655482" y="183514"/>
                                <a:pt x="1656486" y="181823"/>
                                <a:pt x="1657948" y="180819"/>
                              </a:cubicBezTo>
                              <a:cubicBezTo>
                                <a:pt x="1659410" y="179828"/>
                                <a:pt x="1661342" y="179510"/>
                                <a:pt x="1663173" y="180272"/>
                              </a:cubicBezTo>
                              <a:cubicBezTo>
                                <a:pt x="1668359" y="182446"/>
                                <a:pt x="1673800" y="184073"/>
                                <a:pt x="1679470" y="185166"/>
                              </a:cubicBezTo>
                              <a:cubicBezTo>
                                <a:pt x="1685152" y="186246"/>
                                <a:pt x="1691076" y="186793"/>
                                <a:pt x="1697254" y="186793"/>
                              </a:cubicBezTo>
                              <a:cubicBezTo>
                                <a:pt x="1706623" y="186793"/>
                                <a:pt x="1713640" y="185204"/>
                                <a:pt x="1718318" y="182026"/>
                              </a:cubicBezTo>
                              <a:cubicBezTo>
                                <a:pt x="1722996" y="178862"/>
                                <a:pt x="1725322" y="174095"/>
                                <a:pt x="1725322" y="167753"/>
                              </a:cubicBezTo>
                              <a:lnTo>
                                <a:pt x="1725322" y="162198"/>
                              </a:lnTo>
                              <a:cubicBezTo>
                                <a:pt x="1721547" y="165744"/>
                                <a:pt x="1717123" y="168414"/>
                                <a:pt x="1712051" y="170193"/>
                              </a:cubicBezTo>
                              <a:cubicBezTo>
                                <a:pt x="1706992" y="171973"/>
                                <a:pt x="1701284" y="172875"/>
                                <a:pt x="1694941" y="172875"/>
                              </a:cubicBezTo>
                              <a:cubicBezTo>
                                <a:pt x="1686512" y="172875"/>
                                <a:pt x="1679101" y="171477"/>
                                <a:pt x="1672720" y="168693"/>
                              </a:cubicBezTo>
                              <a:cubicBezTo>
                                <a:pt x="1666338" y="165897"/>
                                <a:pt x="1660986" y="161728"/>
                                <a:pt x="1656664" y="156148"/>
                              </a:cubicBezTo>
                              <a:cubicBezTo>
                                <a:pt x="1652317" y="150581"/>
                                <a:pt x="1649075" y="144340"/>
                                <a:pt x="1646914" y="137425"/>
                              </a:cubicBezTo>
                              <a:cubicBezTo>
                                <a:pt x="1644740" y="130498"/>
                                <a:pt x="1643660" y="122897"/>
                                <a:pt x="1643660" y="114610"/>
                              </a:cubicBezTo>
                              <a:cubicBezTo>
                                <a:pt x="1643660" y="106348"/>
                                <a:pt x="1644740" y="98748"/>
                                <a:pt x="1646914" y="91846"/>
                              </a:cubicBezTo>
                              <a:cubicBezTo>
                                <a:pt x="1649075" y="84944"/>
                                <a:pt x="1652317" y="78729"/>
                                <a:pt x="1656664" y="73199"/>
                              </a:cubicBezTo>
                              <a:cubicBezTo>
                                <a:pt x="1660986" y="67670"/>
                                <a:pt x="1666338" y="63527"/>
                                <a:pt x="1672720" y="60756"/>
                              </a:cubicBezTo>
                              <a:cubicBezTo>
                                <a:pt x="1679101" y="57998"/>
                                <a:pt x="1686512" y="56625"/>
                                <a:pt x="1694940" y="56625"/>
                              </a:cubicBezTo>
                              <a:cubicBezTo>
                                <a:pt x="1702593" y="56625"/>
                                <a:pt x="1709445" y="58049"/>
                                <a:pt x="1715470" y="60908"/>
                              </a:cubicBezTo>
                              <a:cubicBezTo>
                                <a:pt x="1721508" y="63768"/>
                                <a:pt x="1726733" y="68064"/>
                                <a:pt x="1731144" y="73784"/>
                              </a:cubicBezTo>
                              <a:lnTo>
                                <a:pt x="1731144" y="65980"/>
                              </a:lnTo>
                              <a:cubicBezTo>
                                <a:pt x="1731144" y="64416"/>
                                <a:pt x="1731780" y="63006"/>
                                <a:pt x="1732810" y="61976"/>
                              </a:cubicBezTo>
                              <a:cubicBezTo>
                                <a:pt x="1733827" y="60959"/>
                                <a:pt x="1735238" y="60324"/>
                                <a:pt x="1736801" y="60324"/>
                              </a:cubicBezTo>
                              <a:lnTo>
                                <a:pt x="1768416" y="60324"/>
                              </a:lnTo>
                              <a:cubicBezTo>
                                <a:pt x="1769980" y="60324"/>
                                <a:pt x="1771391" y="60959"/>
                                <a:pt x="1772420" y="61976"/>
                              </a:cubicBezTo>
                              <a:moveTo>
                                <a:pt x="1725576" y="115322"/>
                              </a:moveTo>
                              <a:lnTo>
                                <a:pt x="1725576" y="103018"/>
                              </a:lnTo>
                              <a:cubicBezTo>
                                <a:pt x="1724025" y="100387"/>
                                <a:pt x="1722055" y="98417"/>
                                <a:pt x="1719665" y="97095"/>
                              </a:cubicBezTo>
                              <a:cubicBezTo>
                                <a:pt x="1717262" y="95786"/>
                                <a:pt x="1714440" y="95125"/>
                                <a:pt x="1711199" y="95125"/>
                              </a:cubicBezTo>
                              <a:cubicBezTo>
                                <a:pt x="1708402" y="95125"/>
                                <a:pt x="1705962" y="95621"/>
                                <a:pt x="1703851" y="96612"/>
                              </a:cubicBezTo>
                              <a:cubicBezTo>
                                <a:pt x="1701741" y="97591"/>
                                <a:pt x="1699974" y="99078"/>
                                <a:pt x="1698538" y="101061"/>
                              </a:cubicBezTo>
                              <a:cubicBezTo>
                                <a:pt x="1697088" y="103018"/>
                                <a:pt x="1696021" y="105192"/>
                                <a:pt x="1695309" y="107569"/>
                              </a:cubicBezTo>
                              <a:cubicBezTo>
                                <a:pt x="1694597" y="109945"/>
                                <a:pt x="1694241" y="112526"/>
                                <a:pt x="1694241" y="115322"/>
                              </a:cubicBezTo>
                              <a:cubicBezTo>
                                <a:pt x="1694241" y="118106"/>
                                <a:pt x="1694597" y="120686"/>
                                <a:pt x="1695309" y="123063"/>
                              </a:cubicBezTo>
                              <a:cubicBezTo>
                                <a:pt x="1696021" y="125439"/>
                                <a:pt x="1697088" y="127613"/>
                                <a:pt x="1698538" y="129583"/>
                              </a:cubicBezTo>
                              <a:cubicBezTo>
                                <a:pt x="1699974" y="131553"/>
                                <a:pt x="1701741" y="133040"/>
                                <a:pt x="1703851" y="134019"/>
                              </a:cubicBezTo>
                              <a:cubicBezTo>
                                <a:pt x="1705962" y="135010"/>
                                <a:pt x="1708402" y="135493"/>
                                <a:pt x="1711199" y="135493"/>
                              </a:cubicBezTo>
                              <a:cubicBezTo>
                                <a:pt x="1714440" y="135493"/>
                                <a:pt x="1717262" y="134832"/>
                                <a:pt x="1719665" y="133523"/>
                              </a:cubicBezTo>
                              <a:cubicBezTo>
                                <a:pt x="1722055" y="132214"/>
                                <a:pt x="1724025" y="130244"/>
                                <a:pt x="1725576" y="127626"/>
                              </a:cubicBezTo>
                              <a:lnTo>
                                <a:pt x="1725576" y="115322"/>
                              </a:lnTo>
                              <a:lnTo>
                                <a:pt x="1725576" y="115322"/>
                              </a:lnTo>
                              <a:close/>
                              <a:moveTo>
                                <a:pt x="1283692" y="56625"/>
                              </a:moveTo>
                              <a:cubicBezTo>
                                <a:pt x="1278518" y="56625"/>
                                <a:pt x="1273586" y="57439"/>
                                <a:pt x="1268907" y="59053"/>
                              </a:cubicBezTo>
                              <a:cubicBezTo>
                                <a:pt x="1264229" y="60680"/>
                                <a:pt x="1259793" y="63120"/>
                                <a:pt x="1255611" y="66374"/>
                              </a:cubicBezTo>
                              <a:lnTo>
                                <a:pt x="1255611" y="14922"/>
                              </a:lnTo>
                              <a:cubicBezTo>
                                <a:pt x="1255611" y="13371"/>
                                <a:pt x="1254988" y="11948"/>
                                <a:pt x="1253958" y="10931"/>
                              </a:cubicBezTo>
                              <a:cubicBezTo>
                                <a:pt x="1252941" y="9901"/>
                                <a:pt x="1251530" y="9279"/>
                                <a:pt x="1249966" y="9279"/>
                              </a:cubicBezTo>
                              <a:lnTo>
                                <a:pt x="1212313" y="9279"/>
                              </a:lnTo>
                              <a:cubicBezTo>
                                <a:pt x="1210750" y="9279"/>
                                <a:pt x="1209339" y="9901"/>
                                <a:pt x="1208309" y="10931"/>
                              </a:cubicBezTo>
                              <a:cubicBezTo>
                                <a:pt x="1207292" y="11948"/>
                                <a:pt x="1206656" y="13371"/>
                                <a:pt x="1206656" y="14922"/>
                              </a:cubicBezTo>
                              <a:lnTo>
                                <a:pt x="1206656" y="166037"/>
                              </a:lnTo>
                              <a:cubicBezTo>
                                <a:pt x="1206656" y="167600"/>
                                <a:pt x="1207292" y="169011"/>
                                <a:pt x="1208309" y="170041"/>
                              </a:cubicBezTo>
                              <a:cubicBezTo>
                                <a:pt x="1209339" y="171070"/>
                                <a:pt x="1210750" y="171706"/>
                                <a:pt x="1212313" y="171706"/>
                              </a:cubicBezTo>
                              <a:lnTo>
                                <a:pt x="1249966" y="171706"/>
                              </a:lnTo>
                              <a:cubicBezTo>
                                <a:pt x="1251530" y="171706"/>
                                <a:pt x="1252941" y="171070"/>
                                <a:pt x="1253958" y="170041"/>
                              </a:cubicBezTo>
                              <a:cubicBezTo>
                                <a:pt x="1254988" y="169011"/>
                                <a:pt x="1255611" y="167600"/>
                                <a:pt x="1255611" y="166037"/>
                              </a:cubicBezTo>
                              <a:lnTo>
                                <a:pt x="1255611" y="103018"/>
                              </a:lnTo>
                              <a:cubicBezTo>
                                <a:pt x="1257314" y="100985"/>
                                <a:pt x="1259246" y="99510"/>
                                <a:pt x="1261394" y="98582"/>
                              </a:cubicBezTo>
                              <a:cubicBezTo>
                                <a:pt x="1263556" y="97667"/>
                                <a:pt x="1265945" y="97299"/>
                                <a:pt x="1268564" y="97489"/>
                              </a:cubicBezTo>
                              <a:cubicBezTo>
                                <a:pt x="1271234" y="97693"/>
                                <a:pt x="1273573" y="99015"/>
                                <a:pt x="1275251" y="100946"/>
                              </a:cubicBezTo>
                              <a:cubicBezTo>
                                <a:pt x="1276916" y="102878"/>
                                <a:pt x="1277920" y="105433"/>
                                <a:pt x="1277920" y="108115"/>
                              </a:cubicBezTo>
                              <a:lnTo>
                                <a:pt x="1277920" y="166037"/>
                              </a:lnTo>
                              <a:cubicBezTo>
                                <a:pt x="1277920" y="167600"/>
                                <a:pt x="1278543" y="169011"/>
                                <a:pt x="1279573" y="170041"/>
                              </a:cubicBezTo>
                              <a:cubicBezTo>
                                <a:pt x="1280590" y="171070"/>
                                <a:pt x="1282013" y="171706"/>
                                <a:pt x="1283564" y="171706"/>
                              </a:cubicBezTo>
                              <a:lnTo>
                                <a:pt x="1321192" y="171706"/>
                              </a:lnTo>
                              <a:cubicBezTo>
                                <a:pt x="1322756" y="171706"/>
                                <a:pt x="1324167" y="171070"/>
                                <a:pt x="1325196" y="170041"/>
                              </a:cubicBezTo>
                              <a:cubicBezTo>
                                <a:pt x="1326213" y="169011"/>
                                <a:pt x="1326849" y="167600"/>
                                <a:pt x="1326849" y="166037"/>
                              </a:cubicBezTo>
                              <a:lnTo>
                                <a:pt x="1326849" y="99777"/>
                              </a:lnTo>
                              <a:cubicBezTo>
                                <a:pt x="1326849" y="93816"/>
                                <a:pt x="1325946" y="88300"/>
                                <a:pt x="1324154" y="83215"/>
                              </a:cubicBezTo>
                              <a:cubicBezTo>
                                <a:pt x="1322361" y="78118"/>
                                <a:pt x="1319667" y="73466"/>
                                <a:pt x="1316082" y="69259"/>
                              </a:cubicBezTo>
                              <a:cubicBezTo>
                                <a:pt x="1312484" y="65039"/>
                                <a:pt x="1307984" y="61887"/>
                                <a:pt x="1302582" y="59777"/>
                              </a:cubicBezTo>
                              <a:cubicBezTo>
                                <a:pt x="1297192" y="57667"/>
                                <a:pt x="1290899" y="56625"/>
                                <a:pt x="1283691" y="56625"/>
                              </a:cubicBezTo>
                              <a:moveTo>
                                <a:pt x="1486017" y="144289"/>
                              </a:moveTo>
                              <a:cubicBezTo>
                                <a:pt x="1485127" y="143247"/>
                                <a:pt x="1483894" y="142535"/>
                                <a:pt x="1482534" y="142459"/>
                              </a:cubicBezTo>
                              <a:cubicBezTo>
                                <a:pt x="1480208" y="142344"/>
                                <a:pt x="1478720" y="141620"/>
                                <a:pt x="1477793" y="140527"/>
                              </a:cubicBezTo>
                              <a:cubicBezTo>
                                <a:pt x="1476877" y="139434"/>
                                <a:pt x="1476547" y="137985"/>
                                <a:pt x="1476547" y="136434"/>
                              </a:cubicBezTo>
                              <a:lnTo>
                                <a:pt x="1476547" y="66018"/>
                              </a:lnTo>
                              <a:cubicBezTo>
                                <a:pt x="1476547" y="64442"/>
                                <a:pt x="1475911" y="63018"/>
                                <a:pt x="1474869" y="61989"/>
                              </a:cubicBezTo>
                              <a:cubicBezTo>
                                <a:pt x="1473839" y="60947"/>
                                <a:pt x="1472415" y="60311"/>
                                <a:pt x="1470826" y="60311"/>
                              </a:cubicBezTo>
                              <a:lnTo>
                                <a:pt x="1439326" y="60311"/>
                              </a:lnTo>
                              <a:cubicBezTo>
                                <a:pt x="1437750" y="60311"/>
                                <a:pt x="1436326" y="60947"/>
                                <a:pt x="1435296" y="61989"/>
                              </a:cubicBezTo>
                              <a:cubicBezTo>
                                <a:pt x="1434254" y="63018"/>
                                <a:pt x="1433618" y="64442"/>
                                <a:pt x="1433618" y="66018"/>
                              </a:cubicBezTo>
                              <a:lnTo>
                                <a:pt x="1433618" y="73772"/>
                              </a:lnTo>
                              <a:cubicBezTo>
                                <a:pt x="1430021" y="69132"/>
                                <a:pt x="1425139" y="64849"/>
                                <a:pt x="1419076" y="61709"/>
                              </a:cubicBezTo>
                              <a:cubicBezTo>
                                <a:pt x="1413025" y="58570"/>
                                <a:pt x="1405766" y="56600"/>
                                <a:pt x="1397414" y="56600"/>
                              </a:cubicBezTo>
                              <a:cubicBezTo>
                                <a:pt x="1379541" y="56600"/>
                                <a:pt x="1366727" y="63794"/>
                                <a:pt x="1358375" y="74814"/>
                              </a:cubicBezTo>
                              <a:cubicBezTo>
                                <a:pt x="1350023" y="85834"/>
                                <a:pt x="1346133" y="100692"/>
                                <a:pt x="1346133" y="115996"/>
                              </a:cubicBezTo>
                              <a:cubicBezTo>
                                <a:pt x="1346133" y="131312"/>
                                <a:pt x="1350023" y="146170"/>
                                <a:pt x="1358375" y="157190"/>
                              </a:cubicBezTo>
                              <a:cubicBezTo>
                                <a:pt x="1366727" y="168210"/>
                                <a:pt x="1379541" y="175404"/>
                                <a:pt x="1397414" y="175404"/>
                              </a:cubicBezTo>
                              <a:lnTo>
                                <a:pt x="1397872" y="175404"/>
                              </a:lnTo>
                              <a:cubicBezTo>
                                <a:pt x="1404177" y="175404"/>
                                <a:pt x="1410088" y="174629"/>
                                <a:pt x="1415580" y="173053"/>
                              </a:cubicBezTo>
                              <a:cubicBezTo>
                                <a:pt x="1421071" y="171477"/>
                                <a:pt x="1426169" y="169113"/>
                                <a:pt x="1430847" y="165973"/>
                              </a:cubicBezTo>
                              <a:cubicBezTo>
                                <a:pt x="1431966" y="165223"/>
                                <a:pt x="1433275" y="164842"/>
                                <a:pt x="1434533" y="164905"/>
                              </a:cubicBezTo>
                              <a:cubicBezTo>
                                <a:pt x="1435792" y="164956"/>
                                <a:pt x="1437025" y="165439"/>
                                <a:pt x="1437991" y="166393"/>
                              </a:cubicBezTo>
                              <a:cubicBezTo>
                                <a:pt x="1440826" y="169163"/>
                                <a:pt x="1444309" y="171248"/>
                                <a:pt x="1448453" y="172633"/>
                              </a:cubicBezTo>
                              <a:cubicBezTo>
                                <a:pt x="1452597" y="174019"/>
                                <a:pt x="1457403" y="174718"/>
                                <a:pt x="1462843" y="174718"/>
                              </a:cubicBezTo>
                              <a:cubicBezTo>
                                <a:pt x="1466848" y="174718"/>
                                <a:pt x="1470598" y="174476"/>
                                <a:pt x="1474068" y="174006"/>
                              </a:cubicBezTo>
                              <a:cubicBezTo>
                                <a:pt x="1477551" y="173536"/>
                                <a:pt x="1480767" y="172837"/>
                                <a:pt x="1483729" y="171909"/>
                              </a:cubicBezTo>
                              <a:cubicBezTo>
                                <a:pt x="1484861" y="171540"/>
                                <a:pt x="1485801" y="170803"/>
                                <a:pt x="1486450" y="169850"/>
                              </a:cubicBezTo>
                              <a:cubicBezTo>
                                <a:pt x="1487085" y="168909"/>
                                <a:pt x="1487454" y="167753"/>
                                <a:pt x="1487454" y="166558"/>
                              </a:cubicBezTo>
                              <a:lnTo>
                                <a:pt x="1487454" y="148064"/>
                              </a:lnTo>
                              <a:cubicBezTo>
                                <a:pt x="1487454" y="146704"/>
                                <a:pt x="1486907" y="145331"/>
                                <a:pt x="1486017" y="144289"/>
                              </a:cubicBezTo>
                              <a:moveTo>
                                <a:pt x="1428050" y="115996"/>
                              </a:moveTo>
                              <a:lnTo>
                                <a:pt x="1428050" y="128299"/>
                              </a:lnTo>
                              <a:cubicBezTo>
                                <a:pt x="1426893" y="130269"/>
                                <a:pt x="1424974" y="132252"/>
                                <a:pt x="1422508" y="133727"/>
                              </a:cubicBezTo>
                              <a:cubicBezTo>
                                <a:pt x="1420041" y="135201"/>
                                <a:pt x="1417029" y="136193"/>
                                <a:pt x="1413660" y="136193"/>
                              </a:cubicBezTo>
                              <a:cubicBezTo>
                                <a:pt x="1407622" y="136193"/>
                                <a:pt x="1403389" y="133638"/>
                                <a:pt x="1400668" y="129837"/>
                              </a:cubicBezTo>
                              <a:cubicBezTo>
                                <a:pt x="1397935" y="126037"/>
                                <a:pt x="1396715" y="120991"/>
                                <a:pt x="1396715" y="115996"/>
                              </a:cubicBezTo>
                              <a:cubicBezTo>
                                <a:pt x="1396715" y="111013"/>
                                <a:pt x="1397935" y="105967"/>
                                <a:pt x="1400668" y="102167"/>
                              </a:cubicBezTo>
                              <a:cubicBezTo>
                                <a:pt x="1403389" y="98366"/>
                                <a:pt x="1407622" y="95824"/>
                                <a:pt x="1413660" y="95824"/>
                              </a:cubicBezTo>
                              <a:cubicBezTo>
                                <a:pt x="1417029" y="95824"/>
                                <a:pt x="1420042" y="96803"/>
                                <a:pt x="1422508" y="98290"/>
                              </a:cubicBezTo>
                              <a:cubicBezTo>
                                <a:pt x="1424974" y="99764"/>
                                <a:pt x="1426893" y="101735"/>
                                <a:pt x="1428050" y="103705"/>
                              </a:cubicBezTo>
                              <a:lnTo>
                                <a:pt x="1428050" y="115996"/>
                              </a:lnTo>
                              <a:close/>
                              <a:moveTo>
                                <a:pt x="1581599" y="56612"/>
                              </a:moveTo>
                              <a:cubicBezTo>
                                <a:pt x="1575192" y="56612"/>
                                <a:pt x="1569142" y="57858"/>
                                <a:pt x="1563446" y="60324"/>
                              </a:cubicBezTo>
                              <a:cubicBezTo>
                                <a:pt x="1557764" y="62802"/>
                                <a:pt x="1552450" y="66514"/>
                                <a:pt x="1547493" y="71458"/>
                              </a:cubicBezTo>
                              <a:lnTo>
                                <a:pt x="1547493" y="66323"/>
                              </a:lnTo>
                              <a:cubicBezTo>
                                <a:pt x="1547493" y="64696"/>
                                <a:pt x="1546806" y="63235"/>
                                <a:pt x="1545713" y="62218"/>
                              </a:cubicBezTo>
                              <a:cubicBezTo>
                                <a:pt x="1544620" y="61188"/>
                                <a:pt x="1543120" y="60591"/>
                                <a:pt x="1541492" y="60692"/>
                              </a:cubicBezTo>
                              <a:lnTo>
                                <a:pt x="1525857" y="60502"/>
                              </a:lnTo>
                              <a:lnTo>
                                <a:pt x="1510221" y="60311"/>
                              </a:lnTo>
                              <a:cubicBezTo>
                                <a:pt x="1508657" y="60311"/>
                                <a:pt x="1507246" y="60947"/>
                                <a:pt x="1506229" y="61976"/>
                              </a:cubicBezTo>
                              <a:cubicBezTo>
                                <a:pt x="1505199" y="62993"/>
                                <a:pt x="1504577" y="64417"/>
                                <a:pt x="1504577" y="65980"/>
                              </a:cubicBezTo>
                              <a:lnTo>
                                <a:pt x="1504577" y="166037"/>
                              </a:lnTo>
                              <a:cubicBezTo>
                                <a:pt x="1504577" y="167600"/>
                                <a:pt x="1505200" y="169011"/>
                                <a:pt x="1506229" y="170040"/>
                              </a:cubicBezTo>
                              <a:cubicBezTo>
                                <a:pt x="1507246" y="171057"/>
                                <a:pt x="1508657" y="171693"/>
                                <a:pt x="1510221" y="171693"/>
                              </a:cubicBezTo>
                              <a:lnTo>
                                <a:pt x="1547861" y="171693"/>
                              </a:lnTo>
                              <a:cubicBezTo>
                                <a:pt x="1549425" y="171693"/>
                                <a:pt x="1550836" y="171057"/>
                                <a:pt x="1551866" y="170040"/>
                              </a:cubicBezTo>
                              <a:cubicBezTo>
                                <a:pt x="1552895" y="169011"/>
                                <a:pt x="1553531" y="167600"/>
                                <a:pt x="1553531" y="166037"/>
                              </a:cubicBezTo>
                              <a:lnTo>
                                <a:pt x="1553531" y="103018"/>
                              </a:lnTo>
                              <a:cubicBezTo>
                                <a:pt x="1555222" y="100985"/>
                                <a:pt x="1557154" y="99510"/>
                                <a:pt x="1559315" y="98582"/>
                              </a:cubicBezTo>
                              <a:cubicBezTo>
                                <a:pt x="1561463" y="97667"/>
                                <a:pt x="1563853" y="97298"/>
                                <a:pt x="1566459" y="97502"/>
                              </a:cubicBezTo>
                              <a:cubicBezTo>
                                <a:pt x="1569141" y="97693"/>
                                <a:pt x="1571480" y="99002"/>
                                <a:pt x="1573158" y="100934"/>
                              </a:cubicBezTo>
                              <a:cubicBezTo>
                                <a:pt x="1574824" y="102878"/>
                                <a:pt x="1575815" y="105433"/>
                                <a:pt x="1575815" y="108115"/>
                              </a:cubicBezTo>
                              <a:lnTo>
                                <a:pt x="1575815" y="166037"/>
                              </a:lnTo>
                              <a:cubicBezTo>
                                <a:pt x="1575815" y="167600"/>
                                <a:pt x="1576451" y="169011"/>
                                <a:pt x="1577480" y="170041"/>
                              </a:cubicBezTo>
                              <a:cubicBezTo>
                                <a:pt x="1578510" y="171057"/>
                                <a:pt x="1579921" y="171693"/>
                                <a:pt x="1581485" y="171693"/>
                              </a:cubicBezTo>
                              <a:lnTo>
                                <a:pt x="1619113" y="171693"/>
                              </a:lnTo>
                              <a:cubicBezTo>
                                <a:pt x="1620676" y="171693"/>
                                <a:pt x="1622087" y="171057"/>
                                <a:pt x="1623104" y="170041"/>
                              </a:cubicBezTo>
                              <a:cubicBezTo>
                                <a:pt x="1624134" y="169011"/>
                                <a:pt x="1624757" y="167600"/>
                                <a:pt x="1624757" y="166037"/>
                              </a:cubicBezTo>
                              <a:lnTo>
                                <a:pt x="1624757" y="99764"/>
                              </a:lnTo>
                              <a:cubicBezTo>
                                <a:pt x="1624757" y="93816"/>
                                <a:pt x="1623867" y="88300"/>
                                <a:pt x="1622075" y="83203"/>
                              </a:cubicBezTo>
                              <a:cubicBezTo>
                                <a:pt x="1620269" y="78119"/>
                                <a:pt x="1617574" y="73466"/>
                                <a:pt x="1613990" y="69247"/>
                              </a:cubicBezTo>
                              <a:cubicBezTo>
                                <a:pt x="1610392" y="65039"/>
                                <a:pt x="1605892" y="61874"/>
                                <a:pt x="1600502" y="59777"/>
                              </a:cubicBezTo>
                              <a:cubicBezTo>
                                <a:pt x="1595099" y="57667"/>
                                <a:pt x="1588807" y="56612"/>
                                <a:pt x="1581599" y="56612"/>
                              </a:cubicBezTo>
                              <a:moveTo>
                                <a:pt x="1903495" y="80127"/>
                              </a:moveTo>
                              <a:cubicBezTo>
                                <a:pt x="1901702" y="77267"/>
                                <a:pt x="1899681" y="74610"/>
                                <a:pt x="1897418" y="72170"/>
                              </a:cubicBezTo>
                              <a:cubicBezTo>
                                <a:pt x="1895308" y="69844"/>
                                <a:pt x="1892765" y="67734"/>
                                <a:pt x="1889829" y="65866"/>
                              </a:cubicBezTo>
                              <a:cubicBezTo>
                                <a:pt x="1886892" y="63984"/>
                                <a:pt x="1883537" y="62332"/>
                                <a:pt x="1879774" y="60908"/>
                              </a:cubicBezTo>
                              <a:cubicBezTo>
                                <a:pt x="1876036" y="59472"/>
                                <a:pt x="1872032" y="58392"/>
                                <a:pt x="1867748" y="57680"/>
                              </a:cubicBezTo>
                              <a:cubicBezTo>
                                <a:pt x="1863477" y="56968"/>
                                <a:pt x="1858939" y="56625"/>
                                <a:pt x="1854159" y="56625"/>
                              </a:cubicBezTo>
                              <a:cubicBezTo>
                                <a:pt x="1850828" y="56625"/>
                                <a:pt x="1847511" y="56879"/>
                                <a:pt x="1844180" y="57400"/>
                              </a:cubicBezTo>
                              <a:cubicBezTo>
                                <a:pt x="1840849" y="57922"/>
                                <a:pt x="1837532" y="58710"/>
                                <a:pt x="1834201" y="59752"/>
                              </a:cubicBezTo>
                              <a:cubicBezTo>
                                <a:pt x="1830870" y="60794"/>
                                <a:pt x="1827616" y="62116"/>
                                <a:pt x="1824426" y="63718"/>
                              </a:cubicBezTo>
                              <a:cubicBezTo>
                                <a:pt x="1821235" y="65319"/>
                                <a:pt x="1818108" y="67200"/>
                                <a:pt x="1815044" y="69374"/>
                              </a:cubicBezTo>
                              <a:cubicBezTo>
                                <a:pt x="1811980" y="71534"/>
                                <a:pt x="1809209" y="74153"/>
                                <a:pt x="1806705" y="77229"/>
                              </a:cubicBezTo>
                              <a:cubicBezTo>
                                <a:pt x="1804213" y="80305"/>
                                <a:pt x="1802001" y="83838"/>
                                <a:pt x="1800082" y="87829"/>
                              </a:cubicBezTo>
                              <a:cubicBezTo>
                                <a:pt x="1798150" y="91808"/>
                                <a:pt x="1796700" y="96091"/>
                                <a:pt x="1795734" y="100667"/>
                              </a:cubicBezTo>
                              <a:cubicBezTo>
                                <a:pt x="1794768" y="105243"/>
                                <a:pt x="1794272" y="110136"/>
                                <a:pt x="1794272" y="115322"/>
                              </a:cubicBezTo>
                              <a:cubicBezTo>
                                <a:pt x="1794272" y="122122"/>
                                <a:pt x="1795137" y="128388"/>
                                <a:pt x="1796866" y="134133"/>
                              </a:cubicBezTo>
                              <a:cubicBezTo>
                                <a:pt x="1798582" y="139879"/>
                                <a:pt x="1801163" y="145103"/>
                                <a:pt x="1804607" y="149780"/>
                              </a:cubicBezTo>
                              <a:cubicBezTo>
                                <a:pt x="1808052" y="154458"/>
                                <a:pt x="1811904" y="158449"/>
                                <a:pt x="1816176" y="161753"/>
                              </a:cubicBezTo>
                              <a:cubicBezTo>
                                <a:pt x="1820447" y="165058"/>
                                <a:pt x="1825138" y="167676"/>
                                <a:pt x="1830235" y="169621"/>
                              </a:cubicBezTo>
                              <a:cubicBezTo>
                                <a:pt x="1835345" y="171540"/>
                                <a:pt x="1840748" y="173002"/>
                                <a:pt x="1846430" y="173968"/>
                              </a:cubicBezTo>
                              <a:cubicBezTo>
                                <a:pt x="1852113" y="174934"/>
                                <a:pt x="1858087" y="175417"/>
                                <a:pt x="1864367" y="175417"/>
                              </a:cubicBezTo>
                              <a:cubicBezTo>
                                <a:pt x="1871346" y="175417"/>
                                <a:pt x="1877893" y="175036"/>
                                <a:pt x="1883994" y="174273"/>
                              </a:cubicBezTo>
                              <a:cubicBezTo>
                                <a:pt x="1890109" y="173523"/>
                                <a:pt x="1895766" y="172379"/>
                                <a:pt x="1900991" y="170879"/>
                              </a:cubicBezTo>
                              <a:cubicBezTo>
                                <a:pt x="1902185" y="170524"/>
                                <a:pt x="1903177" y="169786"/>
                                <a:pt x="1903876" y="168820"/>
                              </a:cubicBezTo>
                              <a:cubicBezTo>
                                <a:pt x="1904575" y="167854"/>
                                <a:pt x="1904969" y="166672"/>
                                <a:pt x="1904969" y="165414"/>
                              </a:cubicBezTo>
                              <a:lnTo>
                                <a:pt x="1904969" y="144010"/>
                              </a:lnTo>
                              <a:cubicBezTo>
                                <a:pt x="1904969" y="142217"/>
                                <a:pt x="1904143" y="140641"/>
                                <a:pt x="1902897" y="139612"/>
                              </a:cubicBezTo>
                              <a:cubicBezTo>
                                <a:pt x="1901639" y="138582"/>
                                <a:pt x="1899961" y="138099"/>
                                <a:pt x="1898219" y="138481"/>
                              </a:cubicBezTo>
                              <a:cubicBezTo>
                                <a:pt x="1894406" y="139345"/>
                                <a:pt x="1890401" y="139993"/>
                                <a:pt x="1886194" y="140425"/>
                              </a:cubicBezTo>
                              <a:cubicBezTo>
                                <a:pt x="1881973" y="140857"/>
                                <a:pt x="1877562" y="141073"/>
                                <a:pt x="1872935" y="141073"/>
                              </a:cubicBezTo>
                              <a:cubicBezTo>
                                <a:pt x="1869147" y="141073"/>
                                <a:pt x="1865575" y="140768"/>
                                <a:pt x="1862206" y="140171"/>
                              </a:cubicBezTo>
                              <a:cubicBezTo>
                                <a:pt x="1858850" y="139574"/>
                                <a:pt x="1855697" y="138684"/>
                                <a:pt x="1852761" y="137489"/>
                              </a:cubicBezTo>
                              <a:cubicBezTo>
                                <a:pt x="1849812" y="136282"/>
                                <a:pt x="1847371" y="134820"/>
                                <a:pt x="1845439" y="133104"/>
                              </a:cubicBezTo>
                              <a:cubicBezTo>
                                <a:pt x="1843506" y="131375"/>
                                <a:pt x="1842083" y="129393"/>
                                <a:pt x="1841167" y="127143"/>
                              </a:cubicBezTo>
                              <a:lnTo>
                                <a:pt x="1904919" y="127143"/>
                              </a:lnTo>
                              <a:cubicBezTo>
                                <a:pt x="1906330" y="127143"/>
                                <a:pt x="1907652" y="126622"/>
                                <a:pt x="1908656" y="125757"/>
                              </a:cubicBezTo>
                              <a:cubicBezTo>
                                <a:pt x="1909673" y="124893"/>
                                <a:pt x="1910372" y="123673"/>
                                <a:pt x="1910550" y="122275"/>
                              </a:cubicBezTo>
                              <a:cubicBezTo>
                                <a:pt x="1910804" y="120279"/>
                                <a:pt x="1911020" y="118284"/>
                                <a:pt x="1911173" y="116288"/>
                              </a:cubicBezTo>
                              <a:cubicBezTo>
                                <a:pt x="1911338" y="114280"/>
                                <a:pt x="1911453" y="112272"/>
                                <a:pt x="1911516" y="110263"/>
                              </a:cubicBezTo>
                              <a:cubicBezTo>
                                <a:pt x="1911631" y="106704"/>
                                <a:pt x="1911478" y="103120"/>
                                <a:pt x="1910944" y="99599"/>
                              </a:cubicBezTo>
                              <a:cubicBezTo>
                                <a:pt x="1910423" y="96091"/>
                                <a:pt x="1909521" y="92634"/>
                                <a:pt x="1908186" y="89329"/>
                              </a:cubicBezTo>
                              <a:cubicBezTo>
                                <a:pt x="1906864" y="86063"/>
                                <a:pt x="1905300" y="82999"/>
                                <a:pt x="1903495" y="80127"/>
                              </a:cubicBezTo>
                              <a:moveTo>
                                <a:pt x="1870036" y="99040"/>
                              </a:moveTo>
                              <a:cubicBezTo>
                                <a:pt x="1870430" y="100845"/>
                                <a:pt x="1870469" y="102713"/>
                                <a:pt x="1870164" y="104645"/>
                              </a:cubicBezTo>
                              <a:lnTo>
                                <a:pt x="1840684" y="104645"/>
                              </a:lnTo>
                              <a:cubicBezTo>
                                <a:pt x="1840684" y="102319"/>
                                <a:pt x="1841053" y="100209"/>
                                <a:pt x="1841790" y="98315"/>
                              </a:cubicBezTo>
                              <a:cubicBezTo>
                                <a:pt x="1842528" y="96422"/>
                                <a:pt x="1843621" y="94744"/>
                                <a:pt x="1845083" y="93269"/>
                              </a:cubicBezTo>
                              <a:cubicBezTo>
                                <a:pt x="1846557" y="91808"/>
                                <a:pt x="1848261" y="90702"/>
                                <a:pt x="1850193" y="89965"/>
                              </a:cubicBezTo>
                              <a:cubicBezTo>
                                <a:pt x="1852125" y="89240"/>
                                <a:pt x="1854286" y="88859"/>
                                <a:pt x="1856689" y="88859"/>
                              </a:cubicBezTo>
                              <a:cubicBezTo>
                                <a:pt x="1859320" y="88859"/>
                                <a:pt x="1861570" y="89278"/>
                                <a:pt x="1863426" y="90117"/>
                              </a:cubicBezTo>
                              <a:cubicBezTo>
                                <a:pt x="1865295" y="90943"/>
                                <a:pt x="1866757" y="92189"/>
                                <a:pt x="1867837" y="93854"/>
                              </a:cubicBezTo>
                              <a:cubicBezTo>
                                <a:pt x="1868918" y="95519"/>
                                <a:pt x="1869655" y="97248"/>
                                <a:pt x="1870037" y="99040"/>
                              </a:cubicBezTo>
                              <a:moveTo>
                                <a:pt x="1929605" y="101023"/>
                              </a:moveTo>
                              <a:cubicBezTo>
                                <a:pt x="1930241" y="103628"/>
                                <a:pt x="1931194" y="105954"/>
                                <a:pt x="1932478" y="108001"/>
                              </a:cubicBezTo>
                              <a:cubicBezTo>
                                <a:pt x="1933749" y="110060"/>
                                <a:pt x="1935198" y="111916"/>
                                <a:pt x="1936826" y="113606"/>
                              </a:cubicBezTo>
                              <a:cubicBezTo>
                                <a:pt x="1938453" y="115284"/>
                                <a:pt x="1940258" y="116784"/>
                                <a:pt x="1942228" y="118093"/>
                              </a:cubicBezTo>
                              <a:cubicBezTo>
                                <a:pt x="1944199" y="119415"/>
                                <a:pt x="1946233" y="120597"/>
                                <a:pt x="1948343" y="121639"/>
                              </a:cubicBezTo>
                              <a:cubicBezTo>
                                <a:pt x="1950453" y="122681"/>
                                <a:pt x="1952627" y="123596"/>
                                <a:pt x="1954877" y="124359"/>
                              </a:cubicBezTo>
                              <a:cubicBezTo>
                                <a:pt x="1957114" y="125134"/>
                                <a:pt x="1959288" y="125859"/>
                                <a:pt x="1961398" y="126533"/>
                              </a:cubicBezTo>
                              <a:cubicBezTo>
                                <a:pt x="1963508" y="127219"/>
                                <a:pt x="1965542" y="127842"/>
                                <a:pt x="1967513" y="128427"/>
                              </a:cubicBezTo>
                              <a:cubicBezTo>
                                <a:pt x="1969496" y="129011"/>
                                <a:pt x="1971288" y="129583"/>
                                <a:pt x="1972915" y="130168"/>
                              </a:cubicBezTo>
                              <a:cubicBezTo>
                                <a:pt x="1974542" y="130740"/>
                                <a:pt x="1975991" y="131325"/>
                                <a:pt x="1977275" y="131909"/>
                              </a:cubicBezTo>
                              <a:cubicBezTo>
                                <a:pt x="1978547" y="132481"/>
                                <a:pt x="1979500" y="133155"/>
                                <a:pt x="1980136" y="133905"/>
                              </a:cubicBezTo>
                              <a:cubicBezTo>
                                <a:pt x="1980771" y="134667"/>
                                <a:pt x="1981089" y="135506"/>
                                <a:pt x="1981089" y="136434"/>
                              </a:cubicBezTo>
                              <a:cubicBezTo>
                                <a:pt x="1981089" y="137120"/>
                                <a:pt x="1980898" y="137731"/>
                                <a:pt x="1980492" y="138252"/>
                              </a:cubicBezTo>
                              <a:cubicBezTo>
                                <a:pt x="1980085" y="138786"/>
                                <a:pt x="1979475" y="139218"/>
                                <a:pt x="1978661" y="139561"/>
                              </a:cubicBezTo>
                              <a:cubicBezTo>
                                <a:pt x="1977848" y="139904"/>
                                <a:pt x="1976742" y="140171"/>
                                <a:pt x="1975331" y="140349"/>
                              </a:cubicBezTo>
                              <a:cubicBezTo>
                                <a:pt x="1973920" y="140514"/>
                                <a:pt x="1972204" y="140603"/>
                                <a:pt x="1970195" y="140603"/>
                              </a:cubicBezTo>
                              <a:cubicBezTo>
                                <a:pt x="1967475" y="140603"/>
                                <a:pt x="1964513" y="140374"/>
                                <a:pt x="1961284" y="139917"/>
                              </a:cubicBezTo>
                              <a:cubicBezTo>
                                <a:pt x="1958055" y="139446"/>
                                <a:pt x="1954559" y="138747"/>
                                <a:pt x="1950809" y="137820"/>
                              </a:cubicBezTo>
                              <a:cubicBezTo>
                                <a:pt x="1948622" y="137286"/>
                                <a:pt x="1946474" y="136625"/>
                                <a:pt x="1944389" y="135862"/>
                              </a:cubicBezTo>
                              <a:cubicBezTo>
                                <a:pt x="1942292" y="135099"/>
                                <a:pt x="1940258" y="134222"/>
                                <a:pt x="1938262" y="133231"/>
                              </a:cubicBezTo>
                              <a:cubicBezTo>
                                <a:pt x="1936368" y="132290"/>
                                <a:pt x="1934309" y="132468"/>
                                <a:pt x="1932732" y="133422"/>
                              </a:cubicBezTo>
                              <a:cubicBezTo>
                                <a:pt x="1931156" y="134362"/>
                                <a:pt x="1930038" y="136078"/>
                                <a:pt x="1930038" y="138188"/>
                              </a:cubicBezTo>
                              <a:lnTo>
                                <a:pt x="1930038" y="162173"/>
                              </a:lnTo>
                              <a:cubicBezTo>
                                <a:pt x="1930038" y="163240"/>
                                <a:pt x="1930330" y="164283"/>
                                <a:pt x="1930864" y="165172"/>
                              </a:cubicBezTo>
                              <a:cubicBezTo>
                                <a:pt x="1931398" y="166062"/>
                                <a:pt x="1932173" y="166799"/>
                                <a:pt x="1933139" y="167270"/>
                              </a:cubicBezTo>
                              <a:cubicBezTo>
                                <a:pt x="1935822" y="168566"/>
                                <a:pt x="1938631" y="169697"/>
                                <a:pt x="1941555" y="170663"/>
                              </a:cubicBezTo>
                              <a:cubicBezTo>
                                <a:pt x="1944479" y="171642"/>
                                <a:pt x="1947529" y="172443"/>
                                <a:pt x="1950695" y="173091"/>
                              </a:cubicBezTo>
                              <a:cubicBezTo>
                                <a:pt x="1954483" y="173866"/>
                                <a:pt x="1958551" y="174451"/>
                                <a:pt x="1962873" y="174832"/>
                              </a:cubicBezTo>
                              <a:cubicBezTo>
                                <a:pt x="1967208" y="175226"/>
                                <a:pt x="1971809" y="175417"/>
                                <a:pt x="1976691" y="175417"/>
                              </a:cubicBezTo>
                              <a:cubicBezTo>
                                <a:pt x="1980250" y="175417"/>
                                <a:pt x="1983746" y="175277"/>
                                <a:pt x="1987191" y="175010"/>
                              </a:cubicBezTo>
                              <a:cubicBezTo>
                                <a:pt x="1990636" y="174731"/>
                                <a:pt x="1994017" y="174324"/>
                                <a:pt x="1997348" y="173790"/>
                              </a:cubicBezTo>
                              <a:cubicBezTo>
                                <a:pt x="2000666" y="173244"/>
                                <a:pt x="2003806" y="172481"/>
                                <a:pt x="2006742" y="171502"/>
                              </a:cubicBezTo>
                              <a:cubicBezTo>
                                <a:pt x="2009679" y="170511"/>
                                <a:pt x="2012425" y="169303"/>
                                <a:pt x="2014980" y="167867"/>
                              </a:cubicBezTo>
                              <a:cubicBezTo>
                                <a:pt x="2017535" y="166443"/>
                                <a:pt x="2019823" y="164778"/>
                                <a:pt x="2021857" y="162884"/>
                              </a:cubicBezTo>
                              <a:cubicBezTo>
                                <a:pt x="2023891" y="160991"/>
                                <a:pt x="2025658" y="158868"/>
                                <a:pt x="2027158" y="156504"/>
                              </a:cubicBezTo>
                              <a:cubicBezTo>
                                <a:pt x="2028671" y="154140"/>
                                <a:pt x="2029802" y="151483"/>
                                <a:pt x="2030552" y="148522"/>
                              </a:cubicBezTo>
                              <a:cubicBezTo>
                                <a:pt x="2031315" y="145573"/>
                                <a:pt x="2031684" y="142306"/>
                                <a:pt x="2031684" y="138747"/>
                              </a:cubicBezTo>
                              <a:cubicBezTo>
                                <a:pt x="2031684" y="135506"/>
                                <a:pt x="2031366" y="132545"/>
                                <a:pt x="2030730" y="129875"/>
                              </a:cubicBezTo>
                              <a:cubicBezTo>
                                <a:pt x="2030095" y="127206"/>
                                <a:pt x="2029141" y="124829"/>
                                <a:pt x="2027857" y="122732"/>
                              </a:cubicBezTo>
                              <a:cubicBezTo>
                                <a:pt x="2026586" y="120648"/>
                                <a:pt x="2025149" y="118754"/>
                                <a:pt x="2023535" y="117050"/>
                              </a:cubicBezTo>
                              <a:cubicBezTo>
                                <a:pt x="2021933" y="115360"/>
                                <a:pt x="2020166" y="113847"/>
                                <a:pt x="2018234" y="112526"/>
                              </a:cubicBezTo>
                              <a:cubicBezTo>
                                <a:pt x="2016302" y="111216"/>
                                <a:pt x="2014280" y="110047"/>
                                <a:pt x="2012170" y="109017"/>
                              </a:cubicBezTo>
                              <a:cubicBezTo>
                                <a:pt x="2010060" y="108001"/>
                                <a:pt x="2007861" y="107111"/>
                                <a:pt x="2005585" y="106386"/>
                              </a:cubicBezTo>
                              <a:cubicBezTo>
                                <a:pt x="2003297" y="105649"/>
                                <a:pt x="2001098" y="104950"/>
                                <a:pt x="1999001" y="104289"/>
                              </a:cubicBezTo>
                              <a:cubicBezTo>
                                <a:pt x="1996890" y="103641"/>
                                <a:pt x="1994869" y="103018"/>
                                <a:pt x="1992924" y="102433"/>
                              </a:cubicBezTo>
                              <a:cubicBezTo>
                                <a:pt x="1990992" y="101861"/>
                                <a:pt x="1989225" y="101277"/>
                                <a:pt x="1987623" y="100692"/>
                              </a:cubicBezTo>
                              <a:cubicBezTo>
                                <a:pt x="1986021" y="100120"/>
                                <a:pt x="1984585" y="99536"/>
                                <a:pt x="1983301" y="98951"/>
                              </a:cubicBezTo>
                              <a:cubicBezTo>
                                <a:pt x="1982030" y="98379"/>
                                <a:pt x="1981077" y="97693"/>
                                <a:pt x="1980428" y="96892"/>
                              </a:cubicBezTo>
                              <a:cubicBezTo>
                                <a:pt x="1979793" y="96104"/>
                                <a:pt x="1979475" y="95201"/>
                                <a:pt x="1979475" y="94197"/>
                              </a:cubicBezTo>
                              <a:cubicBezTo>
                                <a:pt x="1979475" y="93422"/>
                                <a:pt x="1979678" y="92774"/>
                                <a:pt x="1980085" y="92252"/>
                              </a:cubicBezTo>
                              <a:cubicBezTo>
                                <a:pt x="1980492" y="91731"/>
                                <a:pt x="1981089" y="91337"/>
                                <a:pt x="1981903" y="91058"/>
                              </a:cubicBezTo>
                              <a:cubicBezTo>
                                <a:pt x="1982716" y="90791"/>
                                <a:pt x="1983606" y="90587"/>
                                <a:pt x="1984547" y="90460"/>
                              </a:cubicBezTo>
                              <a:cubicBezTo>
                                <a:pt x="1985500" y="90320"/>
                                <a:pt x="1986505" y="90257"/>
                                <a:pt x="1987598" y="90257"/>
                              </a:cubicBezTo>
                              <a:cubicBezTo>
                                <a:pt x="1990382" y="90257"/>
                                <a:pt x="1993293" y="90498"/>
                                <a:pt x="1996331" y="90981"/>
                              </a:cubicBezTo>
                              <a:cubicBezTo>
                                <a:pt x="1999369" y="91464"/>
                                <a:pt x="2002522" y="92189"/>
                                <a:pt x="2005814" y="93155"/>
                              </a:cubicBezTo>
                              <a:cubicBezTo>
                                <a:pt x="2007467" y="93638"/>
                                <a:pt x="2009069" y="94159"/>
                                <a:pt x="2010607" y="94718"/>
                              </a:cubicBezTo>
                              <a:cubicBezTo>
                                <a:pt x="2012158" y="95265"/>
                                <a:pt x="2013645" y="95849"/>
                                <a:pt x="2015069" y="96460"/>
                              </a:cubicBezTo>
                              <a:cubicBezTo>
                                <a:pt x="2016938" y="97260"/>
                                <a:pt x="2018882" y="96981"/>
                                <a:pt x="2020370" y="96002"/>
                              </a:cubicBezTo>
                              <a:cubicBezTo>
                                <a:pt x="2021857" y="95023"/>
                                <a:pt x="2022874" y="93333"/>
                                <a:pt x="2022874" y="91312"/>
                              </a:cubicBezTo>
                              <a:lnTo>
                                <a:pt x="2022874" y="69831"/>
                              </a:lnTo>
                              <a:cubicBezTo>
                                <a:pt x="2022874" y="68713"/>
                                <a:pt x="2022543" y="67620"/>
                                <a:pt x="2021959" y="66704"/>
                              </a:cubicBezTo>
                              <a:cubicBezTo>
                                <a:pt x="2021374" y="65789"/>
                                <a:pt x="2020535" y="65039"/>
                                <a:pt x="2019505" y="64594"/>
                              </a:cubicBezTo>
                              <a:cubicBezTo>
                                <a:pt x="2016899" y="63489"/>
                                <a:pt x="2014242" y="62472"/>
                                <a:pt x="2011522" y="61569"/>
                              </a:cubicBezTo>
                              <a:cubicBezTo>
                                <a:pt x="2008789" y="60654"/>
                                <a:pt x="2006005" y="59853"/>
                                <a:pt x="2003145" y="59154"/>
                              </a:cubicBezTo>
                              <a:cubicBezTo>
                                <a:pt x="1999662" y="58316"/>
                                <a:pt x="1995912" y="57667"/>
                                <a:pt x="1991895" y="57248"/>
                              </a:cubicBezTo>
                              <a:cubicBezTo>
                                <a:pt x="1987865" y="56816"/>
                                <a:pt x="1983581" y="56612"/>
                                <a:pt x="1979017" y="56612"/>
                              </a:cubicBezTo>
                              <a:cubicBezTo>
                                <a:pt x="1975763" y="56612"/>
                                <a:pt x="1972572" y="56752"/>
                                <a:pt x="1969432" y="57044"/>
                              </a:cubicBezTo>
                              <a:cubicBezTo>
                                <a:pt x="1966305" y="57337"/>
                                <a:pt x="1963229" y="57769"/>
                                <a:pt x="1960216" y="58354"/>
                              </a:cubicBezTo>
                              <a:cubicBezTo>
                                <a:pt x="1957191" y="58926"/>
                                <a:pt x="1954356" y="59714"/>
                                <a:pt x="1951686" y="60692"/>
                              </a:cubicBezTo>
                              <a:cubicBezTo>
                                <a:pt x="1949017" y="61684"/>
                                <a:pt x="1946512" y="62879"/>
                                <a:pt x="1944199" y="64264"/>
                              </a:cubicBezTo>
                              <a:cubicBezTo>
                                <a:pt x="1941873" y="65649"/>
                                <a:pt x="1939775" y="67276"/>
                                <a:pt x="1937906" y="69107"/>
                              </a:cubicBezTo>
                              <a:cubicBezTo>
                                <a:pt x="1936025" y="70950"/>
                                <a:pt x="1934372" y="73009"/>
                                <a:pt x="1932949" y="75284"/>
                              </a:cubicBezTo>
                              <a:cubicBezTo>
                                <a:pt x="1931512" y="77572"/>
                                <a:pt x="1930432" y="80127"/>
                                <a:pt x="1929720" y="82974"/>
                              </a:cubicBezTo>
                              <a:cubicBezTo>
                                <a:pt x="1929008" y="85821"/>
                                <a:pt x="1928652" y="88935"/>
                                <a:pt x="1928652" y="92341"/>
                              </a:cubicBezTo>
                              <a:cubicBezTo>
                                <a:pt x="1928652" y="95519"/>
                                <a:pt x="1928970" y="98404"/>
                                <a:pt x="1929605" y="101023"/>
                              </a:cubicBezTo>
                              <a:moveTo>
                                <a:pt x="1176834" y="132074"/>
                              </a:moveTo>
                              <a:lnTo>
                                <a:pt x="1176834" y="131998"/>
                              </a:lnTo>
                              <a:cubicBezTo>
                                <a:pt x="1176046" y="132227"/>
                                <a:pt x="1175258" y="132468"/>
                                <a:pt x="1174457" y="132684"/>
                              </a:cubicBezTo>
                              <a:cubicBezTo>
                                <a:pt x="1173643" y="132901"/>
                                <a:pt x="1172817" y="133117"/>
                                <a:pt x="1171952" y="133295"/>
                              </a:cubicBezTo>
                              <a:cubicBezTo>
                                <a:pt x="1169601" y="133803"/>
                                <a:pt x="1167147" y="134184"/>
                                <a:pt x="1164618" y="134426"/>
                              </a:cubicBezTo>
                              <a:cubicBezTo>
                                <a:pt x="1162088" y="134680"/>
                                <a:pt x="1159469" y="134807"/>
                                <a:pt x="1156761" y="134807"/>
                              </a:cubicBezTo>
                              <a:cubicBezTo>
                                <a:pt x="1155211" y="134807"/>
                                <a:pt x="1153685" y="134718"/>
                                <a:pt x="1152198" y="134540"/>
                              </a:cubicBezTo>
                              <a:cubicBezTo>
                                <a:pt x="1150711" y="134375"/>
                                <a:pt x="1149249" y="134108"/>
                                <a:pt x="1147825" y="133765"/>
                              </a:cubicBezTo>
                              <a:cubicBezTo>
                                <a:pt x="1146388" y="133409"/>
                                <a:pt x="1145041" y="132964"/>
                                <a:pt x="1143795" y="132430"/>
                              </a:cubicBezTo>
                              <a:cubicBezTo>
                                <a:pt x="1142537" y="131884"/>
                                <a:pt x="1141367" y="131248"/>
                                <a:pt x="1140274" y="130511"/>
                              </a:cubicBezTo>
                              <a:cubicBezTo>
                                <a:pt x="1139193" y="129774"/>
                                <a:pt x="1138215" y="128922"/>
                                <a:pt x="1137350" y="127956"/>
                              </a:cubicBezTo>
                              <a:cubicBezTo>
                                <a:pt x="1136473" y="126990"/>
                                <a:pt x="1135710" y="125910"/>
                                <a:pt x="1135049" y="124715"/>
                              </a:cubicBezTo>
                              <a:cubicBezTo>
                                <a:pt x="1134401" y="123507"/>
                                <a:pt x="1133905" y="122186"/>
                                <a:pt x="1133575" y="120737"/>
                              </a:cubicBezTo>
                              <a:cubicBezTo>
                                <a:pt x="1133244" y="119288"/>
                                <a:pt x="1133079" y="117712"/>
                                <a:pt x="1133079" y="116008"/>
                              </a:cubicBezTo>
                              <a:cubicBezTo>
                                <a:pt x="1133079" y="114229"/>
                                <a:pt x="1133244" y="112589"/>
                                <a:pt x="1133575" y="111077"/>
                              </a:cubicBezTo>
                              <a:cubicBezTo>
                                <a:pt x="1133905" y="109577"/>
                                <a:pt x="1134401" y="108204"/>
                                <a:pt x="1135049" y="106959"/>
                              </a:cubicBezTo>
                              <a:cubicBezTo>
                                <a:pt x="1135710" y="105726"/>
                                <a:pt x="1136498" y="104620"/>
                                <a:pt x="1137401" y="103628"/>
                              </a:cubicBezTo>
                              <a:cubicBezTo>
                                <a:pt x="1138316" y="102637"/>
                                <a:pt x="1139346" y="101785"/>
                                <a:pt x="1140515" y="101048"/>
                              </a:cubicBezTo>
                              <a:cubicBezTo>
                                <a:pt x="1141672" y="100311"/>
                                <a:pt x="1142905" y="99675"/>
                                <a:pt x="1144227" y="99129"/>
                              </a:cubicBezTo>
                              <a:cubicBezTo>
                                <a:pt x="1145537" y="98582"/>
                                <a:pt x="1146935" y="98138"/>
                                <a:pt x="1148397" y="97794"/>
                              </a:cubicBezTo>
                              <a:cubicBezTo>
                                <a:pt x="1149871" y="97451"/>
                                <a:pt x="1151371" y="97184"/>
                                <a:pt x="1152922" y="97006"/>
                              </a:cubicBezTo>
                              <a:cubicBezTo>
                                <a:pt x="1154473" y="96841"/>
                                <a:pt x="1156062" y="96752"/>
                                <a:pt x="1157677" y="96752"/>
                              </a:cubicBezTo>
                              <a:cubicBezTo>
                                <a:pt x="1159927" y="96752"/>
                                <a:pt x="1162164" y="96905"/>
                                <a:pt x="1164414" y="97210"/>
                              </a:cubicBezTo>
                              <a:cubicBezTo>
                                <a:pt x="1166651" y="97527"/>
                                <a:pt x="1168901" y="97985"/>
                                <a:pt x="1171151" y="98608"/>
                              </a:cubicBezTo>
                              <a:cubicBezTo>
                                <a:pt x="1171940" y="98824"/>
                                <a:pt x="1172702" y="99065"/>
                                <a:pt x="1173452" y="99307"/>
                              </a:cubicBezTo>
                              <a:cubicBezTo>
                                <a:pt x="1174202" y="99548"/>
                                <a:pt x="1174940" y="99803"/>
                                <a:pt x="1175677" y="100044"/>
                              </a:cubicBezTo>
                              <a:lnTo>
                                <a:pt x="1175677" y="99993"/>
                              </a:lnTo>
                              <a:cubicBezTo>
                                <a:pt x="1177520" y="100667"/>
                                <a:pt x="1179402" y="100324"/>
                                <a:pt x="1180825" y="99332"/>
                              </a:cubicBezTo>
                              <a:cubicBezTo>
                                <a:pt x="1182249" y="98328"/>
                                <a:pt x="1183215" y="96676"/>
                                <a:pt x="1183215" y="94706"/>
                              </a:cubicBezTo>
                              <a:lnTo>
                                <a:pt x="1183215" y="66832"/>
                              </a:lnTo>
                              <a:cubicBezTo>
                                <a:pt x="1183215" y="65637"/>
                                <a:pt x="1182847" y="64506"/>
                                <a:pt x="1182198" y="63565"/>
                              </a:cubicBezTo>
                              <a:cubicBezTo>
                                <a:pt x="1181550" y="62625"/>
                                <a:pt x="1180635" y="61875"/>
                                <a:pt x="1179516" y="61481"/>
                              </a:cubicBezTo>
                              <a:cubicBezTo>
                                <a:pt x="1177380" y="60731"/>
                                <a:pt x="1175219" y="60057"/>
                                <a:pt x="1173033" y="59460"/>
                              </a:cubicBezTo>
                              <a:cubicBezTo>
                                <a:pt x="1170846" y="58862"/>
                                <a:pt x="1168634" y="58328"/>
                                <a:pt x="1166384" y="57884"/>
                              </a:cubicBezTo>
                              <a:cubicBezTo>
                                <a:pt x="1163486" y="57299"/>
                                <a:pt x="1160575" y="56867"/>
                                <a:pt x="1157651" y="56574"/>
                              </a:cubicBezTo>
                              <a:cubicBezTo>
                                <a:pt x="1154740" y="56282"/>
                                <a:pt x="1151804" y="56142"/>
                                <a:pt x="1148867" y="56142"/>
                              </a:cubicBezTo>
                              <a:cubicBezTo>
                                <a:pt x="1144685" y="56142"/>
                                <a:pt x="1140566" y="56434"/>
                                <a:pt x="1136511" y="57006"/>
                              </a:cubicBezTo>
                              <a:cubicBezTo>
                                <a:pt x="1132443" y="57591"/>
                                <a:pt x="1128439" y="58468"/>
                                <a:pt x="1124498" y="59625"/>
                              </a:cubicBezTo>
                              <a:cubicBezTo>
                                <a:pt x="1120557" y="60781"/>
                                <a:pt x="1116820" y="62281"/>
                                <a:pt x="1113299" y="64124"/>
                              </a:cubicBezTo>
                              <a:cubicBezTo>
                                <a:pt x="1109777" y="65955"/>
                                <a:pt x="1106472" y="68128"/>
                                <a:pt x="1103371" y="70645"/>
                              </a:cubicBezTo>
                              <a:cubicBezTo>
                                <a:pt x="1100282" y="73161"/>
                                <a:pt x="1097485" y="76047"/>
                                <a:pt x="1094993" y="79288"/>
                              </a:cubicBezTo>
                              <a:cubicBezTo>
                                <a:pt x="1092502" y="82542"/>
                                <a:pt x="1090302" y="86151"/>
                                <a:pt x="1088408" y="90143"/>
                              </a:cubicBezTo>
                              <a:cubicBezTo>
                                <a:pt x="1086514" y="94121"/>
                                <a:pt x="1085091" y="98519"/>
                                <a:pt x="1084150" y="103336"/>
                              </a:cubicBezTo>
                              <a:cubicBezTo>
                                <a:pt x="1083196" y="108153"/>
                                <a:pt x="1082726" y="113377"/>
                                <a:pt x="1082726" y="119034"/>
                              </a:cubicBezTo>
                              <a:cubicBezTo>
                                <a:pt x="1082726" y="124054"/>
                                <a:pt x="1083171" y="128719"/>
                                <a:pt x="1084061" y="133015"/>
                              </a:cubicBezTo>
                              <a:cubicBezTo>
                                <a:pt x="1084951" y="137298"/>
                                <a:pt x="1086286" y="141226"/>
                                <a:pt x="1088065" y="144785"/>
                              </a:cubicBezTo>
                              <a:cubicBezTo>
                                <a:pt x="1089845" y="148344"/>
                                <a:pt x="1091904" y="151585"/>
                                <a:pt x="1094269" y="154508"/>
                              </a:cubicBezTo>
                              <a:cubicBezTo>
                                <a:pt x="1096633" y="157419"/>
                                <a:pt x="1099277" y="160025"/>
                                <a:pt x="1102227" y="162300"/>
                              </a:cubicBezTo>
                              <a:cubicBezTo>
                                <a:pt x="1105163" y="164588"/>
                                <a:pt x="1108303" y="166558"/>
                                <a:pt x="1111646" y="168223"/>
                              </a:cubicBezTo>
                              <a:cubicBezTo>
                                <a:pt x="1114989" y="169888"/>
                                <a:pt x="1118549" y="171235"/>
                                <a:pt x="1122299" y="172278"/>
                              </a:cubicBezTo>
                              <a:cubicBezTo>
                                <a:pt x="1126049" y="173320"/>
                                <a:pt x="1129863" y="174108"/>
                                <a:pt x="1133753" y="174629"/>
                              </a:cubicBezTo>
                              <a:cubicBezTo>
                                <a:pt x="1137642" y="175150"/>
                                <a:pt x="1141596" y="175417"/>
                                <a:pt x="1145613" y="175417"/>
                              </a:cubicBezTo>
                              <a:cubicBezTo>
                                <a:pt x="1149172" y="175417"/>
                                <a:pt x="1152643" y="175277"/>
                                <a:pt x="1156024" y="175010"/>
                              </a:cubicBezTo>
                              <a:cubicBezTo>
                                <a:pt x="1159418" y="174731"/>
                                <a:pt x="1162711" y="174324"/>
                                <a:pt x="1165927" y="173790"/>
                              </a:cubicBezTo>
                              <a:cubicBezTo>
                                <a:pt x="1168418" y="173371"/>
                                <a:pt x="1170872" y="172875"/>
                                <a:pt x="1173287" y="172316"/>
                              </a:cubicBezTo>
                              <a:cubicBezTo>
                                <a:pt x="1175702" y="171757"/>
                                <a:pt x="1178080" y="171121"/>
                                <a:pt x="1180419" y="170422"/>
                              </a:cubicBezTo>
                              <a:cubicBezTo>
                                <a:pt x="1181601" y="170066"/>
                                <a:pt x="1182592" y="169329"/>
                                <a:pt x="1183279" y="168363"/>
                              </a:cubicBezTo>
                              <a:cubicBezTo>
                                <a:pt x="1183978" y="167410"/>
                                <a:pt x="1184372" y="166228"/>
                                <a:pt x="1184372" y="164982"/>
                              </a:cubicBezTo>
                              <a:lnTo>
                                <a:pt x="1184372" y="137349"/>
                              </a:lnTo>
                              <a:cubicBezTo>
                                <a:pt x="1184372" y="135392"/>
                                <a:pt x="1183406" y="133740"/>
                                <a:pt x="1181982" y="132735"/>
                              </a:cubicBezTo>
                              <a:cubicBezTo>
                                <a:pt x="1180558" y="131731"/>
                                <a:pt x="1178677" y="131401"/>
                                <a:pt x="1176834" y="132074"/>
                              </a:cubicBez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126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5504729" name="Free-form: Shape 1565504729"/>
                      <wps:cNvSpPr/>
                      <wps:spPr>
                        <a:xfrm>
                          <a:off x="0" y="0"/>
                          <a:ext cx="1271" cy="12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" h="1271"/>
                          </a:pathLst>
                        </a:custGeom>
                        <a:solidFill>
                          <a:srgbClr val="FFFFFF"/>
                        </a:solidFill>
                        <a:ln w="126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11013662" name="Free-form: Shape 211013662"/>
                      <wps:cNvSpPr/>
                      <wps:spPr>
                        <a:xfrm>
                          <a:off x="0" y="0"/>
                          <a:ext cx="1271" cy="12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" h="1271"/>
                          </a:pathLst>
                        </a:custGeom>
                        <a:solidFill>
                          <a:srgbClr val="FFFFFF"/>
                        </a:solidFill>
                        <a:ln w="126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521F8D" id="Learning changes lives" o:spid="_x0000_s1026" style="position:absolute;margin-left:154.6pt;margin-top:0;width:205.8pt;height:93pt;z-index:-251595776;mso-position-horizontal:right;mso-position-horizontal-relative:margin;mso-position-vertical:top;mso-position-vertical-relative:page;mso-width-relative:margin;mso-height-relative:margin" coordsize="26136,1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" o:allowoverlap="f">
              <v:shape id="Free-form: Shape 112081732" o:spid="_x0000_s1027" style="position:absolute;top:6502;width:26131;height:2265;visibility:visible;mso-wrap-style:square;v-text-anchor:top" coordsize="2613172,226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" path="m510835,59371v953,1029,1538,2427,1538,3914l512373,96892v,1716,-750,3228,-1932,4245c509271,102167,507682,102701,505992,102446v-2149,-330,-4348,-483,-6598,-457c497157,102002,494856,102192,492517,102548v-3521,547,-6585,1424,-9191,2618c480720,106361,478559,107886,476856,109742r,56295c476856,167600,476233,169011,475203,170041v-1017,1029,-2428,1652,-3992,1652l433546,171693v-1564,,-2975,-623,-4005,-1652c428512,169011,427876,167600,427876,166037r,-100070c427876,64417,428512,62993,429541,61976v1030,-1029,2441,-1652,4005,-1652l465160,60324v1564,,2975,623,4005,1652c470182,62993,470817,64417,470817,65967r,7347c475000,67798,480123,63743,486161,61125v6038,-2619,13017,-3788,20911,-3521c508560,57655,509882,58341,510835,59371m245686,80127v-1792,-2860,-3813,-5517,-6063,-7957c237500,69844,234970,67734,232021,65866v-2937,-1882,-6293,-3534,-10055,-4958c218228,59472,214224,58392,209953,57680v-4284,-712,-8810,-1055,-13602,-1055c193020,56625,189702,56879,186372,57400v-3331,522,-6649,1310,-9979,2352c173062,60794,169808,62116,166617,63718v-3191,1601,-6318,3482,-9381,5656c154185,71534,151401,74153,148909,77229v-2504,3076,-4716,6609,-6635,10600c140341,91808,138892,96091,137926,100667v-966,4576,-1449,9469,-1449,14655c136477,122122,137329,128388,139057,134133v1717,5746,4297,10970,7742,15647c150244,154458,154096,158449,158367,161753v4271,3305,8962,5923,14060,7868c177537,171540,182940,173002,188622,173968v5682,966,11657,1449,17937,1449c213538,175417,220084,175036,226199,174273v6102,-750,11771,-1894,16983,-3394c244377,170524,245381,169786,246068,168820v699,-966,1093,-2148,1093,-3406l247161,144010v,-1793,-826,-3369,-2072,-4398c243830,138582,242152,138099,240411,138481v-3814,864,-7818,1512,-12026,1944c224165,140857,219754,141073,215139,141073v-3801,,-7373,-305,-10729,-902c201042,139574,197889,138684,194952,137489v-2949,-1207,-5389,-2669,-7309,-4385c185711,131375,184274,129393,183359,127143r63751,c248521,127143,249843,126622,250860,125757v1004,-864,1704,-2084,1894,-3482c252996,120279,253212,118284,253365,116288v165,-2008,279,-4016,343,-6025c253835,106704,253670,103120,253136,99599v-522,-3508,-1411,-6965,-2759,-10270c249055,86063,247491,82999,245686,80127m212228,99040v394,1805,432,3673,127,5605l182876,104645v,-2326,369,-4436,1106,-6330c184719,96422,185812,94744,187274,93269v1475,-1461,3178,-2567,5111,-3304c194317,89240,196478,88859,198880,88859v2632,,4882,419,6738,1258c207487,90943,208961,92189,210042,93854v1067,1665,1805,3394,2186,5186m409329,144289v-890,-1042,-2123,-1754,-3483,-1830c403520,142344,402032,141620,401117,140527v-928,-1093,-1258,-2542,-1258,-4093l399859,66018v,-1576,-636,-3000,-1678,-4029c397151,60947,395727,60311,394151,60311r-31501,c361061,60311,359638,60947,358608,61989v-1042,1029,-1678,2453,-1678,4029l356930,73772v-3598,-4640,-8466,-8923,-14530,-12063c336336,58570,329078,56600,320726,56600v-17861,,-30687,7194,-39039,18214c273335,85834,269445,100692,269445,115996v,15316,3890,30174,12242,41194c290039,168210,302865,175404,320726,175404r458,c327501,175404,333400,174629,338891,173053v5492,-1576,10590,-3940,15268,-7080c355277,165223,356587,164842,357845,164905v1271,51,2492,534,3458,1488c364138,169163,367633,171248,371765,172633v4144,1386,8949,2085,14390,2085c390159,174718,393909,174476,397392,174006v3471,-470,6700,-1169,9649,-2097c408172,171540,409113,170803,409761,169850v649,-941,1005,-2097,1005,-3292l410766,148064v,-1360,-547,-2733,-1437,-3775m351362,115996r,12303c350205,130269,348286,132252,345819,133727v-2466,1474,-5478,2466,-8847,2466c330946,136193,326701,133638,323980,129837v-2733,-3800,-3953,-8846,-3953,-13841c320027,111013,321247,105967,323980,102167v2721,-3801,6966,-6343,12992,-6343c340341,95824,343353,96803,345819,98290v2467,1474,4386,3445,5543,5415l351362,115996xm696470,v-3649,,-6979,521,-10017,1563c683427,2618,680694,4182,678253,6266v-2440,2085,-4271,4640,-5491,7652c671541,16930,670918,20413,670918,24366v,4017,623,7550,1844,10613c673982,38030,675813,40610,678253,42694v2441,2085,5174,3648,8200,4691c689491,48427,692821,48948,696470,48948v3623,,6966,-521,10004,-1563c709512,46342,712245,44779,714686,42694v2441,-2084,4259,-4664,5479,-7715c721373,31916,721983,28382,721983,24366v,-3953,-610,-7436,-1818,-10448c718945,10906,717127,8351,714686,6266,712245,4182,709512,2618,706474,1563,703436,521,700093,,696470,t18941,60324l677745,60324v-1564,,-2975,635,-3992,1652c672723,63006,672101,64417,672101,65980r,100057c672101,167600,672723,169011,673753,170041v1017,1029,2428,1665,3992,1665l715411,171706v1563,,2974,-636,4004,-1665c720445,169011,721080,167600,721080,166037r,-100057c721080,64417,720445,63006,719415,61976v-1030,-1017,-2441,-1652,-4004,-1652m822510,56612v-6420,,-12471,1246,-18153,3712c798675,62802,793348,66514,788391,71458r,-5135c788391,64696,787717,63235,786624,62218v-1094,-1030,-2594,-1627,-4221,-1526l766768,60502r-15636,-191c749568,60311,748157,60947,747127,61976v-1017,1017,-1652,2441,-1652,4004l745475,166037v,1563,635,2974,1652,4003c748157,171057,749568,171693,751132,171693r37627,c790323,171693,791747,171057,792764,170040v1029,-1029,1665,-2440,1665,-4003l794429,103018v1703,-2033,3623,-3508,5784,-4436c802374,97667,804751,97298,807370,97502v2682,191,5021,1500,6686,3432c815722,102878,816713,105433,816713,108115r,57922c816713,167600,817349,169011,818379,170041v1029,1016,2440,1652,4004,1652l860011,171693v1563,,2974,-636,3991,-1652c865032,169011,865668,167600,865668,166037r,-66273c865668,93816,864765,88300,862973,83203v-1793,-5084,-4488,-9737,-8085,-13956c851290,65039,846803,61874,841400,59777v-5390,-2110,-11695,-3165,-18890,-3165m1013318,61976v1017,1030,1653,2441,1653,4004l1014971,164511v,10677,-1615,19918,-4844,27747c1006899,200088,1002055,206494,995598,211477v-6471,5008,-13742,8757,-21853,11248c965648,225229,956724,226475,946987,226475v-8556,,-16742,-674,-24573,-2021c914583,223107,907122,221086,900015,218391v-1093,-419,-2008,-1169,-2631,-2110c896748,215341,896392,214209,896392,213040r,-27531c896392,183514,897397,181823,898859,180819v1461,-991,3381,-1309,5212,-547c909270,182446,914698,184073,920380,185166v5670,1080,11594,1627,17772,1627c947520,186793,954538,185204,959216,182026v4678,-3164,7004,-7931,7004,-14273l966220,162198v-3776,3546,-8199,6216,-13259,7995c947889,171973,942181,172875,935838,172875v-8428,,-15827,-1398,-22208,-4182c907236,165897,901884,161728,897562,156148v-4335,-5567,-7589,-11808,-9750,-18723c885651,130498,884570,122897,884570,114610v,-8262,1081,-15862,3242,-22764c889973,84944,893227,78729,897562,73199v4322,-5529,9674,-9672,16068,-12443c920012,57998,927410,56625,935838,56625v7653,,14505,1424,20543,4283c962419,63768,967644,68064,972055,73784r,-7804c972055,64416,972678,63006,973707,61976v1017,-1017,2441,-1652,3992,-1652l1009327,60324v1550,,2974,635,3991,1652m966474,115322r,-12304c964923,100387,962953,98417,960563,97095v-2390,-1309,-5212,-1970,-8466,-1970c949313,95125,946859,95621,944749,96612v-2110,979,-3877,2466,-5313,4449c937999,103018,936919,105192,936207,107569v-712,2376,-1068,4957,-1068,7753c935139,118106,935495,120686,936207,123063v712,2376,1792,4550,3229,6520c940872,131553,942639,133040,944749,134019v2111,991,4564,1474,7348,1474c955351,135493,958173,134832,960563,133523v2390,-1309,4360,-3279,5911,-5897l966474,115322r,xm609176,56612v-6420,,-12471,1246,-18153,3712c585328,62802,580014,66514,575057,71458r,-5135c575057,64696,574370,63235,573277,62218v-1093,-1030,-2581,-1627,-4221,-1526l553421,60502r-15636,-191c536234,60311,534810,60947,533793,61976v-1030,1017,-1652,2441,-1652,4004l532141,166037v,1563,622,2974,1652,4003c534810,171057,536234,171693,537785,171693r37640,c576989,171693,578413,171057,579430,170040v1029,-1029,1665,-2440,1665,-4003l581095,103018v1690,-2033,3623,-3508,5784,-4436c589027,97667,591417,97298,594023,97502v2682,191,5021,1500,6699,3432c602388,102878,603379,105433,603379,108115r,57922c603379,167600,604015,169011,605044,170041v1030,1016,2441,1652,4005,1652l646676,171693v1564,,2975,-636,3992,-1652c651698,169011,652333,167600,652333,166037r,-66273c652333,93816,651431,88300,649638,83203v-1805,-5084,-4500,-9737,-8085,-13956c637956,65039,633456,61874,628066,59777v-5403,-2110,-11695,-3165,-18890,-3165m53620,124829r,-109907c53620,13359,52984,11948,51967,10918,50937,9901,49526,9266,47963,9266r-42306,c4093,9266,2682,9901,1665,10918,636,11948,,13359,,14922l,166049v,1564,636,2975,1665,3992c2682,171070,4093,171706,5657,171706r111701,c118909,171706,120333,171070,121350,170041v1017,-1017,1652,-2428,1652,-3992l123002,130486v,-1564,-635,-2975,-1652,-4004c120333,125465,118909,124830,117358,124830r-63738,l53620,124829xm2329642,170714v915,-635,1653,-1538,2072,-2618l2351113,118055r19386,-50041c2371223,66158,2370893,64239,2369901,62777v-1004,-1462,-2682,-2453,-4665,-2453l2326515,60324v-1284,,-2479,419,-3433,1156c2322117,62218,2321392,63260,2321061,64480r-8250,30289l2304561,125058r-8250,-30289l2288061,64480v-343,-1220,-1068,-2262,-2034,-3000c2285074,60743,2283879,60324,2282607,60324r-38962,c2241662,60324,2239984,61315,2238980,62777v-992,1462,-1323,3381,-598,5237l2257768,118055r19399,50041c2277586,169176,2278324,170079,2279239,170714v915,623,2021,992,3190,992l2326439,171706v1169,,2275,-369,3203,-992m2197614,v-3648,,-6979,521,-10017,1563c2184571,2618,2181838,4182,2179398,6266v-2441,2085,-4272,4640,-5492,7652c2172686,16930,2172076,20413,2172076,24366v,4017,610,7550,1830,10613c2175126,38030,2176957,40610,2179398,42694v2440,2085,5173,3648,8199,4691c2190635,48427,2193966,48948,2197614,48948v3636,,6967,-521,10005,-1563c2210657,46342,2213390,44779,2215831,42694v2440,-2084,4258,-4664,5478,-7715c2222517,31916,2223127,28382,2223127,24366v,-3953,-610,-7436,-1818,-10448c2220089,10906,2218271,8351,2215831,6266v-2441,-2084,-5174,-3648,-8212,-4703c2204580,521,2201250,,2197614,t18941,60324l2178889,60324v-1550,,-2974,635,-3991,1652c2173868,63006,2173245,64417,2173245,65980r,100057c2173245,167600,2173868,169011,2174898,170041v1017,1029,2441,1665,3991,1665l2216555,171706v1564,,2988,-636,4005,-1665c2221589,169011,2222225,167600,2222225,166037r,-100057c2222225,64417,2221589,63006,2220560,61976v-1017,-1017,-2441,-1652,-4005,-1652m2484996,80127v-1792,-2860,-3826,-5517,-6076,-7957c2476797,69844,2474267,67734,2471331,65866v-2937,-1882,-6293,-3534,-10056,-4958c2457538,59472,2453521,58392,2449250,57680v-4271,-712,-8810,-1055,-13602,-1055c2432330,56625,2428999,56879,2425682,57400v-3331,522,-6661,1310,-9979,2352c2412372,60794,2409105,62116,2405914,63718v-3190,1601,-6305,3482,-9368,5656c2393482,71534,2390698,74153,2388207,77229v-2492,3076,-4704,6609,-6636,10600c2379651,91808,2378202,96091,2377236,100667v-979,4576,-1462,9469,-1462,14655c2375774,122122,2376639,128388,2378355,134133v1729,5746,4309,10970,7754,15647c2389541,154458,2393406,158449,2397677,161753v4271,3305,8962,5923,14060,7868c2416847,171540,2422237,173002,2427919,173968v5695,966,11670,1449,17937,1449c2452848,175417,2459394,175036,2465496,174273v6102,-750,11772,-1894,16996,-3394c2483687,170524,2484679,169786,2485378,168820v686,-966,1080,-2148,1080,-3406l2486458,144010v,-1793,-813,-3369,-2072,-4398c2483140,138582,2481450,138099,2479708,138481v-3801,864,-7805,1512,-12025,1944c2463475,140857,2459064,141073,2454437,141073v-3789,,-7361,-305,-10729,-902c2440352,139574,2437199,138684,2434263,137489v-2950,-1207,-5390,-2669,-7323,-4385c2425008,131375,2423585,129393,2422657,127143r63751,c2487831,127143,2489141,126622,2490158,125757v1017,-864,1716,-2084,1894,-3482c2492306,120279,2492509,118284,2492675,116288v165,-2008,279,-4016,343,-6025c2493132,106704,2492967,103120,2492446,99599v-534,-3508,-1424,-6965,-2759,-10270c2488353,86063,2486789,82999,2484996,80127t-33458,18913c2451920,100845,2451970,102713,2451665,104645r-29492,c2422173,102319,2422542,100209,2423279,98315v738,-1893,1844,-3571,3305,-5046c2428059,91808,2429762,90702,2431695,89965v1932,-725,4093,-1106,6483,-1106c2440822,88859,2443072,89278,2444928,90117v1856,826,3331,2072,4411,3737c2450420,95519,2451144,97248,2451538,99040t-304785,71001c2147783,169024,2148406,167613,2148406,166049r,-158080c2148406,6406,2147783,4982,2146753,3966v-1017,-1030,-2441,-1653,-4004,-1653l2105096,2313v-1564,,-2975,623,-3992,1653c2100074,4983,2099439,6406,2099439,7969r,158080c2099439,167613,2100074,169024,2101104,170041v1017,1029,2428,1665,3992,1665l2142749,171706v1563,,2987,-636,4004,-1665m2511094,101023v636,2605,1589,4931,2873,6978c2515239,110060,2516688,111916,2518315,113606v1627,1678,3432,3178,5402,4487c2525688,119415,2527722,120597,2529832,121639v2110,1042,4284,1957,6534,2720c2538603,125134,2540777,125859,2542887,126533v2110,686,4144,1309,6115,1894c2550985,129011,2552777,129583,2554404,130168v1627,572,3077,1157,4360,1741c2560036,132481,2560989,133155,2561625,133905v635,762,953,1601,953,2529c2562578,137120,2562387,137731,2561980,138252v-406,534,-1016,966,-1830,1309c2559336,139904,2558230,140171,2556819,140349v-1411,165,-3127,254,-5135,254c2548964,140603,2546001,140374,2542773,139917v-3229,-471,-6725,-1170,-10475,-2097c2530111,137286,2527963,136625,2525878,135862v-2097,-763,-4131,-1640,-6127,-2631c2517857,132290,2515797,132468,2514221,133422v-1576,940,-2695,2656,-2695,4766l2511526,162173v,1067,293,2110,827,2999c2512886,166062,2513662,166799,2514628,167270v2682,1296,5492,2427,8415,3393c2525967,171642,2529018,172443,2532183,173091v3789,775,7856,1360,12179,1741c2548696,175226,2553298,175417,2558179,175417v3560,,7056,-140,10501,-407c2572125,174731,2575506,174324,2578837,173790v3317,-546,6457,-1309,9394,-2288c2591167,170511,2593913,169303,2596468,167867v2555,-1424,4844,-3089,6878,-4983c2605379,160991,2607146,158868,2608647,156504v1512,-2364,2644,-5021,3394,-7982c2612803,145573,2613172,142306,2613172,138747v,-3241,-318,-6202,-953,-8872c2611583,127206,2610630,124829,2609346,122732v-1271,-2084,-2708,-3978,-4322,-5682c2603422,115360,2601655,113847,2599723,112526v-1933,-1310,-3954,-2479,-6064,-3509c2591549,108001,2589350,107111,2587074,106386v-2288,-737,-4487,-1436,-6585,-2097c2578379,103641,2576358,103018,2574413,102433v-1932,-572,-3699,-1156,-5301,-1741c2567510,100120,2566074,99536,2564790,98951v-1272,-572,-2225,-1258,-2873,-2059c2561281,96104,2560963,95201,2560963,94197v,-775,204,-1423,610,-1945c2561980,91731,2562578,91337,2563391,91058v814,-267,1704,-471,2644,-598c2566989,90320,2567993,90257,2569086,90257v2784,,5695,241,8734,724c2580858,91464,2584010,92189,2587303,93155v1652,483,3254,1004,4792,1563c2593646,95265,2595133,95849,2596557,96460v1869,800,3814,521,5301,-458c2603346,95023,2604362,93333,2604362,91312r,-21481c2604362,68713,2604032,67620,2603447,66704v-585,-915,-1424,-1665,-2453,-2110c2598388,63489,2595731,62472,2593011,61569v-2733,-915,-5517,-1716,-8378,-2415c2581150,58316,2577400,57667,2573383,57248v-4030,-432,-8313,-636,-12877,-636c2557252,56612,2554061,56752,2550921,57044v-3127,293,-6203,725,-9216,1310c2538679,58926,2535844,59714,2533175,60692v-2670,992,-5174,2187,-7488,3572c2523361,65649,2521264,67276,2519395,69107v-1882,1843,-3534,3902,-4958,6177c2513001,77572,2511920,80127,2511208,82974v-712,2847,-1067,5961,-1067,9367c2510141,95519,2510458,98404,2511094,101023m1772420,61976v1017,1030,1653,2441,1653,4004l1774073,164511v,10677,-1615,19918,-4843,27747c1766001,200088,1761158,206494,1754700,211477v-6471,5008,-13755,8757,-21852,11248c1724750,225229,1715826,226475,1706089,226475v-8555,,-16742,-674,-24573,-2021c1673686,223107,1666211,221086,1659118,218391v-1106,-419,-2009,-1169,-2645,-2110c1655838,215341,1655482,214209,1655482,213040r,-27531c1655482,183514,1656486,181823,1657948,180819v1462,-991,3394,-1309,5225,-547c1668359,182446,1673800,184073,1679470,185166v5682,1080,11606,1627,17784,1627c1706623,186793,1713640,185204,1718318,182026v4678,-3164,7004,-7931,7004,-14273l1725322,162198v-3775,3546,-8199,6216,-13271,7995c1706992,171973,1701284,172875,1694941,172875v-8429,,-15840,-1398,-22221,-4182c1666338,165897,1660986,161728,1656664,156148v-4347,-5567,-7589,-11808,-9750,-18723c1644740,130498,1643660,122897,1643660,114610v,-8262,1080,-15862,3254,-22764c1649075,84944,1652317,78729,1656664,73199v4322,-5529,9674,-9672,16056,-12443c1679101,57998,1686512,56625,1694940,56625v7653,,14505,1424,20530,4283c1721508,63768,1726733,68064,1731144,73784r,-7804c1731144,64416,1731780,63006,1732810,61976v1017,-1017,2428,-1652,3991,-1652l1768416,60324v1564,,2975,635,4004,1652m1725576,115322r,-12304c1724025,100387,1722055,98417,1719665,97095v-2403,-1309,-5225,-1970,-8466,-1970c1708402,95125,1705962,95621,1703851,96612v-2110,979,-3877,2466,-5313,4449c1697088,103018,1696021,105192,1695309,107569v-712,2376,-1068,4957,-1068,7753c1694241,118106,1694597,120686,1695309,123063v712,2376,1779,4550,3229,6520c1699974,131553,1701741,133040,1703851,134019v2111,991,4551,1474,7348,1474c1714440,135493,1717262,134832,1719665,133523v2390,-1309,4360,-3279,5911,-5897l1725576,115322r,xm1283692,56625v-5174,,-10106,814,-14785,2428c1264229,60680,1259793,63120,1255611,66374r,-51452c1255611,13371,1254988,11948,1253958,10931v-1017,-1030,-2428,-1652,-3992,-1652l1212313,9279v-1563,,-2974,622,-4004,1652c1207292,11948,1206656,13371,1206656,14922r,151115c1206656,167600,1207292,169011,1208309,170041v1030,1029,2441,1665,4004,1665l1249966,171706v1564,,2975,-636,3992,-1665c1254988,169011,1255611,167600,1255611,166037r,-63019c1257314,100985,1259246,99510,1261394,98582v2162,-915,4551,-1283,7170,-1093c1271234,97693,1273573,99015,1275251,100946v1665,1932,2669,4487,2669,7169l1277920,166037v,1563,623,2974,1653,4004c1280590,171070,1282013,171706,1283564,171706r37628,c1322756,171706,1324167,171070,1325196,170041v1017,-1030,1653,-2441,1653,-4004l1326849,99777v,-5961,-903,-11477,-2695,-16562c1322361,78118,1319667,73466,1316082,69259v-3598,-4220,-8098,-7372,-13500,-9482c1297192,57667,1290899,56625,1283691,56625t202326,87664c1485127,143247,1483894,142535,1482534,142459v-2326,-115,-3814,-839,-4741,-1932c1476877,139434,1476547,137985,1476547,136434r,-70416c1476547,64442,1475911,63018,1474869,61989v-1030,-1042,-2454,-1678,-4043,-1678l1439326,60311v-1576,,-3000,636,-4030,1678c1434254,63018,1433618,64442,1433618,66018r,7754c1430021,69132,1425139,64849,1419076,61709v-6051,-3139,-13310,-5109,-21662,-5109c1379541,56600,1366727,63794,1358375,74814v-8352,11020,-12242,25878,-12242,41182c1346133,131312,1350023,146170,1358375,157190v8352,11020,21166,18214,39039,18214l1397872,175404v6305,,12216,-775,17708,-2351c1421071,171477,1426169,169113,1430847,165973v1119,-750,2428,-1131,3686,-1068c1435792,164956,1437025,165439,1437991,166393v2835,2770,6318,4855,10462,6240c1452597,174019,1457403,174718,1462843,174718v4005,,7755,-242,11225,-712c1477551,173536,1480767,172837,1483729,171909v1132,-369,2072,-1106,2721,-2059c1487085,168909,1487454,167753,1487454,166558r,-18494c1487454,146704,1486907,145331,1486017,144289t-57967,-28293l1428050,128299v-1157,1970,-3076,3953,-5542,5428c1420041,135201,1417029,136193,1413660,136193v-6038,,-10271,-2555,-12992,-6356c1397935,126037,1396715,120991,1396715,115996v,-4983,1220,-10029,3953,-13829c1403389,98366,1407622,95824,1413660,95824v3369,,6382,979,8848,2466c1424974,99764,1426893,101735,1428050,103705r,12291xm1581599,56612v-6407,,-12457,1246,-18153,3712c1557764,62802,1552450,66514,1547493,71458r,-5135c1547493,64696,1546806,63235,1545713,62218v-1093,-1030,-2593,-1627,-4221,-1526l1525857,60502r-15636,-191c1508657,60311,1507246,60947,1506229,61976v-1030,1017,-1652,2441,-1652,4004l1504577,166037v,1563,623,2974,1652,4003c1507246,171057,1508657,171693,1510221,171693r37640,c1549425,171693,1550836,171057,1551866,170040v1029,-1029,1665,-2440,1665,-4003l1553531,103018v1691,-2033,3623,-3508,5784,-4436c1561463,97667,1563853,97298,1566459,97502v2682,191,5021,1500,6699,3432c1574824,102878,1575815,105433,1575815,108115r,57922c1575815,167600,1576451,169011,1577480,170041v1030,1016,2441,1652,4005,1652l1619113,171693v1563,,2974,-636,3991,-1652c1624134,169011,1624757,167600,1624757,166037r,-66273c1624757,93816,1623867,88300,1622075,83203v-1806,-5084,-4501,-9737,-8085,-13956c1610392,65039,1605892,61874,1600502,59777v-5403,-2110,-11695,-3165,-18903,-3165m1903495,80127v-1793,-2860,-3814,-5517,-6077,-7957c1895308,69844,1892765,67734,1889829,65866v-2937,-1882,-6292,-3534,-10055,-4958c1876036,59472,1872032,58392,1867748,57680v-4271,-712,-8809,-1055,-13589,-1055c1850828,56625,1847511,56879,1844180,57400v-3331,522,-6648,1310,-9979,2352c1830870,60794,1827616,62116,1824426,63718v-3191,1601,-6318,3482,-9382,5656c1811980,71534,1809209,74153,1806705,77229v-2492,3076,-4704,6609,-6623,10600c1798150,91808,1796700,96091,1795734,100667v-966,4576,-1462,9469,-1462,14655c1794272,122122,1795137,128388,1796866,134133v1716,5746,4297,10970,7741,15647c1808052,154458,1811904,158449,1816176,161753v4271,3305,8962,5923,14059,7868c1835345,171540,1840748,173002,1846430,173968v5683,966,11657,1449,17937,1449c1871346,175417,1877893,175036,1883994,174273v6115,-750,11772,-1894,16997,-3394c1902185,170524,1903177,169786,1903876,168820v699,-966,1093,-2148,1093,-3406l1904969,144010v,-1793,-826,-3369,-2072,-4398c1901639,138582,1899961,138099,1898219,138481v-3813,864,-7818,1512,-12025,1944c1881973,140857,1877562,141073,1872935,141073v-3788,,-7360,-305,-10729,-902c1858850,139574,1855697,138684,1852761,137489v-2949,-1207,-5390,-2669,-7322,-4385c1843506,131375,1842083,129393,1841167,127143r63752,c1906330,127143,1907652,126622,1908656,125757v1017,-864,1716,-2084,1894,-3482c1910804,120279,1911020,118284,1911173,116288v165,-2008,280,-4016,343,-6025c1911631,106704,1911478,103120,1910944,99599v-521,-3508,-1423,-6965,-2758,-10270c1906864,86063,1905300,82999,1903495,80127t-33459,18913c1870430,100845,1870469,102713,1870164,104645r-29480,c1840684,102319,1841053,100209,1841790,98315v738,-1893,1831,-3571,3293,-5046c1846557,91808,1848261,90702,1850193,89965v1932,-725,4093,-1106,6496,-1106c1859320,88859,1861570,89278,1863426,90117v1869,826,3331,2072,4411,3737c1868918,95519,1869655,97248,1870037,99040t59568,1983c1930241,103628,1931194,105954,1932478,108001v1271,2059,2720,3915,4348,5605c1938453,115284,1940258,116784,1942228,118093v1971,1322,4005,2504,6115,3546c1950453,122681,1952627,123596,1954877,124359v2237,775,4411,1500,6521,2174c1963508,127219,1965542,127842,1967513,128427v1983,584,3775,1156,5402,1741c1974542,130740,1975991,131325,1977275,131909v1272,572,2225,1246,2861,1996c1980771,134667,1981089,135506,1981089,136434v,686,-191,1297,-597,1818c1980085,138786,1979475,139218,1978661,139561v-813,343,-1919,610,-3330,788c1973920,140514,1972204,140603,1970195,140603v-2720,,-5682,-229,-8911,-686c1958055,139446,1954559,138747,1950809,137820v-2187,-534,-4335,-1195,-6420,-1958c1942292,135099,1940258,134222,1938262,133231v-1894,-941,-3953,-763,-5530,191c1931156,134362,1930038,136078,1930038,138188r,23985c1930038,163240,1930330,164283,1930864,165172v534,890,1309,1627,2275,2098c1935822,168566,1938631,169697,1941555,170663v2924,979,5974,1780,9140,2428c1954483,173866,1958551,174451,1962873,174832v4335,394,8936,585,13818,585c1980250,175417,1983746,175277,1987191,175010v3445,-279,6826,-686,10157,-1220c2000666,173244,2003806,172481,2006742,171502v2937,-991,5683,-2199,8238,-3635c2017535,166443,2019823,164778,2021857,162884v2034,-1893,3801,-4016,5301,-6380c2028671,154140,2029802,151483,2030552,148522v763,-2949,1132,-6216,1132,-9775c2031684,135506,2031366,132545,2030730,129875v-635,-2669,-1589,-5046,-2873,-7143c2026586,120648,2025149,118754,2023535,117050v-1602,-1690,-3369,-3203,-5301,-4524c2016302,111216,2014280,110047,2012170,109017v-2110,-1016,-4309,-1906,-6585,-2631c2003297,105649,2001098,104950,1999001,104289v-2111,-648,-4132,-1271,-6077,-1856c1990992,101861,1989225,101277,1987623,100692v-1602,-572,-3038,-1156,-4322,-1741c1982030,98379,1981077,97693,1980428,96892v-635,-788,-953,-1691,-953,-2695c1979475,93422,1979678,92774,1980085,92252v407,-521,1004,-915,1818,-1194c1982716,90791,1983606,90587,1984547,90460v953,-140,1958,-203,3051,-203c1990382,90257,1993293,90498,1996331,90981v3038,483,6191,1208,9483,2174c2007467,93638,2009069,94159,2010607,94718v1551,547,3038,1131,4462,1742c2016938,97260,2018882,96981,2020370,96002v1487,-979,2504,-2669,2504,-4690l2022874,69831v,-1118,-331,-2211,-915,-3127c2021374,65789,2020535,65039,2019505,64594v-2606,-1105,-5263,-2122,-7983,-3025c2008789,60654,2006005,59853,2003145,59154v-3483,-838,-7233,-1487,-11250,-1906c1987865,56816,1983581,56612,1979017,56612v-3254,,-6445,140,-9585,432c1966305,57337,1963229,57769,1960216,58354v-3025,572,-5860,1360,-8530,2338c1949017,61684,1946512,62879,1944199,64264v-2326,1385,-4424,3012,-6293,4843c1936025,70950,1934372,73009,1932949,75284v-1437,2288,-2517,4843,-3229,7690c1929008,85821,1928652,88935,1928652,92341v,3178,318,6063,953,8682m1176834,132074r,-76c1176046,132227,1175258,132468,1174457,132684v-814,217,-1640,433,-2505,611c1169601,133803,1167147,134184,1164618,134426v-2530,254,-5149,381,-7857,381c1155211,134807,1153685,134718,1152198,134540v-1487,-165,-2949,-432,-4373,-775c1146388,133409,1145041,132964,1143795,132430v-1258,-546,-2428,-1182,-3521,-1919c1139193,129774,1138215,128922,1137350,127956v-877,-966,-1640,-2046,-2301,-3241c1134401,123507,1133905,122186,1133575,120737v-331,-1449,-496,-3025,-496,-4729c1133079,114229,1133244,112589,1133575,111077v330,-1500,826,-2873,1474,-4118c1135710,105726,1136498,104620,1137401,103628v915,-991,1945,-1843,3114,-2580c1141672,100311,1142905,99675,1144227,99129v1310,-547,2708,-991,4170,-1335c1149871,97451,1151371,97184,1152922,97006v1551,-165,3140,-254,4755,-254c1159927,96752,1162164,96905,1164414,97210v2237,317,4487,775,6737,1398c1171940,98824,1172702,99065,1173452,99307v750,241,1488,496,2225,737l1175677,99993v1843,674,3725,331,5148,-661c1182249,98328,1183215,96676,1183215,94706r,-27874c1183215,65637,1182847,64506,1182198,63565v-648,-940,-1563,-1690,-2682,-2084c1177380,60731,1175219,60057,1173033,59460v-2187,-598,-4399,-1132,-6649,-1576c1163486,57299,1160575,56867,1157651,56574v-2911,-292,-5847,-432,-8784,-432c1144685,56142,1140566,56434,1136511,57006v-4068,585,-8072,1462,-12013,2619c1120557,60781,1116820,62281,1113299,64124v-3522,1831,-6827,4004,-9928,6521c1100282,73161,1097485,76047,1094993,79288v-2491,3254,-4691,6863,-6585,10855c1086514,94121,1085091,98519,1084150,103336v-954,4817,-1424,10041,-1424,15698c1082726,124054,1083171,128719,1084061,133015v890,4283,2225,8211,4004,11770c1089845,148344,1091904,151585,1094269,154508v2364,2911,5008,5517,7958,7792c1105163,164588,1108303,166558,1111646,168223v3343,1665,6903,3012,10653,4055c1126049,173320,1129863,174108,1133753,174629v3889,521,7843,788,11860,788c1149172,175417,1152643,175277,1156024,175010v3394,-279,6687,-686,9903,-1220c1168418,173371,1170872,172875,1173287,172316v2415,-559,4793,-1195,7132,-1894c1181601,170066,1182592,169329,1183279,168363v699,-953,1093,-2135,1093,-3381l1184372,137349v,-1957,-966,-3609,-2390,-4614c1180558,131731,1178677,131401,1176834,132074e" fillcolor="black [3213]" stroked="f" strokeweight=".03525mm">
                <v:stroke joinstyle="miter"/>
                <v:path arrowok="t" o:connecttype="custom" o:connectlocs="510835,59371;512373,63285;512373,96892;510441,101137;505992,102446;499394,101989;492517,102548;483326,105166;476856,109742;476856,166037;475203,170041;471211,171693;433546,171693;429541,170041;427876,166037;427876,65967;429541,61976;433546,60324;465160,60324;469165,61976;470817,65967;470817,73314;486161,61125;507072,57604;510835,59371;245686,80127;239623,72170;232021,65866;221966,60908;209953,57680;196351,56625;186372,57400;176393,59752;166617,63718;157236,69374;148909,77229;142274,87829;137926,100667;136477,115322;139057,134133;146799,149780;158367,161753;172427,169621;188622,173968;206559,175417;226199,174273;243182,170879;246068,168820;247161,165414;247161,144010;245089,139612;240411,138481;228385,140425;215139,141073;204410,140171;194952,137489;187643,133104;183359,127143;247110,127143;250860,125757;252754,122275;253365,116288;253708,110263;253136,99599;250377,89329;245686,80127;212228,99040;212355,104645;182876,104645;183982,98315;187274,93269;192385,89965;198880,88859;205618,90117;210042,93854;212228,99040;409329,144289;405846,142459;401117,140527;399859,136434;399859,66018;398181,61989;394151,60311;362650,60311;358608,61989;356930,66018;356930,73772;342400,61709;320726,56600;281687,74814;269445,115996;281687,157190;320726,175404;321184,175404;338891,173053;354159,165973;357845,164905;361303,166393;371765,172633;386155,174718;397392,174006;407041,171909;409761,169850;410766,166558;410766,148064;409329,144289;351362,115996;351362,128299;345819,133727;336972,136193;323980,129837;320027,115996;323980,102167;336972,95824;345819,98290;351362,103705;351362,115996;696470,0;686453,1563;678253,6266;672762,13918;670918,24366;672762,34979;678253,42694;686453,47385;696470,48948;706474,47385;714686,42694;720165,34979;721983,24366;720165,13918;714686,6266;706474,1563;696470,0;715411,60324;677745,60324;673753,61976;672101,65980;672101,166037;673753,170041;677745,171706;715411,171706;719415,170041;721080,166037;721080,65980;719415,61976;715411,60324;822510,56612;804357,60324;788391,71458;788391,66323;786624,62218;782403,60692;766768,60502;751132,60311;747127,61976;745475,65980;745475,166037;747127,170040;751132,171693;788759,171693;792764,170040;794429,166037;794429,103018;800213,98582;807370,97502;814056,100934;816713,108115;816713,166037;818379,170041;822383,171693;860011,171693;864002,170041;865668,166037;865668,99764;862973,83203;854888,69247;841400,59777;822510,56612;1013318,61976;1014971,65980;1014971,164511;1010127,192258;995598,211477;973745,222725;946987,226475;922414,224454;900015,218391;897384,216281;896392,213040;896392,185509;898859,180819;904071,180272;920380,185166;938152,186793;959216,182026;966220,167753;966220,162198;952961,170193;935838,172875;913630,168693;897562,156148;887812,137425;884570,114610;887812,91846;897562,73199;913630,60756;935838,56625;956381,60908;972055,73784;972055,65980;973707,61976;977699,60324;1009327,60324;1013318,61976;966474,115322;966474,103018;960563,97095;952097,95125;944749,96612;939436,101061;936207,107569;935139,115322;936207,123063;939436,129583;944749,134019;952097,135493;960563,133523;966474,127626;966474,115322;966474,115322;609176,56612;591023,60324;575057,71458;575057,66323;573277,62218;569056,60692;553421,60502;537785,60311;533793,61976;532141,65980;532141,166037;533793,170040;537785,171693;575425,171693;579430,170040;581095,166037;581095,103018;586879,98582;594023,97502;600722,100934;603379,108115;603379,166037;605044,170041;609049,171693;646676,171693;650668,170041;652333,166037;652333,99764;649638,83203;641553,69247;628066,59777;609176,56612;53620,124829;53620,14922;51967,10918;47963,9266;5657,9266;1665,10918;0,14922;0,166049;1665,170041;5657,171706;117358,171706;121350,170041;123002,166049;123002,130486;121350,126482;117358,124830;53620,124830;53620,124829;2329642,170714;2331714,168096;2351113,118055;2370499,68014;2369901,62777;2365236,60324;2326515,60324;2323082,61480;2321061,64480;2312811,94769;2304561,125058;2296311,94769;2288061,64480;2286027,61480;2282607,60324;2243645,60324;2238980,62777;2238382,68014;2257768,118055;2277167,168096;2279239,170714;2282429,171706;2326439,171706;2329642,170714;2197614,0;2187597,1563;2179398,6266;2173906,13918;2172076,24366;2173906,34979;2179398,42694;2187597,47385;2197614,48948;2207619,47385;2215831,42694;2221309,34979;2223127,24366;2221309,13918;2215831,6266;2207619,1563;2197614,0;2216555,60324;2178889,60324;2174898,61976;2173245,65980;2173245,166037;2174898,170041;2178889,171706;2216555,171706;2220560,170041;2222225,166037;2222225,65980;2220560,61976;2216555,60324;2484996,80127;2478920,72170;2471331,65866;2461275,60908;2449250,57680;2435648,56625;2425682,57400;2415703,59752;2405914,63718;2396546,69374;2388207,77229;2381571,87829;2377236,100667;2375774,115322;2378355,134133;2386109,149780;2397677,161753;2411737,169621;2427919,173968;2445856,175417;2465496,174273;2482492,170879;2485378,168820;2486458,165414;2486458,144010;2484386,139612;2479708,138481;2467683,140425;2454437,141073;2443708,140171;2434263,137489;2426940,133104;2422657,127143;2486408,127143;2490158,125757;2492052,122275;2492675,116288;2493018,110263;2492446,99599;2489687,89329;2484996,80127;2451538,99040;2451665,104645;2422173,104645;2423279,98315;2426584,93269;2431695,89965;2438178,88859;2444928,90117;2449339,93854;2451538,99040;2146753,170041;2148406,166049;2148406,7969;2146753,3966;2142749,2313;2105096,2313;2101104,3966;2099439,7969;2099439,166049;2101104,170041;2105096,171706;2142749,171706;2146753,170041;2511094,101023;2513967,108001;2518315,113606;2523717,118093;2529832,121639;2536366,124359;2542887,126533;2549002,128427;2554404,130168;2558764,131909;2561625,133905;2562578,136434;2561980,138252;2560150,139561;2556819,140349;2551684,140603;2542773,139917;2532298,137820;2525878,135862;2519751,133231;2514221,133422;2511526,138188;2511526,162173;2512353,165172;2514628,167270;2523043,170663;2532183,173091;2544362,174832;2558179,175417;2568680,175010;2578837,173790;2588231,171502;2596468,167867;2603346,162884;2608647,156504;2612041,148522;2613172,138747;2612219,129875;2609346,122732;2605024,117050;2599723,112526;2593659,109017;2587074,106386;2580489,104289;2574413,102433;2569112,100692;2564790,98951;2561917,96892;2560963,94197;2561573,92252;2563391,91058;2566035,90460;2569086,90257;2577820,90981;2587303,93155;2592095,94718;2596557,96460;2601858,96002;2604362,91312;2604362,69831;2603447,66704;2600994,64594;2593011,61569;2584633,59154;2573383,57248;2560506,56612;2550921,57044;2541705,58354;2533175,60692;2525687,64264;2519395,69107;2514437,75284;2511208,82974;2510141,92341;2511094,101023;1772420,61976;1774073,65980;1774073,164511;1769230,192258;1754700,211477;1732848,222725;1706089,226475;1681516,224454;1659118,218391;1656473,216281;1655482,213040;1655482,185509;1657948,180819;1663173,180272;1679470,185166;1697254,186793;1718318,182026;1725322,167753;1725322,162198;1712051,170193;1694941,172875;1672720,168693;1656664,156148;1646914,137425;1643660,114610;1646914,91846;1656664,73199;1672720,60756;1694940,56625;1715470,60908;1731144,73784;1731144,65980;1732810,61976;1736801,60324;1768416,60324;1772420,61976;1725576,115322;1725576,103018;1719665,97095;1711199,95125;1703851,96612;1698538,101061;1695309,107569;1694241,115322;1695309,123063;1698538,129583;1703851,134019;1711199,135493;1719665,133523;1725576,127626;1725576,115322;1725576,115322;1283692,56625;1268907,59053;1255611,66374;1255611,14922;1253958,10931;1249966,9279;1212313,9279;1208309,10931;1206656,14922;1206656,166037;1208309,170041;1212313,171706;1249966,171706;1253958,170041;1255611,166037;1255611,103018;1261394,98582;1268564,97489;1275251,100946;1277920,108115;1277920,166037;1279573,170041;1283564,171706;1321192,171706;1325196,170041;1326849,166037;1326849,99777;1324154,83215;1316082,69259;1302582,59777;1283691,56625;1486017,144289;1482534,142459;1477793,140527;1476547,136434;1476547,66018;1474869,61989;1470826,60311;1439326,60311;1435296,61989;1433618,66018;1433618,73772;1419076,61709;1397414,56600;1358375,74814;1346133,115996;1358375,157190;1397414,175404;1397872,175404;1415580,173053;1430847,165973;1434533,164905;1437991,166393;1448453,172633;1462843,174718;1474068,174006;1483729,171909;1486450,169850;1487454,166558;1487454,148064;1486017,144289;1428050,115996;1428050,128299;1422508,133727;1413660,136193;1400668,129837;1396715,115996;1400668,102167;1413660,95824;1422508,98290;1428050,103705;1428050,115996;1581599,56612;1563446,60324;1547493,71458;1547493,66323;1545713,62218;1541492,60692;1525857,60502;1510221,60311;1506229,61976;1504577,65980;1504577,166037;1506229,170040;1510221,171693;1547861,171693;1551866,170040;1553531,166037;1553531,103018;1559315,98582;1566459,97502;1573158,100934;1575815,108115;1575815,166037;1577480,170041;1581485,171693;1619113,171693;1623104,170041;1624757,166037;1624757,99764;1622075,83203;1613990,69247;1600502,59777;1581599,56612;1903495,80127;1897418,72170;1889829,65866;1879774,60908;1867748,57680;1854159,56625;1844180,57400;1834201,59752;1824426,63718;1815044,69374;1806705,77229;1800082,87829;1795734,100667;1794272,115322;1796866,134133;1804607,149780;1816176,161753;1830235,169621;1846430,173968;1864367,175417;1883994,174273;1900991,170879;1903876,168820;1904969,165414;1904969,144010;1902897,139612;1898219,138481;1886194,140425;1872935,141073;1862206,140171;1852761,137489;1845439,133104;1841167,127143;1904919,127143;1908656,125757;1910550,122275;1911173,116288;1911516,110263;1910944,99599;1908186,89329;1903495,80127;1870036,99040;1870164,104645;1840684,104645;1841790,98315;1845083,93269;1850193,89965;1856689,88859;1863426,90117;1867837,93854;1870037,99040;1929605,101023;1932478,108001;1936826,113606;1942228,118093;1948343,121639;1954877,124359;1961398,126533;1967513,128427;1972915,130168;1977275,131909;1980136,133905;1981089,136434;1980492,138252;1978661,139561;1975331,140349;1970195,140603;1961284,139917;1950809,137820;1944389,135862;1938262,133231;1932732,133422;1930038,138188;1930038,162173;1930864,165172;1933139,167270;1941555,170663;1950695,173091;1962873,174832;1976691,175417;1987191,175010;1997348,173790;2006742,171502;2014980,167867;2021857,162884;2027158,156504;2030552,148522;2031684,138747;2030730,129875;2027857,122732;2023535,117050;2018234,112526;2012170,109017;2005585,106386;1999001,104289;1992924,102433;1987623,100692;1983301,98951;1980428,96892;1979475,94197;1980085,92252;1981903,91058;1984547,90460;1987598,90257;1996331,90981;2005814,93155;2010607,94718;2015069,96460;2020370,96002;2022874,91312;2022874,69831;2021959,66704;2019505,64594;2011522,61569;2003145,59154;1991895,57248;1979017,56612;1969432,57044;1960216,58354;1951686,60692;1944199,64264;1937906,69107;1932949,75284;1929720,82974;1928652,92341;1929605,101023;1176834,132074;1176834,131998;1174457,132684;1171952,133295;1164618,134426;1156761,134807;1152198,134540;1147825,133765;1143795,132430;1140274,130511;1137350,127956;1135049,124715;1133575,120737;1133079,116008;1133575,111077;1135049,106959;1137401,103628;1140515,101048;1144227,99129;1148397,97794;1152922,97006;1157677,96752;1164414,97210;1171151,98608;1173452,99307;1175677,100044;1175677,99993;1180825,99332;1183215,94706;1183215,66832;1182198,63565;1179516,61481;1173033,59460;1166384,57884;1157651,56574;1148867,56142;1136511,57006;1124498,59625;1113299,64124;1103371,70645;1094993,79288;1088408,90143;1084150,103336;1082726,119034;1084061,133015;1088065,144785;1094269,154508;1102227,162300;1111646,168223;1122299,172278;1133753,174629;1145613,175417;1156024,175010;1165927,173790;1173287,172316;1180419,170422;1183279,168363;1184372,164982;1184372,137349;1181982,132735;1176834,13207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-form: Shape 1565504729" o:spid="_x0000_s1028" style="position:absolute;width:12;height:12;visibility:visible;mso-wrap-style:square;v-text-anchor:top" coordsize="1271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" path="" stroked="f" strokeweight=".03525mm">
                <v:stroke joinstyle="miter"/>
                <v:path arrowok="t"/>
              </v:shape>
              <v:shape id="Free-form: Shape 211013662" o:spid="_x0000_s1029" style="position:absolute;width:12;height:12;visibility:visible;mso-wrap-style:square;v-text-anchor:top" coordsize="1271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" path="" stroked="f" strokeweight=".03525mm">
                <v:stroke joinstyle="miter"/>
                <v:path arrowok="t"/>
              </v:shape>
              <w10:wrap anchorx="margin" anchory="page"/>
              <w10:anchorlock/>
            </v:group>
          </w:pict>
        </mc:Fallback>
      </mc:AlternateContent>
    </w:r>
    <w:r w:rsidR="003E20A3">
      <w:rPr>
        <w:noProof/>
      </w:rPr>
      <mc:AlternateContent>
        <mc:Choice Requires="wpg">
          <w:drawing>
            <wp:anchor distT="0" distB="0" distL="114300" distR="114300" simplePos="0" relativeHeight="251719680" behindDoc="1" locked="0" layoutInCell="1" allowOverlap="0" wp14:anchorId="70F22D46" wp14:editId="64BCDD9E">
              <wp:simplePos x="539750" y="1441450"/>
              <wp:positionH relativeFrom="margin">
                <wp:align>left</wp:align>
              </wp:positionH>
              <wp:positionV relativeFrom="page">
                <wp:align>top</wp:align>
              </wp:positionV>
              <wp:extent cx="1620000" cy="1180800"/>
              <wp:effectExtent l="0" t="0" r="0" b="635"/>
              <wp:wrapNone/>
              <wp:docPr id="1" name="Graphic 1" descr="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20000" cy="1180800"/>
                        <a:chOff x="0" y="0"/>
                        <a:chExt cx="1620000" cy="1179437"/>
                      </a:xfrm>
                    </wpg:grpSpPr>
                    <wps:wsp>
                      <wps:cNvPr id="31347338" name="Freeform: Shape 31347338"/>
                      <wps:cNvSpPr/>
                      <wps:spPr>
                        <a:xfrm>
                          <a:off x="3" y="485839"/>
                          <a:ext cx="1619476" cy="693081"/>
                        </a:xfrm>
                        <a:custGeom>
                          <a:avLst/>
                          <a:gdLst>
                            <a:gd name="csX0" fmla="*/ 326526 w 1619476"/>
                            <a:gd name="csY0" fmla="*/ 137059 h 693081"/>
                            <a:gd name="csX1" fmla="*/ 325447 w 1619476"/>
                            <a:gd name="csY1" fmla="*/ 134939 h 693081"/>
                            <a:gd name="csX2" fmla="*/ 332430 w 1619476"/>
                            <a:gd name="csY2" fmla="*/ 130355 h 693081"/>
                            <a:gd name="csX3" fmla="*/ 333039 w 1619476"/>
                            <a:gd name="csY3" fmla="*/ 130343 h 693081"/>
                            <a:gd name="csX4" fmla="*/ 339831 w 1619476"/>
                            <a:gd name="csY4" fmla="*/ 134228 h 693081"/>
                            <a:gd name="csX5" fmla="*/ 332836 w 1619476"/>
                            <a:gd name="csY5" fmla="*/ 138823 h 693081"/>
                            <a:gd name="csX6" fmla="*/ 332239 w 1619476"/>
                            <a:gd name="csY6" fmla="*/ 138836 h 693081"/>
                            <a:gd name="csX7" fmla="*/ 326526 w 1619476"/>
                            <a:gd name="csY7" fmla="*/ 137059 h 693081"/>
                            <a:gd name="csX8" fmla="*/ 308752 w 1619476"/>
                            <a:gd name="csY8" fmla="*/ 149996 h 693081"/>
                            <a:gd name="csX9" fmla="*/ 308726 w 1619476"/>
                            <a:gd name="csY9" fmla="*/ 149716 h 693081"/>
                            <a:gd name="csX10" fmla="*/ 318578 w 1619476"/>
                            <a:gd name="csY10" fmla="*/ 146327 h 693081"/>
                            <a:gd name="csX11" fmla="*/ 323124 w 1619476"/>
                            <a:gd name="csY11" fmla="*/ 146860 h 693081"/>
                            <a:gd name="csX12" fmla="*/ 315252 w 1619476"/>
                            <a:gd name="csY12" fmla="*/ 148777 h 693081"/>
                            <a:gd name="csX13" fmla="*/ 323009 w 1619476"/>
                            <a:gd name="csY13" fmla="*/ 148599 h 693081"/>
                            <a:gd name="csX14" fmla="*/ 315328 w 1619476"/>
                            <a:gd name="csY14" fmla="*/ 149767 h 693081"/>
                            <a:gd name="csX15" fmla="*/ 323428 w 1619476"/>
                            <a:gd name="csY15" fmla="*/ 150288 h 693081"/>
                            <a:gd name="csX16" fmla="*/ 319048 w 1619476"/>
                            <a:gd name="csY16" fmla="*/ 151621 h 693081"/>
                            <a:gd name="csX17" fmla="*/ 308752 w 1619476"/>
                            <a:gd name="csY17" fmla="*/ 149996 h 693081"/>
                            <a:gd name="csX18" fmla="*/ 329484 w 1619476"/>
                            <a:gd name="csY18" fmla="*/ 148751 h 693081"/>
                            <a:gd name="csX19" fmla="*/ 329471 w 1619476"/>
                            <a:gd name="csY19" fmla="*/ 148472 h 693081"/>
                            <a:gd name="csX20" fmla="*/ 339387 w 1619476"/>
                            <a:gd name="csY20" fmla="*/ 145260 h 693081"/>
                            <a:gd name="csX21" fmla="*/ 343907 w 1619476"/>
                            <a:gd name="csY21" fmla="*/ 145882 h 693081"/>
                            <a:gd name="csX22" fmla="*/ 335997 w 1619476"/>
                            <a:gd name="csY22" fmla="*/ 147660 h 693081"/>
                            <a:gd name="csX23" fmla="*/ 343780 w 1619476"/>
                            <a:gd name="csY23" fmla="*/ 147622 h 693081"/>
                            <a:gd name="csX24" fmla="*/ 336061 w 1619476"/>
                            <a:gd name="csY24" fmla="*/ 148650 h 693081"/>
                            <a:gd name="csX25" fmla="*/ 344135 w 1619476"/>
                            <a:gd name="csY25" fmla="*/ 149310 h 693081"/>
                            <a:gd name="csX26" fmla="*/ 339742 w 1619476"/>
                            <a:gd name="csY26" fmla="*/ 150567 h 693081"/>
                            <a:gd name="csX27" fmla="*/ 329484 w 1619476"/>
                            <a:gd name="csY27" fmla="*/ 148752 h 693081"/>
                            <a:gd name="csX28" fmla="*/ 405266 w 1619476"/>
                            <a:gd name="csY28" fmla="*/ 152230 h 693081"/>
                            <a:gd name="csX29" fmla="*/ 395427 w 1619476"/>
                            <a:gd name="csY29" fmla="*/ 148840 h 693081"/>
                            <a:gd name="csX30" fmla="*/ 395439 w 1619476"/>
                            <a:gd name="csY30" fmla="*/ 148561 h 693081"/>
                            <a:gd name="csX31" fmla="*/ 405736 w 1619476"/>
                            <a:gd name="csY31" fmla="*/ 146936 h 693081"/>
                            <a:gd name="csX32" fmla="*/ 410116 w 1619476"/>
                            <a:gd name="csY32" fmla="*/ 148256 h 693081"/>
                            <a:gd name="csX33" fmla="*/ 402029 w 1619476"/>
                            <a:gd name="csY33" fmla="*/ 148777 h 693081"/>
                            <a:gd name="csX34" fmla="*/ 409710 w 1619476"/>
                            <a:gd name="csY34" fmla="*/ 149945 h 693081"/>
                            <a:gd name="csX35" fmla="*/ 401940 w 1619476"/>
                            <a:gd name="csY35" fmla="*/ 149767 h 693081"/>
                            <a:gd name="csX36" fmla="*/ 409824 w 1619476"/>
                            <a:gd name="csY36" fmla="*/ 151672 h 693081"/>
                            <a:gd name="csX37" fmla="*/ 405266 w 1619476"/>
                            <a:gd name="csY37" fmla="*/ 152230 h 693081"/>
                            <a:gd name="csX38" fmla="*/ 384267 w 1619476"/>
                            <a:gd name="csY38" fmla="*/ 151176 h 693081"/>
                            <a:gd name="csX39" fmla="*/ 374351 w 1619476"/>
                            <a:gd name="csY39" fmla="*/ 147964 h 693081"/>
                            <a:gd name="csX40" fmla="*/ 374364 w 1619476"/>
                            <a:gd name="csY40" fmla="*/ 147672 h 693081"/>
                            <a:gd name="csX41" fmla="*/ 384635 w 1619476"/>
                            <a:gd name="csY41" fmla="*/ 145882 h 693081"/>
                            <a:gd name="csX42" fmla="*/ 389028 w 1619476"/>
                            <a:gd name="csY42" fmla="*/ 147126 h 693081"/>
                            <a:gd name="csX43" fmla="*/ 380953 w 1619476"/>
                            <a:gd name="csY43" fmla="*/ 147774 h 693081"/>
                            <a:gd name="csX44" fmla="*/ 388660 w 1619476"/>
                            <a:gd name="csY44" fmla="*/ 148828 h 693081"/>
                            <a:gd name="csX45" fmla="*/ 380877 w 1619476"/>
                            <a:gd name="csY45" fmla="*/ 148777 h 693081"/>
                            <a:gd name="csX46" fmla="*/ 388787 w 1619476"/>
                            <a:gd name="csY46" fmla="*/ 150554 h 693081"/>
                            <a:gd name="csX47" fmla="*/ 384267 w 1619476"/>
                            <a:gd name="csY47" fmla="*/ 151176 h 693081"/>
                            <a:gd name="csX48" fmla="*/ 361630 w 1619476"/>
                            <a:gd name="csY48" fmla="*/ 150478 h 693081"/>
                            <a:gd name="csX49" fmla="*/ 351524 w 1619476"/>
                            <a:gd name="csY49" fmla="*/ 147964 h 693081"/>
                            <a:gd name="csX50" fmla="*/ 351524 w 1619476"/>
                            <a:gd name="csY50" fmla="*/ 147685 h 693081"/>
                            <a:gd name="csX51" fmla="*/ 361630 w 1619476"/>
                            <a:gd name="csY51" fmla="*/ 145159 h 693081"/>
                            <a:gd name="csX52" fmla="*/ 366112 w 1619476"/>
                            <a:gd name="csY52" fmla="*/ 146098 h 693081"/>
                            <a:gd name="csX53" fmla="*/ 358088 w 1619476"/>
                            <a:gd name="csY53" fmla="*/ 147317 h 693081"/>
                            <a:gd name="csX54" fmla="*/ 365845 w 1619476"/>
                            <a:gd name="csY54" fmla="*/ 147825 h 693081"/>
                            <a:gd name="csX55" fmla="*/ 358088 w 1619476"/>
                            <a:gd name="csY55" fmla="*/ 148320 h 693081"/>
                            <a:gd name="csX56" fmla="*/ 366112 w 1619476"/>
                            <a:gd name="csY56" fmla="*/ 149539 h 693081"/>
                            <a:gd name="csX57" fmla="*/ 361630 w 1619476"/>
                            <a:gd name="csY57" fmla="*/ 150478 h 693081"/>
                            <a:gd name="csX58" fmla="*/ 403285 w 1619476"/>
                            <a:gd name="csY58" fmla="*/ 167198 h 693081"/>
                            <a:gd name="csX59" fmla="*/ 406091 w 1619476"/>
                            <a:gd name="csY59" fmla="*/ 170474 h 693081"/>
                            <a:gd name="csX60" fmla="*/ 391593 w 1619476"/>
                            <a:gd name="csY60" fmla="*/ 161422 h 693081"/>
                            <a:gd name="csX61" fmla="*/ 395858 w 1619476"/>
                            <a:gd name="csY61" fmla="*/ 170106 h 693081"/>
                            <a:gd name="csX62" fmla="*/ 385587 w 1619476"/>
                            <a:gd name="csY62" fmla="*/ 161955 h 693081"/>
                            <a:gd name="csX63" fmla="*/ 382591 w 1619476"/>
                            <a:gd name="csY63" fmla="*/ 157232 h 693081"/>
                            <a:gd name="csX64" fmla="*/ 382007 w 1619476"/>
                            <a:gd name="csY64" fmla="*/ 156826 h 693081"/>
                            <a:gd name="csX65" fmla="*/ 391212 w 1619476"/>
                            <a:gd name="csY65" fmla="*/ 166043 h 693081"/>
                            <a:gd name="csX66" fmla="*/ 389993 w 1619476"/>
                            <a:gd name="csY66" fmla="*/ 157638 h 693081"/>
                            <a:gd name="csX67" fmla="*/ 394868 w 1619476"/>
                            <a:gd name="csY67" fmla="*/ 163225 h 693081"/>
                            <a:gd name="csX68" fmla="*/ 399553 w 1619476"/>
                            <a:gd name="csY68" fmla="*/ 166068 h 693081"/>
                            <a:gd name="csX69" fmla="*/ 395021 w 1619476"/>
                            <a:gd name="csY69" fmla="*/ 157143 h 693081"/>
                            <a:gd name="csX70" fmla="*/ 403285 w 1619476"/>
                            <a:gd name="csY70" fmla="*/ 167198 h 693081"/>
                            <a:gd name="csX71" fmla="*/ 357212 w 1619476"/>
                            <a:gd name="csY71" fmla="*/ 165383 h 693081"/>
                            <a:gd name="csX72" fmla="*/ 359383 w 1619476"/>
                            <a:gd name="csY72" fmla="*/ 168443 h 693081"/>
                            <a:gd name="csX73" fmla="*/ 344897 w 1619476"/>
                            <a:gd name="csY73" fmla="*/ 160279 h 693081"/>
                            <a:gd name="csX74" fmla="*/ 350305 w 1619476"/>
                            <a:gd name="csY74" fmla="*/ 168836 h 693081"/>
                            <a:gd name="csX75" fmla="*/ 339234 w 1619476"/>
                            <a:gd name="csY75" fmla="*/ 161219 h 693081"/>
                            <a:gd name="csX76" fmla="*/ 335883 w 1619476"/>
                            <a:gd name="csY76" fmla="*/ 156724 h 693081"/>
                            <a:gd name="csX77" fmla="*/ 335261 w 1619476"/>
                            <a:gd name="csY77" fmla="*/ 156369 h 693081"/>
                            <a:gd name="csX78" fmla="*/ 344732 w 1619476"/>
                            <a:gd name="csY78" fmla="*/ 164215 h 693081"/>
                            <a:gd name="csX79" fmla="*/ 342332 w 1619476"/>
                            <a:gd name="csY79" fmla="*/ 156267 h 693081"/>
                            <a:gd name="csX80" fmla="*/ 349429 w 1619476"/>
                            <a:gd name="csY80" fmla="*/ 161320 h 693081"/>
                            <a:gd name="csX81" fmla="*/ 353555 w 1619476"/>
                            <a:gd name="csY81" fmla="*/ 164012 h 693081"/>
                            <a:gd name="csX82" fmla="*/ 347995 w 1619476"/>
                            <a:gd name="csY82" fmla="*/ 155417 h 693081"/>
                            <a:gd name="csX83" fmla="*/ 357212 w 1619476"/>
                            <a:gd name="csY83" fmla="*/ 165383 h 693081"/>
                            <a:gd name="csX84" fmla="*/ 369400 w 1619476"/>
                            <a:gd name="csY84" fmla="*/ 135853 h 693081"/>
                            <a:gd name="csX85" fmla="*/ 349963 w 1619476"/>
                            <a:gd name="csY85" fmla="*/ 135853 h 693081"/>
                            <a:gd name="csX86" fmla="*/ 349963 w 1619476"/>
                            <a:gd name="csY86" fmla="*/ 127854 h 693081"/>
                            <a:gd name="csX87" fmla="*/ 369400 w 1619476"/>
                            <a:gd name="csY87" fmla="*/ 127854 h 693081"/>
                            <a:gd name="csX88" fmla="*/ 369400 w 1619476"/>
                            <a:gd name="csY88" fmla="*/ 135853 h 693081"/>
                            <a:gd name="csX89" fmla="*/ 380572 w 1619476"/>
                            <a:gd name="csY89" fmla="*/ 136475 h 693081"/>
                            <a:gd name="csX90" fmla="*/ 379696 w 1619476"/>
                            <a:gd name="csY90" fmla="*/ 134240 h 693081"/>
                            <a:gd name="csX91" fmla="*/ 380788 w 1619476"/>
                            <a:gd name="csY91" fmla="*/ 132107 h 693081"/>
                            <a:gd name="csX92" fmla="*/ 387073 w 1619476"/>
                            <a:gd name="csY92" fmla="*/ 130368 h 693081"/>
                            <a:gd name="csX93" fmla="*/ 393179 w 1619476"/>
                            <a:gd name="csY93" fmla="*/ 132717 h 693081"/>
                            <a:gd name="csX94" fmla="*/ 394055 w 1619476"/>
                            <a:gd name="csY94" fmla="*/ 134939 h 693081"/>
                            <a:gd name="csX95" fmla="*/ 392964 w 1619476"/>
                            <a:gd name="csY95" fmla="*/ 137071 h 693081"/>
                            <a:gd name="csX96" fmla="*/ 387276 w 1619476"/>
                            <a:gd name="csY96" fmla="*/ 138836 h 693081"/>
                            <a:gd name="csX97" fmla="*/ 386654 w 1619476"/>
                            <a:gd name="csY97" fmla="*/ 138811 h 693081"/>
                            <a:gd name="csX98" fmla="*/ 380572 w 1619476"/>
                            <a:gd name="csY98" fmla="*/ 136475 h 693081"/>
                            <a:gd name="csX99" fmla="*/ 233567 w 1619476"/>
                            <a:gd name="csY99" fmla="*/ 110118 h 693081"/>
                            <a:gd name="csX100" fmla="*/ 236944 w 1619476"/>
                            <a:gd name="csY100" fmla="*/ 114156 h 693081"/>
                            <a:gd name="csX101" fmla="*/ 238239 w 1619476"/>
                            <a:gd name="csY101" fmla="*/ 115032 h 693081"/>
                            <a:gd name="csX102" fmla="*/ 238721 w 1619476"/>
                            <a:gd name="csY102" fmla="*/ 114079 h 693081"/>
                            <a:gd name="csX103" fmla="*/ 238810 w 1619476"/>
                            <a:gd name="csY103" fmla="*/ 109407 h 693081"/>
                            <a:gd name="csX104" fmla="*/ 238848 w 1619476"/>
                            <a:gd name="csY104" fmla="*/ 108836 h 693081"/>
                            <a:gd name="csX105" fmla="*/ 239787 w 1619476"/>
                            <a:gd name="csY105" fmla="*/ 103186 h 693081"/>
                            <a:gd name="csX106" fmla="*/ 242111 w 1619476"/>
                            <a:gd name="csY106" fmla="*/ 110588 h 693081"/>
                            <a:gd name="csX107" fmla="*/ 243165 w 1619476"/>
                            <a:gd name="csY107" fmla="*/ 112403 h 693081"/>
                            <a:gd name="csX108" fmla="*/ 244434 w 1619476"/>
                            <a:gd name="csY108" fmla="*/ 111464 h 693081"/>
                            <a:gd name="csX109" fmla="*/ 244536 w 1619476"/>
                            <a:gd name="csY109" fmla="*/ 111312 h 693081"/>
                            <a:gd name="csX110" fmla="*/ 248433 w 1619476"/>
                            <a:gd name="csY110" fmla="*/ 107021 h 693081"/>
                            <a:gd name="csX111" fmla="*/ 245793 w 1619476"/>
                            <a:gd name="csY111" fmla="*/ 113724 h 693081"/>
                            <a:gd name="csX112" fmla="*/ 245666 w 1619476"/>
                            <a:gd name="csY112" fmla="*/ 115222 h 693081"/>
                            <a:gd name="csX113" fmla="*/ 248078 w 1619476"/>
                            <a:gd name="csY113" fmla="*/ 113927 h 693081"/>
                            <a:gd name="csX114" fmla="*/ 250642 w 1619476"/>
                            <a:gd name="csY114" fmla="*/ 111769 h 693081"/>
                            <a:gd name="csX115" fmla="*/ 252940 w 1619476"/>
                            <a:gd name="csY115" fmla="*/ 110474 h 693081"/>
                            <a:gd name="csX116" fmla="*/ 252229 w 1619476"/>
                            <a:gd name="csY116" fmla="*/ 111134 h 693081"/>
                            <a:gd name="csX117" fmla="*/ 248471 w 1619476"/>
                            <a:gd name="csY117" fmla="*/ 122129 h 693081"/>
                            <a:gd name="csX118" fmla="*/ 249982 w 1619476"/>
                            <a:gd name="csY118" fmla="*/ 126775 h 693081"/>
                            <a:gd name="csX119" fmla="*/ 250211 w 1619476"/>
                            <a:gd name="csY119" fmla="*/ 126902 h 693081"/>
                            <a:gd name="csX120" fmla="*/ 248306 w 1619476"/>
                            <a:gd name="csY120" fmla="*/ 126382 h 693081"/>
                            <a:gd name="csX121" fmla="*/ 243177 w 1619476"/>
                            <a:gd name="csY121" fmla="*/ 125214 h 693081"/>
                            <a:gd name="csX122" fmla="*/ 242593 w 1619476"/>
                            <a:gd name="csY122" fmla="*/ 125188 h 693081"/>
                            <a:gd name="csX123" fmla="*/ 239597 w 1619476"/>
                            <a:gd name="csY123" fmla="*/ 125671 h 693081"/>
                            <a:gd name="csX124" fmla="*/ 236550 w 1619476"/>
                            <a:gd name="csY124" fmla="*/ 125810 h 693081"/>
                            <a:gd name="csX125" fmla="*/ 234760 w 1619476"/>
                            <a:gd name="csY125" fmla="*/ 118688 h 693081"/>
                            <a:gd name="csX126" fmla="*/ 234988 w 1619476"/>
                            <a:gd name="csY126" fmla="*/ 117291 h 693081"/>
                            <a:gd name="csX127" fmla="*/ 234252 w 1619476"/>
                            <a:gd name="csY127" fmla="*/ 113597 h 693081"/>
                            <a:gd name="csX128" fmla="*/ 232487 w 1619476"/>
                            <a:gd name="csY128" fmla="*/ 109674 h 693081"/>
                            <a:gd name="csX129" fmla="*/ 232157 w 1619476"/>
                            <a:gd name="csY129" fmla="*/ 108849 h 693081"/>
                            <a:gd name="csX130" fmla="*/ 233567 w 1619476"/>
                            <a:gd name="csY130" fmla="*/ 110118 h 693081"/>
                            <a:gd name="csX131" fmla="*/ 265484 w 1619476"/>
                            <a:gd name="csY131" fmla="*/ 94223 h 693081"/>
                            <a:gd name="csX132" fmla="*/ 265471 w 1619476"/>
                            <a:gd name="csY132" fmla="*/ 94198 h 693081"/>
                            <a:gd name="csX133" fmla="*/ 266347 w 1619476"/>
                            <a:gd name="csY133" fmla="*/ 94274 h 693081"/>
                            <a:gd name="csX134" fmla="*/ 268201 w 1619476"/>
                            <a:gd name="csY134" fmla="*/ 96166 h 693081"/>
                            <a:gd name="csX135" fmla="*/ 268950 w 1619476"/>
                            <a:gd name="csY135" fmla="*/ 102031 h 693081"/>
                            <a:gd name="csX136" fmla="*/ 265014 w 1619476"/>
                            <a:gd name="csY136" fmla="*/ 98705 h 693081"/>
                            <a:gd name="csX137" fmla="*/ 262285 w 1619476"/>
                            <a:gd name="csY137" fmla="*/ 96204 h 693081"/>
                            <a:gd name="csX138" fmla="*/ 265484 w 1619476"/>
                            <a:gd name="csY138" fmla="*/ 94223 h 693081"/>
                            <a:gd name="csX139" fmla="*/ 254781 w 1619476"/>
                            <a:gd name="csY139" fmla="*/ 67372 h 693081"/>
                            <a:gd name="csX140" fmla="*/ 254756 w 1619476"/>
                            <a:gd name="csY140" fmla="*/ 67308 h 693081"/>
                            <a:gd name="csX141" fmla="*/ 253042 w 1619476"/>
                            <a:gd name="csY141" fmla="*/ 65962 h 693081"/>
                            <a:gd name="csX142" fmla="*/ 254274 w 1619476"/>
                            <a:gd name="csY142" fmla="*/ 62166 h 693081"/>
                            <a:gd name="csX143" fmla="*/ 256102 w 1619476"/>
                            <a:gd name="csY143" fmla="*/ 61036 h 693081"/>
                            <a:gd name="csX144" fmla="*/ 259923 w 1619476"/>
                            <a:gd name="csY144" fmla="*/ 63956 h 693081"/>
                            <a:gd name="csX145" fmla="*/ 262374 w 1619476"/>
                            <a:gd name="csY145" fmla="*/ 75002 h 693081"/>
                            <a:gd name="csX146" fmla="*/ 254781 w 1619476"/>
                            <a:gd name="csY146" fmla="*/ 67372 h 693081"/>
                            <a:gd name="csX147" fmla="*/ 248827 w 1619476"/>
                            <a:gd name="csY147" fmla="*/ 81527 h 693081"/>
                            <a:gd name="csX148" fmla="*/ 248294 w 1619476"/>
                            <a:gd name="csY148" fmla="*/ 82353 h 693081"/>
                            <a:gd name="csX149" fmla="*/ 248611 w 1619476"/>
                            <a:gd name="csY149" fmla="*/ 85197 h 693081"/>
                            <a:gd name="csX150" fmla="*/ 243812 w 1619476"/>
                            <a:gd name="csY150" fmla="*/ 85438 h 693081"/>
                            <a:gd name="csX151" fmla="*/ 239242 w 1619476"/>
                            <a:gd name="csY151" fmla="*/ 85704 h 693081"/>
                            <a:gd name="csX152" fmla="*/ 236995 w 1619476"/>
                            <a:gd name="csY152" fmla="*/ 79623 h 693081"/>
                            <a:gd name="csX153" fmla="*/ 236956 w 1619476"/>
                            <a:gd name="csY153" fmla="*/ 78988 h 693081"/>
                            <a:gd name="csX154" fmla="*/ 235738 w 1619476"/>
                            <a:gd name="csY154" fmla="*/ 74291 h 693081"/>
                            <a:gd name="csX155" fmla="*/ 237363 w 1619476"/>
                            <a:gd name="csY155" fmla="*/ 75713 h 693081"/>
                            <a:gd name="csX156" fmla="*/ 237337 w 1619476"/>
                            <a:gd name="csY156" fmla="*/ 75725 h 693081"/>
                            <a:gd name="csX157" fmla="*/ 239915 w 1619476"/>
                            <a:gd name="csY157" fmla="*/ 80436 h 693081"/>
                            <a:gd name="csX158" fmla="*/ 240892 w 1619476"/>
                            <a:gd name="csY158" fmla="*/ 81400 h 693081"/>
                            <a:gd name="csX159" fmla="*/ 241451 w 1619476"/>
                            <a:gd name="csY159" fmla="*/ 81147 h 693081"/>
                            <a:gd name="csX160" fmla="*/ 241387 w 1619476"/>
                            <a:gd name="csY160" fmla="*/ 80588 h 693081"/>
                            <a:gd name="csX161" fmla="*/ 241921 w 1619476"/>
                            <a:gd name="csY161" fmla="*/ 74367 h 693081"/>
                            <a:gd name="csX162" fmla="*/ 242771 w 1619476"/>
                            <a:gd name="csY162" fmla="*/ 72361 h 693081"/>
                            <a:gd name="csX163" fmla="*/ 244282 w 1619476"/>
                            <a:gd name="csY163" fmla="*/ 74938 h 693081"/>
                            <a:gd name="csX164" fmla="*/ 245513 w 1619476"/>
                            <a:gd name="csY164" fmla="*/ 79344 h 693081"/>
                            <a:gd name="csX165" fmla="*/ 245551 w 1619476"/>
                            <a:gd name="csY165" fmla="*/ 80004 h 693081"/>
                            <a:gd name="csX166" fmla="*/ 246796 w 1619476"/>
                            <a:gd name="csY166" fmla="*/ 79966 h 693081"/>
                            <a:gd name="csX167" fmla="*/ 246796 w 1619476"/>
                            <a:gd name="csY167" fmla="*/ 79344 h 693081"/>
                            <a:gd name="csX168" fmla="*/ 248472 w 1619476"/>
                            <a:gd name="csY168" fmla="*/ 76652 h 693081"/>
                            <a:gd name="csX169" fmla="*/ 249690 w 1619476"/>
                            <a:gd name="csY169" fmla="*/ 75345 h 693081"/>
                            <a:gd name="csX170" fmla="*/ 250084 w 1619476"/>
                            <a:gd name="csY170" fmla="*/ 74291 h 693081"/>
                            <a:gd name="csX171" fmla="*/ 250338 w 1619476"/>
                            <a:gd name="csY171" fmla="*/ 73580 h 693081"/>
                            <a:gd name="csX172" fmla="*/ 248827 w 1619476"/>
                            <a:gd name="csY172" fmla="*/ 81527 h 693081"/>
                            <a:gd name="csX173" fmla="*/ 311253 w 1619476"/>
                            <a:gd name="csY173" fmla="*/ 164291 h 693081"/>
                            <a:gd name="csX174" fmla="*/ 315963 w 1619476"/>
                            <a:gd name="csY174" fmla="*/ 171477 h 693081"/>
                            <a:gd name="csX175" fmla="*/ 307990 w 1619476"/>
                            <a:gd name="csY175" fmla="*/ 171909 h 693081"/>
                            <a:gd name="csX176" fmla="*/ 303394 w 1619476"/>
                            <a:gd name="csY176" fmla="*/ 172404 h 693081"/>
                            <a:gd name="csX177" fmla="*/ 294088 w 1619476"/>
                            <a:gd name="csY177" fmla="*/ 170410 h 693081"/>
                            <a:gd name="csX178" fmla="*/ 292412 w 1619476"/>
                            <a:gd name="csY178" fmla="*/ 160876 h 693081"/>
                            <a:gd name="csX179" fmla="*/ 301071 w 1619476"/>
                            <a:gd name="csY179" fmla="*/ 154896 h 693081"/>
                            <a:gd name="csX180" fmla="*/ 304384 w 1619476"/>
                            <a:gd name="csY180" fmla="*/ 161384 h 693081"/>
                            <a:gd name="csX181" fmla="*/ 305375 w 1619476"/>
                            <a:gd name="csY181" fmla="*/ 164228 h 693081"/>
                            <a:gd name="csX182" fmla="*/ 297833 w 1619476"/>
                            <a:gd name="csY182" fmla="*/ 159391 h 693081"/>
                            <a:gd name="csX183" fmla="*/ 297262 w 1619476"/>
                            <a:gd name="csY183" fmla="*/ 166779 h 693081"/>
                            <a:gd name="csX184" fmla="*/ 293885 w 1619476"/>
                            <a:gd name="csY184" fmla="*/ 160584 h 693081"/>
                            <a:gd name="csX185" fmla="*/ 293834 w 1619476"/>
                            <a:gd name="csY185" fmla="*/ 159784 h 693081"/>
                            <a:gd name="csX186" fmla="*/ 299471 w 1619476"/>
                            <a:gd name="csY186" fmla="*/ 171566 h 693081"/>
                            <a:gd name="csX187" fmla="*/ 298773 w 1619476"/>
                            <a:gd name="csY187" fmla="*/ 162120 h 693081"/>
                            <a:gd name="csX188" fmla="*/ 311583 w 1619476"/>
                            <a:gd name="csY188" fmla="*/ 168874 h 693081"/>
                            <a:gd name="csX189" fmla="*/ 308828 w 1619476"/>
                            <a:gd name="csY189" fmla="*/ 164837 h 693081"/>
                            <a:gd name="csX190" fmla="*/ 301084 w 1619476"/>
                            <a:gd name="csY190" fmla="*/ 154896 h 693081"/>
                            <a:gd name="csX191" fmla="*/ 302137 w 1619476"/>
                            <a:gd name="csY191" fmla="*/ 154719 h 693081"/>
                            <a:gd name="csX192" fmla="*/ 302379 w 1619476"/>
                            <a:gd name="csY192" fmla="*/ 154719 h 693081"/>
                            <a:gd name="csX193" fmla="*/ 311253 w 1619476"/>
                            <a:gd name="csY193" fmla="*/ 164291 h 693081"/>
                            <a:gd name="csX194" fmla="*/ 303915 w 1619476"/>
                            <a:gd name="csY194" fmla="*/ 148625 h 693081"/>
                            <a:gd name="csX195" fmla="*/ 307495 w 1619476"/>
                            <a:gd name="csY195" fmla="*/ 144828 h 693081"/>
                            <a:gd name="csX196" fmla="*/ 307964 w 1619476"/>
                            <a:gd name="csY196" fmla="*/ 144803 h 693081"/>
                            <a:gd name="csX197" fmla="*/ 309843 w 1619476"/>
                            <a:gd name="csY197" fmla="*/ 144828 h 693081"/>
                            <a:gd name="csX198" fmla="*/ 311265 w 1619476"/>
                            <a:gd name="csY198" fmla="*/ 144562 h 693081"/>
                            <a:gd name="csX199" fmla="*/ 314046 w 1619476"/>
                            <a:gd name="csY199" fmla="*/ 144473 h 693081"/>
                            <a:gd name="csX200" fmla="*/ 314896 w 1619476"/>
                            <a:gd name="csY200" fmla="*/ 144816 h 693081"/>
                            <a:gd name="csX201" fmla="*/ 315125 w 1619476"/>
                            <a:gd name="csY201" fmla="*/ 144917 h 693081"/>
                            <a:gd name="csX202" fmla="*/ 316318 w 1619476"/>
                            <a:gd name="csY202" fmla="*/ 144587 h 693081"/>
                            <a:gd name="csX203" fmla="*/ 320978 w 1619476"/>
                            <a:gd name="csY203" fmla="*/ 143673 h 693081"/>
                            <a:gd name="csX204" fmla="*/ 321981 w 1619476"/>
                            <a:gd name="csY204" fmla="*/ 144016 h 693081"/>
                            <a:gd name="csX205" fmla="*/ 323098 w 1619476"/>
                            <a:gd name="csY205" fmla="*/ 143864 h 693081"/>
                            <a:gd name="csX206" fmla="*/ 327541 w 1619476"/>
                            <a:gd name="csY206" fmla="*/ 143089 h 693081"/>
                            <a:gd name="csX207" fmla="*/ 328519 w 1619476"/>
                            <a:gd name="csY207" fmla="*/ 143368 h 693081"/>
                            <a:gd name="csX208" fmla="*/ 329789 w 1619476"/>
                            <a:gd name="csY208" fmla="*/ 143292 h 693081"/>
                            <a:gd name="csX209" fmla="*/ 333889 w 1619476"/>
                            <a:gd name="csY209" fmla="*/ 142632 h 693081"/>
                            <a:gd name="csX210" fmla="*/ 334118 w 1619476"/>
                            <a:gd name="csY210" fmla="*/ 142683 h 693081"/>
                            <a:gd name="csX211" fmla="*/ 335057 w 1619476"/>
                            <a:gd name="csY211" fmla="*/ 143013 h 693081"/>
                            <a:gd name="csX212" fmla="*/ 336213 w 1619476"/>
                            <a:gd name="csY212" fmla="*/ 142835 h 693081"/>
                            <a:gd name="csX213" fmla="*/ 340276 w 1619476"/>
                            <a:gd name="csY213" fmla="*/ 142327 h 693081"/>
                            <a:gd name="csX214" fmla="*/ 341164 w 1619476"/>
                            <a:gd name="csY214" fmla="*/ 142734 h 693081"/>
                            <a:gd name="csX215" fmla="*/ 341482 w 1619476"/>
                            <a:gd name="csY215" fmla="*/ 142886 h 693081"/>
                            <a:gd name="csX216" fmla="*/ 342396 w 1619476"/>
                            <a:gd name="csY216" fmla="*/ 142708 h 693081"/>
                            <a:gd name="csX217" fmla="*/ 346877 w 1619476"/>
                            <a:gd name="csY217" fmla="*/ 142099 h 693081"/>
                            <a:gd name="csX218" fmla="*/ 347664 w 1619476"/>
                            <a:gd name="csY218" fmla="*/ 142467 h 693081"/>
                            <a:gd name="csX219" fmla="*/ 348718 w 1619476"/>
                            <a:gd name="csY219" fmla="*/ 142416 h 693081"/>
                            <a:gd name="csX220" fmla="*/ 353149 w 1619476"/>
                            <a:gd name="csY220" fmla="*/ 141947 h 693081"/>
                            <a:gd name="csX221" fmla="*/ 354444 w 1619476"/>
                            <a:gd name="csY221" fmla="*/ 142492 h 693081"/>
                            <a:gd name="csX222" fmla="*/ 355549 w 1619476"/>
                            <a:gd name="csY222" fmla="*/ 142378 h 693081"/>
                            <a:gd name="csX223" fmla="*/ 359548 w 1619476"/>
                            <a:gd name="csY223" fmla="*/ 141972 h 693081"/>
                            <a:gd name="csX224" fmla="*/ 360779 w 1619476"/>
                            <a:gd name="csY224" fmla="*/ 142467 h 693081"/>
                            <a:gd name="csX225" fmla="*/ 361744 w 1619476"/>
                            <a:gd name="csY225" fmla="*/ 142302 h 693081"/>
                            <a:gd name="csX226" fmla="*/ 366200 w 1619476"/>
                            <a:gd name="csY226" fmla="*/ 142023 h 693081"/>
                            <a:gd name="csX227" fmla="*/ 367026 w 1619476"/>
                            <a:gd name="csY227" fmla="*/ 142492 h 693081"/>
                            <a:gd name="csX228" fmla="*/ 368206 w 1619476"/>
                            <a:gd name="csY228" fmla="*/ 142416 h 693081"/>
                            <a:gd name="csX229" fmla="*/ 372739 w 1619476"/>
                            <a:gd name="csY229" fmla="*/ 142188 h 693081"/>
                            <a:gd name="csX230" fmla="*/ 373297 w 1619476"/>
                            <a:gd name="csY230" fmla="*/ 142531 h 693081"/>
                            <a:gd name="csX231" fmla="*/ 374529 w 1619476"/>
                            <a:gd name="csY231" fmla="*/ 142607 h 693081"/>
                            <a:gd name="csX232" fmla="*/ 379112 w 1619476"/>
                            <a:gd name="csY232" fmla="*/ 142454 h 693081"/>
                            <a:gd name="csX233" fmla="*/ 380013 w 1619476"/>
                            <a:gd name="csY233" fmla="*/ 142937 h 693081"/>
                            <a:gd name="csX234" fmla="*/ 381080 w 1619476"/>
                            <a:gd name="csY234" fmla="*/ 142899 h 693081"/>
                            <a:gd name="csX235" fmla="*/ 385447 w 1619476"/>
                            <a:gd name="csY235" fmla="*/ 142746 h 693081"/>
                            <a:gd name="csX236" fmla="*/ 386311 w 1619476"/>
                            <a:gd name="csY236" fmla="*/ 143280 h 693081"/>
                            <a:gd name="csX237" fmla="*/ 387263 w 1619476"/>
                            <a:gd name="csY237" fmla="*/ 143267 h 693081"/>
                            <a:gd name="csX238" fmla="*/ 391605 w 1619476"/>
                            <a:gd name="csY238" fmla="*/ 143165 h 693081"/>
                            <a:gd name="csX239" fmla="*/ 392570 w 1619476"/>
                            <a:gd name="csY239" fmla="*/ 143825 h 693081"/>
                            <a:gd name="csX240" fmla="*/ 393661 w 1619476"/>
                            <a:gd name="csY240" fmla="*/ 143825 h 693081"/>
                            <a:gd name="csX241" fmla="*/ 397889 w 1619476"/>
                            <a:gd name="csY241" fmla="*/ 143876 h 693081"/>
                            <a:gd name="csX242" fmla="*/ 398714 w 1619476"/>
                            <a:gd name="csY242" fmla="*/ 144333 h 693081"/>
                            <a:gd name="csX243" fmla="*/ 399019 w 1619476"/>
                            <a:gd name="csY243" fmla="*/ 144498 h 693081"/>
                            <a:gd name="csX244" fmla="*/ 400047 w 1619476"/>
                            <a:gd name="csY244" fmla="*/ 144435 h 693081"/>
                            <a:gd name="csX245" fmla="*/ 404453 w 1619476"/>
                            <a:gd name="csY245" fmla="*/ 144600 h 693081"/>
                            <a:gd name="csX246" fmla="*/ 405494 w 1619476"/>
                            <a:gd name="csY246" fmla="*/ 145159 h 693081"/>
                            <a:gd name="csX247" fmla="*/ 406522 w 1619476"/>
                            <a:gd name="csY247" fmla="*/ 145133 h 693081"/>
                            <a:gd name="csX248" fmla="*/ 411207 w 1619476"/>
                            <a:gd name="csY248" fmla="*/ 145285 h 693081"/>
                            <a:gd name="csX249" fmla="*/ 412299 w 1619476"/>
                            <a:gd name="csY249" fmla="*/ 145933 h 693081"/>
                            <a:gd name="csX250" fmla="*/ 413099 w 1619476"/>
                            <a:gd name="csY250" fmla="*/ 146212 h 693081"/>
                            <a:gd name="csX251" fmla="*/ 414267 w 1619476"/>
                            <a:gd name="csY251" fmla="*/ 146669 h 693081"/>
                            <a:gd name="csX252" fmla="*/ 415333 w 1619476"/>
                            <a:gd name="csY252" fmla="*/ 153335 h 693081"/>
                            <a:gd name="csX253" fmla="*/ 413543 w 1619476"/>
                            <a:gd name="csY253" fmla="*/ 153627 h 693081"/>
                            <a:gd name="csX254" fmla="*/ 407843 w 1619476"/>
                            <a:gd name="csY254" fmla="*/ 153170 h 693081"/>
                            <a:gd name="csX255" fmla="*/ 397991 w 1619476"/>
                            <a:gd name="csY255" fmla="*/ 154579 h 693081"/>
                            <a:gd name="csX256" fmla="*/ 391947 w 1619476"/>
                            <a:gd name="csY256" fmla="*/ 154033 h 693081"/>
                            <a:gd name="csX257" fmla="*/ 388634 w 1619476"/>
                            <a:gd name="csY257" fmla="*/ 154007 h 693081"/>
                            <a:gd name="csX258" fmla="*/ 377322 w 1619476"/>
                            <a:gd name="csY258" fmla="*/ 153982 h 693081"/>
                            <a:gd name="csX259" fmla="*/ 367749 w 1619476"/>
                            <a:gd name="csY259" fmla="*/ 152738 h 693081"/>
                            <a:gd name="csX260" fmla="*/ 363661 w 1619476"/>
                            <a:gd name="csY260" fmla="*/ 152941 h 693081"/>
                            <a:gd name="csX261" fmla="*/ 352933 w 1619476"/>
                            <a:gd name="csY261" fmla="*/ 153385 h 693081"/>
                            <a:gd name="csX262" fmla="*/ 345582 w 1619476"/>
                            <a:gd name="csY262" fmla="*/ 152357 h 693081"/>
                            <a:gd name="csX263" fmla="*/ 344934 w 1619476"/>
                            <a:gd name="csY263" fmla="*/ 152535 h 693081"/>
                            <a:gd name="csX264" fmla="*/ 342370 w 1619476"/>
                            <a:gd name="csY264" fmla="*/ 152687 h 693081"/>
                            <a:gd name="csX265" fmla="*/ 334003 w 1619476"/>
                            <a:gd name="csY265" fmla="*/ 152459 h 693081"/>
                            <a:gd name="csX266" fmla="*/ 330220 w 1619476"/>
                            <a:gd name="csY266" fmla="*/ 153601 h 693081"/>
                            <a:gd name="csX267" fmla="*/ 329991 w 1619476"/>
                            <a:gd name="csY267" fmla="*/ 153550 h 693081"/>
                            <a:gd name="csX268" fmla="*/ 320914 w 1619476"/>
                            <a:gd name="csY268" fmla="*/ 152814 h 693081"/>
                            <a:gd name="csX269" fmla="*/ 317905 w 1619476"/>
                            <a:gd name="csY269" fmla="*/ 153119 h 693081"/>
                            <a:gd name="csX270" fmla="*/ 306517 w 1619476"/>
                            <a:gd name="csY270" fmla="*/ 154134 h 693081"/>
                            <a:gd name="csX271" fmla="*/ 304879 w 1619476"/>
                            <a:gd name="csY271" fmla="*/ 153423 h 693081"/>
                            <a:gd name="csX272" fmla="*/ 303914 w 1619476"/>
                            <a:gd name="csY272" fmla="*/ 148624 h 693081"/>
                            <a:gd name="csX273" fmla="*/ 305171 w 1619476"/>
                            <a:gd name="csY273" fmla="*/ 131980 h 693081"/>
                            <a:gd name="csX274" fmla="*/ 304867 w 1619476"/>
                            <a:gd name="csY274" fmla="*/ 131016 h 693081"/>
                            <a:gd name="csX275" fmla="*/ 305755 w 1619476"/>
                            <a:gd name="csY275" fmla="*/ 127448 h 693081"/>
                            <a:gd name="csX276" fmla="*/ 317512 w 1619476"/>
                            <a:gd name="csY276" fmla="*/ 130190 h 693081"/>
                            <a:gd name="csX277" fmla="*/ 327465 w 1619476"/>
                            <a:gd name="csY277" fmla="*/ 127042 h 693081"/>
                            <a:gd name="csX278" fmla="*/ 329154 w 1619476"/>
                            <a:gd name="csY278" fmla="*/ 125252 h 693081"/>
                            <a:gd name="csX279" fmla="*/ 331820 w 1619476"/>
                            <a:gd name="csY279" fmla="*/ 129530 h 693081"/>
                            <a:gd name="csX280" fmla="*/ 333407 w 1619476"/>
                            <a:gd name="csY280" fmla="*/ 124503 h 693081"/>
                            <a:gd name="csX281" fmla="*/ 335604 w 1619476"/>
                            <a:gd name="csY281" fmla="*/ 126166 h 693081"/>
                            <a:gd name="csX282" fmla="*/ 346827 w 1619476"/>
                            <a:gd name="csY282" fmla="*/ 127143 h 693081"/>
                            <a:gd name="csX283" fmla="*/ 357555 w 1619476"/>
                            <a:gd name="csY283" fmla="*/ 121341 h 693081"/>
                            <a:gd name="csX284" fmla="*/ 357834 w 1619476"/>
                            <a:gd name="csY284" fmla="*/ 121024 h 693081"/>
                            <a:gd name="csX285" fmla="*/ 359764 w 1619476"/>
                            <a:gd name="csY285" fmla="*/ 127626 h 693081"/>
                            <a:gd name="csX286" fmla="*/ 361681 w 1619476"/>
                            <a:gd name="csY286" fmla="*/ 121024 h 693081"/>
                            <a:gd name="csX287" fmla="*/ 372676 w 1619476"/>
                            <a:gd name="csY287" fmla="*/ 127143 h 693081"/>
                            <a:gd name="csX288" fmla="*/ 386121 w 1619476"/>
                            <a:gd name="csY288" fmla="*/ 124503 h 693081"/>
                            <a:gd name="csX289" fmla="*/ 387695 w 1619476"/>
                            <a:gd name="csY289" fmla="*/ 129530 h 693081"/>
                            <a:gd name="csX290" fmla="*/ 390361 w 1619476"/>
                            <a:gd name="csY290" fmla="*/ 125252 h 693081"/>
                            <a:gd name="csX291" fmla="*/ 402003 w 1619476"/>
                            <a:gd name="csY291" fmla="*/ 130190 h 693081"/>
                            <a:gd name="csX292" fmla="*/ 403946 w 1619476"/>
                            <a:gd name="csY292" fmla="*/ 130254 h 693081"/>
                            <a:gd name="csX293" fmla="*/ 413760 w 1619476"/>
                            <a:gd name="csY293" fmla="*/ 127448 h 693081"/>
                            <a:gd name="csX294" fmla="*/ 414648 w 1619476"/>
                            <a:gd name="csY294" fmla="*/ 131066 h 693081"/>
                            <a:gd name="csX295" fmla="*/ 414369 w 1619476"/>
                            <a:gd name="csY295" fmla="*/ 131968 h 693081"/>
                            <a:gd name="csX296" fmla="*/ 404517 w 1619476"/>
                            <a:gd name="csY296" fmla="*/ 135726 h 693081"/>
                            <a:gd name="csX297" fmla="*/ 412414 w 1619476"/>
                            <a:gd name="csY297" fmla="*/ 141883 h 693081"/>
                            <a:gd name="csX298" fmla="*/ 412185 w 1619476"/>
                            <a:gd name="csY298" fmla="*/ 144397 h 693081"/>
                            <a:gd name="csX299" fmla="*/ 411754 w 1619476"/>
                            <a:gd name="csY299" fmla="*/ 144143 h 693081"/>
                            <a:gd name="csX300" fmla="*/ 406129 w 1619476"/>
                            <a:gd name="csY300" fmla="*/ 143927 h 693081"/>
                            <a:gd name="csX301" fmla="*/ 405977 w 1619476"/>
                            <a:gd name="csY301" fmla="*/ 143965 h 693081"/>
                            <a:gd name="csX302" fmla="*/ 405038 w 1619476"/>
                            <a:gd name="csY302" fmla="*/ 143457 h 693081"/>
                            <a:gd name="csX303" fmla="*/ 399604 w 1619476"/>
                            <a:gd name="csY303" fmla="*/ 143242 h 693081"/>
                            <a:gd name="csX304" fmla="*/ 399477 w 1619476"/>
                            <a:gd name="csY304" fmla="*/ 143280 h 693081"/>
                            <a:gd name="csX305" fmla="*/ 399350 w 1619476"/>
                            <a:gd name="csY305" fmla="*/ 143204 h 693081"/>
                            <a:gd name="csX306" fmla="*/ 398410 w 1619476"/>
                            <a:gd name="csY306" fmla="*/ 142721 h 693081"/>
                            <a:gd name="csX307" fmla="*/ 393230 w 1619476"/>
                            <a:gd name="csY307" fmla="*/ 142620 h 693081"/>
                            <a:gd name="csX308" fmla="*/ 393142 w 1619476"/>
                            <a:gd name="csY308" fmla="*/ 142658 h 693081"/>
                            <a:gd name="csX309" fmla="*/ 392075 w 1619476"/>
                            <a:gd name="csY309" fmla="*/ 141972 h 693081"/>
                            <a:gd name="csX310" fmla="*/ 386781 w 1619476"/>
                            <a:gd name="csY310" fmla="*/ 142074 h 693081"/>
                            <a:gd name="csX311" fmla="*/ 385981 w 1619476"/>
                            <a:gd name="csY311" fmla="*/ 141591 h 693081"/>
                            <a:gd name="csX312" fmla="*/ 380611 w 1619476"/>
                            <a:gd name="csY312" fmla="*/ 141718 h 693081"/>
                            <a:gd name="csX313" fmla="*/ 380534 w 1619476"/>
                            <a:gd name="csY313" fmla="*/ 141731 h 693081"/>
                            <a:gd name="csX314" fmla="*/ 379557 w 1619476"/>
                            <a:gd name="csY314" fmla="*/ 141248 h 693081"/>
                            <a:gd name="csX315" fmla="*/ 374123 w 1619476"/>
                            <a:gd name="csY315" fmla="*/ 141401 h 693081"/>
                            <a:gd name="csX316" fmla="*/ 374009 w 1619476"/>
                            <a:gd name="csY316" fmla="*/ 141439 h 693081"/>
                            <a:gd name="csX317" fmla="*/ 373209 w 1619476"/>
                            <a:gd name="csY317" fmla="*/ 141007 h 693081"/>
                            <a:gd name="csX318" fmla="*/ 367712 w 1619476"/>
                            <a:gd name="csY318" fmla="*/ 141248 h 693081"/>
                            <a:gd name="csX319" fmla="*/ 367572 w 1619476"/>
                            <a:gd name="csY319" fmla="*/ 141299 h 693081"/>
                            <a:gd name="csX320" fmla="*/ 366506 w 1619476"/>
                            <a:gd name="csY320" fmla="*/ 140779 h 693081"/>
                            <a:gd name="csX321" fmla="*/ 361173 w 1619476"/>
                            <a:gd name="csY321" fmla="*/ 141160 h 693081"/>
                            <a:gd name="csX322" fmla="*/ 361084 w 1619476"/>
                            <a:gd name="csY322" fmla="*/ 141210 h 693081"/>
                            <a:gd name="csX323" fmla="*/ 359891 w 1619476"/>
                            <a:gd name="csY323" fmla="*/ 140741 h 693081"/>
                            <a:gd name="csX324" fmla="*/ 355029 w 1619476"/>
                            <a:gd name="csY324" fmla="*/ 141210 h 693081"/>
                            <a:gd name="csX325" fmla="*/ 354876 w 1619476"/>
                            <a:gd name="csY325" fmla="*/ 141274 h 693081"/>
                            <a:gd name="csX326" fmla="*/ 353416 w 1619476"/>
                            <a:gd name="csY326" fmla="*/ 140702 h 693081"/>
                            <a:gd name="csX327" fmla="*/ 348249 w 1619476"/>
                            <a:gd name="csY327" fmla="*/ 141223 h 693081"/>
                            <a:gd name="csX328" fmla="*/ 348147 w 1619476"/>
                            <a:gd name="csY328" fmla="*/ 141261 h 693081"/>
                            <a:gd name="csX329" fmla="*/ 347081 w 1619476"/>
                            <a:gd name="csY329" fmla="*/ 140842 h 693081"/>
                            <a:gd name="csX330" fmla="*/ 341774 w 1619476"/>
                            <a:gd name="csY330" fmla="*/ 141591 h 693081"/>
                            <a:gd name="csX331" fmla="*/ 341761 w 1619476"/>
                            <a:gd name="csY331" fmla="*/ 141604 h 693081"/>
                            <a:gd name="csX332" fmla="*/ 341736 w 1619476"/>
                            <a:gd name="csY332" fmla="*/ 141591 h 693081"/>
                            <a:gd name="csX333" fmla="*/ 340606 w 1619476"/>
                            <a:gd name="csY333" fmla="*/ 141096 h 693081"/>
                            <a:gd name="csX334" fmla="*/ 335629 w 1619476"/>
                            <a:gd name="csY334" fmla="*/ 141693 h 693081"/>
                            <a:gd name="csX335" fmla="*/ 335464 w 1619476"/>
                            <a:gd name="csY335" fmla="*/ 141794 h 693081"/>
                            <a:gd name="csX336" fmla="*/ 334398 w 1619476"/>
                            <a:gd name="csY336" fmla="*/ 141439 h 693081"/>
                            <a:gd name="csX337" fmla="*/ 334207 w 1619476"/>
                            <a:gd name="csY337" fmla="*/ 141401 h 693081"/>
                            <a:gd name="csX338" fmla="*/ 329192 w 1619476"/>
                            <a:gd name="csY338" fmla="*/ 142175 h 693081"/>
                            <a:gd name="csX339" fmla="*/ 329078 w 1619476"/>
                            <a:gd name="csY339" fmla="*/ 142226 h 693081"/>
                            <a:gd name="csX340" fmla="*/ 327809 w 1619476"/>
                            <a:gd name="csY340" fmla="*/ 141832 h 693081"/>
                            <a:gd name="csX341" fmla="*/ 322451 w 1619476"/>
                            <a:gd name="csY341" fmla="*/ 142759 h 693081"/>
                            <a:gd name="csX342" fmla="*/ 322387 w 1619476"/>
                            <a:gd name="csY342" fmla="*/ 142810 h 693081"/>
                            <a:gd name="csX343" fmla="*/ 321372 w 1619476"/>
                            <a:gd name="csY343" fmla="*/ 142454 h 693081"/>
                            <a:gd name="csX344" fmla="*/ 315658 w 1619476"/>
                            <a:gd name="csY344" fmla="*/ 143495 h 693081"/>
                            <a:gd name="csX345" fmla="*/ 315417 w 1619476"/>
                            <a:gd name="csY345" fmla="*/ 143648 h 693081"/>
                            <a:gd name="csX346" fmla="*/ 314414 w 1619476"/>
                            <a:gd name="csY346" fmla="*/ 143242 h 693081"/>
                            <a:gd name="csX347" fmla="*/ 310745 w 1619476"/>
                            <a:gd name="csY347" fmla="*/ 143394 h 693081"/>
                            <a:gd name="csX348" fmla="*/ 310123 w 1619476"/>
                            <a:gd name="csY348" fmla="*/ 143572 h 693081"/>
                            <a:gd name="csX349" fmla="*/ 307838 w 1619476"/>
                            <a:gd name="csY349" fmla="*/ 143533 h 693081"/>
                            <a:gd name="csX350" fmla="*/ 307660 w 1619476"/>
                            <a:gd name="csY350" fmla="*/ 143546 h 693081"/>
                            <a:gd name="csX351" fmla="*/ 307444 w 1619476"/>
                            <a:gd name="csY351" fmla="*/ 141616 h 693081"/>
                            <a:gd name="csX352" fmla="*/ 314986 w 1619476"/>
                            <a:gd name="csY352" fmla="*/ 135726 h 693081"/>
                            <a:gd name="csX353" fmla="*/ 305172 w 1619476"/>
                            <a:gd name="csY353" fmla="*/ 131980 h 693081"/>
                            <a:gd name="csX354" fmla="*/ 305171 w 1619476"/>
                            <a:gd name="csY354" fmla="*/ 131980 h 693081"/>
                            <a:gd name="csX355" fmla="*/ 302264 w 1619476"/>
                            <a:gd name="csY355" fmla="*/ 122827 h 693081"/>
                            <a:gd name="csX356" fmla="*/ 303648 w 1619476"/>
                            <a:gd name="csY356" fmla="*/ 122141 h 693081"/>
                            <a:gd name="csX357" fmla="*/ 303876 w 1619476"/>
                            <a:gd name="csY357" fmla="*/ 121252 h 693081"/>
                            <a:gd name="csX358" fmla="*/ 315252 w 1619476"/>
                            <a:gd name="csY358" fmla="*/ 127981 h 693081"/>
                            <a:gd name="csX359" fmla="*/ 315963 w 1619476"/>
                            <a:gd name="csY359" fmla="*/ 127969 h 693081"/>
                            <a:gd name="csX360" fmla="*/ 326704 w 1619476"/>
                            <a:gd name="csY360" fmla="*/ 121710 h 693081"/>
                            <a:gd name="csX361" fmla="*/ 333179 w 1619476"/>
                            <a:gd name="csY361" fmla="*/ 120948 h 693081"/>
                            <a:gd name="csX362" fmla="*/ 333179 w 1619476"/>
                            <a:gd name="csY362" fmla="*/ 120960 h 693081"/>
                            <a:gd name="csX363" fmla="*/ 332912 w 1619476"/>
                            <a:gd name="csY363" fmla="*/ 121798 h 693081"/>
                            <a:gd name="csX364" fmla="*/ 331439 w 1619476"/>
                            <a:gd name="csY364" fmla="*/ 126470 h 693081"/>
                            <a:gd name="csX365" fmla="*/ 328646 w 1619476"/>
                            <a:gd name="csY365" fmla="*/ 122014 h 693081"/>
                            <a:gd name="csX366" fmla="*/ 328646 w 1619476"/>
                            <a:gd name="csY366" fmla="*/ 122027 h 693081"/>
                            <a:gd name="csX367" fmla="*/ 328646 w 1619476"/>
                            <a:gd name="csY367" fmla="*/ 122014 h 693081"/>
                            <a:gd name="csX368" fmla="*/ 328392 w 1619476"/>
                            <a:gd name="csY368" fmla="*/ 123728 h 693081"/>
                            <a:gd name="csX369" fmla="*/ 327415 w 1619476"/>
                            <a:gd name="csY369" fmla="*/ 125379 h 693081"/>
                            <a:gd name="csX370" fmla="*/ 317423 w 1619476"/>
                            <a:gd name="csY370" fmla="*/ 128908 h 693081"/>
                            <a:gd name="csX371" fmla="*/ 313983 w 1619476"/>
                            <a:gd name="csY371" fmla="*/ 128895 h 693081"/>
                            <a:gd name="csX372" fmla="*/ 306682 w 1619476"/>
                            <a:gd name="csY372" fmla="*/ 126369 h 693081"/>
                            <a:gd name="csX373" fmla="*/ 306060 w 1619476"/>
                            <a:gd name="csY373" fmla="*/ 125709 h 693081"/>
                            <a:gd name="csX374" fmla="*/ 305299 w 1619476"/>
                            <a:gd name="csY374" fmla="*/ 124071 h 693081"/>
                            <a:gd name="csX375" fmla="*/ 304130 w 1619476"/>
                            <a:gd name="csY375" fmla="*/ 128692 h 693081"/>
                            <a:gd name="csX376" fmla="*/ 302264 w 1619476"/>
                            <a:gd name="csY376" fmla="*/ 122827 h 693081"/>
                            <a:gd name="csX377" fmla="*/ 301312 w 1619476"/>
                            <a:gd name="csY377" fmla="*/ 121963 h 693081"/>
                            <a:gd name="csX378" fmla="*/ 298481 w 1619476"/>
                            <a:gd name="csY378" fmla="*/ 118663 h 693081"/>
                            <a:gd name="csX379" fmla="*/ 299154 w 1619476"/>
                            <a:gd name="csY379" fmla="*/ 115996 h 693081"/>
                            <a:gd name="csX380" fmla="*/ 299192 w 1619476"/>
                            <a:gd name="csY380" fmla="*/ 115958 h 693081"/>
                            <a:gd name="csX381" fmla="*/ 300461 w 1619476"/>
                            <a:gd name="csY381" fmla="*/ 115324 h 693081"/>
                            <a:gd name="csX382" fmla="*/ 300512 w 1619476"/>
                            <a:gd name="csY382" fmla="*/ 115324 h 693081"/>
                            <a:gd name="csX383" fmla="*/ 303343 w 1619476"/>
                            <a:gd name="csY383" fmla="*/ 118624 h 693081"/>
                            <a:gd name="csX384" fmla="*/ 303343 w 1619476"/>
                            <a:gd name="csY384" fmla="*/ 118637 h 693081"/>
                            <a:gd name="csX385" fmla="*/ 302683 w 1619476"/>
                            <a:gd name="csY385" fmla="*/ 121303 h 693081"/>
                            <a:gd name="csX386" fmla="*/ 301375 w 1619476"/>
                            <a:gd name="csY386" fmla="*/ 121963 h 693081"/>
                            <a:gd name="csX387" fmla="*/ 301312 w 1619476"/>
                            <a:gd name="csY387" fmla="*/ 121963 h 693081"/>
                            <a:gd name="csX388" fmla="*/ 297021 w 1619476"/>
                            <a:gd name="csY388" fmla="*/ 110728 h 693081"/>
                            <a:gd name="csX389" fmla="*/ 295205 w 1619476"/>
                            <a:gd name="csY389" fmla="*/ 106754 h 693081"/>
                            <a:gd name="csX390" fmla="*/ 306213 w 1619476"/>
                            <a:gd name="csY390" fmla="*/ 103466 h 693081"/>
                            <a:gd name="csX391" fmla="*/ 302188 w 1619476"/>
                            <a:gd name="csY391" fmla="*/ 114854 h 693081"/>
                            <a:gd name="csX392" fmla="*/ 300499 w 1619476"/>
                            <a:gd name="csY392" fmla="*/ 114041 h 693081"/>
                            <a:gd name="csX393" fmla="*/ 300436 w 1619476"/>
                            <a:gd name="csY393" fmla="*/ 114041 h 693081"/>
                            <a:gd name="csX394" fmla="*/ 298912 w 1619476"/>
                            <a:gd name="csY394" fmla="*/ 114790 h 693081"/>
                            <a:gd name="csX395" fmla="*/ 297021 w 1619476"/>
                            <a:gd name="csY395" fmla="*/ 110728 h 693081"/>
                            <a:gd name="csX396" fmla="*/ 294202 w 1619476"/>
                            <a:gd name="csY396" fmla="*/ 71853 h 693081"/>
                            <a:gd name="csX397" fmla="*/ 314122 w 1619476"/>
                            <a:gd name="csY397" fmla="*/ 62484 h 693081"/>
                            <a:gd name="csX398" fmla="*/ 314478 w 1619476"/>
                            <a:gd name="csY398" fmla="*/ 62484 h 693081"/>
                            <a:gd name="csX399" fmla="*/ 330754 w 1619476"/>
                            <a:gd name="csY399" fmla="*/ 66991 h 693081"/>
                            <a:gd name="csX400" fmla="*/ 345037 w 1619476"/>
                            <a:gd name="csY400" fmla="*/ 71193 h 693081"/>
                            <a:gd name="csX401" fmla="*/ 347538 w 1619476"/>
                            <a:gd name="csY401" fmla="*/ 78011 h 693081"/>
                            <a:gd name="csX402" fmla="*/ 329903 w 1619476"/>
                            <a:gd name="csY402" fmla="*/ 72640 h 693081"/>
                            <a:gd name="csX403" fmla="*/ 314719 w 1619476"/>
                            <a:gd name="csY403" fmla="*/ 67943 h 693081"/>
                            <a:gd name="csX404" fmla="*/ 314351 w 1619476"/>
                            <a:gd name="csY404" fmla="*/ 67943 h 693081"/>
                            <a:gd name="csX405" fmla="*/ 299585 w 1619476"/>
                            <a:gd name="csY405" fmla="*/ 75776 h 693081"/>
                            <a:gd name="csX406" fmla="*/ 300626 w 1619476"/>
                            <a:gd name="csY406" fmla="*/ 103808 h 693081"/>
                            <a:gd name="csX407" fmla="*/ 295624 w 1619476"/>
                            <a:gd name="csY407" fmla="*/ 105294 h 693081"/>
                            <a:gd name="csX408" fmla="*/ 294202 w 1619476"/>
                            <a:gd name="csY408" fmla="*/ 71853 h 693081"/>
                            <a:gd name="csX409" fmla="*/ 290647 w 1619476"/>
                            <a:gd name="csY409" fmla="*/ 105840 h 693081"/>
                            <a:gd name="csX410" fmla="*/ 290647 w 1619476"/>
                            <a:gd name="csY410" fmla="*/ 105840 h 693081"/>
                            <a:gd name="csX411" fmla="*/ 287626 w 1619476"/>
                            <a:gd name="csY411" fmla="*/ 106792 h 693081"/>
                            <a:gd name="csX412" fmla="*/ 284807 w 1619476"/>
                            <a:gd name="csY412" fmla="*/ 105345 h 693081"/>
                            <a:gd name="csX413" fmla="*/ 283855 w 1619476"/>
                            <a:gd name="csY413" fmla="*/ 102298 h 693081"/>
                            <a:gd name="csX414" fmla="*/ 285315 w 1619476"/>
                            <a:gd name="csY414" fmla="*/ 99479 h 693081"/>
                            <a:gd name="csX415" fmla="*/ 287981 w 1619476"/>
                            <a:gd name="csY415" fmla="*/ 98514 h 693081"/>
                            <a:gd name="csX416" fmla="*/ 288349 w 1619476"/>
                            <a:gd name="csY416" fmla="*/ 98527 h 693081"/>
                            <a:gd name="csX417" fmla="*/ 291155 w 1619476"/>
                            <a:gd name="csY417" fmla="*/ 99974 h 693081"/>
                            <a:gd name="csX418" fmla="*/ 290647 w 1619476"/>
                            <a:gd name="csY418" fmla="*/ 105840 h 693081"/>
                            <a:gd name="csX419" fmla="*/ 282090 w 1619476"/>
                            <a:gd name="csY419" fmla="*/ 94452 h 693081"/>
                            <a:gd name="csX420" fmla="*/ 282585 w 1619476"/>
                            <a:gd name="csY420" fmla="*/ 88599 h 693081"/>
                            <a:gd name="csX421" fmla="*/ 285264 w 1619476"/>
                            <a:gd name="csY421" fmla="*/ 87621 h 693081"/>
                            <a:gd name="csX422" fmla="*/ 285620 w 1619476"/>
                            <a:gd name="csY422" fmla="*/ 87634 h 693081"/>
                            <a:gd name="csX423" fmla="*/ 288438 w 1619476"/>
                            <a:gd name="csY423" fmla="*/ 89120 h 693081"/>
                            <a:gd name="csX424" fmla="*/ 289403 w 1619476"/>
                            <a:gd name="csY424" fmla="*/ 92141 h 693081"/>
                            <a:gd name="csX425" fmla="*/ 287930 w 1619476"/>
                            <a:gd name="csY425" fmla="*/ 94960 h 693081"/>
                            <a:gd name="csX426" fmla="*/ 284896 w 1619476"/>
                            <a:gd name="csY426" fmla="*/ 95912 h 693081"/>
                            <a:gd name="csX427" fmla="*/ 282090 w 1619476"/>
                            <a:gd name="csY427" fmla="*/ 94452 h 693081"/>
                            <a:gd name="csX428" fmla="*/ 281824 w 1619476"/>
                            <a:gd name="csY428" fmla="*/ 83051 h 693081"/>
                            <a:gd name="csX429" fmla="*/ 282344 w 1619476"/>
                            <a:gd name="csY429" fmla="*/ 77211 h 693081"/>
                            <a:gd name="csX430" fmla="*/ 284985 w 1619476"/>
                            <a:gd name="csY430" fmla="*/ 76246 h 693081"/>
                            <a:gd name="csX431" fmla="*/ 285366 w 1619476"/>
                            <a:gd name="csY431" fmla="*/ 76259 h 693081"/>
                            <a:gd name="csX432" fmla="*/ 288184 w 1619476"/>
                            <a:gd name="csY432" fmla="*/ 77731 h 693081"/>
                            <a:gd name="csX433" fmla="*/ 289136 w 1619476"/>
                            <a:gd name="csY433" fmla="*/ 80753 h 693081"/>
                            <a:gd name="csX434" fmla="*/ 287676 w 1619476"/>
                            <a:gd name="csY434" fmla="*/ 83559 h 693081"/>
                            <a:gd name="csX435" fmla="*/ 281824 w 1619476"/>
                            <a:gd name="csY435" fmla="*/ 83051 h 693081"/>
                            <a:gd name="csX436" fmla="*/ 285582 w 1619476"/>
                            <a:gd name="csY436" fmla="*/ 66331 h 693081"/>
                            <a:gd name="csX437" fmla="*/ 288261 w 1619476"/>
                            <a:gd name="csY437" fmla="*/ 65366 h 693081"/>
                            <a:gd name="csX438" fmla="*/ 291447 w 1619476"/>
                            <a:gd name="csY438" fmla="*/ 66838 h 693081"/>
                            <a:gd name="csX439" fmla="*/ 292399 w 1619476"/>
                            <a:gd name="csY439" fmla="*/ 69860 h 693081"/>
                            <a:gd name="csX440" fmla="*/ 290939 w 1619476"/>
                            <a:gd name="csY440" fmla="*/ 72678 h 693081"/>
                            <a:gd name="csX441" fmla="*/ 290927 w 1619476"/>
                            <a:gd name="csY441" fmla="*/ 72678 h 693081"/>
                            <a:gd name="csX442" fmla="*/ 287880 w 1619476"/>
                            <a:gd name="csY442" fmla="*/ 73631 h 693081"/>
                            <a:gd name="csX443" fmla="*/ 285087 w 1619476"/>
                            <a:gd name="csY443" fmla="*/ 72171 h 693081"/>
                            <a:gd name="csX444" fmla="*/ 285582 w 1619476"/>
                            <a:gd name="csY444" fmla="*/ 66331 h 693081"/>
                            <a:gd name="csX445" fmla="*/ 293491 w 1619476"/>
                            <a:gd name="csY445" fmla="*/ 58167 h 693081"/>
                            <a:gd name="csX446" fmla="*/ 296157 w 1619476"/>
                            <a:gd name="csY446" fmla="*/ 57190 h 693081"/>
                            <a:gd name="csX447" fmla="*/ 299344 w 1619476"/>
                            <a:gd name="csY447" fmla="*/ 58675 h 693081"/>
                            <a:gd name="csX448" fmla="*/ 300296 w 1619476"/>
                            <a:gd name="csY448" fmla="*/ 61709 h 693081"/>
                            <a:gd name="csX449" fmla="*/ 298836 w 1619476"/>
                            <a:gd name="csY449" fmla="*/ 64515 h 693081"/>
                            <a:gd name="csX450" fmla="*/ 295789 w 1619476"/>
                            <a:gd name="csY450" fmla="*/ 65480 h 693081"/>
                            <a:gd name="csX451" fmla="*/ 292971 w 1619476"/>
                            <a:gd name="csY451" fmla="*/ 64007 h 693081"/>
                            <a:gd name="csX452" fmla="*/ 292031 w 1619476"/>
                            <a:gd name="csY452" fmla="*/ 60998 h 693081"/>
                            <a:gd name="csX453" fmla="*/ 293491 w 1619476"/>
                            <a:gd name="csY453" fmla="*/ 58167 h 693081"/>
                            <a:gd name="csX454" fmla="*/ 304016 w 1619476"/>
                            <a:gd name="csY454" fmla="*/ 53940 h 693081"/>
                            <a:gd name="csX455" fmla="*/ 306682 w 1619476"/>
                            <a:gd name="csY455" fmla="*/ 52962 h 693081"/>
                            <a:gd name="csX456" fmla="*/ 309869 w 1619476"/>
                            <a:gd name="csY456" fmla="*/ 54447 h 693081"/>
                            <a:gd name="csX457" fmla="*/ 310821 w 1619476"/>
                            <a:gd name="csY457" fmla="*/ 57469 h 693081"/>
                            <a:gd name="csX458" fmla="*/ 309361 w 1619476"/>
                            <a:gd name="csY458" fmla="*/ 60275 h 693081"/>
                            <a:gd name="csX459" fmla="*/ 309348 w 1619476"/>
                            <a:gd name="csY459" fmla="*/ 60275 h 693081"/>
                            <a:gd name="csX460" fmla="*/ 306314 w 1619476"/>
                            <a:gd name="csY460" fmla="*/ 61240 h 693081"/>
                            <a:gd name="csX461" fmla="*/ 303508 w 1619476"/>
                            <a:gd name="csY461" fmla="*/ 59767 h 693081"/>
                            <a:gd name="csX462" fmla="*/ 304016 w 1619476"/>
                            <a:gd name="csY462" fmla="*/ 53940 h 693081"/>
                            <a:gd name="csX463" fmla="*/ 315265 w 1619476"/>
                            <a:gd name="csY463" fmla="*/ 53305 h 693081"/>
                            <a:gd name="csX464" fmla="*/ 317931 w 1619476"/>
                            <a:gd name="csY464" fmla="*/ 52340 h 693081"/>
                            <a:gd name="csX465" fmla="*/ 321105 w 1619476"/>
                            <a:gd name="csY465" fmla="*/ 53825 h 693081"/>
                            <a:gd name="csX466" fmla="*/ 320597 w 1619476"/>
                            <a:gd name="csY466" fmla="*/ 59665 h 693081"/>
                            <a:gd name="csX467" fmla="*/ 317575 w 1619476"/>
                            <a:gd name="csY467" fmla="*/ 60618 h 693081"/>
                            <a:gd name="csX468" fmla="*/ 314757 w 1619476"/>
                            <a:gd name="csY468" fmla="*/ 59145 h 693081"/>
                            <a:gd name="csX469" fmla="*/ 313805 w 1619476"/>
                            <a:gd name="csY469" fmla="*/ 56123 h 693081"/>
                            <a:gd name="csX470" fmla="*/ 315265 w 1619476"/>
                            <a:gd name="csY470" fmla="*/ 53305 h 693081"/>
                            <a:gd name="csX471" fmla="*/ 326386 w 1619476"/>
                            <a:gd name="csY471" fmla="*/ 55907 h 693081"/>
                            <a:gd name="csX472" fmla="*/ 329052 w 1619476"/>
                            <a:gd name="csY472" fmla="*/ 54943 h 693081"/>
                            <a:gd name="csX473" fmla="*/ 332239 w 1619476"/>
                            <a:gd name="csY473" fmla="*/ 56415 h 693081"/>
                            <a:gd name="csX474" fmla="*/ 331719 w 1619476"/>
                            <a:gd name="csY474" fmla="*/ 62268 h 693081"/>
                            <a:gd name="csX475" fmla="*/ 328697 w 1619476"/>
                            <a:gd name="csY475" fmla="*/ 63233 h 693081"/>
                            <a:gd name="csX476" fmla="*/ 325878 w 1619476"/>
                            <a:gd name="csY476" fmla="*/ 61747 h 693081"/>
                            <a:gd name="csX477" fmla="*/ 324914 w 1619476"/>
                            <a:gd name="csY477" fmla="*/ 58726 h 693081"/>
                            <a:gd name="csX478" fmla="*/ 326386 w 1619476"/>
                            <a:gd name="csY478" fmla="*/ 55907 h 693081"/>
                            <a:gd name="csX479" fmla="*/ 336556 w 1619476"/>
                            <a:gd name="csY479" fmla="*/ 60986 h 693081"/>
                            <a:gd name="csX480" fmla="*/ 339247 w 1619476"/>
                            <a:gd name="csY480" fmla="*/ 60021 h 693081"/>
                            <a:gd name="csX481" fmla="*/ 342409 w 1619476"/>
                            <a:gd name="csY481" fmla="*/ 61494 h 693081"/>
                            <a:gd name="csX482" fmla="*/ 341913 w 1619476"/>
                            <a:gd name="csY482" fmla="*/ 67346 h 693081"/>
                            <a:gd name="csX483" fmla="*/ 336048 w 1619476"/>
                            <a:gd name="csY483" fmla="*/ 66839 h 693081"/>
                            <a:gd name="csX484" fmla="*/ 336556 w 1619476"/>
                            <a:gd name="csY484" fmla="*/ 60986 h 693081"/>
                            <a:gd name="csX485" fmla="*/ 349366 w 1619476"/>
                            <a:gd name="csY485" fmla="*/ 67803 h 693081"/>
                            <a:gd name="csX486" fmla="*/ 353644 w 1619476"/>
                            <a:gd name="csY486" fmla="*/ 82124 h 693081"/>
                            <a:gd name="csX487" fmla="*/ 355054 w 1619476"/>
                            <a:gd name="csY487" fmla="*/ 96445 h 693081"/>
                            <a:gd name="csX488" fmla="*/ 351765 w 1619476"/>
                            <a:gd name="csY488" fmla="*/ 96445 h 693081"/>
                            <a:gd name="csX489" fmla="*/ 350013 w 1619476"/>
                            <a:gd name="csY489" fmla="*/ 81883 h 693081"/>
                            <a:gd name="csX490" fmla="*/ 344999 w 1619476"/>
                            <a:gd name="csY490" fmla="*/ 67803 h 693081"/>
                            <a:gd name="csX491" fmla="*/ 349366 w 1619476"/>
                            <a:gd name="csY491" fmla="*/ 67803 h 693081"/>
                            <a:gd name="csX492" fmla="*/ 350483 w 1619476"/>
                            <a:gd name="csY492" fmla="*/ 60897 h 693081"/>
                            <a:gd name="csX493" fmla="*/ 357999 w 1619476"/>
                            <a:gd name="csY493" fmla="*/ 60897 h 693081"/>
                            <a:gd name="csX494" fmla="*/ 357999 w 1619476"/>
                            <a:gd name="csY494" fmla="*/ 53292 h 693081"/>
                            <a:gd name="csX495" fmla="*/ 359878 w 1619476"/>
                            <a:gd name="csY495" fmla="*/ 52911 h 693081"/>
                            <a:gd name="csX496" fmla="*/ 361770 w 1619476"/>
                            <a:gd name="csY496" fmla="*/ 53292 h 693081"/>
                            <a:gd name="csX497" fmla="*/ 361770 w 1619476"/>
                            <a:gd name="csY497" fmla="*/ 60897 h 693081"/>
                            <a:gd name="csX498" fmla="*/ 369286 w 1619476"/>
                            <a:gd name="csY498" fmla="*/ 60897 h 693081"/>
                            <a:gd name="csX499" fmla="*/ 369654 w 1619476"/>
                            <a:gd name="csY499" fmla="*/ 62687 h 693081"/>
                            <a:gd name="csX500" fmla="*/ 369464 w 1619476"/>
                            <a:gd name="csY500" fmla="*/ 63791 h 693081"/>
                            <a:gd name="csX501" fmla="*/ 350293 w 1619476"/>
                            <a:gd name="csY501" fmla="*/ 63791 h 693081"/>
                            <a:gd name="csX502" fmla="*/ 350115 w 1619476"/>
                            <a:gd name="csY502" fmla="*/ 62687 h 693081"/>
                            <a:gd name="csX503" fmla="*/ 350483 w 1619476"/>
                            <a:gd name="csY503" fmla="*/ 60897 h 693081"/>
                            <a:gd name="csX504" fmla="*/ 356069 w 1619476"/>
                            <a:gd name="csY504" fmla="*/ 53686 h 693081"/>
                            <a:gd name="csX505" fmla="*/ 356069 w 1619476"/>
                            <a:gd name="csY505" fmla="*/ 58967 h 693081"/>
                            <a:gd name="csX506" fmla="*/ 350864 w 1619476"/>
                            <a:gd name="csY506" fmla="*/ 58967 h 693081"/>
                            <a:gd name="csX507" fmla="*/ 356069 w 1619476"/>
                            <a:gd name="csY507" fmla="*/ 53686 h 693081"/>
                            <a:gd name="csX508" fmla="*/ 358228 w 1619476"/>
                            <a:gd name="csY508" fmla="*/ 44570 h 693081"/>
                            <a:gd name="csX509" fmla="*/ 359853 w 1619476"/>
                            <a:gd name="csY509" fmla="*/ 45167 h 693081"/>
                            <a:gd name="csX510" fmla="*/ 361503 w 1619476"/>
                            <a:gd name="csY510" fmla="*/ 44405 h 693081"/>
                            <a:gd name="csX511" fmla="*/ 364944 w 1619476"/>
                            <a:gd name="csY511" fmla="*/ 52251 h 693081"/>
                            <a:gd name="csX512" fmla="*/ 359878 w 1619476"/>
                            <a:gd name="csY512" fmla="*/ 50994 h 693081"/>
                            <a:gd name="csX513" fmla="*/ 354813 w 1619476"/>
                            <a:gd name="csY513" fmla="*/ 52264 h 693081"/>
                            <a:gd name="csX514" fmla="*/ 358228 w 1619476"/>
                            <a:gd name="csY514" fmla="*/ 44570 h 693081"/>
                            <a:gd name="csX515" fmla="*/ 357529 w 1619476"/>
                            <a:gd name="csY515" fmla="*/ 38260 h 693081"/>
                            <a:gd name="csX516" fmla="*/ 359853 w 1619476"/>
                            <a:gd name="csY516" fmla="*/ 37181 h 693081"/>
                            <a:gd name="csX517" fmla="*/ 361808 w 1619476"/>
                            <a:gd name="csY517" fmla="*/ 37892 h 693081"/>
                            <a:gd name="csX518" fmla="*/ 362874 w 1619476"/>
                            <a:gd name="csY518" fmla="*/ 39949 h 693081"/>
                            <a:gd name="csX519" fmla="*/ 362189 w 1619476"/>
                            <a:gd name="csY519" fmla="*/ 42158 h 693081"/>
                            <a:gd name="csX520" fmla="*/ 357910 w 1619476"/>
                            <a:gd name="csY520" fmla="*/ 42526 h 693081"/>
                            <a:gd name="csX521" fmla="*/ 357529 w 1619476"/>
                            <a:gd name="csY521" fmla="*/ 38260 h 693081"/>
                            <a:gd name="csX522" fmla="*/ 355485 w 1619476"/>
                            <a:gd name="csY522" fmla="*/ 29018 h 693081"/>
                            <a:gd name="csX523" fmla="*/ 364271 w 1619476"/>
                            <a:gd name="csY523" fmla="*/ 29018 h 693081"/>
                            <a:gd name="csX524" fmla="*/ 360970 w 1619476"/>
                            <a:gd name="csY524" fmla="*/ 35772 h 693081"/>
                            <a:gd name="csX525" fmla="*/ 358748 w 1619476"/>
                            <a:gd name="csY525" fmla="*/ 35645 h 693081"/>
                            <a:gd name="csX526" fmla="*/ 355485 w 1619476"/>
                            <a:gd name="csY526" fmla="*/ 29018 h 693081"/>
                            <a:gd name="csX527" fmla="*/ 368905 w 1619476"/>
                            <a:gd name="csY527" fmla="*/ 58967 h 693081"/>
                            <a:gd name="csX528" fmla="*/ 363700 w 1619476"/>
                            <a:gd name="csY528" fmla="*/ 58967 h 693081"/>
                            <a:gd name="csX529" fmla="*/ 363700 w 1619476"/>
                            <a:gd name="csY529" fmla="*/ 53686 h 693081"/>
                            <a:gd name="csX530" fmla="*/ 368905 w 1619476"/>
                            <a:gd name="csY530" fmla="*/ 58967 h 693081"/>
                            <a:gd name="csX531" fmla="*/ 370263 w 1619476"/>
                            <a:gd name="csY531" fmla="*/ 67803 h 693081"/>
                            <a:gd name="csX532" fmla="*/ 374529 w 1619476"/>
                            <a:gd name="csY532" fmla="*/ 67803 h 693081"/>
                            <a:gd name="csX533" fmla="*/ 369489 w 1619476"/>
                            <a:gd name="csY533" fmla="*/ 81883 h 693081"/>
                            <a:gd name="csX534" fmla="*/ 367750 w 1619476"/>
                            <a:gd name="csY534" fmla="*/ 96445 h 693081"/>
                            <a:gd name="csX535" fmla="*/ 364449 w 1619476"/>
                            <a:gd name="csY535" fmla="*/ 96445 h 693081"/>
                            <a:gd name="csX536" fmla="*/ 365858 w 1619476"/>
                            <a:gd name="csY536" fmla="*/ 82124 h 693081"/>
                            <a:gd name="csX537" fmla="*/ 369794 w 1619476"/>
                            <a:gd name="csY537" fmla="*/ 68679 h 693081"/>
                            <a:gd name="csX538" fmla="*/ 370263 w 1619476"/>
                            <a:gd name="csY538" fmla="*/ 67803 h 693081"/>
                            <a:gd name="csX539" fmla="*/ 388761 w 1619476"/>
                            <a:gd name="csY539" fmla="*/ 66991 h 693081"/>
                            <a:gd name="csX540" fmla="*/ 405037 w 1619476"/>
                            <a:gd name="csY540" fmla="*/ 62484 h 693081"/>
                            <a:gd name="csX541" fmla="*/ 405380 w 1619476"/>
                            <a:gd name="csY541" fmla="*/ 62484 h 693081"/>
                            <a:gd name="csX542" fmla="*/ 425313 w 1619476"/>
                            <a:gd name="csY542" fmla="*/ 71853 h 693081"/>
                            <a:gd name="csX543" fmla="*/ 423904 w 1619476"/>
                            <a:gd name="csY543" fmla="*/ 105307 h 693081"/>
                            <a:gd name="csX544" fmla="*/ 418889 w 1619476"/>
                            <a:gd name="csY544" fmla="*/ 103808 h 693081"/>
                            <a:gd name="csX545" fmla="*/ 419930 w 1619476"/>
                            <a:gd name="csY545" fmla="*/ 75776 h 693081"/>
                            <a:gd name="csX546" fmla="*/ 405139 w 1619476"/>
                            <a:gd name="csY546" fmla="*/ 67943 h 693081"/>
                            <a:gd name="csX547" fmla="*/ 404784 w 1619476"/>
                            <a:gd name="csY547" fmla="*/ 67943 h 693081"/>
                            <a:gd name="csX548" fmla="*/ 389599 w 1619476"/>
                            <a:gd name="csY548" fmla="*/ 72640 h 693081"/>
                            <a:gd name="csX549" fmla="*/ 371977 w 1619476"/>
                            <a:gd name="csY549" fmla="*/ 78011 h 693081"/>
                            <a:gd name="csX550" fmla="*/ 374478 w 1619476"/>
                            <a:gd name="csY550" fmla="*/ 71193 h 693081"/>
                            <a:gd name="csX551" fmla="*/ 388761 w 1619476"/>
                            <a:gd name="csY551" fmla="*/ 66991 h 693081"/>
                            <a:gd name="csX552" fmla="*/ 377094 w 1619476"/>
                            <a:gd name="csY552" fmla="*/ 61494 h 693081"/>
                            <a:gd name="csX553" fmla="*/ 379874 w 1619476"/>
                            <a:gd name="csY553" fmla="*/ 60034 h 693081"/>
                            <a:gd name="csX554" fmla="*/ 380280 w 1619476"/>
                            <a:gd name="csY554" fmla="*/ 60021 h 693081"/>
                            <a:gd name="csX555" fmla="*/ 382934 w 1619476"/>
                            <a:gd name="csY555" fmla="*/ 60986 h 693081"/>
                            <a:gd name="csX556" fmla="*/ 384419 w 1619476"/>
                            <a:gd name="csY556" fmla="*/ 63817 h 693081"/>
                            <a:gd name="csX557" fmla="*/ 383454 w 1619476"/>
                            <a:gd name="csY557" fmla="*/ 66839 h 693081"/>
                            <a:gd name="csX558" fmla="*/ 377602 w 1619476"/>
                            <a:gd name="csY558" fmla="*/ 67346 h 693081"/>
                            <a:gd name="csX559" fmla="*/ 376142 w 1619476"/>
                            <a:gd name="csY559" fmla="*/ 64541 h 693081"/>
                            <a:gd name="csX560" fmla="*/ 377094 w 1619476"/>
                            <a:gd name="csY560" fmla="*/ 61494 h 693081"/>
                            <a:gd name="csX561" fmla="*/ 387276 w 1619476"/>
                            <a:gd name="csY561" fmla="*/ 56415 h 693081"/>
                            <a:gd name="csX562" fmla="*/ 390082 w 1619476"/>
                            <a:gd name="csY562" fmla="*/ 54955 h 693081"/>
                            <a:gd name="csX563" fmla="*/ 390463 w 1619476"/>
                            <a:gd name="csY563" fmla="*/ 54930 h 693081"/>
                            <a:gd name="csX564" fmla="*/ 393129 w 1619476"/>
                            <a:gd name="csY564" fmla="*/ 55895 h 693081"/>
                            <a:gd name="csX565" fmla="*/ 393637 w 1619476"/>
                            <a:gd name="csY565" fmla="*/ 61760 h 693081"/>
                            <a:gd name="csX566" fmla="*/ 390818 w 1619476"/>
                            <a:gd name="csY566" fmla="*/ 63220 h 693081"/>
                            <a:gd name="csX567" fmla="*/ 387797 w 1619476"/>
                            <a:gd name="csY567" fmla="*/ 62268 h 693081"/>
                            <a:gd name="csX568" fmla="*/ 387797 w 1619476"/>
                            <a:gd name="csY568" fmla="*/ 62255 h 693081"/>
                            <a:gd name="csX569" fmla="*/ 386311 w 1619476"/>
                            <a:gd name="csY569" fmla="*/ 59450 h 693081"/>
                            <a:gd name="csX570" fmla="*/ 387276 w 1619476"/>
                            <a:gd name="csY570" fmla="*/ 56415 h 693081"/>
                            <a:gd name="csX571" fmla="*/ 398410 w 1619476"/>
                            <a:gd name="csY571" fmla="*/ 53787 h 693081"/>
                            <a:gd name="csX572" fmla="*/ 401241 w 1619476"/>
                            <a:gd name="csY572" fmla="*/ 52315 h 693081"/>
                            <a:gd name="csX573" fmla="*/ 404250 w 1619476"/>
                            <a:gd name="csY573" fmla="*/ 53279 h 693081"/>
                            <a:gd name="csX574" fmla="*/ 405723 w 1619476"/>
                            <a:gd name="csY574" fmla="*/ 56085 h 693081"/>
                            <a:gd name="csX575" fmla="*/ 405736 w 1619476"/>
                            <a:gd name="csY575" fmla="*/ 56453 h 693081"/>
                            <a:gd name="csX576" fmla="*/ 404771 w 1619476"/>
                            <a:gd name="csY576" fmla="*/ 59119 h 693081"/>
                            <a:gd name="csX577" fmla="*/ 401940 w 1619476"/>
                            <a:gd name="csY577" fmla="*/ 60579 h 693081"/>
                            <a:gd name="csX578" fmla="*/ 398931 w 1619476"/>
                            <a:gd name="csY578" fmla="*/ 59640 h 693081"/>
                            <a:gd name="csX579" fmla="*/ 398931 w 1619476"/>
                            <a:gd name="csY579" fmla="*/ 59627 h 693081"/>
                            <a:gd name="csX580" fmla="*/ 397458 w 1619476"/>
                            <a:gd name="csY580" fmla="*/ 56441 h 693081"/>
                            <a:gd name="csX581" fmla="*/ 398410 w 1619476"/>
                            <a:gd name="csY581" fmla="*/ 53787 h 693081"/>
                            <a:gd name="csX582" fmla="*/ 409646 w 1619476"/>
                            <a:gd name="csY582" fmla="*/ 54435 h 693081"/>
                            <a:gd name="csX583" fmla="*/ 412452 w 1619476"/>
                            <a:gd name="csY583" fmla="*/ 52975 h 693081"/>
                            <a:gd name="csX584" fmla="*/ 412833 w 1619476"/>
                            <a:gd name="csY584" fmla="*/ 52949 h 693081"/>
                            <a:gd name="csX585" fmla="*/ 415486 w 1619476"/>
                            <a:gd name="csY585" fmla="*/ 53940 h 693081"/>
                            <a:gd name="csX586" fmla="*/ 416019 w 1619476"/>
                            <a:gd name="csY586" fmla="*/ 59767 h 693081"/>
                            <a:gd name="csX587" fmla="*/ 410154 w 1619476"/>
                            <a:gd name="csY587" fmla="*/ 60275 h 693081"/>
                            <a:gd name="csX588" fmla="*/ 408694 w 1619476"/>
                            <a:gd name="csY588" fmla="*/ 57482 h 693081"/>
                            <a:gd name="csX589" fmla="*/ 409646 w 1619476"/>
                            <a:gd name="csY589" fmla="*/ 54435 h 693081"/>
                            <a:gd name="csX590" fmla="*/ 418546 w 1619476"/>
                            <a:gd name="csY590" fmla="*/ 64299 h 693081"/>
                            <a:gd name="csX591" fmla="*/ 418736 w 1619476"/>
                            <a:gd name="csY591" fmla="*/ 64617 h 693081"/>
                            <a:gd name="csX592" fmla="*/ 418533 w 1619476"/>
                            <a:gd name="csY592" fmla="*/ 64515 h 693081"/>
                            <a:gd name="csX593" fmla="*/ 418546 w 1619476"/>
                            <a:gd name="csY593" fmla="*/ 64299 h 693081"/>
                            <a:gd name="csX594" fmla="*/ 420171 w 1619476"/>
                            <a:gd name="csY594" fmla="*/ 58675 h 693081"/>
                            <a:gd name="csX595" fmla="*/ 422989 w 1619476"/>
                            <a:gd name="csY595" fmla="*/ 57202 h 693081"/>
                            <a:gd name="csX596" fmla="*/ 426011 w 1619476"/>
                            <a:gd name="csY596" fmla="*/ 58167 h 693081"/>
                            <a:gd name="csX597" fmla="*/ 426544 w 1619476"/>
                            <a:gd name="csY597" fmla="*/ 64020 h 693081"/>
                            <a:gd name="csX598" fmla="*/ 420679 w 1619476"/>
                            <a:gd name="csY598" fmla="*/ 64515 h 693081"/>
                            <a:gd name="csX599" fmla="*/ 419206 w 1619476"/>
                            <a:gd name="csY599" fmla="*/ 61709 h 693081"/>
                            <a:gd name="csX600" fmla="*/ 420171 w 1619476"/>
                            <a:gd name="csY600" fmla="*/ 58675 h 693081"/>
                            <a:gd name="csX601" fmla="*/ 431254 w 1619476"/>
                            <a:gd name="csY601" fmla="*/ 65366 h 693081"/>
                            <a:gd name="csX602" fmla="*/ 433921 w 1619476"/>
                            <a:gd name="csY602" fmla="*/ 66331 h 693081"/>
                            <a:gd name="csX603" fmla="*/ 434428 w 1619476"/>
                            <a:gd name="csY603" fmla="*/ 72171 h 693081"/>
                            <a:gd name="csX604" fmla="*/ 431610 w 1619476"/>
                            <a:gd name="csY604" fmla="*/ 73631 h 693081"/>
                            <a:gd name="csX605" fmla="*/ 428576 w 1619476"/>
                            <a:gd name="csY605" fmla="*/ 72679 h 693081"/>
                            <a:gd name="csX606" fmla="*/ 428068 w 1619476"/>
                            <a:gd name="csY606" fmla="*/ 66839 h 693081"/>
                            <a:gd name="csX607" fmla="*/ 431255 w 1619476"/>
                            <a:gd name="csY607" fmla="*/ 65366 h 693081"/>
                            <a:gd name="csX608" fmla="*/ 434162 w 1619476"/>
                            <a:gd name="csY608" fmla="*/ 76259 h 693081"/>
                            <a:gd name="csX609" fmla="*/ 437171 w 1619476"/>
                            <a:gd name="csY609" fmla="*/ 77224 h 693081"/>
                            <a:gd name="csX610" fmla="*/ 437704 w 1619476"/>
                            <a:gd name="csY610" fmla="*/ 83064 h 693081"/>
                            <a:gd name="csX611" fmla="*/ 431838 w 1619476"/>
                            <a:gd name="csY611" fmla="*/ 83559 h 693081"/>
                            <a:gd name="csX612" fmla="*/ 430366 w 1619476"/>
                            <a:gd name="csY612" fmla="*/ 80753 h 693081"/>
                            <a:gd name="csX613" fmla="*/ 431331 w 1619476"/>
                            <a:gd name="csY613" fmla="*/ 77731 h 693081"/>
                            <a:gd name="csX614" fmla="*/ 434162 w 1619476"/>
                            <a:gd name="csY614" fmla="*/ 76259 h 693081"/>
                            <a:gd name="csX615" fmla="*/ 436917 w 1619476"/>
                            <a:gd name="csY615" fmla="*/ 88599 h 693081"/>
                            <a:gd name="csX616" fmla="*/ 438402 w 1619476"/>
                            <a:gd name="csY616" fmla="*/ 91417 h 693081"/>
                            <a:gd name="csX617" fmla="*/ 437425 w 1619476"/>
                            <a:gd name="csY617" fmla="*/ 94452 h 693081"/>
                            <a:gd name="csX618" fmla="*/ 434619 w 1619476"/>
                            <a:gd name="csY618" fmla="*/ 95912 h 693081"/>
                            <a:gd name="csX619" fmla="*/ 431585 w 1619476"/>
                            <a:gd name="csY619" fmla="*/ 94960 h 693081"/>
                            <a:gd name="csX620" fmla="*/ 430099 w 1619476"/>
                            <a:gd name="csY620" fmla="*/ 92128 h 693081"/>
                            <a:gd name="csX621" fmla="*/ 431077 w 1619476"/>
                            <a:gd name="csY621" fmla="*/ 89107 h 693081"/>
                            <a:gd name="csX622" fmla="*/ 436917 w 1619476"/>
                            <a:gd name="csY622" fmla="*/ 88599 h 693081"/>
                            <a:gd name="csX623" fmla="*/ 434721 w 1619476"/>
                            <a:gd name="csY623" fmla="*/ 105332 h 693081"/>
                            <a:gd name="csX624" fmla="*/ 431889 w 1619476"/>
                            <a:gd name="csY624" fmla="*/ 106792 h 693081"/>
                            <a:gd name="csX625" fmla="*/ 428855 w 1619476"/>
                            <a:gd name="csY625" fmla="*/ 105852 h 693081"/>
                            <a:gd name="csX626" fmla="*/ 428335 w 1619476"/>
                            <a:gd name="csY626" fmla="*/ 99987 h 693081"/>
                            <a:gd name="csX627" fmla="*/ 434187 w 1619476"/>
                            <a:gd name="csY627" fmla="*/ 99492 h 693081"/>
                            <a:gd name="csX628" fmla="*/ 434721 w 1619476"/>
                            <a:gd name="csY628" fmla="*/ 105332 h 693081"/>
                            <a:gd name="csX629" fmla="*/ 425757 w 1619476"/>
                            <a:gd name="csY629" fmla="*/ 103821 h 693081"/>
                            <a:gd name="csX630" fmla="*/ 425783 w 1619476"/>
                            <a:gd name="csY630" fmla="*/ 103745 h 693081"/>
                            <a:gd name="csX631" fmla="*/ 425897 w 1619476"/>
                            <a:gd name="csY631" fmla="*/ 103974 h 693081"/>
                            <a:gd name="csX632" fmla="*/ 425757 w 1619476"/>
                            <a:gd name="csY632" fmla="*/ 103821 h 693081"/>
                            <a:gd name="csX633" fmla="*/ 422367 w 1619476"/>
                            <a:gd name="csY633" fmla="*/ 111032 h 693081"/>
                            <a:gd name="csX634" fmla="*/ 420615 w 1619476"/>
                            <a:gd name="csY634" fmla="*/ 114803 h 693081"/>
                            <a:gd name="csX635" fmla="*/ 419079 w 1619476"/>
                            <a:gd name="csY635" fmla="*/ 114041 h 693081"/>
                            <a:gd name="csX636" fmla="*/ 419003 w 1619476"/>
                            <a:gd name="csY636" fmla="*/ 114041 h 693081"/>
                            <a:gd name="csX637" fmla="*/ 417353 w 1619476"/>
                            <a:gd name="csY637" fmla="*/ 114828 h 693081"/>
                            <a:gd name="csX638" fmla="*/ 413315 w 1619476"/>
                            <a:gd name="csY638" fmla="*/ 103466 h 693081"/>
                            <a:gd name="csX639" fmla="*/ 424323 w 1619476"/>
                            <a:gd name="csY639" fmla="*/ 106754 h 693081"/>
                            <a:gd name="csX640" fmla="*/ 422368 w 1619476"/>
                            <a:gd name="csY640" fmla="*/ 111032 h 693081"/>
                            <a:gd name="csX641" fmla="*/ 418178 w 1619476"/>
                            <a:gd name="csY641" fmla="*/ 121963 h 693081"/>
                            <a:gd name="csX642" fmla="*/ 416845 w 1619476"/>
                            <a:gd name="csY642" fmla="*/ 121316 h 693081"/>
                            <a:gd name="csX643" fmla="*/ 416159 w 1619476"/>
                            <a:gd name="csY643" fmla="*/ 118624 h 693081"/>
                            <a:gd name="csX644" fmla="*/ 419003 w 1619476"/>
                            <a:gd name="csY644" fmla="*/ 115324 h 693081"/>
                            <a:gd name="csX645" fmla="*/ 419054 w 1619476"/>
                            <a:gd name="csY645" fmla="*/ 115324 h 693081"/>
                            <a:gd name="csX646" fmla="*/ 420349 w 1619476"/>
                            <a:gd name="csY646" fmla="*/ 115971 h 693081"/>
                            <a:gd name="csX647" fmla="*/ 421034 w 1619476"/>
                            <a:gd name="csY647" fmla="*/ 118662 h 693081"/>
                            <a:gd name="csX648" fmla="*/ 418178 w 1619476"/>
                            <a:gd name="csY648" fmla="*/ 121963 h 693081"/>
                            <a:gd name="csX649" fmla="*/ 323872 w 1619476"/>
                            <a:gd name="csY649" fmla="*/ 118091 h 693081"/>
                            <a:gd name="csX650" fmla="*/ 325015 w 1619476"/>
                            <a:gd name="csY650" fmla="*/ 117482 h 693081"/>
                            <a:gd name="csX651" fmla="*/ 334867 w 1619476"/>
                            <a:gd name="csY651" fmla="*/ 116339 h 693081"/>
                            <a:gd name="csX652" fmla="*/ 335083 w 1619476"/>
                            <a:gd name="csY652" fmla="*/ 116327 h 693081"/>
                            <a:gd name="csX653" fmla="*/ 336162 w 1619476"/>
                            <a:gd name="csY653" fmla="*/ 116695 h 693081"/>
                            <a:gd name="csX654" fmla="*/ 336708 w 1619476"/>
                            <a:gd name="csY654" fmla="*/ 117672 h 693081"/>
                            <a:gd name="csX655" fmla="*/ 336403 w 1619476"/>
                            <a:gd name="csY655" fmla="*/ 118777 h 693081"/>
                            <a:gd name="csX656" fmla="*/ 335223 w 1619476"/>
                            <a:gd name="csY656" fmla="*/ 119424 h 693081"/>
                            <a:gd name="csX657" fmla="*/ 325383 w 1619476"/>
                            <a:gd name="csY657" fmla="*/ 120567 h 693081"/>
                            <a:gd name="csX658" fmla="*/ 325155 w 1619476"/>
                            <a:gd name="csY658" fmla="*/ 120580 h 693081"/>
                            <a:gd name="csX659" fmla="*/ 323517 w 1619476"/>
                            <a:gd name="csY659" fmla="*/ 119221 h 693081"/>
                            <a:gd name="csX660" fmla="*/ 323872 w 1619476"/>
                            <a:gd name="csY660" fmla="*/ 118091 h 693081"/>
                            <a:gd name="csX661" fmla="*/ 355930 w 1619476"/>
                            <a:gd name="csY661" fmla="*/ 108900 h 693081"/>
                            <a:gd name="csX662" fmla="*/ 355980 w 1619476"/>
                            <a:gd name="csY662" fmla="*/ 112505 h 693081"/>
                            <a:gd name="csX663" fmla="*/ 347957 w 1619476"/>
                            <a:gd name="csY663" fmla="*/ 117926 h 693081"/>
                            <a:gd name="csX664" fmla="*/ 347957 w 1619476"/>
                            <a:gd name="csY664" fmla="*/ 103478 h 693081"/>
                            <a:gd name="csX665" fmla="*/ 355930 w 1619476"/>
                            <a:gd name="csY665" fmla="*/ 108900 h 693081"/>
                            <a:gd name="csX666" fmla="*/ 363192 w 1619476"/>
                            <a:gd name="csY666" fmla="*/ 110385 h 693081"/>
                            <a:gd name="csX667" fmla="*/ 362430 w 1619476"/>
                            <a:gd name="csY667" fmla="*/ 112835 h 693081"/>
                            <a:gd name="csX668" fmla="*/ 357694 w 1619476"/>
                            <a:gd name="csY668" fmla="*/ 113254 h 693081"/>
                            <a:gd name="csX669" fmla="*/ 357275 w 1619476"/>
                            <a:gd name="csY669" fmla="*/ 108531 h 693081"/>
                            <a:gd name="csX670" fmla="*/ 362011 w 1619476"/>
                            <a:gd name="csY670" fmla="*/ 108112 h 693081"/>
                            <a:gd name="csX671" fmla="*/ 363192 w 1619476"/>
                            <a:gd name="csY671" fmla="*/ 110385 h 693081"/>
                            <a:gd name="csX672" fmla="*/ 371635 w 1619476"/>
                            <a:gd name="csY672" fmla="*/ 103478 h 693081"/>
                            <a:gd name="csX673" fmla="*/ 371635 w 1619476"/>
                            <a:gd name="csY673" fmla="*/ 117926 h 693081"/>
                            <a:gd name="csX674" fmla="*/ 363750 w 1619476"/>
                            <a:gd name="csY674" fmla="*/ 112543 h 693081"/>
                            <a:gd name="csX675" fmla="*/ 364474 w 1619476"/>
                            <a:gd name="csY675" fmla="*/ 110271 h 693081"/>
                            <a:gd name="csX676" fmla="*/ 363750 w 1619476"/>
                            <a:gd name="csY676" fmla="*/ 108874 h 693081"/>
                            <a:gd name="csX677" fmla="*/ 371635 w 1619476"/>
                            <a:gd name="csY677" fmla="*/ 103478 h 693081"/>
                            <a:gd name="csX678" fmla="*/ 395985 w 1619476"/>
                            <a:gd name="csY678" fmla="*/ 119221 h 693081"/>
                            <a:gd name="csX679" fmla="*/ 394348 w 1619476"/>
                            <a:gd name="csY679" fmla="*/ 120580 h 693081"/>
                            <a:gd name="csX680" fmla="*/ 394144 w 1619476"/>
                            <a:gd name="csY680" fmla="*/ 120567 h 693081"/>
                            <a:gd name="csX681" fmla="*/ 384292 w 1619476"/>
                            <a:gd name="csY681" fmla="*/ 119424 h 693081"/>
                            <a:gd name="csX682" fmla="*/ 383137 w 1619476"/>
                            <a:gd name="csY682" fmla="*/ 118815 h 693081"/>
                            <a:gd name="csX683" fmla="*/ 382794 w 1619476"/>
                            <a:gd name="csY683" fmla="*/ 117672 h 693081"/>
                            <a:gd name="csX684" fmla="*/ 383340 w 1619476"/>
                            <a:gd name="csY684" fmla="*/ 116695 h 693081"/>
                            <a:gd name="csX685" fmla="*/ 384432 w 1619476"/>
                            <a:gd name="csY685" fmla="*/ 116327 h 693081"/>
                            <a:gd name="csX686" fmla="*/ 384635 w 1619476"/>
                            <a:gd name="csY686" fmla="*/ 116339 h 693081"/>
                            <a:gd name="csX687" fmla="*/ 394500 w 1619476"/>
                            <a:gd name="csY687" fmla="*/ 117482 h 693081"/>
                            <a:gd name="csX688" fmla="*/ 395630 w 1619476"/>
                            <a:gd name="csY688" fmla="*/ 118091 h 693081"/>
                            <a:gd name="csX689" fmla="*/ 395985 w 1619476"/>
                            <a:gd name="csY689" fmla="*/ 119221 h 693081"/>
                            <a:gd name="csX690" fmla="*/ 400886 w 1619476"/>
                            <a:gd name="csY690" fmla="*/ 114740 h 693081"/>
                            <a:gd name="csX691" fmla="*/ 398918 w 1619476"/>
                            <a:gd name="csY691" fmla="*/ 112708 h 693081"/>
                            <a:gd name="csX692" fmla="*/ 397636 w 1619476"/>
                            <a:gd name="csY692" fmla="*/ 112492 h 693081"/>
                            <a:gd name="csX693" fmla="*/ 395401 w 1619476"/>
                            <a:gd name="csY693" fmla="*/ 113229 h 693081"/>
                            <a:gd name="csX694" fmla="*/ 394259 w 1619476"/>
                            <a:gd name="csY694" fmla="*/ 116174 h 693081"/>
                            <a:gd name="csX695" fmla="*/ 385130 w 1619476"/>
                            <a:gd name="csY695" fmla="*/ 115108 h 693081"/>
                            <a:gd name="csX696" fmla="*/ 384724 w 1619476"/>
                            <a:gd name="csY696" fmla="*/ 111972 h 693081"/>
                            <a:gd name="csX697" fmla="*/ 381410 w 1619476"/>
                            <a:gd name="csY697" fmla="*/ 110651 h 693081"/>
                            <a:gd name="csX698" fmla="*/ 379011 w 1619476"/>
                            <a:gd name="csY698" fmla="*/ 112150 h 693081"/>
                            <a:gd name="csX699" fmla="*/ 378287 w 1619476"/>
                            <a:gd name="csY699" fmla="*/ 117558 h 693081"/>
                            <a:gd name="csX700" fmla="*/ 376027 w 1619476"/>
                            <a:gd name="csY700" fmla="*/ 109966 h 693081"/>
                            <a:gd name="csX701" fmla="*/ 381944 w 1619476"/>
                            <a:gd name="csY701" fmla="*/ 105649 h 693081"/>
                            <a:gd name="csX702" fmla="*/ 382071 w 1619476"/>
                            <a:gd name="csY702" fmla="*/ 105662 h 693081"/>
                            <a:gd name="csX703" fmla="*/ 386375 w 1619476"/>
                            <a:gd name="csY703" fmla="*/ 109357 h 693081"/>
                            <a:gd name="csX704" fmla="*/ 386387 w 1619476"/>
                            <a:gd name="csY704" fmla="*/ 109357 h 693081"/>
                            <a:gd name="csX705" fmla="*/ 386476 w 1619476"/>
                            <a:gd name="csY705" fmla="*/ 109610 h 693081"/>
                            <a:gd name="csX706" fmla="*/ 386819 w 1619476"/>
                            <a:gd name="csY706" fmla="*/ 110042 h 693081"/>
                            <a:gd name="csX707" fmla="*/ 387746 w 1619476"/>
                            <a:gd name="csY707" fmla="*/ 109471 h 693081"/>
                            <a:gd name="csX708" fmla="*/ 387581 w 1619476"/>
                            <a:gd name="csY708" fmla="*/ 108963 h 693081"/>
                            <a:gd name="csX709" fmla="*/ 387492 w 1619476"/>
                            <a:gd name="csY709" fmla="*/ 108671 h 693081"/>
                            <a:gd name="csX710" fmla="*/ 392431 w 1619476"/>
                            <a:gd name="csY710" fmla="*/ 92598 h 693081"/>
                            <a:gd name="csX711" fmla="*/ 393459 w 1619476"/>
                            <a:gd name="csY711" fmla="*/ 109382 h 693081"/>
                            <a:gd name="csX712" fmla="*/ 393319 w 1619476"/>
                            <a:gd name="csY712" fmla="*/ 109623 h 693081"/>
                            <a:gd name="csX713" fmla="*/ 393015 w 1619476"/>
                            <a:gd name="csY713" fmla="*/ 110144 h 693081"/>
                            <a:gd name="csX714" fmla="*/ 393802 w 1619476"/>
                            <a:gd name="csY714" fmla="*/ 110842 h 693081"/>
                            <a:gd name="csX715" fmla="*/ 394233 w 1619476"/>
                            <a:gd name="csY715" fmla="*/ 110512 h 693081"/>
                            <a:gd name="csX716" fmla="*/ 394640 w 1619476"/>
                            <a:gd name="csY716" fmla="*/ 109928 h 693081"/>
                            <a:gd name="csX717" fmla="*/ 399426 w 1619476"/>
                            <a:gd name="csY717" fmla="*/ 107706 h 693081"/>
                            <a:gd name="csX718" fmla="*/ 404314 w 1619476"/>
                            <a:gd name="csY718" fmla="*/ 113318 h 693081"/>
                            <a:gd name="csX719" fmla="*/ 400315 w 1619476"/>
                            <a:gd name="csY719" fmla="*/ 120161 h 693081"/>
                            <a:gd name="csX720" fmla="*/ 400886 w 1619476"/>
                            <a:gd name="csY720" fmla="*/ 114739 h 693081"/>
                            <a:gd name="csX721" fmla="*/ 394068 w 1619476"/>
                            <a:gd name="csY721" fmla="*/ 82073 h 693081"/>
                            <a:gd name="csX722" fmla="*/ 393852 w 1619476"/>
                            <a:gd name="csY722" fmla="*/ 82315 h 693081"/>
                            <a:gd name="csX723" fmla="*/ 393802 w 1619476"/>
                            <a:gd name="csY723" fmla="*/ 82315 h 693081"/>
                            <a:gd name="csX724" fmla="*/ 391389 w 1619476"/>
                            <a:gd name="csY724" fmla="*/ 81883 h 693081"/>
                            <a:gd name="csX725" fmla="*/ 385689 w 1619476"/>
                            <a:gd name="csY725" fmla="*/ 80804 h 693081"/>
                            <a:gd name="csX726" fmla="*/ 370301 w 1619476"/>
                            <a:gd name="csY726" fmla="*/ 84486 h 693081"/>
                            <a:gd name="csX727" fmla="*/ 370733 w 1619476"/>
                            <a:gd name="csY727" fmla="*/ 82175 h 693081"/>
                            <a:gd name="csX728" fmla="*/ 371380 w 1619476"/>
                            <a:gd name="csY728" fmla="*/ 80004 h 693081"/>
                            <a:gd name="csX729" fmla="*/ 390551 w 1619476"/>
                            <a:gd name="csY729" fmla="*/ 74316 h 693081"/>
                            <a:gd name="csX730" fmla="*/ 404860 w 1619476"/>
                            <a:gd name="csY730" fmla="*/ 69860 h 693081"/>
                            <a:gd name="csX731" fmla="*/ 405164 w 1619476"/>
                            <a:gd name="csY731" fmla="*/ 69860 h 693081"/>
                            <a:gd name="csX732" fmla="*/ 418343 w 1619476"/>
                            <a:gd name="csY732" fmla="*/ 76855 h 693081"/>
                            <a:gd name="csX733" fmla="*/ 420018 w 1619476"/>
                            <a:gd name="csY733" fmla="*/ 80753 h 693081"/>
                            <a:gd name="csX734" fmla="*/ 414648 w 1619476"/>
                            <a:gd name="csY734" fmla="*/ 78366 h 693081"/>
                            <a:gd name="csX735" fmla="*/ 394068 w 1619476"/>
                            <a:gd name="csY735" fmla="*/ 82073 h 693081"/>
                            <a:gd name="csX736" fmla="*/ 415105 w 1619476"/>
                            <a:gd name="csY736" fmla="*/ 119297 h 693081"/>
                            <a:gd name="csX737" fmla="*/ 414483 w 1619476"/>
                            <a:gd name="csY737" fmla="*/ 119221 h 693081"/>
                            <a:gd name="csX738" fmla="*/ 405469 w 1619476"/>
                            <a:gd name="csY738" fmla="*/ 122205 h 693081"/>
                            <a:gd name="csX739" fmla="*/ 409646 w 1619476"/>
                            <a:gd name="csY739" fmla="*/ 108392 h 693081"/>
                            <a:gd name="csX740" fmla="*/ 415981 w 1619476"/>
                            <a:gd name="csY740" fmla="*/ 116047 h 693081"/>
                            <a:gd name="csX741" fmla="*/ 414877 w 1619476"/>
                            <a:gd name="csY741" fmla="*/ 118472 h 693081"/>
                            <a:gd name="csX742" fmla="*/ 414877 w 1619476"/>
                            <a:gd name="csY742" fmla="*/ 118485 h 693081"/>
                            <a:gd name="csX743" fmla="*/ 415105 w 1619476"/>
                            <a:gd name="csY743" fmla="*/ 119297 h 693081"/>
                            <a:gd name="csX744" fmla="*/ 369476 w 1619476"/>
                            <a:gd name="csY744" fmla="*/ 97727 h 693081"/>
                            <a:gd name="csX745" fmla="*/ 362405 w 1619476"/>
                            <a:gd name="csY745" fmla="*/ 106995 h 693081"/>
                            <a:gd name="csX746" fmla="*/ 357187 w 1619476"/>
                            <a:gd name="csY746" fmla="*/ 107262 h 693081"/>
                            <a:gd name="csX747" fmla="*/ 350026 w 1619476"/>
                            <a:gd name="csY747" fmla="*/ 97727 h 693081"/>
                            <a:gd name="csX748" fmla="*/ 369476 w 1619476"/>
                            <a:gd name="csY748" fmla="*/ 97727 h 693081"/>
                            <a:gd name="csX749" fmla="*/ 355917 w 1619476"/>
                            <a:gd name="csY749" fmla="*/ 73618 h 693081"/>
                            <a:gd name="csX750" fmla="*/ 356374 w 1619476"/>
                            <a:gd name="csY750" fmla="*/ 78227 h 693081"/>
                            <a:gd name="csX751" fmla="*/ 356310 w 1619476"/>
                            <a:gd name="csY751" fmla="*/ 78277 h 693081"/>
                            <a:gd name="csX752" fmla="*/ 356361 w 1619476"/>
                            <a:gd name="csY752" fmla="*/ 84041 h 693081"/>
                            <a:gd name="csX753" fmla="*/ 356310 w 1619476"/>
                            <a:gd name="csY753" fmla="*/ 84079 h 693081"/>
                            <a:gd name="csX754" fmla="*/ 355485 w 1619476"/>
                            <a:gd name="csY754" fmla="*/ 86517 h 693081"/>
                            <a:gd name="csX755" fmla="*/ 354914 w 1619476"/>
                            <a:gd name="csY755" fmla="*/ 81934 h 693081"/>
                            <a:gd name="csX756" fmla="*/ 351994 w 1619476"/>
                            <a:gd name="csY756" fmla="*/ 71142 h 693081"/>
                            <a:gd name="csX757" fmla="*/ 355917 w 1619476"/>
                            <a:gd name="csY757" fmla="*/ 73618 h 693081"/>
                            <a:gd name="csX758" fmla="*/ 356311 w 1619476"/>
                            <a:gd name="csY758" fmla="*/ 66673 h 693081"/>
                            <a:gd name="csX759" fmla="*/ 355955 w 1619476"/>
                            <a:gd name="csY759" fmla="*/ 71511 h 693081"/>
                            <a:gd name="csX760" fmla="*/ 350597 w 1619476"/>
                            <a:gd name="csY760" fmla="*/ 65734 h 693081"/>
                            <a:gd name="csX761" fmla="*/ 358126 w 1619476"/>
                            <a:gd name="csY761" fmla="*/ 65734 h 693081"/>
                            <a:gd name="csX762" fmla="*/ 356311 w 1619476"/>
                            <a:gd name="csY762" fmla="*/ 66673 h 693081"/>
                            <a:gd name="csX763" fmla="*/ 362011 w 1619476"/>
                            <a:gd name="csY763" fmla="*/ 67067 h 693081"/>
                            <a:gd name="csX764" fmla="*/ 362443 w 1619476"/>
                            <a:gd name="csY764" fmla="*/ 71764 h 693081"/>
                            <a:gd name="csX765" fmla="*/ 359459 w 1619476"/>
                            <a:gd name="csY765" fmla="*/ 70825 h 693081"/>
                            <a:gd name="csX766" fmla="*/ 357428 w 1619476"/>
                            <a:gd name="csY766" fmla="*/ 71879 h 693081"/>
                            <a:gd name="csX767" fmla="*/ 357275 w 1619476"/>
                            <a:gd name="csY767" fmla="*/ 67486 h 693081"/>
                            <a:gd name="csX768" fmla="*/ 362011 w 1619476"/>
                            <a:gd name="csY768" fmla="*/ 67067 h 693081"/>
                            <a:gd name="csX769" fmla="*/ 363204 w 1619476"/>
                            <a:gd name="csY769" fmla="*/ 95937 h 693081"/>
                            <a:gd name="csX770" fmla="*/ 363179 w 1619476"/>
                            <a:gd name="csY770" fmla="*/ 96445 h 693081"/>
                            <a:gd name="csX771" fmla="*/ 362100 w 1619476"/>
                            <a:gd name="csY771" fmla="*/ 96445 h 693081"/>
                            <a:gd name="csX772" fmla="*/ 363205 w 1619476"/>
                            <a:gd name="csY772" fmla="*/ 95937 h 693081"/>
                            <a:gd name="csX773" fmla="*/ 363192 w 1619476"/>
                            <a:gd name="csY773" fmla="*/ 86758 h 693081"/>
                            <a:gd name="csX774" fmla="*/ 362430 w 1619476"/>
                            <a:gd name="csY774" fmla="*/ 89183 h 693081"/>
                            <a:gd name="csX775" fmla="*/ 357440 w 1619476"/>
                            <a:gd name="csY775" fmla="*/ 89310 h 693081"/>
                            <a:gd name="csX776" fmla="*/ 357275 w 1619476"/>
                            <a:gd name="csY776" fmla="*/ 84892 h 693081"/>
                            <a:gd name="csX777" fmla="*/ 362011 w 1619476"/>
                            <a:gd name="csY777" fmla="*/ 84473 h 693081"/>
                            <a:gd name="csX778" fmla="*/ 363192 w 1619476"/>
                            <a:gd name="csY778" fmla="*/ 86758 h 693081"/>
                            <a:gd name="csX779" fmla="*/ 357275 w 1619476"/>
                            <a:gd name="csY779" fmla="*/ 73288 h 693081"/>
                            <a:gd name="csX780" fmla="*/ 359573 w 1619476"/>
                            <a:gd name="csY780" fmla="*/ 72095 h 693081"/>
                            <a:gd name="csX781" fmla="*/ 362011 w 1619476"/>
                            <a:gd name="csY781" fmla="*/ 72869 h 693081"/>
                            <a:gd name="csX782" fmla="*/ 363192 w 1619476"/>
                            <a:gd name="csY782" fmla="*/ 75142 h 693081"/>
                            <a:gd name="csX783" fmla="*/ 362405 w 1619476"/>
                            <a:gd name="csY783" fmla="*/ 77554 h 693081"/>
                            <a:gd name="csX784" fmla="*/ 357440 w 1619476"/>
                            <a:gd name="csY784" fmla="*/ 77681 h 693081"/>
                            <a:gd name="csX785" fmla="*/ 357275 w 1619476"/>
                            <a:gd name="csY785" fmla="*/ 73288 h 693081"/>
                            <a:gd name="csX786" fmla="*/ 357275 w 1619476"/>
                            <a:gd name="csY786" fmla="*/ 79090 h 693081"/>
                            <a:gd name="csX787" fmla="*/ 362011 w 1619476"/>
                            <a:gd name="csY787" fmla="*/ 78671 h 693081"/>
                            <a:gd name="csX788" fmla="*/ 363192 w 1619476"/>
                            <a:gd name="csY788" fmla="*/ 80956 h 693081"/>
                            <a:gd name="csX789" fmla="*/ 362405 w 1619476"/>
                            <a:gd name="csY789" fmla="*/ 83368 h 693081"/>
                            <a:gd name="csX790" fmla="*/ 357428 w 1619476"/>
                            <a:gd name="csY790" fmla="*/ 83483 h 693081"/>
                            <a:gd name="csX791" fmla="*/ 357275 w 1619476"/>
                            <a:gd name="csY791" fmla="*/ 79090 h 693081"/>
                            <a:gd name="csX792" fmla="*/ 357275 w 1619476"/>
                            <a:gd name="csY792" fmla="*/ 90719 h 693081"/>
                            <a:gd name="csX793" fmla="*/ 362011 w 1619476"/>
                            <a:gd name="csY793" fmla="*/ 90288 h 693081"/>
                            <a:gd name="csX794" fmla="*/ 362430 w 1619476"/>
                            <a:gd name="csY794" fmla="*/ 95010 h 693081"/>
                            <a:gd name="csX795" fmla="*/ 357694 w 1619476"/>
                            <a:gd name="csY795" fmla="*/ 95429 h 693081"/>
                            <a:gd name="csX796" fmla="*/ 357275 w 1619476"/>
                            <a:gd name="csY796" fmla="*/ 90719 h 693081"/>
                            <a:gd name="csX797" fmla="*/ 355930 w 1619476"/>
                            <a:gd name="csY797" fmla="*/ 91100 h 693081"/>
                            <a:gd name="csX798" fmla="*/ 355650 w 1619476"/>
                            <a:gd name="csY798" fmla="*/ 88193 h 693081"/>
                            <a:gd name="csX799" fmla="*/ 356374 w 1619476"/>
                            <a:gd name="csY799" fmla="*/ 89856 h 693081"/>
                            <a:gd name="csX800" fmla="*/ 356311 w 1619476"/>
                            <a:gd name="csY800" fmla="*/ 89881 h 693081"/>
                            <a:gd name="csX801" fmla="*/ 355930 w 1619476"/>
                            <a:gd name="csY801" fmla="*/ 91100 h 693081"/>
                            <a:gd name="csX802" fmla="*/ 356869 w 1619476"/>
                            <a:gd name="csY802" fmla="*/ 96407 h 693081"/>
                            <a:gd name="csX803" fmla="*/ 356983 w 1619476"/>
                            <a:gd name="csY803" fmla="*/ 96445 h 693081"/>
                            <a:gd name="csX804" fmla="*/ 356323 w 1619476"/>
                            <a:gd name="csY804" fmla="*/ 96445 h 693081"/>
                            <a:gd name="csX805" fmla="*/ 356247 w 1619476"/>
                            <a:gd name="csY805" fmla="*/ 95201 h 693081"/>
                            <a:gd name="csX806" fmla="*/ 356869 w 1619476"/>
                            <a:gd name="csY806" fmla="*/ 96407 h 693081"/>
                            <a:gd name="csX807" fmla="*/ 363750 w 1619476"/>
                            <a:gd name="csY807" fmla="*/ 71536 h 693081"/>
                            <a:gd name="csX808" fmla="*/ 362836 w 1619476"/>
                            <a:gd name="csY808" fmla="*/ 66089 h 693081"/>
                            <a:gd name="csX809" fmla="*/ 361681 w 1619476"/>
                            <a:gd name="csY809" fmla="*/ 65734 h 693081"/>
                            <a:gd name="csX810" fmla="*/ 369172 w 1619476"/>
                            <a:gd name="csY810" fmla="*/ 65734 h 693081"/>
                            <a:gd name="csX811" fmla="*/ 363750 w 1619476"/>
                            <a:gd name="csY811" fmla="*/ 71536 h 693081"/>
                            <a:gd name="csX812" fmla="*/ 363801 w 1619476"/>
                            <a:gd name="csY812" fmla="*/ 88777 h 693081"/>
                            <a:gd name="csX813" fmla="*/ 363598 w 1619476"/>
                            <a:gd name="csY813" fmla="*/ 90795 h 693081"/>
                            <a:gd name="csX814" fmla="*/ 363268 w 1619476"/>
                            <a:gd name="csY814" fmla="*/ 90161 h 693081"/>
                            <a:gd name="csX815" fmla="*/ 363408 w 1619476"/>
                            <a:gd name="csY815" fmla="*/ 90008 h 693081"/>
                            <a:gd name="csX816" fmla="*/ 363801 w 1619476"/>
                            <a:gd name="csY816" fmla="*/ 88777 h 693081"/>
                            <a:gd name="csX817" fmla="*/ 363268 w 1619476"/>
                            <a:gd name="csY817" fmla="*/ 84359 h 693081"/>
                            <a:gd name="csX818" fmla="*/ 363408 w 1619476"/>
                            <a:gd name="csY818" fmla="*/ 84219 h 693081"/>
                            <a:gd name="csX819" fmla="*/ 364474 w 1619476"/>
                            <a:gd name="csY819" fmla="*/ 80855 h 693081"/>
                            <a:gd name="csX820" fmla="*/ 363268 w 1619476"/>
                            <a:gd name="csY820" fmla="*/ 78557 h 693081"/>
                            <a:gd name="csX821" fmla="*/ 363408 w 1619476"/>
                            <a:gd name="csY821" fmla="*/ 78404 h 693081"/>
                            <a:gd name="csX822" fmla="*/ 364474 w 1619476"/>
                            <a:gd name="csY822" fmla="*/ 75027 h 693081"/>
                            <a:gd name="csX823" fmla="*/ 363750 w 1619476"/>
                            <a:gd name="csY823" fmla="*/ 73656 h 693081"/>
                            <a:gd name="csX824" fmla="*/ 367381 w 1619476"/>
                            <a:gd name="csY824" fmla="*/ 71536 h 693081"/>
                            <a:gd name="csX825" fmla="*/ 364601 w 1619476"/>
                            <a:gd name="csY825" fmla="*/ 81934 h 693081"/>
                            <a:gd name="csX826" fmla="*/ 364093 w 1619476"/>
                            <a:gd name="csY826" fmla="*/ 85920 h 693081"/>
                            <a:gd name="csX827" fmla="*/ 363268 w 1619476"/>
                            <a:gd name="csY827" fmla="*/ 84359 h 693081"/>
                            <a:gd name="csX828" fmla="*/ 304867 w 1619476"/>
                            <a:gd name="csY828" fmla="*/ 78366 h 693081"/>
                            <a:gd name="csX829" fmla="*/ 299496 w 1619476"/>
                            <a:gd name="csY829" fmla="*/ 80753 h 693081"/>
                            <a:gd name="csX830" fmla="*/ 301172 w 1619476"/>
                            <a:gd name="csY830" fmla="*/ 76855 h 693081"/>
                            <a:gd name="csX831" fmla="*/ 314338 w 1619476"/>
                            <a:gd name="csY831" fmla="*/ 69860 h 693081"/>
                            <a:gd name="csX832" fmla="*/ 314643 w 1619476"/>
                            <a:gd name="csY832" fmla="*/ 69860 h 693081"/>
                            <a:gd name="csX833" fmla="*/ 328951 w 1619476"/>
                            <a:gd name="csY833" fmla="*/ 74316 h 693081"/>
                            <a:gd name="csX834" fmla="*/ 348122 w 1619476"/>
                            <a:gd name="csY834" fmla="*/ 80004 h 693081"/>
                            <a:gd name="csX835" fmla="*/ 348769 w 1619476"/>
                            <a:gd name="csY835" fmla="*/ 82175 h 693081"/>
                            <a:gd name="csX836" fmla="*/ 349188 w 1619476"/>
                            <a:gd name="csY836" fmla="*/ 84460 h 693081"/>
                            <a:gd name="csX837" fmla="*/ 333813 w 1619476"/>
                            <a:gd name="csY837" fmla="*/ 80804 h 693081"/>
                            <a:gd name="csX838" fmla="*/ 328113 w 1619476"/>
                            <a:gd name="csY838" fmla="*/ 81896 h 693081"/>
                            <a:gd name="csX839" fmla="*/ 325739 w 1619476"/>
                            <a:gd name="csY839" fmla="*/ 82327 h 693081"/>
                            <a:gd name="csX840" fmla="*/ 325459 w 1619476"/>
                            <a:gd name="csY840" fmla="*/ 82086 h 693081"/>
                            <a:gd name="csX841" fmla="*/ 304867 w 1619476"/>
                            <a:gd name="csY841" fmla="*/ 78366 h 693081"/>
                            <a:gd name="csX842" fmla="*/ 303521 w 1619476"/>
                            <a:gd name="csY842" fmla="*/ 116047 h 693081"/>
                            <a:gd name="csX843" fmla="*/ 309869 w 1619476"/>
                            <a:gd name="csY843" fmla="*/ 108392 h 693081"/>
                            <a:gd name="csX844" fmla="*/ 314046 w 1619476"/>
                            <a:gd name="csY844" fmla="*/ 122217 h 693081"/>
                            <a:gd name="csX845" fmla="*/ 304384 w 1619476"/>
                            <a:gd name="csY845" fmla="*/ 119348 h 693081"/>
                            <a:gd name="csX846" fmla="*/ 304613 w 1619476"/>
                            <a:gd name="csY846" fmla="*/ 118472 h 693081"/>
                            <a:gd name="csX847" fmla="*/ 303521 w 1619476"/>
                            <a:gd name="csY847" fmla="*/ 116047 h 693081"/>
                            <a:gd name="csX848" fmla="*/ 319188 w 1619476"/>
                            <a:gd name="csY848" fmla="*/ 120161 h 693081"/>
                            <a:gd name="csX849" fmla="*/ 315189 w 1619476"/>
                            <a:gd name="csY849" fmla="*/ 113318 h 693081"/>
                            <a:gd name="csX850" fmla="*/ 320076 w 1619476"/>
                            <a:gd name="csY850" fmla="*/ 107706 h 693081"/>
                            <a:gd name="csX851" fmla="*/ 324888 w 1619476"/>
                            <a:gd name="csY851" fmla="*/ 109953 h 693081"/>
                            <a:gd name="csX852" fmla="*/ 325282 w 1619476"/>
                            <a:gd name="csY852" fmla="*/ 110512 h 693081"/>
                            <a:gd name="csX853" fmla="*/ 325701 w 1619476"/>
                            <a:gd name="csY853" fmla="*/ 110855 h 693081"/>
                            <a:gd name="csX854" fmla="*/ 326475 w 1619476"/>
                            <a:gd name="csY854" fmla="*/ 110068 h 693081"/>
                            <a:gd name="csX855" fmla="*/ 326196 w 1619476"/>
                            <a:gd name="csY855" fmla="*/ 109623 h 693081"/>
                            <a:gd name="csX856" fmla="*/ 326056 w 1619476"/>
                            <a:gd name="csY856" fmla="*/ 109395 h 693081"/>
                            <a:gd name="csX857" fmla="*/ 327072 w 1619476"/>
                            <a:gd name="csY857" fmla="*/ 92598 h 693081"/>
                            <a:gd name="csX858" fmla="*/ 332011 w 1619476"/>
                            <a:gd name="csY858" fmla="*/ 108709 h 693081"/>
                            <a:gd name="csX859" fmla="*/ 331922 w 1619476"/>
                            <a:gd name="csY859" fmla="*/ 108963 h 693081"/>
                            <a:gd name="csX860" fmla="*/ 331744 w 1619476"/>
                            <a:gd name="csY860" fmla="*/ 109534 h 693081"/>
                            <a:gd name="csX861" fmla="*/ 332683 w 1619476"/>
                            <a:gd name="csY861" fmla="*/ 110042 h 693081"/>
                            <a:gd name="csX862" fmla="*/ 333026 w 1619476"/>
                            <a:gd name="csY862" fmla="*/ 109623 h 693081"/>
                            <a:gd name="csX863" fmla="*/ 333280 w 1619476"/>
                            <a:gd name="csY863" fmla="*/ 108950 h 693081"/>
                            <a:gd name="csX864" fmla="*/ 337419 w 1619476"/>
                            <a:gd name="csY864" fmla="*/ 105662 h 693081"/>
                            <a:gd name="csX865" fmla="*/ 337546 w 1619476"/>
                            <a:gd name="csY865" fmla="*/ 105649 h 693081"/>
                            <a:gd name="csX866" fmla="*/ 343488 w 1619476"/>
                            <a:gd name="csY866" fmla="*/ 109966 h 693081"/>
                            <a:gd name="csX867" fmla="*/ 341228 w 1619476"/>
                            <a:gd name="csY867" fmla="*/ 117558 h 693081"/>
                            <a:gd name="csX868" fmla="*/ 340504 w 1619476"/>
                            <a:gd name="csY868" fmla="*/ 112162 h 693081"/>
                            <a:gd name="csX869" fmla="*/ 338092 w 1619476"/>
                            <a:gd name="csY869" fmla="*/ 110651 h 693081"/>
                            <a:gd name="csX870" fmla="*/ 337724 w 1619476"/>
                            <a:gd name="csY870" fmla="*/ 110613 h 693081"/>
                            <a:gd name="csX871" fmla="*/ 334804 w 1619476"/>
                            <a:gd name="csY871" fmla="*/ 111972 h 693081"/>
                            <a:gd name="csX872" fmla="*/ 334639 w 1619476"/>
                            <a:gd name="csY872" fmla="*/ 113851 h 693081"/>
                            <a:gd name="csX873" fmla="*/ 334588 w 1619476"/>
                            <a:gd name="csY873" fmla="*/ 114397 h 693081"/>
                            <a:gd name="csX874" fmla="*/ 334524 w 1619476"/>
                            <a:gd name="csY874" fmla="*/ 115095 h 693081"/>
                            <a:gd name="csX875" fmla="*/ 325117 w 1619476"/>
                            <a:gd name="csY875" fmla="*/ 116187 h 693081"/>
                            <a:gd name="csX876" fmla="*/ 324114 w 1619476"/>
                            <a:gd name="csY876" fmla="*/ 113229 h 693081"/>
                            <a:gd name="csX877" fmla="*/ 320597 w 1619476"/>
                            <a:gd name="csY877" fmla="*/ 112721 h 693081"/>
                            <a:gd name="csX878" fmla="*/ 319759 w 1619476"/>
                            <a:gd name="csY878" fmla="*/ 113571 h 693081"/>
                            <a:gd name="csX879" fmla="*/ 319543 w 1619476"/>
                            <a:gd name="csY879" fmla="*/ 113800 h 693081"/>
                            <a:gd name="csX880" fmla="*/ 318616 w 1619476"/>
                            <a:gd name="csY880" fmla="*/ 114752 h 693081"/>
                            <a:gd name="csX881" fmla="*/ 319188 w 1619476"/>
                            <a:gd name="csY881" fmla="*/ 120160 h 693081"/>
                            <a:gd name="csX882" fmla="*/ 415385 w 1619476"/>
                            <a:gd name="csY882" fmla="*/ 128743 h 693081"/>
                            <a:gd name="csX883" fmla="*/ 414229 w 1619476"/>
                            <a:gd name="csY883" fmla="*/ 124084 h 693081"/>
                            <a:gd name="csX884" fmla="*/ 413467 w 1619476"/>
                            <a:gd name="csY884" fmla="*/ 125709 h 693081"/>
                            <a:gd name="csX885" fmla="*/ 402105 w 1619476"/>
                            <a:gd name="csY885" fmla="*/ 128908 h 693081"/>
                            <a:gd name="csX886" fmla="*/ 391123 w 1619476"/>
                            <a:gd name="csY886" fmla="*/ 123728 h 693081"/>
                            <a:gd name="csX887" fmla="*/ 390843 w 1619476"/>
                            <a:gd name="csY887" fmla="*/ 122001 h 693081"/>
                            <a:gd name="csX888" fmla="*/ 388076 w 1619476"/>
                            <a:gd name="csY888" fmla="*/ 126483 h 693081"/>
                            <a:gd name="csX889" fmla="*/ 386336 w 1619476"/>
                            <a:gd name="csY889" fmla="*/ 120948 h 693081"/>
                            <a:gd name="csX890" fmla="*/ 385689 w 1619476"/>
                            <a:gd name="csY890" fmla="*/ 122725 h 693081"/>
                            <a:gd name="csX891" fmla="*/ 372904 w 1619476"/>
                            <a:gd name="csY891" fmla="*/ 125886 h 693081"/>
                            <a:gd name="csX892" fmla="*/ 362227 w 1619476"/>
                            <a:gd name="csY892" fmla="*/ 118942 h 693081"/>
                            <a:gd name="csX893" fmla="*/ 361757 w 1619476"/>
                            <a:gd name="csY893" fmla="*/ 116187 h 693081"/>
                            <a:gd name="csX894" fmla="*/ 359764 w 1619476"/>
                            <a:gd name="csY894" fmla="*/ 123055 h 693081"/>
                            <a:gd name="csX895" fmla="*/ 358545 w 1619476"/>
                            <a:gd name="csY895" fmla="*/ 118866 h 693081"/>
                            <a:gd name="csX896" fmla="*/ 357758 w 1619476"/>
                            <a:gd name="csY896" fmla="*/ 116187 h 693081"/>
                            <a:gd name="csX897" fmla="*/ 357758 w 1619476"/>
                            <a:gd name="csY897" fmla="*/ 116212 h 693081"/>
                            <a:gd name="csX898" fmla="*/ 357745 w 1619476"/>
                            <a:gd name="csY898" fmla="*/ 116174 h 693081"/>
                            <a:gd name="csX899" fmla="*/ 357288 w 1619476"/>
                            <a:gd name="csY899" fmla="*/ 118942 h 693081"/>
                            <a:gd name="csX900" fmla="*/ 356565 w 1619476"/>
                            <a:gd name="csY900" fmla="*/ 120402 h 693081"/>
                            <a:gd name="csX901" fmla="*/ 353251 w 1619476"/>
                            <a:gd name="csY901" fmla="*/ 123449 h 693081"/>
                            <a:gd name="csX902" fmla="*/ 346598 w 1619476"/>
                            <a:gd name="csY902" fmla="*/ 125886 h 693081"/>
                            <a:gd name="csX903" fmla="*/ 335413 w 1619476"/>
                            <a:gd name="csY903" fmla="*/ 124604 h 693081"/>
                            <a:gd name="csX904" fmla="*/ 333813 w 1619476"/>
                            <a:gd name="csY904" fmla="*/ 122712 h 693081"/>
                            <a:gd name="csX905" fmla="*/ 333191 w 1619476"/>
                            <a:gd name="csY905" fmla="*/ 120948 h 693081"/>
                            <a:gd name="csX906" fmla="*/ 334740 w 1619476"/>
                            <a:gd name="csY906" fmla="*/ 120770 h 693081"/>
                            <a:gd name="csX907" fmla="*/ 335883 w 1619476"/>
                            <a:gd name="csY907" fmla="*/ 121570 h 693081"/>
                            <a:gd name="csX908" fmla="*/ 337064 w 1619476"/>
                            <a:gd name="csY908" fmla="*/ 122408 h 693081"/>
                            <a:gd name="csX909" fmla="*/ 344097 w 1619476"/>
                            <a:gd name="csY909" fmla="*/ 124617 h 693081"/>
                            <a:gd name="csX910" fmla="*/ 345633 w 1619476"/>
                            <a:gd name="csY910" fmla="*/ 124541 h 693081"/>
                            <a:gd name="csX911" fmla="*/ 354711 w 1619476"/>
                            <a:gd name="csY911" fmla="*/ 119792 h 693081"/>
                            <a:gd name="csX912" fmla="*/ 356780 w 1619476"/>
                            <a:gd name="csY912" fmla="*/ 114041 h 693081"/>
                            <a:gd name="csX913" fmla="*/ 356869 w 1619476"/>
                            <a:gd name="csY913" fmla="*/ 114232 h 693081"/>
                            <a:gd name="csX914" fmla="*/ 359840 w 1619476"/>
                            <a:gd name="csY914" fmla="*/ 115298 h 693081"/>
                            <a:gd name="csX915" fmla="*/ 362722 w 1619476"/>
                            <a:gd name="csY915" fmla="*/ 113965 h 693081"/>
                            <a:gd name="csX916" fmla="*/ 364791 w 1619476"/>
                            <a:gd name="csY916" fmla="*/ 119805 h 693081"/>
                            <a:gd name="csX917" fmla="*/ 373882 w 1619476"/>
                            <a:gd name="csY917" fmla="*/ 124541 h 693081"/>
                            <a:gd name="csX918" fmla="*/ 375405 w 1619476"/>
                            <a:gd name="csY918" fmla="*/ 124617 h 693081"/>
                            <a:gd name="csX919" fmla="*/ 382782 w 1619476"/>
                            <a:gd name="csY919" fmla="*/ 122166 h 693081"/>
                            <a:gd name="csX920" fmla="*/ 383302 w 1619476"/>
                            <a:gd name="csY920" fmla="*/ 121798 h 693081"/>
                            <a:gd name="csX921" fmla="*/ 384762 w 1619476"/>
                            <a:gd name="csY921" fmla="*/ 120770 h 693081"/>
                            <a:gd name="csX922" fmla="*/ 392811 w 1619476"/>
                            <a:gd name="csY922" fmla="*/ 121710 h 693081"/>
                            <a:gd name="csX923" fmla="*/ 394259 w 1619476"/>
                            <a:gd name="csY923" fmla="*/ 123220 h 693081"/>
                            <a:gd name="csX924" fmla="*/ 395427 w 1619476"/>
                            <a:gd name="csY924" fmla="*/ 124452 h 693081"/>
                            <a:gd name="csX925" fmla="*/ 403552 w 1619476"/>
                            <a:gd name="csY925" fmla="*/ 127969 h 693081"/>
                            <a:gd name="csX926" fmla="*/ 404225 w 1619476"/>
                            <a:gd name="csY926" fmla="*/ 127981 h 693081"/>
                            <a:gd name="csX927" fmla="*/ 415638 w 1619476"/>
                            <a:gd name="csY927" fmla="*/ 121265 h 693081"/>
                            <a:gd name="csX928" fmla="*/ 415867 w 1619476"/>
                            <a:gd name="csY928" fmla="*/ 122154 h 693081"/>
                            <a:gd name="csX929" fmla="*/ 417264 w 1619476"/>
                            <a:gd name="csY929" fmla="*/ 122839 h 693081"/>
                            <a:gd name="csX930" fmla="*/ 415385 w 1619476"/>
                            <a:gd name="csY930" fmla="*/ 128743 h 693081"/>
                            <a:gd name="csX931" fmla="*/ 402562 w 1619476"/>
                            <a:gd name="csY931" fmla="*/ 172226 h 693081"/>
                            <a:gd name="csX932" fmla="*/ 398309 w 1619476"/>
                            <a:gd name="csY932" fmla="*/ 171452 h 693081"/>
                            <a:gd name="csX933" fmla="*/ 395554 w 1619476"/>
                            <a:gd name="csY933" fmla="*/ 171642 h 693081"/>
                            <a:gd name="csX934" fmla="*/ 394551 w 1619476"/>
                            <a:gd name="csY934" fmla="*/ 171705 h 693081"/>
                            <a:gd name="csX935" fmla="*/ 383823 w 1619476"/>
                            <a:gd name="csY935" fmla="*/ 161904 h 693081"/>
                            <a:gd name="csX936" fmla="*/ 381436 w 1619476"/>
                            <a:gd name="csY936" fmla="*/ 157854 h 693081"/>
                            <a:gd name="csX937" fmla="*/ 379074 w 1619476"/>
                            <a:gd name="csY937" fmla="*/ 155214 h 693081"/>
                            <a:gd name="csX938" fmla="*/ 387898 w 1619476"/>
                            <a:gd name="csY938" fmla="*/ 155798 h 693081"/>
                            <a:gd name="csX939" fmla="*/ 392215 w 1619476"/>
                            <a:gd name="csY939" fmla="*/ 155937 h 693081"/>
                            <a:gd name="csX940" fmla="*/ 398067 w 1619476"/>
                            <a:gd name="csY940" fmla="*/ 156902 h 693081"/>
                            <a:gd name="csX941" fmla="*/ 403946 w 1619476"/>
                            <a:gd name="csY941" fmla="*/ 165447 h 693081"/>
                            <a:gd name="csX942" fmla="*/ 408592 w 1619476"/>
                            <a:gd name="csY942" fmla="*/ 172505 h 693081"/>
                            <a:gd name="csX943" fmla="*/ 402562 w 1619476"/>
                            <a:gd name="csY943" fmla="*/ 172226 h 693081"/>
                            <a:gd name="csX944" fmla="*/ 355739 w 1619476"/>
                            <a:gd name="csY944" fmla="*/ 170461 h 693081"/>
                            <a:gd name="csX945" fmla="*/ 351232 w 1619476"/>
                            <a:gd name="csY945" fmla="*/ 170385 h 693081"/>
                            <a:gd name="csX946" fmla="*/ 343843 w 1619476"/>
                            <a:gd name="csY946" fmla="*/ 169953 h 693081"/>
                            <a:gd name="csX947" fmla="*/ 337051 w 1619476"/>
                            <a:gd name="csY947" fmla="*/ 161638 h 693081"/>
                            <a:gd name="csX948" fmla="*/ 334207 w 1619476"/>
                            <a:gd name="csY948" fmla="*/ 157067 h 693081"/>
                            <a:gd name="csX949" fmla="*/ 332404 w 1619476"/>
                            <a:gd name="csY949" fmla="*/ 155226 h 693081"/>
                            <a:gd name="csX950" fmla="*/ 334829 w 1619476"/>
                            <a:gd name="csY950" fmla="*/ 154185 h 693081"/>
                            <a:gd name="csX951" fmla="*/ 341609 w 1619476"/>
                            <a:gd name="csY951" fmla="*/ 154452 h 693081"/>
                            <a:gd name="csX952" fmla="*/ 345455 w 1619476"/>
                            <a:gd name="csY952" fmla="*/ 154388 h 693081"/>
                            <a:gd name="csX953" fmla="*/ 346039 w 1619476"/>
                            <a:gd name="csY953" fmla="*/ 154223 h 693081"/>
                            <a:gd name="csX954" fmla="*/ 356996 w 1619476"/>
                            <a:gd name="csY954" fmla="*/ 161638 h 693081"/>
                            <a:gd name="csX955" fmla="*/ 357098 w 1619476"/>
                            <a:gd name="csY955" fmla="*/ 161980 h 693081"/>
                            <a:gd name="csX956" fmla="*/ 362024 w 1619476"/>
                            <a:gd name="csY956" fmla="*/ 170461 h 693081"/>
                            <a:gd name="csX957" fmla="*/ 355739 w 1619476"/>
                            <a:gd name="csY957" fmla="*/ 170461 h 693081"/>
                            <a:gd name="csX958" fmla="*/ 355244 w 1619476"/>
                            <a:gd name="csY958" fmla="*/ 41257 h 693081"/>
                            <a:gd name="csX959" fmla="*/ 348883 w 1619476"/>
                            <a:gd name="csY959" fmla="*/ 44405 h 693081"/>
                            <a:gd name="csX960" fmla="*/ 348883 w 1619476"/>
                            <a:gd name="csY960" fmla="*/ 35620 h 693081"/>
                            <a:gd name="csX961" fmla="*/ 355498 w 1619476"/>
                            <a:gd name="csY961" fmla="*/ 38844 h 693081"/>
                            <a:gd name="csX962" fmla="*/ 355244 w 1619476"/>
                            <a:gd name="csY962" fmla="*/ 41257 h 693081"/>
                            <a:gd name="csX963" fmla="*/ 370873 w 1619476"/>
                            <a:gd name="csY963" fmla="*/ 35620 h 693081"/>
                            <a:gd name="csX964" fmla="*/ 370873 w 1619476"/>
                            <a:gd name="csY964" fmla="*/ 44405 h 693081"/>
                            <a:gd name="csX965" fmla="*/ 364360 w 1619476"/>
                            <a:gd name="csY965" fmla="*/ 41168 h 693081"/>
                            <a:gd name="csX966" fmla="*/ 364791 w 1619476"/>
                            <a:gd name="csY966" fmla="*/ 39784 h 693081"/>
                            <a:gd name="csX967" fmla="*/ 364309 w 1619476"/>
                            <a:gd name="csY967" fmla="*/ 38844 h 693081"/>
                            <a:gd name="csX968" fmla="*/ 370873 w 1619476"/>
                            <a:gd name="csY968" fmla="*/ 35620 h 693081"/>
                            <a:gd name="csX969" fmla="*/ 459528 w 1619476"/>
                            <a:gd name="csY969" fmla="*/ 64083 h 693081"/>
                            <a:gd name="csX970" fmla="*/ 463413 w 1619476"/>
                            <a:gd name="csY970" fmla="*/ 61037 h 693081"/>
                            <a:gd name="csX971" fmla="*/ 465229 w 1619476"/>
                            <a:gd name="csY971" fmla="*/ 62166 h 693081"/>
                            <a:gd name="csX972" fmla="*/ 466460 w 1619476"/>
                            <a:gd name="csY972" fmla="*/ 65962 h 693081"/>
                            <a:gd name="csX973" fmla="*/ 464772 w 1619476"/>
                            <a:gd name="csY973" fmla="*/ 67296 h 693081"/>
                            <a:gd name="csX974" fmla="*/ 457142 w 1619476"/>
                            <a:gd name="csY974" fmla="*/ 75002 h 693081"/>
                            <a:gd name="csX975" fmla="*/ 459528 w 1619476"/>
                            <a:gd name="csY975" fmla="*/ 64083 h 693081"/>
                            <a:gd name="csX976" fmla="*/ 469190 w 1619476"/>
                            <a:gd name="csY976" fmla="*/ 73580 h 693081"/>
                            <a:gd name="csX977" fmla="*/ 469418 w 1619476"/>
                            <a:gd name="csY977" fmla="*/ 74278 h 693081"/>
                            <a:gd name="csX978" fmla="*/ 469825 w 1619476"/>
                            <a:gd name="csY978" fmla="*/ 75345 h 693081"/>
                            <a:gd name="csX979" fmla="*/ 471044 w 1619476"/>
                            <a:gd name="csY979" fmla="*/ 76652 h 693081"/>
                            <a:gd name="csX980" fmla="*/ 472707 w 1619476"/>
                            <a:gd name="csY980" fmla="*/ 79344 h 693081"/>
                            <a:gd name="csX981" fmla="*/ 472707 w 1619476"/>
                            <a:gd name="csY981" fmla="*/ 79979 h 693081"/>
                            <a:gd name="csX982" fmla="*/ 473341 w 1619476"/>
                            <a:gd name="csY982" fmla="*/ 79991 h 693081"/>
                            <a:gd name="csX983" fmla="*/ 473963 w 1619476"/>
                            <a:gd name="csY983" fmla="*/ 79966 h 693081"/>
                            <a:gd name="csX984" fmla="*/ 473989 w 1619476"/>
                            <a:gd name="csY984" fmla="*/ 79344 h 693081"/>
                            <a:gd name="csX985" fmla="*/ 475220 w 1619476"/>
                            <a:gd name="csY985" fmla="*/ 74938 h 693081"/>
                            <a:gd name="csX986" fmla="*/ 476744 w 1619476"/>
                            <a:gd name="csY986" fmla="*/ 72336 h 693081"/>
                            <a:gd name="csX987" fmla="*/ 477607 w 1619476"/>
                            <a:gd name="csY987" fmla="*/ 74380 h 693081"/>
                            <a:gd name="csX988" fmla="*/ 478128 w 1619476"/>
                            <a:gd name="csY988" fmla="*/ 80588 h 693081"/>
                            <a:gd name="csX989" fmla="*/ 478623 w 1619476"/>
                            <a:gd name="csY989" fmla="*/ 81400 h 693081"/>
                            <a:gd name="csX990" fmla="*/ 478813 w 1619476"/>
                            <a:gd name="csY990" fmla="*/ 81426 h 693081"/>
                            <a:gd name="csX991" fmla="*/ 479588 w 1619476"/>
                            <a:gd name="csY991" fmla="*/ 80448 h 693081"/>
                            <a:gd name="csX992" fmla="*/ 482165 w 1619476"/>
                            <a:gd name="csY992" fmla="*/ 75725 h 693081"/>
                            <a:gd name="csX993" fmla="*/ 482152 w 1619476"/>
                            <a:gd name="csY993" fmla="*/ 75713 h 693081"/>
                            <a:gd name="csX994" fmla="*/ 483777 w 1619476"/>
                            <a:gd name="csY994" fmla="*/ 74291 h 693081"/>
                            <a:gd name="csX995" fmla="*/ 482546 w 1619476"/>
                            <a:gd name="csY995" fmla="*/ 78988 h 693081"/>
                            <a:gd name="csX996" fmla="*/ 482520 w 1619476"/>
                            <a:gd name="csY996" fmla="*/ 79585 h 693081"/>
                            <a:gd name="csX997" fmla="*/ 480261 w 1619476"/>
                            <a:gd name="csY997" fmla="*/ 85704 h 693081"/>
                            <a:gd name="csX998" fmla="*/ 475690 w 1619476"/>
                            <a:gd name="csY998" fmla="*/ 85438 h 693081"/>
                            <a:gd name="csX999" fmla="*/ 472288 w 1619476"/>
                            <a:gd name="csY999" fmla="*/ 85171 h 693081"/>
                            <a:gd name="csX1000" fmla="*/ 470904 w 1619476"/>
                            <a:gd name="csY1000" fmla="*/ 85196 h 693081"/>
                            <a:gd name="csX1001" fmla="*/ 471234 w 1619476"/>
                            <a:gd name="csY1001" fmla="*/ 82353 h 693081"/>
                            <a:gd name="csX1002" fmla="*/ 470688 w 1619476"/>
                            <a:gd name="csY1002" fmla="*/ 81527 h 693081"/>
                            <a:gd name="csX1003" fmla="*/ 469190 w 1619476"/>
                            <a:gd name="csY1003" fmla="*/ 73580 h 693081"/>
                            <a:gd name="csX1004" fmla="*/ 447861 w 1619476"/>
                            <a:gd name="csY1004" fmla="*/ 106195 h 693081"/>
                            <a:gd name="csX1005" fmla="*/ 447911 w 1619476"/>
                            <a:gd name="csY1005" fmla="*/ 106233 h 693081"/>
                            <a:gd name="csX1006" fmla="*/ 447861 w 1619476"/>
                            <a:gd name="csY1006" fmla="*/ 106195 h 693081"/>
                            <a:gd name="csX1007" fmla="*/ 451124 w 1619476"/>
                            <a:gd name="csY1007" fmla="*/ 96585 h 693081"/>
                            <a:gd name="csX1008" fmla="*/ 453155 w 1619476"/>
                            <a:gd name="csY1008" fmla="*/ 94299 h 693081"/>
                            <a:gd name="csX1009" fmla="*/ 454044 w 1619476"/>
                            <a:gd name="csY1009" fmla="*/ 94198 h 693081"/>
                            <a:gd name="csX1010" fmla="*/ 454044 w 1619476"/>
                            <a:gd name="csY1010" fmla="*/ 94223 h 693081"/>
                            <a:gd name="csX1011" fmla="*/ 457230 w 1619476"/>
                            <a:gd name="csY1011" fmla="*/ 96204 h 693081"/>
                            <a:gd name="csX1012" fmla="*/ 454514 w 1619476"/>
                            <a:gd name="csY1012" fmla="*/ 98692 h 693081"/>
                            <a:gd name="csX1013" fmla="*/ 450552 w 1619476"/>
                            <a:gd name="csY1013" fmla="*/ 102031 h 693081"/>
                            <a:gd name="csX1014" fmla="*/ 451124 w 1619476"/>
                            <a:gd name="csY1014" fmla="*/ 96585 h 693081"/>
                            <a:gd name="csX1015" fmla="*/ 468885 w 1619476"/>
                            <a:gd name="csY1015" fmla="*/ 111769 h 693081"/>
                            <a:gd name="csX1016" fmla="*/ 471412 w 1619476"/>
                            <a:gd name="csY1016" fmla="*/ 113902 h 693081"/>
                            <a:gd name="csX1017" fmla="*/ 473849 w 1619476"/>
                            <a:gd name="csY1017" fmla="*/ 115222 h 693081"/>
                            <a:gd name="csX1018" fmla="*/ 473735 w 1619476"/>
                            <a:gd name="csY1018" fmla="*/ 113724 h 693081"/>
                            <a:gd name="csX1019" fmla="*/ 471082 w 1619476"/>
                            <a:gd name="csY1019" fmla="*/ 107021 h 693081"/>
                            <a:gd name="csX1020" fmla="*/ 474967 w 1619476"/>
                            <a:gd name="csY1020" fmla="*/ 111312 h 693081"/>
                            <a:gd name="csX1021" fmla="*/ 475068 w 1619476"/>
                            <a:gd name="csY1021" fmla="*/ 111489 h 693081"/>
                            <a:gd name="csX1022" fmla="*/ 476211 w 1619476"/>
                            <a:gd name="csY1022" fmla="*/ 112416 h 693081"/>
                            <a:gd name="csX1023" fmla="*/ 476363 w 1619476"/>
                            <a:gd name="csY1023" fmla="*/ 112403 h 693081"/>
                            <a:gd name="csX1024" fmla="*/ 477417 w 1619476"/>
                            <a:gd name="csY1024" fmla="*/ 110575 h 693081"/>
                            <a:gd name="csX1025" fmla="*/ 479715 w 1619476"/>
                            <a:gd name="csY1025" fmla="*/ 103199 h 693081"/>
                            <a:gd name="csX1026" fmla="*/ 480667 w 1619476"/>
                            <a:gd name="csY1026" fmla="*/ 108849 h 693081"/>
                            <a:gd name="csX1027" fmla="*/ 480692 w 1619476"/>
                            <a:gd name="csY1027" fmla="*/ 109179 h 693081"/>
                            <a:gd name="csX1028" fmla="*/ 480781 w 1619476"/>
                            <a:gd name="csY1028" fmla="*/ 114079 h 693081"/>
                            <a:gd name="csX1029" fmla="*/ 481276 w 1619476"/>
                            <a:gd name="csY1029" fmla="*/ 115032 h 693081"/>
                            <a:gd name="csX1030" fmla="*/ 482571 w 1619476"/>
                            <a:gd name="csY1030" fmla="*/ 114156 h 693081"/>
                            <a:gd name="csX1031" fmla="*/ 485936 w 1619476"/>
                            <a:gd name="csY1031" fmla="*/ 110118 h 693081"/>
                            <a:gd name="csX1032" fmla="*/ 487345 w 1619476"/>
                            <a:gd name="csY1032" fmla="*/ 108861 h 693081"/>
                            <a:gd name="csX1033" fmla="*/ 487040 w 1619476"/>
                            <a:gd name="csY1033" fmla="*/ 109610 h 693081"/>
                            <a:gd name="csX1034" fmla="*/ 485275 w 1619476"/>
                            <a:gd name="csY1034" fmla="*/ 113597 h 693081"/>
                            <a:gd name="csX1035" fmla="*/ 484526 w 1619476"/>
                            <a:gd name="csY1035" fmla="*/ 117291 h 693081"/>
                            <a:gd name="csX1036" fmla="*/ 484755 w 1619476"/>
                            <a:gd name="csY1036" fmla="*/ 118701 h 693081"/>
                            <a:gd name="csX1037" fmla="*/ 482965 w 1619476"/>
                            <a:gd name="csY1037" fmla="*/ 125810 h 693081"/>
                            <a:gd name="csX1038" fmla="*/ 479893 w 1619476"/>
                            <a:gd name="csY1038" fmla="*/ 125671 h 693081"/>
                            <a:gd name="csX1039" fmla="*/ 476338 w 1619476"/>
                            <a:gd name="csY1039" fmla="*/ 125214 h 693081"/>
                            <a:gd name="csX1040" fmla="*/ 471208 w 1619476"/>
                            <a:gd name="csY1040" fmla="*/ 126382 h 693081"/>
                            <a:gd name="csX1041" fmla="*/ 469317 w 1619476"/>
                            <a:gd name="csY1041" fmla="*/ 126902 h 693081"/>
                            <a:gd name="csX1042" fmla="*/ 469533 w 1619476"/>
                            <a:gd name="csY1042" fmla="*/ 126775 h 693081"/>
                            <a:gd name="csX1043" fmla="*/ 471043 w 1619476"/>
                            <a:gd name="csY1043" fmla="*/ 122128 h 693081"/>
                            <a:gd name="csX1044" fmla="*/ 467273 w 1619476"/>
                            <a:gd name="csY1044" fmla="*/ 111134 h 693081"/>
                            <a:gd name="csX1045" fmla="*/ 466587 w 1619476"/>
                            <a:gd name="csY1045" fmla="*/ 110486 h 693081"/>
                            <a:gd name="csX1046" fmla="*/ 468885 w 1619476"/>
                            <a:gd name="csY1046" fmla="*/ 111769 h 693081"/>
                            <a:gd name="csX1047" fmla="*/ 231319 w 1619476"/>
                            <a:gd name="csY1047" fmla="*/ 110156 h 693081"/>
                            <a:gd name="csX1048" fmla="*/ 233160 w 1619476"/>
                            <a:gd name="csY1048" fmla="*/ 114270 h 693081"/>
                            <a:gd name="csX1049" fmla="*/ 233719 w 1619476"/>
                            <a:gd name="csY1049" fmla="*/ 117126 h 693081"/>
                            <a:gd name="csX1050" fmla="*/ 233503 w 1619476"/>
                            <a:gd name="csY1050" fmla="*/ 118472 h 693081"/>
                            <a:gd name="csX1051" fmla="*/ 236169 w 1619476"/>
                            <a:gd name="csY1051" fmla="*/ 127042 h 693081"/>
                            <a:gd name="csX1052" fmla="*/ 234862 w 1619476"/>
                            <a:gd name="csY1052" fmla="*/ 130889 h 693081"/>
                            <a:gd name="csX1053" fmla="*/ 234189 w 1619476"/>
                            <a:gd name="csY1053" fmla="*/ 131104 h 693081"/>
                            <a:gd name="csX1054" fmla="*/ 233909 w 1619476"/>
                            <a:gd name="csY1054" fmla="*/ 132349 h 693081"/>
                            <a:gd name="csX1055" fmla="*/ 235725 w 1619476"/>
                            <a:gd name="csY1055" fmla="*/ 131841 h 693081"/>
                            <a:gd name="csX1056" fmla="*/ 237426 w 1619476"/>
                            <a:gd name="csY1056" fmla="*/ 127232 h 693081"/>
                            <a:gd name="csX1057" fmla="*/ 238581 w 1619476"/>
                            <a:gd name="csY1057" fmla="*/ 127207 h 693081"/>
                            <a:gd name="csX1058" fmla="*/ 237197 w 1619476"/>
                            <a:gd name="csY1058" fmla="*/ 132184 h 693081"/>
                            <a:gd name="csX1059" fmla="*/ 236220 w 1619476"/>
                            <a:gd name="csY1059" fmla="*/ 132577 h 693081"/>
                            <a:gd name="csX1060" fmla="*/ 236029 w 1619476"/>
                            <a:gd name="csY1060" fmla="*/ 133834 h 693081"/>
                            <a:gd name="csX1061" fmla="*/ 238124 w 1619476"/>
                            <a:gd name="csY1061" fmla="*/ 133060 h 693081"/>
                            <a:gd name="csX1062" fmla="*/ 239851 w 1619476"/>
                            <a:gd name="csY1062" fmla="*/ 126927 h 693081"/>
                            <a:gd name="csX1063" fmla="*/ 239978 w 1619476"/>
                            <a:gd name="csY1063" fmla="*/ 126889 h 693081"/>
                            <a:gd name="csX1064" fmla="*/ 241400 w 1619476"/>
                            <a:gd name="csY1064" fmla="*/ 126547 h 693081"/>
                            <a:gd name="csX1065" fmla="*/ 240270 w 1619476"/>
                            <a:gd name="csY1065" fmla="*/ 133123 h 693081"/>
                            <a:gd name="csX1066" fmla="*/ 239597 w 1619476"/>
                            <a:gd name="csY1066" fmla="*/ 133491 h 693081"/>
                            <a:gd name="csX1067" fmla="*/ 239635 w 1619476"/>
                            <a:gd name="csY1067" fmla="*/ 134773 h 693081"/>
                            <a:gd name="csX1068" fmla="*/ 241324 w 1619476"/>
                            <a:gd name="csY1068" fmla="*/ 133834 h 693081"/>
                            <a:gd name="csX1069" fmla="*/ 242669 w 1619476"/>
                            <a:gd name="csY1069" fmla="*/ 126470 h 693081"/>
                            <a:gd name="csX1070" fmla="*/ 243380 w 1619476"/>
                            <a:gd name="csY1070" fmla="*/ 126496 h 693081"/>
                            <a:gd name="csX1071" fmla="*/ 243786 w 1619476"/>
                            <a:gd name="csY1071" fmla="*/ 132425 h 693081"/>
                            <a:gd name="csX1072" fmla="*/ 243215 w 1619476"/>
                            <a:gd name="csY1072" fmla="*/ 145120 h 693081"/>
                            <a:gd name="csX1073" fmla="*/ 242111 w 1619476"/>
                            <a:gd name="csY1073" fmla="*/ 145438 h 693081"/>
                            <a:gd name="csX1074" fmla="*/ 242390 w 1619476"/>
                            <a:gd name="csY1074" fmla="*/ 143153 h 693081"/>
                            <a:gd name="csX1075" fmla="*/ 241171 w 1619476"/>
                            <a:gd name="csY1075" fmla="*/ 142721 h 693081"/>
                            <a:gd name="csX1076" fmla="*/ 241400 w 1619476"/>
                            <a:gd name="csY1076" fmla="*/ 146504 h 693081"/>
                            <a:gd name="csX1077" fmla="*/ 242288 w 1619476"/>
                            <a:gd name="csY1077" fmla="*/ 146771 h 693081"/>
                            <a:gd name="csX1078" fmla="*/ 244040 w 1619476"/>
                            <a:gd name="csY1078" fmla="*/ 146098 h 693081"/>
                            <a:gd name="csX1079" fmla="*/ 244980 w 1619476"/>
                            <a:gd name="csY1079" fmla="*/ 132006 h 693081"/>
                            <a:gd name="csX1080" fmla="*/ 244650 w 1619476"/>
                            <a:gd name="csY1080" fmla="*/ 126597 h 693081"/>
                            <a:gd name="csX1081" fmla="*/ 244751 w 1619476"/>
                            <a:gd name="csY1081" fmla="*/ 126610 h 693081"/>
                            <a:gd name="csX1082" fmla="*/ 245742 w 1619476"/>
                            <a:gd name="csY1082" fmla="*/ 133047 h 693081"/>
                            <a:gd name="csX1083" fmla="*/ 247481 w 1619476"/>
                            <a:gd name="csY1083" fmla="*/ 134316 h 693081"/>
                            <a:gd name="csX1084" fmla="*/ 247735 w 1619476"/>
                            <a:gd name="csY1084" fmla="*/ 133060 h 693081"/>
                            <a:gd name="csX1085" fmla="*/ 245996 w 1619476"/>
                            <a:gd name="csY1085" fmla="*/ 126851 h 693081"/>
                            <a:gd name="csX1086" fmla="*/ 247443 w 1619476"/>
                            <a:gd name="csY1086" fmla="*/ 127385 h 693081"/>
                            <a:gd name="csX1087" fmla="*/ 248116 w 1619476"/>
                            <a:gd name="csY1087" fmla="*/ 132628 h 693081"/>
                            <a:gd name="csX1088" fmla="*/ 250249 w 1619476"/>
                            <a:gd name="csY1088" fmla="*/ 134113 h 693081"/>
                            <a:gd name="csX1089" fmla="*/ 250515 w 1619476"/>
                            <a:gd name="csY1089" fmla="*/ 132856 h 693081"/>
                            <a:gd name="csX1090" fmla="*/ 249195 w 1619476"/>
                            <a:gd name="csY1090" fmla="*/ 131955 h 693081"/>
                            <a:gd name="csX1091" fmla="*/ 248649 w 1619476"/>
                            <a:gd name="csY1091" fmla="*/ 127930 h 693081"/>
                            <a:gd name="csX1092" fmla="*/ 250503 w 1619476"/>
                            <a:gd name="csY1092" fmla="*/ 128172 h 693081"/>
                            <a:gd name="csX1093" fmla="*/ 257714 w 1619476"/>
                            <a:gd name="csY1093" fmla="*/ 114828 h 693081"/>
                            <a:gd name="csX1094" fmla="*/ 260367 w 1619476"/>
                            <a:gd name="csY1094" fmla="*/ 100114 h 693081"/>
                            <a:gd name="csX1095" fmla="*/ 261358 w 1619476"/>
                            <a:gd name="csY1095" fmla="*/ 97816 h 693081"/>
                            <a:gd name="csX1096" fmla="*/ 261434 w 1619476"/>
                            <a:gd name="csY1096" fmla="*/ 97676 h 693081"/>
                            <a:gd name="csX1097" fmla="*/ 269572 w 1619476"/>
                            <a:gd name="csY1097" fmla="*/ 108531 h 693081"/>
                            <a:gd name="csX1098" fmla="*/ 269915 w 1619476"/>
                            <a:gd name="csY1098" fmla="*/ 110055 h 693081"/>
                            <a:gd name="csX1099" fmla="*/ 275057 w 1619476"/>
                            <a:gd name="csY1099" fmla="*/ 114486 h 693081"/>
                            <a:gd name="csX1100" fmla="*/ 301236 w 1619476"/>
                            <a:gd name="csY1100" fmla="*/ 151798 h 693081"/>
                            <a:gd name="csX1101" fmla="*/ 302188 w 1619476"/>
                            <a:gd name="csY1101" fmla="*/ 152814 h 693081"/>
                            <a:gd name="csX1102" fmla="*/ 302023 w 1619476"/>
                            <a:gd name="csY1102" fmla="*/ 152814 h 693081"/>
                            <a:gd name="csX1103" fmla="*/ 290622 w 1619476"/>
                            <a:gd name="csY1103" fmla="*/ 160140 h 693081"/>
                            <a:gd name="csX1104" fmla="*/ 292742 w 1619476"/>
                            <a:gd name="csY1104" fmla="*/ 171782 h 693081"/>
                            <a:gd name="csX1105" fmla="*/ 299674 w 1619476"/>
                            <a:gd name="csY1105" fmla="*/ 175006 h 693081"/>
                            <a:gd name="csX1106" fmla="*/ 303902 w 1619476"/>
                            <a:gd name="csY1106" fmla="*/ 174257 h 693081"/>
                            <a:gd name="csX1107" fmla="*/ 307558 w 1619476"/>
                            <a:gd name="csY1107" fmla="*/ 173788 h 693081"/>
                            <a:gd name="csX1108" fmla="*/ 317727 w 1619476"/>
                            <a:gd name="csY1108" fmla="*/ 172797 h 693081"/>
                            <a:gd name="csX1109" fmla="*/ 319111 w 1619476"/>
                            <a:gd name="csY1109" fmla="*/ 173508 h 693081"/>
                            <a:gd name="csX1110" fmla="*/ 327503 w 1619476"/>
                            <a:gd name="csY1110" fmla="*/ 172988 h 693081"/>
                            <a:gd name="csX1111" fmla="*/ 333064 w 1619476"/>
                            <a:gd name="csY1111" fmla="*/ 173330 h 693081"/>
                            <a:gd name="csX1112" fmla="*/ 343678 w 1619476"/>
                            <a:gd name="csY1112" fmla="*/ 172035 h 693081"/>
                            <a:gd name="csX1113" fmla="*/ 351918 w 1619476"/>
                            <a:gd name="csY1113" fmla="*/ 172175 h 693081"/>
                            <a:gd name="csX1114" fmla="*/ 355180 w 1619476"/>
                            <a:gd name="csY1114" fmla="*/ 172289 h 693081"/>
                            <a:gd name="csX1115" fmla="*/ 364093 w 1619476"/>
                            <a:gd name="csY1115" fmla="*/ 171858 h 693081"/>
                            <a:gd name="csX1116" fmla="*/ 368130 w 1619476"/>
                            <a:gd name="csY1116" fmla="*/ 173000 h 693081"/>
                            <a:gd name="csX1117" fmla="*/ 372739 w 1619476"/>
                            <a:gd name="csY1117" fmla="*/ 172772 h 693081"/>
                            <a:gd name="csX1118" fmla="*/ 378668 w 1619476"/>
                            <a:gd name="csY1118" fmla="*/ 173242 h 693081"/>
                            <a:gd name="csX1119" fmla="*/ 389891 w 1619476"/>
                            <a:gd name="csY1119" fmla="*/ 172404 h 693081"/>
                            <a:gd name="csX1120" fmla="*/ 395922 w 1619476"/>
                            <a:gd name="csY1120" fmla="*/ 173546 h 693081"/>
                            <a:gd name="csX1121" fmla="*/ 401787 w 1619476"/>
                            <a:gd name="csY1121" fmla="*/ 173991 h 693081"/>
                            <a:gd name="csX1122" fmla="*/ 410497 w 1619476"/>
                            <a:gd name="csY1122" fmla="*/ 173800 h 693081"/>
                            <a:gd name="csX1123" fmla="*/ 412922 w 1619476"/>
                            <a:gd name="csY1123" fmla="*/ 174410 h 693081"/>
                            <a:gd name="csX1124" fmla="*/ 415372 w 1619476"/>
                            <a:gd name="csY1124" fmla="*/ 174206 h 693081"/>
                            <a:gd name="csX1125" fmla="*/ 422443 w 1619476"/>
                            <a:gd name="csY1125" fmla="*/ 174435 h 693081"/>
                            <a:gd name="csX1126" fmla="*/ 429515 w 1619476"/>
                            <a:gd name="csY1126" fmla="*/ 170931 h 693081"/>
                            <a:gd name="csX1127" fmla="*/ 425402 w 1619476"/>
                            <a:gd name="csY1127" fmla="*/ 155074 h 693081"/>
                            <a:gd name="csX1128" fmla="*/ 416781 w 1619476"/>
                            <a:gd name="csY1128" fmla="*/ 153093 h 693081"/>
                            <a:gd name="csX1129" fmla="*/ 418279 w 1619476"/>
                            <a:gd name="csY1129" fmla="*/ 151798 h 693081"/>
                            <a:gd name="csX1130" fmla="*/ 444446 w 1619476"/>
                            <a:gd name="csY1130" fmla="*/ 114486 h 693081"/>
                            <a:gd name="csX1131" fmla="*/ 449587 w 1619476"/>
                            <a:gd name="csY1131" fmla="*/ 110055 h 693081"/>
                            <a:gd name="csX1132" fmla="*/ 449917 w 1619476"/>
                            <a:gd name="csY1132" fmla="*/ 108646 h 693081"/>
                            <a:gd name="csX1133" fmla="*/ 458068 w 1619476"/>
                            <a:gd name="csY1133" fmla="*/ 97676 h 693081"/>
                            <a:gd name="csX1134" fmla="*/ 458119 w 1619476"/>
                            <a:gd name="csY1134" fmla="*/ 97740 h 693081"/>
                            <a:gd name="csX1135" fmla="*/ 459198 w 1619476"/>
                            <a:gd name="csY1135" fmla="*/ 100228 h 693081"/>
                            <a:gd name="csX1136" fmla="*/ 461801 w 1619476"/>
                            <a:gd name="csY1136" fmla="*/ 114828 h 693081"/>
                            <a:gd name="csX1137" fmla="*/ 468999 w 1619476"/>
                            <a:gd name="csY1137" fmla="*/ 128172 h 693081"/>
                            <a:gd name="csX1138" fmla="*/ 469291 w 1619476"/>
                            <a:gd name="csY1138" fmla="*/ 128184 h 693081"/>
                            <a:gd name="csX1139" fmla="*/ 470853 w 1619476"/>
                            <a:gd name="csY1139" fmla="*/ 127943 h 693081"/>
                            <a:gd name="csX1140" fmla="*/ 470307 w 1619476"/>
                            <a:gd name="csY1140" fmla="*/ 131955 h 693081"/>
                            <a:gd name="csX1141" fmla="*/ 468999 w 1619476"/>
                            <a:gd name="csY1141" fmla="*/ 132856 h 693081"/>
                            <a:gd name="csX1142" fmla="*/ 469266 w 1619476"/>
                            <a:gd name="csY1142" fmla="*/ 134113 h 693081"/>
                            <a:gd name="csX1143" fmla="*/ 471386 w 1619476"/>
                            <a:gd name="csY1143" fmla="*/ 132641 h 693081"/>
                            <a:gd name="csX1144" fmla="*/ 472059 w 1619476"/>
                            <a:gd name="csY1144" fmla="*/ 127397 h 693081"/>
                            <a:gd name="csX1145" fmla="*/ 473506 w 1619476"/>
                            <a:gd name="csY1145" fmla="*/ 126851 h 693081"/>
                            <a:gd name="csX1146" fmla="*/ 471767 w 1619476"/>
                            <a:gd name="csY1146" fmla="*/ 133059 h 693081"/>
                            <a:gd name="csX1147" fmla="*/ 472021 w 1619476"/>
                            <a:gd name="csY1147" fmla="*/ 134316 h 693081"/>
                            <a:gd name="csX1148" fmla="*/ 473773 w 1619476"/>
                            <a:gd name="csY1148" fmla="*/ 133047 h 693081"/>
                            <a:gd name="csX1149" fmla="*/ 474763 w 1619476"/>
                            <a:gd name="csY1149" fmla="*/ 126610 h 693081"/>
                            <a:gd name="csX1150" fmla="*/ 474865 w 1619476"/>
                            <a:gd name="csY1150" fmla="*/ 126597 h 693081"/>
                            <a:gd name="csX1151" fmla="*/ 474509 w 1619476"/>
                            <a:gd name="csY1151" fmla="*/ 132031 h 693081"/>
                            <a:gd name="csX1152" fmla="*/ 475474 w 1619476"/>
                            <a:gd name="csY1152" fmla="*/ 146085 h 693081"/>
                            <a:gd name="csX1153" fmla="*/ 477201 w 1619476"/>
                            <a:gd name="csY1153" fmla="*/ 146771 h 693081"/>
                            <a:gd name="csX1154" fmla="*/ 478102 w 1619476"/>
                            <a:gd name="csY1154" fmla="*/ 146504 h 693081"/>
                            <a:gd name="csX1155" fmla="*/ 478331 w 1619476"/>
                            <a:gd name="csY1155" fmla="*/ 142721 h 693081"/>
                            <a:gd name="csX1156" fmla="*/ 477125 w 1619476"/>
                            <a:gd name="csY1156" fmla="*/ 143153 h 693081"/>
                            <a:gd name="csX1157" fmla="*/ 477391 w 1619476"/>
                            <a:gd name="csY1157" fmla="*/ 145438 h 693081"/>
                            <a:gd name="csX1158" fmla="*/ 476299 w 1619476"/>
                            <a:gd name="csY1158" fmla="*/ 145120 h 693081"/>
                            <a:gd name="csX1159" fmla="*/ 475728 w 1619476"/>
                            <a:gd name="csY1159" fmla="*/ 132437 h 693081"/>
                            <a:gd name="csX1160" fmla="*/ 476122 w 1619476"/>
                            <a:gd name="csY1160" fmla="*/ 126496 h 693081"/>
                            <a:gd name="csX1161" fmla="*/ 476845 w 1619476"/>
                            <a:gd name="csY1161" fmla="*/ 126470 h 693081"/>
                            <a:gd name="csX1162" fmla="*/ 478191 w 1619476"/>
                            <a:gd name="csY1162" fmla="*/ 133872 h 693081"/>
                            <a:gd name="csX1163" fmla="*/ 479880 w 1619476"/>
                            <a:gd name="csY1163" fmla="*/ 134773 h 693081"/>
                            <a:gd name="csX1164" fmla="*/ 479905 w 1619476"/>
                            <a:gd name="csY1164" fmla="*/ 133491 h 693081"/>
                            <a:gd name="csX1165" fmla="*/ 479245 w 1619476"/>
                            <a:gd name="csY1165" fmla="*/ 133123 h 693081"/>
                            <a:gd name="csX1166" fmla="*/ 478090 w 1619476"/>
                            <a:gd name="csY1166" fmla="*/ 126547 h 693081"/>
                            <a:gd name="csX1167" fmla="*/ 479512 w 1619476"/>
                            <a:gd name="csY1167" fmla="*/ 126889 h 693081"/>
                            <a:gd name="csX1168" fmla="*/ 479651 w 1619476"/>
                            <a:gd name="csY1168" fmla="*/ 126927 h 693081"/>
                            <a:gd name="csX1169" fmla="*/ 481390 w 1619476"/>
                            <a:gd name="csY1169" fmla="*/ 133059 h 693081"/>
                            <a:gd name="csX1170" fmla="*/ 483473 w 1619476"/>
                            <a:gd name="csY1170" fmla="*/ 133834 h 693081"/>
                            <a:gd name="csX1171" fmla="*/ 483282 w 1619476"/>
                            <a:gd name="csY1171" fmla="*/ 132577 h 693081"/>
                            <a:gd name="csX1172" fmla="*/ 482317 w 1619476"/>
                            <a:gd name="csY1172" fmla="*/ 132183 h 693081"/>
                            <a:gd name="csX1173" fmla="*/ 480921 w 1619476"/>
                            <a:gd name="csY1173" fmla="*/ 127207 h 693081"/>
                            <a:gd name="csX1174" fmla="*/ 482076 w 1619476"/>
                            <a:gd name="csY1174" fmla="*/ 127232 h 693081"/>
                            <a:gd name="csX1175" fmla="*/ 483790 w 1619476"/>
                            <a:gd name="csY1175" fmla="*/ 131828 h 693081"/>
                            <a:gd name="csX1176" fmla="*/ 485618 w 1619476"/>
                            <a:gd name="csY1176" fmla="*/ 132348 h 693081"/>
                            <a:gd name="csX1177" fmla="*/ 485326 w 1619476"/>
                            <a:gd name="csY1177" fmla="*/ 131104 h 693081"/>
                            <a:gd name="csX1178" fmla="*/ 484653 w 1619476"/>
                            <a:gd name="csY1178" fmla="*/ 130888 h 693081"/>
                            <a:gd name="csX1179" fmla="*/ 483346 w 1619476"/>
                            <a:gd name="csY1179" fmla="*/ 127042 h 693081"/>
                            <a:gd name="csX1180" fmla="*/ 486012 w 1619476"/>
                            <a:gd name="csY1180" fmla="*/ 118497 h 693081"/>
                            <a:gd name="csX1181" fmla="*/ 485796 w 1619476"/>
                            <a:gd name="csY1181" fmla="*/ 117114 h 693081"/>
                            <a:gd name="csX1182" fmla="*/ 486355 w 1619476"/>
                            <a:gd name="csY1182" fmla="*/ 114270 h 693081"/>
                            <a:gd name="csX1183" fmla="*/ 488221 w 1619476"/>
                            <a:gd name="csY1183" fmla="*/ 110093 h 693081"/>
                            <a:gd name="csX1184" fmla="*/ 488906 w 1619476"/>
                            <a:gd name="csY1184" fmla="*/ 108455 h 693081"/>
                            <a:gd name="csX1185" fmla="*/ 488843 w 1619476"/>
                            <a:gd name="csY1185" fmla="*/ 106957 h 693081"/>
                            <a:gd name="csX1186" fmla="*/ 485021 w 1619476"/>
                            <a:gd name="csY1186" fmla="*/ 109255 h 693081"/>
                            <a:gd name="csX1187" fmla="*/ 482089 w 1619476"/>
                            <a:gd name="csY1187" fmla="*/ 112670 h 693081"/>
                            <a:gd name="csX1188" fmla="*/ 481962 w 1619476"/>
                            <a:gd name="csY1188" fmla="*/ 109115 h 693081"/>
                            <a:gd name="csX1189" fmla="*/ 481949 w 1619476"/>
                            <a:gd name="csY1189" fmla="*/ 108760 h 693081"/>
                            <a:gd name="csX1190" fmla="*/ 480578 w 1619476"/>
                            <a:gd name="csY1190" fmla="*/ 101549 h 693081"/>
                            <a:gd name="csX1191" fmla="*/ 479892 w 1619476"/>
                            <a:gd name="csY1191" fmla="*/ 101142 h 693081"/>
                            <a:gd name="csX1192" fmla="*/ 479765 w 1619476"/>
                            <a:gd name="csY1192" fmla="*/ 101155 h 693081"/>
                            <a:gd name="csX1193" fmla="*/ 476134 w 1619476"/>
                            <a:gd name="csY1193" fmla="*/ 110372 h 693081"/>
                            <a:gd name="csX1194" fmla="*/ 476083 w 1619476"/>
                            <a:gd name="csY1194" fmla="*/ 110690 h 693081"/>
                            <a:gd name="csX1195" fmla="*/ 476007 w 1619476"/>
                            <a:gd name="csY1195" fmla="*/ 110588 h 693081"/>
                            <a:gd name="csX1196" fmla="*/ 471069 w 1619476"/>
                            <a:gd name="csY1196" fmla="*/ 105484 h 693081"/>
                            <a:gd name="csX1197" fmla="*/ 470650 w 1619476"/>
                            <a:gd name="csY1197" fmla="*/ 105230 h 693081"/>
                            <a:gd name="csX1198" fmla="*/ 464124 w 1619476"/>
                            <a:gd name="csY1198" fmla="*/ 93131 h 693081"/>
                            <a:gd name="csX1199" fmla="*/ 457738 w 1619476"/>
                            <a:gd name="csY1199" fmla="*/ 92916 h 693081"/>
                            <a:gd name="csX1200" fmla="*/ 455796 w 1619476"/>
                            <a:gd name="csY1200" fmla="*/ 92941 h 693081"/>
                            <a:gd name="csX1201" fmla="*/ 452558 w 1619476"/>
                            <a:gd name="csY1201" fmla="*/ 93157 h 693081"/>
                            <a:gd name="csX1202" fmla="*/ 450222 w 1619476"/>
                            <a:gd name="csY1202" fmla="*/ 95594 h 693081"/>
                            <a:gd name="csX1203" fmla="*/ 450171 w 1619476"/>
                            <a:gd name="csY1203" fmla="*/ 95569 h 693081"/>
                            <a:gd name="csX1204" fmla="*/ 449968 w 1619476"/>
                            <a:gd name="csY1204" fmla="*/ 96051 h 693081"/>
                            <a:gd name="csX1205" fmla="*/ 447505 w 1619476"/>
                            <a:gd name="csY1205" fmla="*/ 103085 h 693081"/>
                            <a:gd name="csX1206" fmla="*/ 446680 w 1619476"/>
                            <a:gd name="csY1206" fmla="*/ 105687 h 693081"/>
                            <a:gd name="csX1207" fmla="*/ 445436 w 1619476"/>
                            <a:gd name="csY1207" fmla="*/ 104976 h 693081"/>
                            <a:gd name="csX1208" fmla="*/ 453193 w 1619476"/>
                            <a:gd name="csY1208" fmla="*/ 88205 h 693081"/>
                            <a:gd name="csX1209" fmla="*/ 457217 w 1619476"/>
                            <a:gd name="csY1209" fmla="*/ 81908 h 693081"/>
                            <a:gd name="csX1210" fmla="*/ 462562 w 1619476"/>
                            <a:gd name="csY1210" fmla="*/ 75611 h 693081"/>
                            <a:gd name="csX1211" fmla="*/ 465609 w 1619476"/>
                            <a:gd name="csY1211" fmla="*/ 68819 h 693081"/>
                            <a:gd name="csX1212" fmla="*/ 465876 w 1619476"/>
                            <a:gd name="csY1212" fmla="*/ 67918 h 693081"/>
                            <a:gd name="csX1213" fmla="*/ 465940 w 1619476"/>
                            <a:gd name="csY1213" fmla="*/ 67841 h 693081"/>
                            <a:gd name="csX1214" fmla="*/ 466346 w 1619476"/>
                            <a:gd name="csY1214" fmla="*/ 67448 h 693081"/>
                            <a:gd name="csX1215" fmla="*/ 466447 w 1619476"/>
                            <a:gd name="csY1215" fmla="*/ 83495 h 693081"/>
                            <a:gd name="csX1216" fmla="*/ 470802 w 1619476"/>
                            <a:gd name="csY1216" fmla="*/ 86492 h 693081"/>
                            <a:gd name="csX1217" fmla="*/ 470713 w 1619476"/>
                            <a:gd name="csY1217" fmla="*/ 86974 h 693081"/>
                            <a:gd name="csX1218" fmla="*/ 469647 w 1619476"/>
                            <a:gd name="csY1218" fmla="*/ 91963 h 693081"/>
                            <a:gd name="csX1219" fmla="*/ 471805 w 1619476"/>
                            <a:gd name="csY1219" fmla="*/ 92941 h 693081"/>
                            <a:gd name="csX1220" fmla="*/ 471576 w 1619476"/>
                            <a:gd name="csY1220" fmla="*/ 91671 h 693081"/>
                            <a:gd name="csX1221" fmla="*/ 470713 w 1619476"/>
                            <a:gd name="csY1221" fmla="*/ 91265 h 693081"/>
                            <a:gd name="csX1222" fmla="*/ 471818 w 1619476"/>
                            <a:gd name="csY1222" fmla="*/ 87583 h 693081"/>
                            <a:gd name="csX1223" fmla="*/ 472097 w 1619476"/>
                            <a:gd name="csY1223" fmla="*/ 86441 h 693081"/>
                            <a:gd name="csX1224" fmla="*/ 472859 w 1619476"/>
                            <a:gd name="csY1224" fmla="*/ 86441 h 693081"/>
                            <a:gd name="csX1225" fmla="*/ 472656 w 1619476"/>
                            <a:gd name="csY1225" fmla="*/ 87291 h 693081"/>
                            <a:gd name="csX1226" fmla="*/ 472046 w 1619476"/>
                            <a:gd name="csY1226" fmla="*/ 91379 h 693081"/>
                            <a:gd name="csX1227" fmla="*/ 473811 w 1619476"/>
                            <a:gd name="csY1227" fmla="*/ 93093 h 693081"/>
                            <a:gd name="csX1228" fmla="*/ 473849 w 1619476"/>
                            <a:gd name="csY1228" fmla="*/ 91811 h 693081"/>
                            <a:gd name="csX1229" fmla="*/ 473468 w 1619476"/>
                            <a:gd name="csY1229" fmla="*/ 91836 h 693081"/>
                            <a:gd name="csX1230" fmla="*/ 473316 w 1619476"/>
                            <a:gd name="csY1230" fmla="*/ 91189 h 693081"/>
                            <a:gd name="csX1231" fmla="*/ 473773 w 1619476"/>
                            <a:gd name="csY1231" fmla="*/ 87901 h 693081"/>
                            <a:gd name="csX1232" fmla="*/ 474128 w 1619476"/>
                            <a:gd name="csY1232" fmla="*/ 86530 h 693081"/>
                            <a:gd name="csX1233" fmla="*/ 475423 w 1619476"/>
                            <a:gd name="csY1233" fmla="*/ 86682 h 693081"/>
                            <a:gd name="csX1234" fmla="*/ 474751 w 1619476"/>
                            <a:gd name="csY1234" fmla="*/ 88688 h 693081"/>
                            <a:gd name="csX1235" fmla="*/ 474585 w 1619476"/>
                            <a:gd name="csY1235" fmla="*/ 93106 h 693081"/>
                            <a:gd name="csX1236" fmla="*/ 474281 w 1619476"/>
                            <a:gd name="csY1236" fmla="*/ 97118 h 693081"/>
                            <a:gd name="csX1237" fmla="*/ 474230 w 1619476"/>
                            <a:gd name="csY1237" fmla="*/ 103935 h 693081"/>
                            <a:gd name="csX1238" fmla="*/ 475195 w 1619476"/>
                            <a:gd name="csY1238" fmla="*/ 104380 h 693081"/>
                            <a:gd name="csX1239" fmla="*/ 475868 w 1619476"/>
                            <a:gd name="csY1239" fmla="*/ 104215 h 693081"/>
                            <a:gd name="csX1240" fmla="*/ 477125 w 1619476"/>
                            <a:gd name="csY1240" fmla="*/ 101561 h 693081"/>
                            <a:gd name="csX1241" fmla="*/ 475855 w 1619476"/>
                            <a:gd name="csY1241" fmla="*/ 101511 h 693081"/>
                            <a:gd name="csX1242" fmla="*/ 475220 w 1619476"/>
                            <a:gd name="csY1242" fmla="*/ 103098 h 693081"/>
                            <a:gd name="csX1243" fmla="*/ 474928 w 1619476"/>
                            <a:gd name="csY1243" fmla="*/ 102450 h 693081"/>
                            <a:gd name="csX1244" fmla="*/ 475347 w 1619476"/>
                            <a:gd name="csY1244" fmla="*/ 97816 h 693081"/>
                            <a:gd name="csX1245" fmla="*/ 475690 w 1619476"/>
                            <a:gd name="csY1245" fmla="*/ 92471 h 693081"/>
                            <a:gd name="csX1246" fmla="*/ 475855 w 1619476"/>
                            <a:gd name="csY1246" fmla="*/ 89335 h 693081"/>
                            <a:gd name="csX1247" fmla="*/ 476693 w 1619476"/>
                            <a:gd name="csY1247" fmla="*/ 86860 h 693081"/>
                            <a:gd name="csX1248" fmla="*/ 476998 w 1619476"/>
                            <a:gd name="csY1248" fmla="*/ 86898 h 693081"/>
                            <a:gd name="csX1249" fmla="*/ 476947 w 1619476"/>
                            <a:gd name="csY1249" fmla="*/ 91595 h 693081"/>
                            <a:gd name="csX1250" fmla="*/ 478521 w 1619476"/>
                            <a:gd name="csY1250" fmla="*/ 93500 h 693081"/>
                            <a:gd name="csX1251" fmla="*/ 478686 w 1619476"/>
                            <a:gd name="csY1251" fmla="*/ 92217 h 693081"/>
                            <a:gd name="csX1252" fmla="*/ 478191 w 1619476"/>
                            <a:gd name="csY1252" fmla="*/ 91265 h 693081"/>
                            <a:gd name="csX1253" fmla="*/ 478305 w 1619476"/>
                            <a:gd name="csY1253" fmla="*/ 86974 h 693081"/>
                            <a:gd name="csX1254" fmla="*/ 478902 w 1619476"/>
                            <a:gd name="csY1254" fmla="*/ 86999 h 693081"/>
                            <a:gd name="csX1255" fmla="*/ 479334 w 1619476"/>
                            <a:gd name="csY1255" fmla="*/ 91786 h 693081"/>
                            <a:gd name="csX1256" fmla="*/ 481098 w 1619476"/>
                            <a:gd name="csY1256" fmla="*/ 93500 h 693081"/>
                            <a:gd name="csX1257" fmla="*/ 481124 w 1619476"/>
                            <a:gd name="csY1257" fmla="*/ 92243 h 693081"/>
                            <a:gd name="csX1258" fmla="*/ 481467 w 1619476"/>
                            <a:gd name="csY1258" fmla="*/ 92623 h 693081"/>
                            <a:gd name="csX1259" fmla="*/ 483841 w 1619476"/>
                            <a:gd name="csY1259" fmla="*/ 92738 h 693081"/>
                            <a:gd name="csX1260" fmla="*/ 483155 w 1619476"/>
                            <a:gd name="csY1260" fmla="*/ 91659 h 693081"/>
                            <a:gd name="csX1261" fmla="*/ 482216 w 1619476"/>
                            <a:gd name="csY1261" fmla="*/ 91582 h 693081"/>
                            <a:gd name="csX1262" fmla="*/ 481924 w 1619476"/>
                            <a:gd name="csY1262" fmla="*/ 87761 h 693081"/>
                            <a:gd name="csX1263" fmla="*/ 481720 w 1619476"/>
                            <a:gd name="csY1263" fmla="*/ 86517 h 693081"/>
                            <a:gd name="csX1264" fmla="*/ 483790 w 1619476"/>
                            <a:gd name="csY1264" fmla="*/ 79648 h 693081"/>
                            <a:gd name="csX1265" fmla="*/ 483828 w 1619476"/>
                            <a:gd name="csY1265" fmla="*/ 79064 h 693081"/>
                            <a:gd name="csX1266" fmla="*/ 485313 w 1619476"/>
                            <a:gd name="csY1266" fmla="*/ 74164 h 693081"/>
                            <a:gd name="csX1267" fmla="*/ 485491 w 1619476"/>
                            <a:gd name="csY1267" fmla="*/ 72285 h 693081"/>
                            <a:gd name="csX1268" fmla="*/ 485098 w 1619476"/>
                            <a:gd name="csY1268" fmla="*/ 72171 h 693081"/>
                            <a:gd name="csX1269" fmla="*/ 480794 w 1619476"/>
                            <a:gd name="csY1269" fmla="*/ 75268 h 693081"/>
                            <a:gd name="csX1270" fmla="*/ 480616 w 1619476"/>
                            <a:gd name="csY1270" fmla="*/ 75459 h 693081"/>
                            <a:gd name="csX1271" fmla="*/ 480387 w 1619476"/>
                            <a:gd name="csY1271" fmla="*/ 72958 h 693081"/>
                            <a:gd name="csX1272" fmla="*/ 480362 w 1619476"/>
                            <a:gd name="csY1272" fmla="*/ 72628 h 693081"/>
                            <a:gd name="csX1273" fmla="*/ 474293 w 1619476"/>
                            <a:gd name="csY1273" fmla="*/ 60529 h 693081"/>
                            <a:gd name="csX1274" fmla="*/ 469151 w 1619476"/>
                            <a:gd name="csY1274" fmla="*/ 59754 h 693081"/>
                            <a:gd name="csX1275" fmla="*/ 464670 w 1619476"/>
                            <a:gd name="csY1275" fmla="*/ 59703 h 693081"/>
                            <a:gd name="csX1276" fmla="*/ 458715 w 1619476"/>
                            <a:gd name="csY1276" fmla="*/ 63068 h 693081"/>
                            <a:gd name="csX1277" fmla="*/ 458588 w 1619476"/>
                            <a:gd name="csY1277" fmla="*/ 63004 h 693081"/>
                            <a:gd name="csX1278" fmla="*/ 458373 w 1619476"/>
                            <a:gd name="csY1278" fmla="*/ 63576 h 693081"/>
                            <a:gd name="csX1279" fmla="*/ 452456 w 1619476"/>
                            <a:gd name="csY1279" fmla="*/ 79775 h 693081"/>
                            <a:gd name="csX1280" fmla="*/ 451555 w 1619476"/>
                            <a:gd name="csY1280" fmla="*/ 80004 h 693081"/>
                            <a:gd name="csX1281" fmla="*/ 452977 w 1619476"/>
                            <a:gd name="csY1281" fmla="*/ 63576 h 693081"/>
                            <a:gd name="csX1282" fmla="*/ 457712 w 1619476"/>
                            <a:gd name="csY1282" fmla="*/ 58916 h 693081"/>
                            <a:gd name="csX1283" fmla="*/ 457687 w 1619476"/>
                            <a:gd name="csY1283" fmla="*/ 58599 h 693081"/>
                            <a:gd name="csX1284" fmla="*/ 460569 w 1619476"/>
                            <a:gd name="csY1284" fmla="*/ 51642 h 693081"/>
                            <a:gd name="csX1285" fmla="*/ 465330 w 1619476"/>
                            <a:gd name="csY1285" fmla="*/ 43123 h 693081"/>
                            <a:gd name="csX1286" fmla="*/ 475144 w 1619476"/>
                            <a:gd name="csY1286" fmla="*/ 31494 h 693081"/>
                            <a:gd name="csX1287" fmla="*/ 478877 w 1619476"/>
                            <a:gd name="csY1287" fmla="*/ 31049 h 693081"/>
                            <a:gd name="csX1288" fmla="*/ 467552 w 1619476"/>
                            <a:gd name="csY1288" fmla="*/ 30567 h 693081"/>
                            <a:gd name="csX1289" fmla="*/ 458170 w 1619476"/>
                            <a:gd name="csY1289" fmla="*/ 47554 h 693081"/>
                            <a:gd name="csX1290" fmla="*/ 455516 w 1619476"/>
                            <a:gd name="csY1290" fmla="*/ 54904 h 693081"/>
                            <a:gd name="csX1291" fmla="*/ 455618 w 1619476"/>
                            <a:gd name="csY1291" fmla="*/ 55070 h 693081"/>
                            <a:gd name="csX1292" fmla="*/ 455148 w 1619476"/>
                            <a:gd name="csY1292" fmla="*/ 54866 h 693081"/>
                            <a:gd name="csX1293" fmla="*/ 451504 w 1619476"/>
                            <a:gd name="csY1293" fmla="*/ 56517 h 693081"/>
                            <a:gd name="csX1294" fmla="*/ 450400 w 1619476"/>
                            <a:gd name="csY1294" fmla="*/ 56631 h 693081"/>
                            <a:gd name="csX1295" fmla="*/ 449752 w 1619476"/>
                            <a:gd name="csY1295" fmla="*/ 50004 h 693081"/>
                            <a:gd name="csX1296" fmla="*/ 450730 w 1619476"/>
                            <a:gd name="csY1296" fmla="*/ 46462 h 693081"/>
                            <a:gd name="csX1297" fmla="*/ 452710 w 1619476"/>
                            <a:gd name="csY1297" fmla="*/ 42526 h 693081"/>
                            <a:gd name="csX1298" fmla="*/ 452253 w 1619476"/>
                            <a:gd name="csY1298" fmla="*/ 40876 h 693081"/>
                            <a:gd name="csX1299" fmla="*/ 454450 w 1619476"/>
                            <a:gd name="csY1299" fmla="*/ 30884 h 693081"/>
                            <a:gd name="csX1300" fmla="*/ 462804 w 1619476"/>
                            <a:gd name="csY1300" fmla="*/ 17884 h 693081"/>
                            <a:gd name="csX1301" fmla="*/ 467793 w 1619476"/>
                            <a:gd name="csY1301" fmla="*/ 17769 h 693081"/>
                            <a:gd name="csX1302" fmla="*/ 463908 w 1619476"/>
                            <a:gd name="csY1302" fmla="*/ 14557 h 693081"/>
                            <a:gd name="csX1303" fmla="*/ 451606 w 1619476"/>
                            <a:gd name="csY1303" fmla="*/ 30668 h 693081"/>
                            <a:gd name="csX1304" fmla="*/ 449701 w 1619476"/>
                            <a:gd name="csY1304" fmla="*/ 40127 h 693081"/>
                            <a:gd name="csX1305" fmla="*/ 447899 w 1619476"/>
                            <a:gd name="csY1305" fmla="*/ 44773 h 693081"/>
                            <a:gd name="csX1306" fmla="*/ 447188 w 1619476"/>
                            <a:gd name="csY1306" fmla="*/ 45599 h 693081"/>
                            <a:gd name="csX1307" fmla="*/ 446147 w 1619476"/>
                            <a:gd name="csY1307" fmla="*/ 45599 h 693081"/>
                            <a:gd name="csX1308" fmla="*/ 444064 w 1619476"/>
                            <a:gd name="csY1308" fmla="*/ 38819 h 693081"/>
                            <a:gd name="csX1309" fmla="*/ 445372 w 1619476"/>
                            <a:gd name="csY1309" fmla="*/ 34236 h 693081"/>
                            <a:gd name="csX1310" fmla="*/ 445232 w 1619476"/>
                            <a:gd name="csY1310" fmla="*/ 33474 h 693081"/>
                            <a:gd name="csX1311" fmla="*/ 445448 w 1619476"/>
                            <a:gd name="csY1311" fmla="*/ 20448 h 693081"/>
                            <a:gd name="csX1312" fmla="*/ 446642 w 1619476"/>
                            <a:gd name="csY1312" fmla="*/ 15383 h 693081"/>
                            <a:gd name="csX1313" fmla="*/ 449155 w 1619476"/>
                            <a:gd name="csY1313" fmla="*/ 11929 h 693081"/>
                            <a:gd name="csX1314" fmla="*/ 451822 w 1619476"/>
                            <a:gd name="csY1314" fmla="*/ 9416 h 693081"/>
                            <a:gd name="csX1315" fmla="*/ 449308 w 1619476"/>
                            <a:gd name="csY1315" fmla="*/ 9149 h 693081"/>
                            <a:gd name="csX1316" fmla="*/ 441398 w 1619476"/>
                            <a:gd name="csY1316" fmla="*/ 15319 h 693081"/>
                            <a:gd name="csX1317" fmla="*/ 441309 w 1619476"/>
                            <a:gd name="csY1317" fmla="*/ 21591 h 693081"/>
                            <a:gd name="csX1318" fmla="*/ 441411 w 1619476"/>
                            <a:gd name="csY1318" fmla="*/ 23533 h 693081"/>
                            <a:gd name="csX1319" fmla="*/ 442300 w 1619476"/>
                            <a:gd name="csY1319" fmla="*/ 32243 h 693081"/>
                            <a:gd name="csX1320" fmla="*/ 442058 w 1619476"/>
                            <a:gd name="csY1320" fmla="*/ 32306 h 693081"/>
                            <a:gd name="csX1321" fmla="*/ 440840 w 1619476"/>
                            <a:gd name="csY1321" fmla="*/ 35264 h 693081"/>
                            <a:gd name="csX1322" fmla="*/ 440243 w 1619476"/>
                            <a:gd name="csY1322" fmla="*/ 35366 h 693081"/>
                            <a:gd name="csX1323" fmla="*/ 435875 w 1619476"/>
                            <a:gd name="csY1323" fmla="*/ 30452 h 693081"/>
                            <a:gd name="csX1324" fmla="*/ 435748 w 1619476"/>
                            <a:gd name="csY1324" fmla="*/ 27164 h 693081"/>
                            <a:gd name="csX1325" fmla="*/ 435469 w 1619476"/>
                            <a:gd name="csY1325" fmla="*/ 25565 h 693081"/>
                            <a:gd name="csX1326" fmla="*/ 434225 w 1619476"/>
                            <a:gd name="csY1326" fmla="*/ 24752 h 693081"/>
                            <a:gd name="csX1327" fmla="*/ 434733 w 1619476"/>
                            <a:gd name="csY1327" fmla="*/ 10723 h 693081"/>
                            <a:gd name="csX1328" fmla="*/ 439418 w 1619476"/>
                            <a:gd name="csY1328" fmla="*/ 5378 h 693081"/>
                            <a:gd name="csX1329" fmla="*/ 440370 w 1619476"/>
                            <a:gd name="csY1329" fmla="*/ 3791 h 693081"/>
                            <a:gd name="csX1330" fmla="*/ 438554 w 1619476"/>
                            <a:gd name="csY1330" fmla="*/ 3360 h 693081"/>
                            <a:gd name="csX1331" fmla="*/ 430289 w 1619476"/>
                            <a:gd name="csY1331" fmla="*/ 8768 h 693081"/>
                            <a:gd name="csX1332" fmla="*/ 430619 w 1619476"/>
                            <a:gd name="csY1332" fmla="*/ 15040 h 693081"/>
                            <a:gd name="csX1333" fmla="*/ 431559 w 1619476"/>
                            <a:gd name="csY1333" fmla="*/ 22467 h 693081"/>
                            <a:gd name="csX1334" fmla="*/ 432346 w 1619476"/>
                            <a:gd name="csY1334" fmla="*/ 25158 h 693081"/>
                            <a:gd name="csX1335" fmla="*/ 431914 w 1619476"/>
                            <a:gd name="csY1335" fmla="*/ 25526 h 693081"/>
                            <a:gd name="csX1336" fmla="*/ 431889 w 1619476"/>
                            <a:gd name="csY1336" fmla="*/ 28916 h 693081"/>
                            <a:gd name="csX1337" fmla="*/ 427077 w 1619476"/>
                            <a:gd name="csY1337" fmla="*/ 25641 h 693081"/>
                            <a:gd name="csX1338" fmla="*/ 426430 w 1619476"/>
                            <a:gd name="csY1338" fmla="*/ 21388 h 693081"/>
                            <a:gd name="csX1339" fmla="*/ 425325 w 1619476"/>
                            <a:gd name="csY1339" fmla="*/ 20423 h 693081"/>
                            <a:gd name="csX1340" fmla="*/ 425554 w 1619476"/>
                            <a:gd name="csY1340" fmla="*/ 20435 h 693081"/>
                            <a:gd name="csX1341" fmla="*/ 423548 w 1619476"/>
                            <a:gd name="csY1341" fmla="*/ 14875 h 693081"/>
                            <a:gd name="csX1342" fmla="*/ 424475 w 1619476"/>
                            <a:gd name="csY1342" fmla="*/ 8273 h 693081"/>
                            <a:gd name="csX1343" fmla="*/ 424183 w 1619476"/>
                            <a:gd name="csY1343" fmla="*/ 1557 h 693081"/>
                            <a:gd name="csX1344" fmla="*/ 422608 w 1619476"/>
                            <a:gd name="csY1344" fmla="*/ 478 h 693081"/>
                            <a:gd name="csX1345" fmla="*/ 420463 w 1619476"/>
                            <a:gd name="csY1345" fmla="*/ 7232 h 693081"/>
                            <a:gd name="csX1346" fmla="*/ 420260 w 1619476"/>
                            <a:gd name="csY1346" fmla="*/ 13351 h 693081"/>
                            <a:gd name="csX1347" fmla="*/ 422888 w 1619476"/>
                            <a:gd name="csY1347" fmla="*/ 20182 h 693081"/>
                            <a:gd name="csX1348" fmla="*/ 422646 w 1619476"/>
                            <a:gd name="csY1348" fmla="*/ 20182 h 693081"/>
                            <a:gd name="csX1349" fmla="*/ 422811 w 1619476"/>
                            <a:gd name="csY1349" fmla="*/ 23660 h 693081"/>
                            <a:gd name="csX1350" fmla="*/ 419320 w 1619476"/>
                            <a:gd name="csY1350" fmla="*/ 22645 h 693081"/>
                            <a:gd name="csX1351" fmla="*/ 417543 w 1619476"/>
                            <a:gd name="csY1351" fmla="*/ 19433 h 693081"/>
                            <a:gd name="csX1352" fmla="*/ 416349 w 1619476"/>
                            <a:gd name="csY1352" fmla="*/ 18849 h 693081"/>
                            <a:gd name="csX1353" fmla="*/ 414178 w 1619476"/>
                            <a:gd name="csY1353" fmla="*/ 12031 h 693081"/>
                            <a:gd name="csX1354" fmla="*/ 414572 w 1619476"/>
                            <a:gd name="csY1354" fmla="*/ 8920 h 693081"/>
                            <a:gd name="csX1355" fmla="*/ 413531 w 1619476"/>
                            <a:gd name="csY1355" fmla="*/ 4452 h 693081"/>
                            <a:gd name="csX1356" fmla="*/ 412490 w 1619476"/>
                            <a:gd name="csY1356" fmla="*/ 2585 h 693081"/>
                            <a:gd name="csX1357" fmla="*/ 410903 w 1619476"/>
                            <a:gd name="csY1357" fmla="*/ 6470 h 693081"/>
                            <a:gd name="csX1358" fmla="*/ 411398 w 1619476"/>
                            <a:gd name="csY1358" fmla="*/ 13580 h 693081"/>
                            <a:gd name="csX1359" fmla="*/ 414115 w 1619476"/>
                            <a:gd name="csY1359" fmla="*/ 19141 h 693081"/>
                            <a:gd name="csX1360" fmla="*/ 414737 w 1619476"/>
                            <a:gd name="csY1360" fmla="*/ 21984 h 693081"/>
                            <a:gd name="csX1361" fmla="*/ 410738 w 1619476"/>
                            <a:gd name="csY1361" fmla="*/ 20562 h 693081"/>
                            <a:gd name="csX1362" fmla="*/ 408859 w 1619476"/>
                            <a:gd name="csY1362" fmla="*/ 17985 h 693081"/>
                            <a:gd name="csX1363" fmla="*/ 408135 w 1619476"/>
                            <a:gd name="csY1363" fmla="*/ 17008 h 693081"/>
                            <a:gd name="csX1364" fmla="*/ 405393 w 1619476"/>
                            <a:gd name="csY1364" fmla="*/ 13186 h 693081"/>
                            <a:gd name="csX1365" fmla="*/ 404516 w 1619476"/>
                            <a:gd name="csY1365" fmla="*/ 6737 h 693081"/>
                            <a:gd name="csX1366" fmla="*/ 402930 w 1619476"/>
                            <a:gd name="csY1366" fmla="*/ 5531 h 693081"/>
                            <a:gd name="csX1367" fmla="*/ 401190 w 1619476"/>
                            <a:gd name="csY1367" fmla="*/ 10393 h 693081"/>
                            <a:gd name="csX1368" fmla="*/ 405532 w 1619476"/>
                            <a:gd name="csY1368" fmla="*/ 17782 h 693081"/>
                            <a:gd name="csX1369" fmla="*/ 406421 w 1619476"/>
                            <a:gd name="csY1369" fmla="*/ 19433 h 693081"/>
                            <a:gd name="csX1370" fmla="*/ 402434 w 1619476"/>
                            <a:gd name="csY1370" fmla="*/ 19572 h 693081"/>
                            <a:gd name="csX1371" fmla="*/ 399375 w 1619476"/>
                            <a:gd name="csY1371" fmla="*/ 18176 h 693081"/>
                            <a:gd name="csX1372" fmla="*/ 398994 w 1619476"/>
                            <a:gd name="csY1372" fmla="*/ 20512 h 693081"/>
                            <a:gd name="csX1373" fmla="*/ 393039 w 1619476"/>
                            <a:gd name="csY1373" fmla="*/ 22835 h 693081"/>
                            <a:gd name="csX1374" fmla="*/ 410306 w 1619476"/>
                            <a:gd name="csY1374" fmla="*/ 22962 h 693081"/>
                            <a:gd name="csX1375" fmla="*/ 414267 w 1619476"/>
                            <a:gd name="csY1375" fmla="*/ 142708 h 693081"/>
                            <a:gd name="csX1376" fmla="*/ 414419 w 1619476"/>
                            <a:gd name="csY1376" fmla="*/ 141236 h 693081"/>
                            <a:gd name="csX1377" fmla="*/ 416882 w 1619476"/>
                            <a:gd name="csY1377" fmla="*/ 137579 h 693081"/>
                            <a:gd name="csX1378" fmla="*/ 415765 w 1619476"/>
                            <a:gd name="csY1378" fmla="*/ 133897 h 693081"/>
                            <a:gd name="csX1379" fmla="*/ 418799 w 1619476"/>
                            <a:gd name="csY1379" fmla="*/ 124058 h 693081"/>
                            <a:gd name="csX1380" fmla="*/ 422926 w 1619476"/>
                            <a:gd name="csY1380" fmla="*/ 119602 h 693081"/>
                            <a:gd name="csX1381" fmla="*/ 422456 w 1619476"/>
                            <a:gd name="csY1381" fmla="*/ 115387 h 693081"/>
                            <a:gd name="csX1382" fmla="*/ 424106 w 1619476"/>
                            <a:gd name="csY1382" fmla="*/ 111845 h 693081"/>
                            <a:gd name="csX1383" fmla="*/ 426658 w 1619476"/>
                            <a:gd name="csY1383" fmla="*/ 106259 h 693081"/>
                            <a:gd name="csX1384" fmla="*/ 426582 w 1619476"/>
                            <a:gd name="csY1384" fmla="*/ 106221 h 693081"/>
                            <a:gd name="csX1385" fmla="*/ 426849 w 1619476"/>
                            <a:gd name="csY1385" fmla="*/ 106208 h 693081"/>
                            <a:gd name="csX1386" fmla="*/ 426963 w 1619476"/>
                            <a:gd name="csY1386" fmla="*/ 106043 h 693081"/>
                            <a:gd name="csX1387" fmla="*/ 427623 w 1619476"/>
                            <a:gd name="csY1387" fmla="*/ 107313 h 693081"/>
                            <a:gd name="csX1388" fmla="*/ 427623 w 1619476"/>
                            <a:gd name="csY1388" fmla="*/ 107325 h 693081"/>
                            <a:gd name="csX1389" fmla="*/ 431521 w 1619476"/>
                            <a:gd name="csY1389" fmla="*/ 108734 h 693081"/>
                            <a:gd name="csX1390" fmla="*/ 432067 w 1619476"/>
                            <a:gd name="csY1390" fmla="*/ 108709 h 693081"/>
                            <a:gd name="csX1391" fmla="*/ 436180 w 1619476"/>
                            <a:gd name="csY1391" fmla="*/ 106551 h 693081"/>
                            <a:gd name="csX1392" fmla="*/ 435444 w 1619476"/>
                            <a:gd name="csY1392" fmla="*/ 98007 h 693081"/>
                            <a:gd name="csX1393" fmla="*/ 434809 w 1619476"/>
                            <a:gd name="csY1393" fmla="*/ 97816 h 693081"/>
                            <a:gd name="csX1394" fmla="*/ 438884 w 1619476"/>
                            <a:gd name="csY1394" fmla="*/ 95671 h 693081"/>
                            <a:gd name="csX1395" fmla="*/ 440306 w 1619476"/>
                            <a:gd name="csY1395" fmla="*/ 91252 h 693081"/>
                            <a:gd name="csX1396" fmla="*/ 438148 w 1619476"/>
                            <a:gd name="csY1396" fmla="*/ 87114 h 693081"/>
                            <a:gd name="csX1397" fmla="*/ 435406 w 1619476"/>
                            <a:gd name="csY1397" fmla="*/ 86263 h 693081"/>
                            <a:gd name="csX1398" fmla="*/ 439164 w 1619476"/>
                            <a:gd name="csY1398" fmla="*/ 84295 h 693081"/>
                            <a:gd name="csX1399" fmla="*/ 438402 w 1619476"/>
                            <a:gd name="csY1399" fmla="*/ 75751 h 693081"/>
                            <a:gd name="csX1400" fmla="*/ 434073 w 1619476"/>
                            <a:gd name="csY1400" fmla="*/ 74354 h 693081"/>
                            <a:gd name="csX1401" fmla="*/ 435901 w 1619476"/>
                            <a:gd name="csY1401" fmla="*/ 73415 h 693081"/>
                            <a:gd name="csX1402" fmla="*/ 435165 w 1619476"/>
                            <a:gd name="csY1402" fmla="*/ 64858 h 693081"/>
                            <a:gd name="csX1403" fmla="*/ 428283 w 1619476"/>
                            <a:gd name="csY1403" fmla="*/ 64731 h 693081"/>
                            <a:gd name="csX1404" fmla="*/ 427242 w 1619476"/>
                            <a:gd name="csY1404" fmla="*/ 56695 h 693081"/>
                            <a:gd name="csX1405" fmla="*/ 422824 w 1619476"/>
                            <a:gd name="csY1405" fmla="*/ 55311 h 693081"/>
                            <a:gd name="csX1406" fmla="*/ 418787 w 1619476"/>
                            <a:gd name="csY1406" fmla="*/ 57380 h 693081"/>
                            <a:gd name="csX1407" fmla="*/ 416730 w 1619476"/>
                            <a:gd name="csY1407" fmla="*/ 52467 h 693081"/>
                            <a:gd name="csX1408" fmla="*/ 412299 w 1619476"/>
                            <a:gd name="csY1408" fmla="*/ 51045 h 693081"/>
                            <a:gd name="csX1409" fmla="*/ 408186 w 1619476"/>
                            <a:gd name="csY1409" fmla="*/ 53203 h 693081"/>
                            <a:gd name="csX1410" fmla="*/ 407322 w 1619476"/>
                            <a:gd name="csY1410" fmla="*/ 54765 h 693081"/>
                            <a:gd name="csX1411" fmla="*/ 405494 w 1619476"/>
                            <a:gd name="csY1411" fmla="*/ 51794 h 693081"/>
                            <a:gd name="csX1412" fmla="*/ 401063 w 1619476"/>
                            <a:gd name="csY1412" fmla="*/ 50410 h 693081"/>
                            <a:gd name="csX1413" fmla="*/ 396950 w 1619476"/>
                            <a:gd name="csY1413" fmla="*/ 52543 h 693081"/>
                            <a:gd name="csX1414" fmla="*/ 395655 w 1619476"/>
                            <a:gd name="csY1414" fmla="*/ 56060 h 693081"/>
                            <a:gd name="csX1415" fmla="*/ 394373 w 1619476"/>
                            <a:gd name="csY1415" fmla="*/ 54422 h 693081"/>
                            <a:gd name="csX1416" fmla="*/ 389904 w 1619476"/>
                            <a:gd name="csY1416" fmla="*/ 53038 h 693081"/>
                            <a:gd name="csX1417" fmla="*/ 385816 w 1619476"/>
                            <a:gd name="csY1417" fmla="*/ 55184 h 693081"/>
                            <a:gd name="csX1418" fmla="*/ 384394 w 1619476"/>
                            <a:gd name="csY1418" fmla="*/ 59615 h 693081"/>
                            <a:gd name="csX1419" fmla="*/ 384483 w 1619476"/>
                            <a:gd name="csY1419" fmla="*/ 59894 h 693081"/>
                            <a:gd name="csX1420" fmla="*/ 384178 w 1619476"/>
                            <a:gd name="csY1420" fmla="*/ 59513 h 693081"/>
                            <a:gd name="csX1421" fmla="*/ 379709 w 1619476"/>
                            <a:gd name="csY1421" fmla="*/ 58129 h 693081"/>
                            <a:gd name="csX1422" fmla="*/ 375634 w 1619476"/>
                            <a:gd name="csY1422" fmla="*/ 60275 h 693081"/>
                            <a:gd name="csX1423" fmla="*/ 374225 w 1619476"/>
                            <a:gd name="csY1423" fmla="*/ 64718 h 693081"/>
                            <a:gd name="csX1424" fmla="*/ 374745 w 1619476"/>
                            <a:gd name="csY1424" fmla="*/ 66534 h 693081"/>
                            <a:gd name="csX1425" fmla="*/ 370911 w 1619476"/>
                            <a:gd name="csY1425" fmla="*/ 66534 h 693081"/>
                            <a:gd name="csX1426" fmla="*/ 371571 w 1619476"/>
                            <a:gd name="csY1426" fmla="*/ 62687 h 693081"/>
                            <a:gd name="csX1427" fmla="*/ 369070 w 1619476"/>
                            <a:gd name="csY1427" fmla="*/ 55793 h 693081"/>
                            <a:gd name="csX1428" fmla="*/ 369248 w 1619476"/>
                            <a:gd name="csY1428" fmla="*/ 55679 h 693081"/>
                            <a:gd name="csX1429" fmla="*/ 363243 w 1619476"/>
                            <a:gd name="csY1429" fmla="*/ 43593 h 693081"/>
                            <a:gd name="csX1430" fmla="*/ 363649 w 1619476"/>
                            <a:gd name="csY1430" fmla="*/ 43402 h 693081"/>
                            <a:gd name="csX1431" fmla="*/ 363776 w 1619476"/>
                            <a:gd name="csY1431" fmla="*/ 43009 h 693081"/>
                            <a:gd name="csX1432" fmla="*/ 371304 w 1619476"/>
                            <a:gd name="csY1432" fmla="*/ 46957 h 693081"/>
                            <a:gd name="csX1433" fmla="*/ 372790 w 1619476"/>
                            <a:gd name="csY1433" fmla="*/ 47935 h 693081"/>
                            <a:gd name="csX1434" fmla="*/ 372790 w 1619476"/>
                            <a:gd name="csY1434" fmla="*/ 32103 h 693081"/>
                            <a:gd name="csX1435" fmla="*/ 371317 w 1619476"/>
                            <a:gd name="csY1435" fmla="*/ 33081 h 693081"/>
                            <a:gd name="csX1436" fmla="*/ 363433 w 1619476"/>
                            <a:gd name="csY1436" fmla="*/ 37156 h 693081"/>
                            <a:gd name="csX1437" fmla="*/ 363039 w 1619476"/>
                            <a:gd name="csY1437" fmla="*/ 36420 h 693081"/>
                            <a:gd name="csX1438" fmla="*/ 362798 w 1619476"/>
                            <a:gd name="csY1438" fmla="*/ 36343 h 693081"/>
                            <a:gd name="csX1439" fmla="*/ 366823 w 1619476"/>
                            <a:gd name="csY1439" fmla="*/ 28586 h 693081"/>
                            <a:gd name="csX1440" fmla="*/ 367800 w 1619476"/>
                            <a:gd name="csY1440" fmla="*/ 27088 h 693081"/>
                            <a:gd name="csX1441" fmla="*/ 351969 w 1619476"/>
                            <a:gd name="csY1441" fmla="*/ 27088 h 693081"/>
                            <a:gd name="csX1442" fmla="*/ 352946 w 1619476"/>
                            <a:gd name="csY1442" fmla="*/ 28586 h 693081"/>
                            <a:gd name="csX1443" fmla="*/ 357047 w 1619476"/>
                            <a:gd name="csY1443" fmla="*/ 36521 h 693081"/>
                            <a:gd name="csX1444" fmla="*/ 356069 w 1619476"/>
                            <a:gd name="csY1444" fmla="*/ 37016 h 693081"/>
                            <a:gd name="csX1445" fmla="*/ 348439 w 1619476"/>
                            <a:gd name="csY1445" fmla="*/ 33081 h 693081"/>
                            <a:gd name="csX1446" fmla="*/ 346954 w 1619476"/>
                            <a:gd name="csY1446" fmla="*/ 32103 h 693081"/>
                            <a:gd name="csX1447" fmla="*/ 346954 w 1619476"/>
                            <a:gd name="csY1447" fmla="*/ 47935 h 693081"/>
                            <a:gd name="csX1448" fmla="*/ 348452 w 1619476"/>
                            <a:gd name="csY1448" fmla="*/ 46957 h 693081"/>
                            <a:gd name="csX1449" fmla="*/ 356133 w 1619476"/>
                            <a:gd name="csY1449" fmla="*/ 42958 h 693081"/>
                            <a:gd name="csX1450" fmla="*/ 356514 w 1619476"/>
                            <a:gd name="csY1450" fmla="*/ 43694 h 693081"/>
                            <a:gd name="csX1451" fmla="*/ 350508 w 1619476"/>
                            <a:gd name="csY1451" fmla="*/ 55679 h 693081"/>
                            <a:gd name="csX1452" fmla="*/ 350686 w 1619476"/>
                            <a:gd name="csY1452" fmla="*/ 55793 h 693081"/>
                            <a:gd name="csX1453" fmla="*/ 348185 w 1619476"/>
                            <a:gd name="csY1453" fmla="*/ 62687 h 693081"/>
                            <a:gd name="csX1454" fmla="*/ 348858 w 1619476"/>
                            <a:gd name="csY1454" fmla="*/ 66534 h 693081"/>
                            <a:gd name="csX1455" fmla="*/ 344770 w 1619476"/>
                            <a:gd name="csY1455" fmla="*/ 66534 h 693081"/>
                            <a:gd name="csX1456" fmla="*/ 343894 w 1619476"/>
                            <a:gd name="csY1456" fmla="*/ 60262 h 693081"/>
                            <a:gd name="csX1457" fmla="*/ 335337 w 1619476"/>
                            <a:gd name="csY1457" fmla="*/ 59513 h 693081"/>
                            <a:gd name="csX1458" fmla="*/ 335019 w 1619476"/>
                            <a:gd name="csY1458" fmla="*/ 59919 h 693081"/>
                            <a:gd name="csX1459" fmla="*/ 333712 w 1619476"/>
                            <a:gd name="csY1459" fmla="*/ 55184 h 693081"/>
                            <a:gd name="csX1460" fmla="*/ 325142 w 1619476"/>
                            <a:gd name="csY1460" fmla="*/ 54422 h 693081"/>
                            <a:gd name="csX1461" fmla="*/ 323872 w 1619476"/>
                            <a:gd name="csY1461" fmla="*/ 56022 h 693081"/>
                            <a:gd name="csX1462" fmla="*/ 322578 w 1619476"/>
                            <a:gd name="csY1462" fmla="*/ 52581 h 693081"/>
                            <a:gd name="csX1463" fmla="*/ 314020 w 1619476"/>
                            <a:gd name="csY1463" fmla="*/ 51832 h 693081"/>
                            <a:gd name="csX1464" fmla="*/ 312218 w 1619476"/>
                            <a:gd name="csY1464" fmla="*/ 54803 h 693081"/>
                            <a:gd name="csX1465" fmla="*/ 311342 w 1619476"/>
                            <a:gd name="csY1465" fmla="*/ 53203 h 693081"/>
                            <a:gd name="csX1466" fmla="*/ 307216 w 1619476"/>
                            <a:gd name="csY1466" fmla="*/ 51058 h 693081"/>
                            <a:gd name="csX1467" fmla="*/ 302785 w 1619476"/>
                            <a:gd name="csY1467" fmla="*/ 52467 h 693081"/>
                            <a:gd name="csX1468" fmla="*/ 300728 w 1619476"/>
                            <a:gd name="csY1468" fmla="*/ 57380 h 693081"/>
                            <a:gd name="csX1469" fmla="*/ 292260 w 1619476"/>
                            <a:gd name="csY1469" fmla="*/ 56695 h 693081"/>
                            <a:gd name="csX1470" fmla="*/ 290102 w 1619476"/>
                            <a:gd name="csY1470" fmla="*/ 60834 h 693081"/>
                            <a:gd name="csX1471" fmla="*/ 290851 w 1619476"/>
                            <a:gd name="csY1471" fmla="*/ 64058 h 693081"/>
                            <a:gd name="csX1472" fmla="*/ 284363 w 1619476"/>
                            <a:gd name="csY1472" fmla="*/ 64858 h 693081"/>
                            <a:gd name="csX1473" fmla="*/ 283614 w 1619476"/>
                            <a:gd name="csY1473" fmla="*/ 73415 h 693081"/>
                            <a:gd name="csX1474" fmla="*/ 284985 w 1619476"/>
                            <a:gd name="csY1474" fmla="*/ 74520 h 693081"/>
                            <a:gd name="csX1475" fmla="*/ 281100 w 1619476"/>
                            <a:gd name="csY1475" fmla="*/ 75738 h 693081"/>
                            <a:gd name="csX1476" fmla="*/ 278954 w 1619476"/>
                            <a:gd name="csY1476" fmla="*/ 79864 h 693081"/>
                            <a:gd name="csX1477" fmla="*/ 280351 w 1619476"/>
                            <a:gd name="csY1477" fmla="*/ 84295 h 693081"/>
                            <a:gd name="csX1478" fmla="*/ 284109 w 1619476"/>
                            <a:gd name="csY1478" fmla="*/ 86263 h 693081"/>
                            <a:gd name="csX1479" fmla="*/ 281354 w 1619476"/>
                            <a:gd name="csY1479" fmla="*/ 87126 h 693081"/>
                            <a:gd name="csX1480" fmla="*/ 280605 w 1619476"/>
                            <a:gd name="csY1480" fmla="*/ 95683 h 693081"/>
                            <a:gd name="csX1481" fmla="*/ 284528 w 1619476"/>
                            <a:gd name="csY1481" fmla="*/ 97765 h 693081"/>
                            <a:gd name="csX1482" fmla="*/ 284084 w 1619476"/>
                            <a:gd name="csY1482" fmla="*/ 98007 h 693081"/>
                            <a:gd name="csX1483" fmla="*/ 281938 w 1619476"/>
                            <a:gd name="csY1483" fmla="*/ 102133 h 693081"/>
                            <a:gd name="csX1484" fmla="*/ 283334 w 1619476"/>
                            <a:gd name="csY1484" fmla="*/ 106576 h 693081"/>
                            <a:gd name="csX1485" fmla="*/ 287994 w 1619476"/>
                            <a:gd name="csY1485" fmla="*/ 108722 h 693081"/>
                            <a:gd name="csX1486" fmla="*/ 291892 w 1619476"/>
                            <a:gd name="csY1486" fmla="*/ 107300 h 693081"/>
                            <a:gd name="csX1487" fmla="*/ 292755 w 1619476"/>
                            <a:gd name="csY1487" fmla="*/ 106208 h 693081"/>
                            <a:gd name="csX1488" fmla="*/ 292945 w 1619476"/>
                            <a:gd name="csY1488" fmla="*/ 106233 h 693081"/>
                            <a:gd name="csX1489" fmla="*/ 292869 w 1619476"/>
                            <a:gd name="csY1489" fmla="*/ 106272 h 693081"/>
                            <a:gd name="csX1490" fmla="*/ 295281 w 1619476"/>
                            <a:gd name="csY1490" fmla="*/ 111540 h 693081"/>
                            <a:gd name="csX1491" fmla="*/ 297173 w 1619476"/>
                            <a:gd name="csY1491" fmla="*/ 115628 h 693081"/>
                            <a:gd name="csX1492" fmla="*/ 296602 w 1619476"/>
                            <a:gd name="csY1492" fmla="*/ 119602 h 693081"/>
                            <a:gd name="csX1493" fmla="*/ 300575 w 1619476"/>
                            <a:gd name="csY1493" fmla="*/ 123804 h 693081"/>
                            <a:gd name="csX1494" fmla="*/ 303762 w 1619476"/>
                            <a:gd name="csY1494" fmla="*/ 133847 h 693081"/>
                            <a:gd name="csX1495" fmla="*/ 302620 w 1619476"/>
                            <a:gd name="csY1495" fmla="*/ 137592 h 693081"/>
                            <a:gd name="csX1496" fmla="*/ 305552 w 1619476"/>
                            <a:gd name="csY1496" fmla="*/ 141909 h 693081"/>
                            <a:gd name="csX1497" fmla="*/ 305705 w 1619476"/>
                            <a:gd name="csY1497" fmla="*/ 143254 h 693081"/>
                            <a:gd name="csX1498" fmla="*/ 309209 w 1619476"/>
                            <a:gd name="csY1498" fmla="*/ 22962 h 693081"/>
                            <a:gd name="csX1499" fmla="*/ 326475 w 1619476"/>
                            <a:gd name="csY1499" fmla="*/ 22835 h 693081"/>
                            <a:gd name="csX1500" fmla="*/ 320508 w 1619476"/>
                            <a:gd name="csY1500" fmla="*/ 20499 h 693081"/>
                            <a:gd name="csX1501" fmla="*/ 320153 w 1619476"/>
                            <a:gd name="csY1501" fmla="*/ 18189 h 693081"/>
                            <a:gd name="csX1502" fmla="*/ 317067 w 1619476"/>
                            <a:gd name="csY1502" fmla="*/ 19572 h 693081"/>
                            <a:gd name="csX1503" fmla="*/ 313094 w 1619476"/>
                            <a:gd name="csY1503" fmla="*/ 19433 h 693081"/>
                            <a:gd name="csX1504" fmla="*/ 313982 w 1619476"/>
                            <a:gd name="csY1504" fmla="*/ 17795 h 693081"/>
                            <a:gd name="csX1505" fmla="*/ 318324 w 1619476"/>
                            <a:gd name="csY1505" fmla="*/ 10393 h 693081"/>
                            <a:gd name="csX1506" fmla="*/ 316585 w 1619476"/>
                            <a:gd name="csY1506" fmla="*/ 5531 h 693081"/>
                            <a:gd name="csX1507" fmla="*/ 314998 w 1619476"/>
                            <a:gd name="csY1507" fmla="*/ 6737 h 693081"/>
                            <a:gd name="csX1508" fmla="*/ 314122 w 1619476"/>
                            <a:gd name="csY1508" fmla="*/ 13186 h 693081"/>
                            <a:gd name="csX1509" fmla="*/ 311380 w 1619476"/>
                            <a:gd name="csY1509" fmla="*/ 17008 h 693081"/>
                            <a:gd name="csX1510" fmla="*/ 311392 w 1619476"/>
                            <a:gd name="csY1510" fmla="*/ 17021 h 693081"/>
                            <a:gd name="csX1511" fmla="*/ 310643 w 1619476"/>
                            <a:gd name="csY1511" fmla="*/ 17985 h 693081"/>
                            <a:gd name="csX1512" fmla="*/ 308764 w 1619476"/>
                            <a:gd name="csY1512" fmla="*/ 20575 h 693081"/>
                            <a:gd name="csX1513" fmla="*/ 304791 w 1619476"/>
                            <a:gd name="csY1513" fmla="*/ 21985 h 693081"/>
                            <a:gd name="csX1514" fmla="*/ 305400 w 1619476"/>
                            <a:gd name="csY1514" fmla="*/ 19153 h 693081"/>
                            <a:gd name="csX1515" fmla="*/ 307025 w 1619476"/>
                            <a:gd name="csY1515" fmla="*/ 15408 h 693081"/>
                            <a:gd name="csX1516" fmla="*/ 308117 w 1619476"/>
                            <a:gd name="csY1516" fmla="*/ 13567 h 693081"/>
                            <a:gd name="csX1517" fmla="*/ 308980 w 1619476"/>
                            <a:gd name="csY1517" fmla="*/ 10114 h 693081"/>
                            <a:gd name="csX1518" fmla="*/ 308955 w 1619476"/>
                            <a:gd name="csY1518" fmla="*/ 9847 h 693081"/>
                            <a:gd name="csX1519" fmla="*/ 308612 w 1619476"/>
                            <a:gd name="csY1519" fmla="*/ 6470 h 693081"/>
                            <a:gd name="csX1520" fmla="*/ 307165 w 1619476"/>
                            <a:gd name="csY1520" fmla="*/ 2941 h 693081"/>
                            <a:gd name="csX1521" fmla="*/ 307025 w 1619476"/>
                            <a:gd name="csY1521" fmla="*/ 2585 h 693081"/>
                            <a:gd name="csX1522" fmla="*/ 306644 w 1619476"/>
                            <a:gd name="csY1522" fmla="*/ 2814 h 693081"/>
                            <a:gd name="csX1523" fmla="*/ 305438 w 1619476"/>
                            <a:gd name="csY1523" fmla="*/ 5709 h 693081"/>
                            <a:gd name="csX1524" fmla="*/ 304943 w 1619476"/>
                            <a:gd name="csY1524" fmla="*/ 8933 h 693081"/>
                            <a:gd name="csX1525" fmla="*/ 305324 w 1619476"/>
                            <a:gd name="csY1525" fmla="*/ 12044 h 693081"/>
                            <a:gd name="csX1526" fmla="*/ 305298 w 1619476"/>
                            <a:gd name="csY1526" fmla="*/ 12221 h 693081"/>
                            <a:gd name="csX1527" fmla="*/ 303457 w 1619476"/>
                            <a:gd name="csY1527" fmla="*/ 18188 h 693081"/>
                            <a:gd name="csX1528" fmla="*/ 303191 w 1619476"/>
                            <a:gd name="csY1528" fmla="*/ 18709 h 693081"/>
                            <a:gd name="csX1529" fmla="*/ 303216 w 1619476"/>
                            <a:gd name="csY1529" fmla="*/ 18709 h 693081"/>
                            <a:gd name="csX1530" fmla="*/ 303140 w 1619476"/>
                            <a:gd name="csY1530" fmla="*/ 18849 h 693081"/>
                            <a:gd name="csX1531" fmla="*/ 301972 w 1619476"/>
                            <a:gd name="csY1531" fmla="*/ 19433 h 693081"/>
                            <a:gd name="csX1532" fmla="*/ 300195 w 1619476"/>
                            <a:gd name="csY1532" fmla="*/ 22645 h 693081"/>
                            <a:gd name="csX1533" fmla="*/ 296691 w 1619476"/>
                            <a:gd name="csY1533" fmla="*/ 23673 h 693081"/>
                            <a:gd name="csX1534" fmla="*/ 296856 w 1619476"/>
                            <a:gd name="csY1534" fmla="*/ 20182 h 693081"/>
                            <a:gd name="csX1535" fmla="*/ 296589 w 1619476"/>
                            <a:gd name="csY1535" fmla="*/ 20182 h 693081"/>
                            <a:gd name="csX1536" fmla="*/ 299268 w 1619476"/>
                            <a:gd name="csY1536" fmla="*/ 13351 h 693081"/>
                            <a:gd name="csX1537" fmla="*/ 299039 w 1619476"/>
                            <a:gd name="csY1537" fmla="*/ 7232 h 693081"/>
                            <a:gd name="csX1538" fmla="*/ 296894 w 1619476"/>
                            <a:gd name="csY1538" fmla="*/ 491 h 693081"/>
                            <a:gd name="csX1539" fmla="*/ 295332 w 1619476"/>
                            <a:gd name="csY1539" fmla="*/ 1544 h 693081"/>
                            <a:gd name="csX1540" fmla="*/ 295040 w 1619476"/>
                            <a:gd name="csY1540" fmla="*/ 8273 h 693081"/>
                            <a:gd name="csX1541" fmla="*/ 295967 w 1619476"/>
                            <a:gd name="csY1541" fmla="*/ 14875 h 693081"/>
                            <a:gd name="csX1542" fmla="*/ 293885 w 1619476"/>
                            <a:gd name="csY1542" fmla="*/ 20524 h 693081"/>
                            <a:gd name="csX1543" fmla="*/ 294088 w 1619476"/>
                            <a:gd name="csY1543" fmla="*/ 20512 h 693081"/>
                            <a:gd name="csX1544" fmla="*/ 293098 w 1619476"/>
                            <a:gd name="csY1544" fmla="*/ 21388 h 693081"/>
                            <a:gd name="csX1545" fmla="*/ 292425 w 1619476"/>
                            <a:gd name="csY1545" fmla="*/ 25654 h 693081"/>
                            <a:gd name="csX1546" fmla="*/ 287626 w 1619476"/>
                            <a:gd name="csY1546" fmla="*/ 28929 h 693081"/>
                            <a:gd name="csX1547" fmla="*/ 287549 w 1619476"/>
                            <a:gd name="csY1547" fmla="*/ 25298 h 693081"/>
                            <a:gd name="csX1548" fmla="*/ 287232 w 1619476"/>
                            <a:gd name="csY1548" fmla="*/ 25031 h 693081"/>
                            <a:gd name="csX1549" fmla="*/ 287956 w 1619476"/>
                            <a:gd name="csY1549" fmla="*/ 22480 h 693081"/>
                            <a:gd name="csX1550" fmla="*/ 288883 w 1619476"/>
                            <a:gd name="csY1550" fmla="*/ 15040 h 693081"/>
                            <a:gd name="csX1551" fmla="*/ 289200 w 1619476"/>
                            <a:gd name="csY1551" fmla="*/ 8756 h 693081"/>
                            <a:gd name="csX1552" fmla="*/ 280960 w 1619476"/>
                            <a:gd name="csY1552" fmla="*/ 3347 h 693081"/>
                            <a:gd name="csX1553" fmla="*/ 279145 w 1619476"/>
                            <a:gd name="csY1553" fmla="*/ 3791 h 693081"/>
                            <a:gd name="csX1554" fmla="*/ 280097 w 1619476"/>
                            <a:gd name="csY1554" fmla="*/ 5378 h 693081"/>
                            <a:gd name="csX1555" fmla="*/ 284794 w 1619476"/>
                            <a:gd name="csY1555" fmla="*/ 10736 h 693081"/>
                            <a:gd name="csX1556" fmla="*/ 285290 w 1619476"/>
                            <a:gd name="csY1556" fmla="*/ 24955 h 693081"/>
                            <a:gd name="csX1557" fmla="*/ 284388 w 1619476"/>
                            <a:gd name="csY1557" fmla="*/ 25425 h 693081"/>
                            <a:gd name="csX1558" fmla="*/ 283817 w 1619476"/>
                            <a:gd name="csY1558" fmla="*/ 26657 h 693081"/>
                            <a:gd name="csX1559" fmla="*/ 283639 w 1619476"/>
                            <a:gd name="csY1559" fmla="*/ 30453 h 693081"/>
                            <a:gd name="csX1560" fmla="*/ 279259 w 1619476"/>
                            <a:gd name="csY1560" fmla="*/ 35366 h 693081"/>
                            <a:gd name="csX1561" fmla="*/ 278662 w 1619476"/>
                            <a:gd name="csY1561" fmla="*/ 35264 h 693081"/>
                            <a:gd name="csX1562" fmla="*/ 277672 w 1619476"/>
                            <a:gd name="csY1562" fmla="*/ 32382 h 693081"/>
                            <a:gd name="csX1563" fmla="*/ 277190 w 1619476"/>
                            <a:gd name="csY1563" fmla="*/ 32116 h 693081"/>
                            <a:gd name="csX1564" fmla="*/ 278104 w 1619476"/>
                            <a:gd name="csY1564" fmla="*/ 23521 h 693081"/>
                            <a:gd name="csX1565" fmla="*/ 278205 w 1619476"/>
                            <a:gd name="csY1565" fmla="*/ 21591 h 693081"/>
                            <a:gd name="csX1566" fmla="*/ 278129 w 1619476"/>
                            <a:gd name="csY1566" fmla="*/ 15319 h 693081"/>
                            <a:gd name="csX1567" fmla="*/ 270194 w 1619476"/>
                            <a:gd name="csY1567" fmla="*/ 9136 h 693081"/>
                            <a:gd name="csX1568" fmla="*/ 267680 w 1619476"/>
                            <a:gd name="csY1568" fmla="*/ 9416 h 693081"/>
                            <a:gd name="csX1569" fmla="*/ 270359 w 1619476"/>
                            <a:gd name="csY1569" fmla="*/ 11930 h 693081"/>
                            <a:gd name="csX1570" fmla="*/ 272873 w 1619476"/>
                            <a:gd name="csY1570" fmla="*/ 15395 h 693081"/>
                            <a:gd name="csX1571" fmla="*/ 274067 w 1619476"/>
                            <a:gd name="csY1571" fmla="*/ 20436 h 693081"/>
                            <a:gd name="csX1572" fmla="*/ 274308 w 1619476"/>
                            <a:gd name="csY1572" fmla="*/ 33538 h 693081"/>
                            <a:gd name="csX1573" fmla="*/ 275438 w 1619476"/>
                            <a:gd name="csY1573" fmla="*/ 38819 h 693081"/>
                            <a:gd name="csX1574" fmla="*/ 273368 w 1619476"/>
                            <a:gd name="csY1574" fmla="*/ 45599 h 693081"/>
                            <a:gd name="csX1575" fmla="*/ 272327 w 1619476"/>
                            <a:gd name="csY1575" fmla="*/ 45599 h 693081"/>
                            <a:gd name="csX1576" fmla="*/ 271616 w 1619476"/>
                            <a:gd name="csY1576" fmla="*/ 44773 h 693081"/>
                            <a:gd name="csX1577" fmla="*/ 269813 w 1619476"/>
                            <a:gd name="csY1577" fmla="*/ 40127 h 693081"/>
                            <a:gd name="csX1578" fmla="*/ 267896 w 1619476"/>
                            <a:gd name="csY1578" fmla="*/ 30668 h 693081"/>
                            <a:gd name="csX1579" fmla="*/ 255607 w 1619476"/>
                            <a:gd name="csY1579" fmla="*/ 14558 h 693081"/>
                            <a:gd name="csX1580" fmla="*/ 251722 w 1619476"/>
                            <a:gd name="csY1580" fmla="*/ 17770 h 693081"/>
                            <a:gd name="csX1581" fmla="*/ 252433 w 1619476"/>
                            <a:gd name="csY1581" fmla="*/ 17719 h 693081"/>
                            <a:gd name="csX1582" fmla="*/ 253398 w 1619476"/>
                            <a:gd name="csY1582" fmla="*/ 17224 h 693081"/>
                            <a:gd name="csX1583" fmla="*/ 256711 w 1619476"/>
                            <a:gd name="csY1583" fmla="*/ 17884 h 693081"/>
                            <a:gd name="csX1584" fmla="*/ 258781 w 1619476"/>
                            <a:gd name="csY1584" fmla="*/ 20055 h 693081"/>
                            <a:gd name="csX1585" fmla="*/ 260368 w 1619476"/>
                            <a:gd name="csY1585" fmla="*/ 22099 h 693081"/>
                            <a:gd name="csX1586" fmla="*/ 261104 w 1619476"/>
                            <a:gd name="csY1586" fmla="*/ 23203 h 693081"/>
                            <a:gd name="csX1587" fmla="*/ 262018 w 1619476"/>
                            <a:gd name="csY1587" fmla="*/ 24663 h 693081"/>
                            <a:gd name="csX1588" fmla="*/ 265916 w 1619476"/>
                            <a:gd name="csY1588" fmla="*/ 34490 h 693081"/>
                            <a:gd name="csX1589" fmla="*/ 267236 w 1619476"/>
                            <a:gd name="csY1589" fmla="*/ 40736 h 693081"/>
                            <a:gd name="csX1590" fmla="*/ 267274 w 1619476"/>
                            <a:gd name="csY1590" fmla="*/ 40723 h 693081"/>
                            <a:gd name="csX1591" fmla="*/ 267287 w 1619476"/>
                            <a:gd name="csY1591" fmla="*/ 40850 h 693081"/>
                            <a:gd name="csX1592" fmla="*/ 266805 w 1619476"/>
                            <a:gd name="csY1592" fmla="*/ 42526 h 693081"/>
                            <a:gd name="csX1593" fmla="*/ 268772 w 1619476"/>
                            <a:gd name="csY1593" fmla="*/ 46462 h 693081"/>
                            <a:gd name="csX1594" fmla="*/ 269750 w 1619476"/>
                            <a:gd name="csY1594" fmla="*/ 50017 h 693081"/>
                            <a:gd name="csX1595" fmla="*/ 269103 w 1619476"/>
                            <a:gd name="csY1595" fmla="*/ 56631 h 693081"/>
                            <a:gd name="csX1596" fmla="*/ 268011 w 1619476"/>
                            <a:gd name="csY1596" fmla="*/ 56517 h 693081"/>
                            <a:gd name="csX1597" fmla="*/ 264138 w 1619476"/>
                            <a:gd name="csY1597" fmla="*/ 54879 h 693081"/>
                            <a:gd name="csX1598" fmla="*/ 263961 w 1619476"/>
                            <a:gd name="csY1598" fmla="*/ 54955 h 693081"/>
                            <a:gd name="csX1599" fmla="*/ 263986 w 1619476"/>
                            <a:gd name="csY1599" fmla="*/ 54905 h 693081"/>
                            <a:gd name="csX1600" fmla="*/ 261421 w 1619476"/>
                            <a:gd name="csY1600" fmla="*/ 48214 h 693081"/>
                            <a:gd name="csX1601" fmla="*/ 261345 w 1619476"/>
                            <a:gd name="csY1601" fmla="*/ 47541 h 693081"/>
                            <a:gd name="csX1602" fmla="*/ 251950 w 1619476"/>
                            <a:gd name="csY1602" fmla="*/ 30567 h 693081"/>
                            <a:gd name="csX1603" fmla="*/ 247291 w 1619476"/>
                            <a:gd name="csY1603" fmla="*/ 28993 h 693081"/>
                            <a:gd name="csX1604" fmla="*/ 245209 w 1619476"/>
                            <a:gd name="csY1604" fmla="*/ 29145 h 693081"/>
                            <a:gd name="csX1605" fmla="*/ 243876 w 1619476"/>
                            <a:gd name="csY1605" fmla="*/ 29234 h 693081"/>
                            <a:gd name="csX1606" fmla="*/ 243495 w 1619476"/>
                            <a:gd name="csY1606" fmla="*/ 29412 h 693081"/>
                            <a:gd name="csX1607" fmla="*/ 241197 w 1619476"/>
                            <a:gd name="csY1607" fmla="*/ 30643 h 693081"/>
                            <a:gd name="csX1608" fmla="*/ 240651 w 1619476"/>
                            <a:gd name="csY1608" fmla="*/ 31049 h 693081"/>
                            <a:gd name="csX1609" fmla="*/ 240638 w 1619476"/>
                            <a:gd name="csY1609" fmla="*/ 31049 h 693081"/>
                            <a:gd name="csX1610" fmla="*/ 240638 w 1619476"/>
                            <a:gd name="csY1610" fmla="*/ 31075 h 693081"/>
                            <a:gd name="csX1611" fmla="*/ 240511 w 1619476"/>
                            <a:gd name="csY1611" fmla="*/ 31468 h 693081"/>
                            <a:gd name="csX1612" fmla="*/ 244358 w 1619476"/>
                            <a:gd name="csY1612" fmla="*/ 31494 h 693081"/>
                            <a:gd name="csX1613" fmla="*/ 254185 w 1619476"/>
                            <a:gd name="csY1613" fmla="*/ 43136 h 693081"/>
                            <a:gd name="csX1614" fmla="*/ 258946 w 1619476"/>
                            <a:gd name="csY1614" fmla="*/ 51642 h 693081"/>
                            <a:gd name="csX1615" fmla="*/ 259339 w 1619476"/>
                            <a:gd name="csY1615" fmla="*/ 52670 h 693081"/>
                            <a:gd name="csX1616" fmla="*/ 261840 w 1619476"/>
                            <a:gd name="csY1616" fmla="*/ 58637 h 693081"/>
                            <a:gd name="csX1617" fmla="*/ 261866 w 1619476"/>
                            <a:gd name="csY1617" fmla="*/ 58574 h 693081"/>
                            <a:gd name="csX1618" fmla="*/ 261840 w 1619476"/>
                            <a:gd name="csY1618" fmla="*/ 58866 h 693081"/>
                            <a:gd name="csX1619" fmla="*/ 266525 w 1619476"/>
                            <a:gd name="csY1619" fmla="*/ 63563 h 693081"/>
                            <a:gd name="csX1620" fmla="*/ 267960 w 1619476"/>
                            <a:gd name="csY1620" fmla="*/ 80017 h 693081"/>
                            <a:gd name="csX1621" fmla="*/ 267338 w 1619476"/>
                            <a:gd name="csY1621" fmla="*/ 80029 h 693081"/>
                            <a:gd name="csX1622" fmla="*/ 267274 w 1619476"/>
                            <a:gd name="csY1622" fmla="*/ 79776 h 693081"/>
                            <a:gd name="csX1623" fmla="*/ 261003 w 1619476"/>
                            <a:gd name="csY1623" fmla="*/ 63220 h 693081"/>
                            <a:gd name="csX1624" fmla="*/ 260926 w 1619476"/>
                            <a:gd name="csY1624" fmla="*/ 63004 h 693081"/>
                            <a:gd name="csX1625" fmla="*/ 260876 w 1619476"/>
                            <a:gd name="csY1625" fmla="*/ 63043 h 693081"/>
                            <a:gd name="csX1626" fmla="*/ 254832 w 1619476"/>
                            <a:gd name="csY1626" fmla="*/ 59704 h 693081"/>
                            <a:gd name="csX1627" fmla="*/ 250440 w 1619476"/>
                            <a:gd name="csY1627" fmla="*/ 59792 h 693081"/>
                            <a:gd name="csX1628" fmla="*/ 245222 w 1619476"/>
                            <a:gd name="csY1628" fmla="*/ 60529 h 693081"/>
                            <a:gd name="csX1629" fmla="*/ 239127 w 1619476"/>
                            <a:gd name="csY1629" fmla="*/ 72628 h 693081"/>
                            <a:gd name="csX1630" fmla="*/ 239127 w 1619476"/>
                            <a:gd name="csY1630" fmla="*/ 72920 h 693081"/>
                            <a:gd name="csX1631" fmla="*/ 238899 w 1619476"/>
                            <a:gd name="csY1631" fmla="*/ 75459 h 693081"/>
                            <a:gd name="csX1632" fmla="*/ 238708 w 1619476"/>
                            <a:gd name="csY1632" fmla="*/ 75269 h 693081"/>
                            <a:gd name="csX1633" fmla="*/ 234011 w 1619476"/>
                            <a:gd name="csY1633" fmla="*/ 72285 h 693081"/>
                            <a:gd name="csX1634" fmla="*/ 234189 w 1619476"/>
                            <a:gd name="csY1634" fmla="*/ 74151 h 693081"/>
                            <a:gd name="csX1635" fmla="*/ 235674 w 1619476"/>
                            <a:gd name="csY1635" fmla="*/ 79077 h 693081"/>
                            <a:gd name="csX1636" fmla="*/ 235712 w 1619476"/>
                            <a:gd name="csY1636" fmla="*/ 79687 h 693081"/>
                            <a:gd name="csX1637" fmla="*/ 237782 w 1619476"/>
                            <a:gd name="csY1637" fmla="*/ 86517 h 693081"/>
                            <a:gd name="csX1638" fmla="*/ 237591 w 1619476"/>
                            <a:gd name="csY1638" fmla="*/ 87736 h 693081"/>
                            <a:gd name="csX1639" fmla="*/ 237299 w 1619476"/>
                            <a:gd name="csY1639" fmla="*/ 91570 h 693081"/>
                            <a:gd name="csX1640" fmla="*/ 236296 w 1619476"/>
                            <a:gd name="csY1640" fmla="*/ 91633 h 693081"/>
                            <a:gd name="csX1641" fmla="*/ 235712 w 1619476"/>
                            <a:gd name="csY1641" fmla="*/ 92763 h 693081"/>
                            <a:gd name="csX1642" fmla="*/ 238023 w 1619476"/>
                            <a:gd name="csY1642" fmla="*/ 92624 h 693081"/>
                            <a:gd name="csX1643" fmla="*/ 238391 w 1619476"/>
                            <a:gd name="csY1643" fmla="*/ 92217 h 693081"/>
                            <a:gd name="csX1644" fmla="*/ 238404 w 1619476"/>
                            <a:gd name="csY1644" fmla="*/ 93500 h 693081"/>
                            <a:gd name="csX1645" fmla="*/ 240181 w 1619476"/>
                            <a:gd name="csY1645" fmla="*/ 91786 h 693081"/>
                            <a:gd name="csX1646" fmla="*/ 240626 w 1619476"/>
                            <a:gd name="csY1646" fmla="*/ 86999 h 693081"/>
                            <a:gd name="csX1647" fmla="*/ 241222 w 1619476"/>
                            <a:gd name="csY1647" fmla="*/ 86974 h 693081"/>
                            <a:gd name="csX1648" fmla="*/ 241324 w 1619476"/>
                            <a:gd name="csY1648" fmla="*/ 91265 h 693081"/>
                            <a:gd name="csX1649" fmla="*/ 240816 w 1619476"/>
                            <a:gd name="csY1649" fmla="*/ 92217 h 693081"/>
                            <a:gd name="csX1650" fmla="*/ 240981 w 1619476"/>
                            <a:gd name="csY1650" fmla="*/ 93500 h 693081"/>
                            <a:gd name="csX1651" fmla="*/ 242568 w 1619476"/>
                            <a:gd name="csY1651" fmla="*/ 91608 h 693081"/>
                            <a:gd name="csX1652" fmla="*/ 242517 w 1619476"/>
                            <a:gd name="csY1652" fmla="*/ 86898 h 693081"/>
                            <a:gd name="csX1653" fmla="*/ 242809 w 1619476"/>
                            <a:gd name="csY1653" fmla="*/ 86860 h 693081"/>
                            <a:gd name="csX1654" fmla="*/ 243647 w 1619476"/>
                            <a:gd name="csY1654" fmla="*/ 89335 h 693081"/>
                            <a:gd name="csX1655" fmla="*/ 243838 w 1619476"/>
                            <a:gd name="csY1655" fmla="*/ 92471 h 693081"/>
                            <a:gd name="csX1656" fmla="*/ 244155 w 1619476"/>
                            <a:gd name="csY1656" fmla="*/ 97816 h 693081"/>
                            <a:gd name="csX1657" fmla="*/ 244574 w 1619476"/>
                            <a:gd name="csY1657" fmla="*/ 102437 h 693081"/>
                            <a:gd name="csX1658" fmla="*/ 244219 w 1619476"/>
                            <a:gd name="csY1658" fmla="*/ 103060 h 693081"/>
                            <a:gd name="csX1659" fmla="*/ 243660 w 1619476"/>
                            <a:gd name="csY1659" fmla="*/ 101523 h 693081"/>
                            <a:gd name="csX1660" fmla="*/ 242390 w 1619476"/>
                            <a:gd name="csY1660" fmla="*/ 101549 h 693081"/>
                            <a:gd name="csX1661" fmla="*/ 243647 w 1619476"/>
                            <a:gd name="csY1661" fmla="*/ 104215 h 693081"/>
                            <a:gd name="csX1662" fmla="*/ 244320 w 1619476"/>
                            <a:gd name="csY1662" fmla="*/ 104380 h 693081"/>
                            <a:gd name="csX1663" fmla="*/ 245285 w 1619476"/>
                            <a:gd name="csY1663" fmla="*/ 103936 h 693081"/>
                            <a:gd name="csX1664" fmla="*/ 245222 w 1619476"/>
                            <a:gd name="csY1664" fmla="*/ 97105 h 693081"/>
                            <a:gd name="csX1665" fmla="*/ 244930 w 1619476"/>
                            <a:gd name="csY1665" fmla="*/ 93106 h 693081"/>
                            <a:gd name="csX1666" fmla="*/ 244752 w 1619476"/>
                            <a:gd name="csY1666" fmla="*/ 88675 h 693081"/>
                            <a:gd name="csX1667" fmla="*/ 244079 w 1619476"/>
                            <a:gd name="csY1667" fmla="*/ 86682 h 693081"/>
                            <a:gd name="csX1668" fmla="*/ 245374 w 1619476"/>
                            <a:gd name="csY1668" fmla="*/ 86530 h 693081"/>
                            <a:gd name="csX1669" fmla="*/ 245729 w 1619476"/>
                            <a:gd name="csY1669" fmla="*/ 87888 h 693081"/>
                            <a:gd name="csX1670" fmla="*/ 246186 w 1619476"/>
                            <a:gd name="csY1670" fmla="*/ 91189 h 693081"/>
                            <a:gd name="csX1671" fmla="*/ 246123 w 1619476"/>
                            <a:gd name="csY1671" fmla="*/ 91773 h 693081"/>
                            <a:gd name="csX1672" fmla="*/ 245666 w 1619476"/>
                            <a:gd name="csY1672" fmla="*/ 91811 h 693081"/>
                            <a:gd name="csX1673" fmla="*/ 245717 w 1619476"/>
                            <a:gd name="csY1673" fmla="*/ 93093 h 693081"/>
                            <a:gd name="csX1674" fmla="*/ 247443 w 1619476"/>
                            <a:gd name="csY1674" fmla="*/ 91379 h 693081"/>
                            <a:gd name="csX1675" fmla="*/ 246859 w 1619476"/>
                            <a:gd name="csY1675" fmla="*/ 87279 h 693081"/>
                            <a:gd name="csX1676" fmla="*/ 246669 w 1619476"/>
                            <a:gd name="csY1676" fmla="*/ 86441 h 693081"/>
                            <a:gd name="csX1677" fmla="*/ 247418 w 1619476"/>
                            <a:gd name="csY1677" fmla="*/ 86441 h 693081"/>
                            <a:gd name="csX1678" fmla="*/ 247685 w 1619476"/>
                            <a:gd name="csY1678" fmla="*/ 87583 h 693081"/>
                            <a:gd name="csX1679" fmla="*/ 248814 w 1619476"/>
                            <a:gd name="csY1679" fmla="*/ 91240 h 693081"/>
                            <a:gd name="csX1680" fmla="*/ 247888 w 1619476"/>
                            <a:gd name="csY1680" fmla="*/ 91659 h 693081"/>
                            <a:gd name="csX1681" fmla="*/ 247761 w 1619476"/>
                            <a:gd name="csY1681" fmla="*/ 92941 h 693081"/>
                            <a:gd name="csX1682" fmla="*/ 249868 w 1619476"/>
                            <a:gd name="csY1682" fmla="*/ 91964 h 693081"/>
                            <a:gd name="csX1683" fmla="*/ 248814 w 1619476"/>
                            <a:gd name="csY1683" fmla="*/ 86974 h 693081"/>
                            <a:gd name="csX1684" fmla="*/ 248700 w 1619476"/>
                            <a:gd name="csY1684" fmla="*/ 86492 h 693081"/>
                            <a:gd name="csX1685" fmla="*/ 249005 w 1619476"/>
                            <a:gd name="csY1685" fmla="*/ 86504 h 693081"/>
                            <a:gd name="csX1686" fmla="*/ 253068 w 1619476"/>
                            <a:gd name="csY1686" fmla="*/ 83495 h 693081"/>
                            <a:gd name="csX1687" fmla="*/ 253144 w 1619476"/>
                            <a:gd name="csY1687" fmla="*/ 67448 h 693081"/>
                            <a:gd name="csX1688" fmla="*/ 253575 w 1619476"/>
                            <a:gd name="csY1688" fmla="*/ 67842 h 693081"/>
                            <a:gd name="csX1689" fmla="*/ 253575 w 1619476"/>
                            <a:gd name="csY1689" fmla="*/ 67854 h 693081"/>
                            <a:gd name="csX1690" fmla="*/ 253652 w 1619476"/>
                            <a:gd name="csY1690" fmla="*/ 67956 h 693081"/>
                            <a:gd name="csX1691" fmla="*/ 253880 w 1619476"/>
                            <a:gd name="csY1691" fmla="*/ 68794 h 693081"/>
                            <a:gd name="csX1692" fmla="*/ 256940 w 1619476"/>
                            <a:gd name="csY1692" fmla="*/ 75611 h 693081"/>
                            <a:gd name="csX1693" fmla="*/ 262285 w 1619476"/>
                            <a:gd name="csY1693" fmla="*/ 81972 h 693081"/>
                            <a:gd name="csX1694" fmla="*/ 266309 w 1619476"/>
                            <a:gd name="csY1694" fmla="*/ 88205 h 693081"/>
                            <a:gd name="csX1695" fmla="*/ 274079 w 1619476"/>
                            <a:gd name="csY1695" fmla="*/ 104976 h 693081"/>
                            <a:gd name="csX1696" fmla="*/ 272822 w 1619476"/>
                            <a:gd name="csY1696" fmla="*/ 105687 h 693081"/>
                            <a:gd name="csX1697" fmla="*/ 272403 w 1619476"/>
                            <a:gd name="csY1697" fmla="*/ 104139 h 693081"/>
                            <a:gd name="csX1698" fmla="*/ 269331 w 1619476"/>
                            <a:gd name="csY1698" fmla="*/ 95582 h 693081"/>
                            <a:gd name="csX1699" fmla="*/ 269318 w 1619476"/>
                            <a:gd name="csY1699" fmla="*/ 95569 h 693081"/>
                            <a:gd name="csX1700" fmla="*/ 266932 w 1619476"/>
                            <a:gd name="csY1700" fmla="*/ 93131 h 693081"/>
                            <a:gd name="csX1701" fmla="*/ 263745 w 1619476"/>
                            <a:gd name="csY1701" fmla="*/ 92941 h 693081"/>
                            <a:gd name="csX1702" fmla="*/ 261790 w 1619476"/>
                            <a:gd name="csY1702" fmla="*/ 92928 h 693081"/>
                            <a:gd name="csX1703" fmla="*/ 255378 w 1619476"/>
                            <a:gd name="csY1703" fmla="*/ 93131 h 693081"/>
                            <a:gd name="csX1704" fmla="*/ 248891 w 1619476"/>
                            <a:gd name="csY1704" fmla="*/ 105180 h 693081"/>
                            <a:gd name="csX1705" fmla="*/ 248459 w 1619476"/>
                            <a:gd name="csY1705" fmla="*/ 105484 h 693081"/>
                            <a:gd name="csX1706" fmla="*/ 243482 w 1619476"/>
                            <a:gd name="csY1706" fmla="*/ 110588 h 693081"/>
                            <a:gd name="csX1707" fmla="*/ 243431 w 1619476"/>
                            <a:gd name="csY1707" fmla="*/ 110677 h 693081"/>
                            <a:gd name="csX1708" fmla="*/ 243355 w 1619476"/>
                            <a:gd name="csY1708" fmla="*/ 110359 h 693081"/>
                            <a:gd name="csX1709" fmla="*/ 239737 w 1619476"/>
                            <a:gd name="csY1709" fmla="*/ 101155 h 693081"/>
                            <a:gd name="csX1710" fmla="*/ 238937 w 1619476"/>
                            <a:gd name="csY1710" fmla="*/ 101549 h 693081"/>
                            <a:gd name="csX1711" fmla="*/ 237566 w 1619476"/>
                            <a:gd name="csY1711" fmla="*/ 108760 h 693081"/>
                            <a:gd name="csX1712" fmla="*/ 237540 w 1619476"/>
                            <a:gd name="csY1712" fmla="*/ 109331 h 693081"/>
                            <a:gd name="csX1713" fmla="*/ 237413 w 1619476"/>
                            <a:gd name="csY1713" fmla="*/ 112657 h 693081"/>
                            <a:gd name="csX1714" fmla="*/ 234493 w 1619476"/>
                            <a:gd name="csY1714" fmla="*/ 109255 h 693081"/>
                            <a:gd name="csX1715" fmla="*/ 230659 w 1619476"/>
                            <a:gd name="csY1715" fmla="*/ 106957 h 693081"/>
                            <a:gd name="csX1716" fmla="*/ 230596 w 1619476"/>
                            <a:gd name="csY1716" fmla="*/ 108455 h 693081"/>
                            <a:gd name="csX1717" fmla="*/ 231319 w 1619476"/>
                            <a:gd name="csY1717" fmla="*/ 110156 h 693081"/>
                            <a:gd name="csX1718" fmla="*/ 313513 w 1619476"/>
                            <a:gd name="csY1718" fmla="*/ 237647 h 693081"/>
                            <a:gd name="csX1719" fmla="*/ 312370 w 1619476"/>
                            <a:gd name="csY1719" fmla="*/ 232696 h 693081"/>
                            <a:gd name="csX1720" fmla="*/ 313513 w 1619476"/>
                            <a:gd name="csY1720" fmla="*/ 237647 h 693081"/>
                            <a:gd name="csX1721" fmla="*/ 298595 w 1619476"/>
                            <a:gd name="csY1721" fmla="*/ 252387 h 693081"/>
                            <a:gd name="csX1722" fmla="*/ 296691 w 1619476"/>
                            <a:gd name="csY1722" fmla="*/ 249924 h 693081"/>
                            <a:gd name="csX1723" fmla="*/ 296056 w 1619476"/>
                            <a:gd name="csY1723" fmla="*/ 249289 h 693081"/>
                            <a:gd name="csX1724" fmla="*/ 298671 w 1619476"/>
                            <a:gd name="csY1724" fmla="*/ 247537 h 693081"/>
                            <a:gd name="csX1725" fmla="*/ 301528 w 1619476"/>
                            <a:gd name="csY1725" fmla="*/ 250559 h 693081"/>
                            <a:gd name="csX1726" fmla="*/ 298595 w 1619476"/>
                            <a:gd name="csY1726" fmla="*/ 252387 h 693081"/>
                            <a:gd name="csX1727" fmla="*/ 338816 w 1619476"/>
                            <a:gd name="csY1727" fmla="*/ 359234 h 693081"/>
                            <a:gd name="csX1728" fmla="*/ 339527 w 1619476"/>
                            <a:gd name="csY1728" fmla="*/ 360669 h 693081"/>
                            <a:gd name="csX1729" fmla="*/ 342688 w 1619476"/>
                            <a:gd name="csY1729" fmla="*/ 358841 h 693081"/>
                            <a:gd name="csX1730" fmla="*/ 345227 w 1619476"/>
                            <a:gd name="csY1730" fmla="*/ 357254 h 693081"/>
                            <a:gd name="csX1731" fmla="*/ 342853 w 1619476"/>
                            <a:gd name="csY1731" fmla="*/ 360352 h 693081"/>
                            <a:gd name="csX1732" fmla="*/ 340631 w 1619476"/>
                            <a:gd name="csY1732" fmla="*/ 361621 h 693081"/>
                            <a:gd name="csX1733" fmla="*/ 338422 w 1619476"/>
                            <a:gd name="csY1733" fmla="*/ 362891 h 693081"/>
                            <a:gd name="csX1734" fmla="*/ 338816 w 1619476"/>
                            <a:gd name="csY1734" fmla="*/ 359234 h 693081"/>
                            <a:gd name="csX1735" fmla="*/ 341825 w 1619476"/>
                            <a:gd name="csY1735" fmla="*/ 355108 h 693081"/>
                            <a:gd name="csX1736" fmla="*/ 343653 w 1619476"/>
                            <a:gd name="csY1736" fmla="*/ 350830 h 693081"/>
                            <a:gd name="csX1737" fmla="*/ 343323 w 1619476"/>
                            <a:gd name="csY1737" fmla="*/ 354791 h 693081"/>
                            <a:gd name="csX1738" fmla="*/ 345227 w 1619476"/>
                            <a:gd name="csY1738" fmla="*/ 354156 h 693081"/>
                            <a:gd name="csX1739" fmla="*/ 350077 w 1619476"/>
                            <a:gd name="csY1739" fmla="*/ 351769 h 693081"/>
                            <a:gd name="csX1740" fmla="*/ 348807 w 1619476"/>
                            <a:gd name="csY1740" fmla="*/ 353280 h 693081"/>
                            <a:gd name="csX1741" fmla="*/ 343018 w 1619476"/>
                            <a:gd name="csY1741" fmla="*/ 356606 h 693081"/>
                            <a:gd name="csX1742" fmla="*/ 341659 w 1619476"/>
                            <a:gd name="csY1742" fmla="*/ 357101 h 693081"/>
                            <a:gd name="csX1743" fmla="*/ 341824 w 1619476"/>
                            <a:gd name="csY1743" fmla="*/ 355108 h 693081"/>
                            <a:gd name="csX1744" fmla="*/ 346268 w 1619476"/>
                            <a:gd name="csY1744" fmla="*/ 349230 h 693081"/>
                            <a:gd name="csX1745" fmla="*/ 349366 w 1619476"/>
                            <a:gd name="csY1745" fmla="*/ 344469 h 693081"/>
                            <a:gd name="csX1746" fmla="*/ 348655 w 1619476"/>
                            <a:gd name="csY1746" fmla="*/ 346373 h 693081"/>
                            <a:gd name="csX1747" fmla="*/ 348414 w 1619476"/>
                            <a:gd name="csY1747" fmla="*/ 349154 h 693081"/>
                            <a:gd name="csX1748" fmla="*/ 352375 w 1619476"/>
                            <a:gd name="csY1748" fmla="*/ 347338 h 693081"/>
                            <a:gd name="csX1749" fmla="*/ 356818 w 1619476"/>
                            <a:gd name="csY1749" fmla="*/ 345104 h 693081"/>
                            <a:gd name="csX1750" fmla="*/ 349290 w 1619476"/>
                            <a:gd name="csY1750" fmla="*/ 349865 h 693081"/>
                            <a:gd name="csX1751" fmla="*/ 346027 w 1619476"/>
                            <a:gd name="csY1751" fmla="*/ 350741 h 693081"/>
                            <a:gd name="csX1752" fmla="*/ 346268 w 1619476"/>
                            <a:gd name="csY1752" fmla="*/ 349230 h 693081"/>
                            <a:gd name="csX1753" fmla="*/ 352299 w 1619476"/>
                            <a:gd name="csY1753" fmla="*/ 342336 h 693081"/>
                            <a:gd name="csX1754" fmla="*/ 353010 w 1619476"/>
                            <a:gd name="csY1754" fmla="*/ 340597 h 693081"/>
                            <a:gd name="csX1755" fmla="*/ 355231 w 1619476"/>
                            <a:gd name="csY1755" fmla="*/ 338845 h 693081"/>
                            <a:gd name="csX1756" fmla="*/ 354990 w 1619476"/>
                            <a:gd name="csY1756" fmla="*/ 342336 h 693081"/>
                            <a:gd name="csX1757" fmla="*/ 359523 w 1619476"/>
                            <a:gd name="csY1757" fmla="*/ 340203 h 693081"/>
                            <a:gd name="csX1758" fmla="*/ 360716 w 1619476"/>
                            <a:gd name="csY1758" fmla="*/ 340038 h 693081"/>
                            <a:gd name="csX1759" fmla="*/ 353962 w 1619476"/>
                            <a:gd name="csY1759" fmla="*/ 343606 h 693081"/>
                            <a:gd name="csX1760" fmla="*/ 351905 w 1619476"/>
                            <a:gd name="csY1760" fmla="*/ 344241 h 693081"/>
                            <a:gd name="csX1761" fmla="*/ 352299 w 1619476"/>
                            <a:gd name="csY1761" fmla="*/ 342336 h 693081"/>
                            <a:gd name="csX1762" fmla="*/ 359523 w 1619476"/>
                            <a:gd name="csY1762" fmla="*/ 336712 h 693081"/>
                            <a:gd name="csX1763" fmla="*/ 363090 w 1619476"/>
                            <a:gd name="csY1763" fmla="*/ 333538 h 693081"/>
                            <a:gd name="csX1764" fmla="*/ 362062 w 1619476"/>
                            <a:gd name="csY1764" fmla="*/ 335747 h 693081"/>
                            <a:gd name="csX1765" fmla="*/ 366416 w 1619476"/>
                            <a:gd name="csY1765" fmla="*/ 335671 h 693081"/>
                            <a:gd name="csX1766" fmla="*/ 368003 w 1619476"/>
                            <a:gd name="csY1766" fmla="*/ 335366 h 693081"/>
                            <a:gd name="csX1767" fmla="*/ 367051 w 1619476"/>
                            <a:gd name="csY1767" fmla="*/ 336230 h 693081"/>
                            <a:gd name="csX1768" fmla="*/ 362062 w 1619476"/>
                            <a:gd name="csY1768" fmla="*/ 337575 h 693081"/>
                            <a:gd name="csX1769" fmla="*/ 358964 w 1619476"/>
                            <a:gd name="csY1769" fmla="*/ 337982 h 693081"/>
                            <a:gd name="csX1770" fmla="*/ 359523 w 1619476"/>
                            <a:gd name="csY1770" fmla="*/ 336712 h 693081"/>
                            <a:gd name="csX1771" fmla="*/ 369819 w 1619476"/>
                            <a:gd name="csY1771" fmla="*/ 332103 h 693081"/>
                            <a:gd name="csX1772" fmla="*/ 372841 w 1619476"/>
                            <a:gd name="csY1772" fmla="*/ 329882 h 693081"/>
                            <a:gd name="csX1773" fmla="*/ 373006 w 1619476"/>
                            <a:gd name="csY1773" fmla="*/ 331938 h 693081"/>
                            <a:gd name="csX1774" fmla="*/ 377043 w 1619476"/>
                            <a:gd name="csY1774" fmla="*/ 332814 h 693081"/>
                            <a:gd name="csX1775" fmla="*/ 375545 w 1619476"/>
                            <a:gd name="csY1775" fmla="*/ 333145 h 693081"/>
                            <a:gd name="csX1776" fmla="*/ 371101 w 1619476"/>
                            <a:gd name="csY1776" fmla="*/ 333221 h 693081"/>
                            <a:gd name="csX1777" fmla="*/ 369819 w 1619476"/>
                            <a:gd name="csY1777" fmla="*/ 332103 h 693081"/>
                            <a:gd name="csX1778" fmla="*/ 378236 w 1619476"/>
                            <a:gd name="csY1778" fmla="*/ 329412 h 693081"/>
                            <a:gd name="csX1779" fmla="*/ 394817 w 1619476"/>
                            <a:gd name="csY1779" fmla="*/ 328066 h 693081"/>
                            <a:gd name="csX1780" fmla="*/ 388876 w 1619476"/>
                            <a:gd name="csY1780" fmla="*/ 329171 h 693081"/>
                            <a:gd name="csX1781" fmla="*/ 388076 w 1619476"/>
                            <a:gd name="csY1781" fmla="*/ 328612 h 693081"/>
                            <a:gd name="csX1782" fmla="*/ 382997 w 1619476"/>
                            <a:gd name="csY1782" fmla="*/ 329564 h 693081"/>
                            <a:gd name="csX1783" fmla="*/ 379912 w 1619476"/>
                            <a:gd name="csY1783" fmla="*/ 329564 h 693081"/>
                            <a:gd name="csX1784" fmla="*/ 377843 w 1619476"/>
                            <a:gd name="csY1784" fmla="*/ 329640 h 693081"/>
                            <a:gd name="csX1785" fmla="*/ 378237 w 1619476"/>
                            <a:gd name="csY1785" fmla="*/ 329412 h 693081"/>
                            <a:gd name="csX1786" fmla="*/ 386171 w 1619476"/>
                            <a:gd name="csY1786" fmla="*/ 323775 h 693081"/>
                            <a:gd name="csX1787" fmla="*/ 386806 w 1619476"/>
                            <a:gd name="csY1787" fmla="*/ 321236 h 693081"/>
                            <a:gd name="csX1788" fmla="*/ 386730 w 1619476"/>
                            <a:gd name="csY1788" fmla="*/ 320436 h 693081"/>
                            <a:gd name="csX1789" fmla="*/ 387847 w 1619476"/>
                            <a:gd name="csY1789" fmla="*/ 322658 h 693081"/>
                            <a:gd name="csX1790" fmla="*/ 387212 w 1619476"/>
                            <a:gd name="csY1790" fmla="*/ 325121 h 693081"/>
                            <a:gd name="csX1791" fmla="*/ 385384 w 1619476"/>
                            <a:gd name="csY1791" fmla="*/ 325273 h 693081"/>
                            <a:gd name="csX1792" fmla="*/ 386171 w 1619476"/>
                            <a:gd name="csY1792" fmla="*/ 323775 h 693081"/>
                            <a:gd name="csX1793" fmla="*/ 396798 w 1619476"/>
                            <a:gd name="csY1793" fmla="*/ 331710 h 693081"/>
                            <a:gd name="csX1794" fmla="*/ 391008 w 1619476"/>
                            <a:gd name="csY1794" fmla="*/ 333462 h 693081"/>
                            <a:gd name="csX1795" fmla="*/ 383239 w 1619476"/>
                            <a:gd name="csY1795" fmla="*/ 334643 h 693081"/>
                            <a:gd name="csX1796" fmla="*/ 396798 w 1619476"/>
                            <a:gd name="csY1796" fmla="*/ 331710 h 693081"/>
                            <a:gd name="csX1797" fmla="*/ 398144 w 1619476"/>
                            <a:gd name="csY1797" fmla="*/ 326390 h 693081"/>
                            <a:gd name="csX1798" fmla="*/ 400772 w 1619476"/>
                            <a:gd name="csY1798" fmla="*/ 320842 h 693081"/>
                            <a:gd name="csX1799" fmla="*/ 400683 w 1619476"/>
                            <a:gd name="csY1799" fmla="*/ 319408 h 693081"/>
                            <a:gd name="csX1800" fmla="*/ 401241 w 1619476"/>
                            <a:gd name="csY1800" fmla="*/ 323610 h 693081"/>
                            <a:gd name="csX1801" fmla="*/ 398702 w 1619476"/>
                            <a:gd name="csY1801" fmla="*/ 327825 h 693081"/>
                            <a:gd name="csX1802" fmla="*/ 396874 w 1619476"/>
                            <a:gd name="csY1802" fmla="*/ 327584 h 693081"/>
                            <a:gd name="csX1803" fmla="*/ 398144 w 1619476"/>
                            <a:gd name="csY1803" fmla="*/ 326390 h 693081"/>
                            <a:gd name="csX1804" fmla="*/ 405050 w 1619476"/>
                            <a:gd name="csY1804" fmla="*/ 336077 h 693081"/>
                            <a:gd name="csX1805" fmla="*/ 405291 w 1619476"/>
                            <a:gd name="csY1805" fmla="*/ 337664 h 693081"/>
                            <a:gd name="csX1806" fmla="*/ 400137 w 1619476"/>
                            <a:gd name="csY1806" fmla="*/ 336395 h 693081"/>
                            <a:gd name="csX1807" fmla="*/ 398385 w 1619476"/>
                            <a:gd name="csY1807" fmla="*/ 335442 h 693081"/>
                            <a:gd name="csX1808" fmla="*/ 401165 w 1619476"/>
                            <a:gd name="csY1808" fmla="*/ 334731 h 693081"/>
                            <a:gd name="csX1809" fmla="*/ 405050 w 1619476"/>
                            <a:gd name="csY1809" fmla="*/ 336077 h 693081"/>
                            <a:gd name="csX1810" fmla="*/ 407437 w 1619476"/>
                            <a:gd name="csY1810" fmla="*/ 328853 h 693081"/>
                            <a:gd name="csX1811" fmla="*/ 409735 w 1619476"/>
                            <a:gd name="csY1811" fmla="*/ 326632 h 693081"/>
                            <a:gd name="csX1812" fmla="*/ 410129 w 1619476"/>
                            <a:gd name="csY1812" fmla="*/ 325756 h 693081"/>
                            <a:gd name="csX1813" fmla="*/ 408618 w 1619476"/>
                            <a:gd name="csY1813" fmla="*/ 329958 h 693081"/>
                            <a:gd name="csX1814" fmla="*/ 406409 w 1619476"/>
                            <a:gd name="csY1814" fmla="*/ 332345 h 693081"/>
                            <a:gd name="csX1815" fmla="*/ 404809 w 1619476"/>
                            <a:gd name="csY1815" fmla="*/ 330834 h 693081"/>
                            <a:gd name="csX1816" fmla="*/ 407437 w 1619476"/>
                            <a:gd name="csY1816" fmla="*/ 328853 h 693081"/>
                            <a:gd name="csX1817" fmla="*/ 411474 w 1619476"/>
                            <a:gd name="csY1817" fmla="*/ 337423 h 693081"/>
                            <a:gd name="csX1818" fmla="*/ 414877 w 1619476"/>
                            <a:gd name="csY1818" fmla="*/ 333538 h 693081"/>
                            <a:gd name="csX1819" fmla="*/ 414877 w 1619476"/>
                            <a:gd name="csY1819" fmla="*/ 333614 h 693081"/>
                            <a:gd name="csX1820" fmla="*/ 413226 w 1619476"/>
                            <a:gd name="csY1820" fmla="*/ 336864 h 693081"/>
                            <a:gd name="csX1821" fmla="*/ 411170 w 1619476"/>
                            <a:gd name="csY1821" fmla="*/ 339645 h 693081"/>
                            <a:gd name="csX1822" fmla="*/ 410281 w 1619476"/>
                            <a:gd name="csY1822" fmla="*/ 338528 h 693081"/>
                            <a:gd name="csX1823" fmla="*/ 411474 w 1619476"/>
                            <a:gd name="csY1823" fmla="*/ 337423 h 693081"/>
                            <a:gd name="csX1824" fmla="*/ 417416 w 1619476"/>
                            <a:gd name="csY1824" fmla="*/ 343200 h 693081"/>
                            <a:gd name="csX1825" fmla="*/ 414877 w 1619476"/>
                            <a:gd name="csY1825" fmla="*/ 346221 h 693081"/>
                            <a:gd name="csX1826" fmla="*/ 413620 w 1619476"/>
                            <a:gd name="csY1826" fmla="*/ 348367 h 693081"/>
                            <a:gd name="csX1827" fmla="*/ 411246 w 1619476"/>
                            <a:gd name="csY1827" fmla="*/ 348443 h 693081"/>
                            <a:gd name="csX1828" fmla="*/ 412515 w 1619476"/>
                            <a:gd name="csY1828" fmla="*/ 346780 h 693081"/>
                            <a:gd name="csX1829" fmla="*/ 413861 w 1619476"/>
                            <a:gd name="csY1829" fmla="*/ 345193 h 693081"/>
                            <a:gd name="csX1830" fmla="*/ 417416 w 1619476"/>
                            <a:gd name="csY1830" fmla="*/ 343200 h 693081"/>
                            <a:gd name="csX1831" fmla="*/ 418051 w 1619476"/>
                            <a:gd name="csY1831" fmla="*/ 338845 h 693081"/>
                            <a:gd name="csX1832" fmla="*/ 420514 w 1619476"/>
                            <a:gd name="csY1832" fmla="*/ 334731 h 693081"/>
                            <a:gd name="csX1833" fmla="*/ 417975 w 1619476"/>
                            <a:gd name="csY1833" fmla="*/ 341143 h 693081"/>
                            <a:gd name="csX1834" fmla="*/ 416476 w 1619476"/>
                            <a:gd name="csY1834" fmla="*/ 340991 h 693081"/>
                            <a:gd name="csX1835" fmla="*/ 418051 w 1619476"/>
                            <a:gd name="csY1835" fmla="*/ 338845 h 693081"/>
                            <a:gd name="csX1836" fmla="*/ 422266 w 1619476"/>
                            <a:gd name="csY1836" fmla="*/ 343365 h 693081"/>
                            <a:gd name="csX1837" fmla="*/ 423929 w 1619476"/>
                            <a:gd name="csY1837" fmla="*/ 343682 h 693081"/>
                            <a:gd name="csX1838" fmla="*/ 424005 w 1619476"/>
                            <a:gd name="csY1838" fmla="*/ 346539 h 693081"/>
                            <a:gd name="csX1839" fmla="*/ 422494 w 1619476"/>
                            <a:gd name="csY1839" fmla="*/ 345586 h 693081"/>
                            <a:gd name="csX1840" fmla="*/ 418457 w 1619476"/>
                            <a:gd name="csY1840" fmla="*/ 347656 h 693081"/>
                            <a:gd name="csX1841" fmla="*/ 417340 w 1619476"/>
                            <a:gd name="csY1841" fmla="*/ 348519 h 693081"/>
                            <a:gd name="csX1842" fmla="*/ 418457 w 1619476"/>
                            <a:gd name="csY1842" fmla="*/ 346297 h 693081"/>
                            <a:gd name="csX1843" fmla="*/ 422266 w 1619476"/>
                            <a:gd name="csY1843" fmla="*/ 343365 h 693081"/>
                            <a:gd name="csX1844" fmla="*/ 427662 w 1619476"/>
                            <a:gd name="csY1844" fmla="*/ 350906 h 693081"/>
                            <a:gd name="csX1845" fmla="*/ 427738 w 1619476"/>
                            <a:gd name="csY1845" fmla="*/ 351769 h 693081"/>
                            <a:gd name="csX1846" fmla="*/ 424881 w 1619476"/>
                            <a:gd name="csY1846" fmla="*/ 356060 h 693081"/>
                            <a:gd name="csX1847" fmla="*/ 423612 w 1619476"/>
                            <a:gd name="csY1847" fmla="*/ 357660 h 693081"/>
                            <a:gd name="csX1848" fmla="*/ 425592 w 1619476"/>
                            <a:gd name="csY1848" fmla="*/ 357889 h 693081"/>
                            <a:gd name="csX1849" fmla="*/ 431000 w 1619476"/>
                            <a:gd name="csY1849" fmla="*/ 356137 h 693081"/>
                            <a:gd name="csX1850" fmla="*/ 428842 w 1619476"/>
                            <a:gd name="csY1850" fmla="*/ 357736 h 693081"/>
                            <a:gd name="csX1851" fmla="*/ 423053 w 1619476"/>
                            <a:gd name="csY1851" fmla="*/ 360034 h 693081"/>
                            <a:gd name="csX1852" fmla="*/ 419803 w 1619476"/>
                            <a:gd name="csY1852" fmla="*/ 360821 h 693081"/>
                            <a:gd name="csX1853" fmla="*/ 421072 w 1619476"/>
                            <a:gd name="csY1853" fmla="*/ 359158 h 693081"/>
                            <a:gd name="csX1854" fmla="*/ 425199 w 1619476"/>
                            <a:gd name="csY1854" fmla="*/ 353762 h 693081"/>
                            <a:gd name="csX1855" fmla="*/ 426151 w 1619476"/>
                            <a:gd name="csY1855" fmla="*/ 352404 h 693081"/>
                            <a:gd name="csX1856" fmla="*/ 423447 w 1619476"/>
                            <a:gd name="csY1856" fmla="*/ 352493 h 693081"/>
                            <a:gd name="csX1857" fmla="*/ 416311 w 1619476"/>
                            <a:gd name="csY1857" fmla="*/ 355032 h 693081"/>
                            <a:gd name="csX1858" fmla="*/ 416311 w 1619476"/>
                            <a:gd name="csY1858" fmla="*/ 354004 h 693081"/>
                            <a:gd name="csX1859" fmla="*/ 420996 w 1619476"/>
                            <a:gd name="csY1859" fmla="*/ 351769 h 693081"/>
                            <a:gd name="csX1860" fmla="*/ 422901 w 1619476"/>
                            <a:gd name="csY1860" fmla="*/ 351376 h 693081"/>
                            <a:gd name="csX1861" fmla="*/ 427662 w 1619476"/>
                            <a:gd name="csY1861" fmla="*/ 350906 h 693081"/>
                            <a:gd name="csX1862" fmla="*/ 429871 w 1619476"/>
                            <a:gd name="csY1862" fmla="*/ 346691 h 693081"/>
                            <a:gd name="csX1863" fmla="*/ 432334 w 1619476"/>
                            <a:gd name="csY1863" fmla="*/ 343060 h 693081"/>
                            <a:gd name="csX1864" fmla="*/ 432410 w 1619476"/>
                            <a:gd name="csY1864" fmla="*/ 342908 h 693081"/>
                            <a:gd name="csX1865" fmla="*/ 431940 w 1619476"/>
                            <a:gd name="csY1865" fmla="*/ 345434 h 693081"/>
                            <a:gd name="csX1866" fmla="*/ 429731 w 1619476"/>
                            <a:gd name="csY1866" fmla="*/ 348684 h 693081"/>
                            <a:gd name="csX1867" fmla="*/ 428449 w 1619476"/>
                            <a:gd name="csY1867" fmla="*/ 348836 h 693081"/>
                            <a:gd name="csX1868" fmla="*/ 429871 w 1619476"/>
                            <a:gd name="csY1868" fmla="*/ 346691 h 693081"/>
                            <a:gd name="csX1869" fmla="*/ 407907 w 1619476"/>
                            <a:gd name="csY1869" fmla="*/ 352099 h 693081"/>
                            <a:gd name="csX1870" fmla="*/ 409417 w 1619476"/>
                            <a:gd name="csY1870" fmla="*/ 351541 h 693081"/>
                            <a:gd name="csX1871" fmla="*/ 413150 w 1619476"/>
                            <a:gd name="csY1871" fmla="*/ 352252 h 693081"/>
                            <a:gd name="csX1872" fmla="*/ 412820 w 1619476"/>
                            <a:gd name="csY1872" fmla="*/ 355895 h 693081"/>
                            <a:gd name="csX1873" fmla="*/ 412198 w 1619476"/>
                            <a:gd name="csY1873" fmla="*/ 354080 h 693081"/>
                            <a:gd name="csX1874" fmla="*/ 409583 w 1619476"/>
                            <a:gd name="csY1874" fmla="*/ 352658 h 693081"/>
                            <a:gd name="csX1875" fmla="*/ 407907 w 1619476"/>
                            <a:gd name="csY1875" fmla="*/ 352099 h 693081"/>
                            <a:gd name="csX1876" fmla="*/ 405685 w 1619476"/>
                            <a:gd name="csY1876" fmla="*/ 352023 h 693081"/>
                            <a:gd name="csX1877" fmla="*/ 403704 w 1619476"/>
                            <a:gd name="csY1877" fmla="*/ 355819 h 693081"/>
                            <a:gd name="csX1878" fmla="*/ 403387 w 1619476"/>
                            <a:gd name="csY1878" fmla="*/ 356060 h 693081"/>
                            <a:gd name="csX1879" fmla="*/ 403616 w 1619476"/>
                            <a:gd name="csY1879" fmla="*/ 352963 h 693081"/>
                            <a:gd name="csX1880" fmla="*/ 401241 w 1619476"/>
                            <a:gd name="csY1880" fmla="*/ 351934 h 693081"/>
                            <a:gd name="csX1881" fmla="*/ 400454 w 1619476"/>
                            <a:gd name="csY1881" fmla="*/ 352175 h 693081"/>
                            <a:gd name="csX1882" fmla="*/ 399743 w 1619476"/>
                            <a:gd name="csY1882" fmla="*/ 350906 h 693081"/>
                            <a:gd name="csX1883" fmla="*/ 405685 w 1619476"/>
                            <a:gd name="csY1883" fmla="*/ 352023 h 693081"/>
                            <a:gd name="csX1884" fmla="*/ 402752 w 1619476"/>
                            <a:gd name="csY1884" fmla="*/ 339734 h 693081"/>
                            <a:gd name="csX1885" fmla="*/ 402346 w 1619476"/>
                            <a:gd name="csY1885" fmla="*/ 339086 h 693081"/>
                            <a:gd name="csX1886" fmla="*/ 404885 w 1619476"/>
                            <a:gd name="csY1886" fmla="*/ 339569 h 693081"/>
                            <a:gd name="csX1887" fmla="*/ 404098 w 1619476"/>
                            <a:gd name="csY1887" fmla="*/ 347262 h 693081"/>
                            <a:gd name="csX1888" fmla="*/ 404250 w 1619476"/>
                            <a:gd name="csY1888" fmla="*/ 345358 h 693081"/>
                            <a:gd name="csX1889" fmla="*/ 402752 w 1619476"/>
                            <a:gd name="csY1889" fmla="*/ 339734 h 693081"/>
                            <a:gd name="csX1890" fmla="*/ 428373 w 1619476"/>
                            <a:gd name="csY1890" fmla="*/ 365341 h 693081"/>
                            <a:gd name="csX1891" fmla="*/ 422342 w 1619476"/>
                            <a:gd name="csY1891" fmla="*/ 365988 h 693081"/>
                            <a:gd name="csX1892" fmla="*/ 422659 w 1619476"/>
                            <a:gd name="csY1892" fmla="*/ 366864 h 693081"/>
                            <a:gd name="csX1893" fmla="*/ 425998 w 1619476"/>
                            <a:gd name="csY1893" fmla="*/ 366928 h 693081"/>
                            <a:gd name="csX1894" fmla="*/ 427027 w 1619476"/>
                            <a:gd name="csY1894" fmla="*/ 366776 h 693081"/>
                            <a:gd name="csX1895" fmla="*/ 425668 w 1619476"/>
                            <a:gd name="csY1895" fmla="*/ 368032 h 693081"/>
                            <a:gd name="csX1896" fmla="*/ 418533 w 1619476"/>
                            <a:gd name="csY1896" fmla="*/ 368350 h 693081"/>
                            <a:gd name="csX1897" fmla="*/ 420120 w 1619476"/>
                            <a:gd name="csY1897" fmla="*/ 369467 h 693081"/>
                            <a:gd name="csX1898" fmla="*/ 422659 w 1619476"/>
                            <a:gd name="csY1898" fmla="*/ 370102 h 693081"/>
                            <a:gd name="csX1899" fmla="*/ 418533 w 1619476"/>
                            <a:gd name="csY1899" fmla="*/ 370965 h 693081"/>
                            <a:gd name="csX1900" fmla="*/ 411170 w 1619476"/>
                            <a:gd name="csY1900" fmla="*/ 371600 h 693081"/>
                            <a:gd name="csX1901" fmla="*/ 408224 w 1619476"/>
                            <a:gd name="csY1901" fmla="*/ 373504 h 693081"/>
                            <a:gd name="csX1902" fmla="*/ 400137 w 1619476"/>
                            <a:gd name="csY1902" fmla="*/ 373822 h 693081"/>
                            <a:gd name="csX1903" fmla="*/ 394741 w 1619476"/>
                            <a:gd name="csY1903" fmla="*/ 372717 h 693081"/>
                            <a:gd name="csX1904" fmla="*/ 402994 w 1619476"/>
                            <a:gd name="csY1904" fmla="*/ 368756 h 693081"/>
                            <a:gd name="csX1905" fmla="*/ 409176 w 1619476"/>
                            <a:gd name="csY1905" fmla="*/ 366928 h 693081"/>
                            <a:gd name="csX1906" fmla="*/ 410687 w 1619476"/>
                            <a:gd name="csY1906" fmla="*/ 367487 h 693081"/>
                            <a:gd name="csX1907" fmla="*/ 411474 w 1619476"/>
                            <a:gd name="csY1907" fmla="*/ 366776 h 693081"/>
                            <a:gd name="csX1908" fmla="*/ 420044 w 1619476"/>
                            <a:gd name="csY1908" fmla="*/ 363995 h 693081"/>
                            <a:gd name="csX1909" fmla="*/ 430594 w 1619476"/>
                            <a:gd name="csY1909" fmla="*/ 363437 h 693081"/>
                            <a:gd name="csX1910" fmla="*/ 430912 w 1619476"/>
                            <a:gd name="csY1910" fmla="*/ 363437 h 693081"/>
                            <a:gd name="csX1911" fmla="*/ 428373 w 1619476"/>
                            <a:gd name="csY1911" fmla="*/ 365341 h 693081"/>
                            <a:gd name="csX1912" fmla="*/ 391313 w 1619476"/>
                            <a:gd name="csY1912" fmla="*/ 352023 h 693081"/>
                            <a:gd name="csX1913" fmla="*/ 391313 w 1619476"/>
                            <a:gd name="csY1913" fmla="*/ 352023 h 693081"/>
                            <a:gd name="csX1914" fmla="*/ 393078 w 1619476"/>
                            <a:gd name="csY1914" fmla="*/ 351134 h 693081"/>
                            <a:gd name="csX1915" fmla="*/ 394576 w 1619476"/>
                            <a:gd name="csY1915" fmla="*/ 351058 h 693081"/>
                            <a:gd name="csX1916" fmla="*/ 398943 w 1619476"/>
                            <a:gd name="csY1916" fmla="*/ 352658 h 693081"/>
                            <a:gd name="csX1917" fmla="*/ 398144 w 1619476"/>
                            <a:gd name="csY1917" fmla="*/ 354473 h 693081"/>
                            <a:gd name="csX1918" fmla="*/ 397204 w 1619476"/>
                            <a:gd name="csY1918" fmla="*/ 355108 h 693081"/>
                            <a:gd name="csX1919" fmla="*/ 397115 w 1619476"/>
                            <a:gd name="csY1919" fmla="*/ 354004 h 693081"/>
                            <a:gd name="csX1920" fmla="*/ 392202 w 1619476"/>
                            <a:gd name="csY1920" fmla="*/ 352658 h 693081"/>
                            <a:gd name="csX1921" fmla="*/ 391313 w 1619476"/>
                            <a:gd name="csY1921" fmla="*/ 352023 h 693081"/>
                            <a:gd name="csX1922" fmla="*/ 390209 w 1619476"/>
                            <a:gd name="csY1922" fmla="*/ 357660 h 693081"/>
                            <a:gd name="csX1923" fmla="*/ 389980 w 1619476"/>
                            <a:gd name="csY1923" fmla="*/ 355591 h 693081"/>
                            <a:gd name="csX1924" fmla="*/ 387124 w 1619476"/>
                            <a:gd name="csY1924" fmla="*/ 354397 h 693081"/>
                            <a:gd name="csX1925" fmla="*/ 385943 w 1619476"/>
                            <a:gd name="csY1925" fmla="*/ 354004 h 693081"/>
                            <a:gd name="csX1926" fmla="*/ 384749 w 1619476"/>
                            <a:gd name="csY1926" fmla="*/ 353204 h 693081"/>
                            <a:gd name="csX1927" fmla="*/ 386578 w 1619476"/>
                            <a:gd name="csY1927" fmla="*/ 352404 h 693081"/>
                            <a:gd name="csX1928" fmla="*/ 390209 w 1619476"/>
                            <a:gd name="csY1928" fmla="*/ 357660 h 693081"/>
                            <a:gd name="csX1929" fmla="*/ 384508 w 1619476"/>
                            <a:gd name="csY1929" fmla="*/ 358206 h 693081"/>
                            <a:gd name="csX1930" fmla="*/ 384115 w 1619476"/>
                            <a:gd name="csY1930" fmla="*/ 357101 h 693081"/>
                            <a:gd name="csX1931" fmla="*/ 381487 w 1619476"/>
                            <a:gd name="csY1931" fmla="*/ 355591 h 693081"/>
                            <a:gd name="csX1932" fmla="*/ 379506 w 1619476"/>
                            <a:gd name="csY1932" fmla="*/ 355971 h 693081"/>
                            <a:gd name="csX1933" fmla="*/ 378401 w 1619476"/>
                            <a:gd name="csY1933" fmla="*/ 354791 h 693081"/>
                            <a:gd name="csX1934" fmla="*/ 379912 w 1619476"/>
                            <a:gd name="csY1934" fmla="*/ 354232 h 693081"/>
                            <a:gd name="csX1935" fmla="*/ 381486 w 1619476"/>
                            <a:gd name="csY1935" fmla="*/ 353762 h 693081"/>
                            <a:gd name="csX1936" fmla="*/ 385054 w 1619476"/>
                            <a:gd name="csY1936" fmla="*/ 356771 h 693081"/>
                            <a:gd name="csX1937" fmla="*/ 384508 w 1619476"/>
                            <a:gd name="csY1937" fmla="*/ 358206 h 693081"/>
                            <a:gd name="csX1938" fmla="*/ 377525 w 1619476"/>
                            <a:gd name="csY1938" fmla="*/ 359476 h 693081"/>
                            <a:gd name="csX1939" fmla="*/ 376967 w 1619476"/>
                            <a:gd name="csY1939" fmla="*/ 358993 h 693081"/>
                            <a:gd name="csX1940" fmla="*/ 372688 w 1619476"/>
                            <a:gd name="csY1940" fmla="*/ 357812 h 693081"/>
                            <a:gd name="csX1941" fmla="*/ 370225 w 1619476"/>
                            <a:gd name="csY1941" fmla="*/ 359234 h 693081"/>
                            <a:gd name="csX1942" fmla="*/ 368714 w 1619476"/>
                            <a:gd name="csY1942" fmla="*/ 358917 h 693081"/>
                            <a:gd name="csX1943" fmla="*/ 369286 w 1619476"/>
                            <a:gd name="csY1943" fmla="*/ 358358 h 693081"/>
                            <a:gd name="csX1944" fmla="*/ 375139 w 1619476"/>
                            <a:gd name="csY1944" fmla="*/ 355667 h 693081"/>
                            <a:gd name="csX1945" fmla="*/ 377525 w 1619476"/>
                            <a:gd name="csY1945" fmla="*/ 359476 h 693081"/>
                            <a:gd name="csX1946" fmla="*/ 369819 w 1619476"/>
                            <a:gd name="csY1946" fmla="*/ 363995 h 693081"/>
                            <a:gd name="csX1947" fmla="*/ 367762 w 1619476"/>
                            <a:gd name="csY1947" fmla="*/ 362497 h 693081"/>
                            <a:gd name="csX1948" fmla="*/ 361821 w 1619476"/>
                            <a:gd name="csY1948" fmla="*/ 364630 h 693081"/>
                            <a:gd name="csX1949" fmla="*/ 360386 w 1619476"/>
                            <a:gd name="csY1949" fmla="*/ 364402 h 693081"/>
                            <a:gd name="csX1950" fmla="*/ 361579 w 1619476"/>
                            <a:gd name="csY1950" fmla="*/ 362726 h 693081"/>
                            <a:gd name="csX1951" fmla="*/ 367762 w 1619476"/>
                            <a:gd name="csY1951" fmla="*/ 360593 h 693081"/>
                            <a:gd name="csX1952" fmla="*/ 370543 w 1619476"/>
                            <a:gd name="csY1952" fmla="*/ 362332 h 693081"/>
                            <a:gd name="csX1953" fmla="*/ 369819 w 1619476"/>
                            <a:gd name="csY1953" fmla="*/ 363995 h 693081"/>
                            <a:gd name="csX1954" fmla="*/ 360234 w 1619476"/>
                            <a:gd name="csY1954" fmla="*/ 367563 h 693081"/>
                            <a:gd name="csX1955" fmla="*/ 354520 w 1619476"/>
                            <a:gd name="csY1955" fmla="*/ 368908 h 693081"/>
                            <a:gd name="csX1956" fmla="*/ 355714 w 1619476"/>
                            <a:gd name="csY1956" fmla="*/ 367258 h 693081"/>
                            <a:gd name="csX1957" fmla="*/ 358494 w 1619476"/>
                            <a:gd name="csY1957" fmla="*/ 366065 h 693081"/>
                            <a:gd name="csX1958" fmla="*/ 362455 w 1619476"/>
                            <a:gd name="csY1958" fmla="*/ 367334 h 693081"/>
                            <a:gd name="csX1959" fmla="*/ 362773 w 1619476"/>
                            <a:gd name="csY1959" fmla="*/ 368350 h 693081"/>
                            <a:gd name="csX1960" fmla="*/ 360234 w 1619476"/>
                            <a:gd name="csY1960" fmla="*/ 367563 h 693081"/>
                            <a:gd name="csX1961" fmla="*/ 353810 w 1619476"/>
                            <a:gd name="csY1961" fmla="*/ 358917 h 693081"/>
                            <a:gd name="csX1962" fmla="*/ 357212 w 1619476"/>
                            <a:gd name="csY1962" fmla="*/ 357889 h 693081"/>
                            <a:gd name="csX1963" fmla="*/ 361097 w 1619476"/>
                            <a:gd name="csY1963" fmla="*/ 359399 h 693081"/>
                            <a:gd name="csX1964" fmla="*/ 360792 w 1619476"/>
                            <a:gd name="csY1964" fmla="*/ 360745 h 693081"/>
                            <a:gd name="csX1965" fmla="*/ 356577 w 1619476"/>
                            <a:gd name="csY1965" fmla="*/ 359476 h 693081"/>
                            <a:gd name="csX1966" fmla="*/ 354356 w 1619476"/>
                            <a:gd name="csY1966" fmla="*/ 359476 h 693081"/>
                            <a:gd name="csX1967" fmla="*/ 353810 w 1619476"/>
                            <a:gd name="csY1967" fmla="*/ 358917 h 693081"/>
                            <a:gd name="csX1968" fmla="*/ 368245 w 1619476"/>
                            <a:gd name="csY1968" fmla="*/ 356467 h 693081"/>
                            <a:gd name="csX1969" fmla="*/ 367915 w 1619476"/>
                            <a:gd name="csY1969" fmla="*/ 356137 h 693081"/>
                            <a:gd name="csX1970" fmla="*/ 366175 w 1619476"/>
                            <a:gd name="csY1970" fmla="*/ 353521 h 693081"/>
                            <a:gd name="csX1971" fmla="*/ 362620 w 1619476"/>
                            <a:gd name="csY1971" fmla="*/ 353839 h 693081"/>
                            <a:gd name="csX1972" fmla="*/ 360868 w 1619476"/>
                            <a:gd name="csY1972" fmla="*/ 352810 h 693081"/>
                            <a:gd name="csX1973" fmla="*/ 363484 w 1619476"/>
                            <a:gd name="csY1973" fmla="*/ 351769 h 693081"/>
                            <a:gd name="csX1974" fmla="*/ 368245 w 1619476"/>
                            <a:gd name="csY1974" fmla="*/ 356467 h 693081"/>
                            <a:gd name="csX1975" fmla="*/ 371177 w 1619476"/>
                            <a:gd name="csY1975" fmla="*/ 349078 h 693081"/>
                            <a:gd name="csX1976" fmla="*/ 367127 w 1619476"/>
                            <a:gd name="csY1976" fmla="*/ 350512 h 693081"/>
                            <a:gd name="csX1977" fmla="*/ 366099 w 1619476"/>
                            <a:gd name="csY1977" fmla="*/ 349954 h 693081"/>
                            <a:gd name="csX1978" fmla="*/ 370860 w 1619476"/>
                            <a:gd name="csY1978" fmla="*/ 347491 h 693081"/>
                            <a:gd name="csX1979" fmla="*/ 375075 w 1619476"/>
                            <a:gd name="csY1979" fmla="*/ 352099 h 693081"/>
                            <a:gd name="csX1980" fmla="*/ 374428 w 1619476"/>
                            <a:gd name="csY1980" fmla="*/ 353356 h 693081"/>
                            <a:gd name="csX1981" fmla="*/ 374504 w 1619476"/>
                            <a:gd name="csY1981" fmla="*/ 352493 h 693081"/>
                            <a:gd name="csX1982" fmla="*/ 371177 w 1619476"/>
                            <a:gd name="csY1982" fmla="*/ 349078 h 693081"/>
                            <a:gd name="csX1983" fmla="*/ 378401 w 1619476"/>
                            <a:gd name="csY1983" fmla="*/ 346462 h 693081"/>
                            <a:gd name="csX1984" fmla="*/ 375075 w 1619476"/>
                            <a:gd name="csY1984" fmla="*/ 347021 h 693081"/>
                            <a:gd name="csX1985" fmla="*/ 374186 w 1619476"/>
                            <a:gd name="csY1985" fmla="*/ 346691 h 693081"/>
                            <a:gd name="csX1986" fmla="*/ 376891 w 1619476"/>
                            <a:gd name="csY1986" fmla="*/ 344875 h 693081"/>
                            <a:gd name="csX1987" fmla="*/ 378236 w 1619476"/>
                            <a:gd name="csY1987" fmla="*/ 344799 h 693081"/>
                            <a:gd name="csX1988" fmla="*/ 382756 w 1619476"/>
                            <a:gd name="csY1988" fmla="*/ 349954 h 693081"/>
                            <a:gd name="csX1989" fmla="*/ 381969 w 1619476"/>
                            <a:gd name="csY1989" fmla="*/ 351223 h 693081"/>
                            <a:gd name="csX1990" fmla="*/ 382286 w 1619476"/>
                            <a:gd name="csY1990" fmla="*/ 349636 h 693081"/>
                            <a:gd name="csX1991" fmla="*/ 378401 w 1619476"/>
                            <a:gd name="csY1991" fmla="*/ 346462 h 693081"/>
                            <a:gd name="csX1992" fmla="*/ 390932 w 1619476"/>
                            <a:gd name="csY1992" fmla="*/ 346221 h 693081"/>
                            <a:gd name="csX1993" fmla="*/ 390145 w 1619476"/>
                            <a:gd name="csY1993" fmla="*/ 347567 h 693081"/>
                            <a:gd name="csX1994" fmla="*/ 387441 w 1619476"/>
                            <a:gd name="csY1994" fmla="*/ 345269 h 693081"/>
                            <a:gd name="csX1995" fmla="*/ 384826 w 1619476"/>
                            <a:gd name="csY1995" fmla="*/ 345751 h 693081"/>
                            <a:gd name="csX1996" fmla="*/ 384026 w 1619476"/>
                            <a:gd name="csY1996" fmla="*/ 344634 h 693081"/>
                            <a:gd name="csX1997" fmla="*/ 387847 w 1619476"/>
                            <a:gd name="csY1997" fmla="*/ 343682 h 693081"/>
                            <a:gd name="csX1998" fmla="*/ 390932 w 1619476"/>
                            <a:gd name="csY1998" fmla="*/ 346221 h 693081"/>
                            <a:gd name="csX1999" fmla="*/ 392354 w 1619476"/>
                            <a:gd name="csY1999" fmla="*/ 340508 h 693081"/>
                            <a:gd name="csX2000" fmla="*/ 391313 w 1619476"/>
                            <a:gd name="csY2000" fmla="*/ 339810 h 693081"/>
                            <a:gd name="csX2001" fmla="*/ 388241 w 1619476"/>
                            <a:gd name="csY2001" fmla="*/ 337905 h 693081"/>
                            <a:gd name="csX2002" fmla="*/ 384267 w 1619476"/>
                            <a:gd name="csY2002" fmla="*/ 336788 h 693081"/>
                            <a:gd name="csX2003" fmla="*/ 385054 w 1619476"/>
                            <a:gd name="csY2003" fmla="*/ 336077 h 693081"/>
                            <a:gd name="csX2004" fmla="*/ 391478 w 1619476"/>
                            <a:gd name="csY2004" fmla="*/ 338604 h 693081"/>
                            <a:gd name="csX2005" fmla="*/ 392354 w 1619476"/>
                            <a:gd name="csY2005" fmla="*/ 340508 h 693081"/>
                            <a:gd name="csX2006" fmla="*/ 397750 w 1619476"/>
                            <a:gd name="csY2006" fmla="*/ 338134 h 693081"/>
                            <a:gd name="csX2007" fmla="*/ 392278 w 1619476"/>
                            <a:gd name="csY2007" fmla="*/ 335519 h 693081"/>
                            <a:gd name="csX2008" fmla="*/ 393154 w 1619476"/>
                            <a:gd name="csY2008" fmla="*/ 335277 h 693081"/>
                            <a:gd name="csX2009" fmla="*/ 396315 w 1619476"/>
                            <a:gd name="csY2009" fmla="*/ 335519 h 693081"/>
                            <a:gd name="csX2010" fmla="*/ 398943 w 1619476"/>
                            <a:gd name="csY2010" fmla="*/ 338058 h 693081"/>
                            <a:gd name="csX2011" fmla="*/ 398867 w 1619476"/>
                            <a:gd name="csY2011" fmla="*/ 339645 h 693081"/>
                            <a:gd name="csX2012" fmla="*/ 397750 w 1619476"/>
                            <a:gd name="csY2012" fmla="*/ 338134 h 693081"/>
                            <a:gd name="csX2013" fmla="*/ 394411 w 1619476"/>
                            <a:gd name="csY2013" fmla="*/ 342971 h 693081"/>
                            <a:gd name="csX2014" fmla="*/ 393383 w 1619476"/>
                            <a:gd name="csY2014" fmla="*/ 342971 h 693081"/>
                            <a:gd name="csX2015" fmla="*/ 393700 w 1619476"/>
                            <a:gd name="csY2015" fmla="*/ 341549 h 693081"/>
                            <a:gd name="csX2016" fmla="*/ 394741 w 1619476"/>
                            <a:gd name="csY2016" fmla="*/ 341460 h 693081"/>
                            <a:gd name="csX2017" fmla="*/ 397674 w 1619476"/>
                            <a:gd name="csY2017" fmla="*/ 346856 h 693081"/>
                            <a:gd name="csX2018" fmla="*/ 397356 w 1619476"/>
                            <a:gd name="csY2018" fmla="*/ 347656 h 693081"/>
                            <a:gd name="csX2019" fmla="*/ 396798 w 1619476"/>
                            <a:gd name="csY2019" fmla="*/ 347973 h 693081"/>
                            <a:gd name="csX2020" fmla="*/ 396874 w 1619476"/>
                            <a:gd name="csY2020" fmla="*/ 347262 h 693081"/>
                            <a:gd name="csX2021" fmla="*/ 394411 w 1619476"/>
                            <a:gd name="csY2021" fmla="*/ 342971 h 693081"/>
                            <a:gd name="csX2022" fmla="*/ 353416 w 1619476"/>
                            <a:gd name="csY2022" fmla="*/ 363119 h 693081"/>
                            <a:gd name="csX2023" fmla="*/ 352857 w 1619476"/>
                            <a:gd name="csY2023" fmla="*/ 362091 h 693081"/>
                            <a:gd name="csX2024" fmla="*/ 345951 w 1619476"/>
                            <a:gd name="csY2024" fmla="*/ 363602 h 693081"/>
                            <a:gd name="csX2025" fmla="*/ 344592 w 1619476"/>
                            <a:gd name="csY2025" fmla="*/ 363602 h 693081"/>
                            <a:gd name="csX2026" fmla="*/ 351829 w 1619476"/>
                            <a:gd name="csY2026" fmla="*/ 353204 h 693081"/>
                            <a:gd name="csX2027" fmla="*/ 354597 w 1619476"/>
                            <a:gd name="csY2027" fmla="*/ 352328 h 693081"/>
                            <a:gd name="csX2028" fmla="*/ 356184 w 1619476"/>
                            <a:gd name="csY2028" fmla="*/ 349801 h 693081"/>
                            <a:gd name="csX2029" fmla="*/ 360081 w 1619476"/>
                            <a:gd name="csY2029" fmla="*/ 346615 h 693081"/>
                            <a:gd name="csX2030" fmla="*/ 361338 w 1619476"/>
                            <a:gd name="csY2030" fmla="*/ 345663 h 693081"/>
                            <a:gd name="csX2031" fmla="*/ 366810 w 1619476"/>
                            <a:gd name="csY2031" fmla="*/ 341067 h 693081"/>
                            <a:gd name="csX2032" fmla="*/ 370454 w 1619476"/>
                            <a:gd name="csY2032" fmla="*/ 340762 h 693081"/>
                            <a:gd name="csX2033" fmla="*/ 372282 w 1619476"/>
                            <a:gd name="csY2033" fmla="*/ 338693 h 693081"/>
                            <a:gd name="csX2034" fmla="*/ 377919 w 1619476"/>
                            <a:gd name="csY2034" fmla="*/ 336712 h 693081"/>
                            <a:gd name="csX2035" fmla="*/ 383873 w 1619476"/>
                            <a:gd name="csY2035" fmla="*/ 338210 h 693081"/>
                            <a:gd name="csX2036" fmla="*/ 385384 w 1619476"/>
                            <a:gd name="csY2036" fmla="*/ 340508 h 693081"/>
                            <a:gd name="csX2037" fmla="*/ 382845 w 1619476"/>
                            <a:gd name="csY2037" fmla="*/ 339162 h 693081"/>
                            <a:gd name="csX2038" fmla="*/ 375380 w 1619476"/>
                            <a:gd name="csY2038" fmla="*/ 339480 h 693081"/>
                            <a:gd name="csX2039" fmla="*/ 373006 w 1619476"/>
                            <a:gd name="csY2039" fmla="*/ 340838 h 693081"/>
                            <a:gd name="csX2040" fmla="*/ 375380 w 1619476"/>
                            <a:gd name="csY2040" fmla="*/ 343530 h 693081"/>
                            <a:gd name="csX2041" fmla="*/ 372282 w 1619476"/>
                            <a:gd name="csY2041" fmla="*/ 342730 h 693081"/>
                            <a:gd name="csX2042" fmla="*/ 365858 w 1619476"/>
                            <a:gd name="csY2042" fmla="*/ 344076 h 693081"/>
                            <a:gd name="csX2043" fmla="*/ 363788 w 1619476"/>
                            <a:gd name="csY2043" fmla="*/ 345751 h 693081"/>
                            <a:gd name="csX2044" fmla="*/ 366569 w 1619476"/>
                            <a:gd name="csY2044" fmla="*/ 347173 h 693081"/>
                            <a:gd name="csX2045" fmla="*/ 367521 w 1619476"/>
                            <a:gd name="csY2045" fmla="*/ 347567 h 693081"/>
                            <a:gd name="csX2046" fmla="*/ 364995 w 1619476"/>
                            <a:gd name="csY2046" fmla="*/ 347567 h 693081"/>
                            <a:gd name="csX2047" fmla="*/ 358329 w 1619476"/>
                            <a:gd name="csY2047" fmla="*/ 350588 h 693081"/>
                            <a:gd name="csX2048" fmla="*/ 357288 w 1619476"/>
                            <a:gd name="csY2048" fmla="*/ 352099 h 693081"/>
                            <a:gd name="csX2049" fmla="*/ 358164 w 1619476"/>
                            <a:gd name="csY2049" fmla="*/ 352099 h 693081"/>
                            <a:gd name="csX2050" fmla="*/ 359992 w 1619476"/>
                            <a:gd name="csY2050" fmla="*/ 353356 h 693081"/>
                            <a:gd name="csX2051" fmla="*/ 360310 w 1619476"/>
                            <a:gd name="csY2051" fmla="*/ 354562 h 693081"/>
                            <a:gd name="csX2052" fmla="*/ 358964 w 1619476"/>
                            <a:gd name="csY2052" fmla="*/ 354156 h 693081"/>
                            <a:gd name="csX2053" fmla="*/ 350788 w 1619476"/>
                            <a:gd name="csY2053" fmla="*/ 356771 h 693081"/>
                            <a:gd name="csX2054" fmla="*/ 348960 w 1619476"/>
                            <a:gd name="csY2054" fmla="*/ 359704 h 693081"/>
                            <a:gd name="csX2055" fmla="*/ 351118 w 1619476"/>
                            <a:gd name="csY2055" fmla="*/ 359628 h 693081"/>
                            <a:gd name="csX2056" fmla="*/ 353644 w 1619476"/>
                            <a:gd name="csY2056" fmla="*/ 361304 h 693081"/>
                            <a:gd name="csX2057" fmla="*/ 353416 w 1619476"/>
                            <a:gd name="csY2057" fmla="*/ 363119 h 693081"/>
                            <a:gd name="csX2058" fmla="*/ 350470 w 1619476"/>
                            <a:gd name="csY2058" fmla="*/ 369061 h 693081"/>
                            <a:gd name="csX2059" fmla="*/ 349366 w 1619476"/>
                            <a:gd name="csY2059" fmla="*/ 369619 h 693081"/>
                            <a:gd name="csX2060" fmla="*/ 348807 w 1619476"/>
                            <a:gd name="csY2060" fmla="*/ 367804 h 693081"/>
                            <a:gd name="csX2061" fmla="*/ 342929 w 1619476"/>
                            <a:gd name="csY2061" fmla="*/ 367093 h 693081"/>
                            <a:gd name="csX2062" fmla="*/ 349988 w 1619476"/>
                            <a:gd name="csY2062" fmla="*/ 366458 h 693081"/>
                            <a:gd name="csX2063" fmla="*/ 350470 w 1619476"/>
                            <a:gd name="csY2063" fmla="*/ 369061 h 693081"/>
                            <a:gd name="csX2064" fmla="*/ 438694 w 1619476"/>
                            <a:gd name="csY2064" fmla="*/ 360745 h 693081"/>
                            <a:gd name="csX2065" fmla="*/ 444560 w 1619476"/>
                            <a:gd name="csY2065" fmla="*/ 352252 h 693081"/>
                            <a:gd name="csX2066" fmla="*/ 443836 w 1619476"/>
                            <a:gd name="csY2066" fmla="*/ 354397 h 693081"/>
                            <a:gd name="csX2067" fmla="*/ 442097 w 1619476"/>
                            <a:gd name="csY2067" fmla="*/ 357812 h 693081"/>
                            <a:gd name="csX2068" fmla="*/ 438453 w 1619476"/>
                            <a:gd name="csY2068" fmla="*/ 360986 h 693081"/>
                            <a:gd name="csX2069" fmla="*/ 438694 w 1619476"/>
                            <a:gd name="csY2069" fmla="*/ 360745 h 693081"/>
                            <a:gd name="csX2070" fmla="*/ 449156 w 1619476"/>
                            <a:gd name="csY2070" fmla="*/ 358434 h 693081"/>
                            <a:gd name="csX2071" fmla="*/ 450908 w 1619476"/>
                            <a:gd name="csY2071" fmla="*/ 354956 h 693081"/>
                            <a:gd name="csX2072" fmla="*/ 451060 w 1619476"/>
                            <a:gd name="csY2072" fmla="*/ 353762 h 693081"/>
                            <a:gd name="csX2073" fmla="*/ 453371 w 1619476"/>
                            <a:gd name="csY2073" fmla="*/ 352404 h 693081"/>
                            <a:gd name="csX2074" fmla="*/ 452812 w 1619476"/>
                            <a:gd name="csY2074" fmla="*/ 354397 h 693081"/>
                            <a:gd name="csX2075" fmla="*/ 448673 w 1619476"/>
                            <a:gd name="csY2075" fmla="*/ 359399 h 693081"/>
                            <a:gd name="csX2076" fmla="*/ 449156 w 1619476"/>
                            <a:gd name="csY2076" fmla="*/ 358434 h 693081"/>
                            <a:gd name="csX2077" fmla="*/ 313652 w 1619476"/>
                            <a:gd name="csY2077" fmla="*/ 382582 h 693081"/>
                            <a:gd name="csX2078" fmla="*/ 321575 w 1619476"/>
                            <a:gd name="csY2078" fmla="*/ 383915 h 693081"/>
                            <a:gd name="csX2079" fmla="*/ 359624 w 1619476"/>
                            <a:gd name="csY2079" fmla="*/ 375701 h 693081"/>
                            <a:gd name="csX2080" fmla="*/ 359713 w 1619476"/>
                            <a:gd name="csY2080" fmla="*/ 375701 h 693081"/>
                            <a:gd name="csX2081" fmla="*/ 397813 w 1619476"/>
                            <a:gd name="csY2081" fmla="*/ 383915 h 693081"/>
                            <a:gd name="csX2082" fmla="*/ 405774 w 1619476"/>
                            <a:gd name="csY2082" fmla="*/ 382582 h 693081"/>
                            <a:gd name="csX2083" fmla="*/ 426201 w 1619476"/>
                            <a:gd name="csY2083" fmla="*/ 377935 h 693081"/>
                            <a:gd name="csX2084" fmla="*/ 423853 w 1619476"/>
                            <a:gd name="csY2084" fmla="*/ 376932 h 693081"/>
                            <a:gd name="csX2085" fmla="*/ 419879 w 1619476"/>
                            <a:gd name="csY2085" fmla="*/ 377795 h 693081"/>
                            <a:gd name="csX2086" fmla="*/ 414648 w 1619476"/>
                            <a:gd name="csY2086" fmla="*/ 378113 h 693081"/>
                            <a:gd name="csX2087" fmla="*/ 417416 w 1619476"/>
                            <a:gd name="csY2087" fmla="*/ 376450 h 693081"/>
                            <a:gd name="csX2088" fmla="*/ 420044 w 1619476"/>
                            <a:gd name="csY2088" fmla="*/ 374622 h 693081"/>
                            <a:gd name="csX2089" fmla="*/ 430201 w 1619476"/>
                            <a:gd name="csY2089" fmla="*/ 375891 h 693081"/>
                            <a:gd name="csX2090" fmla="*/ 431293 w 1619476"/>
                            <a:gd name="csY2090" fmla="*/ 377580 h 693081"/>
                            <a:gd name="csX2091" fmla="*/ 433311 w 1619476"/>
                            <a:gd name="csY2091" fmla="*/ 377554 h 693081"/>
                            <a:gd name="csX2092" fmla="*/ 442782 w 1619476"/>
                            <a:gd name="csY2092" fmla="*/ 378316 h 693081"/>
                            <a:gd name="csX2093" fmla="*/ 443201 w 1619476"/>
                            <a:gd name="csY2093" fmla="*/ 378113 h 693081"/>
                            <a:gd name="csX2094" fmla="*/ 447099 w 1619476"/>
                            <a:gd name="csY2094" fmla="*/ 374622 h 693081"/>
                            <a:gd name="csX2095" fmla="*/ 451060 w 1619476"/>
                            <a:gd name="csY2095" fmla="*/ 369619 h 693081"/>
                            <a:gd name="csX2096" fmla="*/ 453840 w 1619476"/>
                            <a:gd name="csY2096" fmla="*/ 363437 h 693081"/>
                            <a:gd name="csX2097" fmla="*/ 456062 w 1619476"/>
                            <a:gd name="csY2097" fmla="*/ 359399 h 693081"/>
                            <a:gd name="csX2098" fmla="*/ 457649 w 1619476"/>
                            <a:gd name="csY2098" fmla="*/ 354638 h 693081"/>
                            <a:gd name="csX2099" fmla="*/ 457091 w 1619476"/>
                            <a:gd name="csY2099" fmla="*/ 345980 h 693081"/>
                            <a:gd name="csX2100" fmla="*/ 456532 w 1619476"/>
                            <a:gd name="csY2100" fmla="*/ 344710 h 693081"/>
                            <a:gd name="csX2101" fmla="*/ 454704 w 1619476"/>
                            <a:gd name="csY2101" fmla="*/ 347097 h 693081"/>
                            <a:gd name="csX2102" fmla="*/ 447734 w 1619476"/>
                            <a:gd name="csY2102" fmla="*/ 353521 h 693081"/>
                            <a:gd name="csX2103" fmla="*/ 447010 w 1619476"/>
                            <a:gd name="csY2103" fmla="*/ 354004 h 693081"/>
                            <a:gd name="csX2104" fmla="*/ 447492 w 1619476"/>
                            <a:gd name="csY2104" fmla="*/ 351858 h 693081"/>
                            <a:gd name="csX2105" fmla="*/ 447810 w 1619476"/>
                            <a:gd name="csY2105" fmla="*/ 349560 h 693081"/>
                            <a:gd name="csX2106" fmla="*/ 447568 w 1619476"/>
                            <a:gd name="csY2106" fmla="*/ 346221 h 693081"/>
                            <a:gd name="csX2107" fmla="*/ 446058 w 1619476"/>
                            <a:gd name="csY2107" fmla="*/ 348125 h 693081"/>
                            <a:gd name="csX2108" fmla="*/ 444318 w 1619476"/>
                            <a:gd name="csY2108" fmla="*/ 349319 h 693081"/>
                            <a:gd name="csX2109" fmla="*/ 442490 w 1619476"/>
                            <a:gd name="csY2109" fmla="*/ 350271 h 693081"/>
                            <a:gd name="csX2110" fmla="*/ 442960 w 1619476"/>
                            <a:gd name="csY2110" fmla="*/ 348367 h 693081"/>
                            <a:gd name="csX2111" fmla="*/ 442401 w 1619476"/>
                            <a:gd name="csY2111" fmla="*/ 343530 h 693081"/>
                            <a:gd name="csX2112" fmla="*/ 440840 w 1619476"/>
                            <a:gd name="csY2112" fmla="*/ 340597 h 693081"/>
                            <a:gd name="csX2113" fmla="*/ 439799 w 1619476"/>
                            <a:gd name="csY2113" fmla="*/ 340114 h 693081"/>
                            <a:gd name="csX2114" fmla="*/ 439570 w 1619476"/>
                            <a:gd name="csY2114" fmla="*/ 341549 h 693081"/>
                            <a:gd name="csX2115" fmla="*/ 436549 w 1619476"/>
                            <a:gd name="csY2115" fmla="*/ 345751 h 693081"/>
                            <a:gd name="csX2116" fmla="*/ 436549 w 1619476"/>
                            <a:gd name="csY2116" fmla="*/ 343682 h 693081"/>
                            <a:gd name="csX2117" fmla="*/ 432499 w 1619476"/>
                            <a:gd name="csY2117" fmla="*/ 334566 h 693081"/>
                            <a:gd name="csX2118" fmla="*/ 431711 w 1619476"/>
                            <a:gd name="csY2118" fmla="*/ 335519 h 693081"/>
                            <a:gd name="csX2119" fmla="*/ 429248 w 1619476"/>
                            <a:gd name="csY2119" fmla="*/ 341625 h 693081"/>
                            <a:gd name="csX2120" fmla="*/ 428614 w 1619476"/>
                            <a:gd name="csY2120" fmla="*/ 342260 h 693081"/>
                            <a:gd name="csX2121" fmla="*/ 428614 w 1619476"/>
                            <a:gd name="csY2121" fmla="*/ 339810 h 693081"/>
                            <a:gd name="csX2122" fmla="*/ 428131 w 1619476"/>
                            <a:gd name="csY2122" fmla="*/ 337271 h 693081"/>
                            <a:gd name="csX2123" fmla="*/ 426633 w 1619476"/>
                            <a:gd name="csY2123" fmla="*/ 335442 h 693081"/>
                            <a:gd name="csX2124" fmla="*/ 426240 w 1619476"/>
                            <a:gd name="csY2124" fmla="*/ 336712 h 693081"/>
                            <a:gd name="csX2125" fmla="*/ 425198 w 1619476"/>
                            <a:gd name="csY2125" fmla="*/ 338058 h 693081"/>
                            <a:gd name="csX2126" fmla="*/ 425198 w 1619476"/>
                            <a:gd name="csY2126" fmla="*/ 336560 h 693081"/>
                            <a:gd name="csX2127" fmla="*/ 421313 w 1619476"/>
                            <a:gd name="csY2127" fmla="*/ 328536 h 693081"/>
                            <a:gd name="csX2128" fmla="*/ 418698 w 1619476"/>
                            <a:gd name="csY2128" fmla="*/ 326555 h 693081"/>
                            <a:gd name="csX2129" fmla="*/ 418457 w 1619476"/>
                            <a:gd name="csY2129" fmla="*/ 328942 h 693081"/>
                            <a:gd name="csX2130" fmla="*/ 418140 w 1619476"/>
                            <a:gd name="csY2130" fmla="*/ 330605 h 693081"/>
                            <a:gd name="csX2131" fmla="*/ 417505 w 1619476"/>
                            <a:gd name="csY2131" fmla="*/ 331710 h 693081"/>
                            <a:gd name="csX2132" fmla="*/ 415435 w 1619476"/>
                            <a:gd name="csY2132" fmla="*/ 330199 h 693081"/>
                            <a:gd name="csX2133" fmla="*/ 413379 w 1619476"/>
                            <a:gd name="csY2133" fmla="*/ 330834 h 693081"/>
                            <a:gd name="csX2134" fmla="*/ 414102 w 1619476"/>
                            <a:gd name="csY2134" fmla="*/ 328371 h 693081"/>
                            <a:gd name="csX2135" fmla="*/ 411639 w 1619476"/>
                            <a:gd name="csY2135" fmla="*/ 320271 h 693081"/>
                            <a:gd name="csX2136" fmla="*/ 409659 w 1619476"/>
                            <a:gd name="csY2136" fmla="*/ 318532 h 693081"/>
                            <a:gd name="csX2137" fmla="*/ 408859 w 1619476"/>
                            <a:gd name="csY2137" fmla="*/ 320436 h 693081"/>
                            <a:gd name="csX2138" fmla="*/ 407196 w 1619476"/>
                            <a:gd name="csY2138" fmla="*/ 324245 h 693081"/>
                            <a:gd name="csX2139" fmla="*/ 406002 w 1619476"/>
                            <a:gd name="csY2139" fmla="*/ 325679 h 693081"/>
                            <a:gd name="csX2140" fmla="*/ 405850 w 1619476"/>
                            <a:gd name="csY2140" fmla="*/ 323229 h 693081"/>
                            <a:gd name="csX2141" fmla="*/ 397674 w 1619476"/>
                            <a:gd name="csY2141" fmla="*/ 315129 h 693081"/>
                            <a:gd name="csX2142" fmla="*/ 396011 w 1619476"/>
                            <a:gd name="csY2142" fmla="*/ 315129 h 693081"/>
                            <a:gd name="csX2143" fmla="*/ 396874 w 1619476"/>
                            <a:gd name="csY2143" fmla="*/ 316868 h 693081"/>
                            <a:gd name="csX2144" fmla="*/ 394500 w 1619476"/>
                            <a:gd name="csY2144" fmla="*/ 323140 h 693081"/>
                            <a:gd name="csX2145" fmla="*/ 392507 w 1619476"/>
                            <a:gd name="csY2145" fmla="*/ 323699 h 693081"/>
                            <a:gd name="csX2146" fmla="*/ 392037 w 1619476"/>
                            <a:gd name="csY2146" fmla="*/ 322340 h 693081"/>
                            <a:gd name="csX2147" fmla="*/ 383556 w 1619476"/>
                            <a:gd name="csY2147" fmla="*/ 317821 h 693081"/>
                            <a:gd name="csX2148" fmla="*/ 382375 w 1619476"/>
                            <a:gd name="csY2148" fmla="*/ 318138 h 693081"/>
                            <a:gd name="csX2149" fmla="*/ 383632 w 1619476"/>
                            <a:gd name="csY2149" fmla="*/ 318938 h 693081"/>
                            <a:gd name="csX2150" fmla="*/ 381652 w 1619476"/>
                            <a:gd name="csY2150" fmla="*/ 324486 h 693081"/>
                            <a:gd name="csX2151" fmla="*/ 373552 w 1619476"/>
                            <a:gd name="csY2151" fmla="*/ 327825 h 693081"/>
                            <a:gd name="csX2152" fmla="*/ 351346 w 1619476"/>
                            <a:gd name="csY2152" fmla="*/ 339962 h 693081"/>
                            <a:gd name="csX2153" fmla="*/ 336518 w 1619476"/>
                            <a:gd name="csY2153" fmla="*/ 359552 h 693081"/>
                            <a:gd name="csX2154" fmla="*/ 322552 w 1619476"/>
                            <a:gd name="csY2154" fmla="*/ 368832 h 693081"/>
                            <a:gd name="csX2155" fmla="*/ 313982 w 1619476"/>
                            <a:gd name="csY2155" fmla="*/ 357888 h 693081"/>
                            <a:gd name="csX2156" fmla="*/ 316598 w 1619476"/>
                            <a:gd name="csY2156" fmla="*/ 343199 h 693081"/>
                            <a:gd name="csX2157" fmla="*/ 326767 w 1619476"/>
                            <a:gd name="csY2157" fmla="*/ 309860 h 693081"/>
                            <a:gd name="csX2158" fmla="*/ 334461 w 1619476"/>
                            <a:gd name="csY2158" fmla="*/ 276407 h 693081"/>
                            <a:gd name="csX2159" fmla="*/ 330322 w 1619476"/>
                            <a:gd name="csY2159" fmla="*/ 231286 h 693081"/>
                            <a:gd name="csX2160" fmla="*/ 321828 w 1619476"/>
                            <a:gd name="csY2160" fmla="*/ 226602 h 693081"/>
                            <a:gd name="csX2161" fmla="*/ 306682 w 1619476"/>
                            <a:gd name="csY2161" fmla="*/ 236187 h 693081"/>
                            <a:gd name="csX2162" fmla="*/ 305654 w 1619476"/>
                            <a:gd name="csY2162" fmla="*/ 238409 h 693081"/>
                            <a:gd name="csX2163" fmla="*/ 307406 w 1619476"/>
                            <a:gd name="csY2163" fmla="*/ 239678 h 693081"/>
                            <a:gd name="csX2164" fmla="*/ 307876 w 1619476"/>
                            <a:gd name="csY2164" fmla="*/ 244846 h 693081"/>
                            <a:gd name="csX2165" fmla="*/ 308993 w 1619476"/>
                            <a:gd name="csY2165" fmla="*/ 247385 h 693081"/>
                            <a:gd name="csX2166" fmla="*/ 307952 w 1619476"/>
                            <a:gd name="csY2166" fmla="*/ 245950 h 693081"/>
                            <a:gd name="csX2167" fmla="*/ 307241 w 1619476"/>
                            <a:gd name="csY2167" fmla="*/ 240948 h 693081"/>
                            <a:gd name="csX2168" fmla="*/ 305489 w 1619476"/>
                            <a:gd name="csY2168" fmla="*/ 239221 h 693081"/>
                            <a:gd name="csX2169" fmla="*/ 304702 w 1619476"/>
                            <a:gd name="csY2169" fmla="*/ 240719 h 693081"/>
                            <a:gd name="csX2170" fmla="*/ 299382 w 1619476"/>
                            <a:gd name="csY2170" fmla="*/ 245874 h 693081"/>
                            <a:gd name="csX2171" fmla="*/ 292399 w 1619476"/>
                            <a:gd name="csY2171" fmla="*/ 253326 h 693081"/>
                            <a:gd name="csX2172" fmla="*/ 292717 w 1619476"/>
                            <a:gd name="csY2172" fmla="*/ 255789 h 693081"/>
                            <a:gd name="csX2173" fmla="*/ 294469 w 1619476"/>
                            <a:gd name="csY2173" fmla="*/ 254926 h 693081"/>
                            <a:gd name="csX2174" fmla="*/ 296691 w 1619476"/>
                            <a:gd name="csY2174" fmla="*/ 254050 h 693081"/>
                            <a:gd name="csX2175" fmla="*/ 306124 w 1619476"/>
                            <a:gd name="csY2175" fmla="*/ 249848 h 693081"/>
                            <a:gd name="csX2176" fmla="*/ 311989 w 1619476"/>
                            <a:gd name="csY2176" fmla="*/ 247537 h 693081"/>
                            <a:gd name="csX2177" fmla="*/ 317816 w 1619476"/>
                            <a:gd name="csY2177" fmla="*/ 246674 h 693081"/>
                            <a:gd name="csX2178" fmla="*/ 321828 w 1619476"/>
                            <a:gd name="csY2178" fmla="*/ 244846 h 693081"/>
                            <a:gd name="csX2179" fmla="*/ 325091 w 1619476"/>
                            <a:gd name="csY2179" fmla="*/ 248019 h 693081"/>
                            <a:gd name="csX2180" fmla="*/ 325650 w 1619476"/>
                            <a:gd name="csY2180" fmla="*/ 252615 h 693081"/>
                            <a:gd name="csX2181" fmla="*/ 325002 w 1619476"/>
                            <a:gd name="csY2181" fmla="*/ 259915 h 693081"/>
                            <a:gd name="csX2182" fmla="*/ 323974 w 1619476"/>
                            <a:gd name="csY2182" fmla="*/ 266885 h 693081"/>
                            <a:gd name="csX2183" fmla="*/ 300664 w 1619476"/>
                            <a:gd name="csY2183" fmla="*/ 335201 h 693081"/>
                            <a:gd name="csX2184" fmla="*/ 289466 w 1619476"/>
                            <a:gd name="csY2184" fmla="*/ 363843 h 693081"/>
                            <a:gd name="csX2185" fmla="*/ 290063 w 1619476"/>
                            <a:gd name="csY2185" fmla="*/ 377681 h 693081"/>
                            <a:gd name="csX2186" fmla="*/ 313652 w 1619476"/>
                            <a:gd name="csY2186" fmla="*/ 382582 h 693081"/>
                            <a:gd name="csX2187" fmla="*/ 313817 w 1619476"/>
                            <a:gd name="csY2187" fmla="*/ 235209 h 693081"/>
                            <a:gd name="csX2188" fmla="*/ 312802 w 1619476"/>
                            <a:gd name="csY2188" fmla="*/ 236225 h 693081"/>
                            <a:gd name="csX2189" fmla="*/ 311799 w 1619476"/>
                            <a:gd name="csY2189" fmla="*/ 235209 h 693081"/>
                            <a:gd name="csX2190" fmla="*/ 312802 w 1619476"/>
                            <a:gd name="csY2190" fmla="*/ 234194 h 693081"/>
                            <a:gd name="csX2191" fmla="*/ 313817 w 1619476"/>
                            <a:gd name="csY2191" fmla="*/ 235209 h 693081"/>
                            <a:gd name="csX2192" fmla="*/ 59645 w 1619476"/>
                            <a:gd name="csY2192" fmla="*/ 496983 h 693081"/>
                            <a:gd name="csX2193" fmla="*/ 66552 w 1619476"/>
                            <a:gd name="csY2193" fmla="*/ 495929 h 693081"/>
                            <a:gd name="csX2194" fmla="*/ 64355 w 1619476"/>
                            <a:gd name="csY2194" fmla="*/ 497478 h 693081"/>
                            <a:gd name="csX2195" fmla="*/ 42112 w 1619476"/>
                            <a:gd name="csY2195" fmla="*/ 498824 h 693081"/>
                            <a:gd name="csX2196" fmla="*/ 59645 w 1619476"/>
                            <a:gd name="csY2196" fmla="*/ 496983 h 693081"/>
                            <a:gd name="csX2197" fmla="*/ 88338 w 1619476"/>
                            <a:gd name="csY2197" fmla="*/ 491549 h 693081"/>
                            <a:gd name="csX2198" fmla="*/ 111902 w 1619476"/>
                            <a:gd name="csY2198" fmla="*/ 475591 h 693081"/>
                            <a:gd name="csX2199" fmla="*/ 112321 w 1619476"/>
                            <a:gd name="csY2199" fmla="*/ 475388 h 693081"/>
                            <a:gd name="csX2200" fmla="*/ 109413 w 1619476"/>
                            <a:gd name="csY2200" fmla="*/ 481761 h 693081"/>
                            <a:gd name="csX2201" fmla="*/ 90560 w 1619476"/>
                            <a:gd name="csY2201" fmla="*/ 494101 h 693081"/>
                            <a:gd name="csX2202" fmla="*/ 84796 w 1619476"/>
                            <a:gd name="csY2202" fmla="*/ 495510 h 693081"/>
                            <a:gd name="csX2203" fmla="*/ 69574 w 1619476"/>
                            <a:gd name="csY2203" fmla="*/ 496970 h 693081"/>
                            <a:gd name="csX2204" fmla="*/ 88338 w 1619476"/>
                            <a:gd name="csY2204" fmla="*/ 491549 h 693081"/>
                            <a:gd name="csX2205" fmla="*/ 118262 w 1619476"/>
                            <a:gd name="csY2205" fmla="*/ 472887 h 693081"/>
                            <a:gd name="csX2206" fmla="*/ 120548 w 1619476"/>
                            <a:gd name="csY2206" fmla="*/ 466006 h 693081"/>
                            <a:gd name="csX2207" fmla="*/ 122439 w 1619476"/>
                            <a:gd name="csY2207" fmla="*/ 456814 h 693081"/>
                            <a:gd name="csX2208" fmla="*/ 125867 w 1619476"/>
                            <a:gd name="csY2208" fmla="*/ 439522 h 693081"/>
                            <a:gd name="csX2209" fmla="*/ 128889 w 1619476"/>
                            <a:gd name="csY2209" fmla="*/ 404380 h 693081"/>
                            <a:gd name="csX2210" fmla="*/ 129206 w 1619476"/>
                            <a:gd name="csY2210" fmla="*/ 400724 h 693081"/>
                            <a:gd name="csX2211" fmla="*/ 130565 w 1619476"/>
                            <a:gd name="csY2211" fmla="*/ 397296 h 693081"/>
                            <a:gd name="csX2212" fmla="*/ 132025 w 1619476"/>
                            <a:gd name="csY2212" fmla="*/ 395620 h 693081"/>
                            <a:gd name="csX2213" fmla="*/ 130146 w 1619476"/>
                            <a:gd name="csY2213" fmla="*/ 417305 h 693081"/>
                            <a:gd name="csX2214" fmla="*/ 129371 w 1619476"/>
                            <a:gd name="csY2214" fmla="*/ 426585 h 693081"/>
                            <a:gd name="csX2215" fmla="*/ 129105 w 1619476"/>
                            <a:gd name="csY2215" fmla="*/ 432006 h 693081"/>
                            <a:gd name="csX2216" fmla="*/ 127848 w 1619476"/>
                            <a:gd name="csY2216" fmla="*/ 445667 h 693081"/>
                            <a:gd name="csX2217" fmla="*/ 128102 w 1619476"/>
                            <a:gd name="csY2217" fmla="*/ 446607 h 693081"/>
                            <a:gd name="csX2218" fmla="*/ 128889 w 1619476"/>
                            <a:gd name="csY2218" fmla="*/ 444639 h 693081"/>
                            <a:gd name="csX2219" fmla="*/ 129841 w 1619476"/>
                            <a:gd name="csY2219" fmla="*/ 437745 h 693081"/>
                            <a:gd name="csX2220" fmla="*/ 130819 w 1619476"/>
                            <a:gd name="csY2220" fmla="*/ 426852 h 693081"/>
                            <a:gd name="csX2221" fmla="*/ 131238 w 1619476"/>
                            <a:gd name="csY2221" fmla="*/ 422320 h 693081"/>
                            <a:gd name="csX2222" fmla="*/ 131517 w 1619476"/>
                            <a:gd name="csY2222" fmla="*/ 420136 h 693081"/>
                            <a:gd name="csX2223" fmla="*/ 132342 w 1619476"/>
                            <a:gd name="csY2223" fmla="*/ 413445 h 693081"/>
                            <a:gd name="csX2224" fmla="*/ 136405 w 1619476"/>
                            <a:gd name="csY2224" fmla="*/ 395620 h 693081"/>
                            <a:gd name="csX2225" fmla="*/ 138487 w 1619476"/>
                            <a:gd name="csY2225" fmla="*/ 390618 h 693081"/>
                            <a:gd name="csX2226" fmla="*/ 138703 w 1619476"/>
                            <a:gd name="csY2226" fmla="*/ 390415 h 693081"/>
                            <a:gd name="csX2227" fmla="*/ 135668 w 1619476"/>
                            <a:gd name="csY2227" fmla="*/ 406894 h 693081"/>
                            <a:gd name="csX2228" fmla="*/ 125042 w 1619476"/>
                            <a:gd name="csY2228" fmla="*/ 474029 h 693081"/>
                            <a:gd name="csX2229" fmla="*/ 113666 w 1619476"/>
                            <a:gd name="csY2229" fmla="*/ 491118 h 693081"/>
                            <a:gd name="csX2230" fmla="*/ 105440 w 1619476"/>
                            <a:gd name="csY2230" fmla="*/ 497174 h 693081"/>
                            <a:gd name="csX2231" fmla="*/ 70513 w 1619476"/>
                            <a:gd name="csY2231" fmla="*/ 502493 h 693081"/>
                            <a:gd name="csX2232" fmla="*/ 97720 w 1619476"/>
                            <a:gd name="csY2232" fmla="*/ 495409 h 693081"/>
                            <a:gd name="csX2233" fmla="*/ 104652 w 1619476"/>
                            <a:gd name="csY2233" fmla="*/ 491397 h 693081"/>
                            <a:gd name="csX2234" fmla="*/ 105935 w 1619476"/>
                            <a:gd name="csY2234" fmla="*/ 490293 h 693081"/>
                            <a:gd name="csX2235" fmla="*/ 107420 w 1619476"/>
                            <a:gd name="csY2235" fmla="*/ 488922 h 693081"/>
                            <a:gd name="csX2236" fmla="*/ 118262 w 1619476"/>
                            <a:gd name="csY2236" fmla="*/ 472887 h 693081"/>
                            <a:gd name="csX2237" fmla="*/ 129739 w 1619476"/>
                            <a:gd name="csY2237" fmla="*/ 381972 h 693081"/>
                            <a:gd name="csX2238" fmla="*/ 130260 w 1619476"/>
                            <a:gd name="csY2238" fmla="*/ 376335 h 693081"/>
                            <a:gd name="csX2239" fmla="*/ 130260 w 1619476"/>
                            <a:gd name="csY2239" fmla="*/ 376120 h 693081"/>
                            <a:gd name="csX2240" fmla="*/ 130463 w 1619476"/>
                            <a:gd name="csY2240" fmla="*/ 376120 h 693081"/>
                            <a:gd name="csX2241" fmla="*/ 131199 w 1619476"/>
                            <a:gd name="csY2241" fmla="*/ 382798 h 693081"/>
                            <a:gd name="csX2242" fmla="*/ 131720 w 1619476"/>
                            <a:gd name="csY2242" fmla="*/ 390199 h 693081"/>
                            <a:gd name="csX2243" fmla="*/ 130146 w 1619476"/>
                            <a:gd name="csY2243" fmla="*/ 393640 h 693081"/>
                            <a:gd name="csX2244" fmla="*/ 129739 w 1619476"/>
                            <a:gd name="csY2244" fmla="*/ 390923 h 693081"/>
                            <a:gd name="csX2245" fmla="*/ 129739 w 1619476"/>
                            <a:gd name="csY2245" fmla="*/ 381972 h 693081"/>
                            <a:gd name="csX2246" fmla="*/ 129739 w 1619476"/>
                            <a:gd name="csY2246" fmla="*/ 369759 h 693081"/>
                            <a:gd name="csX2247" fmla="*/ 133383 w 1619476"/>
                            <a:gd name="csY2247" fmla="*/ 370178 h 693081"/>
                            <a:gd name="csX2248" fmla="*/ 133586 w 1619476"/>
                            <a:gd name="csY2248" fmla="*/ 370914 h 693081"/>
                            <a:gd name="csX2249" fmla="*/ 134627 w 1619476"/>
                            <a:gd name="csY2249" fmla="*/ 371232 h 693081"/>
                            <a:gd name="csX2250" fmla="*/ 136087 w 1619476"/>
                            <a:gd name="csY2250" fmla="*/ 372997 h 693081"/>
                            <a:gd name="csX2251" fmla="*/ 140988 w 1619476"/>
                            <a:gd name="csY2251" fmla="*/ 375180 h 693081"/>
                            <a:gd name="csX2252" fmla="*/ 141508 w 1619476"/>
                            <a:gd name="csY2252" fmla="*/ 376755 h 693081"/>
                            <a:gd name="csX2253" fmla="*/ 137243 w 1619476"/>
                            <a:gd name="csY2253" fmla="*/ 377694 h 693081"/>
                            <a:gd name="csX2254" fmla="*/ 134005 w 1619476"/>
                            <a:gd name="csY2254" fmla="*/ 374977 h 693081"/>
                            <a:gd name="csX2255" fmla="*/ 129511 w 1619476"/>
                            <a:gd name="csY2255" fmla="*/ 370483 h 693081"/>
                            <a:gd name="csX2256" fmla="*/ 129739 w 1619476"/>
                            <a:gd name="csY2256" fmla="*/ 369759 h 693081"/>
                            <a:gd name="csX2257" fmla="*/ 145584 w 1619476"/>
                            <a:gd name="csY2257" fmla="*/ 380398 h 693081"/>
                            <a:gd name="csX2258" fmla="*/ 147869 w 1619476"/>
                            <a:gd name="csY2258" fmla="*/ 383217 h 693081"/>
                            <a:gd name="csX2259" fmla="*/ 150167 w 1619476"/>
                            <a:gd name="csY2259" fmla="*/ 384359 h 693081"/>
                            <a:gd name="csX2260" fmla="*/ 153405 w 1619476"/>
                            <a:gd name="csY2260" fmla="*/ 384461 h 693081"/>
                            <a:gd name="csX2261" fmla="*/ 153405 w 1619476"/>
                            <a:gd name="csY2261" fmla="*/ 388638 h 693081"/>
                            <a:gd name="csX2262" fmla="*/ 147983 w 1619476"/>
                            <a:gd name="csY2262" fmla="*/ 391240 h 693081"/>
                            <a:gd name="csX2263" fmla="*/ 146104 w 1619476"/>
                            <a:gd name="csY2263" fmla="*/ 388536 h 693081"/>
                            <a:gd name="csX2264" fmla="*/ 139744 w 1619476"/>
                            <a:gd name="csY2264" fmla="*/ 381236 h 693081"/>
                            <a:gd name="csX2265" fmla="*/ 139744 w 1619476"/>
                            <a:gd name="csY2265" fmla="*/ 381211 h 693081"/>
                            <a:gd name="csX2266" fmla="*/ 140137 w 1619476"/>
                            <a:gd name="csY2266" fmla="*/ 381135 h 693081"/>
                            <a:gd name="csX2267" fmla="*/ 145584 w 1619476"/>
                            <a:gd name="csY2267" fmla="*/ 380398 h 693081"/>
                            <a:gd name="csX2268" fmla="*/ 142448 w 1619476"/>
                            <a:gd name="csY2268" fmla="*/ 291452 h 693081"/>
                            <a:gd name="csX2269" fmla="*/ 158724 w 1619476"/>
                            <a:gd name="csY2269" fmla="*/ 290830 h 693081"/>
                            <a:gd name="csX2270" fmla="*/ 164666 w 1619476"/>
                            <a:gd name="csY2270" fmla="*/ 291985 h 693081"/>
                            <a:gd name="csX2271" fmla="*/ 174670 w 1619476"/>
                            <a:gd name="csY2271" fmla="*/ 299907 h 693081"/>
                            <a:gd name="csX2272" fmla="*/ 176854 w 1619476"/>
                            <a:gd name="csY2272" fmla="*/ 302510 h 693081"/>
                            <a:gd name="csX2273" fmla="*/ 178111 w 1619476"/>
                            <a:gd name="csY2273" fmla="*/ 298549 h 693081"/>
                            <a:gd name="csX2274" fmla="*/ 169871 w 1619476"/>
                            <a:gd name="csY2274" fmla="*/ 284990 h 693081"/>
                            <a:gd name="csX2275" fmla="*/ 172690 w 1619476"/>
                            <a:gd name="csY2275" fmla="*/ 283644 h 693081"/>
                            <a:gd name="csX2276" fmla="*/ 181551 w 1619476"/>
                            <a:gd name="csY2276" fmla="*/ 281663 h 693081"/>
                            <a:gd name="csX2277" fmla="*/ 180726 w 1619476"/>
                            <a:gd name="csY2277" fmla="*/ 278642 h 693081"/>
                            <a:gd name="csX2278" fmla="*/ 182085 w 1619476"/>
                            <a:gd name="csY2278" fmla="*/ 275925 h 693081"/>
                            <a:gd name="csX2279" fmla="*/ 184154 w 1619476"/>
                            <a:gd name="csY2279" fmla="*/ 275506 h 693081"/>
                            <a:gd name="csX2280" fmla="*/ 190629 w 1619476"/>
                            <a:gd name="csY2280" fmla="*/ 251524 h 693081"/>
                            <a:gd name="csX2281" fmla="*/ 192076 w 1619476"/>
                            <a:gd name="csY2281" fmla="*/ 244757 h 693081"/>
                            <a:gd name="csX2282" fmla="*/ 195631 w 1619476"/>
                            <a:gd name="csY2282" fmla="*/ 244541 h 693081"/>
                            <a:gd name="csX2283" fmla="*/ 199059 w 1619476"/>
                            <a:gd name="csY2283" fmla="*/ 244541 h 693081"/>
                            <a:gd name="csX2284" fmla="*/ 198437 w 1619476"/>
                            <a:gd name="csY2284" fmla="*/ 249746 h 693081"/>
                            <a:gd name="csX2285" fmla="*/ 196672 w 1619476"/>
                            <a:gd name="csY2285" fmla="*/ 265184 h 693081"/>
                            <a:gd name="csX2286" fmla="*/ 194692 w 1619476"/>
                            <a:gd name="csY2286" fmla="*/ 300542 h 693081"/>
                            <a:gd name="csX2287" fmla="*/ 191150 w 1619476"/>
                            <a:gd name="csY2287" fmla="*/ 329412 h 693081"/>
                            <a:gd name="csX2288" fmla="*/ 191213 w 1619476"/>
                            <a:gd name="csY2288" fmla="*/ 329425 h 693081"/>
                            <a:gd name="csX2289" fmla="*/ 191099 w 1619476"/>
                            <a:gd name="csY2289" fmla="*/ 330098 h 693081"/>
                            <a:gd name="csX2290" fmla="*/ 191200 w 1619476"/>
                            <a:gd name="csY2290" fmla="*/ 330275 h 693081"/>
                            <a:gd name="csX2291" fmla="*/ 191226 w 1619476"/>
                            <a:gd name="csY2291" fmla="*/ 330275 h 693081"/>
                            <a:gd name="csX2292" fmla="*/ 191378 w 1619476"/>
                            <a:gd name="csY2292" fmla="*/ 330148 h 693081"/>
                            <a:gd name="csX2293" fmla="*/ 191492 w 1619476"/>
                            <a:gd name="csY2293" fmla="*/ 329488 h 693081"/>
                            <a:gd name="csX2294" fmla="*/ 195530 w 1619476"/>
                            <a:gd name="csY2294" fmla="*/ 308566 h 693081"/>
                            <a:gd name="csX2295" fmla="*/ 196152 w 1619476"/>
                            <a:gd name="csY2295" fmla="*/ 305430 h 693081"/>
                            <a:gd name="csX2296" fmla="*/ 197078 w 1619476"/>
                            <a:gd name="csY2296" fmla="*/ 307207 h 693081"/>
                            <a:gd name="csX2297" fmla="*/ 201154 w 1619476"/>
                            <a:gd name="csY2297" fmla="*/ 322010 h 693081"/>
                            <a:gd name="csX2298" fmla="*/ 202512 w 1619476"/>
                            <a:gd name="csY2298" fmla="*/ 344850 h 693081"/>
                            <a:gd name="csX2299" fmla="*/ 200532 w 1619476"/>
                            <a:gd name="csY2299" fmla="*/ 360796 h 693081"/>
                            <a:gd name="csX2300" fmla="*/ 197193 w 1619476"/>
                            <a:gd name="csY2300" fmla="*/ 369543 h 693081"/>
                            <a:gd name="csX2301" fmla="*/ 192292 w 1619476"/>
                            <a:gd name="csY2301" fmla="*/ 382899 h 693081"/>
                            <a:gd name="csX2302" fmla="*/ 190210 w 1619476"/>
                            <a:gd name="csY2302" fmla="*/ 397702 h 693081"/>
                            <a:gd name="csX2303" fmla="*/ 190286 w 1619476"/>
                            <a:gd name="csY2303" fmla="*/ 397677 h 693081"/>
                            <a:gd name="csX2304" fmla="*/ 190223 w 1619476"/>
                            <a:gd name="csY2304" fmla="*/ 397893 h 693081"/>
                            <a:gd name="csX2305" fmla="*/ 190286 w 1619476"/>
                            <a:gd name="csY2305" fmla="*/ 398045 h 693081"/>
                            <a:gd name="csX2306" fmla="*/ 190210 w 1619476"/>
                            <a:gd name="csY2306" fmla="*/ 398020 h 693081"/>
                            <a:gd name="csX2307" fmla="*/ 184573 w 1619476"/>
                            <a:gd name="csY2307" fmla="*/ 444943 h 693081"/>
                            <a:gd name="csX2308" fmla="*/ 184053 w 1619476"/>
                            <a:gd name="csY2308" fmla="*/ 456192 h 693081"/>
                            <a:gd name="csX2309" fmla="*/ 189169 w 1619476"/>
                            <a:gd name="csY2309" fmla="*/ 464126 h 693081"/>
                            <a:gd name="csX2310" fmla="*/ 241400 w 1619476"/>
                            <a:gd name="csY2310" fmla="*/ 474550 h 693081"/>
                            <a:gd name="csX2311" fmla="*/ 231294 w 1619476"/>
                            <a:gd name="csY2311" fmla="*/ 475388 h 693081"/>
                            <a:gd name="csX2312" fmla="*/ 231294 w 1619476"/>
                            <a:gd name="csY2312" fmla="*/ 475426 h 693081"/>
                            <a:gd name="csX2313" fmla="*/ 231053 w 1619476"/>
                            <a:gd name="csY2313" fmla="*/ 475400 h 693081"/>
                            <a:gd name="csX2314" fmla="*/ 230888 w 1619476"/>
                            <a:gd name="csY2314" fmla="*/ 475413 h 693081"/>
                            <a:gd name="csX2315" fmla="*/ 230748 w 1619476"/>
                            <a:gd name="csY2315" fmla="*/ 475629 h 693081"/>
                            <a:gd name="csX2316" fmla="*/ 230951 w 1619476"/>
                            <a:gd name="csY2316" fmla="*/ 475756 h 693081"/>
                            <a:gd name="csX2317" fmla="*/ 231053 w 1619476"/>
                            <a:gd name="csY2317" fmla="*/ 475756 h 693081"/>
                            <a:gd name="csX2318" fmla="*/ 231205 w 1619476"/>
                            <a:gd name="csY2318" fmla="*/ 475781 h 693081"/>
                            <a:gd name="csX2319" fmla="*/ 231180 w 1619476"/>
                            <a:gd name="csY2319" fmla="*/ 475806 h 693081"/>
                            <a:gd name="csX2320" fmla="*/ 243482 w 1619476"/>
                            <a:gd name="csY2320" fmla="*/ 476949 h 693081"/>
                            <a:gd name="csX2321" fmla="*/ 232741 w 1619476"/>
                            <a:gd name="csY2321" fmla="*/ 478092 h 693081"/>
                            <a:gd name="csX2322" fmla="*/ 232386 w 1619476"/>
                            <a:gd name="csY2322" fmla="*/ 478092 h 693081"/>
                            <a:gd name="csX2323" fmla="*/ 232272 w 1619476"/>
                            <a:gd name="csY2323" fmla="*/ 478193 h 693081"/>
                            <a:gd name="csX2324" fmla="*/ 232386 w 1619476"/>
                            <a:gd name="csY2324" fmla="*/ 478308 h 693081"/>
                            <a:gd name="csX2325" fmla="*/ 232741 w 1619476"/>
                            <a:gd name="csY2325" fmla="*/ 478308 h 693081"/>
                            <a:gd name="csX2326" fmla="*/ 235877 w 1619476"/>
                            <a:gd name="csY2326" fmla="*/ 480605 h 693081"/>
                            <a:gd name="csX2327" fmla="*/ 233579 w 1619476"/>
                            <a:gd name="csY2327" fmla="*/ 481329 h 693081"/>
                            <a:gd name="csX2328" fmla="*/ 219093 w 1619476"/>
                            <a:gd name="csY2328" fmla="*/ 480504 h 693081"/>
                            <a:gd name="csX2329" fmla="*/ 191353 w 1619476"/>
                            <a:gd name="csY2329" fmla="*/ 479450 h 693081"/>
                            <a:gd name="csX2330" fmla="*/ 177273 w 1619476"/>
                            <a:gd name="csY2330" fmla="*/ 479666 h 693081"/>
                            <a:gd name="csX2331" fmla="*/ 175089 w 1619476"/>
                            <a:gd name="csY2331" fmla="*/ 479666 h 693081"/>
                            <a:gd name="csX2332" fmla="*/ 172791 w 1619476"/>
                            <a:gd name="csY2332" fmla="*/ 479869 h 693081"/>
                            <a:gd name="csX2333" fmla="*/ 171433 w 1619476"/>
                            <a:gd name="csY2333" fmla="*/ 474867 h 693081"/>
                            <a:gd name="csX2334" fmla="*/ 173109 w 1619476"/>
                            <a:gd name="csY2334" fmla="*/ 473927 h 693081"/>
                            <a:gd name="csX2335" fmla="*/ 173528 w 1619476"/>
                            <a:gd name="csY2335" fmla="*/ 475908 h 693081"/>
                            <a:gd name="csX2336" fmla="*/ 176130 w 1619476"/>
                            <a:gd name="csY2336" fmla="*/ 477470 h 693081"/>
                            <a:gd name="csX2337" fmla="*/ 183011 w 1619476"/>
                            <a:gd name="csY2337" fmla="*/ 475908 h 693081"/>
                            <a:gd name="csX2338" fmla="*/ 207502 w 1619476"/>
                            <a:gd name="csY2338" fmla="*/ 477355 h 693081"/>
                            <a:gd name="csX2339" fmla="*/ 207502 w 1619476"/>
                            <a:gd name="csY2339" fmla="*/ 477317 h 693081"/>
                            <a:gd name="csX2340" fmla="*/ 207705 w 1619476"/>
                            <a:gd name="csY2340" fmla="*/ 477355 h 693081"/>
                            <a:gd name="csX2341" fmla="*/ 207781 w 1619476"/>
                            <a:gd name="csY2341" fmla="*/ 477355 h 693081"/>
                            <a:gd name="csX2342" fmla="*/ 207997 w 1619476"/>
                            <a:gd name="csY2342" fmla="*/ 477127 h 693081"/>
                            <a:gd name="csX2343" fmla="*/ 207768 w 1619476"/>
                            <a:gd name="csY2343" fmla="*/ 476924 h 693081"/>
                            <a:gd name="csX2344" fmla="*/ 207718 w 1619476"/>
                            <a:gd name="csY2344" fmla="*/ 476924 h 693081"/>
                            <a:gd name="csX2345" fmla="*/ 207591 w 1619476"/>
                            <a:gd name="csY2345" fmla="*/ 476898 h 693081"/>
                            <a:gd name="csX2346" fmla="*/ 207565 w 1619476"/>
                            <a:gd name="csY2346" fmla="*/ 476924 h 693081"/>
                            <a:gd name="csX2347" fmla="*/ 184154 w 1619476"/>
                            <a:gd name="csY2347" fmla="*/ 473927 h 693081"/>
                            <a:gd name="csX2348" fmla="*/ 177793 w 1619476"/>
                            <a:gd name="csY2348" fmla="*/ 473090 h 693081"/>
                            <a:gd name="csX2349" fmla="*/ 178631 w 1619476"/>
                            <a:gd name="csY2349" fmla="*/ 469014 h 693081"/>
                            <a:gd name="csX2350" fmla="*/ 178682 w 1619476"/>
                            <a:gd name="csY2350" fmla="*/ 468189 h 693081"/>
                            <a:gd name="csX2351" fmla="*/ 178530 w 1619476"/>
                            <a:gd name="csY2351" fmla="*/ 467148 h 693081"/>
                            <a:gd name="csX2352" fmla="*/ 178111 w 1619476"/>
                            <a:gd name="csY2352" fmla="*/ 457766 h 693081"/>
                            <a:gd name="csX2353" fmla="*/ 180206 w 1619476"/>
                            <a:gd name="csY2353" fmla="*/ 414080 h 693081"/>
                            <a:gd name="csX2354" fmla="*/ 181653 w 1619476"/>
                            <a:gd name="csY2354" fmla="*/ 397499 h 693081"/>
                            <a:gd name="csX2355" fmla="*/ 184052 w 1619476"/>
                            <a:gd name="csY2355" fmla="*/ 388942 h 693081"/>
                            <a:gd name="csX2356" fmla="*/ 185411 w 1619476"/>
                            <a:gd name="csY2356" fmla="*/ 384689 h 693081"/>
                            <a:gd name="csX2357" fmla="*/ 190210 w 1619476"/>
                            <a:gd name="csY2357" fmla="*/ 356314 h 693081"/>
                            <a:gd name="csX2358" fmla="*/ 187709 w 1619476"/>
                            <a:gd name="csY2358" fmla="*/ 328167 h 693081"/>
                            <a:gd name="csX2359" fmla="*/ 186757 w 1619476"/>
                            <a:gd name="csY2359" fmla="*/ 326492 h 693081"/>
                            <a:gd name="csX2360" fmla="*/ 178936 w 1619476"/>
                            <a:gd name="csY2360" fmla="*/ 311790 h 693081"/>
                            <a:gd name="csX2361" fmla="*/ 175813 w 1619476"/>
                            <a:gd name="csY2361" fmla="*/ 306470 h 693081"/>
                            <a:gd name="csX2362" fmla="*/ 171331 w 1619476"/>
                            <a:gd name="csY2362" fmla="*/ 300846 h 693081"/>
                            <a:gd name="csX2363" fmla="*/ 166646 w 1619476"/>
                            <a:gd name="csY2363" fmla="*/ 295324 h 693081"/>
                            <a:gd name="csX2364" fmla="*/ 158292 w 1619476"/>
                            <a:gd name="csY2364" fmla="*/ 293229 h 693081"/>
                            <a:gd name="csX2365" fmla="*/ 148809 w 1619476"/>
                            <a:gd name="csY2365" fmla="*/ 291045 h 693081"/>
                            <a:gd name="csX2366" fmla="*/ 145368 w 1619476"/>
                            <a:gd name="csY2366" fmla="*/ 291248 h 693081"/>
                            <a:gd name="csX2367" fmla="*/ 142448 w 1619476"/>
                            <a:gd name="csY2367" fmla="*/ 291451 h 693081"/>
                            <a:gd name="csX2368" fmla="*/ 145901 w 1619476"/>
                            <a:gd name="csY2368" fmla="*/ 120364 h 693081"/>
                            <a:gd name="csX2369" fmla="*/ 143908 w 1619476"/>
                            <a:gd name="csY2369" fmla="*/ 115146 h 693081"/>
                            <a:gd name="csX2370" fmla="*/ 145990 w 1619476"/>
                            <a:gd name="csY2370" fmla="*/ 113381 h 693081"/>
                            <a:gd name="csX2371" fmla="*/ 146206 w 1619476"/>
                            <a:gd name="csY2371" fmla="*/ 112124 h 693081"/>
                            <a:gd name="csX2372" fmla="*/ 148187 w 1619476"/>
                            <a:gd name="csY2372" fmla="*/ 110664 h 693081"/>
                            <a:gd name="csX2373" fmla="*/ 148910 w 1619476"/>
                            <a:gd name="csY2373" fmla="*/ 113686 h 693081"/>
                            <a:gd name="csX2374" fmla="*/ 145901 w 1619476"/>
                            <a:gd name="csY2374" fmla="*/ 120364 h 693081"/>
                            <a:gd name="csX2375" fmla="*/ 144327 w 1619476"/>
                            <a:gd name="csY2375" fmla="*/ 123804 h 693081"/>
                            <a:gd name="csX2376" fmla="*/ 144543 w 1619476"/>
                            <a:gd name="csY2376" fmla="*/ 122763 h 693081"/>
                            <a:gd name="csX2377" fmla="*/ 143908 w 1619476"/>
                            <a:gd name="csY2377" fmla="*/ 120465 h 693081"/>
                            <a:gd name="csX2378" fmla="*/ 145482 w 1619476"/>
                            <a:gd name="csY2378" fmla="*/ 122763 h 693081"/>
                            <a:gd name="csX2379" fmla="*/ 144327 w 1619476"/>
                            <a:gd name="csY2379" fmla="*/ 123804 h 693081"/>
                            <a:gd name="csX2380" fmla="*/ 138804 w 1619476"/>
                            <a:gd name="csY2380" fmla="*/ 98260 h 693081"/>
                            <a:gd name="csX2381" fmla="*/ 141204 w 1619476"/>
                            <a:gd name="csY2381" fmla="*/ 80334 h 693081"/>
                            <a:gd name="csX2382" fmla="*/ 142029 w 1619476"/>
                            <a:gd name="csY2382" fmla="*/ 80537 h 693081"/>
                            <a:gd name="csX2383" fmla="*/ 143286 w 1619476"/>
                            <a:gd name="csY2383" fmla="*/ 82099 h 693081"/>
                            <a:gd name="csX2384" fmla="*/ 149228 w 1619476"/>
                            <a:gd name="csY2384" fmla="*/ 88777 h 693081"/>
                            <a:gd name="csX2385" fmla="*/ 151843 w 1619476"/>
                            <a:gd name="csY2385" fmla="*/ 99403 h 693081"/>
                            <a:gd name="csX2386" fmla="*/ 152363 w 1619476"/>
                            <a:gd name="csY2386" fmla="*/ 102844 h 693081"/>
                            <a:gd name="csX2387" fmla="*/ 151322 w 1619476"/>
                            <a:gd name="csY2387" fmla="*/ 102958 h 693081"/>
                            <a:gd name="csX2388" fmla="*/ 150370 w 1619476"/>
                            <a:gd name="csY2388" fmla="*/ 108379 h 693081"/>
                            <a:gd name="csX2389" fmla="*/ 149228 w 1619476"/>
                            <a:gd name="csY2389" fmla="*/ 102640 h 693081"/>
                            <a:gd name="csX2390" fmla="*/ 148085 w 1619476"/>
                            <a:gd name="csY2390" fmla="*/ 88980 h 693081"/>
                            <a:gd name="csX2391" fmla="*/ 145051 w 1619476"/>
                            <a:gd name="csY2391" fmla="*/ 85120 h 693081"/>
                            <a:gd name="csX2392" fmla="*/ 142651 w 1619476"/>
                            <a:gd name="csY2392" fmla="*/ 83457 h 693081"/>
                            <a:gd name="csX2393" fmla="*/ 143387 w 1619476"/>
                            <a:gd name="csY2393" fmla="*/ 86060 h 693081"/>
                            <a:gd name="csX2394" fmla="*/ 144758 w 1619476"/>
                            <a:gd name="csY2394" fmla="*/ 90021 h 693081"/>
                            <a:gd name="csX2395" fmla="*/ 145584 w 1619476"/>
                            <a:gd name="csY2395" fmla="*/ 92420 h 693081"/>
                            <a:gd name="csX2396" fmla="*/ 144644 w 1619476"/>
                            <a:gd name="csY2396" fmla="*/ 99301 h 693081"/>
                            <a:gd name="csX2397" fmla="*/ 143819 w 1619476"/>
                            <a:gd name="csY2397" fmla="*/ 98159 h 693081"/>
                            <a:gd name="csX2398" fmla="*/ 140810 w 1619476"/>
                            <a:gd name="csY2398" fmla="*/ 93195 h 693081"/>
                            <a:gd name="csX2399" fmla="*/ 140721 w 1619476"/>
                            <a:gd name="csY2399" fmla="*/ 92560 h 693081"/>
                            <a:gd name="csX2400" fmla="*/ 140556 w 1619476"/>
                            <a:gd name="csY2400" fmla="*/ 92433 h 693081"/>
                            <a:gd name="csX2401" fmla="*/ 140429 w 1619476"/>
                            <a:gd name="csY2401" fmla="*/ 92585 h 693081"/>
                            <a:gd name="csX2402" fmla="*/ 140543 w 1619476"/>
                            <a:gd name="csY2402" fmla="*/ 93360 h 693081"/>
                            <a:gd name="csX2403" fmla="*/ 140467 w 1619476"/>
                            <a:gd name="csY2403" fmla="*/ 93360 h 693081"/>
                            <a:gd name="csX2404" fmla="*/ 144543 w 1619476"/>
                            <a:gd name="csY2404" fmla="*/ 107020 h 693081"/>
                            <a:gd name="csX2405" fmla="*/ 146523 w 1619476"/>
                            <a:gd name="csY2405" fmla="*/ 108684 h 693081"/>
                            <a:gd name="csX2406" fmla="*/ 144758 w 1619476"/>
                            <a:gd name="csY2406" fmla="*/ 110144 h 693081"/>
                            <a:gd name="csX2407" fmla="*/ 143908 w 1619476"/>
                            <a:gd name="csY2407" fmla="*/ 108785 h 693081"/>
                            <a:gd name="csX2408" fmla="*/ 138804 w 1619476"/>
                            <a:gd name="csY2408" fmla="*/ 98260 h 693081"/>
                            <a:gd name="csX2409" fmla="*/ 161949 w 1619476"/>
                            <a:gd name="csY2409" fmla="*/ 130063 h 693081"/>
                            <a:gd name="csX2410" fmla="*/ 155068 w 1619476"/>
                            <a:gd name="csY2410" fmla="*/ 128603 h 693081"/>
                            <a:gd name="csX2411" fmla="*/ 151526 w 1619476"/>
                            <a:gd name="csY2411" fmla="*/ 126102 h 693081"/>
                            <a:gd name="csX2412" fmla="*/ 150370 w 1619476"/>
                            <a:gd name="csY2412" fmla="*/ 122446 h 693081"/>
                            <a:gd name="csX2413" fmla="*/ 150142 w 1619476"/>
                            <a:gd name="csY2413" fmla="*/ 121887 h 693081"/>
                            <a:gd name="csX2414" fmla="*/ 150485 w 1619476"/>
                            <a:gd name="csY2414" fmla="*/ 122357 h 693081"/>
                            <a:gd name="csX2415" fmla="*/ 152770 w 1619476"/>
                            <a:gd name="csY2415" fmla="*/ 124122 h 693081"/>
                            <a:gd name="csX2416" fmla="*/ 161949 w 1619476"/>
                            <a:gd name="csY2416" fmla="*/ 130063 h 693081"/>
                            <a:gd name="csX2417" fmla="*/ 157150 w 1619476"/>
                            <a:gd name="csY2417" fmla="*/ 112543 h 693081"/>
                            <a:gd name="csX2418" fmla="*/ 159562 w 1619476"/>
                            <a:gd name="csY2418" fmla="*/ 111299 h 693081"/>
                            <a:gd name="csX2419" fmla="*/ 162685 w 1619476"/>
                            <a:gd name="csY2419" fmla="*/ 111299 h 693081"/>
                            <a:gd name="csX2420" fmla="*/ 164983 w 1619476"/>
                            <a:gd name="csY2420" fmla="*/ 112746 h 693081"/>
                            <a:gd name="csX2421" fmla="*/ 163193 w 1619476"/>
                            <a:gd name="csY2421" fmla="*/ 112848 h 693081"/>
                            <a:gd name="csX2422" fmla="*/ 157772 w 1619476"/>
                            <a:gd name="csY2422" fmla="*/ 114105 h 693081"/>
                            <a:gd name="csX2423" fmla="*/ 156007 w 1619476"/>
                            <a:gd name="csY2423" fmla="*/ 114625 h 693081"/>
                            <a:gd name="csX2424" fmla="*/ 155271 w 1619476"/>
                            <a:gd name="csY2424" fmla="*/ 114105 h 693081"/>
                            <a:gd name="csX2425" fmla="*/ 157150 w 1619476"/>
                            <a:gd name="csY2425" fmla="*/ 112543 h 693081"/>
                            <a:gd name="csX2426" fmla="*/ 158089 w 1619476"/>
                            <a:gd name="csY2426" fmla="*/ 103999 h 693081"/>
                            <a:gd name="csX2427" fmla="*/ 164031 w 1619476"/>
                            <a:gd name="csY2427" fmla="*/ 103364 h 693081"/>
                            <a:gd name="csX2428" fmla="*/ 170811 w 1619476"/>
                            <a:gd name="csY2428" fmla="*/ 106500 h 693081"/>
                            <a:gd name="csX2429" fmla="*/ 172169 w 1619476"/>
                            <a:gd name="csY2429" fmla="*/ 108379 h 693081"/>
                            <a:gd name="csX2430" fmla="*/ 170595 w 1619476"/>
                            <a:gd name="csY2430" fmla="*/ 107643 h 693081"/>
                            <a:gd name="csX2431" fmla="*/ 157467 w 1619476"/>
                            <a:gd name="csY2431" fmla="*/ 104723 h 693081"/>
                            <a:gd name="csX2432" fmla="*/ 155690 w 1619476"/>
                            <a:gd name="csY2432" fmla="*/ 104621 h 693081"/>
                            <a:gd name="csX2433" fmla="*/ 158089 w 1619476"/>
                            <a:gd name="csY2433" fmla="*/ 103999 h 693081"/>
                            <a:gd name="csX2434" fmla="*/ 165186 w 1619476"/>
                            <a:gd name="csY2434" fmla="*/ 97943 h 693081"/>
                            <a:gd name="csX2435" fmla="*/ 165707 w 1619476"/>
                            <a:gd name="csY2435" fmla="*/ 93982 h 693081"/>
                            <a:gd name="csX2436" fmla="*/ 167472 w 1619476"/>
                            <a:gd name="csY2436" fmla="*/ 89399 h 693081"/>
                            <a:gd name="csX2437" fmla="*/ 168932 w 1619476"/>
                            <a:gd name="csY2437" fmla="*/ 84498 h 693081"/>
                            <a:gd name="csX2438" fmla="*/ 171331 w 1619476"/>
                            <a:gd name="csY2438" fmla="*/ 78658 h 693081"/>
                            <a:gd name="csX2439" fmla="*/ 171331 w 1619476"/>
                            <a:gd name="csY2439" fmla="*/ 78442 h 693081"/>
                            <a:gd name="csX2440" fmla="*/ 172690 w 1619476"/>
                            <a:gd name="csY2440" fmla="*/ 80220 h 693081"/>
                            <a:gd name="csX2441" fmla="*/ 173109 w 1619476"/>
                            <a:gd name="csY2441" fmla="*/ 83241 h 693081"/>
                            <a:gd name="csX2442" fmla="*/ 171027 w 1619476"/>
                            <a:gd name="csY2442" fmla="*/ 91583 h 693081"/>
                            <a:gd name="csX2443" fmla="*/ 168627 w 1619476"/>
                            <a:gd name="csY2443" fmla="*/ 97626 h 693081"/>
                            <a:gd name="csX2444" fmla="*/ 164755 w 1619476"/>
                            <a:gd name="csY2444" fmla="*/ 100660 h 693081"/>
                            <a:gd name="csX2445" fmla="*/ 165186 w 1619476"/>
                            <a:gd name="csY2445" fmla="*/ 97943 h 693081"/>
                            <a:gd name="csX2446" fmla="*/ 157937 w 1619476"/>
                            <a:gd name="csY2446" fmla="*/ 117444 h 693081"/>
                            <a:gd name="csX2447" fmla="*/ 159435 w 1619476"/>
                            <a:gd name="csY2447" fmla="*/ 119805 h 693081"/>
                            <a:gd name="csX2448" fmla="*/ 162266 w 1619476"/>
                            <a:gd name="csY2448" fmla="*/ 116606 h 693081"/>
                            <a:gd name="csX2449" fmla="*/ 162685 w 1619476"/>
                            <a:gd name="csY2449" fmla="*/ 116301 h 693081"/>
                            <a:gd name="csX2450" fmla="*/ 163409 w 1619476"/>
                            <a:gd name="csY2450" fmla="*/ 120148 h 693081"/>
                            <a:gd name="csX2451" fmla="*/ 158204 w 1619476"/>
                            <a:gd name="csY2451" fmla="*/ 120148 h 693081"/>
                            <a:gd name="csX2452" fmla="*/ 157353 w 1619476"/>
                            <a:gd name="csY2452" fmla="*/ 117545 h 693081"/>
                            <a:gd name="csX2453" fmla="*/ 157937 w 1619476"/>
                            <a:gd name="csY2453" fmla="*/ 117444 h 693081"/>
                            <a:gd name="csX2454" fmla="*/ 160882 w 1619476"/>
                            <a:gd name="csY2454" fmla="*/ 117977 h 693081"/>
                            <a:gd name="csX2455" fmla="*/ 159854 w 1619476"/>
                            <a:gd name="csY2455" fmla="*/ 118650 h 693081"/>
                            <a:gd name="csX2456" fmla="*/ 158838 w 1619476"/>
                            <a:gd name="csY2456" fmla="*/ 117977 h 693081"/>
                            <a:gd name="csX2457" fmla="*/ 159854 w 1619476"/>
                            <a:gd name="csY2457" fmla="*/ 117304 h 693081"/>
                            <a:gd name="csX2458" fmla="*/ 160882 w 1619476"/>
                            <a:gd name="csY2458" fmla="*/ 117977 h 693081"/>
                            <a:gd name="csX2459" fmla="*/ 157353 w 1619476"/>
                            <a:gd name="csY2459" fmla="*/ 116301 h 693081"/>
                            <a:gd name="csX2460" fmla="*/ 158724 w 1619476"/>
                            <a:gd name="csY2460" fmla="*/ 115057 h 693081"/>
                            <a:gd name="csX2461" fmla="*/ 161632 w 1619476"/>
                            <a:gd name="csY2461" fmla="*/ 114308 h 693081"/>
                            <a:gd name="csX2462" fmla="*/ 164234 w 1619476"/>
                            <a:gd name="csY2462" fmla="*/ 114943 h 693081"/>
                            <a:gd name="csX2463" fmla="*/ 162266 w 1619476"/>
                            <a:gd name="csY2463" fmla="*/ 115260 h 693081"/>
                            <a:gd name="csX2464" fmla="*/ 157353 w 1619476"/>
                            <a:gd name="csY2464" fmla="*/ 116301 h 693081"/>
                            <a:gd name="csX2465" fmla="*/ 175292 w 1619476"/>
                            <a:gd name="csY2465" fmla="*/ 118701 h 693081"/>
                            <a:gd name="csX2466" fmla="*/ 179990 w 1619476"/>
                            <a:gd name="csY2466" fmla="*/ 123284 h 693081"/>
                            <a:gd name="csX2467" fmla="*/ 184573 w 1619476"/>
                            <a:gd name="csY2467" fmla="*/ 127143 h 693081"/>
                            <a:gd name="csX2468" fmla="*/ 185513 w 1619476"/>
                            <a:gd name="csY2468" fmla="*/ 127867 h 693081"/>
                            <a:gd name="csX2469" fmla="*/ 186452 w 1619476"/>
                            <a:gd name="csY2469" fmla="*/ 128819 h 693081"/>
                            <a:gd name="csX2470" fmla="*/ 189994 w 1619476"/>
                            <a:gd name="csY2470" fmla="*/ 130266 h 693081"/>
                            <a:gd name="csX2471" fmla="*/ 190210 w 1619476"/>
                            <a:gd name="csY2471" fmla="*/ 132767 h 693081"/>
                            <a:gd name="csX2472" fmla="*/ 187392 w 1619476"/>
                            <a:gd name="csY2472" fmla="*/ 131422 h 693081"/>
                            <a:gd name="csX2473" fmla="*/ 186757 w 1619476"/>
                            <a:gd name="csY2473" fmla="*/ 131523 h 693081"/>
                            <a:gd name="csX2474" fmla="*/ 184472 w 1619476"/>
                            <a:gd name="csY2474" fmla="*/ 129759 h 693081"/>
                            <a:gd name="csX2475" fmla="*/ 182085 w 1619476"/>
                            <a:gd name="csY2475" fmla="*/ 130165 h 693081"/>
                            <a:gd name="csX2476" fmla="*/ 183012 w 1619476"/>
                            <a:gd name="csY2476" fmla="*/ 133910 h 693081"/>
                            <a:gd name="csX2477" fmla="*/ 187506 w 1619476"/>
                            <a:gd name="csY2477" fmla="*/ 136944 h 693081"/>
                            <a:gd name="csX2478" fmla="*/ 188534 w 1619476"/>
                            <a:gd name="csY2478" fmla="*/ 139649 h 693081"/>
                            <a:gd name="csX2479" fmla="*/ 184472 w 1619476"/>
                            <a:gd name="csY2479" fmla="*/ 143089 h 693081"/>
                            <a:gd name="csX2480" fmla="*/ 178936 w 1619476"/>
                            <a:gd name="csY2480" fmla="*/ 143292 h 693081"/>
                            <a:gd name="csX2481" fmla="*/ 174150 w 1619476"/>
                            <a:gd name="csY2481" fmla="*/ 141845 h 693081"/>
                            <a:gd name="csX2482" fmla="*/ 173007 w 1619476"/>
                            <a:gd name="csY2482" fmla="*/ 143825 h 693081"/>
                            <a:gd name="csX2483" fmla="*/ 167789 w 1619476"/>
                            <a:gd name="csY2483" fmla="*/ 143394 h 693081"/>
                            <a:gd name="csX2484" fmla="*/ 159245 w 1619476"/>
                            <a:gd name="csY2484" fmla="*/ 142683 h 693081"/>
                            <a:gd name="csX2485" fmla="*/ 152160 w 1619476"/>
                            <a:gd name="csY2485" fmla="*/ 138087 h 693081"/>
                            <a:gd name="csX2486" fmla="*/ 149647 w 1619476"/>
                            <a:gd name="csY2486" fmla="*/ 132971 h 693081"/>
                            <a:gd name="csX2487" fmla="*/ 148606 w 1619476"/>
                            <a:gd name="csY2487" fmla="*/ 127232 h 693081"/>
                            <a:gd name="csX2488" fmla="*/ 150485 w 1619476"/>
                            <a:gd name="csY2488" fmla="*/ 130165 h 693081"/>
                            <a:gd name="csX2489" fmla="*/ 152364 w 1619476"/>
                            <a:gd name="csY2489" fmla="*/ 133402 h 693081"/>
                            <a:gd name="csX2490" fmla="*/ 159448 w 1619476"/>
                            <a:gd name="csY2490" fmla="*/ 139763 h 693081"/>
                            <a:gd name="csX2491" fmla="*/ 172690 w 1619476"/>
                            <a:gd name="csY2491" fmla="*/ 141324 h 693081"/>
                            <a:gd name="csX2492" fmla="*/ 173426 w 1619476"/>
                            <a:gd name="csY2492" fmla="*/ 140271 h 693081"/>
                            <a:gd name="csX2493" fmla="*/ 169249 w 1619476"/>
                            <a:gd name="csY2493" fmla="*/ 136944 h 693081"/>
                            <a:gd name="csX2494" fmla="*/ 172169 w 1619476"/>
                            <a:gd name="csY2494" fmla="*/ 136944 h 693081"/>
                            <a:gd name="csX2495" fmla="*/ 179253 w 1619476"/>
                            <a:gd name="csY2495" fmla="*/ 141528 h 693081"/>
                            <a:gd name="csX2496" fmla="*/ 183011 w 1619476"/>
                            <a:gd name="csY2496" fmla="*/ 141324 h 693081"/>
                            <a:gd name="csX2497" fmla="*/ 181234 w 1619476"/>
                            <a:gd name="csY2497" fmla="*/ 140588 h 693081"/>
                            <a:gd name="csX2498" fmla="*/ 179165 w 1619476"/>
                            <a:gd name="csY2498" fmla="*/ 139026 h 693081"/>
                            <a:gd name="csX2499" fmla="*/ 178212 w 1619476"/>
                            <a:gd name="csY2499" fmla="*/ 136525 h 693081"/>
                            <a:gd name="csX2500" fmla="*/ 180510 w 1619476"/>
                            <a:gd name="csY2500" fmla="*/ 135891 h 693081"/>
                            <a:gd name="csX2501" fmla="*/ 183012 w 1619476"/>
                            <a:gd name="csY2501" fmla="*/ 136119 h 693081"/>
                            <a:gd name="csX2502" fmla="*/ 181653 w 1619476"/>
                            <a:gd name="csY2502" fmla="*/ 135484 h 693081"/>
                            <a:gd name="csX2503" fmla="*/ 178631 w 1619476"/>
                            <a:gd name="csY2503" fmla="*/ 132666 h 693081"/>
                            <a:gd name="csX2504" fmla="*/ 177997 w 1619476"/>
                            <a:gd name="csY2504" fmla="*/ 129644 h 693081"/>
                            <a:gd name="csX2505" fmla="*/ 180092 w 1619476"/>
                            <a:gd name="csY2505" fmla="*/ 128819 h 693081"/>
                            <a:gd name="csX2506" fmla="*/ 180206 w 1619476"/>
                            <a:gd name="csY2506" fmla="*/ 126001 h 693081"/>
                            <a:gd name="csX2507" fmla="*/ 171230 w 1619476"/>
                            <a:gd name="csY2507" fmla="*/ 117748 h 693081"/>
                            <a:gd name="csX2508" fmla="*/ 170392 w 1619476"/>
                            <a:gd name="csY2508" fmla="*/ 115577 h 693081"/>
                            <a:gd name="csX2509" fmla="*/ 170493 w 1619476"/>
                            <a:gd name="csY2509" fmla="*/ 115463 h 693081"/>
                            <a:gd name="csX2510" fmla="*/ 175292 w 1619476"/>
                            <a:gd name="csY2510" fmla="*/ 118701 h 693081"/>
                            <a:gd name="csX2511" fmla="*/ 178835 w 1619476"/>
                            <a:gd name="csY2511" fmla="*/ 117939 h 693081"/>
                            <a:gd name="csX2512" fmla="*/ 178733 w 1619476"/>
                            <a:gd name="csY2512" fmla="*/ 118167 h 693081"/>
                            <a:gd name="csX2513" fmla="*/ 181348 w 1619476"/>
                            <a:gd name="csY2513" fmla="*/ 120465 h 693081"/>
                            <a:gd name="csX2514" fmla="*/ 185513 w 1619476"/>
                            <a:gd name="csY2514" fmla="*/ 125467 h 693081"/>
                            <a:gd name="csX2515" fmla="*/ 186033 w 1619476"/>
                            <a:gd name="csY2515" fmla="*/ 126724 h 693081"/>
                            <a:gd name="csX2516" fmla="*/ 182707 w 1619476"/>
                            <a:gd name="csY2516" fmla="*/ 123703 h 693081"/>
                            <a:gd name="csX2517" fmla="*/ 178530 w 1619476"/>
                            <a:gd name="csY2517" fmla="*/ 118383 h 693081"/>
                            <a:gd name="csX2518" fmla="*/ 178098 w 1619476"/>
                            <a:gd name="csY2518" fmla="*/ 117888 h 693081"/>
                            <a:gd name="csX2519" fmla="*/ 178834 w 1619476"/>
                            <a:gd name="csY2519" fmla="*/ 117939 h 693081"/>
                            <a:gd name="csX2520" fmla="*/ 192914 w 1619476"/>
                            <a:gd name="csY2520" fmla="*/ 134951 h 693081"/>
                            <a:gd name="csX2521" fmla="*/ 193333 w 1619476"/>
                            <a:gd name="csY2521" fmla="*/ 135573 h 693081"/>
                            <a:gd name="csX2522" fmla="*/ 189575 w 1619476"/>
                            <a:gd name="csY2522" fmla="*/ 142784 h 693081"/>
                            <a:gd name="csX2523" fmla="*/ 189575 w 1619476"/>
                            <a:gd name="csY2523" fmla="*/ 141845 h 693081"/>
                            <a:gd name="csX2524" fmla="*/ 192698 w 1619476"/>
                            <a:gd name="csY2524" fmla="*/ 136424 h 693081"/>
                            <a:gd name="csX2525" fmla="*/ 192914 w 1619476"/>
                            <a:gd name="csY2525" fmla="*/ 134951 h 693081"/>
                            <a:gd name="csX2526" fmla="*/ 182910 w 1619476"/>
                            <a:gd name="csY2526" fmla="*/ 168747 h 693081"/>
                            <a:gd name="csX2527" fmla="*/ 191657 w 1619476"/>
                            <a:gd name="csY2527" fmla="*/ 178117 h 693081"/>
                            <a:gd name="csX2528" fmla="*/ 202715 w 1619476"/>
                            <a:gd name="csY2528" fmla="*/ 201274 h 693081"/>
                            <a:gd name="csX2529" fmla="*/ 204798 w 1619476"/>
                            <a:gd name="csY2529" fmla="*/ 212738 h 693081"/>
                            <a:gd name="csX2530" fmla="*/ 202093 w 1619476"/>
                            <a:gd name="csY2530" fmla="*/ 225358 h 693081"/>
                            <a:gd name="csX2531" fmla="*/ 201357 w 1619476"/>
                            <a:gd name="csY2531" fmla="*/ 228176 h 693081"/>
                            <a:gd name="csX2532" fmla="*/ 199275 w 1619476"/>
                            <a:gd name="csY2532" fmla="*/ 225980 h 693081"/>
                            <a:gd name="csX2533" fmla="*/ 199275 w 1619476"/>
                            <a:gd name="csY2533" fmla="*/ 221917 h 693081"/>
                            <a:gd name="csX2534" fmla="*/ 198234 w 1619476"/>
                            <a:gd name="csY2534" fmla="*/ 207533 h 693081"/>
                            <a:gd name="csX2535" fmla="*/ 191657 w 1619476"/>
                            <a:gd name="csY2535" fmla="*/ 191777 h 693081"/>
                            <a:gd name="csX2536" fmla="*/ 189474 w 1619476"/>
                            <a:gd name="csY2536" fmla="*/ 188972 h 693081"/>
                            <a:gd name="csX2537" fmla="*/ 190312 w 1619476"/>
                            <a:gd name="csY2537" fmla="*/ 191155 h 693081"/>
                            <a:gd name="csX2538" fmla="*/ 196990 w 1619476"/>
                            <a:gd name="csY2538" fmla="*/ 218680 h 693081"/>
                            <a:gd name="csX2539" fmla="*/ 196571 w 1619476"/>
                            <a:gd name="csY2539" fmla="*/ 222133 h 693081"/>
                            <a:gd name="csX2540" fmla="*/ 193447 w 1619476"/>
                            <a:gd name="csY2540" fmla="*/ 220559 h 693081"/>
                            <a:gd name="csX2541" fmla="*/ 188534 w 1619476"/>
                            <a:gd name="csY2541" fmla="*/ 214617 h 693081"/>
                            <a:gd name="csX2542" fmla="*/ 188509 w 1619476"/>
                            <a:gd name="csY2542" fmla="*/ 214642 h 693081"/>
                            <a:gd name="csX2543" fmla="*/ 188471 w 1619476"/>
                            <a:gd name="csY2543" fmla="*/ 214452 h 693081"/>
                            <a:gd name="csX2544" fmla="*/ 188369 w 1619476"/>
                            <a:gd name="csY2544" fmla="*/ 214388 h 693081"/>
                            <a:gd name="csX2545" fmla="*/ 188306 w 1619476"/>
                            <a:gd name="csY2545" fmla="*/ 214464 h 693081"/>
                            <a:gd name="csX2546" fmla="*/ 188331 w 1619476"/>
                            <a:gd name="csY2546" fmla="*/ 214630 h 693081"/>
                            <a:gd name="csX2547" fmla="*/ 188331 w 1619476"/>
                            <a:gd name="csY2547" fmla="*/ 214617 h 693081"/>
                            <a:gd name="csX2548" fmla="*/ 186871 w 1619476"/>
                            <a:gd name="csY2548" fmla="*/ 223999 h 693081"/>
                            <a:gd name="csX2549" fmla="*/ 184256 w 1619476"/>
                            <a:gd name="csY2549" fmla="*/ 223059 h 693081"/>
                            <a:gd name="csX2550" fmla="*/ 181450 w 1619476"/>
                            <a:gd name="csY2550" fmla="*/ 222234 h 693081"/>
                            <a:gd name="csX2551" fmla="*/ 178631 w 1619476"/>
                            <a:gd name="csY2551" fmla="*/ 219619 h 693081"/>
                            <a:gd name="csX2552" fmla="*/ 177489 w 1619476"/>
                            <a:gd name="csY2552" fmla="*/ 218578 h 693081"/>
                            <a:gd name="csX2553" fmla="*/ 177171 w 1619476"/>
                            <a:gd name="csY2553" fmla="*/ 217321 h 693081"/>
                            <a:gd name="csX2554" fmla="*/ 174467 w 1619476"/>
                            <a:gd name="csY2554" fmla="*/ 213677 h 693081"/>
                            <a:gd name="csX2555" fmla="*/ 174467 w 1619476"/>
                            <a:gd name="csY2555" fmla="*/ 211697 h 693081"/>
                            <a:gd name="csX2556" fmla="*/ 172791 w 1619476"/>
                            <a:gd name="csY2556" fmla="*/ 208371 h 693081"/>
                            <a:gd name="csX2557" fmla="*/ 171534 w 1619476"/>
                            <a:gd name="csY2557" fmla="*/ 212217 h 693081"/>
                            <a:gd name="csX2558" fmla="*/ 170595 w 1619476"/>
                            <a:gd name="csY2558" fmla="*/ 219200 h 693081"/>
                            <a:gd name="csX2559" fmla="*/ 171027 w 1619476"/>
                            <a:gd name="csY2559" fmla="*/ 222958 h 693081"/>
                            <a:gd name="csX2560" fmla="*/ 174772 w 1619476"/>
                            <a:gd name="csY2560" fmla="*/ 223796 h 693081"/>
                            <a:gd name="csX2561" fmla="*/ 182288 w 1619476"/>
                            <a:gd name="csY2561" fmla="*/ 226081 h 693081"/>
                            <a:gd name="csX2562" fmla="*/ 199275 w 1619476"/>
                            <a:gd name="csY2562" fmla="*/ 230474 h 693081"/>
                            <a:gd name="csX2563" fmla="*/ 208251 w 1619476"/>
                            <a:gd name="csY2563" fmla="*/ 231820 h 693081"/>
                            <a:gd name="csX2564" fmla="*/ 219601 w 1619476"/>
                            <a:gd name="csY2564" fmla="*/ 231616 h 693081"/>
                            <a:gd name="csX2565" fmla="*/ 224299 w 1619476"/>
                            <a:gd name="csY2565" fmla="*/ 228684 h 693081"/>
                            <a:gd name="csX2566" fmla="*/ 229313 w 1619476"/>
                            <a:gd name="csY2566" fmla="*/ 225980 h 693081"/>
                            <a:gd name="csX2567" fmla="*/ 226698 w 1619476"/>
                            <a:gd name="csY2567" fmla="*/ 230575 h 693081"/>
                            <a:gd name="csX2568" fmla="*/ 226749 w 1619476"/>
                            <a:gd name="csY2568" fmla="*/ 230613 h 693081"/>
                            <a:gd name="csX2569" fmla="*/ 226216 w 1619476"/>
                            <a:gd name="csY2569" fmla="*/ 230817 h 693081"/>
                            <a:gd name="csX2570" fmla="*/ 226114 w 1619476"/>
                            <a:gd name="csY2570" fmla="*/ 230956 h 693081"/>
                            <a:gd name="csX2571" fmla="*/ 226228 w 1619476"/>
                            <a:gd name="csY2571" fmla="*/ 231045 h 693081"/>
                            <a:gd name="csX2572" fmla="*/ 226241 w 1619476"/>
                            <a:gd name="csY2572" fmla="*/ 231045 h 693081"/>
                            <a:gd name="csX2573" fmla="*/ 226812 w 1619476"/>
                            <a:gd name="csY2573" fmla="*/ 230829 h 693081"/>
                            <a:gd name="csX2574" fmla="*/ 226800 w 1619476"/>
                            <a:gd name="csY2574" fmla="*/ 230880 h 693081"/>
                            <a:gd name="csX2575" fmla="*/ 231916 w 1619476"/>
                            <a:gd name="csY2575" fmla="*/ 229115 h 693081"/>
                            <a:gd name="csX2576" fmla="*/ 235141 w 1619476"/>
                            <a:gd name="csY2576" fmla="*/ 228176 h 693081"/>
                            <a:gd name="csX2577" fmla="*/ 233262 w 1619476"/>
                            <a:gd name="csY2577" fmla="*/ 231198 h 693081"/>
                            <a:gd name="csX2578" fmla="*/ 230583 w 1619476"/>
                            <a:gd name="csY2578" fmla="*/ 233178 h 693081"/>
                            <a:gd name="csX2579" fmla="*/ 230545 w 1619476"/>
                            <a:gd name="csY2579" fmla="*/ 233191 h 693081"/>
                            <a:gd name="csX2580" fmla="*/ 230113 w 1619476"/>
                            <a:gd name="csY2580" fmla="*/ 233470 h 693081"/>
                            <a:gd name="csX2581" fmla="*/ 230126 w 1619476"/>
                            <a:gd name="csY2581" fmla="*/ 233622 h 693081"/>
                            <a:gd name="csX2582" fmla="*/ 230202 w 1619476"/>
                            <a:gd name="csY2582" fmla="*/ 233635 h 693081"/>
                            <a:gd name="csX2583" fmla="*/ 230278 w 1619476"/>
                            <a:gd name="csY2583" fmla="*/ 233597 h 693081"/>
                            <a:gd name="csX2584" fmla="*/ 230697 w 1619476"/>
                            <a:gd name="csY2584" fmla="*/ 233305 h 693081"/>
                            <a:gd name="csX2585" fmla="*/ 230773 w 1619476"/>
                            <a:gd name="csY2585" fmla="*/ 233381 h 693081"/>
                            <a:gd name="csX2586" fmla="*/ 240778 w 1619476"/>
                            <a:gd name="csY2586" fmla="*/ 232239 h 693081"/>
                            <a:gd name="csX2587" fmla="*/ 242657 w 1619476"/>
                            <a:gd name="csY2587" fmla="*/ 234321 h 693081"/>
                            <a:gd name="csX2588" fmla="*/ 238061 w 1619476"/>
                            <a:gd name="csY2588" fmla="*/ 235362 h 693081"/>
                            <a:gd name="csX2589" fmla="*/ 230583 w 1619476"/>
                            <a:gd name="csY2589" fmla="*/ 238028 h 693081"/>
                            <a:gd name="csX2590" fmla="*/ 230367 w 1619476"/>
                            <a:gd name="csY2590" fmla="*/ 238066 h 693081"/>
                            <a:gd name="csX2591" fmla="*/ 230227 w 1619476"/>
                            <a:gd name="csY2591" fmla="*/ 238256 h 693081"/>
                            <a:gd name="csX2592" fmla="*/ 230405 w 1619476"/>
                            <a:gd name="csY2592" fmla="*/ 238396 h 693081"/>
                            <a:gd name="csX2593" fmla="*/ 230431 w 1619476"/>
                            <a:gd name="csY2593" fmla="*/ 238396 h 693081"/>
                            <a:gd name="csX2594" fmla="*/ 230659 w 1619476"/>
                            <a:gd name="csY2594" fmla="*/ 238333 h 693081"/>
                            <a:gd name="csX2595" fmla="*/ 230659 w 1619476"/>
                            <a:gd name="csY2595" fmla="*/ 238396 h 693081"/>
                            <a:gd name="csX2596" fmla="*/ 240575 w 1619476"/>
                            <a:gd name="csY2596" fmla="*/ 243081 h 693081"/>
                            <a:gd name="csX2597" fmla="*/ 241082 w 1619476"/>
                            <a:gd name="csY2597" fmla="*/ 244960 h 693081"/>
                            <a:gd name="csX2598" fmla="*/ 233059 w 1619476"/>
                            <a:gd name="csY2598" fmla="*/ 241824 h 693081"/>
                            <a:gd name="csX2599" fmla="*/ 228158 w 1619476"/>
                            <a:gd name="csY2599" fmla="*/ 241202 h 693081"/>
                            <a:gd name="csX2600" fmla="*/ 228679 w 1619476"/>
                            <a:gd name="csY2600" fmla="*/ 241722 h 693081"/>
                            <a:gd name="csX2601" fmla="*/ 233478 w 1619476"/>
                            <a:gd name="csY2601" fmla="*/ 244541 h 693081"/>
                            <a:gd name="csX2602" fmla="*/ 235458 w 1619476"/>
                            <a:gd name="csY2602" fmla="*/ 246940 h 693081"/>
                            <a:gd name="csX2603" fmla="*/ 233795 w 1619476"/>
                            <a:gd name="csY2603" fmla="*/ 248184 h 693081"/>
                            <a:gd name="csX2604" fmla="*/ 228475 w 1619476"/>
                            <a:gd name="csY2604" fmla="*/ 244439 h 693081"/>
                            <a:gd name="csX2605" fmla="*/ 216478 w 1619476"/>
                            <a:gd name="csY2605" fmla="*/ 242040 h 693081"/>
                            <a:gd name="csX2606" fmla="*/ 196774 w 1619476"/>
                            <a:gd name="csY2606" fmla="*/ 242243 h 693081"/>
                            <a:gd name="csX2607" fmla="*/ 181145 w 1619476"/>
                            <a:gd name="csY2607" fmla="*/ 240999 h 693081"/>
                            <a:gd name="csX2608" fmla="*/ 164348 w 1619476"/>
                            <a:gd name="csY2608" fmla="*/ 239640 h 693081"/>
                            <a:gd name="csX2609" fmla="*/ 157670 w 1619476"/>
                            <a:gd name="csY2609" fmla="*/ 239335 h 693081"/>
                            <a:gd name="csX2610" fmla="*/ 152985 w 1619476"/>
                            <a:gd name="csY2610" fmla="*/ 225154 h 693081"/>
                            <a:gd name="csX2611" fmla="*/ 150992 w 1619476"/>
                            <a:gd name="csY2611" fmla="*/ 206479 h 693081"/>
                            <a:gd name="csX2612" fmla="*/ 153303 w 1619476"/>
                            <a:gd name="csY2612" fmla="*/ 212839 h 693081"/>
                            <a:gd name="csX2613" fmla="*/ 156528 w 1619476"/>
                            <a:gd name="csY2613" fmla="*/ 217753 h 693081"/>
                            <a:gd name="csX2614" fmla="*/ 156845 w 1619476"/>
                            <a:gd name="csY2614" fmla="*/ 225040 h 693081"/>
                            <a:gd name="csX2615" fmla="*/ 162571 w 1619476"/>
                            <a:gd name="csY2615" fmla="*/ 236415 h 693081"/>
                            <a:gd name="csX2616" fmla="*/ 163815 w 1619476"/>
                            <a:gd name="csY2616" fmla="*/ 236301 h 693081"/>
                            <a:gd name="csX2617" fmla="*/ 165491 w 1619476"/>
                            <a:gd name="csY2617" fmla="*/ 237038 h 693081"/>
                            <a:gd name="csX2618" fmla="*/ 171661 w 1619476"/>
                            <a:gd name="csY2618" fmla="*/ 237038 h 693081"/>
                            <a:gd name="csX2619" fmla="*/ 178631 w 1619476"/>
                            <a:gd name="csY2619" fmla="*/ 237977 h 693081"/>
                            <a:gd name="csX2620" fmla="*/ 184471 w 1619476"/>
                            <a:gd name="csY2620" fmla="*/ 238916 h 693081"/>
                            <a:gd name="csX2621" fmla="*/ 209495 w 1619476"/>
                            <a:gd name="csY2621" fmla="*/ 241418 h 693081"/>
                            <a:gd name="csX2622" fmla="*/ 209482 w 1619476"/>
                            <a:gd name="csY2622" fmla="*/ 241367 h 693081"/>
                            <a:gd name="csX2623" fmla="*/ 210206 w 1619476"/>
                            <a:gd name="csY2623" fmla="*/ 241583 h 693081"/>
                            <a:gd name="csX2624" fmla="*/ 210269 w 1619476"/>
                            <a:gd name="csY2624" fmla="*/ 241583 h 693081"/>
                            <a:gd name="csX2625" fmla="*/ 210434 w 1619476"/>
                            <a:gd name="csY2625" fmla="*/ 241481 h 693081"/>
                            <a:gd name="csX2626" fmla="*/ 210346 w 1619476"/>
                            <a:gd name="csY2626" fmla="*/ 241253 h 693081"/>
                            <a:gd name="csX2627" fmla="*/ 209558 w 1619476"/>
                            <a:gd name="csY2627" fmla="*/ 241037 h 693081"/>
                            <a:gd name="csX2628" fmla="*/ 209609 w 1619476"/>
                            <a:gd name="csY2628" fmla="*/ 240999 h 693081"/>
                            <a:gd name="csX2629" fmla="*/ 200316 w 1619476"/>
                            <a:gd name="csY2629" fmla="*/ 238396 h 693081"/>
                            <a:gd name="csX2630" fmla="*/ 192394 w 1619476"/>
                            <a:gd name="csY2630" fmla="*/ 236936 h 693081"/>
                            <a:gd name="csX2631" fmla="*/ 187392 w 1619476"/>
                            <a:gd name="csY2631" fmla="*/ 235362 h 693081"/>
                            <a:gd name="csX2632" fmla="*/ 185830 w 1619476"/>
                            <a:gd name="csY2632" fmla="*/ 234841 h 693081"/>
                            <a:gd name="csX2633" fmla="*/ 172474 w 1619476"/>
                            <a:gd name="csY2633" fmla="*/ 232658 h 693081"/>
                            <a:gd name="csX2634" fmla="*/ 165605 w 1619476"/>
                            <a:gd name="csY2634" fmla="*/ 228684 h 693081"/>
                            <a:gd name="csX2635" fmla="*/ 164755 w 1619476"/>
                            <a:gd name="csY2635" fmla="*/ 228481 h 693081"/>
                            <a:gd name="csX2636" fmla="*/ 161225 w 1619476"/>
                            <a:gd name="csY2636" fmla="*/ 223694 h 693081"/>
                            <a:gd name="csX2637" fmla="*/ 161949 w 1619476"/>
                            <a:gd name="csY2637" fmla="*/ 217016 h 693081"/>
                            <a:gd name="csX2638" fmla="*/ 165605 w 1619476"/>
                            <a:gd name="csY2638" fmla="*/ 215455 h 693081"/>
                            <a:gd name="csX2639" fmla="*/ 170912 w 1619476"/>
                            <a:gd name="csY2639" fmla="*/ 207215 h 693081"/>
                            <a:gd name="csX2640" fmla="*/ 170912 w 1619476"/>
                            <a:gd name="csY2640" fmla="*/ 203559 h 693081"/>
                            <a:gd name="csX2641" fmla="*/ 174251 w 1619476"/>
                            <a:gd name="csY2641" fmla="*/ 204917 h 693081"/>
                            <a:gd name="csX2642" fmla="*/ 176029 w 1619476"/>
                            <a:gd name="csY2642" fmla="*/ 209310 h 693081"/>
                            <a:gd name="csX2643" fmla="*/ 176029 w 1619476"/>
                            <a:gd name="csY2643" fmla="*/ 209285 h 693081"/>
                            <a:gd name="csX2644" fmla="*/ 176143 w 1619476"/>
                            <a:gd name="csY2644" fmla="*/ 209513 h 693081"/>
                            <a:gd name="csX2645" fmla="*/ 176321 w 1619476"/>
                            <a:gd name="csY2645" fmla="*/ 209602 h 693081"/>
                            <a:gd name="csX2646" fmla="*/ 176448 w 1619476"/>
                            <a:gd name="csY2646" fmla="*/ 209564 h 693081"/>
                            <a:gd name="csX2647" fmla="*/ 176499 w 1619476"/>
                            <a:gd name="csY2647" fmla="*/ 209259 h 693081"/>
                            <a:gd name="csX2648" fmla="*/ 176435 w 1619476"/>
                            <a:gd name="csY2648" fmla="*/ 209120 h 693081"/>
                            <a:gd name="csX2649" fmla="*/ 175508 w 1619476"/>
                            <a:gd name="csY2649" fmla="*/ 204092 h 693081"/>
                            <a:gd name="csX2650" fmla="*/ 175089 w 1619476"/>
                            <a:gd name="csY2650" fmla="*/ 199395 h 693081"/>
                            <a:gd name="csX2651" fmla="*/ 173832 w 1619476"/>
                            <a:gd name="csY2651" fmla="*/ 197414 h 693081"/>
                            <a:gd name="csX2652" fmla="*/ 172169 w 1619476"/>
                            <a:gd name="csY2652" fmla="*/ 195954 h 693081"/>
                            <a:gd name="csX2653" fmla="*/ 172271 w 1619476"/>
                            <a:gd name="csY2653" fmla="*/ 191574 h 693081"/>
                            <a:gd name="csX2654" fmla="*/ 171230 w 1619476"/>
                            <a:gd name="csY2654" fmla="*/ 188756 h 693081"/>
                            <a:gd name="csX2655" fmla="*/ 169351 w 1619476"/>
                            <a:gd name="csY2655" fmla="*/ 186991 h 693081"/>
                            <a:gd name="csX2656" fmla="*/ 169046 w 1619476"/>
                            <a:gd name="csY2656" fmla="*/ 184896 h 693081"/>
                            <a:gd name="csX2657" fmla="*/ 167891 w 1619476"/>
                            <a:gd name="csY2657" fmla="*/ 180211 h 693081"/>
                            <a:gd name="csX2658" fmla="*/ 169148 w 1619476"/>
                            <a:gd name="csY2658" fmla="*/ 180427 h 693081"/>
                            <a:gd name="csX2659" fmla="*/ 173211 w 1619476"/>
                            <a:gd name="csY2659" fmla="*/ 187296 h 693081"/>
                            <a:gd name="csX2660" fmla="*/ 175293 w 1619476"/>
                            <a:gd name="csY2660" fmla="*/ 192095 h 693081"/>
                            <a:gd name="csX2661" fmla="*/ 176448 w 1619476"/>
                            <a:gd name="csY2661" fmla="*/ 192399 h 693081"/>
                            <a:gd name="csX2662" fmla="*/ 176029 w 1619476"/>
                            <a:gd name="csY2662" fmla="*/ 188451 h 693081"/>
                            <a:gd name="csX2663" fmla="*/ 176854 w 1619476"/>
                            <a:gd name="csY2663" fmla="*/ 180427 h 693081"/>
                            <a:gd name="csX2664" fmla="*/ 175508 w 1619476"/>
                            <a:gd name="csY2664" fmla="*/ 173749 h 693081"/>
                            <a:gd name="csX2665" fmla="*/ 176753 w 1619476"/>
                            <a:gd name="csY2665" fmla="*/ 169572 h 693081"/>
                            <a:gd name="csX2666" fmla="*/ 174670 w 1619476"/>
                            <a:gd name="csY2666" fmla="*/ 162894 h 693081"/>
                            <a:gd name="csX2667" fmla="*/ 174670 w 1619476"/>
                            <a:gd name="csY2667" fmla="*/ 160507 h 693081"/>
                            <a:gd name="csX2668" fmla="*/ 174670 w 1619476"/>
                            <a:gd name="csY2668" fmla="*/ 149551 h 693081"/>
                            <a:gd name="csX2669" fmla="*/ 175292 w 1619476"/>
                            <a:gd name="csY2669" fmla="*/ 151430 h 693081"/>
                            <a:gd name="csX2670" fmla="*/ 182910 w 1619476"/>
                            <a:gd name="csY2670" fmla="*/ 168747 h 693081"/>
                            <a:gd name="csX2671" fmla="*/ 205737 w 1619476"/>
                            <a:gd name="csY2671" fmla="*/ 223999 h 693081"/>
                            <a:gd name="csX2672" fmla="*/ 207413 w 1619476"/>
                            <a:gd name="csY2672" fmla="*/ 211900 h 693081"/>
                            <a:gd name="csX2673" fmla="*/ 207197 w 1619476"/>
                            <a:gd name="csY2673" fmla="*/ 210973 h 693081"/>
                            <a:gd name="csX2674" fmla="*/ 207616 w 1619476"/>
                            <a:gd name="csY2674" fmla="*/ 211900 h 693081"/>
                            <a:gd name="csX2675" fmla="*/ 210231 w 1619476"/>
                            <a:gd name="csY2675" fmla="*/ 216090 h 693081"/>
                            <a:gd name="csX2676" fmla="*/ 212618 w 1619476"/>
                            <a:gd name="csY2676" fmla="*/ 220457 h 693081"/>
                            <a:gd name="csX2677" fmla="*/ 209089 w 1619476"/>
                            <a:gd name="csY2677" fmla="*/ 223377 h 693081"/>
                            <a:gd name="csX2678" fmla="*/ 205953 w 1619476"/>
                            <a:gd name="csY2678" fmla="*/ 225878 h 693081"/>
                            <a:gd name="csX2679" fmla="*/ 205737 w 1619476"/>
                            <a:gd name="csY2679" fmla="*/ 223999 h 693081"/>
                            <a:gd name="csX2680" fmla="*/ 218357 w 1619476"/>
                            <a:gd name="csY2680" fmla="*/ 229535 h 693081"/>
                            <a:gd name="csX2681" fmla="*/ 216478 w 1619476"/>
                            <a:gd name="csY2681" fmla="*/ 230157 h 693081"/>
                            <a:gd name="csX2682" fmla="*/ 204391 w 1619476"/>
                            <a:gd name="csY2682" fmla="*/ 229535 h 693081"/>
                            <a:gd name="csX2683" fmla="*/ 206055 w 1619476"/>
                            <a:gd name="csY2683" fmla="*/ 228176 h 693081"/>
                            <a:gd name="csX2684" fmla="*/ 213659 w 1619476"/>
                            <a:gd name="csY2684" fmla="*/ 223377 h 693081"/>
                            <a:gd name="csX2685" fmla="*/ 213875 w 1619476"/>
                            <a:gd name="csY2685" fmla="*/ 223174 h 693081"/>
                            <a:gd name="csX2686" fmla="*/ 218357 w 1619476"/>
                            <a:gd name="csY2686" fmla="*/ 229535 h 693081"/>
                            <a:gd name="csX2687" fmla="*/ 215234 w 1619476"/>
                            <a:gd name="csY2687" fmla="*/ 176555 h 693081"/>
                            <a:gd name="csX2688" fmla="*/ 226597 w 1619476"/>
                            <a:gd name="csY2688" fmla="*/ 167909 h 693081"/>
                            <a:gd name="csX2689" fmla="*/ 238658 w 1619476"/>
                            <a:gd name="csY2689" fmla="*/ 161320 h 693081"/>
                            <a:gd name="csX2690" fmla="*/ 240499 w 1619476"/>
                            <a:gd name="csY2690" fmla="*/ 160317 h 693081"/>
                            <a:gd name="csX2691" fmla="*/ 236080 w 1619476"/>
                            <a:gd name="csY2691" fmla="*/ 164050 h 693081"/>
                            <a:gd name="csX2692" fmla="*/ 227435 w 1619476"/>
                            <a:gd name="csY2692" fmla="*/ 169991 h 693081"/>
                            <a:gd name="csX2693" fmla="*/ 222115 w 1619476"/>
                            <a:gd name="csY2693" fmla="*/ 174067 h 693081"/>
                            <a:gd name="csX2694" fmla="*/ 218154 w 1619476"/>
                            <a:gd name="csY2694" fmla="*/ 178637 h 693081"/>
                            <a:gd name="csX2695" fmla="*/ 214599 w 1619476"/>
                            <a:gd name="csY2695" fmla="*/ 191574 h 693081"/>
                            <a:gd name="csX2696" fmla="*/ 223994 w 1619476"/>
                            <a:gd name="csY2696" fmla="*/ 221511 h 693081"/>
                            <a:gd name="csX2697" fmla="*/ 225759 w 1619476"/>
                            <a:gd name="csY2697" fmla="*/ 225357 h 693081"/>
                            <a:gd name="csX2698" fmla="*/ 223994 w 1619476"/>
                            <a:gd name="csY2698" fmla="*/ 224837 h 693081"/>
                            <a:gd name="csX2699" fmla="*/ 216580 w 1619476"/>
                            <a:gd name="csY2699" fmla="*/ 211900 h 693081"/>
                            <a:gd name="csX2700" fmla="*/ 210968 w 1619476"/>
                            <a:gd name="csY2700" fmla="*/ 194291 h 693081"/>
                            <a:gd name="csX2701" fmla="*/ 215234 w 1619476"/>
                            <a:gd name="csY2701" fmla="*/ 176555 h 693081"/>
                            <a:gd name="csX2702" fmla="*/ 245056 w 1619476"/>
                            <a:gd name="csY2702" fmla="*/ 158464 h 693081"/>
                            <a:gd name="csX2703" fmla="*/ 252014 w 1619476"/>
                            <a:gd name="csY2703" fmla="*/ 155493 h 693081"/>
                            <a:gd name="csX2704" fmla="*/ 243533 w 1619476"/>
                            <a:gd name="csY2704" fmla="*/ 160267 h 693081"/>
                            <a:gd name="csX2705" fmla="*/ 240029 w 1619476"/>
                            <a:gd name="csY2705" fmla="*/ 162349 h 693081"/>
                            <a:gd name="csX2706" fmla="*/ 241603 w 1619476"/>
                            <a:gd name="csY2706" fmla="*/ 160812 h 693081"/>
                            <a:gd name="csX2707" fmla="*/ 245056 w 1619476"/>
                            <a:gd name="csY2707" fmla="*/ 158464 h 693081"/>
                            <a:gd name="csX2708" fmla="*/ 235369 w 1619476"/>
                            <a:gd name="csY2708" fmla="*/ 211430 h 693081"/>
                            <a:gd name="csX2709" fmla="*/ 235369 w 1619476"/>
                            <a:gd name="csY2709" fmla="*/ 226399 h 693081"/>
                            <a:gd name="csX2710" fmla="*/ 235357 w 1619476"/>
                            <a:gd name="csY2710" fmla="*/ 226297 h 693081"/>
                            <a:gd name="csX2711" fmla="*/ 232538 w 1619476"/>
                            <a:gd name="csY2711" fmla="*/ 224837 h 693081"/>
                            <a:gd name="csX2712" fmla="*/ 231091 w 1619476"/>
                            <a:gd name="csY2712" fmla="*/ 224837 h 693081"/>
                            <a:gd name="csX2713" fmla="*/ 228996 w 1619476"/>
                            <a:gd name="csY2713" fmla="*/ 221511 h 693081"/>
                            <a:gd name="csX2714" fmla="*/ 227219 w 1619476"/>
                            <a:gd name="csY2714" fmla="*/ 217854 h 693081"/>
                            <a:gd name="csX2715" fmla="*/ 226279 w 1619476"/>
                            <a:gd name="csY2715" fmla="*/ 216293 h 693081"/>
                            <a:gd name="csX2716" fmla="*/ 228679 w 1619476"/>
                            <a:gd name="csY2716" fmla="*/ 214719 h 693081"/>
                            <a:gd name="csX2717" fmla="*/ 231294 w 1619476"/>
                            <a:gd name="csY2717" fmla="*/ 213360 h 693081"/>
                            <a:gd name="csX2718" fmla="*/ 235369 w 1619476"/>
                            <a:gd name="csY2718" fmla="*/ 211430 h 693081"/>
                            <a:gd name="csX2719" fmla="*/ 223791 w 1619476"/>
                            <a:gd name="csY2719" fmla="*/ 205336 h 693081"/>
                            <a:gd name="csX2720" fmla="*/ 231383 w 1619476"/>
                            <a:gd name="csY2720" fmla="*/ 202213 h 693081"/>
                            <a:gd name="csX2721" fmla="*/ 233795 w 1619476"/>
                            <a:gd name="csY2721" fmla="*/ 199598 h 693081"/>
                            <a:gd name="csX2722" fmla="*/ 234722 w 1619476"/>
                            <a:gd name="csY2722" fmla="*/ 201172 h 693081"/>
                            <a:gd name="csX2723" fmla="*/ 235369 w 1619476"/>
                            <a:gd name="csY2723" fmla="*/ 201540 h 693081"/>
                            <a:gd name="csX2724" fmla="*/ 235369 w 1619476"/>
                            <a:gd name="csY2724" fmla="*/ 209297 h 693081"/>
                            <a:gd name="csX2725" fmla="*/ 233478 w 1619476"/>
                            <a:gd name="csY2725" fmla="*/ 210034 h 693081"/>
                            <a:gd name="csX2726" fmla="*/ 227841 w 1619476"/>
                            <a:gd name="csY2726" fmla="*/ 212738 h 693081"/>
                            <a:gd name="csX2727" fmla="*/ 225022 w 1619476"/>
                            <a:gd name="csY2727" fmla="*/ 214211 h 693081"/>
                            <a:gd name="csX2728" fmla="*/ 224197 w 1619476"/>
                            <a:gd name="csY2728" fmla="*/ 212217 h 693081"/>
                            <a:gd name="csX2729" fmla="*/ 223473 w 1619476"/>
                            <a:gd name="csY2729" fmla="*/ 210135 h 693081"/>
                            <a:gd name="csX2730" fmla="*/ 222001 w 1619476"/>
                            <a:gd name="csY2730" fmla="*/ 205958 h 693081"/>
                            <a:gd name="csX2731" fmla="*/ 223791 w 1619476"/>
                            <a:gd name="csY2731" fmla="*/ 205336 h 693081"/>
                            <a:gd name="csX2732" fmla="*/ 240499 w 1619476"/>
                            <a:gd name="csY2732" fmla="*/ 200855 h 693081"/>
                            <a:gd name="csX2733" fmla="*/ 246402 w 1619476"/>
                            <a:gd name="csY2733" fmla="*/ 200855 h 693081"/>
                            <a:gd name="csX2734" fmla="*/ 246199 w 1619476"/>
                            <a:gd name="csY2734" fmla="*/ 202112 h 693081"/>
                            <a:gd name="csX2735" fmla="*/ 248446 w 1619476"/>
                            <a:gd name="csY2735" fmla="*/ 200855 h 693081"/>
                            <a:gd name="csX2736" fmla="*/ 251912 w 1619476"/>
                            <a:gd name="csY2736" fmla="*/ 200855 h 693081"/>
                            <a:gd name="csX2737" fmla="*/ 251633 w 1619476"/>
                            <a:gd name="csY2737" fmla="*/ 202315 h 693081"/>
                            <a:gd name="csX2738" fmla="*/ 254121 w 1619476"/>
                            <a:gd name="csY2738" fmla="*/ 201071 h 693081"/>
                            <a:gd name="csX2739" fmla="*/ 254286 w 1619476"/>
                            <a:gd name="csY2739" fmla="*/ 200855 h 693081"/>
                            <a:gd name="csX2740" fmla="*/ 256013 w 1619476"/>
                            <a:gd name="csY2740" fmla="*/ 200855 h 693081"/>
                            <a:gd name="csX2741" fmla="*/ 255899 w 1619476"/>
                            <a:gd name="csY2741" fmla="*/ 201159 h 693081"/>
                            <a:gd name="csX2742" fmla="*/ 254845 w 1619476"/>
                            <a:gd name="csY2742" fmla="*/ 203153 h 693081"/>
                            <a:gd name="csX2743" fmla="*/ 259758 w 1619476"/>
                            <a:gd name="csY2743" fmla="*/ 201274 h 693081"/>
                            <a:gd name="csX2744" fmla="*/ 260507 w 1619476"/>
                            <a:gd name="csY2744" fmla="*/ 200855 h 693081"/>
                            <a:gd name="csX2745" fmla="*/ 458982 w 1619476"/>
                            <a:gd name="csY2745" fmla="*/ 200855 h 693081"/>
                            <a:gd name="csX2746" fmla="*/ 459719 w 1619476"/>
                            <a:gd name="csY2746" fmla="*/ 201274 h 693081"/>
                            <a:gd name="csX2747" fmla="*/ 464619 w 1619476"/>
                            <a:gd name="csY2747" fmla="*/ 203153 h 693081"/>
                            <a:gd name="csX2748" fmla="*/ 463578 w 1619476"/>
                            <a:gd name="csY2748" fmla="*/ 201159 h 693081"/>
                            <a:gd name="csX2749" fmla="*/ 463451 w 1619476"/>
                            <a:gd name="csY2749" fmla="*/ 200855 h 693081"/>
                            <a:gd name="csX2750" fmla="*/ 465191 w 1619476"/>
                            <a:gd name="csY2750" fmla="*/ 200855 h 693081"/>
                            <a:gd name="csX2751" fmla="*/ 465343 w 1619476"/>
                            <a:gd name="csY2751" fmla="*/ 201058 h 693081"/>
                            <a:gd name="csX2752" fmla="*/ 467857 w 1619476"/>
                            <a:gd name="csY2752" fmla="*/ 202315 h 693081"/>
                            <a:gd name="csX2753" fmla="*/ 467565 w 1619476"/>
                            <a:gd name="csY2753" fmla="*/ 200855 h 693081"/>
                            <a:gd name="csX2754" fmla="*/ 471031 w 1619476"/>
                            <a:gd name="csY2754" fmla="*/ 200855 h 693081"/>
                            <a:gd name="csX2755" fmla="*/ 473265 w 1619476"/>
                            <a:gd name="csY2755" fmla="*/ 202112 h 693081"/>
                            <a:gd name="csX2756" fmla="*/ 473075 w 1619476"/>
                            <a:gd name="csY2756" fmla="*/ 200855 h 693081"/>
                            <a:gd name="csX2757" fmla="*/ 478686 w 1619476"/>
                            <a:gd name="csY2757" fmla="*/ 200855 h 693081"/>
                            <a:gd name="csX2758" fmla="*/ 478686 w 1619476"/>
                            <a:gd name="csY2758" fmla="*/ 228735 h 693081"/>
                            <a:gd name="csX2759" fmla="*/ 477747 w 1619476"/>
                            <a:gd name="csY2759" fmla="*/ 230982 h 693081"/>
                            <a:gd name="csX2760" fmla="*/ 474750 w 1619476"/>
                            <a:gd name="csY2760" fmla="*/ 232455 h 693081"/>
                            <a:gd name="csX2761" fmla="*/ 473379 w 1619476"/>
                            <a:gd name="csY2761" fmla="*/ 235578 h 693081"/>
                            <a:gd name="csX2762" fmla="*/ 473900 w 1619476"/>
                            <a:gd name="csY2762" fmla="*/ 237241 h 693081"/>
                            <a:gd name="csX2763" fmla="*/ 473684 w 1619476"/>
                            <a:gd name="csY2763" fmla="*/ 241722 h 693081"/>
                            <a:gd name="csX2764" fmla="*/ 474839 w 1619476"/>
                            <a:gd name="csY2764" fmla="*/ 243297 h 693081"/>
                            <a:gd name="csX2765" fmla="*/ 475576 w 1619476"/>
                            <a:gd name="csY2765" fmla="*/ 241519 h 693081"/>
                            <a:gd name="csX2766" fmla="*/ 478686 w 1619476"/>
                            <a:gd name="csY2766" fmla="*/ 238371 h 693081"/>
                            <a:gd name="csX2767" fmla="*/ 478686 w 1619476"/>
                            <a:gd name="csY2767" fmla="*/ 241164 h 693081"/>
                            <a:gd name="csX2768" fmla="*/ 475042 w 1619476"/>
                            <a:gd name="csY2768" fmla="*/ 244744 h 693081"/>
                            <a:gd name="csX2769" fmla="*/ 475258 w 1619476"/>
                            <a:gd name="csY2769" fmla="*/ 246001 h 693081"/>
                            <a:gd name="csX2770" fmla="*/ 474750 w 1619476"/>
                            <a:gd name="csY2770" fmla="*/ 252362 h 693081"/>
                            <a:gd name="csX2771" fmla="*/ 478686 w 1619476"/>
                            <a:gd name="csY2771" fmla="*/ 255142 h 693081"/>
                            <a:gd name="csX2772" fmla="*/ 478686 w 1619476"/>
                            <a:gd name="csY2772" fmla="*/ 285371 h 693081"/>
                            <a:gd name="csX2773" fmla="*/ 460468 w 1619476"/>
                            <a:gd name="csY2773" fmla="*/ 388079 h 693081"/>
                            <a:gd name="csX2774" fmla="*/ 413582 w 1619476"/>
                            <a:gd name="csY2774" fmla="*/ 382861 h 693081"/>
                            <a:gd name="csX2775" fmla="*/ 376230 w 1619476"/>
                            <a:gd name="csY2775" fmla="*/ 381160 h 693081"/>
                            <a:gd name="csX2776" fmla="*/ 331795 w 1619476"/>
                            <a:gd name="csY2776" fmla="*/ 384639 h 693081"/>
                            <a:gd name="csX2777" fmla="*/ 313728 w 1619476"/>
                            <a:gd name="csY2777" fmla="*/ 385274 h 693081"/>
                            <a:gd name="csX2778" fmla="*/ 258755 w 1619476"/>
                            <a:gd name="csY2778" fmla="*/ 388194 h 693081"/>
                            <a:gd name="csX2779" fmla="*/ 240498 w 1619476"/>
                            <a:gd name="csY2779" fmla="*/ 285371 h 693081"/>
                            <a:gd name="csX2780" fmla="*/ 240498 w 1619476"/>
                            <a:gd name="csY2780" fmla="*/ 255218 h 693081"/>
                            <a:gd name="csX2781" fmla="*/ 244739 w 1619476"/>
                            <a:gd name="csY2781" fmla="*/ 252362 h 693081"/>
                            <a:gd name="csX2782" fmla="*/ 244218 w 1619476"/>
                            <a:gd name="csY2782" fmla="*/ 246001 h 693081"/>
                            <a:gd name="csX2783" fmla="*/ 244421 w 1619476"/>
                            <a:gd name="csY2783" fmla="*/ 244757 h 693081"/>
                            <a:gd name="csX2784" fmla="*/ 240498 w 1619476"/>
                            <a:gd name="csY2784" fmla="*/ 240936 h 693081"/>
                            <a:gd name="csX2785" fmla="*/ 240498 w 1619476"/>
                            <a:gd name="csY2785" fmla="*/ 238295 h 693081"/>
                            <a:gd name="csX2786" fmla="*/ 240574 w 1619476"/>
                            <a:gd name="csY2786" fmla="*/ 238295 h 693081"/>
                            <a:gd name="csX2787" fmla="*/ 243901 w 1619476"/>
                            <a:gd name="csY2787" fmla="*/ 241507 h 693081"/>
                            <a:gd name="csX2788" fmla="*/ 244637 w 1619476"/>
                            <a:gd name="csY2788" fmla="*/ 243297 h 693081"/>
                            <a:gd name="csX2789" fmla="*/ 245780 w 1619476"/>
                            <a:gd name="csY2789" fmla="*/ 241723 h 693081"/>
                            <a:gd name="csX2790" fmla="*/ 245577 w 1619476"/>
                            <a:gd name="csY2790" fmla="*/ 237241 h 693081"/>
                            <a:gd name="csX2791" fmla="*/ 246084 w 1619476"/>
                            <a:gd name="csY2791" fmla="*/ 235578 h 693081"/>
                            <a:gd name="csX2792" fmla="*/ 244739 w 1619476"/>
                            <a:gd name="csY2792" fmla="*/ 232442 h 693081"/>
                            <a:gd name="csX2793" fmla="*/ 241717 w 1619476"/>
                            <a:gd name="csY2793" fmla="*/ 230995 h 693081"/>
                            <a:gd name="csX2794" fmla="*/ 240663 w 1619476"/>
                            <a:gd name="csY2794" fmla="*/ 228481 h 693081"/>
                            <a:gd name="csX2795" fmla="*/ 240498 w 1619476"/>
                            <a:gd name="csY2795" fmla="*/ 228379 h 693081"/>
                            <a:gd name="csX2796" fmla="*/ 240498 w 1619476"/>
                            <a:gd name="csY2796" fmla="*/ 200855 h 693081"/>
                            <a:gd name="csX2797" fmla="*/ 240499 w 1619476"/>
                            <a:gd name="csY2797" fmla="*/ 200855 h 693081"/>
                            <a:gd name="csX2798" fmla="*/ 244015 w 1619476"/>
                            <a:gd name="csY2798" fmla="*/ 187093 h 693081"/>
                            <a:gd name="csX2799" fmla="*/ 244955 w 1619476"/>
                            <a:gd name="csY2799" fmla="*/ 186458 h 693081"/>
                            <a:gd name="csX2800" fmla="*/ 246085 w 1619476"/>
                            <a:gd name="csY2800" fmla="*/ 186674 h 693081"/>
                            <a:gd name="csX2801" fmla="*/ 248180 w 1619476"/>
                            <a:gd name="csY2801" fmla="*/ 189695 h 693081"/>
                            <a:gd name="csX2802" fmla="*/ 247139 w 1619476"/>
                            <a:gd name="csY2802" fmla="*/ 189175 h 693081"/>
                            <a:gd name="csX2803" fmla="*/ 244637 w 1619476"/>
                            <a:gd name="csY2803" fmla="*/ 189276 h 693081"/>
                            <a:gd name="csX2804" fmla="*/ 242847 w 1619476"/>
                            <a:gd name="csY2804" fmla="*/ 190635 h 693081"/>
                            <a:gd name="csX2805" fmla="*/ 244015 w 1619476"/>
                            <a:gd name="csY2805" fmla="*/ 187093 h 693081"/>
                            <a:gd name="csX2806" fmla="*/ 250465 w 1619476"/>
                            <a:gd name="csY2806" fmla="*/ 186267 h 693081"/>
                            <a:gd name="csX2807" fmla="*/ 252864 w 1619476"/>
                            <a:gd name="csY2807" fmla="*/ 185112 h 693081"/>
                            <a:gd name="csX2808" fmla="*/ 255480 w 1619476"/>
                            <a:gd name="csY2808" fmla="*/ 187512 h 693081"/>
                            <a:gd name="csX2809" fmla="*/ 255378 w 1619476"/>
                            <a:gd name="csY2809" fmla="*/ 189492 h 693081"/>
                            <a:gd name="csX2810" fmla="*/ 251417 w 1619476"/>
                            <a:gd name="csY2810" fmla="*/ 187296 h 693081"/>
                            <a:gd name="csX2811" fmla="*/ 249640 w 1619476"/>
                            <a:gd name="csY2811" fmla="*/ 188235 h 693081"/>
                            <a:gd name="csX2812" fmla="*/ 250465 w 1619476"/>
                            <a:gd name="csY2812" fmla="*/ 186267 h 693081"/>
                            <a:gd name="csX2813" fmla="*/ 258501 w 1619476"/>
                            <a:gd name="csY2813" fmla="*/ 188350 h 693081"/>
                            <a:gd name="csX2814" fmla="*/ 259339 w 1619476"/>
                            <a:gd name="csY2814" fmla="*/ 188235 h 693081"/>
                            <a:gd name="csX2815" fmla="*/ 259860 w 1619476"/>
                            <a:gd name="csY2815" fmla="*/ 190952 h 693081"/>
                            <a:gd name="csX2816" fmla="*/ 257663 w 1619476"/>
                            <a:gd name="csY2816" fmla="*/ 188870 h 693081"/>
                            <a:gd name="csX2817" fmla="*/ 258501 w 1619476"/>
                            <a:gd name="csY2817" fmla="*/ 188350 h 693081"/>
                            <a:gd name="csX2818" fmla="*/ 460138 w 1619476"/>
                            <a:gd name="csY2818" fmla="*/ 188235 h 693081"/>
                            <a:gd name="csX2819" fmla="*/ 460976 w 1619476"/>
                            <a:gd name="csY2819" fmla="*/ 188350 h 693081"/>
                            <a:gd name="csX2820" fmla="*/ 461814 w 1619476"/>
                            <a:gd name="csY2820" fmla="*/ 188870 h 693081"/>
                            <a:gd name="csX2821" fmla="*/ 459617 w 1619476"/>
                            <a:gd name="csY2821" fmla="*/ 190952 h 693081"/>
                            <a:gd name="csX2822" fmla="*/ 460138 w 1619476"/>
                            <a:gd name="csY2822" fmla="*/ 188235 h 693081"/>
                            <a:gd name="csX2823" fmla="*/ 463985 w 1619476"/>
                            <a:gd name="csY2823" fmla="*/ 187512 h 693081"/>
                            <a:gd name="csX2824" fmla="*/ 466600 w 1619476"/>
                            <a:gd name="csY2824" fmla="*/ 185112 h 693081"/>
                            <a:gd name="csX2825" fmla="*/ 468999 w 1619476"/>
                            <a:gd name="csY2825" fmla="*/ 186255 h 693081"/>
                            <a:gd name="csX2826" fmla="*/ 469837 w 1619476"/>
                            <a:gd name="csY2826" fmla="*/ 188235 h 693081"/>
                            <a:gd name="csX2827" fmla="*/ 468073 w 1619476"/>
                            <a:gd name="csY2827" fmla="*/ 187296 h 693081"/>
                            <a:gd name="csX2828" fmla="*/ 464099 w 1619476"/>
                            <a:gd name="csY2828" fmla="*/ 189492 h 693081"/>
                            <a:gd name="csX2829" fmla="*/ 463985 w 1619476"/>
                            <a:gd name="csY2829" fmla="*/ 187512 h 693081"/>
                            <a:gd name="csX2830" fmla="*/ 473379 w 1619476"/>
                            <a:gd name="csY2830" fmla="*/ 186661 h 693081"/>
                            <a:gd name="csX2831" fmla="*/ 474535 w 1619476"/>
                            <a:gd name="csY2831" fmla="*/ 186471 h 693081"/>
                            <a:gd name="csX2832" fmla="*/ 475474 w 1619476"/>
                            <a:gd name="csY2832" fmla="*/ 187093 h 693081"/>
                            <a:gd name="csX2833" fmla="*/ 476617 w 1619476"/>
                            <a:gd name="csY2833" fmla="*/ 190635 h 693081"/>
                            <a:gd name="csX2834" fmla="*/ 474840 w 1619476"/>
                            <a:gd name="csY2834" fmla="*/ 189276 h 693081"/>
                            <a:gd name="csX2835" fmla="*/ 472326 w 1619476"/>
                            <a:gd name="csY2835" fmla="*/ 189175 h 693081"/>
                            <a:gd name="csX2836" fmla="*/ 471297 w 1619476"/>
                            <a:gd name="csY2836" fmla="*/ 189695 h 693081"/>
                            <a:gd name="csX2837" fmla="*/ 473380 w 1619476"/>
                            <a:gd name="csY2837" fmla="*/ 186661 h 693081"/>
                            <a:gd name="csX2838" fmla="*/ 488703 w 1619476"/>
                            <a:gd name="csY2838" fmla="*/ 233381 h 693081"/>
                            <a:gd name="csX2839" fmla="*/ 488780 w 1619476"/>
                            <a:gd name="csY2839" fmla="*/ 233305 h 693081"/>
                            <a:gd name="csX2840" fmla="*/ 489198 w 1619476"/>
                            <a:gd name="csY2840" fmla="*/ 233597 h 693081"/>
                            <a:gd name="csX2841" fmla="*/ 489275 w 1619476"/>
                            <a:gd name="csY2841" fmla="*/ 233635 h 693081"/>
                            <a:gd name="csX2842" fmla="*/ 489338 w 1619476"/>
                            <a:gd name="csY2842" fmla="*/ 233623 h 693081"/>
                            <a:gd name="csX2843" fmla="*/ 489364 w 1619476"/>
                            <a:gd name="csY2843" fmla="*/ 233470 h 693081"/>
                            <a:gd name="csX2844" fmla="*/ 488919 w 1619476"/>
                            <a:gd name="csY2844" fmla="*/ 233191 h 693081"/>
                            <a:gd name="csX2845" fmla="*/ 488907 w 1619476"/>
                            <a:gd name="csY2845" fmla="*/ 233191 h 693081"/>
                            <a:gd name="csX2846" fmla="*/ 486202 w 1619476"/>
                            <a:gd name="csY2846" fmla="*/ 231198 h 693081"/>
                            <a:gd name="csX2847" fmla="*/ 484323 w 1619476"/>
                            <a:gd name="csY2847" fmla="*/ 228176 h 693081"/>
                            <a:gd name="csX2848" fmla="*/ 487561 w 1619476"/>
                            <a:gd name="csY2848" fmla="*/ 229116 h 693081"/>
                            <a:gd name="csX2849" fmla="*/ 492665 w 1619476"/>
                            <a:gd name="csY2849" fmla="*/ 230880 h 693081"/>
                            <a:gd name="csX2850" fmla="*/ 492652 w 1619476"/>
                            <a:gd name="csY2850" fmla="*/ 230830 h 693081"/>
                            <a:gd name="csX2851" fmla="*/ 493223 w 1619476"/>
                            <a:gd name="csY2851" fmla="*/ 231045 h 693081"/>
                            <a:gd name="csX2852" fmla="*/ 493248 w 1619476"/>
                            <a:gd name="csY2852" fmla="*/ 231045 h 693081"/>
                            <a:gd name="csX2853" fmla="*/ 493350 w 1619476"/>
                            <a:gd name="csY2853" fmla="*/ 230956 h 693081"/>
                            <a:gd name="csX2854" fmla="*/ 493261 w 1619476"/>
                            <a:gd name="csY2854" fmla="*/ 230817 h 693081"/>
                            <a:gd name="csX2855" fmla="*/ 492715 w 1619476"/>
                            <a:gd name="csY2855" fmla="*/ 230614 h 693081"/>
                            <a:gd name="csX2856" fmla="*/ 492766 w 1619476"/>
                            <a:gd name="csY2856" fmla="*/ 230576 h 693081"/>
                            <a:gd name="csX2857" fmla="*/ 490163 w 1619476"/>
                            <a:gd name="csY2857" fmla="*/ 225980 h 693081"/>
                            <a:gd name="csX2858" fmla="*/ 495166 w 1619476"/>
                            <a:gd name="csY2858" fmla="*/ 228684 h 693081"/>
                            <a:gd name="csX2859" fmla="*/ 499863 w 1619476"/>
                            <a:gd name="csY2859" fmla="*/ 231617 h 693081"/>
                            <a:gd name="csX2860" fmla="*/ 511226 w 1619476"/>
                            <a:gd name="csY2860" fmla="*/ 231820 h 693081"/>
                            <a:gd name="csX2861" fmla="*/ 520202 w 1619476"/>
                            <a:gd name="csY2861" fmla="*/ 230474 h 693081"/>
                            <a:gd name="csX2862" fmla="*/ 537189 w 1619476"/>
                            <a:gd name="csY2862" fmla="*/ 226094 h 693081"/>
                            <a:gd name="csX2863" fmla="*/ 544692 w 1619476"/>
                            <a:gd name="csY2863" fmla="*/ 223783 h 693081"/>
                            <a:gd name="csX2864" fmla="*/ 548450 w 1619476"/>
                            <a:gd name="csY2864" fmla="*/ 222958 h 693081"/>
                            <a:gd name="csX2865" fmla="*/ 548869 w 1619476"/>
                            <a:gd name="csY2865" fmla="*/ 219200 h 693081"/>
                            <a:gd name="csX2866" fmla="*/ 547930 w 1619476"/>
                            <a:gd name="csY2866" fmla="*/ 212217 h 693081"/>
                            <a:gd name="csX2867" fmla="*/ 546686 w 1619476"/>
                            <a:gd name="csY2867" fmla="*/ 208358 h 693081"/>
                            <a:gd name="csX2868" fmla="*/ 545022 w 1619476"/>
                            <a:gd name="csY2868" fmla="*/ 211697 h 693081"/>
                            <a:gd name="csX2869" fmla="*/ 545022 w 1619476"/>
                            <a:gd name="csY2869" fmla="*/ 213678 h 693081"/>
                            <a:gd name="csX2870" fmla="*/ 542305 w 1619476"/>
                            <a:gd name="csY2870" fmla="*/ 217334 h 693081"/>
                            <a:gd name="csX2871" fmla="*/ 541988 w 1619476"/>
                            <a:gd name="csY2871" fmla="*/ 218578 h 693081"/>
                            <a:gd name="csX2872" fmla="*/ 540833 w 1619476"/>
                            <a:gd name="csY2872" fmla="*/ 219619 h 693081"/>
                            <a:gd name="csX2873" fmla="*/ 538027 w 1619476"/>
                            <a:gd name="csY2873" fmla="*/ 222222 h 693081"/>
                            <a:gd name="csX2874" fmla="*/ 535208 w 1619476"/>
                            <a:gd name="csY2874" fmla="*/ 223060 h 693081"/>
                            <a:gd name="csX2875" fmla="*/ 532606 w 1619476"/>
                            <a:gd name="csY2875" fmla="*/ 224012 h 693081"/>
                            <a:gd name="csX2876" fmla="*/ 531146 w 1619476"/>
                            <a:gd name="csY2876" fmla="*/ 214604 h 693081"/>
                            <a:gd name="csX2877" fmla="*/ 531133 w 1619476"/>
                            <a:gd name="csY2877" fmla="*/ 214617 h 693081"/>
                            <a:gd name="csX2878" fmla="*/ 531171 w 1619476"/>
                            <a:gd name="csY2878" fmla="*/ 214465 h 693081"/>
                            <a:gd name="csX2879" fmla="*/ 531108 w 1619476"/>
                            <a:gd name="csY2879" fmla="*/ 214388 h 693081"/>
                            <a:gd name="csX2880" fmla="*/ 531006 w 1619476"/>
                            <a:gd name="csY2880" fmla="*/ 214452 h 693081"/>
                            <a:gd name="csX2881" fmla="*/ 530968 w 1619476"/>
                            <a:gd name="csY2881" fmla="*/ 214630 h 693081"/>
                            <a:gd name="csX2882" fmla="*/ 530943 w 1619476"/>
                            <a:gd name="csY2882" fmla="*/ 214604 h 693081"/>
                            <a:gd name="csX2883" fmla="*/ 526029 w 1619476"/>
                            <a:gd name="csY2883" fmla="*/ 220559 h 693081"/>
                            <a:gd name="csX2884" fmla="*/ 522906 w 1619476"/>
                            <a:gd name="csY2884" fmla="*/ 222120 h 693081"/>
                            <a:gd name="csX2885" fmla="*/ 522487 w 1619476"/>
                            <a:gd name="csY2885" fmla="*/ 218692 h 693081"/>
                            <a:gd name="csX2886" fmla="*/ 529153 w 1619476"/>
                            <a:gd name="csY2886" fmla="*/ 191155 h 693081"/>
                            <a:gd name="csX2887" fmla="*/ 530003 w 1619476"/>
                            <a:gd name="csY2887" fmla="*/ 188972 h 693081"/>
                            <a:gd name="csX2888" fmla="*/ 527807 w 1619476"/>
                            <a:gd name="csY2888" fmla="*/ 191790 h 693081"/>
                            <a:gd name="csX2889" fmla="*/ 521230 w 1619476"/>
                            <a:gd name="csY2889" fmla="*/ 207520 h 693081"/>
                            <a:gd name="csX2890" fmla="*/ 520202 w 1619476"/>
                            <a:gd name="csY2890" fmla="*/ 221904 h 693081"/>
                            <a:gd name="csX2891" fmla="*/ 520202 w 1619476"/>
                            <a:gd name="csY2891" fmla="*/ 225980 h 693081"/>
                            <a:gd name="csX2892" fmla="*/ 518120 w 1619476"/>
                            <a:gd name="csY2892" fmla="*/ 228176 h 693081"/>
                            <a:gd name="csX2893" fmla="*/ 517371 w 1619476"/>
                            <a:gd name="csY2893" fmla="*/ 225358 h 693081"/>
                            <a:gd name="csX2894" fmla="*/ 514666 w 1619476"/>
                            <a:gd name="csY2894" fmla="*/ 212738 h 693081"/>
                            <a:gd name="csX2895" fmla="*/ 516749 w 1619476"/>
                            <a:gd name="csY2895" fmla="*/ 201274 h 693081"/>
                            <a:gd name="csX2896" fmla="*/ 527807 w 1619476"/>
                            <a:gd name="csY2896" fmla="*/ 178117 h 693081"/>
                            <a:gd name="csX2897" fmla="*/ 536554 w 1619476"/>
                            <a:gd name="csY2897" fmla="*/ 168747 h 693081"/>
                            <a:gd name="csX2898" fmla="*/ 544184 w 1619476"/>
                            <a:gd name="csY2898" fmla="*/ 151418 h 693081"/>
                            <a:gd name="csX2899" fmla="*/ 544807 w 1619476"/>
                            <a:gd name="csY2899" fmla="*/ 149551 h 693081"/>
                            <a:gd name="csX2900" fmla="*/ 544807 w 1619476"/>
                            <a:gd name="csY2900" fmla="*/ 160508 h 693081"/>
                            <a:gd name="csX2901" fmla="*/ 544807 w 1619476"/>
                            <a:gd name="csY2901" fmla="*/ 162907 h 693081"/>
                            <a:gd name="csX2902" fmla="*/ 542712 w 1619476"/>
                            <a:gd name="csY2902" fmla="*/ 169572 h 693081"/>
                            <a:gd name="csX2903" fmla="*/ 543956 w 1619476"/>
                            <a:gd name="csY2903" fmla="*/ 173749 h 693081"/>
                            <a:gd name="csX2904" fmla="*/ 542610 w 1619476"/>
                            <a:gd name="csY2904" fmla="*/ 180415 h 693081"/>
                            <a:gd name="csX2905" fmla="*/ 543448 w 1619476"/>
                            <a:gd name="csY2905" fmla="*/ 188451 h 693081"/>
                            <a:gd name="csX2906" fmla="*/ 543029 w 1619476"/>
                            <a:gd name="csY2906" fmla="*/ 192399 h 693081"/>
                            <a:gd name="csX2907" fmla="*/ 544185 w 1619476"/>
                            <a:gd name="csY2907" fmla="*/ 192095 h 693081"/>
                            <a:gd name="csX2908" fmla="*/ 546267 w 1619476"/>
                            <a:gd name="csY2908" fmla="*/ 187296 h 693081"/>
                            <a:gd name="csX2909" fmla="*/ 550317 w 1619476"/>
                            <a:gd name="csY2909" fmla="*/ 180415 h 693081"/>
                            <a:gd name="csX2910" fmla="*/ 551574 w 1619476"/>
                            <a:gd name="csY2910" fmla="*/ 180211 h 693081"/>
                            <a:gd name="csX2911" fmla="*/ 550431 w 1619476"/>
                            <a:gd name="csY2911" fmla="*/ 184896 h 693081"/>
                            <a:gd name="csX2912" fmla="*/ 550114 w 1619476"/>
                            <a:gd name="csY2912" fmla="*/ 186978 h 693081"/>
                            <a:gd name="csX2913" fmla="*/ 548235 w 1619476"/>
                            <a:gd name="csY2913" fmla="*/ 188768 h 693081"/>
                            <a:gd name="csX2914" fmla="*/ 547206 w 1619476"/>
                            <a:gd name="csY2914" fmla="*/ 191574 h 693081"/>
                            <a:gd name="csX2915" fmla="*/ 547295 w 1619476"/>
                            <a:gd name="csY2915" fmla="*/ 195954 h 693081"/>
                            <a:gd name="csX2916" fmla="*/ 545645 w 1619476"/>
                            <a:gd name="csY2916" fmla="*/ 197414 h 693081"/>
                            <a:gd name="csX2917" fmla="*/ 544388 w 1619476"/>
                            <a:gd name="csY2917" fmla="*/ 199395 h 693081"/>
                            <a:gd name="csX2918" fmla="*/ 543956 w 1619476"/>
                            <a:gd name="csY2918" fmla="*/ 204092 h 693081"/>
                            <a:gd name="csX2919" fmla="*/ 543042 w 1619476"/>
                            <a:gd name="csY2919" fmla="*/ 209132 h 693081"/>
                            <a:gd name="csX2920" fmla="*/ 542978 w 1619476"/>
                            <a:gd name="csY2920" fmla="*/ 209259 h 693081"/>
                            <a:gd name="csX2921" fmla="*/ 543017 w 1619476"/>
                            <a:gd name="csY2921" fmla="*/ 209564 h 693081"/>
                            <a:gd name="csX2922" fmla="*/ 543156 w 1619476"/>
                            <a:gd name="csY2922" fmla="*/ 209602 h 693081"/>
                            <a:gd name="csX2923" fmla="*/ 543321 w 1619476"/>
                            <a:gd name="csY2923" fmla="*/ 209513 h 693081"/>
                            <a:gd name="csX2924" fmla="*/ 543436 w 1619476"/>
                            <a:gd name="csY2924" fmla="*/ 209297 h 693081"/>
                            <a:gd name="csX2925" fmla="*/ 543448 w 1619476"/>
                            <a:gd name="csY2925" fmla="*/ 209310 h 693081"/>
                            <a:gd name="csX2926" fmla="*/ 545226 w 1619476"/>
                            <a:gd name="csY2926" fmla="*/ 204930 h 693081"/>
                            <a:gd name="csX2927" fmla="*/ 548552 w 1619476"/>
                            <a:gd name="csY2927" fmla="*/ 203572 h 693081"/>
                            <a:gd name="csX2928" fmla="*/ 548552 w 1619476"/>
                            <a:gd name="csY2928" fmla="*/ 207203 h 693081"/>
                            <a:gd name="csX2929" fmla="*/ 553872 w 1619476"/>
                            <a:gd name="csY2929" fmla="*/ 215442 h 693081"/>
                            <a:gd name="csX2930" fmla="*/ 557528 w 1619476"/>
                            <a:gd name="csY2930" fmla="*/ 217029 h 693081"/>
                            <a:gd name="csX2931" fmla="*/ 558252 w 1619476"/>
                            <a:gd name="csY2931" fmla="*/ 223695 h 693081"/>
                            <a:gd name="csX2932" fmla="*/ 554710 w 1619476"/>
                            <a:gd name="csY2932" fmla="*/ 228481 h 693081"/>
                            <a:gd name="csX2933" fmla="*/ 553872 w 1619476"/>
                            <a:gd name="csY2933" fmla="*/ 228684 h 693081"/>
                            <a:gd name="csX2934" fmla="*/ 546990 w 1619476"/>
                            <a:gd name="csY2934" fmla="*/ 232658 h 693081"/>
                            <a:gd name="csX2935" fmla="*/ 533647 w 1619476"/>
                            <a:gd name="csY2935" fmla="*/ 234841 h 693081"/>
                            <a:gd name="csX2936" fmla="*/ 532085 w 1619476"/>
                            <a:gd name="csY2936" fmla="*/ 235362 h 693081"/>
                            <a:gd name="csX2937" fmla="*/ 527071 w 1619476"/>
                            <a:gd name="csY2937" fmla="*/ 236923 h 693081"/>
                            <a:gd name="csX2938" fmla="*/ 519161 w 1619476"/>
                            <a:gd name="csY2938" fmla="*/ 238396 h 693081"/>
                            <a:gd name="csX2939" fmla="*/ 509880 w 1619476"/>
                            <a:gd name="csY2939" fmla="*/ 240999 h 693081"/>
                            <a:gd name="csX2940" fmla="*/ 509918 w 1619476"/>
                            <a:gd name="csY2940" fmla="*/ 241037 h 693081"/>
                            <a:gd name="csX2941" fmla="*/ 509131 w 1619476"/>
                            <a:gd name="csY2941" fmla="*/ 241253 h 693081"/>
                            <a:gd name="csX2942" fmla="*/ 509030 w 1619476"/>
                            <a:gd name="csY2942" fmla="*/ 241481 h 693081"/>
                            <a:gd name="csX2943" fmla="*/ 509195 w 1619476"/>
                            <a:gd name="csY2943" fmla="*/ 241583 h 693081"/>
                            <a:gd name="csX2944" fmla="*/ 509271 w 1619476"/>
                            <a:gd name="csY2944" fmla="*/ 241583 h 693081"/>
                            <a:gd name="csX2945" fmla="*/ 509982 w 1619476"/>
                            <a:gd name="csY2945" fmla="*/ 241367 h 693081"/>
                            <a:gd name="csX2946" fmla="*/ 509982 w 1619476"/>
                            <a:gd name="csY2946" fmla="*/ 241418 h 693081"/>
                            <a:gd name="csX2947" fmla="*/ 535006 w 1619476"/>
                            <a:gd name="csY2947" fmla="*/ 238917 h 693081"/>
                            <a:gd name="csX2948" fmla="*/ 540833 w 1619476"/>
                            <a:gd name="csY2948" fmla="*/ 237977 h 693081"/>
                            <a:gd name="csX2949" fmla="*/ 547828 w 1619476"/>
                            <a:gd name="csY2949" fmla="*/ 237025 h 693081"/>
                            <a:gd name="csX2950" fmla="*/ 553973 w 1619476"/>
                            <a:gd name="csY2950" fmla="*/ 237025 h 693081"/>
                            <a:gd name="csX2951" fmla="*/ 555649 w 1619476"/>
                            <a:gd name="csY2951" fmla="*/ 236301 h 693081"/>
                            <a:gd name="csX2952" fmla="*/ 556893 w 1619476"/>
                            <a:gd name="csY2952" fmla="*/ 236403 h 693081"/>
                            <a:gd name="csX2953" fmla="*/ 562632 w 1619476"/>
                            <a:gd name="csY2953" fmla="*/ 225053 h 693081"/>
                            <a:gd name="csX2954" fmla="*/ 562949 w 1619476"/>
                            <a:gd name="csY2954" fmla="*/ 217753 h 693081"/>
                            <a:gd name="csX2955" fmla="*/ 566174 w 1619476"/>
                            <a:gd name="csY2955" fmla="*/ 212840 h 693081"/>
                            <a:gd name="csX2956" fmla="*/ 568472 w 1619476"/>
                            <a:gd name="csY2956" fmla="*/ 206479 h 693081"/>
                            <a:gd name="csX2957" fmla="*/ 566504 w 1619476"/>
                            <a:gd name="csY2957" fmla="*/ 225154 h 693081"/>
                            <a:gd name="csX2958" fmla="*/ 561807 w 1619476"/>
                            <a:gd name="csY2958" fmla="*/ 239336 h 693081"/>
                            <a:gd name="csX2959" fmla="*/ 555128 w 1619476"/>
                            <a:gd name="csY2959" fmla="*/ 239640 h 693081"/>
                            <a:gd name="csX2960" fmla="*/ 538332 w 1619476"/>
                            <a:gd name="csY2960" fmla="*/ 240999 h 693081"/>
                            <a:gd name="csX2961" fmla="*/ 522690 w 1619476"/>
                            <a:gd name="csY2961" fmla="*/ 242243 h 693081"/>
                            <a:gd name="csX2962" fmla="*/ 502999 w 1619476"/>
                            <a:gd name="csY2962" fmla="*/ 242040 h 693081"/>
                            <a:gd name="csX2963" fmla="*/ 491001 w 1619476"/>
                            <a:gd name="csY2963" fmla="*/ 244427 h 693081"/>
                            <a:gd name="csX2964" fmla="*/ 485682 w 1619476"/>
                            <a:gd name="csY2964" fmla="*/ 248184 h 693081"/>
                            <a:gd name="csX2965" fmla="*/ 484019 w 1619476"/>
                            <a:gd name="csY2965" fmla="*/ 246940 h 693081"/>
                            <a:gd name="csX2966" fmla="*/ 485999 w 1619476"/>
                            <a:gd name="csY2966" fmla="*/ 244541 h 693081"/>
                            <a:gd name="csX2967" fmla="*/ 490785 w 1619476"/>
                            <a:gd name="csY2967" fmla="*/ 241722 h 693081"/>
                            <a:gd name="csX2968" fmla="*/ 491319 w 1619476"/>
                            <a:gd name="csY2968" fmla="*/ 241202 h 693081"/>
                            <a:gd name="csX2969" fmla="*/ 486405 w 1619476"/>
                            <a:gd name="csY2969" fmla="*/ 241837 h 693081"/>
                            <a:gd name="csX2970" fmla="*/ 478382 w 1619476"/>
                            <a:gd name="csY2970" fmla="*/ 244960 h 693081"/>
                            <a:gd name="csX2971" fmla="*/ 478902 w 1619476"/>
                            <a:gd name="csY2971" fmla="*/ 243081 h 693081"/>
                            <a:gd name="csX2972" fmla="*/ 488818 w 1619476"/>
                            <a:gd name="csY2972" fmla="*/ 238396 h 693081"/>
                            <a:gd name="csX2973" fmla="*/ 488818 w 1619476"/>
                            <a:gd name="csY2973" fmla="*/ 238333 h 693081"/>
                            <a:gd name="csX2974" fmla="*/ 489046 w 1619476"/>
                            <a:gd name="csY2974" fmla="*/ 238396 h 693081"/>
                            <a:gd name="csX2975" fmla="*/ 489072 w 1619476"/>
                            <a:gd name="csY2975" fmla="*/ 238396 h 693081"/>
                            <a:gd name="csX2976" fmla="*/ 489237 w 1619476"/>
                            <a:gd name="csY2976" fmla="*/ 238257 h 693081"/>
                            <a:gd name="csX2977" fmla="*/ 489097 w 1619476"/>
                            <a:gd name="csY2977" fmla="*/ 238066 h 693081"/>
                            <a:gd name="csX2978" fmla="*/ 488894 w 1619476"/>
                            <a:gd name="csY2978" fmla="*/ 238028 h 693081"/>
                            <a:gd name="csX2979" fmla="*/ 481403 w 1619476"/>
                            <a:gd name="csY2979" fmla="*/ 235362 h 693081"/>
                            <a:gd name="csX2980" fmla="*/ 476820 w 1619476"/>
                            <a:gd name="csY2980" fmla="*/ 234321 h 693081"/>
                            <a:gd name="csX2981" fmla="*/ 478686 w 1619476"/>
                            <a:gd name="csY2981" fmla="*/ 232239 h 693081"/>
                            <a:gd name="csX2982" fmla="*/ 488703 w 1619476"/>
                            <a:gd name="csY2982" fmla="*/ 233381 h 693081"/>
                            <a:gd name="csX2983" fmla="*/ 483816 w 1619476"/>
                            <a:gd name="csY2983" fmla="*/ 211164 h 693081"/>
                            <a:gd name="csX2984" fmla="*/ 488196 w 1619476"/>
                            <a:gd name="csY2984" fmla="*/ 213360 h 693081"/>
                            <a:gd name="csX2985" fmla="*/ 490785 w 1619476"/>
                            <a:gd name="csY2985" fmla="*/ 214719 h 693081"/>
                            <a:gd name="csX2986" fmla="*/ 493185 w 1619476"/>
                            <a:gd name="csY2986" fmla="*/ 216280 h 693081"/>
                            <a:gd name="csX2987" fmla="*/ 492258 w 1619476"/>
                            <a:gd name="csY2987" fmla="*/ 217854 h 693081"/>
                            <a:gd name="csX2988" fmla="*/ 490481 w 1619476"/>
                            <a:gd name="csY2988" fmla="*/ 221498 h 693081"/>
                            <a:gd name="csX2989" fmla="*/ 488386 w 1619476"/>
                            <a:gd name="csY2989" fmla="*/ 224837 h 693081"/>
                            <a:gd name="csX2990" fmla="*/ 486939 w 1619476"/>
                            <a:gd name="csY2990" fmla="*/ 224837 h 693081"/>
                            <a:gd name="csX2991" fmla="*/ 484108 w 1619476"/>
                            <a:gd name="csY2991" fmla="*/ 226297 h 693081"/>
                            <a:gd name="csX2992" fmla="*/ 483917 w 1619476"/>
                            <a:gd name="csY2992" fmla="*/ 227237 h 693081"/>
                            <a:gd name="csX2993" fmla="*/ 483816 w 1619476"/>
                            <a:gd name="csY2993" fmla="*/ 227237 h 693081"/>
                            <a:gd name="csX2994" fmla="*/ 483816 w 1619476"/>
                            <a:gd name="csY2994" fmla="*/ 211164 h 693081"/>
                            <a:gd name="csX2995" fmla="*/ 483816 w 1619476"/>
                            <a:gd name="csY2995" fmla="*/ 211164 h 693081"/>
                            <a:gd name="csX2996" fmla="*/ 483816 w 1619476"/>
                            <a:gd name="csY2996" fmla="*/ 201705 h 693081"/>
                            <a:gd name="csX2997" fmla="*/ 484742 w 1619476"/>
                            <a:gd name="csY2997" fmla="*/ 201159 h 693081"/>
                            <a:gd name="csX2998" fmla="*/ 485682 w 1619476"/>
                            <a:gd name="csY2998" fmla="*/ 199598 h 693081"/>
                            <a:gd name="csX2999" fmla="*/ 488081 w 1619476"/>
                            <a:gd name="csY2999" fmla="*/ 202213 h 693081"/>
                            <a:gd name="csX3000" fmla="*/ 495686 w 1619476"/>
                            <a:gd name="csY3000" fmla="*/ 205336 h 693081"/>
                            <a:gd name="csX3001" fmla="*/ 497464 w 1619476"/>
                            <a:gd name="csY3001" fmla="*/ 205971 h 693081"/>
                            <a:gd name="csX3002" fmla="*/ 496016 w 1619476"/>
                            <a:gd name="csY3002" fmla="*/ 210135 h 693081"/>
                            <a:gd name="csX3003" fmla="*/ 495280 w 1619476"/>
                            <a:gd name="csY3003" fmla="*/ 212217 h 693081"/>
                            <a:gd name="csX3004" fmla="*/ 494442 w 1619476"/>
                            <a:gd name="csY3004" fmla="*/ 214198 h 693081"/>
                            <a:gd name="csX3005" fmla="*/ 491624 w 1619476"/>
                            <a:gd name="csY3005" fmla="*/ 212738 h 693081"/>
                            <a:gd name="csX3006" fmla="*/ 485999 w 1619476"/>
                            <a:gd name="csY3006" fmla="*/ 210034 h 693081"/>
                            <a:gd name="csX3007" fmla="*/ 483816 w 1619476"/>
                            <a:gd name="csY3007" fmla="*/ 209107 h 693081"/>
                            <a:gd name="csX3008" fmla="*/ 483816 w 1619476"/>
                            <a:gd name="csY3008" fmla="*/ 201705 h 693081"/>
                            <a:gd name="csX3009" fmla="*/ 483816 w 1619476"/>
                            <a:gd name="csY3009" fmla="*/ 201705 h 693081"/>
                            <a:gd name="csX3010" fmla="*/ 504865 w 1619476"/>
                            <a:gd name="csY3010" fmla="*/ 191574 h 693081"/>
                            <a:gd name="csX3011" fmla="*/ 501323 w 1619476"/>
                            <a:gd name="csY3011" fmla="*/ 178637 h 693081"/>
                            <a:gd name="csX3012" fmla="*/ 497362 w 1619476"/>
                            <a:gd name="csY3012" fmla="*/ 174067 h 693081"/>
                            <a:gd name="csX3013" fmla="*/ 492043 w 1619476"/>
                            <a:gd name="csY3013" fmla="*/ 169992 h 693081"/>
                            <a:gd name="csX3014" fmla="*/ 483384 w 1619476"/>
                            <a:gd name="csY3014" fmla="*/ 164050 h 693081"/>
                            <a:gd name="csX3015" fmla="*/ 478978 w 1619476"/>
                            <a:gd name="csY3015" fmla="*/ 160317 h 693081"/>
                            <a:gd name="csX3016" fmla="*/ 480819 w 1619476"/>
                            <a:gd name="csY3016" fmla="*/ 161320 h 693081"/>
                            <a:gd name="csX3017" fmla="*/ 492868 w 1619476"/>
                            <a:gd name="csY3017" fmla="*/ 167909 h 693081"/>
                            <a:gd name="csX3018" fmla="*/ 504243 w 1619476"/>
                            <a:gd name="csY3018" fmla="*/ 176555 h 693081"/>
                            <a:gd name="csX3019" fmla="*/ 508509 w 1619476"/>
                            <a:gd name="csY3019" fmla="*/ 194278 h 693081"/>
                            <a:gd name="csX3020" fmla="*/ 502885 w 1619476"/>
                            <a:gd name="csY3020" fmla="*/ 211900 h 693081"/>
                            <a:gd name="csX3021" fmla="*/ 495470 w 1619476"/>
                            <a:gd name="csY3021" fmla="*/ 224837 h 693081"/>
                            <a:gd name="csX3022" fmla="*/ 493706 w 1619476"/>
                            <a:gd name="csY3022" fmla="*/ 225358 h 693081"/>
                            <a:gd name="csX3023" fmla="*/ 495470 w 1619476"/>
                            <a:gd name="csY3023" fmla="*/ 221498 h 693081"/>
                            <a:gd name="csX3024" fmla="*/ 504865 w 1619476"/>
                            <a:gd name="csY3024" fmla="*/ 191574 h 693081"/>
                            <a:gd name="csX3025" fmla="*/ 475931 w 1619476"/>
                            <a:gd name="csY3025" fmla="*/ 160279 h 693081"/>
                            <a:gd name="csX3026" fmla="*/ 467463 w 1619476"/>
                            <a:gd name="csY3026" fmla="*/ 155480 h 693081"/>
                            <a:gd name="csX3027" fmla="*/ 474408 w 1619476"/>
                            <a:gd name="csY3027" fmla="*/ 158464 h 693081"/>
                            <a:gd name="csX3028" fmla="*/ 477861 w 1619476"/>
                            <a:gd name="csY3028" fmla="*/ 160812 h 693081"/>
                            <a:gd name="csX3029" fmla="*/ 479448 w 1619476"/>
                            <a:gd name="csY3029" fmla="*/ 162349 h 693081"/>
                            <a:gd name="csX3030" fmla="*/ 475931 w 1619476"/>
                            <a:gd name="csY3030" fmla="*/ 160279 h 693081"/>
                            <a:gd name="csX3031" fmla="*/ 515073 w 1619476"/>
                            <a:gd name="csY3031" fmla="*/ 229522 h 693081"/>
                            <a:gd name="csX3032" fmla="*/ 502999 w 1619476"/>
                            <a:gd name="csY3032" fmla="*/ 230144 h 693081"/>
                            <a:gd name="csX3033" fmla="*/ 501107 w 1619476"/>
                            <a:gd name="csY3033" fmla="*/ 229522 h 693081"/>
                            <a:gd name="csX3034" fmla="*/ 505589 w 1619476"/>
                            <a:gd name="csY3034" fmla="*/ 223174 h 693081"/>
                            <a:gd name="csX3035" fmla="*/ 505805 w 1619476"/>
                            <a:gd name="csY3035" fmla="*/ 223390 h 693081"/>
                            <a:gd name="csX3036" fmla="*/ 513422 w 1619476"/>
                            <a:gd name="csY3036" fmla="*/ 228176 h 693081"/>
                            <a:gd name="csX3037" fmla="*/ 515073 w 1619476"/>
                            <a:gd name="csY3037" fmla="*/ 229522 h 693081"/>
                            <a:gd name="csX3038" fmla="*/ 512267 w 1619476"/>
                            <a:gd name="csY3038" fmla="*/ 210973 h 693081"/>
                            <a:gd name="csX3039" fmla="*/ 512064 w 1619476"/>
                            <a:gd name="csY3039" fmla="*/ 211900 h 693081"/>
                            <a:gd name="csX3040" fmla="*/ 513740 w 1619476"/>
                            <a:gd name="csY3040" fmla="*/ 224012 h 693081"/>
                            <a:gd name="csX3041" fmla="*/ 513524 w 1619476"/>
                            <a:gd name="csY3041" fmla="*/ 225878 h 693081"/>
                            <a:gd name="csX3042" fmla="*/ 510401 w 1619476"/>
                            <a:gd name="csY3042" fmla="*/ 223390 h 693081"/>
                            <a:gd name="csX3043" fmla="*/ 506846 w 1619476"/>
                            <a:gd name="csY3043" fmla="*/ 220457 h 693081"/>
                            <a:gd name="csX3044" fmla="*/ 509245 w 1619476"/>
                            <a:gd name="csY3044" fmla="*/ 216077 h 693081"/>
                            <a:gd name="csX3045" fmla="*/ 511861 w 1619476"/>
                            <a:gd name="csY3045" fmla="*/ 211900 h 693081"/>
                            <a:gd name="csX3046" fmla="*/ 512267 w 1619476"/>
                            <a:gd name="csY3046" fmla="*/ 210973 h 693081"/>
                            <a:gd name="csX3047" fmla="*/ 540528 w 1619476"/>
                            <a:gd name="csY3047" fmla="*/ 143292 h 693081"/>
                            <a:gd name="csX3048" fmla="*/ 535005 w 1619476"/>
                            <a:gd name="csY3048" fmla="*/ 143089 h 693081"/>
                            <a:gd name="csX3049" fmla="*/ 530943 w 1619476"/>
                            <a:gd name="csY3049" fmla="*/ 139649 h 693081"/>
                            <a:gd name="csX3050" fmla="*/ 531984 w 1619476"/>
                            <a:gd name="csY3050" fmla="*/ 136932 h 693081"/>
                            <a:gd name="csX3051" fmla="*/ 536453 w 1619476"/>
                            <a:gd name="csY3051" fmla="*/ 133910 h 693081"/>
                            <a:gd name="csX3052" fmla="*/ 537392 w 1619476"/>
                            <a:gd name="csY3052" fmla="*/ 130152 h 693081"/>
                            <a:gd name="csX3053" fmla="*/ 535005 w 1619476"/>
                            <a:gd name="csY3053" fmla="*/ 129746 h 693081"/>
                            <a:gd name="csX3054" fmla="*/ 532707 w 1619476"/>
                            <a:gd name="csY3054" fmla="*/ 131523 h 693081"/>
                            <a:gd name="csX3055" fmla="*/ 532085 w 1619476"/>
                            <a:gd name="csY3055" fmla="*/ 131422 h 693081"/>
                            <a:gd name="csX3056" fmla="*/ 529267 w 1619476"/>
                            <a:gd name="csY3056" fmla="*/ 132768 h 693081"/>
                            <a:gd name="csX3057" fmla="*/ 529470 w 1619476"/>
                            <a:gd name="csY3057" fmla="*/ 130254 h 693081"/>
                            <a:gd name="csX3058" fmla="*/ 533025 w 1619476"/>
                            <a:gd name="csY3058" fmla="*/ 128806 h 693081"/>
                            <a:gd name="csX3059" fmla="*/ 533964 w 1619476"/>
                            <a:gd name="csY3059" fmla="*/ 127867 h 693081"/>
                            <a:gd name="csX3060" fmla="*/ 534891 w 1619476"/>
                            <a:gd name="csY3060" fmla="*/ 127143 h 693081"/>
                            <a:gd name="csX3061" fmla="*/ 539487 w 1619476"/>
                            <a:gd name="csY3061" fmla="*/ 123284 h 693081"/>
                            <a:gd name="csX3062" fmla="*/ 544185 w 1619476"/>
                            <a:gd name="csY3062" fmla="*/ 118701 h 693081"/>
                            <a:gd name="csX3063" fmla="*/ 548971 w 1619476"/>
                            <a:gd name="csY3063" fmla="*/ 115451 h 693081"/>
                            <a:gd name="csX3064" fmla="*/ 549085 w 1619476"/>
                            <a:gd name="csY3064" fmla="*/ 115565 h 693081"/>
                            <a:gd name="csX3065" fmla="*/ 548235 w 1619476"/>
                            <a:gd name="csY3065" fmla="*/ 117749 h 693081"/>
                            <a:gd name="csX3066" fmla="*/ 539284 w 1619476"/>
                            <a:gd name="csY3066" fmla="*/ 126001 h 693081"/>
                            <a:gd name="csX3067" fmla="*/ 539386 w 1619476"/>
                            <a:gd name="csY3067" fmla="*/ 128807 h 693081"/>
                            <a:gd name="csX3068" fmla="*/ 541468 w 1619476"/>
                            <a:gd name="csY3068" fmla="*/ 129632 h 693081"/>
                            <a:gd name="csX3069" fmla="*/ 540833 w 1619476"/>
                            <a:gd name="csY3069" fmla="*/ 132666 h 693081"/>
                            <a:gd name="csX3070" fmla="*/ 537811 w 1619476"/>
                            <a:gd name="csY3070" fmla="*/ 135485 h 693081"/>
                            <a:gd name="csX3071" fmla="*/ 536453 w 1619476"/>
                            <a:gd name="csY3071" fmla="*/ 136107 h 693081"/>
                            <a:gd name="csX3072" fmla="*/ 538967 w 1619476"/>
                            <a:gd name="csY3072" fmla="*/ 135891 h 693081"/>
                            <a:gd name="csX3073" fmla="*/ 541252 w 1619476"/>
                            <a:gd name="csY3073" fmla="*/ 136513 h 693081"/>
                            <a:gd name="csX3074" fmla="*/ 540325 w 1619476"/>
                            <a:gd name="csY3074" fmla="*/ 139027 h 693081"/>
                            <a:gd name="csX3075" fmla="*/ 538230 w 1619476"/>
                            <a:gd name="csY3075" fmla="*/ 140588 h 693081"/>
                            <a:gd name="csX3076" fmla="*/ 536453 w 1619476"/>
                            <a:gd name="csY3076" fmla="*/ 141325 h 693081"/>
                            <a:gd name="csX3077" fmla="*/ 540211 w 1619476"/>
                            <a:gd name="csY3077" fmla="*/ 141528 h 693081"/>
                            <a:gd name="csX3078" fmla="*/ 547295 w 1619476"/>
                            <a:gd name="csY3078" fmla="*/ 136932 h 693081"/>
                            <a:gd name="csX3079" fmla="*/ 550228 w 1619476"/>
                            <a:gd name="csY3079" fmla="*/ 136932 h 693081"/>
                            <a:gd name="csX3080" fmla="*/ 546051 w 1619476"/>
                            <a:gd name="csY3080" fmla="*/ 140271 h 693081"/>
                            <a:gd name="csX3081" fmla="*/ 546787 w 1619476"/>
                            <a:gd name="csY3081" fmla="*/ 141325 h 693081"/>
                            <a:gd name="csX3082" fmla="*/ 560029 w 1619476"/>
                            <a:gd name="csY3082" fmla="*/ 139763 h 693081"/>
                            <a:gd name="csX3083" fmla="*/ 567113 w 1619476"/>
                            <a:gd name="csY3083" fmla="*/ 133402 h 693081"/>
                            <a:gd name="csX3084" fmla="*/ 568992 w 1619476"/>
                            <a:gd name="csY3084" fmla="*/ 130152 h 693081"/>
                            <a:gd name="csX3085" fmla="*/ 570871 w 1619476"/>
                            <a:gd name="csY3085" fmla="*/ 127232 h 693081"/>
                            <a:gd name="csX3086" fmla="*/ 569818 w 1619476"/>
                            <a:gd name="csY3086" fmla="*/ 132971 h 693081"/>
                            <a:gd name="csX3087" fmla="*/ 567329 w 1619476"/>
                            <a:gd name="csY3087" fmla="*/ 138087 h 693081"/>
                            <a:gd name="csX3088" fmla="*/ 560232 w 1619476"/>
                            <a:gd name="csY3088" fmla="*/ 142670 h 693081"/>
                            <a:gd name="csX3089" fmla="*/ 551688 w 1619476"/>
                            <a:gd name="csY3089" fmla="*/ 143407 h 693081"/>
                            <a:gd name="csX3090" fmla="*/ 546470 w 1619476"/>
                            <a:gd name="csY3090" fmla="*/ 143813 h 693081"/>
                            <a:gd name="csX3091" fmla="*/ 545327 w 1619476"/>
                            <a:gd name="csY3091" fmla="*/ 141845 h 693081"/>
                            <a:gd name="csX3092" fmla="*/ 540528 w 1619476"/>
                            <a:gd name="csY3092" fmla="*/ 143292 h 693081"/>
                            <a:gd name="csX3093" fmla="*/ 529889 w 1619476"/>
                            <a:gd name="csY3093" fmla="*/ 142784 h 693081"/>
                            <a:gd name="csX3094" fmla="*/ 526144 w 1619476"/>
                            <a:gd name="csY3094" fmla="*/ 135573 h 693081"/>
                            <a:gd name="csX3095" fmla="*/ 526563 w 1619476"/>
                            <a:gd name="csY3095" fmla="*/ 134951 h 693081"/>
                            <a:gd name="csX3096" fmla="*/ 526766 w 1619476"/>
                            <a:gd name="csY3096" fmla="*/ 136424 h 693081"/>
                            <a:gd name="csX3097" fmla="*/ 529889 w 1619476"/>
                            <a:gd name="csY3097" fmla="*/ 141845 h 693081"/>
                            <a:gd name="csX3098" fmla="*/ 529889 w 1619476"/>
                            <a:gd name="csY3098" fmla="*/ 142784 h 693081"/>
                            <a:gd name="csX3099" fmla="*/ 533964 w 1619476"/>
                            <a:gd name="csY3099" fmla="*/ 125467 h 693081"/>
                            <a:gd name="csX3100" fmla="*/ 538129 w 1619476"/>
                            <a:gd name="csY3100" fmla="*/ 120465 h 693081"/>
                            <a:gd name="csX3101" fmla="*/ 540744 w 1619476"/>
                            <a:gd name="csY3101" fmla="*/ 118167 h 693081"/>
                            <a:gd name="csX3102" fmla="*/ 540630 w 1619476"/>
                            <a:gd name="csY3102" fmla="*/ 117939 h 693081"/>
                            <a:gd name="csX3103" fmla="*/ 541391 w 1619476"/>
                            <a:gd name="csY3103" fmla="*/ 117875 h 693081"/>
                            <a:gd name="csX3104" fmla="*/ 540934 w 1619476"/>
                            <a:gd name="csY3104" fmla="*/ 118383 h 693081"/>
                            <a:gd name="csX3105" fmla="*/ 536770 w 1619476"/>
                            <a:gd name="csY3105" fmla="*/ 123703 h 693081"/>
                            <a:gd name="csX3106" fmla="*/ 533444 w 1619476"/>
                            <a:gd name="csY3106" fmla="*/ 126724 h 693081"/>
                            <a:gd name="csX3107" fmla="*/ 533964 w 1619476"/>
                            <a:gd name="csY3107" fmla="*/ 125467 h 693081"/>
                            <a:gd name="csX3108" fmla="*/ 546787 w 1619476"/>
                            <a:gd name="csY3108" fmla="*/ 80207 h 693081"/>
                            <a:gd name="csX3109" fmla="*/ 548146 w 1619476"/>
                            <a:gd name="csY3109" fmla="*/ 78442 h 693081"/>
                            <a:gd name="csX3110" fmla="*/ 548146 w 1619476"/>
                            <a:gd name="csY3110" fmla="*/ 78658 h 693081"/>
                            <a:gd name="csX3111" fmla="*/ 550533 w 1619476"/>
                            <a:gd name="csY3111" fmla="*/ 84498 h 693081"/>
                            <a:gd name="csX3112" fmla="*/ 551993 w 1619476"/>
                            <a:gd name="csY3112" fmla="*/ 89399 h 693081"/>
                            <a:gd name="csX3113" fmla="*/ 553770 w 1619476"/>
                            <a:gd name="csY3113" fmla="*/ 93982 h 693081"/>
                            <a:gd name="csX3114" fmla="*/ 554290 w 1619476"/>
                            <a:gd name="csY3114" fmla="*/ 97943 h 693081"/>
                            <a:gd name="csX3115" fmla="*/ 554709 w 1619476"/>
                            <a:gd name="csY3115" fmla="*/ 100647 h 693081"/>
                            <a:gd name="csX3116" fmla="*/ 550850 w 1619476"/>
                            <a:gd name="csY3116" fmla="*/ 97626 h 693081"/>
                            <a:gd name="csX3117" fmla="*/ 548450 w 1619476"/>
                            <a:gd name="csY3117" fmla="*/ 91583 h 693081"/>
                            <a:gd name="csX3118" fmla="*/ 546368 w 1619476"/>
                            <a:gd name="csY3118" fmla="*/ 83241 h 693081"/>
                            <a:gd name="csX3119" fmla="*/ 546787 w 1619476"/>
                            <a:gd name="csY3119" fmla="*/ 80207 h 693081"/>
                            <a:gd name="csX3120" fmla="*/ 561388 w 1619476"/>
                            <a:gd name="csY3120" fmla="*/ 103999 h 693081"/>
                            <a:gd name="csX3121" fmla="*/ 563774 w 1619476"/>
                            <a:gd name="csY3121" fmla="*/ 104621 h 693081"/>
                            <a:gd name="csX3122" fmla="*/ 562010 w 1619476"/>
                            <a:gd name="csY3122" fmla="*/ 104723 h 693081"/>
                            <a:gd name="csX3123" fmla="*/ 548869 w 1619476"/>
                            <a:gd name="csY3123" fmla="*/ 107643 h 693081"/>
                            <a:gd name="csX3124" fmla="*/ 547295 w 1619476"/>
                            <a:gd name="csY3124" fmla="*/ 108366 h 693081"/>
                            <a:gd name="csX3125" fmla="*/ 548666 w 1619476"/>
                            <a:gd name="csY3125" fmla="*/ 106500 h 693081"/>
                            <a:gd name="csX3126" fmla="*/ 555446 w 1619476"/>
                            <a:gd name="csY3126" fmla="*/ 103364 h 693081"/>
                            <a:gd name="csX3127" fmla="*/ 561388 w 1619476"/>
                            <a:gd name="csY3127" fmla="*/ 103999 h 693081"/>
                            <a:gd name="csX3128" fmla="*/ 564193 w 1619476"/>
                            <a:gd name="csY3128" fmla="*/ 114105 h 693081"/>
                            <a:gd name="csX3129" fmla="*/ 563470 w 1619476"/>
                            <a:gd name="csY3129" fmla="*/ 114625 h 693081"/>
                            <a:gd name="csX3130" fmla="*/ 561692 w 1619476"/>
                            <a:gd name="csY3130" fmla="*/ 114105 h 693081"/>
                            <a:gd name="csX3131" fmla="*/ 556271 w 1619476"/>
                            <a:gd name="csY3131" fmla="*/ 112861 h 693081"/>
                            <a:gd name="csX3132" fmla="*/ 554506 w 1619476"/>
                            <a:gd name="csY3132" fmla="*/ 112746 h 693081"/>
                            <a:gd name="csX3133" fmla="*/ 556792 w 1619476"/>
                            <a:gd name="csY3133" fmla="*/ 111299 h 693081"/>
                            <a:gd name="csX3134" fmla="*/ 559928 w 1619476"/>
                            <a:gd name="csY3134" fmla="*/ 111299 h 693081"/>
                            <a:gd name="csX3135" fmla="*/ 562314 w 1619476"/>
                            <a:gd name="csY3135" fmla="*/ 112543 h 693081"/>
                            <a:gd name="csX3136" fmla="*/ 564193 w 1619476"/>
                            <a:gd name="csY3136" fmla="*/ 114105 h 693081"/>
                            <a:gd name="csX3137" fmla="*/ 556792 w 1619476"/>
                            <a:gd name="csY3137" fmla="*/ 116288 h 693081"/>
                            <a:gd name="csX3138" fmla="*/ 557211 w 1619476"/>
                            <a:gd name="csY3138" fmla="*/ 116606 h 693081"/>
                            <a:gd name="csX3139" fmla="*/ 560054 w 1619476"/>
                            <a:gd name="csY3139" fmla="*/ 119792 h 693081"/>
                            <a:gd name="csX3140" fmla="*/ 561540 w 1619476"/>
                            <a:gd name="csY3140" fmla="*/ 117444 h 693081"/>
                            <a:gd name="csX3141" fmla="*/ 562111 w 1619476"/>
                            <a:gd name="csY3141" fmla="*/ 117545 h 693081"/>
                            <a:gd name="csX3142" fmla="*/ 561273 w 1619476"/>
                            <a:gd name="csY3142" fmla="*/ 120148 h 693081"/>
                            <a:gd name="csX3143" fmla="*/ 556068 w 1619476"/>
                            <a:gd name="csY3143" fmla="*/ 120148 h 693081"/>
                            <a:gd name="csX3144" fmla="*/ 556792 w 1619476"/>
                            <a:gd name="csY3144" fmla="*/ 116288 h 693081"/>
                            <a:gd name="csX3145" fmla="*/ 560651 w 1619476"/>
                            <a:gd name="csY3145" fmla="*/ 117977 h 693081"/>
                            <a:gd name="csX3146" fmla="*/ 559610 w 1619476"/>
                            <a:gd name="csY3146" fmla="*/ 118663 h 693081"/>
                            <a:gd name="csX3147" fmla="*/ 558582 w 1619476"/>
                            <a:gd name="csY3147" fmla="*/ 117977 h 693081"/>
                            <a:gd name="csX3148" fmla="*/ 559610 w 1619476"/>
                            <a:gd name="csY3148" fmla="*/ 117291 h 693081"/>
                            <a:gd name="csX3149" fmla="*/ 560651 w 1619476"/>
                            <a:gd name="csY3149" fmla="*/ 117977 h 693081"/>
                            <a:gd name="csX3150" fmla="*/ 557211 w 1619476"/>
                            <a:gd name="csY3150" fmla="*/ 115247 h 693081"/>
                            <a:gd name="csX3151" fmla="*/ 555230 w 1619476"/>
                            <a:gd name="csY3151" fmla="*/ 114943 h 693081"/>
                            <a:gd name="csX3152" fmla="*/ 557833 w 1619476"/>
                            <a:gd name="csY3152" fmla="*/ 114308 h 693081"/>
                            <a:gd name="csX3153" fmla="*/ 560753 w 1619476"/>
                            <a:gd name="csY3153" fmla="*/ 115044 h 693081"/>
                            <a:gd name="csX3154" fmla="*/ 562111 w 1619476"/>
                            <a:gd name="csY3154" fmla="*/ 116288 h 693081"/>
                            <a:gd name="csX3155" fmla="*/ 557211 w 1619476"/>
                            <a:gd name="csY3155" fmla="*/ 115247 h 693081"/>
                            <a:gd name="csX3156" fmla="*/ 566694 w 1619476"/>
                            <a:gd name="csY3156" fmla="*/ 124122 h 693081"/>
                            <a:gd name="csX3157" fmla="*/ 568992 w 1619476"/>
                            <a:gd name="csY3157" fmla="*/ 122344 h 693081"/>
                            <a:gd name="csX3158" fmla="*/ 569322 w 1619476"/>
                            <a:gd name="csY3158" fmla="*/ 121887 h 693081"/>
                            <a:gd name="csX3159" fmla="*/ 569094 w 1619476"/>
                            <a:gd name="csY3159" fmla="*/ 122446 h 693081"/>
                            <a:gd name="csX3160" fmla="*/ 567951 w 1619476"/>
                            <a:gd name="csY3160" fmla="*/ 126102 h 693081"/>
                            <a:gd name="csX3161" fmla="*/ 564396 w 1619476"/>
                            <a:gd name="csY3161" fmla="*/ 128591 h 693081"/>
                            <a:gd name="csX3162" fmla="*/ 557528 w 1619476"/>
                            <a:gd name="csY3162" fmla="*/ 130051 h 693081"/>
                            <a:gd name="csX3163" fmla="*/ 566694 w 1619476"/>
                            <a:gd name="csY3163" fmla="*/ 124122 h 693081"/>
                            <a:gd name="csX3164" fmla="*/ 567634 w 1619476"/>
                            <a:gd name="csY3164" fmla="*/ 99403 h 693081"/>
                            <a:gd name="csX3165" fmla="*/ 570249 w 1619476"/>
                            <a:gd name="csY3165" fmla="*/ 88777 h 693081"/>
                            <a:gd name="csX3166" fmla="*/ 576178 w 1619476"/>
                            <a:gd name="csY3166" fmla="*/ 82099 h 693081"/>
                            <a:gd name="csX3167" fmla="*/ 577435 w 1619476"/>
                            <a:gd name="csY3167" fmla="*/ 80525 h 693081"/>
                            <a:gd name="csX3168" fmla="*/ 578273 w 1619476"/>
                            <a:gd name="csY3168" fmla="*/ 80321 h 693081"/>
                            <a:gd name="csX3169" fmla="*/ 580673 w 1619476"/>
                            <a:gd name="csY3169" fmla="*/ 98260 h 693081"/>
                            <a:gd name="csX3170" fmla="*/ 575569 w 1619476"/>
                            <a:gd name="csY3170" fmla="*/ 108785 h 693081"/>
                            <a:gd name="csX3171" fmla="*/ 574718 w 1619476"/>
                            <a:gd name="csY3171" fmla="*/ 110144 h 693081"/>
                            <a:gd name="csX3172" fmla="*/ 572953 w 1619476"/>
                            <a:gd name="csY3172" fmla="*/ 108684 h 693081"/>
                            <a:gd name="csX3173" fmla="*/ 574934 w 1619476"/>
                            <a:gd name="csY3173" fmla="*/ 107021 h 693081"/>
                            <a:gd name="csX3174" fmla="*/ 578997 w 1619476"/>
                            <a:gd name="csY3174" fmla="*/ 93360 h 693081"/>
                            <a:gd name="csX3175" fmla="*/ 578921 w 1619476"/>
                            <a:gd name="csY3175" fmla="*/ 93347 h 693081"/>
                            <a:gd name="csX3176" fmla="*/ 579048 w 1619476"/>
                            <a:gd name="csY3176" fmla="*/ 92586 h 693081"/>
                            <a:gd name="csX3177" fmla="*/ 578921 w 1619476"/>
                            <a:gd name="csY3177" fmla="*/ 92433 h 693081"/>
                            <a:gd name="csX3178" fmla="*/ 578743 w 1619476"/>
                            <a:gd name="csY3178" fmla="*/ 92560 h 693081"/>
                            <a:gd name="csX3179" fmla="*/ 578667 w 1619476"/>
                            <a:gd name="csY3179" fmla="*/ 93182 h 693081"/>
                            <a:gd name="csX3180" fmla="*/ 575671 w 1619476"/>
                            <a:gd name="csY3180" fmla="*/ 98159 h 693081"/>
                            <a:gd name="csX3181" fmla="*/ 574833 w 1619476"/>
                            <a:gd name="csY3181" fmla="*/ 99302 h 693081"/>
                            <a:gd name="csX3182" fmla="*/ 573906 w 1619476"/>
                            <a:gd name="csY3182" fmla="*/ 92420 h 693081"/>
                            <a:gd name="csX3183" fmla="*/ 574718 w 1619476"/>
                            <a:gd name="csY3183" fmla="*/ 90021 h 693081"/>
                            <a:gd name="csX3184" fmla="*/ 576077 w 1619476"/>
                            <a:gd name="csY3184" fmla="*/ 86060 h 693081"/>
                            <a:gd name="csX3185" fmla="*/ 576813 w 1619476"/>
                            <a:gd name="csY3185" fmla="*/ 83457 h 693081"/>
                            <a:gd name="csX3186" fmla="*/ 574414 w 1619476"/>
                            <a:gd name="csY3186" fmla="*/ 85120 h 693081"/>
                            <a:gd name="csX3187" fmla="*/ 571392 w 1619476"/>
                            <a:gd name="csY3187" fmla="*/ 88980 h 693081"/>
                            <a:gd name="csX3188" fmla="*/ 570249 w 1619476"/>
                            <a:gd name="csY3188" fmla="*/ 102641 h 693081"/>
                            <a:gd name="csX3189" fmla="*/ 569094 w 1619476"/>
                            <a:gd name="csY3189" fmla="*/ 108366 h 693081"/>
                            <a:gd name="csX3190" fmla="*/ 568167 w 1619476"/>
                            <a:gd name="csY3190" fmla="*/ 102958 h 693081"/>
                            <a:gd name="csX3191" fmla="*/ 567113 w 1619476"/>
                            <a:gd name="csY3191" fmla="*/ 102844 h 693081"/>
                            <a:gd name="csX3192" fmla="*/ 567634 w 1619476"/>
                            <a:gd name="csY3192" fmla="*/ 99403 h 693081"/>
                            <a:gd name="csX3193" fmla="*/ 574934 w 1619476"/>
                            <a:gd name="csY3193" fmla="*/ 122751 h 693081"/>
                            <a:gd name="csX3194" fmla="*/ 575150 w 1619476"/>
                            <a:gd name="csY3194" fmla="*/ 123792 h 693081"/>
                            <a:gd name="csX3195" fmla="*/ 573995 w 1619476"/>
                            <a:gd name="csY3195" fmla="*/ 122751 h 693081"/>
                            <a:gd name="csX3196" fmla="*/ 575569 w 1619476"/>
                            <a:gd name="csY3196" fmla="*/ 120478 h 693081"/>
                            <a:gd name="csX3197" fmla="*/ 574934 w 1619476"/>
                            <a:gd name="csY3197" fmla="*/ 122751 h 693081"/>
                            <a:gd name="csX3198" fmla="*/ 573576 w 1619476"/>
                            <a:gd name="csY3198" fmla="*/ 120364 h 693081"/>
                            <a:gd name="csX3199" fmla="*/ 570554 w 1619476"/>
                            <a:gd name="csY3199" fmla="*/ 113686 h 693081"/>
                            <a:gd name="csX3200" fmla="*/ 571290 w 1619476"/>
                            <a:gd name="csY3200" fmla="*/ 110664 h 693081"/>
                            <a:gd name="csX3201" fmla="*/ 573271 w 1619476"/>
                            <a:gd name="csY3201" fmla="*/ 112124 h 693081"/>
                            <a:gd name="csX3202" fmla="*/ 573474 w 1619476"/>
                            <a:gd name="csY3202" fmla="*/ 113381 h 693081"/>
                            <a:gd name="csX3203" fmla="*/ 575569 w 1619476"/>
                            <a:gd name="csY3203" fmla="*/ 115146 h 693081"/>
                            <a:gd name="csX3204" fmla="*/ 573576 w 1619476"/>
                            <a:gd name="csY3204" fmla="*/ 120364 h 693081"/>
                            <a:gd name="csX3205" fmla="*/ 577016 w 1619476"/>
                            <a:gd name="csY3205" fmla="*/ 291452 h 693081"/>
                            <a:gd name="csX3206" fmla="*/ 574096 w 1619476"/>
                            <a:gd name="csY3206" fmla="*/ 291261 h 693081"/>
                            <a:gd name="csX3207" fmla="*/ 570656 w 1619476"/>
                            <a:gd name="csY3207" fmla="*/ 291045 h 693081"/>
                            <a:gd name="csX3208" fmla="*/ 561172 w 1619476"/>
                            <a:gd name="csY3208" fmla="*/ 293229 h 693081"/>
                            <a:gd name="csX3209" fmla="*/ 552830 w 1619476"/>
                            <a:gd name="csY3209" fmla="*/ 295324 h 693081"/>
                            <a:gd name="csX3210" fmla="*/ 548146 w 1619476"/>
                            <a:gd name="csY3210" fmla="*/ 300847 h 693081"/>
                            <a:gd name="csX3211" fmla="*/ 543651 w 1619476"/>
                            <a:gd name="csY3211" fmla="*/ 306471 h 693081"/>
                            <a:gd name="csX3212" fmla="*/ 540528 w 1619476"/>
                            <a:gd name="csY3212" fmla="*/ 311790 h 693081"/>
                            <a:gd name="csX3213" fmla="*/ 532707 w 1619476"/>
                            <a:gd name="csY3213" fmla="*/ 326492 h 693081"/>
                            <a:gd name="csX3214" fmla="*/ 531768 w 1619476"/>
                            <a:gd name="csY3214" fmla="*/ 328155 h 693081"/>
                            <a:gd name="csX3215" fmla="*/ 529267 w 1619476"/>
                            <a:gd name="csY3215" fmla="*/ 356314 h 693081"/>
                            <a:gd name="csX3216" fmla="*/ 534066 w 1619476"/>
                            <a:gd name="csY3216" fmla="*/ 384677 h 693081"/>
                            <a:gd name="csX3217" fmla="*/ 535412 w 1619476"/>
                            <a:gd name="csY3217" fmla="*/ 388942 h 693081"/>
                            <a:gd name="csX3218" fmla="*/ 537811 w 1619476"/>
                            <a:gd name="csY3218" fmla="*/ 397499 h 693081"/>
                            <a:gd name="csX3219" fmla="*/ 539284 w 1619476"/>
                            <a:gd name="csY3219" fmla="*/ 414080 h 693081"/>
                            <a:gd name="csX3220" fmla="*/ 541366 w 1619476"/>
                            <a:gd name="csY3220" fmla="*/ 457753 h 693081"/>
                            <a:gd name="csX3221" fmla="*/ 540934 w 1619476"/>
                            <a:gd name="csY3221" fmla="*/ 467148 h 693081"/>
                            <a:gd name="csX3222" fmla="*/ 540795 w 1619476"/>
                            <a:gd name="csY3222" fmla="*/ 468189 h 693081"/>
                            <a:gd name="csX3223" fmla="*/ 540833 w 1619476"/>
                            <a:gd name="csY3223" fmla="*/ 469027 h 693081"/>
                            <a:gd name="csX3224" fmla="*/ 541683 w 1619476"/>
                            <a:gd name="csY3224" fmla="*/ 473090 h 693081"/>
                            <a:gd name="csX3225" fmla="*/ 535323 w 1619476"/>
                            <a:gd name="csY3225" fmla="*/ 473928 h 693081"/>
                            <a:gd name="csX3226" fmla="*/ 511911 w 1619476"/>
                            <a:gd name="csY3226" fmla="*/ 476924 h 693081"/>
                            <a:gd name="csX3227" fmla="*/ 511899 w 1619476"/>
                            <a:gd name="csY3227" fmla="*/ 476898 h 693081"/>
                            <a:gd name="csX3228" fmla="*/ 511759 w 1619476"/>
                            <a:gd name="csY3228" fmla="*/ 476924 h 693081"/>
                            <a:gd name="csX3229" fmla="*/ 511708 w 1619476"/>
                            <a:gd name="csY3229" fmla="*/ 476924 h 693081"/>
                            <a:gd name="csX3230" fmla="*/ 511480 w 1619476"/>
                            <a:gd name="csY3230" fmla="*/ 477127 h 693081"/>
                            <a:gd name="csX3231" fmla="*/ 511695 w 1619476"/>
                            <a:gd name="csY3231" fmla="*/ 477356 h 693081"/>
                            <a:gd name="csX3232" fmla="*/ 511759 w 1619476"/>
                            <a:gd name="csY3232" fmla="*/ 477356 h 693081"/>
                            <a:gd name="csX3233" fmla="*/ 511962 w 1619476"/>
                            <a:gd name="csY3233" fmla="*/ 477317 h 693081"/>
                            <a:gd name="csX3234" fmla="*/ 511962 w 1619476"/>
                            <a:gd name="csY3234" fmla="*/ 477356 h 693081"/>
                            <a:gd name="csX3235" fmla="*/ 536452 w 1619476"/>
                            <a:gd name="csY3235" fmla="*/ 475908 h 693081"/>
                            <a:gd name="csX3236" fmla="*/ 543346 w 1619476"/>
                            <a:gd name="csY3236" fmla="*/ 477470 h 693081"/>
                            <a:gd name="csX3237" fmla="*/ 545949 w 1619476"/>
                            <a:gd name="csY3237" fmla="*/ 475908 h 693081"/>
                            <a:gd name="csX3238" fmla="*/ 546368 w 1619476"/>
                            <a:gd name="csY3238" fmla="*/ 473928 h 693081"/>
                            <a:gd name="csX3239" fmla="*/ 548044 w 1619476"/>
                            <a:gd name="csY3239" fmla="*/ 474867 h 693081"/>
                            <a:gd name="csX3240" fmla="*/ 546685 w 1619476"/>
                            <a:gd name="csY3240" fmla="*/ 479869 h 693081"/>
                            <a:gd name="csX3241" fmla="*/ 544387 w 1619476"/>
                            <a:gd name="csY3241" fmla="*/ 479666 h 693081"/>
                            <a:gd name="csX3242" fmla="*/ 542191 w 1619476"/>
                            <a:gd name="csY3242" fmla="*/ 479666 h 693081"/>
                            <a:gd name="csX3243" fmla="*/ 528111 w 1619476"/>
                            <a:gd name="csY3243" fmla="*/ 479450 h 693081"/>
                            <a:gd name="csX3244" fmla="*/ 500383 w 1619476"/>
                            <a:gd name="csY3244" fmla="*/ 480504 h 693081"/>
                            <a:gd name="csX3245" fmla="*/ 485897 w 1619476"/>
                            <a:gd name="csY3245" fmla="*/ 481317 h 693081"/>
                            <a:gd name="csX3246" fmla="*/ 483599 w 1619476"/>
                            <a:gd name="csY3246" fmla="*/ 480606 h 693081"/>
                            <a:gd name="csX3247" fmla="*/ 486710 w 1619476"/>
                            <a:gd name="csY3247" fmla="*/ 478308 h 693081"/>
                            <a:gd name="csX3248" fmla="*/ 487091 w 1619476"/>
                            <a:gd name="csY3248" fmla="*/ 478308 h 693081"/>
                            <a:gd name="csX3249" fmla="*/ 487205 w 1619476"/>
                            <a:gd name="csY3249" fmla="*/ 478194 h 693081"/>
                            <a:gd name="csX3250" fmla="*/ 487091 w 1619476"/>
                            <a:gd name="csY3250" fmla="*/ 478092 h 693081"/>
                            <a:gd name="csX3251" fmla="*/ 486710 w 1619476"/>
                            <a:gd name="csY3251" fmla="*/ 478092 h 693081"/>
                            <a:gd name="csX3252" fmla="*/ 475995 w 1619476"/>
                            <a:gd name="csY3252" fmla="*/ 476949 h 693081"/>
                            <a:gd name="csX3253" fmla="*/ 488297 w 1619476"/>
                            <a:gd name="csY3253" fmla="*/ 475807 h 693081"/>
                            <a:gd name="csX3254" fmla="*/ 488271 w 1619476"/>
                            <a:gd name="csY3254" fmla="*/ 475781 h 693081"/>
                            <a:gd name="csX3255" fmla="*/ 488411 w 1619476"/>
                            <a:gd name="csY3255" fmla="*/ 475756 h 693081"/>
                            <a:gd name="csX3256" fmla="*/ 488513 w 1619476"/>
                            <a:gd name="csY3256" fmla="*/ 475756 h 693081"/>
                            <a:gd name="csX3257" fmla="*/ 488716 w 1619476"/>
                            <a:gd name="csY3257" fmla="*/ 475629 h 693081"/>
                            <a:gd name="csX3258" fmla="*/ 488576 w 1619476"/>
                            <a:gd name="csY3258" fmla="*/ 475413 h 693081"/>
                            <a:gd name="csX3259" fmla="*/ 488411 w 1619476"/>
                            <a:gd name="csY3259" fmla="*/ 475400 h 693081"/>
                            <a:gd name="csX3260" fmla="*/ 488170 w 1619476"/>
                            <a:gd name="csY3260" fmla="*/ 475426 h 693081"/>
                            <a:gd name="csX3261" fmla="*/ 488195 w 1619476"/>
                            <a:gd name="csY3261" fmla="*/ 475388 h 693081"/>
                            <a:gd name="csX3262" fmla="*/ 478064 w 1619476"/>
                            <a:gd name="csY3262" fmla="*/ 474550 h 693081"/>
                            <a:gd name="csX3263" fmla="*/ 530320 w 1619476"/>
                            <a:gd name="csY3263" fmla="*/ 464114 h 693081"/>
                            <a:gd name="csX3264" fmla="*/ 535411 w 1619476"/>
                            <a:gd name="csY3264" fmla="*/ 456192 h 693081"/>
                            <a:gd name="csX3265" fmla="*/ 534891 w 1619476"/>
                            <a:gd name="csY3265" fmla="*/ 444943 h 693081"/>
                            <a:gd name="csX3266" fmla="*/ 529267 w 1619476"/>
                            <a:gd name="csY3266" fmla="*/ 398020 h 693081"/>
                            <a:gd name="csX3267" fmla="*/ 529190 w 1619476"/>
                            <a:gd name="csY3267" fmla="*/ 398045 h 693081"/>
                            <a:gd name="csX3268" fmla="*/ 529254 w 1619476"/>
                            <a:gd name="csY3268" fmla="*/ 397893 h 693081"/>
                            <a:gd name="csX3269" fmla="*/ 529190 w 1619476"/>
                            <a:gd name="csY3269" fmla="*/ 397677 h 693081"/>
                            <a:gd name="csX3270" fmla="*/ 529267 w 1619476"/>
                            <a:gd name="csY3270" fmla="*/ 397703 h 693081"/>
                            <a:gd name="csX3271" fmla="*/ 527184 w 1619476"/>
                            <a:gd name="csY3271" fmla="*/ 382899 h 693081"/>
                            <a:gd name="csX3272" fmla="*/ 522284 w 1619476"/>
                            <a:gd name="csY3272" fmla="*/ 369556 h 693081"/>
                            <a:gd name="csX3273" fmla="*/ 518945 w 1619476"/>
                            <a:gd name="csY3273" fmla="*/ 360809 h 693081"/>
                            <a:gd name="csX3274" fmla="*/ 516964 w 1619476"/>
                            <a:gd name="csY3274" fmla="*/ 344838 h 693081"/>
                            <a:gd name="csX3275" fmla="*/ 518323 w 1619476"/>
                            <a:gd name="csY3275" fmla="*/ 322011 h 693081"/>
                            <a:gd name="csX3276" fmla="*/ 522373 w 1619476"/>
                            <a:gd name="csY3276" fmla="*/ 307207 h 693081"/>
                            <a:gd name="csX3277" fmla="*/ 523325 w 1619476"/>
                            <a:gd name="csY3277" fmla="*/ 305430 h 693081"/>
                            <a:gd name="csX3278" fmla="*/ 523947 w 1619476"/>
                            <a:gd name="csY3278" fmla="*/ 308566 h 693081"/>
                            <a:gd name="csX3279" fmla="*/ 527984 w 1619476"/>
                            <a:gd name="csY3279" fmla="*/ 329488 h 693081"/>
                            <a:gd name="csX3280" fmla="*/ 528098 w 1619476"/>
                            <a:gd name="csY3280" fmla="*/ 330149 h 693081"/>
                            <a:gd name="csX3281" fmla="*/ 528238 w 1619476"/>
                            <a:gd name="csY3281" fmla="*/ 330276 h 693081"/>
                            <a:gd name="csX3282" fmla="*/ 528263 w 1619476"/>
                            <a:gd name="csY3282" fmla="*/ 330276 h 693081"/>
                            <a:gd name="csX3283" fmla="*/ 528378 w 1619476"/>
                            <a:gd name="csY3283" fmla="*/ 330098 h 693081"/>
                            <a:gd name="csX3284" fmla="*/ 528251 w 1619476"/>
                            <a:gd name="csY3284" fmla="*/ 329412 h 693081"/>
                            <a:gd name="csX3285" fmla="*/ 528327 w 1619476"/>
                            <a:gd name="csY3285" fmla="*/ 329412 h 693081"/>
                            <a:gd name="csX3286" fmla="*/ 524785 w 1619476"/>
                            <a:gd name="csY3286" fmla="*/ 300529 h 693081"/>
                            <a:gd name="csX3287" fmla="*/ 522804 w 1619476"/>
                            <a:gd name="csY3287" fmla="*/ 265184 h 693081"/>
                            <a:gd name="csX3288" fmla="*/ 521027 w 1619476"/>
                            <a:gd name="csY3288" fmla="*/ 249746 h 693081"/>
                            <a:gd name="csX3289" fmla="*/ 520405 w 1619476"/>
                            <a:gd name="csY3289" fmla="*/ 244541 h 693081"/>
                            <a:gd name="csX3290" fmla="*/ 523845 w 1619476"/>
                            <a:gd name="csY3290" fmla="*/ 244541 h 693081"/>
                            <a:gd name="csX3291" fmla="*/ 527387 w 1619476"/>
                            <a:gd name="csY3291" fmla="*/ 244744 h 693081"/>
                            <a:gd name="csX3292" fmla="*/ 528835 w 1619476"/>
                            <a:gd name="csY3292" fmla="*/ 251524 h 693081"/>
                            <a:gd name="csX3293" fmla="*/ 535322 w 1619476"/>
                            <a:gd name="csY3293" fmla="*/ 275506 h 693081"/>
                            <a:gd name="csX3294" fmla="*/ 537392 w 1619476"/>
                            <a:gd name="csY3294" fmla="*/ 275925 h 693081"/>
                            <a:gd name="csX3295" fmla="*/ 538750 w 1619476"/>
                            <a:gd name="csY3295" fmla="*/ 278629 h 693081"/>
                            <a:gd name="csX3296" fmla="*/ 537925 w 1619476"/>
                            <a:gd name="csY3296" fmla="*/ 281663 h 693081"/>
                            <a:gd name="csX3297" fmla="*/ 546787 w 1619476"/>
                            <a:gd name="csY3297" fmla="*/ 283644 h 693081"/>
                            <a:gd name="csX3298" fmla="*/ 549592 w 1619476"/>
                            <a:gd name="csY3298" fmla="*/ 284990 h 693081"/>
                            <a:gd name="csX3299" fmla="*/ 541365 w 1619476"/>
                            <a:gd name="csY3299" fmla="*/ 298549 h 693081"/>
                            <a:gd name="csX3300" fmla="*/ 542610 w 1619476"/>
                            <a:gd name="csY3300" fmla="*/ 302510 h 693081"/>
                            <a:gd name="csX3301" fmla="*/ 544806 w 1619476"/>
                            <a:gd name="csY3301" fmla="*/ 299907 h 693081"/>
                            <a:gd name="csX3302" fmla="*/ 554810 w 1619476"/>
                            <a:gd name="csY3302" fmla="*/ 291985 h 693081"/>
                            <a:gd name="csX3303" fmla="*/ 560752 w 1619476"/>
                            <a:gd name="csY3303" fmla="*/ 290830 h 693081"/>
                            <a:gd name="csX3304" fmla="*/ 577016 w 1619476"/>
                            <a:gd name="csY3304" fmla="*/ 291452 h 693081"/>
                            <a:gd name="csX3305" fmla="*/ 579352 w 1619476"/>
                            <a:gd name="csY3305" fmla="*/ 381134 h 693081"/>
                            <a:gd name="csX3306" fmla="*/ 579733 w 1619476"/>
                            <a:gd name="csY3306" fmla="*/ 381211 h 693081"/>
                            <a:gd name="csX3307" fmla="*/ 579733 w 1619476"/>
                            <a:gd name="csY3307" fmla="*/ 381236 h 693081"/>
                            <a:gd name="csX3308" fmla="*/ 573372 w 1619476"/>
                            <a:gd name="csY3308" fmla="*/ 388536 h 693081"/>
                            <a:gd name="csX3309" fmla="*/ 571493 w 1619476"/>
                            <a:gd name="csY3309" fmla="*/ 391240 h 693081"/>
                            <a:gd name="csX3310" fmla="*/ 566072 w 1619476"/>
                            <a:gd name="csY3310" fmla="*/ 388638 h 693081"/>
                            <a:gd name="csX3311" fmla="*/ 566072 w 1619476"/>
                            <a:gd name="csY3311" fmla="*/ 384461 h 693081"/>
                            <a:gd name="csX3312" fmla="*/ 569310 w 1619476"/>
                            <a:gd name="csY3312" fmla="*/ 384359 h 693081"/>
                            <a:gd name="csX3313" fmla="*/ 571595 w 1619476"/>
                            <a:gd name="csY3313" fmla="*/ 383216 h 693081"/>
                            <a:gd name="csX3314" fmla="*/ 573906 w 1619476"/>
                            <a:gd name="csY3314" fmla="*/ 380398 h 693081"/>
                            <a:gd name="csX3315" fmla="*/ 579352 w 1619476"/>
                            <a:gd name="csY3315" fmla="*/ 381134 h 693081"/>
                            <a:gd name="csX3316" fmla="*/ 579733 w 1619476"/>
                            <a:gd name="csY3316" fmla="*/ 380804 h 693081"/>
                            <a:gd name="csX3317" fmla="*/ 579733 w 1619476"/>
                            <a:gd name="csY3317" fmla="*/ 380817 h 693081"/>
                            <a:gd name="csX3318" fmla="*/ 579695 w 1619476"/>
                            <a:gd name="csY3318" fmla="*/ 380804 h 693081"/>
                            <a:gd name="csX3319" fmla="*/ 579733 w 1619476"/>
                            <a:gd name="csY3319" fmla="*/ 380804 h 693081"/>
                            <a:gd name="csX3320" fmla="*/ 578476 w 1619476"/>
                            <a:gd name="csY3320" fmla="*/ 375180 h 693081"/>
                            <a:gd name="csX3321" fmla="*/ 583390 w 1619476"/>
                            <a:gd name="csY3321" fmla="*/ 372996 h 693081"/>
                            <a:gd name="csX3322" fmla="*/ 584837 w 1619476"/>
                            <a:gd name="csY3322" fmla="*/ 371219 h 693081"/>
                            <a:gd name="csX3323" fmla="*/ 585878 w 1619476"/>
                            <a:gd name="csY3323" fmla="*/ 370914 h 693081"/>
                            <a:gd name="csX3324" fmla="*/ 586094 w 1619476"/>
                            <a:gd name="csY3324" fmla="*/ 370178 h 693081"/>
                            <a:gd name="csX3325" fmla="*/ 589750 w 1619476"/>
                            <a:gd name="csY3325" fmla="*/ 369759 h 693081"/>
                            <a:gd name="csX3326" fmla="*/ 589953 w 1619476"/>
                            <a:gd name="csY3326" fmla="*/ 370495 h 693081"/>
                            <a:gd name="csX3327" fmla="*/ 585472 w 1619476"/>
                            <a:gd name="csY3327" fmla="*/ 374977 h 693081"/>
                            <a:gd name="csX3328" fmla="*/ 582234 w 1619476"/>
                            <a:gd name="csY3328" fmla="*/ 377694 h 693081"/>
                            <a:gd name="csX3329" fmla="*/ 577956 w 1619476"/>
                            <a:gd name="csY3329" fmla="*/ 376754 h 693081"/>
                            <a:gd name="csX3330" fmla="*/ 578476 w 1619476"/>
                            <a:gd name="csY3330" fmla="*/ 375180 h 693081"/>
                            <a:gd name="csX3331" fmla="*/ 589750 w 1619476"/>
                            <a:gd name="csY3331" fmla="*/ 381972 h 693081"/>
                            <a:gd name="csX3332" fmla="*/ 589750 w 1619476"/>
                            <a:gd name="csY3332" fmla="*/ 390923 h 693081"/>
                            <a:gd name="csX3333" fmla="*/ 589319 w 1619476"/>
                            <a:gd name="csY3333" fmla="*/ 393627 h 693081"/>
                            <a:gd name="csX3334" fmla="*/ 587770 w 1619476"/>
                            <a:gd name="csY3334" fmla="*/ 390199 h 693081"/>
                            <a:gd name="csX3335" fmla="*/ 588277 w 1619476"/>
                            <a:gd name="csY3335" fmla="*/ 382798 h 693081"/>
                            <a:gd name="csX3336" fmla="*/ 589014 w 1619476"/>
                            <a:gd name="csY3336" fmla="*/ 376120 h 693081"/>
                            <a:gd name="csX3337" fmla="*/ 589217 w 1619476"/>
                            <a:gd name="csY3337" fmla="*/ 376120 h 693081"/>
                            <a:gd name="csX3338" fmla="*/ 589217 w 1619476"/>
                            <a:gd name="csY3338" fmla="*/ 376335 h 693081"/>
                            <a:gd name="csX3339" fmla="*/ 589750 w 1619476"/>
                            <a:gd name="csY3339" fmla="*/ 381972 h 693081"/>
                            <a:gd name="csX3340" fmla="*/ 590575 w 1619476"/>
                            <a:gd name="csY3340" fmla="*/ 404380 h 693081"/>
                            <a:gd name="csX3341" fmla="*/ 593597 w 1619476"/>
                            <a:gd name="csY3341" fmla="*/ 439522 h 693081"/>
                            <a:gd name="csX3342" fmla="*/ 597050 w 1619476"/>
                            <a:gd name="csY3342" fmla="*/ 456814 h 693081"/>
                            <a:gd name="csX3343" fmla="*/ 598917 w 1619476"/>
                            <a:gd name="csY3343" fmla="*/ 465993 h 693081"/>
                            <a:gd name="csX3344" fmla="*/ 601202 w 1619476"/>
                            <a:gd name="csY3344" fmla="*/ 472874 h 693081"/>
                            <a:gd name="csX3345" fmla="*/ 612057 w 1619476"/>
                            <a:gd name="csY3345" fmla="*/ 488921 h 693081"/>
                            <a:gd name="csX3346" fmla="*/ 613542 w 1619476"/>
                            <a:gd name="csY3346" fmla="*/ 490292 h 693081"/>
                            <a:gd name="csX3347" fmla="*/ 614825 w 1619476"/>
                            <a:gd name="csY3347" fmla="*/ 491397 h 693081"/>
                            <a:gd name="csX3348" fmla="*/ 621744 w 1619476"/>
                            <a:gd name="csY3348" fmla="*/ 495409 h 693081"/>
                            <a:gd name="csX3349" fmla="*/ 648964 w 1619476"/>
                            <a:gd name="csY3349" fmla="*/ 502493 h 693081"/>
                            <a:gd name="csX3350" fmla="*/ 614037 w 1619476"/>
                            <a:gd name="csY3350" fmla="*/ 497173 h 693081"/>
                            <a:gd name="csX3351" fmla="*/ 605798 w 1619476"/>
                            <a:gd name="csY3351" fmla="*/ 491118 h 693081"/>
                            <a:gd name="csX3352" fmla="*/ 594435 w 1619476"/>
                            <a:gd name="csY3352" fmla="*/ 474029 h 693081"/>
                            <a:gd name="csX3353" fmla="*/ 583796 w 1619476"/>
                            <a:gd name="csY3353" fmla="*/ 406881 h 693081"/>
                            <a:gd name="csX3354" fmla="*/ 580774 w 1619476"/>
                            <a:gd name="csY3354" fmla="*/ 390415 h 693081"/>
                            <a:gd name="csX3355" fmla="*/ 580977 w 1619476"/>
                            <a:gd name="csY3355" fmla="*/ 390618 h 693081"/>
                            <a:gd name="csX3356" fmla="*/ 583072 w 1619476"/>
                            <a:gd name="csY3356" fmla="*/ 395620 h 693081"/>
                            <a:gd name="csX3357" fmla="*/ 587135 w 1619476"/>
                            <a:gd name="csY3357" fmla="*/ 413445 h 693081"/>
                            <a:gd name="csX3358" fmla="*/ 587947 w 1619476"/>
                            <a:gd name="csY3358" fmla="*/ 420136 h 693081"/>
                            <a:gd name="csX3359" fmla="*/ 588227 w 1619476"/>
                            <a:gd name="csY3359" fmla="*/ 422307 h 693081"/>
                            <a:gd name="csX3360" fmla="*/ 588658 w 1619476"/>
                            <a:gd name="csY3360" fmla="*/ 426852 h 693081"/>
                            <a:gd name="csX3361" fmla="*/ 589636 w 1619476"/>
                            <a:gd name="csY3361" fmla="*/ 437745 h 693081"/>
                            <a:gd name="csX3362" fmla="*/ 590575 w 1619476"/>
                            <a:gd name="csY3362" fmla="*/ 444639 h 693081"/>
                            <a:gd name="csX3363" fmla="*/ 591363 w 1619476"/>
                            <a:gd name="csY3363" fmla="*/ 446606 h 693081"/>
                            <a:gd name="csX3364" fmla="*/ 591616 w 1619476"/>
                            <a:gd name="csY3364" fmla="*/ 445667 h 693081"/>
                            <a:gd name="csX3365" fmla="*/ 590372 w 1619476"/>
                            <a:gd name="csY3365" fmla="*/ 432019 h 693081"/>
                            <a:gd name="csX3366" fmla="*/ 590106 w 1619476"/>
                            <a:gd name="csY3366" fmla="*/ 426585 h 693081"/>
                            <a:gd name="csX3367" fmla="*/ 589318 w 1619476"/>
                            <a:gd name="csY3367" fmla="*/ 417305 h 693081"/>
                            <a:gd name="csX3368" fmla="*/ 587440 w 1619476"/>
                            <a:gd name="csY3368" fmla="*/ 395620 h 693081"/>
                            <a:gd name="csX3369" fmla="*/ 588912 w 1619476"/>
                            <a:gd name="csY3369" fmla="*/ 397296 h 693081"/>
                            <a:gd name="csX3370" fmla="*/ 590258 w 1619476"/>
                            <a:gd name="csY3370" fmla="*/ 400724 h 693081"/>
                            <a:gd name="csX3371" fmla="*/ 590575 w 1619476"/>
                            <a:gd name="csY3371" fmla="*/ 404380 h 693081"/>
                            <a:gd name="csX3372" fmla="*/ 607575 w 1619476"/>
                            <a:gd name="csY3372" fmla="*/ 475604 h 693081"/>
                            <a:gd name="csX3373" fmla="*/ 631139 w 1619476"/>
                            <a:gd name="csY3373" fmla="*/ 491549 h 693081"/>
                            <a:gd name="csX3374" fmla="*/ 649903 w 1619476"/>
                            <a:gd name="csY3374" fmla="*/ 496971 h 693081"/>
                            <a:gd name="csX3375" fmla="*/ 634681 w 1619476"/>
                            <a:gd name="csY3375" fmla="*/ 495498 h 693081"/>
                            <a:gd name="csX3376" fmla="*/ 628904 w 1619476"/>
                            <a:gd name="csY3376" fmla="*/ 494089 h 693081"/>
                            <a:gd name="csX3377" fmla="*/ 610064 w 1619476"/>
                            <a:gd name="csY3377" fmla="*/ 481761 h 693081"/>
                            <a:gd name="csX3378" fmla="*/ 607156 w 1619476"/>
                            <a:gd name="csY3378" fmla="*/ 475388 h 693081"/>
                            <a:gd name="csX3379" fmla="*/ 607575 w 1619476"/>
                            <a:gd name="csY3379" fmla="*/ 475604 h 693081"/>
                            <a:gd name="csX3380" fmla="*/ 652925 w 1619476"/>
                            <a:gd name="csY3380" fmla="*/ 495929 h 693081"/>
                            <a:gd name="csX3381" fmla="*/ 659844 w 1619476"/>
                            <a:gd name="csY3381" fmla="*/ 496983 h 693081"/>
                            <a:gd name="csX3382" fmla="*/ 677365 w 1619476"/>
                            <a:gd name="csY3382" fmla="*/ 498824 h 693081"/>
                            <a:gd name="csX3383" fmla="*/ 655109 w 1619476"/>
                            <a:gd name="csY3383" fmla="*/ 497478 h 693081"/>
                            <a:gd name="csX3384" fmla="*/ 652925 w 1619476"/>
                            <a:gd name="csY3384" fmla="*/ 495929 h 693081"/>
                            <a:gd name="csX3385" fmla="*/ 597050 w 1619476"/>
                            <a:gd name="csY3385" fmla="*/ 492895 h 693081"/>
                            <a:gd name="csX3386" fmla="*/ 580571 w 1619476"/>
                            <a:gd name="csY3386" fmla="*/ 491651 h 693081"/>
                            <a:gd name="csX3387" fmla="*/ 577334 w 1619476"/>
                            <a:gd name="csY3387" fmla="*/ 491435 h 693081"/>
                            <a:gd name="csX3388" fmla="*/ 577334 w 1619476"/>
                            <a:gd name="csY3388" fmla="*/ 489772 h 693081"/>
                            <a:gd name="csX3389" fmla="*/ 576178 w 1619476"/>
                            <a:gd name="csY3389" fmla="*/ 485913 h 693081"/>
                            <a:gd name="csX3390" fmla="*/ 580457 w 1619476"/>
                            <a:gd name="csY3390" fmla="*/ 485697 h 693081"/>
                            <a:gd name="csX3391" fmla="*/ 593394 w 1619476"/>
                            <a:gd name="csY3391" fmla="*/ 486547 h 693081"/>
                            <a:gd name="csX3392" fmla="*/ 597876 w 1619476"/>
                            <a:gd name="csY3392" fmla="*/ 486852 h 693081"/>
                            <a:gd name="csX3393" fmla="*/ 600681 w 1619476"/>
                            <a:gd name="csY3393" fmla="*/ 490394 h 693081"/>
                            <a:gd name="csX3394" fmla="*/ 603513 w 1619476"/>
                            <a:gd name="csY3394" fmla="*/ 493631 h 693081"/>
                            <a:gd name="csX3395" fmla="*/ 597050 w 1619476"/>
                            <a:gd name="csY3395" fmla="*/ 492895 h 693081"/>
                            <a:gd name="csX3396" fmla="*/ 574718 w 1619476"/>
                            <a:gd name="csY3396" fmla="*/ 478930 h 693081"/>
                            <a:gd name="csX3397" fmla="*/ 573994 w 1619476"/>
                            <a:gd name="csY3397" fmla="*/ 475591 h 693081"/>
                            <a:gd name="csX3398" fmla="*/ 571912 w 1619476"/>
                            <a:gd name="csY3398" fmla="*/ 465383 h 693081"/>
                            <a:gd name="csX3399" fmla="*/ 569627 w 1619476"/>
                            <a:gd name="csY3399" fmla="*/ 451520 h 693081"/>
                            <a:gd name="csX3400" fmla="*/ 567532 w 1619476"/>
                            <a:gd name="csY3400" fmla="*/ 427728 h 693081"/>
                            <a:gd name="csX3401" fmla="*/ 566910 w 1619476"/>
                            <a:gd name="csY3401" fmla="*/ 406881 h 693081"/>
                            <a:gd name="csX3402" fmla="*/ 570249 w 1619476"/>
                            <a:gd name="csY3402" fmla="*/ 400838 h 693081"/>
                            <a:gd name="csX3403" fmla="*/ 571595 w 1619476"/>
                            <a:gd name="csY3403" fmla="*/ 397182 h 693081"/>
                            <a:gd name="csX3404" fmla="*/ 573271 w 1619476"/>
                            <a:gd name="csY3404" fmla="*/ 396560 h 693081"/>
                            <a:gd name="csX3405" fmla="*/ 574832 w 1619476"/>
                            <a:gd name="csY3405" fmla="*/ 395100 h 693081"/>
                            <a:gd name="csX3406" fmla="*/ 575048 w 1619476"/>
                            <a:gd name="csY3406" fmla="*/ 395303 h 693081"/>
                            <a:gd name="csX3407" fmla="*/ 582348 w 1619476"/>
                            <a:gd name="csY3407" fmla="*/ 417000 h 693081"/>
                            <a:gd name="csX3408" fmla="*/ 584316 w 1619476"/>
                            <a:gd name="csY3408" fmla="*/ 439624 h 693081"/>
                            <a:gd name="csX3409" fmla="*/ 593698 w 1619476"/>
                            <a:gd name="csY3409" fmla="*/ 479450 h 693081"/>
                            <a:gd name="csX3410" fmla="*/ 591832 w 1619476"/>
                            <a:gd name="csY3410" fmla="*/ 479755 h 693081"/>
                            <a:gd name="csX3411" fmla="*/ 589636 w 1619476"/>
                            <a:gd name="csY3411" fmla="*/ 479552 h 693081"/>
                            <a:gd name="csX3412" fmla="*/ 576292 w 1619476"/>
                            <a:gd name="csY3412" fmla="*/ 478727 h 693081"/>
                            <a:gd name="csX3413" fmla="*/ 574718 w 1619476"/>
                            <a:gd name="csY3413" fmla="*/ 478930 h 693081"/>
                            <a:gd name="csX3414" fmla="*/ 564612 w 1619476"/>
                            <a:gd name="csY3414" fmla="*/ 426699 h 693081"/>
                            <a:gd name="csX3415" fmla="*/ 563965 w 1619476"/>
                            <a:gd name="csY3415" fmla="*/ 431765 h 693081"/>
                            <a:gd name="csX3416" fmla="*/ 563152 w 1619476"/>
                            <a:gd name="csY3416" fmla="*/ 431600 h 693081"/>
                            <a:gd name="csX3417" fmla="*/ 562416 w 1619476"/>
                            <a:gd name="csY3417" fmla="*/ 426484 h 693081"/>
                            <a:gd name="csX3418" fmla="*/ 561489 w 1619476"/>
                            <a:gd name="csY3418" fmla="*/ 419704 h 693081"/>
                            <a:gd name="csX3419" fmla="*/ 560753 w 1619476"/>
                            <a:gd name="csY3419" fmla="*/ 412722 h 693081"/>
                            <a:gd name="csX3420" fmla="*/ 558874 w 1619476"/>
                            <a:gd name="csY3420" fmla="*/ 398959 h 693081"/>
                            <a:gd name="csX3421" fmla="*/ 564828 w 1619476"/>
                            <a:gd name="csY3421" fmla="*/ 392802 h 693081"/>
                            <a:gd name="csX3422" fmla="*/ 567329 w 1619476"/>
                            <a:gd name="csY3422" fmla="*/ 393424 h 693081"/>
                            <a:gd name="csX3423" fmla="*/ 569716 w 1619476"/>
                            <a:gd name="csY3423" fmla="*/ 394478 h 693081"/>
                            <a:gd name="csX3424" fmla="*/ 565552 w 1619476"/>
                            <a:gd name="csY3424" fmla="*/ 401156 h 693081"/>
                            <a:gd name="csX3425" fmla="*/ 564714 w 1619476"/>
                            <a:gd name="csY3425" fmla="*/ 402920 h 693081"/>
                            <a:gd name="csX3426" fmla="*/ 564079 w 1619476"/>
                            <a:gd name="csY3426" fmla="*/ 407300 h 693081"/>
                            <a:gd name="csX3427" fmla="*/ 564612 w 1619476"/>
                            <a:gd name="csY3427" fmla="*/ 426700 h 693081"/>
                            <a:gd name="csX3428" fmla="*/ 572953 w 1619476"/>
                            <a:gd name="csY3428" fmla="*/ 492476 h 693081"/>
                            <a:gd name="csX3429" fmla="*/ 571493 w 1619476"/>
                            <a:gd name="csY3429" fmla="*/ 495409 h 693081"/>
                            <a:gd name="csX3430" fmla="*/ 570135 w 1619476"/>
                            <a:gd name="csY3430" fmla="*/ 498329 h 693081"/>
                            <a:gd name="csX3431" fmla="*/ 559077 w 1619476"/>
                            <a:gd name="csY3431" fmla="*/ 498735 h 693081"/>
                            <a:gd name="csX3432" fmla="*/ 549390 w 1619476"/>
                            <a:gd name="csY3432" fmla="*/ 497275 h 693081"/>
                            <a:gd name="csX3433" fmla="*/ 553046 w 1619476"/>
                            <a:gd name="csY3433" fmla="*/ 496133 h 693081"/>
                            <a:gd name="csX3434" fmla="*/ 546051 w 1619476"/>
                            <a:gd name="csY3434" fmla="*/ 495828 h 693081"/>
                            <a:gd name="csX3435" fmla="*/ 532504 w 1619476"/>
                            <a:gd name="csY3435" fmla="*/ 496970 h 693081"/>
                            <a:gd name="csX3436" fmla="*/ 518945 w 1619476"/>
                            <a:gd name="csY3436" fmla="*/ 498532 h 693081"/>
                            <a:gd name="csX3437" fmla="*/ 508928 w 1619476"/>
                            <a:gd name="csY3437" fmla="*/ 498837 h 693081"/>
                            <a:gd name="csX3438" fmla="*/ 496524 w 1619476"/>
                            <a:gd name="csY3438" fmla="*/ 500195 h 693081"/>
                            <a:gd name="csX3439" fmla="*/ 487040 w 1619476"/>
                            <a:gd name="csY3439" fmla="*/ 500398 h 693081"/>
                            <a:gd name="csX3440" fmla="*/ 485161 w 1619476"/>
                            <a:gd name="csY3440" fmla="*/ 499890 h 693081"/>
                            <a:gd name="csX3441" fmla="*/ 492563 w 1619476"/>
                            <a:gd name="csY3441" fmla="*/ 498215 h 693081"/>
                            <a:gd name="csX3442" fmla="*/ 497984 w 1619476"/>
                            <a:gd name="csY3442" fmla="*/ 498012 h 693081"/>
                            <a:gd name="csX3443" fmla="*/ 500384 w 1619476"/>
                            <a:gd name="csY3443" fmla="*/ 497389 h 693081"/>
                            <a:gd name="csX3444" fmla="*/ 498302 w 1619476"/>
                            <a:gd name="csY3444" fmla="*/ 496348 h 693081"/>
                            <a:gd name="csX3445" fmla="*/ 490595 w 1619476"/>
                            <a:gd name="csY3445" fmla="*/ 495929 h 693081"/>
                            <a:gd name="csX3446" fmla="*/ 489440 w 1619476"/>
                            <a:gd name="csY3446" fmla="*/ 495409 h 693081"/>
                            <a:gd name="csX3447" fmla="*/ 490900 w 1619476"/>
                            <a:gd name="csY3447" fmla="*/ 494673 h 693081"/>
                            <a:gd name="csX3448" fmla="*/ 495686 w 1619476"/>
                            <a:gd name="csY3448" fmla="*/ 493314 h 693081"/>
                            <a:gd name="csX3449" fmla="*/ 492563 w 1619476"/>
                            <a:gd name="csY3449" fmla="*/ 492794 h 693081"/>
                            <a:gd name="csX3450" fmla="*/ 488386 w 1619476"/>
                            <a:gd name="csY3450" fmla="*/ 491651 h 693081"/>
                            <a:gd name="csX3451" fmla="*/ 491103 w 1619476"/>
                            <a:gd name="csY3451" fmla="*/ 491029 h 693081"/>
                            <a:gd name="csX3452" fmla="*/ 527286 w 1619476"/>
                            <a:gd name="csY3452" fmla="*/ 489048 h 693081"/>
                            <a:gd name="csX3453" fmla="*/ 539601 w 1619476"/>
                            <a:gd name="csY3453" fmla="*/ 487271 h 693081"/>
                            <a:gd name="csX3454" fmla="*/ 549707 w 1619476"/>
                            <a:gd name="csY3454" fmla="*/ 481317 h 693081"/>
                            <a:gd name="csX3455" fmla="*/ 551992 w 1619476"/>
                            <a:gd name="csY3455" fmla="*/ 479755 h 693081"/>
                            <a:gd name="csX3456" fmla="*/ 550012 w 1619476"/>
                            <a:gd name="csY3456" fmla="*/ 484656 h 693081"/>
                            <a:gd name="csX3457" fmla="*/ 544489 w 1619476"/>
                            <a:gd name="csY3457" fmla="*/ 488211 h 693081"/>
                            <a:gd name="csX3458" fmla="*/ 544476 w 1619476"/>
                            <a:gd name="csY3458" fmla="*/ 488249 h 693081"/>
                            <a:gd name="csX3459" fmla="*/ 544438 w 1619476"/>
                            <a:gd name="csY3459" fmla="*/ 488211 h 693081"/>
                            <a:gd name="csX3460" fmla="*/ 544070 w 1619476"/>
                            <a:gd name="csY3460" fmla="*/ 488211 h 693081"/>
                            <a:gd name="csX3461" fmla="*/ 543816 w 1619476"/>
                            <a:gd name="csY3461" fmla="*/ 488337 h 693081"/>
                            <a:gd name="csX3462" fmla="*/ 543969 w 1619476"/>
                            <a:gd name="csY3462" fmla="*/ 488604 h 693081"/>
                            <a:gd name="csX3463" fmla="*/ 544311 w 1619476"/>
                            <a:gd name="csY3463" fmla="*/ 488629 h 693081"/>
                            <a:gd name="csX3464" fmla="*/ 544388 w 1619476"/>
                            <a:gd name="csY3464" fmla="*/ 488629 h 693081"/>
                            <a:gd name="csX3465" fmla="*/ 552196 w 1619476"/>
                            <a:gd name="csY3465" fmla="*/ 488845 h 693081"/>
                            <a:gd name="csX3466" fmla="*/ 555014 w 1619476"/>
                            <a:gd name="csY3466" fmla="*/ 486852 h 693081"/>
                            <a:gd name="csX3467" fmla="*/ 553770 w 1619476"/>
                            <a:gd name="csY3467" fmla="*/ 478409 h 693081"/>
                            <a:gd name="csX3468" fmla="*/ 553567 w 1619476"/>
                            <a:gd name="csY3468" fmla="*/ 476949 h 693081"/>
                            <a:gd name="csX3469" fmla="*/ 551472 w 1619476"/>
                            <a:gd name="csY3469" fmla="*/ 475908 h 693081"/>
                            <a:gd name="csX3470" fmla="*/ 551383 w 1619476"/>
                            <a:gd name="csY3470" fmla="*/ 473928 h 693081"/>
                            <a:gd name="csX3471" fmla="*/ 545530 w 1619476"/>
                            <a:gd name="csY3471" fmla="*/ 430038 h 693081"/>
                            <a:gd name="csX3472" fmla="*/ 542928 w 1619476"/>
                            <a:gd name="csY3472" fmla="*/ 409586 h 693081"/>
                            <a:gd name="csX3473" fmla="*/ 540833 w 1619476"/>
                            <a:gd name="csY3473" fmla="*/ 396154 h 693081"/>
                            <a:gd name="csX3474" fmla="*/ 536986 w 1619476"/>
                            <a:gd name="csY3474" fmla="*/ 383420 h 693081"/>
                            <a:gd name="csX3475" fmla="*/ 533025 w 1619476"/>
                            <a:gd name="csY3475" fmla="*/ 363817 h 693081"/>
                            <a:gd name="csX3476" fmla="*/ 532809 w 1619476"/>
                            <a:gd name="csY3476" fmla="*/ 356213 h 693081"/>
                            <a:gd name="csX3477" fmla="*/ 532288 w 1619476"/>
                            <a:gd name="csY3477" fmla="*/ 351731 h 693081"/>
                            <a:gd name="csX3478" fmla="*/ 532606 w 1619476"/>
                            <a:gd name="csY3478" fmla="*/ 339530 h 693081"/>
                            <a:gd name="csX3479" fmla="*/ 540833 w 1619476"/>
                            <a:gd name="csY3479" fmla="*/ 317846 h 693081"/>
                            <a:gd name="csX3480" fmla="*/ 552107 w 1619476"/>
                            <a:gd name="csY3480" fmla="*/ 299272 h 693081"/>
                            <a:gd name="csX3481" fmla="*/ 557629 w 1619476"/>
                            <a:gd name="csY3481" fmla="*/ 296987 h 693081"/>
                            <a:gd name="csX3482" fmla="*/ 563673 w 1619476"/>
                            <a:gd name="csY3482" fmla="*/ 295641 h 693081"/>
                            <a:gd name="csX3483" fmla="*/ 574718 w 1619476"/>
                            <a:gd name="csY3483" fmla="*/ 293648 h 693081"/>
                            <a:gd name="csX3484" fmla="*/ 575772 w 1619476"/>
                            <a:gd name="csY3484" fmla="*/ 294067 h 693081"/>
                            <a:gd name="csX3485" fmla="*/ 568992 w 1619476"/>
                            <a:gd name="csY3485" fmla="*/ 295426 h 693081"/>
                            <a:gd name="csX3486" fmla="*/ 562416 w 1619476"/>
                            <a:gd name="csY3486" fmla="*/ 298231 h 693081"/>
                            <a:gd name="csX3487" fmla="*/ 554709 w 1619476"/>
                            <a:gd name="csY3487" fmla="*/ 302002 h 693081"/>
                            <a:gd name="csX3488" fmla="*/ 551789 w 1619476"/>
                            <a:gd name="csY3488" fmla="*/ 305950 h 693081"/>
                            <a:gd name="csX3489" fmla="*/ 547104 w 1619476"/>
                            <a:gd name="csY3489" fmla="*/ 313352 h 693081"/>
                            <a:gd name="csX3490" fmla="*/ 544489 w 1619476"/>
                            <a:gd name="csY3490" fmla="*/ 322950 h 693081"/>
                            <a:gd name="csX3491" fmla="*/ 540211 w 1619476"/>
                            <a:gd name="csY3491" fmla="*/ 331088 h 693081"/>
                            <a:gd name="csX3492" fmla="*/ 539601 w 1619476"/>
                            <a:gd name="csY3492" fmla="*/ 337855 h 693081"/>
                            <a:gd name="csX3493" fmla="*/ 540744 w 1619476"/>
                            <a:gd name="csY3493" fmla="*/ 353915 h 693081"/>
                            <a:gd name="csX3494" fmla="*/ 541772 w 1619476"/>
                            <a:gd name="csY3494" fmla="*/ 361215 h 693081"/>
                            <a:gd name="csX3495" fmla="*/ 540744 w 1619476"/>
                            <a:gd name="csY3495" fmla="*/ 358701 h 693081"/>
                            <a:gd name="csX3496" fmla="*/ 536872 w 1619476"/>
                            <a:gd name="csY3496" fmla="*/ 340368 h 693081"/>
                            <a:gd name="csX3497" fmla="*/ 536554 w 1619476"/>
                            <a:gd name="csY3497" fmla="*/ 337347 h 693081"/>
                            <a:gd name="csX3498" fmla="*/ 535729 w 1619476"/>
                            <a:gd name="csY3498" fmla="*/ 339429 h 693081"/>
                            <a:gd name="csX3499" fmla="*/ 536148 w 1619476"/>
                            <a:gd name="csY3499" fmla="*/ 348494 h 693081"/>
                            <a:gd name="csX3500" fmla="*/ 537621 w 1619476"/>
                            <a:gd name="csY3500" fmla="*/ 357660 h 693081"/>
                            <a:gd name="csX3501" fmla="*/ 540934 w 1619476"/>
                            <a:gd name="csY3501" fmla="*/ 371118 h 693081"/>
                            <a:gd name="csX3502" fmla="*/ 545530 w 1619476"/>
                            <a:gd name="csY3502" fmla="*/ 382176 h 693081"/>
                            <a:gd name="csX3503" fmla="*/ 546685 w 1619476"/>
                            <a:gd name="csY3503" fmla="*/ 385921 h 693081"/>
                            <a:gd name="csX3504" fmla="*/ 544692 w 1619476"/>
                            <a:gd name="csY3504" fmla="*/ 383115 h 693081"/>
                            <a:gd name="csX3505" fmla="*/ 541150 w 1619476"/>
                            <a:gd name="csY3505" fmla="*/ 377059 h 693081"/>
                            <a:gd name="csX3506" fmla="*/ 539385 w 1619476"/>
                            <a:gd name="csY3506" fmla="*/ 374038 h 693081"/>
                            <a:gd name="csX3507" fmla="*/ 538966 w 1619476"/>
                            <a:gd name="csY3507" fmla="*/ 375294 h 693081"/>
                            <a:gd name="csX3508" fmla="*/ 540629 w 1619476"/>
                            <a:gd name="csY3508" fmla="*/ 379243 h 693081"/>
                            <a:gd name="csX3509" fmla="*/ 542712 w 1619476"/>
                            <a:gd name="csY3509" fmla="*/ 384677 h 693081"/>
                            <a:gd name="csX3510" fmla="*/ 545746 w 1619476"/>
                            <a:gd name="csY3510" fmla="*/ 399366 h 693081"/>
                            <a:gd name="csX3511" fmla="*/ 547930 w 1619476"/>
                            <a:gd name="csY3511" fmla="*/ 415959 h 693081"/>
                            <a:gd name="csX3512" fmla="*/ 548869 w 1619476"/>
                            <a:gd name="csY3512" fmla="*/ 424186 h 693081"/>
                            <a:gd name="csX3513" fmla="*/ 550634 w 1619476"/>
                            <a:gd name="csY3513" fmla="*/ 427106 h 693081"/>
                            <a:gd name="csX3514" fmla="*/ 551573 w 1619476"/>
                            <a:gd name="csY3514" fmla="*/ 435866 h 693081"/>
                            <a:gd name="csX3515" fmla="*/ 552830 w 1619476"/>
                            <a:gd name="csY3515" fmla="*/ 449006 h 693081"/>
                            <a:gd name="csX3516" fmla="*/ 553465 w 1619476"/>
                            <a:gd name="csY3516" fmla="*/ 457652 h 693081"/>
                            <a:gd name="csX3517" fmla="*/ 554811 w 1619476"/>
                            <a:gd name="csY3517" fmla="*/ 462146 h 693081"/>
                            <a:gd name="csX3518" fmla="*/ 556169 w 1619476"/>
                            <a:gd name="csY3518" fmla="*/ 468507 h 693081"/>
                            <a:gd name="csX3519" fmla="*/ 556474 w 1619476"/>
                            <a:gd name="csY3519" fmla="*/ 467047 h 693081"/>
                            <a:gd name="csX3520" fmla="*/ 554912 w 1619476"/>
                            <a:gd name="csY3520" fmla="*/ 453284 h 693081"/>
                            <a:gd name="csX3521" fmla="*/ 553363 w 1619476"/>
                            <a:gd name="csY3521" fmla="*/ 420326 h 693081"/>
                            <a:gd name="csX3522" fmla="*/ 552932 w 1619476"/>
                            <a:gd name="csY3522" fmla="*/ 413141 h 693081"/>
                            <a:gd name="csX3523" fmla="*/ 550113 w 1619476"/>
                            <a:gd name="csY3523" fmla="*/ 387901 h 693081"/>
                            <a:gd name="csX3524" fmla="*/ 549390 w 1619476"/>
                            <a:gd name="csY3524" fmla="*/ 385299 h 693081"/>
                            <a:gd name="csX3525" fmla="*/ 550634 w 1619476"/>
                            <a:gd name="csY3525" fmla="*/ 387482 h 693081"/>
                            <a:gd name="csX3526" fmla="*/ 551472 w 1619476"/>
                            <a:gd name="csY3526" fmla="*/ 390098 h 693081"/>
                            <a:gd name="csX3527" fmla="*/ 555128 w 1619476"/>
                            <a:gd name="csY3527" fmla="*/ 403339 h 693081"/>
                            <a:gd name="csX3528" fmla="*/ 556474 w 1619476"/>
                            <a:gd name="csY3528" fmla="*/ 418447 h 693081"/>
                            <a:gd name="csX3529" fmla="*/ 557629 w 1619476"/>
                            <a:gd name="csY3529" fmla="*/ 442125 h 693081"/>
                            <a:gd name="csX3530" fmla="*/ 559711 w 1619476"/>
                            <a:gd name="csY3530" fmla="*/ 460267 h 693081"/>
                            <a:gd name="csX3531" fmla="*/ 562530 w 1619476"/>
                            <a:gd name="csY3531" fmla="*/ 480390 h 693081"/>
                            <a:gd name="csX3532" fmla="*/ 560549 w 1619476"/>
                            <a:gd name="csY3532" fmla="*/ 494266 h 693081"/>
                            <a:gd name="csX3533" fmla="*/ 556893 w 1619476"/>
                            <a:gd name="csY3533" fmla="*/ 495714 h 693081"/>
                            <a:gd name="csX3534" fmla="*/ 554709 w 1619476"/>
                            <a:gd name="csY3534" fmla="*/ 496450 h 693081"/>
                            <a:gd name="csX3535" fmla="*/ 560143 w 1619476"/>
                            <a:gd name="csY3535" fmla="*/ 496869 h 693081"/>
                            <a:gd name="csX3536" fmla="*/ 566072 w 1619476"/>
                            <a:gd name="csY3536" fmla="*/ 495929 h 693081"/>
                            <a:gd name="csX3537" fmla="*/ 567227 w 1619476"/>
                            <a:gd name="csY3537" fmla="*/ 491435 h 693081"/>
                            <a:gd name="csX3538" fmla="*/ 562415 w 1619476"/>
                            <a:gd name="csY3538" fmla="*/ 468392 h 693081"/>
                            <a:gd name="csX3539" fmla="*/ 560651 w 1619476"/>
                            <a:gd name="csY3539" fmla="*/ 450047 h 693081"/>
                            <a:gd name="csX3540" fmla="*/ 559927 w 1619476"/>
                            <a:gd name="csY3540" fmla="*/ 438900 h 693081"/>
                            <a:gd name="csX3541" fmla="*/ 568167 w 1619476"/>
                            <a:gd name="csY3541" fmla="*/ 482688 h 693081"/>
                            <a:gd name="csX3542" fmla="*/ 569309 w 1619476"/>
                            <a:gd name="csY3542" fmla="*/ 483831 h 693081"/>
                            <a:gd name="csX3543" fmla="*/ 568890 w 1619476"/>
                            <a:gd name="csY3543" fmla="*/ 481850 h 693081"/>
                            <a:gd name="csX3544" fmla="*/ 565958 w 1619476"/>
                            <a:gd name="csY3544" fmla="*/ 465269 h 693081"/>
                            <a:gd name="csX3545" fmla="*/ 565437 w 1619476"/>
                            <a:gd name="csY3545" fmla="*/ 461829 h 693081"/>
                            <a:gd name="csX3546" fmla="*/ 566808 w 1619476"/>
                            <a:gd name="csY3546" fmla="*/ 456725 h 693081"/>
                            <a:gd name="csX3547" fmla="*/ 568167 w 1619476"/>
                            <a:gd name="csY3547" fmla="*/ 456509 h 693081"/>
                            <a:gd name="csX3548" fmla="*/ 568776 w 1619476"/>
                            <a:gd name="csY3548" fmla="*/ 460470 h 693081"/>
                            <a:gd name="csX3549" fmla="*/ 571696 w 1619476"/>
                            <a:gd name="csY3549" fmla="*/ 480707 h 693081"/>
                            <a:gd name="csX3550" fmla="*/ 572953 w 1619476"/>
                            <a:gd name="csY3550" fmla="*/ 492476 h 693081"/>
                            <a:gd name="csX3551" fmla="*/ 440916 w 1619476"/>
                            <a:gd name="csY3551" fmla="*/ 425785 h 693081"/>
                            <a:gd name="csX3552" fmla="*/ 399642 w 1619476"/>
                            <a:gd name="csY3552" fmla="*/ 428477 h 693081"/>
                            <a:gd name="csX3553" fmla="*/ 378897 w 1619476"/>
                            <a:gd name="csY3553" fmla="*/ 426281 h 693081"/>
                            <a:gd name="csX3554" fmla="*/ 359713 w 1619476"/>
                            <a:gd name="csY3554" fmla="*/ 422091 h 693081"/>
                            <a:gd name="csX3555" fmla="*/ 359611 w 1619476"/>
                            <a:gd name="csY3555" fmla="*/ 422091 h 693081"/>
                            <a:gd name="csX3556" fmla="*/ 340644 w 1619476"/>
                            <a:gd name="csY3556" fmla="*/ 426293 h 693081"/>
                            <a:gd name="csX3557" fmla="*/ 320330 w 1619476"/>
                            <a:gd name="csY3557" fmla="*/ 428477 h 693081"/>
                            <a:gd name="csX3558" fmla="*/ 278370 w 1619476"/>
                            <a:gd name="csY3558" fmla="*/ 425938 h 693081"/>
                            <a:gd name="csX3559" fmla="*/ 268303 w 1619476"/>
                            <a:gd name="csY3559" fmla="*/ 408761 h 693081"/>
                            <a:gd name="csX3560" fmla="*/ 315595 w 1619476"/>
                            <a:gd name="csY3560" fmla="*/ 407808 h 693081"/>
                            <a:gd name="csX3561" fmla="*/ 339400 w 1619476"/>
                            <a:gd name="csY3561" fmla="*/ 405650 h 693081"/>
                            <a:gd name="csX3562" fmla="*/ 359612 w 1619476"/>
                            <a:gd name="csY3562" fmla="*/ 401410 h 693081"/>
                            <a:gd name="csX3563" fmla="*/ 359713 w 1619476"/>
                            <a:gd name="csY3563" fmla="*/ 401410 h 693081"/>
                            <a:gd name="csX3564" fmla="*/ 379963 w 1619476"/>
                            <a:gd name="csY3564" fmla="*/ 405663 h 693081"/>
                            <a:gd name="csX3565" fmla="*/ 403844 w 1619476"/>
                            <a:gd name="csY3565" fmla="*/ 407808 h 693081"/>
                            <a:gd name="csX3566" fmla="*/ 450933 w 1619476"/>
                            <a:gd name="csY3566" fmla="*/ 408646 h 693081"/>
                            <a:gd name="csX3567" fmla="*/ 440916 w 1619476"/>
                            <a:gd name="csY3567" fmla="*/ 425786 h 693081"/>
                            <a:gd name="csX3568" fmla="*/ 179888 w 1619476"/>
                            <a:gd name="csY3568" fmla="*/ 487271 h 693081"/>
                            <a:gd name="csX3569" fmla="*/ 192191 w 1619476"/>
                            <a:gd name="csY3569" fmla="*/ 489048 h 693081"/>
                            <a:gd name="csX3570" fmla="*/ 228361 w 1619476"/>
                            <a:gd name="csY3570" fmla="*/ 491029 h 693081"/>
                            <a:gd name="csX3571" fmla="*/ 231091 w 1619476"/>
                            <a:gd name="csY3571" fmla="*/ 491651 h 693081"/>
                            <a:gd name="csX3572" fmla="*/ 226901 w 1619476"/>
                            <a:gd name="csY3572" fmla="*/ 492794 h 693081"/>
                            <a:gd name="csX3573" fmla="*/ 223791 w 1619476"/>
                            <a:gd name="csY3573" fmla="*/ 493327 h 693081"/>
                            <a:gd name="csX3574" fmla="*/ 228564 w 1619476"/>
                            <a:gd name="csY3574" fmla="*/ 494673 h 693081"/>
                            <a:gd name="csX3575" fmla="*/ 230037 w 1619476"/>
                            <a:gd name="csY3575" fmla="*/ 495409 h 693081"/>
                            <a:gd name="csX3576" fmla="*/ 228882 w 1619476"/>
                            <a:gd name="csY3576" fmla="*/ 495929 h 693081"/>
                            <a:gd name="csX3577" fmla="*/ 221175 w 1619476"/>
                            <a:gd name="csY3577" fmla="*/ 496348 h 693081"/>
                            <a:gd name="csX3578" fmla="*/ 219093 w 1619476"/>
                            <a:gd name="csY3578" fmla="*/ 497389 h 693081"/>
                            <a:gd name="csX3579" fmla="*/ 221480 w 1619476"/>
                            <a:gd name="csY3579" fmla="*/ 498012 h 693081"/>
                            <a:gd name="csX3580" fmla="*/ 226901 w 1619476"/>
                            <a:gd name="csY3580" fmla="*/ 498215 h 693081"/>
                            <a:gd name="csX3581" fmla="*/ 234303 w 1619476"/>
                            <a:gd name="csY3581" fmla="*/ 499890 h 693081"/>
                            <a:gd name="csX3582" fmla="*/ 232437 w 1619476"/>
                            <a:gd name="csY3582" fmla="*/ 500411 h 693081"/>
                            <a:gd name="csX3583" fmla="*/ 222953 w 1619476"/>
                            <a:gd name="csY3583" fmla="*/ 500208 h 693081"/>
                            <a:gd name="csX3584" fmla="*/ 210536 w 1619476"/>
                            <a:gd name="csY3584" fmla="*/ 498837 h 693081"/>
                            <a:gd name="csX3585" fmla="*/ 200532 w 1619476"/>
                            <a:gd name="csY3585" fmla="*/ 498532 h 693081"/>
                            <a:gd name="csX3586" fmla="*/ 186973 w 1619476"/>
                            <a:gd name="csY3586" fmla="*/ 496970 h 693081"/>
                            <a:gd name="csX3587" fmla="*/ 173426 w 1619476"/>
                            <a:gd name="csY3587" fmla="*/ 495815 h 693081"/>
                            <a:gd name="csX3588" fmla="*/ 166443 w 1619476"/>
                            <a:gd name="csY3588" fmla="*/ 496133 h 693081"/>
                            <a:gd name="csX3589" fmla="*/ 170087 w 1619476"/>
                            <a:gd name="csY3589" fmla="*/ 497275 h 693081"/>
                            <a:gd name="csX3590" fmla="*/ 160387 w 1619476"/>
                            <a:gd name="csY3590" fmla="*/ 498748 h 693081"/>
                            <a:gd name="csX3591" fmla="*/ 149329 w 1619476"/>
                            <a:gd name="csY3591" fmla="*/ 498329 h 693081"/>
                            <a:gd name="csX3592" fmla="*/ 147984 w 1619476"/>
                            <a:gd name="csY3592" fmla="*/ 495409 h 693081"/>
                            <a:gd name="csX3593" fmla="*/ 146524 w 1619476"/>
                            <a:gd name="csY3593" fmla="*/ 492476 h 693081"/>
                            <a:gd name="csX3594" fmla="*/ 147780 w 1619476"/>
                            <a:gd name="csY3594" fmla="*/ 480695 h 693081"/>
                            <a:gd name="csX3595" fmla="*/ 150688 w 1619476"/>
                            <a:gd name="csY3595" fmla="*/ 460470 h 693081"/>
                            <a:gd name="csX3596" fmla="*/ 151323 w 1619476"/>
                            <a:gd name="csY3596" fmla="*/ 456509 h 693081"/>
                            <a:gd name="csX3597" fmla="*/ 152668 w 1619476"/>
                            <a:gd name="csY3597" fmla="*/ 456725 h 693081"/>
                            <a:gd name="csX3598" fmla="*/ 154027 w 1619476"/>
                            <a:gd name="csY3598" fmla="*/ 461829 h 693081"/>
                            <a:gd name="csX3599" fmla="*/ 153506 w 1619476"/>
                            <a:gd name="csY3599" fmla="*/ 465269 h 693081"/>
                            <a:gd name="csX3600" fmla="*/ 150586 w 1619476"/>
                            <a:gd name="csY3600" fmla="*/ 481850 h 693081"/>
                            <a:gd name="csX3601" fmla="*/ 150167 w 1619476"/>
                            <a:gd name="csY3601" fmla="*/ 483831 h 693081"/>
                            <a:gd name="csX3602" fmla="*/ 151323 w 1619476"/>
                            <a:gd name="csY3602" fmla="*/ 482688 h 693081"/>
                            <a:gd name="csX3603" fmla="*/ 159562 w 1619476"/>
                            <a:gd name="csY3603" fmla="*/ 438900 h 693081"/>
                            <a:gd name="csX3604" fmla="*/ 158826 w 1619476"/>
                            <a:gd name="csY3604" fmla="*/ 450047 h 693081"/>
                            <a:gd name="csX3605" fmla="*/ 157048 w 1619476"/>
                            <a:gd name="csY3605" fmla="*/ 468392 h 693081"/>
                            <a:gd name="csX3606" fmla="*/ 152262 w 1619476"/>
                            <a:gd name="csY3606" fmla="*/ 491435 h 693081"/>
                            <a:gd name="csX3607" fmla="*/ 153405 w 1619476"/>
                            <a:gd name="csY3607" fmla="*/ 495929 h 693081"/>
                            <a:gd name="csX3608" fmla="*/ 159346 w 1619476"/>
                            <a:gd name="csY3608" fmla="*/ 496856 h 693081"/>
                            <a:gd name="csX3609" fmla="*/ 164755 w 1619476"/>
                            <a:gd name="csY3609" fmla="*/ 496450 h 693081"/>
                            <a:gd name="csX3610" fmla="*/ 162571 w 1619476"/>
                            <a:gd name="csY3610" fmla="*/ 495714 h 693081"/>
                            <a:gd name="csX3611" fmla="*/ 158928 w 1619476"/>
                            <a:gd name="csY3611" fmla="*/ 494266 h 693081"/>
                            <a:gd name="csX3612" fmla="*/ 156947 w 1619476"/>
                            <a:gd name="csY3612" fmla="*/ 480390 h 693081"/>
                            <a:gd name="csX3613" fmla="*/ 159765 w 1619476"/>
                            <a:gd name="csY3613" fmla="*/ 460267 h 693081"/>
                            <a:gd name="csX3614" fmla="*/ 161848 w 1619476"/>
                            <a:gd name="csY3614" fmla="*/ 442112 h 693081"/>
                            <a:gd name="csX3615" fmla="*/ 162990 w 1619476"/>
                            <a:gd name="csY3615" fmla="*/ 418447 h 693081"/>
                            <a:gd name="csX3616" fmla="*/ 164349 w 1619476"/>
                            <a:gd name="csY3616" fmla="*/ 403339 h 693081"/>
                            <a:gd name="csX3617" fmla="*/ 168005 w 1619476"/>
                            <a:gd name="csY3617" fmla="*/ 390098 h 693081"/>
                            <a:gd name="csX3618" fmla="*/ 168830 w 1619476"/>
                            <a:gd name="csY3618" fmla="*/ 387495 h 693081"/>
                            <a:gd name="csX3619" fmla="*/ 170087 w 1619476"/>
                            <a:gd name="csY3619" fmla="*/ 385299 h 693081"/>
                            <a:gd name="csX3620" fmla="*/ 169351 w 1619476"/>
                            <a:gd name="csY3620" fmla="*/ 387901 h 693081"/>
                            <a:gd name="csX3621" fmla="*/ 166532 w 1619476"/>
                            <a:gd name="csY3621" fmla="*/ 413141 h 693081"/>
                            <a:gd name="csX3622" fmla="*/ 166126 w 1619476"/>
                            <a:gd name="csY3622" fmla="*/ 420339 h 693081"/>
                            <a:gd name="csX3623" fmla="*/ 164552 w 1619476"/>
                            <a:gd name="csY3623" fmla="*/ 453285 h 693081"/>
                            <a:gd name="csX3624" fmla="*/ 162990 w 1619476"/>
                            <a:gd name="csY3624" fmla="*/ 467047 h 693081"/>
                            <a:gd name="csX3625" fmla="*/ 163308 w 1619476"/>
                            <a:gd name="csY3625" fmla="*/ 468507 h 693081"/>
                            <a:gd name="csX3626" fmla="*/ 164666 w 1619476"/>
                            <a:gd name="csY3626" fmla="*/ 462146 h 693081"/>
                            <a:gd name="csX3627" fmla="*/ 166025 w 1619476"/>
                            <a:gd name="csY3627" fmla="*/ 457665 h 693081"/>
                            <a:gd name="csX3628" fmla="*/ 166647 w 1619476"/>
                            <a:gd name="csY3628" fmla="*/ 449006 h 693081"/>
                            <a:gd name="csX3629" fmla="*/ 167891 w 1619476"/>
                            <a:gd name="csY3629" fmla="*/ 435879 h 693081"/>
                            <a:gd name="csX3630" fmla="*/ 168830 w 1619476"/>
                            <a:gd name="csY3630" fmla="*/ 427106 h 693081"/>
                            <a:gd name="csX3631" fmla="*/ 170595 w 1619476"/>
                            <a:gd name="csY3631" fmla="*/ 424186 h 693081"/>
                            <a:gd name="csX3632" fmla="*/ 171535 w 1619476"/>
                            <a:gd name="csY3632" fmla="*/ 415959 h 693081"/>
                            <a:gd name="csX3633" fmla="*/ 173731 w 1619476"/>
                            <a:gd name="csY3633" fmla="*/ 399378 h 693081"/>
                            <a:gd name="csX3634" fmla="*/ 176753 w 1619476"/>
                            <a:gd name="csY3634" fmla="*/ 384689 h 693081"/>
                            <a:gd name="csX3635" fmla="*/ 178847 w 1619476"/>
                            <a:gd name="csY3635" fmla="*/ 379256 h 693081"/>
                            <a:gd name="csX3636" fmla="*/ 180511 w 1619476"/>
                            <a:gd name="csY3636" fmla="*/ 375294 h 693081"/>
                            <a:gd name="csX3637" fmla="*/ 180092 w 1619476"/>
                            <a:gd name="csY3637" fmla="*/ 374038 h 693081"/>
                            <a:gd name="csX3638" fmla="*/ 178314 w 1619476"/>
                            <a:gd name="csY3638" fmla="*/ 377059 h 693081"/>
                            <a:gd name="csX3639" fmla="*/ 174772 w 1619476"/>
                            <a:gd name="csY3639" fmla="*/ 383115 h 693081"/>
                            <a:gd name="csX3640" fmla="*/ 172792 w 1619476"/>
                            <a:gd name="csY3640" fmla="*/ 385933 h 693081"/>
                            <a:gd name="csX3641" fmla="*/ 173934 w 1619476"/>
                            <a:gd name="csY3641" fmla="*/ 382176 h 693081"/>
                            <a:gd name="csX3642" fmla="*/ 178530 w 1619476"/>
                            <a:gd name="csY3642" fmla="*/ 371118 h 693081"/>
                            <a:gd name="csX3643" fmla="*/ 181869 w 1619476"/>
                            <a:gd name="csY3643" fmla="*/ 357673 h 693081"/>
                            <a:gd name="csX3644" fmla="*/ 183316 w 1619476"/>
                            <a:gd name="csY3644" fmla="*/ 348494 h 693081"/>
                            <a:gd name="csX3645" fmla="*/ 183748 w 1619476"/>
                            <a:gd name="csY3645" fmla="*/ 339429 h 693081"/>
                            <a:gd name="csX3646" fmla="*/ 182910 w 1619476"/>
                            <a:gd name="csY3646" fmla="*/ 337347 h 693081"/>
                            <a:gd name="csX3647" fmla="*/ 182593 w 1619476"/>
                            <a:gd name="csY3647" fmla="*/ 340368 h 693081"/>
                            <a:gd name="csX3648" fmla="*/ 178733 w 1619476"/>
                            <a:gd name="csY3648" fmla="*/ 358714 h 693081"/>
                            <a:gd name="csX3649" fmla="*/ 177692 w 1619476"/>
                            <a:gd name="csY3649" fmla="*/ 361215 h 693081"/>
                            <a:gd name="csX3650" fmla="*/ 178733 w 1619476"/>
                            <a:gd name="csY3650" fmla="*/ 353915 h 693081"/>
                            <a:gd name="csX3651" fmla="*/ 179889 w 1619476"/>
                            <a:gd name="csY3651" fmla="*/ 337855 h 693081"/>
                            <a:gd name="csX3652" fmla="*/ 179254 w 1619476"/>
                            <a:gd name="csY3652" fmla="*/ 331088 h 693081"/>
                            <a:gd name="csX3653" fmla="*/ 174988 w 1619476"/>
                            <a:gd name="csY3653" fmla="*/ 322950 h 693081"/>
                            <a:gd name="csX3654" fmla="*/ 172385 w 1619476"/>
                            <a:gd name="csY3654" fmla="*/ 313352 h 693081"/>
                            <a:gd name="csX3655" fmla="*/ 167688 w 1619476"/>
                            <a:gd name="csY3655" fmla="*/ 305950 h 693081"/>
                            <a:gd name="csX3656" fmla="*/ 164755 w 1619476"/>
                            <a:gd name="csY3656" fmla="*/ 301989 h 693081"/>
                            <a:gd name="csX3657" fmla="*/ 157049 w 1619476"/>
                            <a:gd name="csY3657" fmla="*/ 298231 h 693081"/>
                            <a:gd name="csX3658" fmla="*/ 150485 w 1619476"/>
                            <a:gd name="csY3658" fmla="*/ 295426 h 693081"/>
                            <a:gd name="csX3659" fmla="*/ 143693 w 1619476"/>
                            <a:gd name="csY3659" fmla="*/ 294067 h 693081"/>
                            <a:gd name="csX3660" fmla="*/ 144759 w 1619476"/>
                            <a:gd name="csY3660" fmla="*/ 293661 h 693081"/>
                            <a:gd name="csX3661" fmla="*/ 155792 w 1619476"/>
                            <a:gd name="csY3661" fmla="*/ 295629 h 693081"/>
                            <a:gd name="csX3662" fmla="*/ 161848 w 1619476"/>
                            <a:gd name="csY3662" fmla="*/ 296987 h 693081"/>
                            <a:gd name="csX3663" fmla="*/ 167370 w 1619476"/>
                            <a:gd name="csY3663" fmla="*/ 299272 h 693081"/>
                            <a:gd name="csX3664" fmla="*/ 178632 w 1619476"/>
                            <a:gd name="csY3664" fmla="*/ 317846 h 693081"/>
                            <a:gd name="csX3665" fmla="*/ 186871 w 1619476"/>
                            <a:gd name="csY3665" fmla="*/ 339530 h 693081"/>
                            <a:gd name="csX3666" fmla="*/ 187189 w 1619476"/>
                            <a:gd name="csY3666" fmla="*/ 351718 h 693081"/>
                            <a:gd name="csX3667" fmla="*/ 186668 w 1619476"/>
                            <a:gd name="csY3667" fmla="*/ 356213 h 693081"/>
                            <a:gd name="csX3668" fmla="*/ 186452 w 1619476"/>
                            <a:gd name="csY3668" fmla="*/ 363817 h 693081"/>
                            <a:gd name="csX3669" fmla="*/ 182491 w 1619476"/>
                            <a:gd name="csY3669" fmla="*/ 383420 h 693081"/>
                            <a:gd name="csX3670" fmla="*/ 178632 w 1619476"/>
                            <a:gd name="csY3670" fmla="*/ 396153 h 693081"/>
                            <a:gd name="csX3671" fmla="*/ 176550 w 1619476"/>
                            <a:gd name="csY3671" fmla="*/ 409598 h 693081"/>
                            <a:gd name="csX3672" fmla="*/ 173934 w 1619476"/>
                            <a:gd name="csY3672" fmla="*/ 430038 h 693081"/>
                            <a:gd name="csX3673" fmla="*/ 168107 w 1619476"/>
                            <a:gd name="csY3673" fmla="*/ 473928 h 693081"/>
                            <a:gd name="csX3674" fmla="*/ 168005 w 1619476"/>
                            <a:gd name="csY3674" fmla="*/ 475908 h 693081"/>
                            <a:gd name="csX3675" fmla="*/ 165923 w 1619476"/>
                            <a:gd name="csY3675" fmla="*/ 476949 h 693081"/>
                            <a:gd name="csX3676" fmla="*/ 165707 w 1619476"/>
                            <a:gd name="csY3676" fmla="*/ 478422 h 693081"/>
                            <a:gd name="csX3677" fmla="*/ 164450 w 1619476"/>
                            <a:gd name="csY3677" fmla="*/ 486852 h 693081"/>
                            <a:gd name="csX3678" fmla="*/ 167269 w 1619476"/>
                            <a:gd name="csY3678" fmla="*/ 488845 h 693081"/>
                            <a:gd name="csX3679" fmla="*/ 175090 w 1619476"/>
                            <a:gd name="csY3679" fmla="*/ 488629 h 693081"/>
                            <a:gd name="csX3680" fmla="*/ 175166 w 1619476"/>
                            <a:gd name="csY3680" fmla="*/ 488629 h 693081"/>
                            <a:gd name="csX3681" fmla="*/ 175509 w 1619476"/>
                            <a:gd name="csY3681" fmla="*/ 488604 h 693081"/>
                            <a:gd name="csX3682" fmla="*/ 175661 w 1619476"/>
                            <a:gd name="csY3682" fmla="*/ 488337 h 693081"/>
                            <a:gd name="csX3683" fmla="*/ 175407 w 1619476"/>
                            <a:gd name="csY3683" fmla="*/ 488210 h 693081"/>
                            <a:gd name="csX3684" fmla="*/ 175026 w 1619476"/>
                            <a:gd name="csY3684" fmla="*/ 488210 h 693081"/>
                            <a:gd name="csX3685" fmla="*/ 175001 w 1619476"/>
                            <a:gd name="csY3685" fmla="*/ 488249 h 693081"/>
                            <a:gd name="csX3686" fmla="*/ 174988 w 1619476"/>
                            <a:gd name="csY3686" fmla="*/ 488210 h 693081"/>
                            <a:gd name="csX3687" fmla="*/ 169453 w 1619476"/>
                            <a:gd name="csY3687" fmla="*/ 484656 h 693081"/>
                            <a:gd name="csX3688" fmla="*/ 167472 w 1619476"/>
                            <a:gd name="csY3688" fmla="*/ 479768 h 693081"/>
                            <a:gd name="csX3689" fmla="*/ 169770 w 1619476"/>
                            <a:gd name="csY3689" fmla="*/ 481329 h 693081"/>
                            <a:gd name="csX3690" fmla="*/ 179889 w 1619476"/>
                            <a:gd name="csY3690" fmla="*/ 487271 h 693081"/>
                            <a:gd name="csX3691" fmla="*/ 155385 w 1619476"/>
                            <a:gd name="csY3691" fmla="*/ 407300 h 693081"/>
                            <a:gd name="csX3692" fmla="*/ 154750 w 1619476"/>
                            <a:gd name="csY3692" fmla="*/ 402920 h 693081"/>
                            <a:gd name="csX3693" fmla="*/ 153925 w 1619476"/>
                            <a:gd name="csY3693" fmla="*/ 401156 h 693081"/>
                            <a:gd name="csX3694" fmla="*/ 149748 w 1619476"/>
                            <a:gd name="csY3694" fmla="*/ 394478 h 693081"/>
                            <a:gd name="csX3695" fmla="*/ 152160 w 1619476"/>
                            <a:gd name="csY3695" fmla="*/ 393437 h 693081"/>
                            <a:gd name="csX3696" fmla="*/ 154649 w 1619476"/>
                            <a:gd name="csY3696" fmla="*/ 392814 h 693081"/>
                            <a:gd name="csX3697" fmla="*/ 160603 w 1619476"/>
                            <a:gd name="csY3697" fmla="*/ 398959 h 693081"/>
                            <a:gd name="csX3698" fmla="*/ 158724 w 1619476"/>
                            <a:gd name="csY3698" fmla="*/ 412721 h 693081"/>
                            <a:gd name="csX3699" fmla="*/ 157988 w 1619476"/>
                            <a:gd name="csY3699" fmla="*/ 419704 h 693081"/>
                            <a:gd name="csX3700" fmla="*/ 157048 w 1619476"/>
                            <a:gd name="csY3700" fmla="*/ 426484 h 693081"/>
                            <a:gd name="csX3701" fmla="*/ 156325 w 1619476"/>
                            <a:gd name="csY3701" fmla="*/ 431600 h 693081"/>
                            <a:gd name="csX3702" fmla="*/ 155512 w 1619476"/>
                            <a:gd name="csY3702" fmla="*/ 431765 h 693081"/>
                            <a:gd name="csX3703" fmla="*/ 154865 w 1619476"/>
                            <a:gd name="csY3703" fmla="*/ 426699 h 693081"/>
                            <a:gd name="csX3704" fmla="*/ 155385 w 1619476"/>
                            <a:gd name="csY3704" fmla="*/ 407300 h 693081"/>
                            <a:gd name="csX3705" fmla="*/ 145482 w 1619476"/>
                            <a:gd name="csY3705" fmla="*/ 475591 h 693081"/>
                            <a:gd name="csX3706" fmla="*/ 144759 w 1619476"/>
                            <a:gd name="csY3706" fmla="*/ 478930 h 693081"/>
                            <a:gd name="csX3707" fmla="*/ 143172 w 1619476"/>
                            <a:gd name="csY3707" fmla="*/ 478727 h 693081"/>
                            <a:gd name="csX3708" fmla="*/ 129841 w 1619476"/>
                            <a:gd name="csY3708" fmla="*/ 479565 h 693081"/>
                            <a:gd name="csX3709" fmla="*/ 127645 w 1619476"/>
                            <a:gd name="csY3709" fmla="*/ 479768 h 693081"/>
                            <a:gd name="csX3710" fmla="*/ 125766 w 1619476"/>
                            <a:gd name="csY3710" fmla="*/ 479450 h 693081"/>
                            <a:gd name="csX3711" fmla="*/ 135148 w 1619476"/>
                            <a:gd name="csY3711" fmla="*/ 439624 h 693081"/>
                            <a:gd name="csX3712" fmla="*/ 137141 w 1619476"/>
                            <a:gd name="csY3712" fmla="*/ 417000 h 693081"/>
                            <a:gd name="csX3713" fmla="*/ 144441 w 1619476"/>
                            <a:gd name="csY3713" fmla="*/ 395303 h 693081"/>
                            <a:gd name="csX3714" fmla="*/ 144644 w 1619476"/>
                            <a:gd name="csY3714" fmla="*/ 395100 h 693081"/>
                            <a:gd name="csX3715" fmla="*/ 146206 w 1619476"/>
                            <a:gd name="csY3715" fmla="*/ 396560 h 693081"/>
                            <a:gd name="csX3716" fmla="*/ 147869 w 1619476"/>
                            <a:gd name="csY3716" fmla="*/ 397182 h 693081"/>
                            <a:gd name="csX3717" fmla="*/ 149228 w 1619476"/>
                            <a:gd name="csY3717" fmla="*/ 400838 h 693081"/>
                            <a:gd name="csX3718" fmla="*/ 152567 w 1619476"/>
                            <a:gd name="csY3718" fmla="*/ 406894 h 693081"/>
                            <a:gd name="csX3719" fmla="*/ 151945 w 1619476"/>
                            <a:gd name="csY3719" fmla="*/ 427728 h 693081"/>
                            <a:gd name="csX3720" fmla="*/ 149850 w 1619476"/>
                            <a:gd name="csY3720" fmla="*/ 451520 h 693081"/>
                            <a:gd name="csX3721" fmla="*/ 147564 w 1619476"/>
                            <a:gd name="csY3721" fmla="*/ 465384 h 693081"/>
                            <a:gd name="csX3722" fmla="*/ 145482 w 1619476"/>
                            <a:gd name="csY3722" fmla="*/ 475591 h 693081"/>
                            <a:gd name="csX3723" fmla="*/ 142143 w 1619476"/>
                            <a:gd name="csY3723" fmla="*/ 489772 h 693081"/>
                            <a:gd name="csX3724" fmla="*/ 142143 w 1619476"/>
                            <a:gd name="csY3724" fmla="*/ 491435 h 693081"/>
                            <a:gd name="csX3725" fmla="*/ 138906 w 1619476"/>
                            <a:gd name="csY3725" fmla="*/ 491651 h 693081"/>
                            <a:gd name="csX3726" fmla="*/ 122439 w 1619476"/>
                            <a:gd name="csY3726" fmla="*/ 492908 h 693081"/>
                            <a:gd name="csX3727" fmla="*/ 115977 w 1619476"/>
                            <a:gd name="csY3727" fmla="*/ 493632 h 693081"/>
                            <a:gd name="csX3728" fmla="*/ 118783 w 1619476"/>
                            <a:gd name="csY3728" fmla="*/ 490394 h 693081"/>
                            <a:gd name="csX3729" fmla="*/ 121601 w 1619476"/>
                            <a:gd name="csY3729" fmla="*/ 486852 h 693081"/>
                            <a:gd name="csX3730" fmla="*/ 126083 w 1619476"/>
                            <a:gd name="csY3730" fmla="*/ 486547 h 693081"/>
                            <a:gd name="csX3731" fmla="*/ 139020 w 1619476"/>
                            <a:gd name="csY3731" fmla="*/ 485697 h 693081"/>
                            <a:gd name="csX3732" fmla="*/ 143286 w 1619476"/>
                            <a:gd name="csY3732" fmla="*/ 485925 h 693081"/>
                            <a:gd name="csX3733" fmla="*/ 142143 w 1619476"/>
                            <a:gd name="csY3733" fmla="*/ 489772 h 693081"/>
                            <a:gd name="csX3734" fmla="*/ 15451 w 1619476"/>
                            <a:gd name="csY3734" fmla="*/ 504690 h 693081"/>
                            <a:gd name="csX3735" fmla="*/ 24325 w 1619476"/>
                            <a:gd name="csY3735" fmla="*/ 505312 h 693081"/>
                            <a:gd name="csX3736" fmla="*/ 50999 w 1619476"/>
                            <a:gd name="csY3736" fmla="*/ 506035 h 693081"/>
                            <a:gd name="csX3737" fmla="*/ 102418 w 1619476"/>
                            <a:gd name="csY3737" fmla="*/ 501554 h 693081"/>
                            <a:gd name="csX3738" fmla="*/ 106900 w 1619476"/>
                            <a:gd name="csY3738" fmla="*/ 499586 h 693081"/>
                            <a:gd name="csX3739" fmla="*/ 111483 w 1619476"/>
                            <a:gd name="csY3739" fmla="*/ 499472 h 693081"/>
                            <a:gd name="csX3740" fmla="*/ 140061 w 1619476"/>
                            <a:gd name="csY3740" fmla="*/ 498418 h 693081"/>
                            <a:gd name="csX3741" fmla="*/ 142969 w 1619476"/>
                            <a:gd name="csY3741" fmla="*/ 498418 h 693081"/>
                            <a:gd name="csX3742" fmla="*/ 145787 w 1619476"/>
                            <a:gd name="csY3742" fmla="*/ 500309 h 693081"/>
                            <a:gd name="csX3743" fmla="*/ 149431 w 1619476"/>
                            <a:gd name="csY3743" fmla="*/ 501033 h 693081"/>
                            <a:gd name="csX3744" fmla="*/ 166443 w 1619476"/>
                            <a:gd name="csY3744" fmla="*/ 501033 h 693081"/>
                            <a:gd name="csX3745" fmla="*/ 195212 w 1619476"/>
                            <a:gd name="csY3745" fmla="*/ 502607 h 693081"/>
                            <a:gd name="csX3746" fmla="*/ 217938 w 1619476"/>
                            <a:gd name="csY3746" fmla="*/ 503953 h 693081"/>
                            <a:gd name="csX3747" fmla="*/ 224197 w 1619476"/>
                            <a:gd name="csY3747" fmla="*/ 504994 h 693081"/>
                            <a:gd name="csX3748" fmla="*/ 229834 w 1619476"/>
                            <a:gd name="csY3748" fmla="*/ 504372 h 693081"/>
                            <a:gd name="csX3749" fmla="*/ 235763 w 1619476"/>
                            <a:gd name="csY3749" fmla="*/ 504055 h 693081"/>
                            <a:gd name="csX3750" fmla="*/ 237337 w 1619476"/>
                            <a:gd name="csY3750" fmla="*/ 503331 h 693081"/>
                            <a:gd name="csX3751" fmla="*/ 241603 w 1619476"/>
                            <a:gd name="csY3751" fmla="*/ 503750 h 693081"/>
                            <a:gd name="csX3752" fmla="*/ 243596 w 1619476"/>
                            <a:gd name="csY3752" fmla="*/ 504474 h 693081"/>
                            <a:gd name="csX3753" fmla="*/ 241717 w 1619476"/>
                            <a:gd name="csY3753" fmla="*/ 501236 h 693081"/>
                            <a:gd name="csX3754" fmla="*/ 240778 w 1619476"/>
                            <a:gd name="csY3754" fmla="*/ 500513 h 693081"/>
                            <a:gd name="csX3755" fmla="*/ 242847 w 1619476"/>
                            <a:gd name="csY3755" fmla="*/ 499586 h 693081"/>
                            <a:gd name="csX3756" fmla="*/ 248598 w 1619476"/>
                            <a:gd name="csY3756" fmla="*/ 499992 h 693081"/>
                            <a:gd name="csX3757" fmla="*/ 246402 w 1619476"/>
                            <a:gd name="csY3757" fmla="*/ 497592 h 693081"/>
                            <a:gd name="csX3758" fmla="*/ 241501 w 1619476"/>
                            <a:gd name="csY3758" fmla="*/ 496247 h 693081"/>
                            <a:gd name="csX3759" fmla="*/ 242657 w 1619476"/>
                            <a:gd name="csY3759" fmla="*/ 495409 h 693081"/>
                            <a:gd name="csX3760" fmla="*/ 246719 w 1619476"/>
                            <a:gd name="csY3760" fmla="*/ 495510 h 693081"/>
                            <a:gd name="csX3761" fmla="*/ 243063 w 1619476"/>
                            <a:gd name="csY3761" fmla="*/ 493327 h 693081"/>
                            <a:gd name="csX3762" fmla="*/ 242022 w 1619476"/>
                            <a:gd name="csY3762" fmla="*/ 493225 h 693081"/>
                            <a:gd name="csX3763" fmla="*/ 240879 w 1619476"/>
                            <a:gd name="csY3763" fmla="*/ 492273 h 693081"/>
                            <a:gd name="csX3764" fmla="*/ 233173 w 1619476"/>
                            <a:gd name="csY3764" fmla="*/ 488934 h 693081"/>
                            <a:gd name="csX3765" fmla="*/ 223473 w 1619476"/>
                            <a:gd name="csY3765" fmla="*/ 488528 h 693081"/>
                            <a:gd name="csX3766" fmla="*/ 216389 w 1619476"/>
                            <a:gd name="csY3766" fmla="*/ 486966 h 693081"/>
                            <a:gd name="csX3767" fmla="*/ 205737 w 1619476"/>
                            <a:gd name="csY3767" fmla="*/ 487690 h 693081"/>
                            <a:gd name="csX3768" fmla="*/ 201471 w 1619476"/>
                            <a:gd name="csY3768" fmla="*/ 487271 h 693081"/>
                            <a:gd name="csX3769" fmla="*/ 190629 w 1619476"/>
                            <a:gd name="csY3769" fmla="*/ 486230 h 693081"/>
                            <a:gd name="csX3770" fmla="*/ 177895 w 1619476"/>
                            <a:gd name="csY3770" fmla="*/ 484567 h 693081"/>
                            <a:gd name="csX3771" fmla="*/ 173426 w 1619476"/>
                            <a:gd name="csY3771" fmla="*/ 482573 h 693081"/>
                            <a:gd name="csX3772" fmla="*/ 175927 w 1619476"/>
                            <a:gd name="csY3772" fmla="*/ 482053 h 693081"/>
                            <a:gd name="csX3773" fmla="*/ 179063 w 1619476"/>
                            <a:gd name="csY3773" fmla="*/ 482269 h 693081"/>
                            <a:gd name="csX3774" fmla="*/ 190108 w 1619476"/>
                            <a:gd name="csY3774" fmla="*/ 481634 h 693081"/>
                            <a:gd name="csX3775" fmla="*/ 200951 w 1619476"/>
                            <a:gd name="csY3775" fmla="*/ 481850 h 693081"/>
                            <a:gd name="csX3776" fmla="*/ 228158 w 1619476"/>
                            <a:gd name="csY3776" fmla="*/ 484033 h 693081"/>
                            <a:gd name="csX3777" fmla="*/ 233579 w 1619476"/>
                            <a:gd name="csY3777" fmla="*/ 484249 h 693081"/>
                            <a:gd name="csX3778" fmla="*/ 235979 w 1619476"/>
                            <a:gd name="csY3778" fmla="*/ 483513 h 693081"/>
                            <a:gd name="csX3779" fmla="*/ 247862 w 1619476"/>
                            <a:gd name="csY3779" fmla="*/ 484655 h 693081"/>
                            <a:gd name="csX3780" fmla="*/ 251925 w 1619476"/>
                            <a:gd name="csY3780" fmla="*/ 482992 h 693081"/>
                            <a:gd name="csX3781" fmla="*/ 256102 w 1619476"/>
                            <a:gd name="csY3781" fmla="*/ 483411 h 693081"/>
                            <a:gd name="csX3782" fmla="*/ 253804 w 1619476"/>
                            <a:gd name="csY3782" fmla="*/ 481329 h 693081"/>
                            <a:gd name="csX3783" fmla="*/ 255568 w 1619476"/>
                            <a:gd name="csY3783" fmla="*/ 480809 h 693081"/>
                            <a:gd name="csX3784" fmla="*/ 257244 w 1619476"/>
                            <a:gd name="csY3784" fmla="*/ 480390 h 693081"/>
                            <a:gd name="csX3785" fmla="*/ 263084 w 1619476"/>
                            <a:gd name="csY3785" fmla="*/ 480694 h 693081"/>
                            <a:gd name="csX3786" fmla="*/ 262780 w 1619476"/>
                            <a:gd name="csY3786" fmla="*/ 480187 h 693081"/>
                            <a:gd name="csX3787" fmla="*/ 258819 w 1619476"/>
                            <a:gd name="csY3787" fmla="*/ 477686 h 693081"/>
                            <a:gd name="csX3788" fmla="*/ 257359 w 1619476"/>
                            <a:gd name="csY3788" fmla="*/ 477584 h 693081"/>
                            <a:gd name="csX3789" fmla="*/ 256724 w 1619476"/>
                            <a:gd name="csY3789" fmla="*/ 476314 h 693081"/>
                            <a:gd name="csX3790" fmla="*/ 258717 w 1619476"/>
                            <a:gd name="csY3790" fmla="*/ 476530 h 693081"/>
                            <a:gd name="csX3791" fmla="*/ 257041 w 1619476"/>
                            <a:gd name="csY3791" fmla="*/ 474969 h 693081"/>
                            <a:gd name="csX3792" fmla="*/ 252356 w 1619476"/>
                            <a:gd name="csY3792" fmla="*/ 472569 h 693081"/>
                            <a:gd name="csX3793" fmla="*/ 245577 w 1619476"/>
                            <a:gd name="csY3793" fmla="*/ 470385 h 693081"/>
                            <a:gd name="csX3794" fmla="*/ 239419 w 1619476"/>
                            <a:gd name="csY3794" fmla="*/ 471020 h 693081"/>
                            <a:gd name="csX3795" fmla="*/ 233579 w 1619476"/>
                            <a:gd name="csY3795" fmla="*/ 470487 h 693081"/>
                            <a:gd name="csX3796" fmla="*/ 221378 w 1619476"/>
                            <a:gd name="csY3796" fmla="*/ 469014 h 693081"/>
                            <a:gd name="csX3797" fmla="*/ 190108 w 1619476"/>
                            <a:gd name="csY3797" fmla="*/ 462349 h 693081"/>
                            <a:gd name="csX3798" fmla="*/ 186452 w 1619476"/>
                            <a:gd name="csY3798" fmla="*/ 448587 h 693081"/>
                            <a:gd name="csX3799" fmla="*/ 188953 w 1619476"/>
                            <a:gd name="csY3799" fmla="*/ 426585 h 693081"/>
                            <a:gd name="csX3800" fmla="*/ 189791 w 1619476"/>
                            <a:gd name="csY3800" fmla="*/ 419082 h 693081"/>
                            <a:gd name="csX3801" fmla="*/ 190832 w 1619476"/>
                            <a:gd name="csY3801" fmla="*/ 412087 h 693081"/>
                            <a:gd name="csX3802" fmla="*/ 191873 w 1619476"/>
                            <a:gd name="csY3802" fmla="*/ 405625 h 693081"/>
                            <a:gd name="csX3803" fmla="*/ 195936 w 1619476"/>
                            <a:gd name="csY3803" fmla="*/ 379459 h 693081"/>
                            <a:gd name="csX3804" fmla="*/ 200951 w 1619476"/>
                            <a:gd name="csY3804" fmla="*/ 368515 h 693081"/>
                            <a:gd name="csX3805" fmla="*/ 201750 w 1619476"/>
                            <a:gd name="csY3805" fmla="*/ 366509 h 693081"/>
                            <a:gd name="csX3806" fmla="*/ 202411 w 1619476"/>
                            <a:gd name="csY3806" fmla="*/ 364655 h 693081"/>
                            <a:gd name="csX3807" fmla="*/ 204480 w 1619476"/>
                            <a:gd name="csY3807" fmla="*/ 357787 h 693081"/>
                            <a:gd name="csX3808" fmla="*/ 205635 w 1619476"/>
                            <a:gd name="csY3808" fmla="*/ 350995 h 693081"/>
                            <a:gd name="csX3809" fmla="*/ 204290 w 1619476"/>
                            <a:gd name="csY3809" fmla="*/ 319928 h 693081"/>
                            <a:gd name="csX3810" fmla="*/ 199059 w 1619476"/>
                            <a:gd name="csY3810" fmla="*/ 304389 h 693081"/>
                            <a:gd name="csX3811" fmla="*/ 197078 w 1619476"/>
                            <a:gd name="csY3811" fmla="*/ 301481 h 693081"/>
                            <a:gd name="csX3812" fmla="*/ 197612 w 1619476"/>
                            <a:gd name="csY3812" fmla="*/ 296784 h 693081"/>
                            <a:gd name="csX3813" fmla="*/ 200316 w 1619476"/>
                            <a:gd name="csY3813" fmla="*/ 252057 h 693081"/>
                            <a:gd name="csX3814" fmla="*/ 201357 w 1619476"/>
                            <a:gd name="csY3814" fmla="*/ 244757 h 693081"/>
                            <a:gd name="csX3815" fmla="*/ 203350 w 1619476"/>
                            <a:gd name="csY3815" fmla="*/ 244541 h 693081"/>
                            <a:gd name="csX3816" fmla="*/ 213240 w 1619476"/>
                            <a:gd name="csY3816" fmla="*/ 244338 h 693081"/>
                            <a:gd name="csX3817" fmla="*/ 226901 w 1619476"/>
                            <a:gd name="csY3817" fmla="*/ 246102 h 693081"/>
                            <a:gd name="csX3818" fmla="*/ 232538 w 1619476"/>
                            <a:gd name="csY3818" fmla="*/ 250597 h 693081"/>
                            <a:gd name="csX3819" fmla="*/ 235357 w 1619476"/>
                            <a:gd name="csY3819" fmla="*/ 252882 h 693081"/>
                            <a:gd name="csX3820" fmla="*/ 235369 w 1619476"/>
                            <a:gd name="csY3820" fmla="*/ 252907 h 693081"/>
                            <a:gd name="csX3821" fmla="*/ 235369 w 1619476"/>
                            <a:gd name="csY3821" fmla="*/ 285370 h 693081"/>
                            <a:gd name="csX3822" fmla="*/ 358228 w 1619476"/>
                            <a:gd name="csY3822" fmla="*/ 507152 h 693081"/>
                            <a:gd name="csX3823" fmla="*/ 359586 w 1619476"/>
                            <a:gd name="csY3823" fmla="*/ 508016 h 693081"/>
                            <a:gd name="csX3824" fmla="*/ 360944 w 1619476"/>
                            <a:gd name="csY3824" fmla="*/ 507152 h 693081"/>
                            <a:gd name="csX3825" fmla="*/ 483815 w 1619476"/>
                            <a:gd name="csY3825" fmla="*/ 285370 h 693081"/>
                            <a:gd name="csX3826" fmla="*/ 483815 w 1619476"/>
                            <a:gd name="csY3826" fmla="*/ 253123 h 693081"/>
                            <a:gd name="csX3827" fmla="*/ 484107 w 1619476"/>
                            <a:gd name="csY3827" fmla="*/ 252882 h 693081"/>
                            <a:gd name="csX3828" fmla="*/ 486939 w 1619476"/>
                            <a:gd name="csY3828" fmla="*/ 250597 h 693081"/>
                            <a:gd name="csX3829" fmla="*/ 492563 w 1619476"/>
                            <a:gd name="csY3829" fmla="*/ 246102 h 693081"/>
                            <a:gd name="csX3830" fmla="*/ 506224 w 1619476"/>
                            <a:gd name="csY3830" fmla="*/ 244338 h 693081"/>
                            <a:gd name="csX3831" fmla="*/ 516126 w 1619476"/>
                            <a:gd name="csY3831" fmla="*/ 244541 h 693081"/>
                            <a:gd name="csX3832" fmla="*/ 518120 w 1619476"/>
                            <a:gd name="csY3832" fmla="*/ 244744 h 693081"/>
                            <a:gd name="csX3833" fmla="*/ 519161 w 1619476"/>
                            <a:gd name="csY3833" fmla="*/ 252057 h 693081"/>
                            <a:gd name="csX3834" fmla="*/ 521865 w 1619476"/>
                            <a:gd name="csY3834" fmla="*/ 296784 h 693081"/>
                            <a:gd name="csX3835" fmla="*/ 522373 w 1619476"/>
                            <a:gd name="csY3835" fmla="*/ 301481 h 693081"/>
                            <a:gd name="csX3836" fmla="*/ 520405 w 1619476"/>
                            <a:gd name="csY3836" fmla="*/ 304388 h 693081"/>
                            <a:gd name="csX3837" fmla="*/ 515187 w 1619476"/>
                            <a:gd name="csY3837" fmla="*/ 319928 h 693081"/>
                            <a:gd name="csX3838" fmla="*/ 513841 w 1619476"/>
                            <a:gd name="csY3838" fmla="*/ 350995 h 693081"/>
                            <a:gd name="csX3839" fmla="*/ 514984 w 1619476"/>
                            <a:gd name="csY3839" fmla="*/ 357774 h 693081"/>
                            <a:gd name="csX3840" fmla="*/ 517066 w 1619476"/>
                            <a:gd name="csY3840" fmla="*/ 364655 h 693081"/>
                            <a:gd name="csX3841" fmla="*/ 517726 w 1619476"/>
                            <a:gd name="csY3841" fmla="*/ 366496 h 693081"/>
                            <a:gd name="csX3842" fmla="*/ 518526 w 1619476"/>
                            <a:gd name="csY3842" fmla="*/ 368515 h 693081"/>
                            <a:gd name="csX3843" fmla="*/ 523541 w 1619476"/>
                            <a:gd name="csY3843" fmla="*/ 379459 h 693081"/>
                            <a:gd name="csX3844" fmla="*/ 527604 w 1619476"/>
                            <a:gd name="csY3844" fmla="*/ 405624 h 693081"/>
                            <a:gd name="csX3845" fmla="*/ 528645 w 1619476"/>
                            <a:gd name="csY3845" fmla="*/ 412087 h 693081"/>
                            <a:gd name="csX3846" fmla="*/ 529686 w 1619476"/>
                            <a:gd name="csY3846" fmla="*/ 419082 h 693081"/>
                            <a:gd name="csX3847" fmla="*/ 530511 w 1619476"/>
                            <a:gd name="csY3847" fmla="*/ 426585 h 693081"/>
                            <a:gd name="csX3848" fmla="*/ 533025 w 1619476"/>
                            <a:gd name="csY3848" fmla="*/ 448587 h 693081"/>
                            <a:gd name="csX3849" fmla="*/ 529368 w 1619476"/>
                            <a:gd name="csY3849" fmla="*/ 462349 h 693081"/>
                            <a:gd name="csX3850" fmla="*/ 498086 w 1619476"/>
                            <a:gd name="csY3850" fmla="*/ 469027 h 693081"/>
                            <a:gd name="csX3851" fmla="*/ 485898 w 1619476"/>
                            <a:gd name="csY3851" fmla="*/ 470487 h 693081"/>
                            <a:gd name="csX3852" fmla="*/ 480045 w 1619476"/>
                            <a:gd name="csY3852" fmla="*/ 471008 h 693081"/>
                            <a:gd name="csX3853" fmla="*/ 473900 w 1619476"/>
                            <a:gd name="csY3853" fmla="*/ 470385 h 693081"/>
                            <a:gd name="csX3854" fmla="*/ 467133 w 1619476"/>
                            <a:gd name="csY3854" fmla="*/ 472569 h 693081"/>
                            <a:gd name="csX3855" fmla="*/ 462436 w 1619476"/>
                            <a:gd name="csY3855" fmla="*/ 474969 h 693081"/>
                            <a:gd name="csX3856" fmla="*/ 460772 w 1619476"/>
                            <a:gd name="csY3856" fmla="*/ 476530 h 693081"/>
                            <a:gd name="csX3857" fmla="*/ 462753 w 1619476"/>
                            <a:gd name="csY3857" fmla="*/ 476314 h 693081"/>
                            <a:gd name="csX3858" fmla="*/ 462118 w 1619476"/>
                            <a:gd name="csY3858" fmla="*/ 477571 h 693081"/>
                            <a:gd name="csX3859" fmla="*/ 460658 w 1619476"/>
                            <a:gd name="csY3859" fmla="*/ 477685 h 693081"/>
                            <a:gd name="csX3860" fmla="*/ 456697 w 1619476"/>
                            <a:gd name="csY3860" fmla="*/ 480174 h 693081"/>
                            <a:gd name="csX3861" fmla="*/ 456380 w 1619476"/>
                            <a:gd name="csY3861" fmla="*/ 480707 h 693081"/>
                            <a:gd name="csX3862" fmla="*/ 462220 w 1619476"/>
                            <a:gd name="csY3862" fmla="*/ 480390 h 693081"/>
                            <a:gd name="csX3863" fmla="*/ 463896 w 1619476"/>
                            <a:gd name="csY3863" fmla="*/ 480809 h 693081"/>
                            <a:gd name="csX3864" fmla="*/ 465660 w 1619476"/>
                            <a:gd name="csY3864" fmla="*/ 481316 h 693081"/>
                            <a:gd name="csX3865" fmla="*/ 463375 w 1619476"/>
                            <a:gd name="csY3865" fmla="*/ 483424 h 693081"/>
                            <a:gd name="csX3866" fmla="*/ 467539 w 1619476"/>
                            <a:gd name="csY3866" fmla="*/ 482992 h 693081"/>
                            <a:gd name="csX3867" fmla="*/ 471602 w 1619476"/>
                            <a:gd name="csY3867" fmla="*/ 484655 h 693081"/>
                            <a:gd name="csX3868" fmla="*/ 483498 w 1619476"/>
                            <a:gd name="csY3868" fmla="*/ 483513 h 693081"/>
                            <a:gd name="csX3869" fmla="*/ 485898 w 1619476"/>
                            <a:gd name="csY3869" fmla="*/ 484249 h 693081"/>
                            <a:gd name="csX3870" fmla="*/ 491319 w 1619476"/>
                            <a:gd name="csY3870" fmla="*/ 484033 h 693081"/>
                            <a:gd name="csX3871" fmla="*/ 518526 w 1619476"/>
                            <a:gd name="csY3871" fmla="*/ 481850 h 693081"/>
                            <a:gd name="csX3872" fmla="*/ 529368 w 1619476"/>
                            <a:gd name="csY3872" fmla="*/ 481634 h 693081"/>
                            <a:gd name="csX3873" fmla="*/ 540427 w 1619476"/>
                            <a:gd name="csY3873" fmla="*/ 482269 h 693081"/>
                            <a:gd name="csX3874" fmla="*/ 543550 w 1619476"/>
                            <a:gd name="csY3874" fmla="*/ 482066 h 693081"/>
                            <a:gd name="csX3875" fmla="*/ 546051 w 1619476"/>
                            <a:gd name="csY3875" fmla="*/ 482573 h 693081"/>
                            <a:gd name="csX3876" fmla="*/ 541569 w 1619476"/>
                            <a:gd name="csY3876" fmla="*/ 484554 h 693081"/>
                            <a:gd name="csX3877" fmla="*/ 528835 w 1619476"/>
                            <a:gd name="csY3877" fmla="*/ 486230 h 693081"/>
                            <a:gd name="csX3878" fmla="*/ 518006 w 1619476"/>
                            <a:gd name="csY3878" fmla="*/ 487271 h 693081"/>
                            <a:gd name="csX3879" fmla="*/ 513740 w 1619476"/>
                            <a:gd name="csY3879" fmla="*/ 487690 h 693081"/>
                            <a:gd name="csX3880" fmla="*/ 503101 w 1619476"/>
                            <a:gd name="csY3880" fmla="*/ 486953 h 693081"/>
                            <a:gd name="csX3881" fmla="*/ 496016 w 1619476"/>
                            <a:gd name="csY3881" fmla="*/ 488528 h 693081"/>
                            <a:gd name="csX3882" fmla="*/ 486304 w 1619476"/>
                            <a:gd name="csY3882" fmla="*/ 488934 h 693081"/>
                            <a:gd name="csX3883" fmla="*/ 478597 w 1619476"/>
                            <a:gd name="csY3883" fmla="*/ 492273 h 693081"/>
                            <a:gd name="csX3884" fmla="*/ 477442 w 1619476"/>
                            <a:gd name="csY3884" fmla="*/ 493225 h 693081"/>
                            <a:gd name="csX3885" fmla="*/ 476401 w 1619476"/>
                            <a:gd name="csY3885" fmla="*/ 493314 h 693081"/>
                            <a:gd name="csX3886" fmla="*/ 472757 w 1619476"/>
                            <a:gd name="csY3886" fmla="*/ 495510 h 693081"/>
                            <a:gd name="csX3887" fmla="*/ 476820 w 1619476"/>
                            <a:gd name="csY3887" fmla="*/ 495409 h 693081"/>
                            <a:gd name="csX3888" fmla="*/ 477963 w 1619476"/>
                            <a:gd name="csY3888" fmla="*/ 496247 h 693081"/>
                            <a:gd name="csX3889" fmla="*/ 473062 w 1619476"/>
                            <a:gd name="csY3889" fmla="*/ 497592 h 693081"/>
                            <a:gd name="csX3890" fmla="*/ 470879 w 1619476"/>
                            <a:gd name="csY3890" fmla="*/ 499992 h 693081"/>
                            <a:gd name="csX3891" fmla="*/ 476617 w 1619476"/>
                            <a:gd name="csY3891" fmla="*/ 499573 h 693081"/>
                            <a:gd name="csX3892" fmla="*/ 478686 w 1619476"/>
                            <a:gd name="csY3892" fmla="*/ 500500 h 693081"/>
                            <a:gd name="csX3893" fmla="*/ 477747 w 1619476"/>
                            <a:gd name="csY3893" fmla="*/ 501236 h 693081"/>
                            <a:gd name="csX3894" fmla="*/ 475881 w 1619476"/>
                            <a:gd name="csY3894" fmla="*/ 504474 h 693081"/>
                            <a:gd name="csX3895" fmla="*/ 477861 w 1619476"/>
                            <a:gd name="csY3895" fmla="*/ 503750 h 693081"/>
                            <a:gd name="csX3896" fmla="*/ 482140 w 1619476"/>
                            <a:gd name="csY3896" fmla="*/ 503331 h 693081"/>
                            <a:gd name="csX3897" fmla="*/ 483701 w 1619476"/>
                            <a:gd name="csY3897" fmla="*/ 504055 h 693081"/>
                            <a:gd name="csX3898" fmla="*/ 489656 w 1619476"/>
                            <a:gd name="csY3898" fmla="*/ 504372 h 693081"/>
                            <a:gd name="csX3899" fmla="*/ 495280 w 1619476"/>
                            <a:gd name="csY3899" fmla="*/ 504994 h 693081"/>
                            <a:gd name="csX3900" fmla="*/ 501526 w 1619476"/>
                            <a:gd name="csY3900" fmla="*/ 503953 h 693081"/>
                            <a:gd name="csX3901" fmla="*/ 524265 w 1619476"/>
                            <a:gd name="csY3901" fmla="*/ 502607 h 693081"/>
                            <a:gd name="csX3902" fmla="*/ 553046 w 1619476"/>
                            <a:gd name="csY3902" fmla="*/ 501033 h 693081"/>
                            <a:gd name="csX3903" fmla="*/ 570034 w 1619476"/>
                            <a:gd name="csY3903" fmla="*/ 501033 h 693081"/>
                            <a:gd name="csX3904" fmla="*/ 573690 w 1619476"/>
                            <a:gd name="csY3904" fmla="*/ 500297 h 693081"/>
                            <a:gd name="csX3905" fmla="*/ 576496 w 1619476"/>
                            <a:gd name="csY3905" fmla="*/ 498418 h 693081"/>
                            <a:gd name="csX3906" fmla="*/ 579416 w 1619476"/>
                            <a:gd name="csY3906" fmla="*/ 498418 h 693081"/>
                            <a:gd name="csX3907" fmla="*/ 607981 w 1619476"/>
                            <a:gd name="csY3907" fmla="*/ 499471 h 693081"/>
                            <a:gd name="csX3908" fmla="*/ 612577 w 1619476"/>
                            <a:gd name="csY3908" fmla="*/ 499573 h 693081"/>
                            <a:gd name="csX3909" fmla="*/ 617059 w 1619476"/>
                            <a:gd name="csY3909" fmla="*/ 501541 h 693081"/>
                            <a:gd name="csX3910" fmla="*/ 668465 w 1619476"/>
                            <a:gd name="csY3910" fmla="*/ 506035 h 693081"/>
                            <a:gd name="csX3911" fmla="*/ 695164 w 1619476"/>
                            <a:gd name="csY3911" fmla="*/ 505312 h 693081"/>
                            <a:gd name="csX3912" fmla="*/ 704026 w 1619476"/>
                            <a:gd name="csY3912" fmla="*/ 504689 h 693081"/>
                            <a:gd name="csX3913" fmla="*/ 710272 w 1619476"/>
                            <a:gd name="csY3913" fmla="*/ 500297 h 693081"/>
                            <a:gd name="csX3914" fmla="*/ 704432 w 1619476"/>
                            <a:gd name="csY3914" fmla="*/ 498215 h 693081"/>
                            <a:gd name="csX3915" fmla="*/ 684716 w 1619476"/>
                            <a:gd name="csY3915" fmla="*/ 495092 h 693081"/>
                            <a:gd name="csX3916" fmla="*/ 660542 w 1619476"/>
                            <a:gd name="csY3916" fmla="*/ 493835 h 693081"/>
                            <a:gd name="csX3917" fmla="*/ 652925 w 1619476"/>
                            <a:gd name="csY3917" fmla="*/ 493225 h 693081"/>
                            <a:gd name="csX3918" fmla="*/ 613301 w 1619476"/>
                            <a:gd name="csY3918" fmla="*/ 475070 h 693081"/>
                            <a:gd name="csX3919" fmla="*/ 608197 w 1619476"/>
                            <a:gd name="csY3919" fmla="*/ 457550 h 693081"/>
                            <a:gd name="csX3920" fmla="*/ 606737 w 1619476"/>
                            <a:gd name="csY3920" fmla="*/ 446924 h 693081"/>
                            <a:gd name="csX3921" fmla="*/ 606318 w 1619476"/>
                            <a:gd name="csY3921" fmla="*/ 424300 h 693081"/>
                            <a:gd name="csX3922" fmla="*/ 606420 w 1619476"/>
                            <a:gd name="csY3922" fmla="*/ 420022 h 693081"/>
                            <a:gd name="csX3923" fmla="*/ 606407 w 1619476"/>
                            <a:gd name="csY3923" fmla="*/ 418143 h 693081"/>
                            <a:gd name="csX3924" fmla="*/ 606318 w 1619476"/>
                            <a:gd name="csY3924" fmla="*/ 415108 h 693081"/>
                            <a:gd name="csX3925" fmla="*/ 606001 w 1619476"/>
                            <a:gd name="csY3925" fmla="*/ 405320 h 693081"/>
                            <a:gd name="csX3926" fmla="*/ 607461 w 1619476"/>
                            <a:gd name="csY3926" fmla="*/ 373314 h 693081"/>
                            <a:gd name="csX3927" fmla="*/ 609022 w 1619476"/>
                            <a:gd name="csY3927" fmla="*/ 361939 h 693081"/>
                            <a:gd name="csX3928" fmla="*/ 609454 w 1619476"/>
                            <a:gd name="csY3928" fmla="*/ 341092 h 693081"/>
                            <a:gd name="csX3929" fmla="*/ 608400 w 1619476"/>
                            <a:gd name="csY3929" fmla="*/ 330885 h 693081"/>
                            <a:gd name="csX3930" fmla="*/ 607042 w 1619476"/>
                            <a:gd name="csY3930" fmla="*/ 323051 h 693081"/>
                            <a:gd name="csX3931" fmla="*/ 599437 w 1619476"/>
                            <a:gd name="csY3931" fmla="*/ 298549 h 693081"/>
                            <a:gd name="csX3932" fmla="*/ 591413 w 1619476"/>
                            <a:gd name="csY3932" fmla="*/ 273741 h 693081"/>
                            <a:gd name="csX3933" fmla="*/ 586716 w 1619476"/>
                            <a:gd name="csY3933" fmla="*/ 261337 h 693081"/>
                            <a:gd name="csX3934" fmla="*/ 578578 w 1619476"/>
                            <a:gd name="csY3934" fmla="*/ 235882 h 693081"/>
                            <a:gd name="csX3935" fmla="*/ 574833 w 1619476"/>
                            <a:gd name="csY3935" fmla="*/ 222755 h 693081"/>
                            <a:gd name="csX3936" fmla="*/ 575353 w 1619476"/>
                            <a:gd name="csY3936" fmla="*/ 214719 h 693081"/>
                            <a:gd name="csX3937" fmla="*/ 576178 w 1619476"/>
                            <a:gd name="csY3937" fmla="*/ 196691 h 693081"/>
                            <a:gd name="csX3938" fmla="*/ 572953 w 1619476"/>
                            <a:gd name="csY3938" fmla="*/ 173216 h 693081"/>
                            <a:gd name="csX3939" fmla="*/ 572014 w 1619476"/>
                            <a:gd name="csY3939" fmla="*/ 161244 h 693081"/>
                            <a:gd name="csX3940" fmla="*/ 573576 w 1619476"/>
                            <a:gd name="csY3940" fmla="*/ 148510 h 693081"/>
                            <a:gd name="csX3941" fmla="*/ 573576 w 1619476"/>
                            <a:gd name="csY3941" fmla="*/ 144448 h 693081"/>
                            <a:gd name="csX3942" fmla="*/ 575569 w 1619476"/>
                            <a:gd name="csY3942" fmla="*/ 136310 h 693081"/>
                            <a:gd name="csX3943" fmla="*/ 577232 w 1619476"/>
                            <a:gd name="csY3943" fmla="*/ 127664 h 693081"/>
                            <a:gd name="csX3944" fmla="*/ 577854 w 1619476"/>
                            <a:gd name="csY3944" fmla="*/ 111299 h 693081"/>
                            <a:gd name="csX3945" fmla="*/ 577334 w 1619476"/>
                            <a:gd name="csY3945" fmla="*/ 110042 h 693081"/>
                            <a:gd name="csX3946" fmla="*/ 579936 w 1619476"/>
                            <a:gd name="csY3946" fmla="*/ 105878 h 693081"/>
                            <a:gd name="csX3947" fmla="*/ 582970 w 1619476"/>
                            <a:gd name="csY3947" fmla="*/ 95023 h 693081"/>
                            <a:gd name="csX3948" fmla="*/ 580571 w 1619476"/>
                            <a:gd name="csY3948" fmla="*/ 80004 h 693081"/>
                            <a:gd name="csX3949" fmla="*/ 576711 w 1619476"/>
                            <a:gd name="csY3949" fmla="*/ 78138 h 693081"/>
                            <a:gd name="csX3950" fmla="*/ 575455 w 1619476"/>
                            <a:gd name="csY3950" fmla="*/ 79801 h 693081"/>
                            <a:gd name="csX3951" fmla="*/ 566593 w 1619476"/>
                            <a:gd name="csY3951" fmla="*/ 91583 h 693081"/>
                            <a:gd name="csX3952" fmla="*/ 564828 w 1619476"/>
                            <a:gd name="csY3952" fmla="*/ 101066 h 693081"/>
                            <a:gd name="csX3953" fmla="*/ 564396 w 1619476"/>
                            <a:gd name="csY3953" fmla="*/ 102412 h 693081"/>
                            <a:gd name="csX3954" fmla="*/ 561387 w 1619476"/>
                            <a:gd name="csY3954" fmla="*/ 100863 h 693081"/>
                            <a:gd name="csX3955" fmla="*/ 551256 w 1619476"/>
                            <a:gd name="csY3955" fmla="*/ 81363 h 693081"/>
                            <a:gd name="csX3956" fmla="*/ 548869 w 1619476"/>
                            <a:gd name="csY3956" fmla="*/ 76259 h 693081"/>
                            <a:gd name="csX3957" fmla="*/ 548768 w 1619476"/>
                            <a:gd name="csY3957" fmla="*/ 76145 h 693081"/>
                            <a:gd name="csX3958" fmla="*/ 546990 w 1619476"/>
                            <a:gd name="csY3958" fmla="*/ 76360 h 693081"/>
                            <a:gd name="csX3959" fmla="*/ 542509 w 1619476"/>
                            <a:gd name="csY3959" fmla="*/ 85019 h 693081"/>
                            <a:gd name="csX3960" fmla="*/ 545530 w 1619476"/>
                            <a:gd name="csY3960" fmla="*/ 101181 h 693081"/>
                            <a:gd name="csX3961" fmla="*/ 545530 w 1619476"/>
                            <a:gd name="csY3961" fmla="*/ 107427 h 693081"/>
                            <a:gd name="csX3962" fmla="*/ 543448 w 1619476"/>
                            <a:gd name="csY3962" fmla="*/ 109623 h 693081"/>
                            <a:gd name="csX3963" fmla="*/ 541049 w 1619476"/>
                            <a:gd name="csY3963" fmla="*/ 109623 h 693081"/>
                            <a:gd name="csX3964" fmla="*/ 537392 w 1619476"/>
                            <a:gd name="csY3964" fmla="*/ 113686 h 693081"/>
                            <a:gd name="csX3965" fmla="*/ 537291 w 1619476"/>
                            <a:gd name="csY3965" fmla="*/ 114943 h 693081"/>
                            <a:gd name="csX3966" fmla="*/ 535323 w 1619476"/>
                            <a:gd name="csY3966" fmla="*/ 115248 h 693081"/>
                            <a:gd name="csX3967" fmla="*/ 537392 w 1619476"/>
                            <a:gd name="csY3967" fmla="*/ 116720 h 693081"/>
                            <a:gd name="csX3968" fmla="*/ 535831 w 1619476"/>
                            <a:gd name="csY3968" fmla="*/ 119945 h 693081"/>
                            <a:gd name="csX3969" fmla="*/ 528226 w 1619476"/>
                            <a:gd name="csY3969" fmla="*/ 128489 h 693081"/>
                            <a:gd name="csX3970" fmla="*/ 524785 w 1619476"/>
                            <a:gd name="csY3970" fmla="*/ 131320 h 693081"/>
                            <a:gd name="csX3971" fmla="*/ 524988 w 1619476"/>
                            <a:gd name="csY3971" fmla="*/ 132463 h 693081"/>
                            <a:gd name="csX3972" fmla="*/ 524366 w 1619476"/>
                            <a:gd name="csY3972" fmla="*/ 136424 h 693081"/>
                            <a:gd name="csX3973" fmla="*/ 531146 w 1619476"/>
                            <a:gd name="csY3973" fmla="*/ 144867 h 693081"/>
                            <a:gd name="csX3974" fmla="*/ 532923 w 1619476"/>
                            <a:gd name="csY3974" fmla="*/ 144333 h 693081"/>
                            <a:gd name="csX3975" fmla="*/ 535729 w 1619476"/>
                            <a:gd name="csY3975" fmla="*/ 145603 h 693081"/>
                            <a:gd name="csX3976" fmla="*/ 539386 w 1619476"/>
                            <a:gd name="csY3976" fmla="*/ 146009 h 693081"/>
                            <a:gd name="csX3977" fmla="*/ 541569 w 1619476"/>
                            <a:gd name="csY3977" fmla="*/ 145489 h 693081"/>
                            <a:gd name="csX3978" fmla="*/ 541569 w 1619476"/>
                            <a:gd name="csY3978" fmla="*/ 149145 h 693081"/>
                            <a:gd name="csX3979" fmla="*/ 537811 w 1619476"/>
                            <a:gd name="csY3979" fmla="*/ 159670 h 693081"/>
                            <a:gd name="csX3980" fmla="*/ 533545 w 1619476"/>
                            <a:gd name="csY3980" fmla="*/ 168214 h 693081"/>
                            <a:gd name="csX3981" fmla="*/ 526245 w 1619476"/>
                            <a:gd name="csY3981" fmla="*/ 175628 h 693081"/>
                            <a:gd name="csX3982" fmla="*/ 523325 w 1619476"/>
                            <a:gd name="csY3982" fmla="*/ 179996 h 693081"/>
                            <a:gd name="csX3983" fmla="*/ 520926 w 1619476"/>
                            <a:gd name="csY3983" fmla="*/ 184490 h 693081"/>
                            <a:gd name="csX3984" fmla="*/ 520291 w 1619476"/>
                            <a:gd name="csY3984" fmla="*/ 181151 h 693081"/>
                            <a:gd name="csX3985" fmla="*/ 512991 w 1619476"/>
                            <a:gd name="csY3985" fmla="*/ 169369 h 693081"/>
                            <a:gd name="csX3986" fmla="*/ 460976 w 1619476"/>
                            <a:gd name="csY3986" fmla="*/ 144867 h 693081"/>
                            <a:gd name="csX3987" fmla="*/ 449918 w 1619476"/>
                            <a:gd name="csY3987" fmla="*/ 144232 h 693081"/>
                            <a:gd name="csX3988" fmla="*/ 453155 w 1619476"/>
                            <a:gd name="csY3988" fmla="*/ 153627 h 693081"/>
                            <a:gd name="csX3989" fmla="*/ 464200 w 1619476"/>
                            <a:gd name="csY3989" fmla="*/ 159467 h 693081"/>
                            <a:gd name="csX3990" fmla="*/ 495064 w 1619476"/>
                            <a:gd name="csY3990" fmla="*/ 179171 h 693081"/>
                            <a:gd name="csX3991" fmla="*/ 500904 w 1619476"/>
                            <a:gd name="csY3991" fmla="*/ 195015 h 693081"/>
                            <a:gd name="csX3992" fmla="*/ 498721 w 1619476"/>
                            <a:gd name="csY3992" fmla="*/ 201896 h 693081"/>
                            <a:gd name="csX3993" fmla="*/ 497984 w 1619476"/>
                            <a:gd name="csY3993" fmla="*/ 204194 h 693081"/>
                            <a:gd name="csX3994" fmla="*/ 492982 w 1619476"/>
                            <a:gd name="csY3994" fmla="*/ 202417 h 693081"/>
                            <a:gd name="csX3995" fmla="*/ 488488 w 1619476"/>
                            <a:gd name="csY3995" fmla="*/ 200119 h 693081"/>
                            <a:gd name="csX3996" fmla="*/ 486202 w 1619476"/>
                            <a:gd name="csY3996" fmla="*/ 197313 h 693081"/>
                            <a:gd name="csX3997" fmla="*/ 484425 w 1619476"/>
                            <a:gd name="csY3997" fmla="*/ 195434 h 693081"/>
                            <a:gd name="csX3998" fmla="*/ 482038 w 1619476"/>
                            <a:gd name="csY3998" fmla="*/ 193758 h 693081"/>
                            <a:gd name="csX3999" fmla="*/ 480578 w 1619476"/>
                            <a:gd name="csY3999" fmla="*/ 191892 h 693081"/>
                            <a:gd name="csX4000" fmla="*/ 478496 w 1619476"/>
                            <a:gd name="csY4000" fmla="*/ 190851 h 693081"/>
                            <a:gd name="csX4001" fmla="*/ 478179 w 1619476"/>
                            <a:gd name="csY4001" fmla="*/ 187918 h 693081"/>
                            <a:gd name="csX4002" fmla="*/ 472542 w 1619476"/>
                            <a:gd name="csY4002" fmla="*/ 185214 h 693081"/>
                            <a:gd name="csX4003" fmla="*/ 471501 w 1619476"/>
                            <a:gd name="csY4003" fmla="*/ 186039 h 693081"/>
                            <a:gd name="csX4004" fmla="*/ 470142 w 1619476"/>
                            <a:gd name="csY4004" fmla="*/ 184274 h 693081"/>
                            <a:gd name="csX4005" fmla="*/ 463896 w 1619476"/>
                            <a:gd name="csY4005" fmla="*/ 183957 h 693081"/>
                            <a:gd name="csX4006" fmla="*/ 462321 w 1619476"/>
                            <a:gd name="csY4006" fmla="*/ 186775 h 693081"/>
                            <a:gd name="csX4007" fmla="*/ 460874 w 1619476"/>
                            <a:gd name="csY4007" fmla="*/ 186039 h 693081"/>
                            <a:gd name="csX4008" fmla="*/ 457218 w 1619476"/>
                            <a:gd name="csY4008" fmla="*/ 189175 h 693081"/>
                            <a:gd name="csX4009" fmla="*/ 457319 w 1619476"/>
                            <a:gd name="csY4009" fmla="*/ 191359 h 693081"/>
                            <a:gd name="csX4010" fmla="*/ 454818 w 1619476"/>
                            <a:gd name="csY4010" fmla="*/ 191155 h 693081"/>
                            <a:gd name="csX4011" fmla="*/ 453269 w 1619476"/>
                            <a:gd name="csY4011" fmla="*/ 194177 h 693081"/>
                            <a:gd name="csX4012" fmla="*/ 453676 w 1619476"/>
                            <a:gd name="csY4012" fmla="*/ 195726 h 693081"/>
                            <a:gd name="csX4013" fmla="*/ 265814 w 1619476"/>
                            <a:gd name="csY4013" fmla="*/ 195726 h 693081"/>
                            <a:gd name="csX4014" fmla="*/ 266221 w 1619476"/>
                            <a:gd name="csY4014" fmla="*/ 194190 h 693081"/>
                            <a:gd name="csX4015" fmla="*/ 264659 w 1619476"/>
                            <a:gd name="csY4015" fmla="*/ 191156 h 693081"/>
                            <a:gd name="csX4016" fmla="*/ 262145 w 1619476"/>
                            <a:gd name="csY4016" fmla="*/ 191359 h 693081"/>
                            <a:gd name="csX4017" fmla="*/ 262247 w 1619476"/>
                            <a:gd name="csY4017" fmla="*/ 189175 h 693081"/>
                            <a:gd name="csX4018" fmla="*/ 258603 w 1619476"/>
                            <a:gd name="csY4018" fmla="*/ 186052 h 693081"/>
                            <a:gd name="csX4019" fmla="*/ 257143 w 1619476"/>
                            <a:gd name="csY4019" fmla="*/ 186788 h 693081"/>
                            <a:gd name="csX4020" fmla="*/ 255569 w 1619476"/>
                            <a:gd name="csY4020" fmla="*/ 183957 h 693081"/>
                            <a:gd name="csX4021" fmla="*/ 249322 w 1619476"/>
                            <a:gd name="csY4021" fmla="*/ 184274 h 693081"/>
                            <a:gd name="csX4022" fmla="*/ 247964 w 1619476"/>
                            <a:gd name="csY4022" fmla="*/ 186052 h 693081"/>
                            <a:gd name="csX4023" fmla="*/ 246936 w 1619476"/>
                            <a:gd name="csY4023" fmla="*/ 185214 h 693081"/>
                            <a:gd name="csX4024" fmla="*/ 241299 w 1619476"/>
                            <a:gd name="csY4024" fmla="*/ 187931 h 693081"/>
                            <a:gd name="csX4025" fmla="*/ 240981 w 1619476"/>
                            <a:gd name="csY4025" fmla="*/ 190851 h 693081"/>
                            <a:gd name="csX4026" fmla="*/ 238899 w 1619476"/>
                            <a:gd name="csY4026" fmla="*/ 191892 h 693081"/>
                            <a:gd name="csX4027" fmla="*/ 237439 w 1619476"/>
                            <a:gd name="csY4027" fmla="*/ 193771 h 693081"/>
                            <a:gd name="csX4028" fmla="*/ 235039 w 1619476"/>
                            <a:gd name="csY4028" fmla="*/ 195434 h 693081"/>
                            <a:gd name="csX4029" fmla="*/ 233262 w 1619476"/>
                            <a:gd name="csY4029" fmla="*/ 197313 h 693081"/>
                            <a:gd name="csX4030" fmla="*/ 230977 w 1619476"/>
                            <a:gd name="csY4030" fmla="*/ 200131 h 693081"/>
                            <a:gd name="csX4031" fmla="*/ 226495 w 1619476"/>
                            <a:gd name="csY4031" fmla="*/ 202416 h 693081"/>
                            <a:gd name="csX4032" fmla="*/ 221480 w 1619476"/>
                            <a:gd name="csY4032" fmla="*/ 204194 h 693081"/>
                            <a:gd name="csX4033" fmla="*/ 220757 w 1619476"/>
                            <a:gd name="csY4033" fmla="*/ 201909 h 693081"/>
                            <a:gd name="csX4034" fmla="*/ 218573 w 1619476"/>
                            <a:gd name="csY4034" fmla="*/ 195015 h 693081"/>
                            <a:gd name="csX4035" fmla="*/ 224413 w 1619476"/>
                            <a:gd name="csY4035" fmla="*/ 179170 h 693081"/>
                            <a:gd name="csX4036" fmla="*/ 255264 w 1619476"/>
                            <a:gd name="csY4036" fmla="*/ 159467 h 693081"/>
                            <a:gd name="csX4037" fmla="*/ 266322 w 1619476"/>
                            <a:gd name="csY4037" fmla="*/ 153627 h 693081"/>
                            <a:gd name="csX4038" fmla="*/ 269547 w 1619476"/>
                            <a:gd name="csY4038" fmla="*/ 144244 h 693081"/>
                            <a:gd name="csX4039" fmla="*/ 258501 w 1619476"/>
                            <a:gd name="csY4039" fmla="*/ 144867 h 693081"/>
                            <a:gd name="csX4040" fmla="*/ 206474 w 1619476"/>
                            <a:gd name="csY4040" fmla="*/ 169369 h 693081"/>
                            <a:gd name="csX4041" fmla="*/ 199174 w 1619476"/>
                            <a:gd name="csY4041" fmla="*/ 181151 h 693081"/>
                            <a:gd name="csX4042" fmla="*/ 198551 w 1619476"/>
                            <a:gd name="csY4042" fmla="*/ 184490 h 693081"/>
                            <a:gd name="csX4043" fmla="*/ 196152 w 1619476"/>
                            <a:gd name="csY4043" fmla="*/ 179996 h 693081"/>
                            <a:gd name="csX4044" fmla="*/ 193232 w 1619476"/>
                            <a:gd name="csY4044" fmla="*/ 175628 h 693081"/>
                            <a:gd name="csX4045" fmla="*/ 185932 w 1619476"/>
                            <a:gd name="csY4045" fmla="*/ 168214 h 693081"/>
                            <a:gd name="csX4046" fmla="*/ 181653 w 1619476"/>
                            <a:gd name="csY4046" fmla="*/ 159670 h 693081"/>
                            <a:gd name="csX4047" fmla="*/ 177895 w 1619476"/>
                            <a:gd name="csY4047" fmla="*/ 149132 h 693081"/>
                            <a:gd name="csX4048" fmla="*/ 177895 w 1619476"/>
                            <a:gd name="csY4048" fmla="*/ 145489 h 693081"/>
                            <a:gd name="csX4049" fmla="*/ 180092 w 1619476"/>
                            <a:gd name="csY4049" fmla="*/ 146009 h 693081"/>
                            <a:gd name="csX4050" fmla="*/ 183748 w 1619476"/>
                            <a:gd name="csY4050" fmla="*/ 145603 h 693081"/>
                            <a:gd name="csX4051" fmla="*/ 186554 w 1619476"/>
                            <a:gd name="csY4051" fmla="*/ 144346 h 693081"/>
                            <a:gd name="csX4052" fmla="*/ 188331 w 1619476"/>
                            <a:gd name="csY4052" fmla="*/ 144867 h 693081"/>
                            <a:gd name="csX4053" fmla="*/ 195111 w 1619476"/>
                            <a:gd name="csY4053" fmla="*/ 136424 h 693081"/>
                            <a:gd name="csX4054" fmla="*/ 194489 w 1619476"/>
                            <a:gd name="csY4054" fmla="*/ 132463 h 693081"/>
                            <a:gd name="csX4055" fmla="*/ 194692 w 1619476"/>
                            <a:gd name="csY4055" fmla="*/ 131307 h 693081"/>
                            <a:gd name="csX4056" fmla="*/ 191251 w 1619476"/>
                            <a:gd name="csY4056" fmla="*/ 128489 h 693081"/>
                            <a:gd name="csX4057" fmla="*/ 183634 w 1619476"/>
                            <a:gd name="csY4057" fmla="*/ 119945 h 693081"/>
                            <a:gd name="csX4058" fmla="*/ 182085 w 1619476"/>
                            <a:gd name="csY4058" fmla="*/ 116720 h 693081"/>
                            <a:gd name="csX4059" fmla="*/ 184154 w 1619476"/>
                            <a:gd name="csY4059" fmla="*/ 115260 h 693081"/>
                            <a:gd name="csX4060" fmla="*/ 182174 w 1619476"/>
                            <a:gd name="csY4060" fmla="*/ 114943 h 693081"/>
                            <a:gd name="csX4061" fmla="*/ 182085 w 1619476"/>
                            <a:gd name="csY4061" fmla="*/ 113686 h 693081"/>
                            <a:gd name="csX4062" fmla="*/ 178428 w 1619476"/>
                            <a:gd name="csY4062" fmla="*/ 109623 h 693081"/>
                            <a:gd name="csX4063" fmla="*/ 176029 w 1619476"/>
                            <a:gd name="csY4063" fmla="*/ 109623 h 693081"/>
                            <a:gd name="csX4064" fmla="*/ 173934 w 1619476"/>
                            <a:gd name="csY4064" fmla="*/ 107440 h 693081"/>
                            <a:gd name="csX4065" fmla="*/ 173934 w 1619476"/>
                            <a:gd name="csY4065" fmla="*/ 101181 h 693081"/>
                            <a:gd name="csX4066" fmla="*/ 176955 w 1619476"/>
                            <a:gd name="csY4066" fmla="*/ 85019 h 693081"/>
                            <a:gd name="csX4067" fmla="*/ 172474 w 1619476"/>
                            <a:gd name="csY4067" fmla="*/ 76360 h 693081"/>
                            <a:gd name="csX4068" fmla="*/ 170709 w 1619476"/>
                            <a:gd name="csY4068" fmla="*/ 76144 h 693081"/>
                            <a:gd name="csX4069" fmla="*/ 170595 w 1619476"/>
                            <a:gd name="csY4069" fmla="*/ 76259 h 693081"/>
                            <a:gd name="csX4070" fmla="*/ 168208 w 1619476"/>
                            <a:gd name="csY4070" fmla="*/ 81375 h 693081"/>
                            <a:gd name="csX4071" fmla="*/ 158089 w 1619476"/>
                            <a:gd name="csY4071" fmla="*/ 100876 h 693081"/>
                            <a:gd name="csX4072" fmla="*/ 155068 w 1619476"/>
                            <a:gd name="csY4072" fmla="*/ 102425 h 693081"/>
                            <a:gd name="csX4073" fmla="*/ 154649 w 1619476"/>
                            <a:gd name="csY4073" fmla="*/ 101079 h 693081"/>
                            <a:gd name="csX4074" fmla="*/ 152884 w 1619476"/>
                            <a:gd name="csY4074" fmla="*/ 91583 h 693081"/>
                            <a:gd name="csX4075" fmla="*/ 144022 w 1619476"/>
                            <a:gd name="csY4075" fmla="*/ 79814 h 693081"/>
                            <a:gd name="csX4076" fmla="*/ 142765 w 1619476"/>
                            <a:gd name="csY4076" fmla="*/ 78138 h 693081"/>
                            <a:gd name="csX4077" fmla="*/ 138906 w 1619476"/>
                            <a:gd name="csY4077" fmla="*/ 80017 h 693081"/>
                            <a:gd name="csX4078" fmla="*/ 136506 w 1619476"/>
                            <a:gd name="csY4078" fmla="*/ 95023 h 693081"/>
                            <a:gd name="csX4079" fmla="*/ 139528 w 1619476"/>
                            <a:gd name="csY4079" fmla="*/ 105878 h 693081"/>
                            <a:gd name="csX4080" fmla="*/ 142143 w 1619476"/>
                            <a:gd name="csY4080" fmla="*/ 110042 h 693081"/>
                            <a:gd name="csX4081" fmla="*/ 141610 w 1619476"/>
                            <a:gd name="csY4081" fmla="*/ 111299 h 693081"/>
                            <a:gd name="csX4082" fmla="*/ 142232 w 1619476"/>
                            <a:gd name="csY4082" fmla="*/ 127651 h 693081"/>
                            <a:gd name="csX4083" fmla="*/ 143908 w 1619476"/>
                            <a:gd name="csY4083" fmla="*/ 136310 h 693081"/>
                            <a:gd name="csX4084" fmla="*/ 145901 w 1619476"/>
                            <a:gd name="csY4084" fmla="*/ 144460 h 693081"/>
                            <a:gd name="csX4085" fmla="*/ 145901 w 1619476"/>
                            <a:gd name="csY4085" fmla="*/ 148510 h 693081"/>
                            <a:gd name="csX4086" fmla="*/ 147463 w 1619476"/>
                            <a:gd name="csY4086" fmla="*/ 161231 h 693081"/>
                            <a:gd name="csX4087" fmla="*/ 146523 w 1619476"/>
                            <a:gd name="csY4087" fmla="*/ 173229 h 693081"/>
                            <a:gd name="csX4088" fmla="*/ 143286 w 1619476"/>
                            <a:gd name="csY4088" fmla="*/ 196691 h 693081"/>
                            <a:gd name="csX4089" fmla="*/ 144124 w 1619476"/>
                            <a:gd name="csY4089" fmla="*/ 214719 h 693081"/>
                            <a:gd name="csX4090" fmla="*/ 144644 w 1619476"/>
                            <a:gd name="csY4090" fmla="*/ 222755 h 693081"/>
                            <a:gd name="csX4091" fmla="*/ 140886 w 1619476"/>
                            <a:gd name="csY4091" fmla="*/ 235882 h 693081"/>
                            <a:gd name="csX4092" fmla="*/ 132761 w 1619476"/>
                            <a:gd name="csY4092" fmla="*/ 261325 h 693081"/>
                            <a:gd name="csX4093" fmla="*/ 128063 w 1619476"/>
                            <a:gd name="csY4093" fmla="*/ 273728 h 693081"/>
                            <a:gd name="csX4094" fmla="*/ 120027 w 1619476"/>
                            <a:gd name="csY4094" fmla="*/ 298549 h 693081"/>
                            <a:gd name="csX4095" fmla="*/ 112422 w 1619476"/>
                            <a:gd name="csY4095" fmla="*/ 323051 h 693081"/>
                            <a:gd name="csX4096" fmla="*/ 111064 w 1619476"/>
                            <a:gd name="csY4096" fmla="*/ 330872 h 693081"/>
                            <a:gd name="csX4097" fmla="*/ 110023 w 1619476"/>
                            <a:gd name="csY4097" fmla="*/ 341092 h 693081"/>
                            <a:gd name="csX4098" fmla="*/ 110442 w 1619476"/>
                            <a:gd name="csY4098" fmla="*/ 361939 h 693081"/>
                            <a:gd name="csX4099" fmla="*/ 112003 w 1619476"/>
                            <a:gd name="csY4099" fmla="*/ 373314 h 693081"/>
                            <a:gd name="csX4100" fmla="*/ 113463 w 1619476"/>
                            <a:gd name="csY4100" fmla="*/ 405320 h 693081"/>
                            <a:gd name="csX4101" fmla="*/ 113146 w 1619476"/>
                            <a:gd name="csY4101" fmla="*/ 415121 h 693081"/>
                            <a:gd name="csX4102" fmla="*/ 113057 w 1619476"/>
                            <a:gd name="csY4102" fmla="*/ 418143 h 693081"/>
                            <a:gd name="csX4103" fmla="*/ 113044 w 1619476"/>
                            <a:gd name="csY4103" fmla="*/ 420022 h 693081"/>
                            <a:gd name="csX4104" fmla="*/ 113146 w 1619476"/>
                            <a:gd name="csY4104" fmla="*/ 424287 h 693081"/>
                            <a:gd name="csX4105" fmla="*/ 112740 w 1619476"/>
                            <a:gd name="csY4105" fmla="*/ 446924 h 693081"/>
                            <a:gd name="csX4106" fmla="*/ 111280 w 1619476"/>
                            <a:gd name="csY4106" fmla="*/ 457550 h 693081"/>
                            <a:gd name="csX4107" fmla="*/ 106176 w 1619476"/>
                            <a:gd name="csY4107" fmla="*/ 475070 h 693081"/>
                            <a:gd name="csX4108" fmla="*/ 66552 w 1619476"/>
                            <a:gd name="csY4108" fmla="*/ 493225 h 693081"/>
                            <a:gd name="csX4109" fmla="*/ 58934 w 1619476"/>
                            <a:gd name="csY4109" fmla="*/ 493835 h 693081"/>
                            <a:gd name="csX4110" fmla="*/ 34749 w 1619476"/>
                            <a:gd name="csY4110" fmla="*/ 495092 h 693081"/>
                            <a:gd name="csX4111" fmla="*/ 15032 w 1619476"/>
                            <a:gd name="csY4111" fmla="*/ 498215 h 693081"/>
                            <a:gd name="csX4112" fmla="*/ 9205 w 1619476"/>
                            <a:gd name="csY4112" fmla="*/ 500309 h 693081"/>
                            <a:gd name="csX4113" fmla="*/ 15451 w 1619476"/>
                            <a:gd name="csY4113" fmla="*/ 504689 h 693081"/>
                            <a:gd name="csX4114" fmla="*/ 460747 w 1619476"/>
                            <a:gd name="csY4114" fmla="*/ 476023 h 693081"/>
                            <a:gd name="csX4115" fmla="*/ 453422 w 1619476"/>
                            <a:gd name="csY4115" fmla="*/ 480530 h 693081"/>
                            <a:gd name="csX4116" fmla="*/ 450832 w 1619476"/>
                            <a:gd name="csY4116" fmla="*/ 482332 h 693081"/>
                            <a:gd name="csX4117" fmla="*/ 438974 w 1619476"/>
                            <a:gd name="csY4117" fmla="*/ 485735 h 693081"/>
                            <a:gd name="csX4118" fmla="*/ 370390 w 1619476"/>
                            <a:gd name="csY4118" fmla="*/ 507203 h 693081"/>
                            <a:gd name="csX4119" fmla="*/ 360945 w 1619476"/>
                            <a:gd name="csY4119" fmla="*/ 508346 h 693081"/>
                            <a:gd name="csX4120" fmla="*/ 413353 w 1619476"/>
                            <a:gd name="csY4120" fmla="*/ 477216 h 693081"/>
                            <a:gd name="csX4121" fmla="*/ 426582 w 1619476"/>
                            <a:gd name="csY4121" fmla="*/ 477013 h 693081"/>
                            <a:gd name="csX4122" fmla="*/ 433438 w 1619476"/>
                            <a:gd name="csY4122" fmla="*/ 476810 h 693081"/>
                            <a:gd name="csX4123" fmla="*/ 460747 w 1619476"/>
                            <a:gd name="csY4123" fmla="*/ 476022 h 693081"/>
                            <a:gd name="csX4124" fmla="*/ 719413 w 1619476"/>
                            <a:gd name="csY4124" fmla="*/ 506200 h 693081"/>
                            <a:gd name="csX4125" fmla="*/ 717293 w 1619476"/>
                            <a:gd name="csY4125" fmla="*/ 509209 h 693081"/>
                            <a:gd name="csX4126" fmla="*/ 587109 w 1619476"/>
                            <a:gd name="csY4126" fmla="*/ 519734 h 693081"/>
                            <a:gd name="csX4127" fmla="*/ 519161 w 1619476"/>
                            <a:gd name="csY4127" fmla="*/ 523251 h 693081"/>
                            <a:gd name="csX4128" fmla="*/ 473798 w 1619476"/>
                            <a:gd name="csY4128" fmla="*/ 525054 h 693081"/>
                            <a:gd name="csX4129" fmla="*/ 402676 w 1619476"/>
                            <a:gd name="csY4129" fmla="*/ 524635 h 693081"/>
                            <a:gd name="csX4130" fmla="*/ 359789 w 1619476"/>
                            <a:gd name="csY4130" fmla="*/ 524622 h 693081"/>
                            <a:gd name="csX4131" fmla="*/ 359777 w 1619476"/>
                            <a:gd name="csY4131" fmla="*/ 524597 h 693081"/>
                            <a:gd name="csX4132" fmla="*/ 359777 w 1619476"/>
                            <a:gd name="csY4132" fmla="*/ 524635 h 693081"/>
                            <a:gd name="csX4133" fmla="*/ 316890 w 1619476"/>
                            <a:gd name="csY4133" fmla="*/ 524635 h 693081"/>
                            <a:gd name="csX4134" fmla="*/ 245767 w 1619476"/>
                            <a:gd name="csY4134" fmla="*/ 525054 h 693081"/>
                            <a:gd name="csX4135" fmla="*/ 200392 w 1619476"/>
                            <a:gd name="csY4135" fmla="*/ 523251 h 693081"/>
                            <a:gd name="csX4136" fmla="*/ 132469 w 1619476"/>
                            <a:gd name="csY4136" fmla="*/ 519734 h 693081"/>
                            <a:gd name="csX4137" fmla="*/ 2273 w 1619476"/>
                            <a:gd name="csY4137" fmla="*/ 509209 h 693081"/>
                            <a:gd name="csX4138" fmla="*/ 165 w 1619476"/>
                            <a:gd name="csY4138" fmla="*/ 506200 h 693081"/>
                            <a:gd name="csX4139" fmla="*/ 2298 w 1619476"/>
                            <a:gd name="csY4139" fmla="*/ 503179 h 693081"/>
                            <a:gd name="csX4140" fmla="*/ 8760 w 1619476"/>
                            <a:gd name="csY4140" fmla="*/ 500360 h 693081"/>
                            <a:gd name="csX4141" fmla="*/ 9281 w 1619476"/>
                            <a:gd name="csY4141" fmla="*/ 503458 h 693081"/>
                            <a:gd name="csX4142" fmla="*/ 9332 w 1619476"/>
                            <a:gd name="csY4142" fmla="*/ 503509 h 693081"/>
                            <a:gd name="csX4143" fmla="*/ 8925 w 1619476"/>
                            <a:gd name="csY4143" fmla="*/ 504512 h 693081"/>
                            <a:gd name="csX4144" fmla="*/ 11668 w 1619476"/>
                            <a:gd name="csY4144" fmla="*/ 506378 h 693081"/>
                            <a:gd name="csX4145" fmla="*/ 10449 w 1619476"/>
                            <a:gd name="csY4145" fmla="*/ 506404 h 693081"/>
                            <a:gd name="csX4146" fmla="*/ 12239 w 1619476"/>
                            <a:gd name="csY4146" fmla="*/ 506607 h 693081"/>
                            <a:gd name="csX4147" fmla="*/ 25709 w 1619476"/>
                            <a:gd name="csY4147" fmla="*/ 507572 h 693081"/>
                            <a:gd name="csX4148" fmla="*/ 30775 w 1619476"/>
                            <a:gd name="csY4148" fmla="*/ 507178 h 693081"/>
                            <a:gd name="csX4149" fmla="*/ 58985 w 1619476"/>
                            <a:gd name="csY4149" fmla="*/ 507495 h 693081"/>
                            <a:gd name="csX4150" fmla="*/ 107268 w 1619476"/>
                            <a:gd name="csY4150" fmla="*/ 509806 h 693081"/>
                            <a:gd name="csX4151" fmla="*/ 108855 w 1619476"/>
                            <a:gd name="csY4151" fmla="*/ 507495 h 693081"/>
                            <a:gd name="csX4152" fmla="*/ 114796 w 1619476"/>
                            <a:gd name="csY4152" fmla="*/ 507902 h 693081"/>
                            <a:gd name="csX4153" fmla="*/ 134843 w 1619476"/>
                            <a:gd name="csY4153" fmla="*/ 510111 h 693081"/>
                            <a:gd name="csX4154" fmla="*/ 133256 w 1619476"/>
                            <a:gd name="csY4154" fmla="*/ 508714 h 693081"/>
                            <a:gd name="csX4155" fmla="*/ 138525 w 1619476"/>
                            <a:gd name="csY4155" fmla="*/ 507495 h 693081"/>
                            <a:gd name="csX4156" fmla="*/ 158191 w 1619476"/>
                            <a:gd name="csY4156" fmla="*/ 510504 h 693081"/>
                            <a:gd name="csX4157" fmla="*/ 167815 w 1619476"/>
                            <a:gd name="csY4157" fmla="*/ 509806 h 693081"/>
                            <a:gd name="csX4158" fmla="*/ 177044 w 1619476"/>
                            <a:gd name="csY4158" fmla="*/ 509806 h 693081"/>
                            <a:gd name="csX4159" fmla="*/ 179431 w 1619476"/>
                            <a:gd name="csY4159" fmla="*/ 509806 h 693081"/>
                            <a:gd name="csX4160" fmla="*/ 181666 w 1619476"/>
                            <a:gd name="csY4160" fmla="*/ 508410 h 693081"/>
                            <a:gd name="csX4161" fmla="*/ 185627 w 1619476"/>
                            <a:gd name="csY4161" fmla="*/ 508410 h 693081"/>
                            <a:gd name="csX4162" fmla="*/ 212669 w 1619476"/>
                            <a:gd name="csY4162" fmla="*/ 509514 h 693081"/>
                            <a:gd name="csX4163" fmla="*/ 259098 w 1619476"/>
                            <a:gd name="csY4163" fmla="*/ 509108 h 693081"/>
                            <a:gd name="csX4164" fmla="*/ 274130 w 1619476"/>
                            <a:gd name="csY4164" fmla="*/ 508714 h 693081"/>
                            <a:gd name="csX4165" fmla="*/ 302353 w 1619476"/>
                            <a:gd name="csY4165" fmla="*/ 512713 h 693081"/>
                            <a:gd name="csX4166" fmla="*/ 301693 w 1619476"/>
                            <a:gd name="csY4166" fmla="*/ 512015 h 693081"/>
                            <a:gd name="csX4167" fmla="*/ 298659 w 1619476"/>
                            <a:gd name="csY4167" fmla="*/ 509514 h 693081"/>
                            <a:gd name="csX4168" fmla="*/ 341799 w 1619476"/>
                            <a:gd name="csY4168" fmla="*/ 514224 h 693081"/>
                            <a:gd name="csX4169" fmla="*/ 359700 w 1619476"/>
                            <a:gd name="csY4169" fmla="*/ 516281 h 693081"/>
                            <a:gd name="csX4170" fmla="*/ 377767 w 1619476"/>
                            <a:gd name="csY4170" fmla="*/ 514224 h 693081"/>
                            <a:gd name="csX4171" fmla="*/ 420895 w 1619476"/>
                            <a:gd name="csY4171" fmla="*/ 509514 h 693081"/>
                            <a:gd name="csX4172" fmla="*/ 417873 w 1619476"/>
                            <a:gd name="csY4172" fmla="*/ 512015 h 693081"/>
                            <a:gd name="csX4173" fmla="*/ 417213 w 1619476"/>
                            <a:gd name="csY4173" fmla="*/ 512713 h 693081"/>
                            <a:gd name="csX4174" fmla="*/ 445436 w 1619476"/>
                            <a:gd name="csY4174" fmla="*/ 508714 h 693081"/>
                            <a:gd name="csX4175" fmla="*/ 460468 w 1619476"/>
                            <a:gd name="csY4175" fmla="*/ 509108 h 693081"/>
                            <a:gd name="csX4176" fmla="*/ 506909 w 1619476"/>
                            <a:gd name="csY4176" fmla="*/ 509514 h 693081"/>
                            <a:gd name="csX4177" fmla="*/ 533952 w 1619476"/>
                            <a:gd name="csY4177" fmla="*/ 508410 h 693081"/>
                            <a:gd name="csX4178" fmla="*/ 537900 w 1619476"/>
                            <a:gd name="csY4178" fmla="*/ 508410 h 693081"/>
                            <a:gd name="csX4179" fmla="*/ 540147 w 1619476"/>
                            <a:gd name="csY4179" fmla="*/ 509806 h 693081"/>
                            <a:gd name="csX4180" fmla="*/ 542522 w 1619476"/>
                            <a:gd name="csY4180" fmla="*/ 509806 h 693081"/>
                            <a:gd name="csX4181" fmla="*/ 551751 w 1619476"/>
                            <a:gd name="csY4181" fmla="*/ 509806 h 693081"/>
                            <a:gd name="csX4182" fmla="*/ 561388 w 1619476"/>
                            <a:gd name="csY4182" fmla="*/ 510504 h 693081"/>
                            <a:gd name="csX4183" fmla="*/ 581041 w 1619476"/>
                            <a:gd name="csY4183" fmla="*/ 507495 h 693081"/>
                            <a:gd name="csX4184" fmla="*/ 586310 w 1619476"/>
                            <a:gd name="csY4184" fmla="*/ 508714 h 693081"/>
                            <a:gd name="csX4185" fmla="*/ 584735 w 1619476"/>
                            <a:gd name="csY4185" fmla="*/ 510111 h 693081"/>
                            <a:gd name="csX4186" fmla="*/ 604782 w 1619476"/>
                            <a:gd name="csY4186" fmla="*/ 507902 h 693081"/>
                            <a:gd name="csX4187" fmla="*/ 610724 w 1619476"/>
                            <a:gd name="csY4187" fmla="*/ 507495 h 693081"/>
                            <a:gd name="csX4188" fmla="*/ 612298 w 1619476"/>
                            <a:gd name="csY4188" fmla="*/ 509806 h 693081"/>
                            <a:gd name="csX4189" fmla="*/ 660568 w 1619476"/>
                            <a:gd name="csY4189" fmla="*/ 507495 h 693081"/>
                            <a:gd name="csX4190" fmla="*/ 688804 w 1619476"/>
                            <a:gd name="csY4190" fmla="*/ 507178 h 693081"/>
                            <a:gd name="csX4191" fmla="*/ 693857 w 1619476"/>
                            <a:gd name="csY4191" fmla="*/ 507572 h 693081"/>
                            <a:gd name="csX4192" fmla="*/ 707340 w 1619476"/>
                            <a:gd name="csY4192" fmla="*/ 506607 h 693081"/>
                            <a:gd name="csX4193" fmla="*/ 709130 w 1619476"/>
                            <a:gd name="csY4193" fmla="*/ 506404 h 693081"/>
                            <a:gd name="csX4194" fmla="*/ 707898 w 1619476"/>
                            <a:gd name="csY4194" fmla="*/ 506378 h 693081"/>
                            <a:gd name="csX4195" fmla="*/ 710641 w 1619476"/>
                            <a:gd name="csY4195" fmla="*/ 504512 h 693081"/>
                            <a:gd name="csX4196" fmla="*/ 710234 w 1619476"/>
                            <a:gd name="csY4196" fmla="*/ 503509 h 693081"/>
                            <a:gd name="csX4197" fmla="*/ 710285 w 1619476"/>
                            <a:gd name="csY4197" fmla="*/ 503458 h 693081"/>
                            <a:gd name="csX4198" fmla="*/ 710806 w 1619476"/>
                            <a:gd name="csY4198" fmla="*/ 500360 h 693081"/>
                            <a:gd name="csX4199" fmla="*/ 717281 w 1619476"/>
                            <a:gd name="csY4199" fmla="*/ 503179 h 693081"/>
                            <a:gd name="csX4200" fmla="*/ 719414 w 1619476"/>
                            <a:gd name="csY4200" fmla="*/ 506200 h 693081"/>
                            <a:gd name="csX4201" fmla="*/ 306225 w 1619476"/>
                            <a:gd name="csY4201" fmla="*/ 477216 h 693081"/>
                            <a:gd name="csX4202" fmla="*/ 358634 w 1619476"/>
                            <a:gd name="csY4202" fmla="*/ 508346 h 693081"/>
                            <a:gd name="csX4203" fmla="*/ 349188 w 1619476"/>
                            <a:gd name="csY4203" fmla="*/ 507203 h 693081"/>
                            <a:gd name="csX4204" fmla="*/ 280605 w 1619476"/>
                            <a:gd name="csY4204" fmla="*/ 485735 h 693081"/>
                            <a:gd name="csX4205" fmla="*/ 268734 w 1619476"/>
                            <a:gd name="csY4205" fmla="*/ 482332 h 693081"/>
                            <a:gd name="csX4206" fmla="*/ 266144 w 1619476"/>
                            <a:gd name="csY4206" fmla="*/ 480530 h 693081"/>
                            <a:gd name="csX4207" fmla="*/ 258819 w 1619476"/>
                            <a:gd name="csY4207" fmla="*/ 476023 h 693081"/>
                            <a:gd name="csX4208" fmla="*/ 286140 w 1619476"/>
                            <a:gd name="csY4208" fmla="*/ 476797 h 693081"/>
                            <a:gd name="csX4209" fmla="*/ 292996 w 1619476"/>
                            <a:gd name="csY4209" fmla="*/ 477000 h 693081"/>
                            <a:gd name="csX4210" fmla="*/ 306225 w 1619476"/>
                            <a:gd name="csY4210" fmla="*/ 477216 h 693081"/>
                            <a:gd name="csX4211" fmla="*/ 688804 w 1619476"/>
                            <a:gd name="csY4211" fmla="*/ 673797 h 693081"/>
                            <a:gd name="csX4212" fmla="*/ 695152 w 1619476"/>
                            <a:gd name="csY4212" fmla="*/ 656429 h 693081"/>
                            <a:gd name="csX4213" fmla="*/ 701614 w 1619476"/>
                            <a:gd name="csY4213" fmla="*/ 673797 h 693081"/>
                            <a:gd name="csX4214" fmla="*/ 688804 w 1619476"/>
                            <a:gd name="csY4214" fmla="*/ 673797 h 693081"/>
                            <a:gd name="csX4215" fmla="*/ 690251 w 1619476"/>
                            <a:gd name="csY4215" fmla="*/ 645498 h 693081"/>
                            <a:gd name="csX4216" fmla="*/ 672007 w 1619476"/>
                            <a:gd name="csY4216" fmla="*/ 692282 h 693081"/>
                            <a:gd name="csX4217" fmla="*/ 682075 w 1619476"/>
                            <a:gd name="csY4217" fmla="*/ 692282 h 693081"/>
                            <a:gd name="csX4218" fmla="*/ 685934 w 1619476"/>
                            <a:gd name="csY4218" fmla="*/ 681706 h 693081"/>
                            <a:gd name="csX4219" fmla="*/ 704635 w 1619476"/>
                            <a:gd name="csY4219" fmla="*/ 681706 h 693081"/>
                            <a:gd name="csX4220" fmla="*/ 708673 w 1619476"/>
                            <a:gd name="csY4220" fmla="*/ 692282 h 693081"/>
                            <a:gd name="csX4221" fmla="*/ 718995 w 1619476"/>
                            <a:gd name="csY4221" fmla="*/ 692282 h 693081"/>
                            <a:gd name="csX4222" fmla="*/ 700255 w 1619476"/>
                            <a:gd name="csY4222" fmla="*/ 645498 h 693081"/>
                            <a:gd name="csX4223" fmla="*/ 690251 w 1619476"/>
                            <a:gd name="csY4223" fmla="*/ 645498 h 693081"/>
                            <a:gd name="csX4224" fmla="*/ 658143 w 1619476"/>
                            <a:gd name="csY4224" fmla="*/ 645498 h 693081"/>
                            <a:gd name="csX4225" fmla="*/ 667551 w 1619476"/>
                            <a:gd name="csY4225" fmla="*/ 645498 h 693081"/>
                            <a:gd name="csX4226" fmla="*/ 667551 w 1619476"/>
                            <a:gd name="csY4226" fmla="*/ 692295 h 693081"/>
                            <a:gd name="csX4227" fmla="*/ 658143 w 1619476"/>
                            <a:gd name="csY4227" fmla="*/ 692295 h 693081"/>
                            <a:gd name="csX4228" fmla="*/ 658143 w 1619476"/>
                            <a:gd name="csY4228" fmla="*/ 645498 h 693081"/>
                            <a:gd name="csX4229" fmla="*/ 658143 w 1619476"/>
                            <a:gd name="csY4229" fmla="*/ 645498 h 693081"/>
                            <a:gd name="csX4230" fmla="*/ 628155 w 1619476"/>
                            <a:gd name="csY4230" fmla="*/ 684398 h 693081"/>
                            <a:gd name="csX4231" fmla="*/ 651693 w 1619476"/>
                            <a:gd name="csY4231" fmla="*/ 684398 h 693081"/>
                            <a:gd name="csX4232" fmla="*/ 651693 w 1619476"/>
                            <a:gd name="csY4232" fmla="*/ 692295 h 693081"/>
                            <a:gd name="csX4233" fmla="*/ 618748 w 1619476"/>
                            <a:gd name="csY4233" fmla="*/ 692295 h 693081"/>
                            <a:gd name="csX4234" fmla="*/ 618748 w 1619476"/>
                            <a:gd name="csY4234" fmla="*/ 645498 h 693081"/>
                            <a:gd name="csX4235" fmla="*/ 628155 w 1619476"/>
                            <a:gd name="csY4235" fmla="*/ 645498 h 693081"/>
                            <a:gd name="csX4236" fmla="*/ 628155 w 1619476"/>
                            <a:gd name="csY4236" fmla="*/ 684398 h 693081"/>
                            <a:gd name="csX4237" fmla="*/ 583504 w 1619476"/>
                            <a:gd name="csY4237" fmla="*/ 673797 h 693081"/>
                            <a:gd name="csX4238" fmla="*/ 589852 w 1619476"/>
                            <a:gd name="csY4238" fmla="*/ 656429 h 693081"/>
                            <a:gd name="csX4239" fmla="*/ 596327 w 1619476"/>
                            <a:gd name="csY4239" fmla="*/ 673797 h 693081"/>
                            <a:gd name="csX4240" fmla="*/ 583504 w 1619476"/>
                            <a:gd name="csY4240" fmla="*/ 673797 h 693081"/>
                            <a:gd name="csX4241" fmla="*/ 584951 w 1619476"/>
                            <a:gd name="csY4241" fmla="*/ 645498 h 693081"/>
                            <a:gd name="csX4242" fmla="*/ 566720 w 1619476"/>
                            <a:gd name="csY4242" fmla="*/ 692282 h 693081"/>
                            <a:gd name="csX4243" fmla="*/ 576788 w 1619476"/>
                            <a:gd name="csY4243" fmla="*/ 692282 h 693081"/>
                            <a:gd name="csX4244" fmla="*/ 580635 w 1619476"/>
                            <a:gd name="csY4244" fmla="*/ 681706 h 693081"/>
                            <a:gd name="csX4245" fmla="*/ 599336 w 1619476"/>
                            <a:gd name="csY4245" fmla="*/ 681706 h 693081"/>
                            <a:gd name="csX4246" fmla="*/ 603398 w 1619476"/>
                            <a:gd name="csY4246" fmla="*/ 692282 h 693081"/>
                            <a:gd name="csX4247" fmla="*/ 613720 w 1619476"/>
                            <a:gd name="csY4247" fmla="*/ 692282 h 693081"/>
                            <a:gd name="csX4248" fmla="*/ 594956 w 1619476"/>
                            <a:gd name="csY4248" fmla="*/ 645498 h 693081"/>
                            <a:gd name="csX4249" fmla="*/ 584951 w 1619476"/>
                            <a:gd name="csY4249" fmla="*/ 645498 h 693081"/>
                            <a:gd name="csX4250" fmla="*/ 540769 w 1619476"/>
                            <a:gd name="csY4250" fmla="*/ 665316 h 693081"/>
                            <a:gd name="csX4251" fmla="*/ 533774 w 1619476"/>
                            <a:gd name="csY4251" fmla="*/ 665316 h 693081"/>
                            <a:gd name="csX4252" fmla="*/ 533774 w 1619476"/>
                            <a:gd name="csY4252" fmla="*/ 653407 h 693081"/>
                            <a:gd name="csX4253" fmla="*/ 541163 w 1619476"/>
                            <a:gd name="csY4253" fmla="*/ 653407 h 693081"/>
                            <a:gd name="csX4254" fmla="*/ 550431 w 1619476"/>
                            <a:gd name="csY4254" fmla="*/ 654449 h 693081"/>
                            <a:gd name="csX4255" fmla="*/ 552869 w 1619476"/>
                            <a:gd name="csY4255" fmla="*/ 659222 h 693081"/>
                            <a:gd name="csX4256" fmla="*/ 549263 w 1619476"/>
                            <a:gd name="csY4256" fmla="*/ 664707 h 693081"/>
                            <a:gd name="csX4257" fmla="*/ 540769 w 1619476"/>
                            <a:gd name="csY4257" fmla="*/ 665316 h 693081"/>
                            <a:gd name="csX4258" fmla="*/ 550253 w 1619476"/>
                            <a:gd name="csY4258" fmla="*/ 671702 h 693081"/>
                            <a:gd name="csX4259" fmla="*/ 550253 w 1619476"/>
                            <a:gd name="csY4259" fmla="*/ 671575 h 693081"/>
                            <a:gd name="csX4260" fmla="*/ 555471 w 1619476"/>
                            <a:gd name="csY4260" fmla="*/ 670128 h 693081"/>
                            <a:gd name="csX4261" fmla="*/ 562594 w 1619476"/>
                            <a:gd name="csY4261" fmla="*/ 658651 h 693081"/>
                            <a:gd name="csX4262" fmla="*/ 554951 w 1619476"/>
                            <a:gd name="csY4262" fmla="*/ 646666 h 693081"/>
                            <a:gd name="csX4263" fmla="*/ 544235 w 1619476"/>
                            <a:gd name="csY4263" fmla="*/ 645511 h 693081"/>
                            <a:gd name="csX4264" fmla="*/ 524366 w 1619476"/>
                            <a:gd name="csY4264" fmla="*/ 645511 h 693081"/>
                            <a:gd name="csX4265" fmla="*/ 524366 w 1619476"/>
                            <a:gd name="csY4265" fmla="*/ 692307 h 693081"/>
                            <a:gd name="csX4266" fmla="*/ 533774 w 1619476"/>
                            <a:gd name="csY4266" fmla="*/ 692307 h 693081"/>
                            <a:gd name="csX4267" fmla="*/ 533774 w 1619476"/>
                            <a:gd name="csY4267" fmla="*/ 672743 h 693081"/>
                            <a:gd name="csX4268" fmla="*/ 535666 w 1619476"/>
                            <a:gd name="csY4268" fmla="*/ 672743 h 693081"/>
                            <a:gd name="csX4269" fmla="*/ 548273 w 1619476"/>
                            <a:gd name="csY4269" fmla="*/ 682113 h 693081"/>
                            <a:gd name="csX4270" fmla="*/ 555090 w 1619476"/>
                            <a:gd name="csY4270" fmla="*/ 692307 h 693081"/>
                            <a:gd name="csX4271" fmla="*/ 566390 w 1619476"/>
                            <a:gd name="csY4271" fmla="*/ 692307 h 693081"/>
                            <a:gd name="csX4272" fmla="*/ 560702 w 1619476"/>
                            <a:gd name="csY4272" fmla="*/ 683154 h 693081"/>
                            <a:gd name="csX4273" fmla="*/ 550253 w 1619476"/>
                            <a:gd name="csY4273" fmla="*/ 671702 h 693081"/>
                            <a:gd name="csX4274" fmla="*/ 480972 w 1619476"/>
                            <a:gd name="csY4274" fmla="*/ 645511 h 693081"/>
                            <a:gd name="csX4275" fmla="*/ 518094 w 1619476"/>
                            <a:gd name="csY4275" fmla="*/ 645511 h 693081"/>
                            <a:gd name="csX4276" fmla="*/ 518094 w 1619476"/>
                            <a:gd name="csY4276" fmla="*/ 653408 h 693081"/>
                            <a:gd name="csX4277" fmla="*/ 504243 w 1619476"/>
                            <a:gd name="csY4277" fmla="*/ 653408 h 693081"/>
                            <a:gd name="csX4278" fmla="*/ 504243 w 1619476"/>
                            <a:gd name="csY4278" fmla="*/ 692307 h 693081"/>
                            <a:gd name="csX4279" fmla="*/ 494823 w 1619476"/>
                            <a:gd name="csY4279" fmla="*/ 692307 h 693081"/>
                            <a:gd name="csX4280" fmla="*/ 494823 w 1619476"/>
                            <a:gd name="csY4280" fmla="*/ 653408 h 693081"/>
                            <a:gd name="csX4281" fmla="*/ 480972 w 1619476"/>
                            <a:gd name="csY4281" fmla="*/ 653408 h 693081"/>
                            <a:gd name="csX4282" fmla="*/ 480972 w 1619476"/>
                            <a:gd name="csY4282" fmla="*/ 645511 h 693081"/>
                            <a:gd name="csX4283" fmla="*/ 480972 w 1619476"/>
                            <a:gd name="csY4283" fmla="*/ 645511 h 693081"/>
                            <a:gd name="csX4284" fmla="*/ 476706 w 1619476"/>
                            <a:gd name="csY4284" fmla="*/ 678710 h 693081"/>
                            <a:gd name="csX4285" fmla="*/ 469063 w 1619476"/>
                            <a:gd name="csY4285" fmla="*/ 690987 h 693081"/>
                            <a:gd name="csX4286" fmla="*/ 458018 w 1619476"/>
                            <a:gd name="csY4286" fmla="*/ 693082 h 693081"/>
                            <a:gd name="csX4287" fmla="*/ 438745 w 1619476"/>
                            <a:gd name="csY4287" fmla="*/ 677072 h 693081"/>
                            <a:gd name="csX4288" fmla="*/ 447899 w 1619476"/>
                            <a:gd name="csY4288" fmla="*/ 676222 h 693081"/>
                            <a:gd name="csX4289" fmla="*/ 458094 w 1619476"/>
                            <a:gd name="csY4289" fmla="*/ 685172 h 693081"/>
                            <a:gd name="csX4290" fmla="*/ 467311 w 1619476"/>
                            <a:gd name="csY4290" fmla="*/ 678710 h 693081"/>
                            <a:gd name="csX4291" fmla="*/ 455402 w 1619476"/>
                            <a:gd name="csY4291" fmla="*/ 671842 h 693081"/>
                            <a:gd name="csX4292" fmla="*/ 440446 w 1619476"/>
                            <a:gd name="csY4292" fmla="*/ 657788 h 693081"/>
                            <a:gd name="csX4293" fmla="*/ 457510 w 1619476"/>
                            <a:gd name="csY4293" fmla="*/ 644711 h 693081"/>
                            <a:gd name="csX4294" fmla="*/ 475411 w 1619476"/>
                            <a:gd name="csY4294" fmla="*/ 658905 h 693081"/>
                            <a:gd name="csX4295" fmla="*/ 465940 w 1619476"/>
                            <a:gd name="csY4295" fmla="*/ 659286 h 693081"/>
                            <a:gd name="csX4296" fmla="*/ 457370 w 1619476"/>
                            <a:gd name="csY4296" fmla="*/ 652494 h 693081"/>
                            <a:gd name="csX4297" fmla="*/ 449460 w 1619476"/>
                            <a:gd name="csY4297" fmla="*/ 657127 h 693081"/>
                            <a:gd name="csX4298" fmla="*/ 459922 w 1619476"/>
                            <a:gd name="csY4298" fmla="*/ 663209 h 693081"/>
                            <a:gd name="csX4299" fmla="*/ 476706 w 1619476"/>
                            <a:gd name="csY4299" fmla="*/ 678710 h 693081"/>
                            <a:gd name="csX4300" fmla="*/ 421555 w 1619476"/>
                            <a:gd name="csY4300" fmla="*/ 645498 h 693081"/>
                            <a:gd name="csX4301" fmla="*/ 430975 w 1619476"/>
                            <a:gd name="csY4301" fmla="*/ 645498 h 693081"/>
                            <a:gd name="csX4302" fmla="*/ 430975 w 1619476"/>
                            <a:gd name="csY4302" fmla="*/ 670077 h 693081"/>
                            <a:gd name="csX4303" fmla="*/ 428373 w 1619476"/>
                            <a:gd name="csY4303" fmla="*/ 686620 h 693081"/>
                            <a:gd name="csX4304" fmla="*/ 412795 w 1619476"/>
                            <a:gd name="csY4304" fmla="*/ 693082 h 693081"/>
                            <a:gd name="csX4305" fmla="*/ 393662 w 1619476"/>
                            <a:gd name="csY4305" fmla="*/ 670471 h 693081"/>
                            <a:gd name="csX4306" fmla="*/ 393662 w 1619476"/>
                            <a:gd name="csY4306" fmla="*/ 645498 h 693081"/>
                            <a:gd name="csX4307" fmla="*/ 403070 w 1619476"/>
                            <a:gd name="csY4307" fmla="*/ 645498 h 693081"/>
                            <a:gd name="csX4308" fmla="*/ 403070 w 1619476"/>
                            <a:gd name="csY4308" fmla="*/ 670801 h 693081"/>
                            <a:gd name="csX4309" fmla="*/ 404238 w 1619476"/>
                            <a:gd name="csY4309" fmla="*/ 680856 h 693081"/>
                            <a:gd name="csX4310" fmla="*/ 412541 w 1619476"/>
                            <a:gd name="csY4310" fmla="*/ 684982 h 693081"/>
                            <a:gd name="csX4311" fmla="*/ 421555 w 1619476"/>
                            <a:gd name="csY4311" fmla="*/ 671334 h 693081"/>
                            <a:gd name="csX4312" fmla="*/ 421555 w 1619476"/>
                            <a:gd name="csY4312" fmla="*/ 645498 h 693081"/>
                            <a:gd name="csX4313" fmla="*/ 421555 w 1619476"/>
                            <a:gd name="csY4313" fmla="*/ 645498 h 693081"/>
                            <a:gd name="csX4314" fmla="*/ 361694 w 1619476"/>
                            <a:gd name="csY4314" fmla="*/ 673797 h 693081"/>
                            <a:gd name="csX4315" fmla="*/ 368029 w 1619476"/>
                            <a:gd name="csY4315" fmla="*/ 656429 h 693081"/>
                            <a:gd name="csX4316" fmla="*/ 374491 w 1619476"/>
                            <a:gd name="csY4316" fmla="*/ 673797 h 693081"/>
                            <a:gd name="csX4317" fmla="*/ 361694 w 1619476"/>
                            <a:gd name="csY4317" fmla="*/ 673797 h 693081"/>
                            <a:gd name="csX4318" fmla="*/ 363128 w 1619476"/>
                            <a:gd name="csY4318" fmla="*/ 645498 h 693081"/>
                            <a:gd name="csX4319" fmla="*/ 344897 w 1619476"/>
                            <a:gd name="csY4319" fmla="*/ 692282 h 693081"/>
                            <a:gd name="csX4320" fmla="*/ 354965 w 1619476"/>
                            <a:gd name="csY4320" fmla="*/ 692282 h 693081"/>
                            <a:gd name="csX4321" fmla="*/ 358812 w 1619476"/>
                            <a:gd name="csY4321" fmla="*/ 681706 h 693081"/>
                            <a:gd name="csX4322" fmla="*/ 377513 w 1619476"/>
                            <a:gd name="csY4322" fmla="*/ 681706 h 693081"/>
                            <a:gd name="csX4323" fmla="*/ 381563 w 1619476"/>
                            <a:gd name="csY4323" fmla="*/ 692282 h 693081"/>
                            <a:gd name="csX4324" fmla="*/ 391872 w 1619476"/>
                            <a:gd name="csY4324" fmla="*/ 692282 h 693081"/>
                            <a:gd name="csX4325" fmla="*/ 373120 w 1619476"/>
                            <a:gd name="csY4325" fmla="*/ 645498 h 693081"/>
                            <a:gd name="csX4326" fmla="*/ 363128 w 1619476"/>
                            <a:gd name="csY4326" fmla="*/ 645498 h 693081"/>
                            <a:gd name="csX4327" fmla="*/ 312878 w 1619476"/>
                            <a:gd name="csY4327" fmla="*/ 645498 h 693081"/>
                            <a:gd name="csX4328" fmla="*/ 321638 w 1619476"/>
                            <a:gd name="csY4328" fmla="*/ 645498 h 693081"/>
                            <a:gd name="csX4329" fmla="*/ 321638 w 1619476"/>
                            <a:gd name="csY4329" fmla="*/ 692295 h 693081"/>
                            <a:gd name="csX4330" fmla="*/ 312154 w 1619476"/>
                            <a:gd name="csY4330" fmla="*/ 692295 h 693081"/>
                            <a:gd name="csX4331" fmla="*/ 293453 w 1619476"/>
                            <a:gd name="csY4331" fmla="*/ 661774 h 693081"/>
                            <a:gd name="csX4332" fmla="*/ 293326 w 1619476"/>
                            <a:gd name="csY4332" fmla="*/ 661774 h 693081"/>
                            <a:gd name="csX4333" fmla="*/ 293326 w 1619476"/>
                            <a:gd name="csY4333" fmla="*/ 692295 h 693081"/>
                            <a:gd name="csX4334" fmla="*/ 284566 w 1619476"/>
                            <a:gd name="csY4334" fmla="*/ 692295 h 693081"/>
                            <a:gd name="csX4335" fmla="*/ 284566 w 1619476"/>
                            <a:gd name="csY4335" fmla="*/ 645498 h 693081"/>
                            <a:gd name="csX4336" fmla="*/ 293707 w 1619476"/>
                            <a:gd name="csY4336" fmla="*/ 645498 h 693081"/>
                            <a:gd name="csX4337" fmla="*/ 312726 w 1619476"/>
                            <a:gd name="csY4337" fmla="*/ 676742 h 693081"/>
                            <a:gd name="csX4338" fmla="*/ 312878 w 1619476"/>
                            <a:gd name="csY4338" fmla="*/ 676742 h 693081"/>
                            <a:gd name="csX4339" fmla="*/ 312878 w 1619476"/>
                            <a:gd name="csY4339" fmla="*/ 645498 h 693081"/>
                            <a:gd name="csX4340" fmla="*/ 253588 w 1619476"/>
                            <a:gd name="csY4340" fmla="*/ 665316 h 693081"/>
                            <a:gd name="csX4341" fmla="*/ 246593 w 1619476"/>
                            <a:gd name="csY4341" fmla="*/ 665316 h 693081"/>
                            <a:gd name="csX4342" fmla="*/ 246593 w 1619476"/>
                            <a:gd name="csY4342" fmla="*/ 653407 h 693081"/>
                            <a:gd name="csX4343" fmla="*/ 253982 w 1619476"/>
                            <a:gd name="csY4343" fmla="*/ 653407 h 693081"/>
                            <a:gd name="csX4344" fmla="*/ 263250 w 1619476"/>
                            <a:gd name="csY4344" fmla="*/ 654449 h 693081"/>
                            <a:gd name="csX4345" fmla="*/ 265687 w 1619476"/>
                            <a:gd name="csY4345" fmla="*/ 659222 h 693081"/>
                            <a:gd name="csX4346" fmla="*/ 262082 w 1619476"/>
                            <a:gd name="csY4346" fmla="*/ 664707 h 693081"/>
                            <a:gd name="csX4347" fmla="*/ 253588 w 1619476"/>
                            <a:gd name="csY4347" fmla="*/ 665316 h 693081"/>
                            <a:gd name="csX4348" fmla="*/ 263059 w 1619476"/>
                            <a:gd name="csY4348" fmla="*/ 671702 h 693081"/>
                            <a:gd name="csX4349" fmla="*/ 263059 w 1619476"/>
                            <a:gd name="csY4349" fmla="*/ 671575 h 693081"/>
                            <a:gd name="csX4350" fmla="*/ 268303 w 1619476"/>
                            <a:gd name="csY4350" fmla="*/ 670128 h 693081"/>
                            <a:gd name="csX4351" fmla="*/ 275412 w 1619476"/>
                            <a:gd name="csY4351" fmla="*/ 658651 h 693081"/>
                            <a:gd name="csX4352" fmla="*/ 267769 w 1619476"/>
                            <a:gd name="csY4352" fmla="*/ 646666 h 693081"/>
                            <a:gd name="csX4353" fmla="*/ 257041 w 1619476"/>
                            <a:gd name="csY4353" fmla="*/ 645511 h 693081"/>
                            <a:gd name="csX4354" fmla="*/ 237185 w 1619476"/>
                            <a:gd name="csY4354" fmla="*/ 645511 h 693081"/>
                            <a:gd name="csX4355" fmla="*/ 237185 w 1619476"/>
                            <a:gd name="csY4355" fmla="*/ 692307 h 693081"/>
                            <a:gd name="csX4356" fmla="*/ 246593 w 1619476"/>
                            <a:gd name="csY4356" fmla="*/ 692307 h 693081"/>
                            <a:gd name="csX4357" fmla="*/ 246593 w 1619476"/>
                            <a:gd name="csY4357" fmla="*/ 672743 h 693081"/>
                            <a:gd name="csX4358" fmla="*/ 248484 w 1619476"/>
                            <a:gd name="csY4358" fmla="*/ 672743 h 693081"/>
                            <a:gd name="csX4359" fmla="*/ 261091 w 1619476"/>
                            <a:gd name="csY4359" fmla="*/ 682113 h 693081"/>
                            <a:gd name="csX4360" fmla="*/ 267896 w 1619476"/>
                            <a:gd name="csY4360" fmla="*/ 692307 h 693081"/>
                            <a:gd name="csX4361" fmla="*/ 279208 w 1619476"/>
                            <a:gd name="csY4361" fmla="*/ 692307 h 693081"/>
                            <a:gd name="csX4362" fmla="*/ 273520 w 1619476"/>
                            <a:gd name="csY4362" fmla="*/ 683154 h 693081"/>
                            <a:gd name="csX4363" fmla="*/ 263059 w 1619476"/>
                            <a:gd name="csY4363" fmla="*/ 671702 h 693081"/>
                            <a:gd name="csX4364" fmla="*/ 202995 w 1619476"/>
                            <a:gd name="csY4364" fmla="*/ 684398 h 693081"/>
                            <a:gd name="csX4365" fmla="*/ 229148 w 1619476"/>
                            <a:gd name="csY4365" fmla="*/ 684398 h 693081"/>
                            <a:gd name="csX4366" fmla="*/ 229148 w 1619476"/>
                            <a:gd name="csY4366" fmla="*/ 692295 h 693081"/>
                            <a:gd name="csX4367" fmla="*/ 193587 w 1619476"/>
                            <a:gd name="csY4367" fmla="*/ 692295 h 693081"/>
                            <a:gd name="csX4368" fmla="*/ 193587 w 1619476"/>
                            <a:gd name="csY4368" fmla="*/ 645498 h 693081"/>
                            <a:gd name="csX4369" fmla="*/ 228298 w 1619476"/>
                            <a:gd name="csY4369" fmla="*/ 645498 h 693081"/>
                            <a:gd name="csX4370" fmla="*/ 228298 w 1619476"/>
                            <a:gd name="csY4370" fmla="*/ 653408 h 693081"/>
                            <a:gd name="csX4371" fmla="*/ 202995 w 1619476"/>
                            <a:gd name="csY4371" fmla="*/ 653408 h 693081"/>
                            <a:gd name="csX4372" fmla="*/ 202995 w 1619476"/>
                            <a:gd name="csY4372" fmla="*/ 663805 h 693081"/>
                            <a:gd name="csX4373" fmla="*/ 226533 w 1619476"/>
                            <a:gd name="csY4373" fmla="*/ 663805 h 693081"/>
                            <a:gd name="csX4374" fmla="*/ 226533 w 1619476"/>
                            <a:gd name="csY4374" fmla="*/ 671702 h 693081"/>
                            <a:gd name="csX4375" fmla="*/ 202995 w 1619476"/>
                            <a:gd name="csY4375" fmla="*/ 671702 h 693081"/>
                            <a:gd name="csX4376" fmla="*/ 202995 w 1619476"/>
                            <a:gd name="csY4376" fmla="*/ 684398 h 693081"/>
                            <a:gd name="csX4377" fmla="*/ 202995 w 1619476"/>
                            <a:gd name="csY4377" fmla="*/ 684398 h 693081"/>
                            <a:gd name="csX4378" fmla="*/ 150193 w 1619476"/>
                            <a:gd name="csY4378" fmla="*/ 645511 h 693081"/>
                            <a:gd name="csX4379" fmla="*/ 187315 w 1619476"/>
                            <a:gd name="csY4379" fmla="*/ 645511 h 693081"/>
                            <a:gd name="csX4380" fmla="*/ 187315 w 1619476"/>
                            <a:gd name="csY4380" fmla="*/ 653408 h 693081"/>
                            <a:gd name="csX4381" fmla="*/ 173451 w 1619476"/>
                            <a:gd name="csY4381" fmla="*/ 653408 h 693081"/>
                            <a:gd name="csX4382" fmla="*/ 173451 w 1619476"/>
                            <a:gd name="csY4382" fmla="*/ 692307 h 693081"/>
                            <a:gd name="csX4383" fmla="*/ 164044 w 1619476"/>
                            <a:gd name="csY4383" fmla="*/ 692307 h 693081"/>
                            <a:gd name="csX4384" fmla="*/ 164044 w 1619476"/>
                            <a:gd name="csY4384" fmla="*/ 653408 h 693081"/>
                            <a:gd name="csX4385" fmla="*/ 150193 w 1619476"/>
                            <a:gd name="csY4385" fmla="*/ 653408 h 693081"/>
                            <a:gd name="csX4386" fmla="*/ 150193 w 1619476"/>
                            <a:gd name="csY4386" fmla="*/ 645511 h 693081"/>
                            <a:gd name="csX4387" fmla="*/ 145927 w 1619476"/>
                            <a:gd name="csY4387" fmla="*/ 678710 h 693081"/>
                            <a:gd name="csX4388" fmla="*/ 138297 w 1619476"/>
                            <a:gd name="csY4388" fmla="*/ 690987 h 693081"/>
                            <a:gd name="csX4389" fmla="*/ 127251 w 1619476"/>
                            <a:gd name="csY4389" fmla="*/ 693082 h 693081"/>
                            <a:gd name="csX4390" fmla="*/ 107966 w 1619476"/>
                            <a:gd name="csY4390" fmla="*/ 677072 h 693081"/>
                            <a:gd name="csX4391" fmla="*/ 117120 w 1619476"/>
                            <a:gd name="csY4391" fmla="*/ 676222 h 693081"/>
                            <a:gd name="csX4392" fmla="*/ 127315 w 1619476"/>
                            <a:gd name="csY4392" fmla="*/ 685172 h 693081"/>
                            <a:gd name="csX4393" fmla="*/ 136532 w 1619476"/>
                            <a:gd name="csY4393" fmla="*/ 678710 h 693081"/>
                            <a:gd name="csX4394" fmla="*/ 124623 w 1619476"/>
                            <a:gd name="csY4394" fmla="*/ 671842 h 693081"/>
                            <a:gd name="csX4395" fmla="*/ 109667 w 1619476"/>
                            <a:gd name="csY4395" fmla="*/ 657788 h 693081"/>
                            <a:gd name="csX4396" fmla="*/ 126731 w 1619476"/>
                            <a:gd name="csY4396" fmla="*/ 644711 h 693081"/>
                            <a:gd name="csX4397" fmla="*/ 144632 w 1619476"/>
                            <a:gd name="csY4397" fmla="*/ 658905 h 693081"/>
                            <a:gd name="csX4398" fmla="*/ 135161 w 1619476"/>
                            <a:gd name="csY4398" fmla="*/ 659286 h 693081"/>
                            <a:gd name="csX4399" fmla="*/ 126591 w 1619476"/>
                            <a:gd name="csY4399" fmla="*/ 652494 h 693081"/>
                            <a:gd name="csX4400" fmla="*/ 118694 w 1619476"/>
                            <a:gd name="csY4400" fmla="*/ 657127 h 693081"/>
                            <a:gd name="csX4401" fmla="*/ 129143 w 1619476"/>
                            <a:gd name="csY4401" fmla="*/ 663209 h 693081"/>
                            <a:gd name="csX4402" fmla="*/ 145927 w 1619476"/>
                            <a:gd name="csY4402" fmla="*/ 678710 h 693081"/>
                            <a:gd name="csX4403" fmla="*/ 75871 w 1619476"/>
                            <a:gd name="csY4403" fmla="*/ 684398 h 693081"/>
                            <a:gd name="csX4404" fmla="*/ 102024 w 1619476"/>
                            <a:gd name="csY4404" fmla="*/ 684398 h 693081"/>
                            <a:gd name="csX4405" fmla="*/ 102024 w 1619476"/>
                            <a:gd name="csY4405" fmla="*/ 692295 h 693081"/>
                            <a:gd name="csX4406" fmla="*/ 66463 w 1619476"/>
                            <a:gd name="csY4406" fmla="*/ 692295 h 693081"/>
                            <a:gd name="csX4407" fmla="*/ 66463 w 1619476"/>
                            <a:gd name="csY4407" fmla="*/ 645498 h 693081"/>
                            <a:gd name="csX4408" fmla="*/ 101174 w 1619476"/>
                            <a:gd name="csY4408" fmla="*/ 645498 h 693081"/>
                            <a:gd name="csX4409" fmla="*/ 101174 w 1619476"/>
                            <a:gd name="csY4409" fmla="*/ 653408 h 693081"/>
                            <a:gd name="csX4410" fmla="*/ 75871 w 1619476"/>
                            <a:gd name="csY4410" fmla="*/ 653408 h 693081"/>
                            <a:gd name="csX4411" fmla="*/ 75871 w 1619476"/>
                            <a:gd name="csY4411" fmla="*/ 663805 h 693081"/>
                            <a:gd name="csX4412" fmla="*/ 99409 w 1619476"/>
                            <a:gd name="csY4412" fmla="*/ 663805 h 693081"/>
                            <a:gd name="csX4413" fmla="*/ 99409 w 1619476"/>
                            <a:gd name="csY4413" fmla="*/ 671702 h 693081"/>
                            <a:gd name="csX4414" fmla="*/ 75871 w 1619476"/>
                            <a:gd name="csY4414" fmla="*/ 671702 h 693081"/>
                            <a:gd name="csX4415" fmla="*/ 75871 w 1619476"/>
                            <a:gd name="csY4415" fmla="*/ 684398 h 693081"/>
                            <a:gd name="csX4416" fmla="*/ 75871 w 1619476"/>
                            <a:gd name="csY4416" fmla="*/ 684398 h 693081"/>
                            <a:gd name="csX4417" fmla="*/ 51901 w 1619476"/>
                            <a:gd name="csY4417" fmla="*/ 645498 h 693081"/>
                            <a:gd name="csX4418" fmla="*/ 61435 w 1619476"/>
                            <a:gd name="csY4418" fmla="*/ 645498 h 693081"/>
                            <a:gd name="csX4419" fmla="*/ 50060 w 1619476"/>
                            <a:gd name="csY4419" fmla="*/ 692295 h 693081"/>
                            <a:gd name="csX4420" fmla="*/ 40005 w 1619476"/>
                            <a:gd name="csY4420" fmla="*/ 692295 h 693081"/>
                            <a:gd name="csX4421" fmla="*/ 30775 w 1619476"/>
                            <a:gd name="csY4421" fmla="*/ 657343 h 693081"/>
                            <a:gd name="csX4422" fmla="*/ 30648 w 1619476"/>
                            <a:gd name="csY4422" fmla="*/ 657343 h 693081"/>
                            <a:gd name="csX4423" fmla="*/ 21431 w 1619476"/>
                            <a:gd name="csY4423" fmla="*/ 692295 h 693081"/>
                            <a:gd name="csX4424" fmla="*/ 11172 w 1619476"/>
                            <a:gd name="csY4424" fmla="*/ 692295 h 693081"/>
                            <a:gd name="csX4425" fmla="*/ 0 w 1619476"/>
                            <a:gd name="csY4425" fmla="*/ 645498 h 693081"/>
                            <a:gd name="csX4426" fmla="*/ 9674 w 1619476"/>
                            <a:gd name="csY4426" fmla="*/ 645498 h 693081"/>
                            <a:gd name="csX4427" fmla="*/ 16657 w 1619476"/>
                            <a:gd name="csY4427" fmla="*/ 677669 h 693081"/>
                            <a:gd name="csX4428" fmla="*/ 16784 w 1619476"/>
                            <a:gd name="csY4428" fmla="*/ 677669 h 693081"/>
                            <a:gd name="csX4429" fmla="*/ 25290 w 1619476"/>
                            <a:gd name="csY4429" fmla="*/ 645498 h 693081"/>
                            <a:gd name="csX4430" fmla="*/ 36526 w 1619476"/>
                            <a:gd name="csY4430" fmla="*/ 645498 h 693081"/>
                            <a:gd name="csX4431" fmla="*/ 44702 w 1619476"/>
                            <a:gd name="csY4431" fmla="*/ 678190 h 693081"/>
                            <a:gd name="csX4432" fmla="*/ 44829 w 1619476"/>
                            <a:gd name="csY4432" fmla="*/ 678190 h 693081"/>
                            <a:gd name="csX4433" fmla="*/ 51901 w 1619476"/>
                            <a:gd name="csY4433" fmla="*/ 645498 h 693081"/>
                            <a:gd name="csX4434" fmla="*/ 620931 w 1619476"/>
                            <a:gd name="csY4434" fmla="*/ 575595 h 693081"/>
                            <a:gd name="csX4435" fmla="*/ 620931 w 1619476"/>
                            <a:gd name="csY4435" fmla="*/ 586704 h 693081"/>
                            <a:gd name="csX4436" fmla="*/ 640546 w 1619476"/>
                            <a:gd name="csY4436" fmla="*/ 586704 h 693081"/>
                            <a:gd name="csX4437" fmla="*/ 640546 w 1619476"/>
                            <a:gd name="csY4437" fmla="*/ 594614 h 693081"/>
                            <a:gd name="csX4438" fmla="*/ 620931 w 1619476"/>
                            <a:gd name="csY4438" fmla="*/ 594614 h 693081"/>
                            <a:gd name="csX4439" fmla="*/ 620931 w 1619476"/>
                            <a:gd name="csY4439" fmla="*/ 614482 h 693081"/>
                            <a:gd name="csX4440" fmla="*/ 611524 w 1619476"/>
                            <a:gd name="csY4440" fmla="*/ 614482 h 693081"/>
                            <a:gd name="csX4441" fmla="*/ 611524 w 1619476"/>
                            <a:gd name="csY4441" fmla="*/ 567699 h 693081"/>
                            <a:gd name="csX4442" fmla="*/ 643619 w 1619476"/>
                            <a:gd name="csY4442" fmla="*/ 567699 h 693081"/>
                            <a:gd name="csX4443" fmla="*/ 643619 w 1619476"/>
                            <a:gd name="csY4443" fmla="*/ 575595 h 693081"/>
                            <a:gd name="csX4444" fmla="*/ 620931 w 1619476"/>
                            <a:gd name="csY4444" fmla="*/ 575595 h 693081"/>
                            <a:gd name="csX4445" fmla="*/ 620931 w 1619476"/>
                            <a:gd name="csY4445" fmla="*/ 575595 h 693081"/>
                            <a:gd name="csX4446" fmla="*/ 570681 w 1619476"/>
                            <a:gd name="csY4446" fmla="*/ 601279 h 693081"/>
                            <a:gd name="csX4447" fmla="*/ 568320 w 1619476"/>
                            <a:gd name="csY4447" fmla="*/ 591097 h 693081"/>
                            <a:gd name="csX4448" fmla="*/ 581269 w 1619476"/>
                            <a:gd name="csY4448" fmla="*/ 575011 h 693081"/>
                            <a:gd name="csX4449" fmla="*/ 594143 w 1619476"/>
                            <a:gd name="csY4449" fmla="*/ 590957 h 693081"/>
                            <a:gd name="csX4450" fmla="*/ 581269 w 1619476"/>
                            <a:gd name="csY4450" fmla="*/ 607170 h 693081"/>
                            <a:gd name="csX4451" fmla="*/ 570681 w 1619476"/>
                            <a:gd name="csY4451" fmla="*/ 601279 h 693081"/>
                            <a:gd name="csX4452" fmla="*/ 603881 w 1619476"/>
                            <a:gd name="csY4452" fmla="*/ 591160 h 693081"/>
                            <a:gd name="csX4453" fmla="*/ 581206 w 1619476"/>
                            <a:gd name="csY4453" fmla="*/ 566911 h 693081"/>
                            <a:gd name="csX4454" fmla="*/ 558582 w 1619476"/>
                            <a:gd name="csY4454" fmla="*/ 591351 h 693081"/>
                            <a:gd name="csX4455" fmla="*/ 581320 w 1619476"/>
                            <a:gd name="csY4455" fmla="*/ 615282 h 693081"/>
                            <a:gd name="csX4456" fmla="*/ 603881 w 1619476"/>
                            <a:gd name="csY4456" fmla="*/ 591160 h 693081"/>
                            <a:gd name="csX4457" fmla="*/ 536237 w 1619476"/>
                            <a:gd name="csY4457" fmla="*/ 575595 h 693081"/>
                            <a:gd name="csX4458" fmla="*/ 522373 w 1619476"/>
                            <a:gd name="csY4458" fmla="*/ 575595 h 693081"/>
                            <a:gd name="csX4459" fmla="*/ 522373 w 1619476"/>
                            <a:gd name="csY4459" fmla="*/ 614495 h 693081"/>
                            <a:gd name="csX4460" fmla="*/ 512965 w 1619476"/>
                            <a:gd name="csY4460" fmla="*/ 614495 h 693081"/>
                            <a:gd name="csX4461" fmla="*/ 512965 w 1619476"/>
                            <a:gd name="csY4461" fmla="*/ 575595 h 693081"/>
                            <a:gd name="csX4462" fmla="*/ 499101 w 1619476"/>
                            <a:gd name="csY4462" fmla="*/ 575595 h 693081"/>
                            <a:gd name="csX4463" fmla="*/ 499101 w 1619476"/>
                            <a:gd name="csY4463" fmla="*/ 567698 h 693081"/>
                            <a:gd name="csX4464" fmla="*/ 536237 w 1619476"/>
                            <a:gd name="csY4464" fmla="*/ 567698 h 693081"/>
                            <a:gd name="csX4465" fmla="*/ 536237 w 1619476"/>
                            <a:gd name="csY4465" fmla="*/ 575595 h 693081"/>
                            <a:gd name="csX4466" fmla="*/ 536237 w 1619476"/>
                            <a:gd name="csY4466" fmla="*/ 575595 h 693081"/>
                            <a:gd name="csX4467" fmla="*/ 464340 w 1619476"/>
                            <a:gd name="csY4467" fmla="*/ 614482 h 693081"/>
                            <a:gd name="csX4468" fmla="*/ 455580 w 1619476"/>
                            <a:gd name="csY4468" fmla="*/ 614482 h 693081"/>
                            <a:gd name="csX4469" fmla="*/ 455580 w 1619476"/>
                            <a:gd name="csY4469" fmla="*/ 567698 h 693081"/>
                            <a:gd name="csX4470" fmla="*/ 464734 w 1619476"/>
                            <a:gd name="csY4470" fmla="*/ 567698 h 693081"/>
                            <a:gd name="csX4471" fmla="*/ 483739 w 1619476"/>
                            <a:gd name="csY4471" fmla="*/ 598917 h 693081"/>
                            <a:gd name="csX4472" fmla="*/ 483879 w 1619476"/>
                            <a:gd name="csY4472" fmla="*/ 598917 h 693081"/>
                            <a:gd name="csX4473" fmla="*/ 483879 w 1619476"/>
                            <a:gd name="csY4473" fmla="*/ 567698 h 693081"/>
                            <a:gd name="csX4474" fmla="*/ 492639 w 1619476"/>
                            <a:gd name="csY4474" fmla="*/ 567698 h 693081"/>
                            <a:gd name="csX4475" fmla="*/ 492639 w 1619476"/>
                            <a:gd name="csY4475" fmla="*/ 614482 h 693081"/>
                            <a:gd name="csX4476" fmla="*/ 483155 w 1619476"/>
                            <a:gd name="csY4476" fmla="*/ 614482 h 693081"/>
                            <a:gd name="csX4477" fmla="*/ 464467 w 1619476"/>
                            <a:gd name="csY4477" fmla="*/ 583974 h 693081"/>
                            <a:gd name="csX4478" fmla="*/ 464340 w 1619476"/>
                            <a:gd name="csY4478" fmla="*/ 583974 h 693081"/>
                            <a:gd name="csX4479" fmla="*/ 464340 w 1619476"/>
                            <a:gd name="csY4479" fmla="*/ 614482 h 693081"/>
                            <a:gd name="csX4480" fmla="*/ 421199 w 1619476"/>
                            <a:gd name="csY4480" fmla="*/ 575595 h 693081"/>
                            <a:gd name="csX4481" fmla="*/ 421199 w 1619476"/>
                            <a:gd name="csY4481" fmla="*/ 585993 h 693081"/>
                            <a:gd name="csX4482" fmla="*/ 444725 w 1619476"/>
                            <a:gd name="csY4482" fmla="*/ 585993 h 693081"/>
                            <a:gd name="csX4483" fmla="*/ 444725 w 1619476"/>
                            <a:gd name="csY4483" fmla="*/ 593903 h 693081"/>
                            <a:gd name="csX4484" fmla="*/ 421199 w 1619476"/>
                            <a:gd name="csY4484" fmla="*/ 593903 h 693081"/>
                            <a:gd name="csX4485" fmla="*/ 421199 w 1619476"/>
                            <a:gd name="csY4485" fmla="*/ 606586 h 693081"/>
                            <a:gd name="csX4486" fmla="*/ 447340 w 1619476"/>
                            <a:gd name="csY4486" fmla="*/ 606586 h 693081"/>
                            <a:gd name="csX4487" fmla="*/ 447340 w 1619476"/>
                            <a:gd name="csY4487" fmla="*/ 614482 h 693081"/>
                            <a:gd name="csX4488" fmla="*/ 411792 w 1619476"/>
                            <a:gd name="csY4488" fmla="*/ 614482 h 693081"/>
                            <a:gd name="csX4489" fmla="*/ 411792 w 1619476"/>
                            <a:gd name="csY4489" fmla="*/ 567699 h 693081"/>
                            <a:gd name="csX4490" fmla="*/ 446477 w 1619476"/>
                            <a:gd name="csY4490" fmla="*/ 567699 h 693081"/>
                            <a:gd name="csX4491" fmla="*/ 446477 w 1619476"/>
                            <a:gd name="csY4491" fmla="*/ 575595 h 693081"/>
                            <a:gd name="csX4492" fmla="*/ 421199 w 1619476"/>
                            <a:gd name="csY4492" fmla="*/ 575595 h 693081"/>
                            <a:gd name="csX4493" fmla="*/ 421199 w 1619476"/>
                            <a:gd name="csY4493" fmla="*/ 575595 h 693081"/>
                            <a:gd name="csX4494" fmla="*/ 393484 w 1619476"/>
                            <a:gd name="csY4494" fmla="*/ 614482 h 693081"/>
                            <a:gd name="csX4495" fmla="*/ 393484 w 1619476"/>
                            <a:gd name="csY4495" fmla="*/ 577639 h 693081"/>
                            <a:gd name="csX4496" fmla="*/ 393357 w 1619476"/>
                            <a:gd name="csY4496" fmla="*/ 577639 h 693081"/>
                            <a:gd name="csX4497" fmla="*/ 384267 w 1619476"/>
                            <a:gd name="csY4497" fmla="*/ 614482 h 693081"/>
                            <a:gd name="csX4498" fmla="*/ 375189 w 1619476"/>
                            <a:gd name="csY4498" fmla="*/ 614482 h 693081"/>
                            <a:gd name="csX4499" fmla="*/ 365972 w 1619476"/>
                            <a:gd name="csY4499" fmla="*/ 577639 h 693081"/>
                            <a:gd name="csX4500" fmla="*/ 365832 w 1619476"/>
                            <a:gd name="csY4500" fmla="*/ 577639 h 693081"/>
                            <a:gd name="csX4501" fmla="*/ 365832 w 1619476"/>
                            <a:gd name="csY4501" fmla="*/ 614482 h 693081"/>
                            <a:gd name="csX4502" fmla="*/ 357085 w 1619476"/>
                            <a:gd name="csY4502" fmla="*/ 614482 h 693081"/>
                            <a:gd name="csX4503" fmla="*/ 357085 w 1619476"/>
                            <a:gd name="csY4503" fmla="*/ 567698 h 693081"/>
                            <a:gd name="csX4504" fmla="*/ 371203 w 1619476"/>
                            <a:gd name="csY4504" fmla="*/ 567698 h 693081"/>
                            <a:gd name="csX4505" fmla="*/ 379620 w 1619476"/>
                            <a:gd name="csY4505" fmla="*/ 599603 h 693081"/>
                            <a:gd name="csX4506" fmla="*/ 379773 w 1619476"/>
                            <a:gd name="csY4506" fmla="*/ 599603 h 693081"/>
                            <a:gd name="csX4507" fmla="*/ 388063 w 1619476"/>
                            <a:gd name="csY4507" fmla="*/ 567698 h 693081"/>
                            <a:gd name="csX4508" fmla="*/ 402244 w 1619476"/>
                            <a:gd name="csY4508" fmla="*/ 567698 h 693081"/>
                            <a:gd name="csX4509" fmla="*/ 402244 w 1619476"/>
                            <a:gd name="csY4509" fmla="*/ 614482 h 693081"/>
                            <a:gd name="csX4510" fmla="*/ 393484 w 1619476"/>
                            <a:gd name="csY4510" fmla="*/ 614482 h 693081"/>
                            <a:gd name="csX4511" fmla="*/ 393484 w 1619476"/>
                            <a:gd name="csY4511" fmla="*/ 614482 h 693081"/>
                            <a:gd name="csX4512" fmla="*/ 347411 w 1619476"/>
                            <a:gd name="csY4512" fmla="*/ 614482 h 693081"/>
                            <a:gd name="csX4513" fmla="*/ 337940 w 1619476"/>
                            <a:gd name="csY4513" fmla="*/ 614482 h 693081"/>
                            <a:gd name="csX4514" fmla="*/ 319239 w 1619476"/>
                            <a:gd name="csY4514" fmla="*/ 583974 h 693081"/>
                            <a:gd name="csX4515" fmla="*/ 319112 w 1619476"/>
                            <a:gd name="csY4515" fmla="*/ 583974 h 693081"/>
                            <a:gd name="csX4516" fmla="*/ 319112 w 1619476"/>
                            <a:gd name="csY4516" fmla="*/ 614482 h 693081"/>
                            <a:gd name="csX4517" fmla="*/ 310351 w 1619476"/>
                            <a:gd name="csY4517" fmla="*/ 614482 h 693081"/>
                            <a:gd name="csX4518" fmla="*/ 310351 w 1619476"/>
                            <a:gd name="csY4518" fmla="*/ 567698 h 693081"/>
                            <a:gd name="csX4519" fmla="*/ 319505 w 1619476"/>
                            <a:gd name="csY4519" fmla="*/ 567698 h 693081"/>
                            <a:gd name="csX4520" fmla="*/ 338524 w 1619476"/>
                            <a:gd name="csY4520" fmla="*/ 598917 h 693081"/>
                            <a:gd name="csX4521" fmla="*/ 338651 w 1619476"/>
                            <a:gd name="csY4521" fmla="*/ 598917 h 693081"/>
                            <a:gd name="csX4522" fmla="*/ 338651 w 1619476"/>
                            <a:gd name="csY4522" fmla="*/ 567698 h 693081"/>
                            <a:gd name="csX4523" fmla="*/ 347411 w 1619476"/>
                            <a:gd name="csY4523" fmla="*/ 567698 h 693081"/>
                            <a:gd name="csX4524" fmla="*/ 347411 w 1619476"/>
                            <a:gd name="csY4524" fmla="*/ 614482 h 693081"/>
                            <a:gd name="csX4525" fmla="*/ 279373 w 1619476"/>
                            <a:gd name="csY4525" fmla="*/ 587504 h 693081"/>
                            <a:gd name="csX4526" fmla="*/ 272378 w 1619476"/>
                            <a:gd name="csY4526" fmla="*/ 587504 h 693081"/>
                            <a:gd name="csX4527" fmla="*/ 272378 w 1619476"/>
                            <a:gd name="csY4527" fmla="*/ 575595 h 693081"/>
                            <a:gd name="csX4528" fmla="*/ 279767 w 1619476"/>
                            <a:gd name="csY4528" fmla="*/ 575595 h 693081"/>
                            <a:gd name="csX4529" fmla="*/ 289048 w 1619476"/>
                            <a:gd name="csY4529" fmla="*/ 576649 h 693081"/>
                            <a:gd name="csX4530" fmla="*/ 291460 w 1619476"/>
                            <a:gd name="csY4530" fmla="*/ 581410 h 693081"/>
                            <a:gd name="csX4531" fmla="*/ 287867 w 1619476"/>
                            <a:gd name="csY4531" fmla="*/ 586907 h 693081"/>
                            <a:gd name="csX4532" fmla="*/ 279373 w 1619476"/>
                            <a:gd name="csY4532" fmla="*/ 587504 h 693081"/>
                            <a:gd name="csX4533" fmla="*/ 293682 w 1619476"/>
                            <a:gd name="csY4533" fmla="*/ 614495 h 693081"/>
                            <a:gd name="csX4534" fmla="*/ 304994 w 1619476"/>
                            <a:gd name="csY4534" fmla="*/ 614495 h 693081"/>
                            <a:gd name="csX4535" fmla="*/ 299306 w 1619476"/>
                            <a:gd name="csY4535" fmla="*/ 605341 h 693081"/>
                            <a:gd name="csX4536" fmla="*/ 288844 w 1619476"/>
                            <a:gd name="csY4536" fmla="*/ 593915 h 693081"/>
                            <a:gd name="csX4537" fmla="*/ 288844 w 1619476"/>
                            <a:gd name="csY4537" fmla="*/ 593763 h 693081"/>
                            <a:gd name="csX4538" fmla="*/ 294075 w 1619476"/>
                            <a:gd name="csY4538" fmla="*/ 592328 h 693081"/>
                            <a:gd name="csX4539" fmla="*/ 301198 w 1619476"/>
                            <a:gd name="csY4539" fmla="*/ 580839 h 693081"/>
                            <a:gd name="csX4540" fmla="*/ 293555 w 1619476"/>
                            <a:gd name="csY4540" fmla="*/ 568866 h 693081"/>
                            <a:gd name="csX4541" fmla="*/ 282839 w 1619476"/>
                            <a:gd name="csY4541" fmla="*/ 567698 h 693081"/>
                            <a:gd name="csX4542" fmla="*/ 262970 w 1619476"/>
                            <a:gd name="csY4542" fmla="*/ 567698 h 693081"/>
                            <a:gd name="csX4543" fmla="*/ 262970 w 1619476"/>
                            <a:gd name="csY4543" fmla="*/ 614495 h 693081"/>
                            <a:gd name="csX4544" fmla="*/ 272378 w 1619476"/>
                            <a:gd name="csY4544" fmla="*/ 614495 h 693081"/>
                            <a:gd name="csX4545" fmla="*/ 272378 w 1619476"/>
                            <a:gd name="csY4545" fmla="*/ 594944 h 693081"/>
                            <a:gd name="csX4546" fmla="*/ 274270 w 1619476"/>
                            <a:gd name="csY4546" fmla="*/ 594944 h 693081"/>
                            <a:gd name="csX4547" fmla="*/ 286877 w 1619476"/>
                            <a:gd name="csY4547" fmla="*/ 604313 h 693081"/>
                            <a:gd name="csX4548" fmla="*/ 293682 w 1619476"/>
                            <a:gd name="csY4548" fmla="*/ 614495 h 693081"/>
                            <a:gd name="csX4549" fmla="*/ 293682 w 1619476"/>
                            <a:gd name="csY4549" fmla="*/ 614495 h 693081"/>
                            <a:gd name="csX4550" fmla="*/ 228780 w 1619476"/>
                            <a:gd name="csY4550" fmla="*/ 575595 h 693081"/>
                            <a:gd name="csX4551" fmla="*/ 228780 w 1619476"/>
                            <a:gd name="csY4551" fmla="*/ 585993 h 693081"/>
                            <a:gd name="csX4552" fmla="*/ 252306 w 1619476"/>
                            <a:gd name="csY4552" fmla="*/ 585993 h 693081"/>
                            <a:gd name="csX4553" fmla="*/ 252306 w 1619476"/>
                            <a:gd name="csY4553" fmla="*/ 593903 h 693081"/>
                            <a:gd name="csX4554" fmla="*/ 228780 w 1619476"/>
                            <a:gd name="csY4554" fmla="*/ 593903 h 693081"/>
                            <a:gd name="csX4555" fmla="*/ 228780 w 1619476"/>
                            <a:gd name="csY4555" fmla="*/ 606586 h 693081"/>
                            <a:gd name="csX4556" fmla="*/ 254934 w 1619476"/>
                            <a:gd name="csY4556" fmla="*/ 606586 h 693081"/>
                            <a:gd name="csX4557" fmla="*/ 254934 w 1619476"/>
                            <a:gd name="csY4557" fmla="*/ 614482 h 693081"/>
                            <a:gd name="csX4558" fmla="*/ 219372 w 1619476"/>
                            <a:gd name="csY4558" fmla="*/ 614482 h 693081"/>
                            <a:gd name="csX4559" fmla="*/ 219372 w 1619476"/>
                            <a:gd name="csY4559" fmla="*/ 567699 h 693081"/>
                            <a:gd name="csX4560" fmla="*/ 254083 w 1619476"/>
                            <a:gd name="csY4560" fmla="*/ 567699 h 693081"/>
                            <a:gd name="csX4561" fmla="*/ 254083 w 1619476"/>
                            <a:gd name="csY4561" fmla="*/ 575595 h 693081"/>
                            <a:gd name="csX4562" fmla="*/ 228780 w 1619476"/>
                            <a:gd name="csY4562" fmla="*/ 575595 h 693081"/>
                            <a:gd name="csX4563" fmla="*/ 228780 w 1619476"/>
                            <a:gd name="csY4563" fmla="*/ 575595 h 693081"/>
                            <a:gd name="csX4564" fmla="*/ 197675 w 1619476"/>
                            <a:gd name="csY4564" fmla="*/ 614482 h 693081"/>
                            <a:gd name="csX4565" fmla="*/ 187544 w 1619476"/>
                            <a:gd name="csY4565" fmla="*/ 614482 h 693081"/>
                            <a:gd name="csX4566" fmla="*/ 170874 w 1619476"/>
                            <a:gd name="csY4566" fmla="*/ 567698 h 693081"/>
                            <a:gd name="csX4567" fmla="*/ 181132 w 1619476"/>
                            <a:gd name="csY4567" fmla="*/ 567698 h 693081"/>
                            <a:gd name="csX4568" fmla="*/ 192838 w 1619476"/>
                            <a:gd name="csY4568" fmla="*/ 602333 h 693081"/>
                            <a:gd name="csX4569" fmla="*/ 192978 w 1619476"/>
                            <a:gd name="csY4569" fmla="*/ 602333 h 693081"/>
                            <a:gd name="csX4570" fmla="*/ 204417 w 1619476"/>
                            <a:gd name="csY4570" fmla="*/ 567698 h 693081"/>
                            <a:gd name="csX4571" fmla="*/ 214408 w 1619476"/>
                            <a:gd name="csY4571" fmla="*/ 567698 h 693081"/>
                            <a:gd name="csX4572" fmla="*/ 197675 w 1619476"/>
                            <a:gd name="csY4572" fmla="*/ 614482 h 693081"/>
                            <a:gd name="csX4573" fmla="*/ 197675 w 1619476"/>
                            <a:gd name="csY4573" fmla="*/ 614482 h 693081"/>
                            <a:gd name="csX4574" fmla="*/ 148796 w 1619476"/>
                            <a:gd name="csY4574" fmla="*/ 607170 h 693081"/>
                            <a:gd name="csX4575" fmla="*/ 138208 w 1619476"/>
                            <a:gd name="csY4575" fmla="*/ 601279 h 693081"/>
                            <a:gd name="csX4576" fmla="*/ 135834 w 1619476"/>
                            <a:gd name="csY4576" fmla="*/ 591097 h 693081"/>
                            <a:gd name="csX4577" fmla="*/ 148796 w 1619476"/>
                            <a:gd name="csY4577" fmla="*/ 575011 h 693081"/>
                            <a:gd name="csX4578" fmla="*/ 161670 w 1619476"/>
                            <a:gd name="csY4578" fmla="*/ 590957 h 693081"/>
                            <a:gd name="csX4579" fmla="*/ 148796 w 1619476"/>
                            <a:gd name="csY4579" fmla="*/ 607170 h 693081"/>
                            <a:gd name="csX4580" fmla="*/ 171407 w 1619476"/>
                            <a:gd name="csY4580" fmla="*/ 591160 h 693081"/>
                            <a:gd name="csX4581" fmla="*/ 148720 w 1619476"/>
                            <a:gd name="csY4581" fmla="*/ 566911 h 693081"/>
                            <a:gd name="csX4582" fmla="*/ 126108 w 1619476"/>
                            <a:gd name="csY4582" fmla="*/ 591351 h 693081"/>
                            <a:gd name="csX4583" fmla="*/ 148834 w 1619476"/>
                            <a:gd name="csY4583" fmla="*/ 615282 h 693081"/>
                            <a:gd name="csX4584" fmla="*/ 171407 w 1619476"/>
                            <a:gd name="csY4584" fmla="*/ 591160 h 693081"/>
                            <a:gd name="csX4585" fmla="*/ 87475 w 1619476"/>
                            <a:gd name="csY4585" fmla="*/ 580242 h 693081"/>
                            <a:gd name="csX4586" fmla="*/ 84923 w 1619476"/>
                            <a:gd name="csY4586" fmla="*/ 590564 h 693081"/>
                            <a:gd name="csX4587" fmla="*/ 98330 w 1619476"/>
                            <a:gd name="csY4587" fmla="*/ 607170 h 693081"/>
                            <a:gd name="csX4588" fmla="*/ 109363 w 1619476"/>
                            <a:gd name="csY4588" fmla="*/ 603183 h 693081"/>
                            <a:gd name="csX4589" fmla="*/ 109363 w 1619476"/>
                            <a:gd name="csY4589" fmla="*/ 597292 h 693081"/>
                            <a:gd name="csX4590" fmla="*/ 98584 w 1619476"/>
                            <a:gd name="csY4590" fmla="*/ 597292 h 693081"/>
                            <a:gd name="csX4591" fmla="*/ 98584 w 1619476"/>
                            <a:gd name="csY4591" fmla="*/ 589396 h 693081"/>
                            <a:gd name="csX4592" fmla="*/ 118910 w 1619476"/>
                            <a:gd name="csY4592" fmla="*/ 589396 h 693081"/>
                            <a:gd name="csX4593" fmla="*/ 118910 w 1619476"/>
                            <a:gd name="csY4593" fmla="*/ 608020 h 693081"/>
                            <a:gd name="csX4594" fmla="*/ 98914 w 1619476"/>
                            <a:gd name="csY4594" fmla="*/ 615282 h 693081"/>
                            <a:gd name="csX4595" fmla="*/ 75185 w 1619476"/>
                            <a:gd name="csY4595" fmla="*/ 590957 h 693081"/>
                            <a:gd name="csX4596" fmla="*/ 98381 w 1619476"/>
                            <a:gd name="csY4596" fmla="*/ 566899 h 693081"/>
                            <a:gd name="csX4597" fmla="*/ 118326 w 1619476"/>
                            <a:gd name="csY4597" fmla="*/ 580636 h 693081"/>
                            <a:gd name="csX4598" fmla="*/ 108918 w 1619476"/>
                            <a:gd name="csY4598" fmla="*/ 582400 h 693081"/>
                            <a:gd name="csX4599" fmla="*/ 98457 w 1619476"/>
                            <a:gd name="csY4599" fmla="*/ 575011 h 693081"/>
                            <a:gd name="csX4600" fmla="*/ 87475 w 1619476"/>
                            <a:gd name="csY4600" fmla="*/ 580242 h 693081"/>
                            <a:gd name="csX4601" fmla="*/ 1401438 w 1619476"/>
                            <a:gd name="csY4601" fmla="*/ 279124 h 693081"/>
                            <a:gd name="csX4602" fmla="*/ 1402466 w 1619476"/>
                            <a:gd name="csY4602" fmla="*/ 291604 h 693081"/>
                            <a:gd name="csX4603" fmla="*/ 1402466 w 1619476"/>
                            <a:gd name="csY4603" fmla="*/ 335176 h 693081"/>
                            <a:gd name="csX4604" fmla="*/ 1383917 w 1619476"/>
                            <a:gd name="csY4604" fmla="*/ 335176 h 693081"/>
                            <a:gd name="csX4605" fmla="*/ 1383917 w 1619476"/>
                            <a:gd name="csY4605" fmla="*/ 299387 h 693081"/>
                            <a:gd name="csX4606" fmla="*/ 1382711 w 1619476"/>
                            <a:gd name="csY4606" fmla="*/ 284698 h 693081"/>
                            <a:gd name="csX4607" fmla="*/ 1378864 w 1619476"/>
                            <a:gd name="csY4607" fmla="*/ 279518 h 693081"/>
                            <a:gd name="csX4608" fmla="*/ 1372427 w 1619476"/>
                            <a:gd name="csY4608" fmla="*/ 277664 h 693081"/>
                            <a:gd name="csX4609" fmla="*/ 1363782 w 1619476"/>
                            <a:gd name="csY4609" fmla="*/ 280305 h 693081"/>
                            <a:gd name="csX4610" fmla="*/ 1358525 w 1619476"/>
                            <a:gd name="csY4610" fmla="*/ 287300 h 693081"/>
                            <a:gd name="csX4611" fmla="*/ 1357103 w 1619476"/>
                            <a:gd name="csY4611" fmla="*/ 303411 h 693081"/>
                            <a:gd name="csX4612" fmla="*/ 1357103 w 1619476"/>
                            <a:gd name="csY4612" fmla="*/ 335176 h 693081"/>
                            <a:gd name="csX4613" fmla="*/ 1338555 w 1619476"/>
                            <a:gd name="csY4613" fmla="*/ 335176 h 693081"/>
                            <a:gd name="csX4614" fmla="*/ 1338555 w 1619476"/>
                            <a:gd name="csY4614" fmla="*/ 265057 h 693081"/>
                            <a:gd name="csX4615" fmla="*/ 1355783 w 1619476"/>
                            <a:gd name="csY4615" fmla="*/ 265057 h 693081"/>
                            <a:gd name="csX4616" fmla="*/ 1355783 w 1619476"/>
                            <a:gd name="csY4616" fmla="*/ 275354 h 693081"/>
                            <a:gd name="csX4617" fmla="*/ 1378890 w 1619476"/>
                            <a:gd name="csY4617" fmla="*/ 263483 h 693081"/>
                            <a:gd name="csX4618" fmla="*/ 1390126 w 1619476"/>
                            <a:gd name="csY4618" fmla="*/ 265692 h 693081"/>
                            <a:gd name="csX4619" fmla="*/ 1397807 w 1619476"/>
                            <a:gd name="csY4619" fmla="*/ 271329 h 693081"/>
                            <a:gd name="csX4620" fmla="*/ 1401438 w 1619476"/>
                            <a:gd name="csY4620" fmla="*/ 279124 h 693081"/>
                            <a:gd name="csX4621" fmla="*/ 1300162 w 1619476"/>
                            <a:gd name="csY4621" fmla="*/ 316094 h 693081"/>
                            <a:gd name="csX4622" fmla="*/ 1287987 w 1619476"/>
                            <a:gd name="csY4622" fmla="*/ 321629 h 693081"/>
                            <a:gd name="csX4623" fmla="*/ 1275761 w 1619476"/>
                            <a:gd name="csY4623" fmla="*/ 316094 h 693081"/>
                            <a:gd name="csX4624" fmla="*/ 1270822 w 1619476"/>
                            <a:gd name="csY4624" fmla="*/ 300110 h 693081"/>
                            <a:gd name="csX4625" fmla="*/ 1275761 w 1619476"/>
                            <a:gd name="csY4625" fmla="*/ 284139 h 693081"/>
                            <a:gd name="csX4626" fmla="*/ 1287987 w 1619476"/>
                            <a:gd name="csY4626" fmla="*/ 278591 h 693081"/>
                            <a:gd name="csX4627" fmla="*/ 1300162 w 1619476"/>
                            <a:gd name="csY4627" fmla="*/ 284139 h 693081"/>
                            <a:gd name="csX4628" fmla="*/ 1305088 w 1619476"/>
                            <a:gd name="csY4628" fmla="*/ 299983 h 693081"/>
                            <a:gd name="csX4629" fmla="*/ 1300162 w 1619476"/>
                            <a:gd name="csY4629" fmla="*/ 316094 h 693081"/>
                            <a:gd name="csX4630" fmla="*/ 1287911 w 1619476"/>
                            <a:gd name="csY4630" fmla="*/ 263470 h 693081"/>
                            <a:gd name="csX4631" fmla="*/ 1269273 w 1619476"/>
                            <a:gd name="csY4631" fmla="*/ 268028 h 693081"/>
                            <a:gd name="csX4632" fmla="*/ 1256349 w 1619476"/>
                            <a:gd name="csY4632" fmla="*/ 281232 h 693081"/>
                            <a:gd name="csX4633" fmla="*/ 1251803 w 1619476"/>
                            <a:gd name="csY4633" fmla="*/ 299133 h 693081"/>
                            <a:gd name="csX4634" fmla="*/ 1256349 w 1619476"/>
                            <a:gd name="csY4634" fmla="*/ 319623 h 693081"/>
                            <a:gd name="csX4635" fmla="*/ 1269667 w 1619476"/>
                            <a:gd name="csY4635" fmla="*/ 332395 h 693081"/>
                            <a:gd name="csX4636" fmla="*/ 1288050 w 1619476"/>
                            <a:gd name="csY4636" fmla="*/ 336750 h 693081"/>
                            <a:gd name="csX4637" fmla="*/ 1313899 w 1619476"/>
                            <a:gd name="csY4637" fmla="*/ 326289 h 693081"/>
                            <a:gd name="csX4638" fmla="*/ 1324170 w 1619476"/>
                            <a:gd name="csY4638" fmla="*/ 299920 h 693081"/>
                            <a:gd name="csX4639" fmla="*/ 1314001 w 1619476"/>
                            <a:gd name="csY4639" fmla="*/ 273805 h 693081"/>
                            <a:gd name="csX4640" fmla="*/ 1287911 w 1619476"/>
                            <a:gd name="csY4640" fmla="*/ 263470 h 693081"/>
                            <a:gd name="csX4641" fmla="*/ 1218540 w 1619476"/>
                            <a:gd name="csY4641" fmla="*/ 265057 h 693081"/>
                            <a:gd name="csX4642" fmla="*/ 1237102 w 1619476"/>
                            <a:gd name="csY4642" fmla="*/ 265057 h 693081"/>
                            <a:gd name="csX4643" fmla="*/ 1237102 w 1619476"/>
                            <a:gd name="csY4643" fmla="*/ 335163 h 693081"/>
                            <a:gd name="csX4644" fmla="*/ 1218540 w 1619476"/>
                            <a:gd name="csY4644" fmla="*/ 335163 h 693081"/>
                            <a:gd name="csX4645" fmla="*/ 1218540 w 1619476"/>
                            <a:gd name="csY4645" fmla="*/ 265057 h 693081"/>
                            <a:gd name="csX4646" fmla="*/ 1218540 w 1619476"/>
                            <a:gd name="csY4646" fmla="*/ 238383 h 693081"/>
                            <a:gd name="csX4647" fmla="*/ 1237102 w 1619476"/>
                            <a:gd name="csY4647" fmla="*/ 238383 h 693081"/>
                            <a:gd name="csX4648" fmla="*/ 1237102 w 1619476"/>
                            <a:gd name="csY4648" fmla="*/ 255548 h 693081"/>
                            <a:gd name="csX4649" fmla="*/ 1218540 w 1619476"/>
                            <a:gd name="csY4649" fmla="*/ 255548 h 693081"/>
                            <a:gd name="csX4650" fmla="*/ 1218540 w 1619476"/>
                            <a:gd name="csY4650" fmla="*/ 238383 h 693081"/>
                            <a:gd name="csX4651" fmla="*/ 1205590 w 1619476"/>
                            <a:gd name="csY4651" fmla="*/ 319585 h 693081"/>
                            <a:gd name="csX4652" fmla="*/ 1207177 w 1619476"/>
                            <a:gd name="csY4652" fmla="*/ 333982 h 693081"/>
                            <a:gd name="csX4653" fmla="*/ 1192514 w 1619476"/>
                            <a:gd name="csY4653" fmla="*/ 336763 h 693081"/>
                            <a:gd name="csX4654" fmla="*/ 1183474 w 1619476"/>
                            <a:gd name="csY4654" fmla="*/ 335074 h 693081"/>
                            <a:gd name="csX4655" fmla="*/ 1177558 w 1619476"/>
                            <a:gd name="csY4655" fmla="*/ 330720 h 693081"/>
                            <a:gd name="csX4656" fmla="*/ 1174955 w 1619476"/>
                            <a:gd name="csY4656" fmla="*/ 323483 h 693081"/>
                            <a:gd name="csX4657" fmla="*/ 1174359 w 1619476"/>
                            <a:gd name="csY4657" fmla="*/ 310406 h 693081"/>
                            <a:gd name="csX4658" fmla="*/ 1174359 w 1619476"/>
                            <a:gd name="csY4658" fmla="*/ 279848 h 693081"/>
                            <a:gd name="csX4659" fmla="*/ 1165840 w 1619476"/>
                            <a:gd name="csY4659" fmla="*/ 279848 h 693081"/>
                            <a:gd name="csX4660" fmla="*/ 1165840 w 1619476"/>
                            <a:gd name="csY4660" fmla="*/ 265057 h 693081"/>
                            <a:gd name="csX4661" fmla="*/ 1174359 w 1619476"/>
                            <a:gd name="csY4661" fmla="*/ 265057 h 693081"/>
                            <a:gd name="csX4662" fmla="*/ 1174359 w 1619476"/>
                            <a:gd name="csY4662" fmla="*/ 251130 h 693081"/>
                            <a:gd name="csX4663" fmla="*/ 1192983 w 1619476"/>
                            <a:gd name="csY4663" fmla="*/ 240301 h 693081"/>
                            <a:gd name="csX4664" fmla="*/ 1192983 w 1619476"/>
                            <a:gd name="csY4664" fmla="*/ 265057 h 693081"/>
                            <a:gd name="csX4665" fmla="*/ 1205654 w 1619476"/>
                            <a:gd name="csY4665" fmla="*/ 265057 h 693081"/>
                            <a:gd name="csX4666" fmla="*/ 1205654 w 1619476"/>
                            <a:gd name="csY4666" fmla="*/ 279848 h 693081"/>
                            <a:gd name="csX4667" fmla="*/ 1192983 w 1619476"/>
                            <a:gd name="csY4667" fmla="*/ 279848 h 693081"/>
                            <a:gd name="csX4668" fmla="*/ 1192983 w 1619476"/>
                            <a:gd name="csY4668" fmla="*/ 308109 h 693081"/>
                            <a:gd name="csX4669" fmla="*/ 1193352 w 1619476"/>
                            <a:gd name="csY4669" fmla="*/ 318100 h 693081"/>
                            <a:gd name="csX4670" fmla="*/ 1195002 w 1619476"/>
                            <a:gd name="csY4670" fmla="*/ 320449 h 693081"/>
                            <a:gd name="csX4671" fmla="*/ 1198138 w 1619476"/>
                            <a:gd name="csY4671" fmla="*/ 321363 h 693081"/>
                            <a:gd name="csX4672" fmla="*/ 1205590 w 1619476"/>
                            <a:gd name="csY4672" fmla="*/ 319586 h 693081"/>
                            <a:gd name="csX4673" fmla="*/ 1137007 w 1619476"/>
                            <a:gd name="csY4673" fmla="*/ 305201 h 693081"/>
                            <a:gd name="csX4674" fmla="*/ 1136271 w 1619476"/>
                            <a:gd name="csY4674" fmla="*/ 314241 h 693081"/>
                            <a:gd name="csX4675" fmla="*/ 1131853 w 1619476"/>
                            <a:gd name="csY4675" fmla="*/ 320385 h 693081"/>
                            <a:gd name="csX4676" fmla="*/ 1122280 w 1619476"/>
                            <a:gd name="csY4676" fmla="*/ 323686 h 693081"/>
                            <a:gd name="csX4677" fmla="*/ 1114891 w 1619476"/>
                            <a:gd name="csY4677" fmla="*/ 320842 h 693081"/>
                            <a:gd name="csX4678" fmla="*/ 1111971 w 1619476"/>
                            <a:gd name="csY4678" fmla="*/ 314114 h 693081"/>
                            <a:gd name="csX4679" fmla="*/ 1115602 w 1619476"/>
                            <a:gd name="csY4679" fmla="*/ 307575 h 693081"/>
                            <a:gd name="csX4680" fmla="*/ 1125708 w 1619476"/>
                            <a:gd name="csY4680" fmla="*/ 304338 h 693081"/>
                            <a:gd name="csX4681" fmla="*/ 1137007 w 1619476"/>
                            <a:gd name="csY4681" fmla="*/ 301494 h 693081"/>
                            <a:gd name="csX4682" fmla="*/ 1137007 w 1619476"/>
                            <a:gd name="csY4682" fmla="*/ 305201 h 693081"/>
                            <a:gd name="csX4683" fmla="*/ 1137007 w 1619476"/>
                            <a:gd name="csY4683" fmla="*/ 305201 h 693081"/>
                            <a:gd name="csX4684" fmla="*/ 1155023 w 1619476"/>
                            <a:gd name="csY4684" fmla="*/ 312120 h 693081"/>
                            <a:gd name="csX4685" fmla="*/ 1155213 w 1619476"/>
                            <a:gd name="csY4685" fmla="*/ 290474 h 693081"/>
                            <a:gd name="csX4686" fmla="*/ 1152737 w 1619476"/>
                            <a:gd name="csY4686" fmla="*/ 273868 h 693081"/>
                            <a:gd name="csX4687" fmla="*/ 1144193 w 1619476"/>
                            <a:gd name="csY4687" fmla="*/ 266416 h 693081"/>
                            <a:gd name="csX4688" fmla="*/ 1125708 w 1619476"/>
                            <a:gd name="csY4688" fmla="*/ 263470 h 693081"/>
                            <a:gd name="csX4689" fmla="*/ 1105115 w 1619476"/>
                            <a:gd name="csY4689" fmla="*/ 268358 h 693081"/>
                            <a:gd name="csX4690" fmla="*/ 1095339 w 1619476"/>
                            <a:gd name="csY4690" fmla="*/ 283403 h 693081"/>
                            <a:gd name="csX4691" fmla="*/ 1112187 w 1619476"/>
                            <a:gd name="csY4691" fmla="*/ 286437 h 693081"/>
                            <a:gd name="csX4692" fmla="*/ 1116668 w 1619476"/>
                            <a:gd name="csY4692" fmla="*/ 279606 h 693081"/>
                            <a:gd name="csX4693" fmla="*/ 1124387 w 1619476"/>
                            <a:gd name="csY4693" fmla="*/ 277664 h 693081"/>
                            <a:gd name="csX4694" fmla="*/ 1134354 w 1619476"/>
                            <a:gd name="csY4694" fmla="*/ 279949 h 693081"/>
                            <a:gd name="csX4695" fmla="*/ 1137007 w 1619476"/>
                            <a:gd name="csY4695" fmla="*/ 287567 h 693081"/>
                            <a:gd name="csX4696" fmla="*/ 1137007 w 1619476"/>
                            <a:gd name="csY4696" fmla="*/ 289420 h 693081"/>
                            <a:gd name="csX4697" fmla="*/ 1118979 w 1619476"/>
                            <a:gd name="csY4697" fmla="*/ 293978 h 693081"/>
                            <a:gd name="csX4698" fmla="*/ 1104226 w 1619476"/>
                            <a:gd name="csY4698" fmla="*/ 298295 h 693081"/>
                            <a:gd name="csX4699" fmla="*/ 1096253 w 1619476"/>
                            <a:gd name="csY4699" fmla="*/ 305430 h 693081"/>
                            <a:gd name="csX4700" fmla="*/ 1093435 w 1619476"/>
                            <a:gd name="csY4700" fmla="*/ 316031 h 693081"/>
                            <a:gd name="csX4701" fmla="*/ 1099656 w 1619476"/>
                            <a:gd name="csY4701" fmla="*/ 330872 h 693081"/>
                            <a:gd name="csX4702" fmla="*/ 1116732 w 1619476"/>
                            <a:gd name="csY4702" fmla="*/ 336763 h 693081"/>
                            <a:gd name="csX4703" fmla="*/ 1128285 w 1619476"/>
                            <a:gd name="csY4703" fmla="*/ 334440 h 693081"/>
                            <a:gd name="csX4704" fmla="*/ 1138454 w 1619476"/>
                            <a:gd name="csY4704" fmla="*/ 327520 h 693081"/>
                            <a:gd name="csX4705" fmla="*/ 1139102 w 1619476"/>
                            <a:gd name="csY4705" fmla="*/ 329691 h 693081"/>
                            <a:gd name="csX4706" fmla="*/ 1140892 w 1619476"/>
                            <a:gd name="csY4706" fmla="*/ 335176 h 693081"/>
                            <a:gd name="csX4707" fmla="*/ 1159237 w 1619476"/>
                            <a:gd name="csY4707" fmla="*/ 335176 h 693081"/>
                            <a:gd name="csX4708" fmla="*/ 1155911 w 1619476"/>
                            <a:gd name="csY4708" fmla="*/ 325756 h 693081"/>
                            <a:gd name="csX4709" fmla="*/ 1155022 w 1619476"/>
                            <a:gd name="csY4709" fmla="*/ 312120 h 693081"/>
                            <a:gd name="csX4710" fmla="*/ 1066951 w 1619476"/>
                            <a:gd name="csY4710" fmla="*/ 308299 h 693081"/>
                            <a:gd name="csX4711" fmla="*/ 1085170 w 1619476"/>
                            <a:gd name="csY4711" fmla="*/ 311409 h 693081"/>
                            <a:gd name="csX4712" fmla="*/ 1074277 w 1619476"/>
                            <a:gd name="csY4712" fmla="*/ 330352 h 693081"/>
                            <a:gd name="csX4713" fmla="*/ 1052694 w 1619476"/>
                            <a:gd name="csY4713" fmla="*/ 336763 h 693081"/>
                            <a:gd name="csX4714" fmla="*/ 1028178 w 1619476"/>
                            <a:gd name="csY4714" fmla="*/ 327051 h 693081"/>
                            <a:gd name="csX4715" fmla="*/ 1019012 w 1619476"/>
                            <a:gd name="csY4715" fmla="*/ 300186 h 693081"/>
                            <a:gd name="csX4716" fmla="*/ 1028191 w 1619476"/>
                            <a:gd name="csY4716" fmla="*/ 273145 h 693081"/>
                            <a:gd name="csX4717" fmla="*/ 1053024 w 1619476"/>
                            <a:gd name="csY4717" fmla="*/ 263470 h 693081"/>
                            <a:gd name="csX4718" fmla="*/ 1073388 w 1619476"/>
                            <a:gd name="csY4718" fmla="*/ 268980 h 693081"/>
                            <a:gd name="csX4719" fmla="*/ 1084243 w 1619476"/>
                            <a:gd name="csY4719" fmla="*/ 285789 h 693081"/>
                            <a:gd name="csX4720" fmla="*/ 1065961 w 1619476"/>
                            <a:gd name="csY4720" fmla="*/ 289090 h 693081"/>
                            <a:gd name="csX4721" fmla="*/ 1061771 w 1619476"/>
                            <a:gd name="csY4721" fmla="*/ 280838 h 693081"/>
                            <a:gd name="csX4722" fmla="*/ 1053291 w 1619476"/>
                            <a:gd name="csY4722" fmla="*/ 278071 h 693081"/>
                            <a:gd name="csX4723" fmla="*/ 1042232 w 1619476"/>
                            <a:gd name="csY4723" fmla="*/ 282844 h 693081"/>
                            <a:gd name="csX4724" fmla="*/ 1038094 w 1619476"/>
                            <a:gd name="csY4724" fmla="*/ 298866 h 693081"/>
                            <a:gd name="csX4725" fmla="*/ 1042296 w 1619476"/>
                            <a:gd name="csY4725" fmla="*/ 316488 h 693081"/>
                            <a:gd name="csX4726" fmla="*/ 1053545 w 1619476"/>
                            <a:gd name="csY4726" fmla="*/ 321630 h 693081"/>
                            <a:gd name="csX4727" fmla="*/ 1062203 w 1619476"/>
                            <a:gd name="csY4727" fmla="*/ 318633 h 693081"/>
                            <a:gd name="csX4728" fmla="*/ 1066951 w 1619476"/>
                            <a:gd name="csY4728" fmla="*/ 308299 h 693081"/>
                            <a:gd name="csX4729" fmla="*/ 985355 w 1619476"/>
                            <a:gd name="csY4729" fmla="*/ 265057 h 693081"/>
                            <a:gd name="csX4730" fmla="*/ 1003903 w 1619476"/>
                            <a:gd name="csY4730" fmla="*/ 265057 h 693081"/>
                            <a:gd name="csX4731" fmla="*/ 1003903 w 1619476"/>
                            <a:gd name="csY4731" fmla="*/ 335176 h 693081"/>
                            <a:gd name="csX4732" fmla="*/ 986675 w 1619476"/>
                            <a:gd name="csY4732" fmla="*/ 335176 h 693081"/>
                            <a:gd name="csX4733" fmla="*/ 986675 w 1619476"/>
                            <a:gd name="csY4733" fmla="*/ 324676 h 693081"/>
                            <a:gd name="csX4734" fmla="*/ 976594 w 1619476"/>
                            <a:gd name="csY4734" fmla="*/ 333513 h 693081"/>
                            <a:gd name="csX4735" fmla="*/ 963429 w 1619476"/>
                            <a:gd name="csY4735" fmla="*/ 336750 h 693081"/>
                            <a:gd name="csX4736" fmla="*/ 950746 w 1619476"/>
                            <a:gd name="csY4736" fmla="*/ 333652 h 693081"/>
                            <a:gd name="csX4737" fmla="*/ 942633 w 1619476"/>
                            <a:gd name="csY4737" fmla="*/ 324930 h 693081"/>
                            <a:gd name="csX4738" fmla="*/ 940119 w 1619476"/>
                            <a:gd name="csY4738" fmla="*/ 309416 h 693081"/>
                            <a:gd name="csX4739" fmla="*/ 940119 w 1619476"/>
                            <a:gd name="csY4739" fmla="*/ 265057 h 693081"/>
                            <a:gd name="csX4740" fmla="*/ 958668 w 1619476"/>
                            <a:gd name="csY4740" fmla="*/ 265057 h 693081"/>
                            <a:gd name="csX4741" fmla="*/ 958668 w 1619476"/>
                            <a:gd name="csY4741" fmla="*/ 297279 h 693081"/>
                            <a:gd name="csX4742" fmla="*/ 959696 w 1619476"/>
                            <a:gd name="csY4742" fmla="*/ 315396 h 693081"/>
                            <a:gd name="csX4743" fmla="*/ 963429 w 1619476"/>
                            <a:gd name="csY4743" fmla="*/ 320677 h 693081"/>
                            <a:gd name="csX4744" fmla="*/ 970310 w 1619476"/>
                            <a:gd name="csY4744" fmla="*/ 322632 h 693081"/>
                            <a:gd name="csX4745" fmla="*/ 978816 w 1619476"/>
                            <a:gd name="csY4745" fmla="*/ 320017 h 693081"/>
                            <a:gd name="csX4746" fmla="*/ 983971 w 1619476"/>
                            <a:gd name="csY4746" fmla="*/ 313542 h 693081"/>
                            <a:gd name="csX4747" fmla="*/ 985355 w 1619476"/>
                            <a:gd name="csY4747" fmla="*/ 294638 h 693081"/>
                            <a:gd name="csX4748" fmla="*/ 985355 w 1619476"/>
                            <a:gd name="csY4748" fmla="*/ 265057 h 693081"/>
                            <a:gd name="csX4749" fmla="*/ 899264 w 1619476"/>
                            <a:gd name="csY4749" fmla="*/ 316653 h 693081"/>
                            <a:gd name="csX4750" fmla="*/ 888358 w 1619476"/>
                            <a:gd name="csY4750" fmla="*/ 322099 h 693081"/>
                            <a:gd name="csX4751" fmla="*/ 875827 w 1619476"/>
                            <a:gd name="csY4751" fmla="*/ 314837 h 693081"/>
                            <a:gd name="csX4752" fmla="*/ 872729 w 1619476"/>
                            <a:gd name="csY4752" fmla="*/ 298599 h 693081"/>
                            <a:gd name="csX4753" fmla="*/ 877173 w 1619476"/>
                            <a:gd name="csY4753" fmla="*/ 282907 h 693081"/>
                            <a:gd name="csX4754" fmla="*/ 888244 w 1619476"/>
                            <a:gd name="csY4754" fmla="*/ 277664 h 693081"/>
                            <a:gd name="csX4755" fmla="*/ 899391 w 1619476"/>
                            <a:gd name="csY4755" fmla="*/ 282984 h 693081"/>
                            <a:gd name="csX4756" fmla="*/ 903745 w 1619476"/>
                            <a:gd name="csY4756" fmla="*/ 300377 h 693081"/>
                            <a:gd name="csX4757" fmla="*/ 899264 w 1619476"/>
                            <a:gd name="csY4757" fmla="*/ 316653 h 693081"/>
                            <a:gd name="csX4758" fmla="*/ 903682 w 1619476"/>
                            <a:gd name="csY4758" fmla="*/ 273246 h 693081"/>
                            <a:gd name="csX4759" fmla="*/ 883356 w 1619476"/>
                            <a:gd name="csY4759" fmla="*/ 263470 h 693081"/>
                            <a:gd name="csX4760" fmla="*/ 862153 w 1619476"/>
                            <a:gd name="csY4760" fmla="*/ 272751 h 693081"/>
                            <a:gd name="csX4761" fmla="*/ 853774 w 1619476"/>
                            <a:gd name="csY4761" fmla="*/ 299844 h 693081"/>
                            <a:gd name="csX4762" fmla="*/ 862395 w 1619476"/>
                            <a:gd name="csY4762" fmla="*/ 327013 h 693081"/>
                            <a:gd name="csX4763" fmla="*/ 883089 w 1619476"/>
                            <a:gd name="csY4763" fmla="*/ 336763 h 693081"/>
                            <a:gd name="csX4764" fmla="*/ 894871 w 1619476"/>
                            <a:gd name="csY4764" fmla="*/ 333817 h 693081"/>
                            <a:gd name="csX4765" fmla="*/ 905002 w 1619476"/>
                            <a:gd name="csY4765" fmla="*/ 324867 h 693081"/>
                            <a:gd name="csX4766" fmla="*/ 905002 w 1619476"/>
                            <a:gd name="csY4766" fmla="*/ 335176 h 693081"/>
                            <a:gd name="csX4767" fmla="*/ 922230 w 1619476"/>
                            <a:gd name="csY4767" fmla="*/ 335176 h 693081"/>
                            <a:gd name="csX4768" fmla="*/ 922230 w 1619476"/>
                            <a:gd name="csY4768" fmla="*/ 238384 h 693081"/>
                            <a:gd name="csX4769" fmla="*/ 903682 w 1619476"/>
                            <a:gd name="csY4769" fmla="*/ 238384 h 693081"/>
                            <a:gd name="csX4770" fmla="*/ 903682 w 1619476"/>
                            <a:gd name="csY4770" fmla="*/ 273246 h 693081"/>
                            <a:gd name="csX4771" fmla="*/ 903682 w 1619476"/>
                            <a:gd name="csY4771" fmla="*/ 273246 h 693081"/>
                            <a:gd name="csX4772" fmla="*/ 787413 w 1619476"/>
                            <a:gd name="csY4772" fmla="*/ 318862 h 693081"/>
                            <a:gd name="csX4773" fmla="*/ 841485 w 1619476"/>
                            <a:gd name="csY4773" fmla="*/ 318862 h 693081"/>
                            <a:gd name="csX4774" fmla="*/ 841485 w 1619476"/>
                            <a:gd name="csY4774" fmla="*/ 335176 h 693081"/>
                            <a:gd name="csX4775" fmla="*/ 767886 w 1619476"/>
                            <a:gd name="csY4775" fmla="*/ 335176 h 693081"/>
                            <a:gd name="csX4776" fmla="*/ 767886 w 1619476"/>
                            <a:gd name="csY4776" fmla="*/ 238383 h 693081"/>
                            <a:gd name="csX4777" fmla="*/ 839644 w 1619476"/>
                            <a:gd name="csY4777" fmla="*/ 238383 h 693081"/>
                            <a:gd name="csX4778" fmla="*/ 839644 w 1619476"/>
                            <a:gd name="csY4778" fmla="*/ 254761 h 693081"/>
                            <a:gd name="csX4779" fmla="*/ 787413 w 1619476"/>
                            <a:gd name="csY4779" fmla="*/ 254761 h 693081"/>
                            <a:gd name="csX4780" fmla="*/ 787413 w 1619476"/>
                            <a:gd name="csY4780" fmla="*/ 276217 h 693081"/>
                            <a:gd name="csX4781" fmla="*/ 836013 w 1619476"/>
                            <a:gd name="csY4781" fmla="*/ 276217 h 693081"/>
                            <a:gd name="csX4782" fmla="*/ 836013 w 1619476"/>
                            <a:gd name="csY4782" fmla="*/ 292518 h 693081"/>
                            <a:gd name="csX4783" fmla="*/ 787413 w 1619476"/>
                            <a:gd name="csY4783" fmla="*/ 292518 h 693081"/>
                            <a:gd name="csX4784" fmla="*/ 787413 w 1619476"/>
                            <a:gd name="csY4784" fmla="*/ 318862 h 693081"/>
                            <a:gd name="csX4785" fmla="*/ 1600789 w 1619476"/>
                            <a:gd name="csY4785" fmla="*/ 96343 h 693081"/>
                            <a:gd name="csX4786" fmla="*/ 1600789 w 1619476"/>
                            <a:gd name="csY4786" fmla="*/ 102818 h 693081"/>
                            <a:gd name="csX4787" fmla="*/ 1614449 w 1619476"/>
                            <a:gd name="csY4787" fmla="*/ 102818 h 693081"/>
                            <a:gd name="csX4788" fmla="*/ 1614449 w 1619476"/>
                            <a:gd name="csY4788" fmla="*/ 112061 h 693081"/>
                            <a:gd name="csX4789" fmla="*/ 1600789 w 1619476"/>
                            <a:gd name="csY4789" fmla="*/ 112061 h 693081"/>
                            <a:gd name="csX4790" fmla="*/ 1600789 w 1619476"/>
                            <a:gd name="csY4790" fmla="*/ 172924 h 693081"/>
                            <a:gd name="csX4791" fmla="*/ 1588969 w 1619476"/>
                            <a:gd name="csY4791" fmla="*/ 172924 h 693081"/>
                            <a:gd name="csX4792" fmla="*/ 1588969 w 1619476"/>
                            <a:gd name="csY4792" fmla="*/ 112061 h 693081"/>
                            <a:gd name="csX4793" fmla="*/ 1578469 w 1619476"/>
                            <a:gd name="csY4793" fmla="*/ 112061 h 693081"/>
                            <a:gd name="csX4794" fmla="*/ 1578469 w 1619476"/>
                            <a:gd name="csY4794" fmla="*/ 102818 h 693081"/>
                            <a:gd name="csX4795" fmla="*/ 1588969 w 1619476"/>
                            <a:gd name="csY4795" fmla="*/ 102818 h 693081"/>
                            <a:gd name="csX4796" fmla="*/ 1588969 w 1619476"/>
                            <a:gd name="csY4796" fmla="*/ 95353 h 693081"/>
                            <a:gd name="csX4797" fmla="*/ 1590226 w 1619476"/>
                            <a:gd name="csY4797" fmla="*/ 84854 h 693081"/>
                            <a:gd name="csX4798" fmla="*/ 1596256 w 1619476"/>
                            <a:gd name="csY4798" fmla="*/ 77363 h 693081"/>
                            <a:gd name="csX4799" fmla="*/ 1608381 w 1619476"/>
                            <a:gd name="csY4799" fmla="*/ 74481 h 693081"/>
                            <a:gd name="csX4800" fmla="*/ 1619477 w 1619476"/>
                            <a:gd name="csY4800" fmla="*/ 75675 h 693081"/>
                            <a:gd name="csX4801" fmla="*/ 1617687 w 1619476"/>
                            <a:gd name="csY4801" fmla="*/ 86034 h 693081"/>
                            <a:gd name="csX4802" fmla="*/ 1610691 w 1619476"/>
                            <a:gd name="csY4802" fmla="*/ 85387 h 693081"/>
                            <a:gd name="csX4803" fmla="*/ 1603036 w 1619476"/>
                            <a:gd name="csY4803" fmla="*/ 87698 h 693081"/>
                            <a:gd name="csX4804" fmla="*/ 1600789 w 1619476"/>
                            <a:gd name="csY4804" fmla="*/ 96343 h 693081"/>
                            <a:gd name="csX4805" fmla="*/ 1554106 w 1619476"/>
                            <a:gd name="csY4805" fmla="*/ 157994 h 693081"/>
                            <a:gd name="csX4806" fmla="*/ 1539391 w 1619476"/>
                            <a:gd name="csY4806" fmla="*/ 164735 h 693081"/>
                            <a:gd name="csX4807" fmla="*/ 1524601 w 1619476"/>
                            <a:gd name="csY4807" fmla="*/ 158045 h 693081"/>
                            <a:gd name="csX4808" fmla="*/ 1518735 w 1619476"/>
                            <a:gd name="csY4808" fmla="*/ 137871 h 693081"/>
                            <a:gd name="csX4809" fmla="*/ 1524601 w 1619476"/>
                            <a:gd name="csY4809" fmla="*/ 117736 h 693081"/>
                            <a:gd name="csX4810" fmla="*/ 1539391 w 1619476"/>
                            <a:gd name="csY4810" fmla="*/ 111058 h 693081"/>
                            <a:gd name="csX4811" fmla="*/ 1554068 w 1619476"/>
                            <a:gd name="csY4811" fmla="*/ 117761 h 693081"/>
                            <a:gd name="csX4812" fmla="*/ 1559997 w 1619476"/>
                            <a:gd name="csY4812" fmla="*/ 137465 h 693081"/>
                            <a:gd name="csX4813" fmla="*/ 1554106 w 1619476"/>
                            <a:gd name="csY4813" fmla="*/ 157994 h 693081"/>
                            <a:gd name="csX4814" fmla="*/ 1539391 w 1619476"/>
                            <a:gd name="csY4814" fmla="*/ 101219 h 693081"/>
                            <a:gd name="csX4815" fmla="*/ 1517338 w 1619476"/>
                            <a:gd name="csY4815" fmla="*/ 109014 h 693081"/>
                            <a:gd name="csX4816" fmla="*/ 1506521 w 1619476"/>
                            <a:gd name="csY4816" fmla="*/ 137871 h 693081"/>
                            <a:gd name="csX4817" fmla="*/ 1515586 w 1619476"/>
                            <a:gd name="csY4817" fmla="*/ 165066 h 693081"/>
                            <a:gd name="csX4818" fmla="*/ 1539391 w 1619476"/>
                            <a:gd name="csY4818" fmla="*/ 174511 h 693081"/>
                            <a:gd name="csX4819" fmla="*/ 1556328 w 1619476"/>
                            <a:gd name="csY4819" fmla="*/ 170207 h 693081"/>
                            <a:gd name="csX4820" fmla="*/ 1568135 w 1619476"/>
                            <a:gd name="csY4820" fmla="*/ 158172 h 693081"/>
                            <a:gd name="csX4821" fmla="*/ 1572210 w 1619476"/>
                            <a:gd name="csY4821" fmla="*/ 136881 h 693081"/>
                            <a:gd name="csX4822" fmla="*/ 1563018 w 1619476"/>
                            <a:gd name="csY4822" fmla="*/ 110702 h 693081"/>
                            <a:gd name="csX4823" fmla="*/ 1539391 w 1619476"/>
                            <a:gd name="csY4823" fmla="*/ 101219 h 693081"/>
                            <a:gd name="csX4824" fmla="*/ 1461756 w 1619476"/>
                            <a:gd name="csY4824" fmla="*/ 162298 h 693081"/>
                            <a:gd name="csX4825" fmla="*/ 1463457 w 1619476"/>
                            <a:gd name="csY4825" fmla="*/ 172784 h 693081"/>
                            <a:gd name="csX4826" fmla="*/ 1454481 w 1619476"/>
                            <a:gd name="csY4826" fmla="*/ 173851 h 693081"/>
                            <a:gd name="csX4827" fmla="*/ 1444451 w 1619476"/>
                            <a:gd name="csY4827" fmla="*/ 171807 h 693081"/>
                            <a:gd name="csX4828" fmla="*/ 1439436 w 1619476"/>
                            <a:gd name="csY4828" fmla="*/ 166424 h 693081"/>
                            <a:gd name="csX4829" fmla="*/ 1437976 w 1619476"/>
                            <a:gd name="csY4829" fmla="*/ 152382 h 693081"/>
                            <a:gd name="csX4830" fmla="*/ 1437976 w 1619476"/>
                            <a:gd name="csY4830" fmla="*/ 112061 h 693081"/>
                            <a:gd name="csX4831" fmla="*/ 1429267 w 1619476"/>
                            <a:gd name="csY4831" fmla="*/ 112061 h 693081"/>
                            <a:gd name="csX4832" fmla="*/ 1429267 w 1619476"/>
                            <a:gd name="csY4832" fmla="*/ 102818 h 693081"/>
                            <a:gd name="csX4833" fmla="*/ 1437976 w 1619476"/>
                            <a:gd name="csY4833" fmla="*/ 102818 h 693081"/>
                            <a:gd name="csX4834" fmla="*/ 1437976 w 1619476"/>
                            <a:gd name="csY4834" fmla="*/ 85450 h 693081"/>
                            <a:gd name="csX4835" fmla="*/ 1449796 w 1619476"/>
                            <a:gd name="csY4835" fmla="*/ 78315 h 693081"/>
                            <a:gd name="csX4836" fmla="*/ 1449796 w 1619476"/>
                            <a:gd name="csY4836" fmla="*/ 102818 h 693081"/>
                            <a:gd name="csX4837" fmla="*/ 1461756 w 1619476"/>
                            <a:gd name="csY4837" fmla="*/ 102818 h 693081"/>
                            <a:gd name="csX4838" fmla="*/ 1461756 w 1619476"/>
                            <a:gd name="csY4838" fmla="*/ 112061 h 693081"/>
                            <a:gd name="csX4839" fmla="*/ 1449796 w 1619476"/>
                            <a:gd name="csY4839" fmla="*/ 112061 h 693081"/>
                            <a:gd name="csX4840" fmla="*/ 1449796 w 1619476"/>
                            <a:gd name="csY4840" fmla="*/ 153055 h 693081"/>
                            <a:gd name="csX4841" fmla="*/ 1450431 w 1619476"/>
                            <a:gd name="csY4841" fmla="*/ 159594 h 693081"/>
                            <a:gd name="csX4842" fmla="*/ 1452475 w 1619476"/>
                            <a:gd name="csY4842" fmla="*/ 161892 h 693081"/>
                            <a:gd name="csX4843" fmla="*/ 1456538 w 1619476"/>
                            <a:gd name="csY4843" fmla="*/ 162755 h 693081"/>
                            <a:gd name="csX4844" fmla="*/ 1461756 w 1619476"/>
                            <a:gd name="csY4844" fmla="*/ 162298 h 693081"/>
                            <a:gd name="csX4845" fmla="*/ 1416914 w 1619476"/>
                            <a:gd name="csY4845" fmla="*/ 118256 h 693081"/>
                            <a:gd name="csX4846" fmla="*/ 1417574 w 1619476"/>
                            <a:gd name="csY4846" fmla="*/ 129809 h 693081"/>
                            <a:gd name="csX4847" fmla="*/ 1417574 w 1619476"/>
                            <a:gd name="csY4847" fmla="*/ 172924 h 693081"/>
                            <a:gd name="csX4848" fmla="*/ 1405703 w 1619476"/>
                            <a:gd name="csY4848" fmla="*/ 172924 h 693081"/>
                            <a:gd name="csX4849" fmla="*/ 1405703 w 1619476"/>
                            <a:gd name="csY4849" fmla="*/ 130279 h 693081"/>
                            <a:gd name="csX4850" fmla="*/ 1404307 w 1619476"/>
                            <a:gd name="csY4850" fmla="*/ 119412 h 693081"/>
                            <a:gd name="csX4851" fmla="*/ 1399393 w 1619476"/>
                            <a:gd name="csY4851" fmla="*/ 113673 h 693081"/>
                            <a:gd name="csX4852" fmla="*/ 1391103 w 1619476"/>
                            <a:gd name="csY4852" fmla="*/ 111528 h 693081"/>
                            <a:gd name="csX4853" fmla="*/ 1378001 w 1619476"/>
                            <a:gd name="csY4853" fmla="*/ 116339 h 693081"/>
                            <a:gd name="csX4854" fmla="*/ 1372491 w 1619476"/>
                            <a:gd name="csY4854" fmla="*/ 134634 h 693081"/>
                            <a:gd name="csX4855" fmla="*/ 1372491 w 1619476"/>
                            <a:gd name="csY4855" fmla="*/ 172924 h 693081"/>
                            <a:gd name="csX4856" fmla="*/ 1360608 w 1619476"/>
                            <a:gd name="csY4856" fmla="*/ 172924 h 693081"/>
                            <a:gd name="csX4857" fmla="*/ 1360608 w 1619476"/>
                            <a:gd name="csY4857" fmla="*/ 102818 h 693081"/>
                            <a:gd name="csX4858" fmla="*/ 1371310 w 1619476"/>
                            <a:gd name="csY4858" fmla="*/ 102818 h 693081"/>
                            <a:gd name="csX4859" fmla="*/ 1371310 w 1619476"/>
                            <a:gd name="csY4859" fmla="*/ 112772 h 693081"/>
                            <a:gd name="csX4860" fmla="*/ 1393617 w 1619476"/>
                            <a:gd name="csY4860" fmla="*/ 101231 h 693081"/>
                            <a:gd name="csX4861" fmla="*/ 1405259 w 1619476"/>
                            <a:gd name="csY4861" fmla="*/ 103504 h 693081"/>
                            <a:gd name="csX4862" fmla="*/ 1413220 w 1619476"/>
                            <a:gd name="csY4862" fmla="*/ 109471 h 693081"/>
                            <a:gd name="csX4863" fmla="*/ 1416914 w 1619476"/>
                            <a:gd name="csY4863" fmla="*/ 118256 h 693081"/>
                            <a:gd name="csX4864" fmla="*/ 1300556 w 1619476"/>
                            <a:gd name="csY4864" fmla="*/ 116479 h 693081"/>
                            <a:gd name="csX4865" fmla="*/ 1314331 w 1619476"/>
                            <a:gd name="csY4865" fmla="*/ 110994 h 693081"/>
                            <a:gd name="csX4866" fmla="*/ 1329058 w 1619476"/>
                            <a:gd name="csY4866" fmla="*/ 117863 h 693081"/>
                            <a:gd name="csX4867" fmla="*/ 1333539 w 1619476"/>
                            <a:gd name="csY4867" fmla="*/ 131130 h 693081"/>
                            <a:gd name="csX4868" fmla="*/ 1294385 w 1619476"/>
                            <a:gd name="csY4868" fmla="*/ 131130 h 693081"/>
                            <a:gd name="csX4869" fmla="*/ 1300556 w 1619476"/>
                            <a:gd name="csY4869" fmla="*/ 116479 h 693081"/>
                            <a:gd name="csX4870" fmla="*/ 1333400 w 1619476"/>
                            <a:gd name="csY4870" fmla="*/ 150351 h 693081"/>
                            <a:gd name="csX4871" fmla="*/ 1326087 w 1619476"/>
                            <a:gd name="csY4871" fmla="*/ 161308 h 693081"/>
                            <a:gd name="csX4872" fmla="*/ 1314927 w 1619476"/>
                            <a:gd name="csY4872" fmla="*/ 164735 h 693081"/>
                            <a:gd name="csX4873" fmla="*/ 1300264 w 1619476"/>
                            <a:gd name="csY4873" fmla="*/ 158603 h 693081"/>
                            <a:gd name="csX4874" fmla="*/ 1293725 w 1619476"/>
                            <a:gd name="csY4874" fmla="*/ 140906 h 693081"/>
                            <a:gd name="csX4875" fmla="*/ 1346020 w 1619476"/>
                            <a:gd name="csY4875" fmla="*/ 140906 h 693081"/>
                            <a:gd name="csX4876" fmla="*/ 1346070 w 1619476"/>
                            <a:gd name="csY4876" fmla="*/ 137732 h 693081"/>
                            <a:gd name="csX4877" fmla="*/ 1337171 w 1619476"/>
                            <a:gd name="csY4877" fmla="*/ 110804 h 693081"/>
                            <a:gd name="csX4878" fmla="*/ 1314191 w 1619476"/>
                            <a:gd name="csY4878" fmla="*/ 101231 h 693081"/>
                            <a:gd name="csX4879" fmla="*/ 1290564 w 1619476"/>
                            <a:gd name="csY4879" fmla="*/ 110994 h 693081"/>
                            <a:gd name="csX4880" fmla="*/ 1281448 w 1619476"/>
                            <a:gd name="csY4880" fmla="*/ 138455 h 693081"/>
                            <a:gd name="csX4881" fmla="*/ 1290462 w 1619476"/>
                            <a:gd name="csY4881" fmla="*/ 165027 h 693081"/>
                            <a:gd name="csX4882" fmla="*/ 1314864 w 1619476"/>
                            <a:gd name="csY4882" fmla="*/ 174511 h 693081"/>
                            <a:gd name="csX4883" fmla="*/ 1334924 w 1619476"/>
                            <a:gd name="csY4883" fmla="*/ 168557 h 693081"/>
                            <a:gd name="csX4884" fmla="*/ 1345690 w 1619476"/>
                            <a:gd name="csY4884" fmla="*/ 151862 h 693081"/>
                            <a:gd name="csX4885" fmla="*/ 1333400 w 1619476"/>
                            <a:gd name="csY4885" fmla="*/ 150351 h 693081"/>
                            <a:gd name="csX4886" fmla="*/ 1333400 w 1619476"/>
                            <a:gd name="csY4886" fmla="*/ 150351 h 693081"/>
                            <a:gd name="csX4887" fmla="*/ 1250623 w 1619476"/>
                            <a:gd name="csY4887" fmla="*/ 113445 h 693081"/>
                            <a:gd name="csX4888" fmla="*/ 1243488 w 1619476"/>
                            <a:gd name="csY4888" fmla="*/ 111528 h 693081"/>
                            <a:gd name="csX4889" fmla="*/ 1231211 w 1619476"/>
                            <a:gd name="csY4889" fmla="*/ 116441 h 693081"/>
                            <a:gd name="csX4890" fmla="*/ 1226323 w 1619476"/>
                            <a:gd name="csY4890" fmla="*/ 132196 h 693081"/>
                            <a:gd name="csX4891" fmla="*/ 1226323 w 1619476"/>
                            <a:gd name="csY4891" fmla="*/ 172924 h 693081"/>
                            <a:gd name="csX4892" fmla="*/ 1214440 w 1619476"/>
                            <a:gd name="csY4892" fmla="*/ 172924 h 693081"/>
                            <a:gd name="csX4893" fmla="*/ 1214440 w 1619476"/>
                            <a:gd name="csY4893" fmla="*/ 127372 h 693081"/>
                            <a:gd name="csX4894" fmla="*/ 1211532 w 1619476"/>
                            <a:gd name="csY4894" fmla="*/ 115476 h 693081"/>
                            <a:gd name="csX4895" fmla="*/ 1202023 w 1619476"/>
                            <a:gd name="csY4895" fmla="*/ 111528 h 693081"/>
                            <a:gd name="csX4896" fmla="*/ 1192755 w 1619476"/>
                            <a:gd name="csY4896" fmla="*/ 114168 h 693081"/>
                            <a:gd name="csX4897" fmla="*/ 1186585 w 1619476"/>
                            <a:gd name="csY4897" fmla="*/ 121887 h 693081"/>
                            <a:gd name="csX4898" fmla="*/ 1184668 w 1619476"/>
                            <a:gd name="csY4898" fmla="*/ 136551 h 693081"/>
                            <a:gd name="csX4899" fmla="*/ 1184668 w 1619476"/>
                            <a:gd name="csY4899" fmla="*/ 172924 h 693081"/>
                            <a:gd name="csX4900" fmla="*/ 1172785 w 1619476"/>
                            <a:gd name="csY4900" fmla="*/ 172924 h 693081"/>
                            <a:gd name="csX4901" fmla="*/ 1172785 w 1619476"/>
                            <a:gd name="csY4901" fmla="*/ 102818 h 693081"/>
                            <a:gd name="csX4902" fmla="*/ 1183411 w 1619476"/>
                            <a:gd name="csY4902" fmla="*/ 102818 h 693081"/>
                            <a:gd name="csX4903" fmla="*/ 1183411 w 1619476"/>
                            <a:gd name="csY4903" fmla="*/ 112645 h 693081"/>
                            <a:gd name="csX4904" fmla="*/ 1192197 w 1619476"/>
                            <a:gd name="csY4904" fmla="*/ 104367 h 693081"/>
                            <a:gd name="csX4905" fmla="*/ 1204664 w 1619476"/>
                            <a:gd name="csY4905" fmla="*/ 101231 h 693081"/>
                            <a:gd name="csX4906" fmla="*/ 1217436 w 1619476"/>
                            <a:gd name="csY4906" fmla="*/ 104469 h 693081"/>
                            <a:gd name="csX4907" fmla="*/ 1224470 w 1619476"/>
                            <a:gd name="csY4907" fmla="*/ 113508 h 693081"/>
                            <a:gd name="csX4908" fmla="*/ 1246129 w 1619476"/>
                            <a:gd name="csY4908" fmla="*/ 101231 h 693081"/>
                            <a:gd name="csX4909" fmla="*/ 1262176 w 1619476"/>
                            <a:gd name="csY4909" fmla="*/ 106995 h 693081"/>
                            <a:gd name="csX4910" fmla="*/ 1267788 w 1619476"/>
                            <a:gd name="csY4910" fmla="*/ 124795 h 693081"/>
                            <a:gd name="csX4911" fmla="*/ 1267788 w 1619476"/>
                            <a:gd name="csY4911" fmla="*/ 172924 h 693081"/>
                            <a:gd name="csX4912" fmla="*/ 1255956 w 1619476"/>
                            <a:gd name="csY4912" fmla="*/ 172924 h 693081"/>
                            <a:gd name="csX4913" fmla="*/ 1255956 w 1619476"/>
                            <a:gd name="csY4913" fmla="*/ 128756 h 693081"/>
                            <a:gd name="csX4914" fmla="*/ 1254813 w 1619476"/>
                            <a:gd name="csY4914" fmla="*/ 118485 h 693081"/>
                            <a:gd name="csX4915" fmla="*/ 1250623 w 1619476"/>
                            <a:gd name="csY4915" fmla="*/ 113445 h 693081"/>
                            <a:gd name="csX4916" fmla="*/ 1161155 w 1619476"/>
                            <a:gd name="csY4916" fmla="*/ 162298 h 693081"/>
                            <a:gd name="csX4917" fmla="*/ 1162881 w 1619476"/>
                            <a:gd name="csY4917" fmla="*/ 172784 h 693081"/>
                            <a:gd name="csX4918" fmla="*/ 1153905 w 1619476"/>
                            <a:gd name="csY4918" fmla="*/ 173851 h 693081"/>
                            <a:gd name="csX4919" fmla="*/ 1143863 w 1619476"/>
                            <a:gd name="csY4919" fmla="*/ 171807 h 693081"/>
                            <a:gd name="csX4920" fmla="*/ 1138848 w 1619476"/>
                            <a:gd name="csY4920" fmla="*/ 166424 h 693081"/>
                            <a:gd name="csX4921" fmla="*/ 1137401 w 1619476"/>
                            <a:gd name="csY4921" fmla="*/ 152382 h 693081"/>
                            <a:gd name="csX4922" fmla="*/ 1137401 w 1619476"/>
                            <a:gd name="csY4922" fmla="*/ 112061 h 693081"/>
                            <a:gd name="csX4923" fmla="*/ 1128666 w 1619476"/>
                            <a:gd name="csY4923" fmla="*/ 112061 h 693081"/>
                            <a:gd name="csX4924" fmla="*/ 1128666 w 1619476"/>
                            <a:gd name="csY4924" fmla="*/ 102818 h 693081"/>
                            <a:gd name="csX4925" fmla="*/ 1137401 w 1619476"/>
                            <a:gd name="csY4925" fmla="*/ 102818 h 693081"/>
                            <a:gd name="csX4926" fmla="*/ 1137401 w 1619476"/>
                            <a:gd name="csY4926" fmla="*/ 85450 h 693081"/>
                            <a:gd name="csX4927" fmla="*/ 1149208 w 1619476"/>
                            <a:gd name="csY4927" fmla="*/ 78315 h 693081"/>
                            <a:gd name="csX4928" fmla="*/ 1149208 w 1619476"/>
                            <a:gd name="csY4928" fmla="*/ 102818 h 693081"/>
                            <a:gd name="csX4929" fmla="*/ 1161155 w 1619476"/>
                            <a:gd name="csY4929" fmla="*/ 102818 h 693081"/>
                            <a:gd name="csX4930" fmla="*/ 1161155 w 1619476"/>
                            <a:gd name="csY4930" fmla="*/ 112061 h 693081"/>
                            <a:gd name="csX4931" fmla="*/ 1149208 w 1619476"/>
                            <a:gd name="csY4931" fmla="*/ 112061 h 693081"/>
                            <a:gd name="csX4932" fmla="*/ 1149208 w 1619476"/>
                            <a:gd name="csY4932" fmla="*/ 153055 h 693081"/>
                            <a:gd name="csX4933" fmla="*/ 1149843 w 1619476"/>
                            <a:gd name="csY4933" fmla="*/ 159594 h 693081"/>
                            <a:gd name="csX4934" fmla="*/ 1151887 w 1619476"/>
                            <a:gd name="csY4934" fmla="*/ 161892 h 693081"/>
                            <a:gd name="csX4935" fmla="*/ 1155937 w 1619476"/>
                            <a:gd name="csY4935" fmla="*/ 162755 h 693081"/>
                            <a:gd name="csX4936" fmla="*/ 1161155 w 1619476"/>
                            <a:gd name="csY4936" fmla="*/ 162298 h 693081"/>
                            <a:gd name="csX4937" fmla="*/ 1101941 w 1619476"/>
                            <a:gd name="csY4937" fmla="*/ 172924 h 693081"/>
                            <a:gd name="csX4938" fmla="*/ 1090058 w 1619476"/>
                            <a:gd name="csY4938" fmla="*/ 172924 h 693081"/>
                            <a:gd name="csX4939" fmla="*/ 1090058 w 1619476"/>
                            <a:gd name="csY4939" fmla="*/ 102818 h 693081"/>
                            <a:gd name="csX4940" fmla="*/ 1100761 w 1619476"/>
                            <a:gd name="csY4940" fmla="*/ 102818 h 693081"/>
                            <a:gd name="csX4941" fmla="*/ 1100761 w 1619476"/>
                            <a:gd name="csY4941" fmla="*/ 113445 h 693081"/>
                            <a:gd name="csX4942" fmla="*/ 1108315 w 1619476"/>
                            <a:gd name="csY4942" fmla="*/ 103605 h 693081"/>
                            <a:gd name="csX4943" fmla="*/ 1115932 w 1619476"/>
                            <a:gd name="csY4943" fmla="*/ 101231 h 693081"/>
                            <a:gd name="csX4944" fmla="*/ 1128158 w 1619476"/>
                            <a:gd name="csY4944" fmla="*/ 105053 h 693081"/>
                            <a:gd name="csX4945" fmla="*/ 1124057 w 1619476"/>
                            <a:gd name="csY4945" fmla="*/ 116085 h 693081"/>
                            <a:gd name="csX4946" fmla="*/ 1115348 w 1619476"/>
                            <a:gd name="csY4946" fmla="*/ 113508 h 693081"/>
                            <a:gd name="csX4947" fmla="*/ 1108340 w 1619476"/>
                            <a:gd name="csY4947" fmla="*/ 115857 h 693081"/>
                            <a:gd name="csX4948" fmla="*/ 1103922 w 1619476"/>
                            <a:gd name="csY4948" fmla="*/ 122357 h 693081"/>
                            <a:gd name="csX4949" fmla="*/ 1101941 w 1619476"/>
                            <a:gd name="csY4949" fmla="*/ 136208 h 693081"/>
                            <a:gd name="csX4950" fmla="*/ 1101941 w 1619476"/>
                            <a:gd name="csY4950" fmla="*/ 172924 h 693081"/>
                            <a:gd name="csX4951" fmla="*/ 1023645 w 1619476"/>
                            <a:gd name="csY4951" fmla="*/ 154109 h 693081"/>
                            <a:gd name="csX4952" fmla="*/ 1025296 w 1619476"/>
                            <a:gd name="csY4952" fmla="*/ 148472 h 693081"/>
                            <a:gd name="csX4953" fmla="*/ 1029993 w 1619476"/>
                            <a:gd name="csY4953" fmla="*/ 144600 h 693081"/>
                            <a:gd name="csX4954" fmla="*/ 1040353 w 1619476"/>
                            <a:gd name="csY4954" fmla="*/ 142226 h 693081"/>
                            <a:gd name="csX4955" fmla="*/ 1059753 w 1619476"/>
                            <a:gd name="csY4955" fmla="*/ 137732 h 693081"/>
                            <a:gd name="csX4956" fmla="*/ 1059753 w 1619476"/>
                            <a:gd name="csY4956" fmla="*/ 142086 h 693081"/>
                            <a:gd name="csX4957" fmla="*/ 1057836 w 1619476"/>
                            <a:gd name="csY4957" fmla="*/ 153982 h 693081"/>
                            <a:gd name="csX4958" fmla="*/ 1049977 w 1619476"/>
                            <a:gd name="csY4958" fmla="*/ 162196 h 693081"/>
                            <a:gd name="csX4959" fmla="*/ 1037763 w 1619476"/>
                            <a:gd name="csY4959" fmla="*/ 165205 h 693081"/>
                            <a:gd name="csX4960" fmla="*/ 1027251 w 1619476"/>
                            <a:gd name="csY4960" fmla="*/ 162031 h 693081"/>
                            <a:gd name="csX4961" fmla="*/ 1023646 w 1619476"/>
                            <a:gd name="csY4961" fmla="*/ 154109 h 693081"/>
                            <a:gd name="csX4962" fmla="*/ 1048034 w 1619476"/>
                            <a:gd name="csY4962" fmla="*/ 172201 h 693081"/>
                            <a:gd name="csX4963" fmla="*/ 1060743 w 1619476"/>
                            <a:gd name="csY4963" fmla="*/ 164278 h 693081"/>
                            <a:gd name="csX4964" fmla="*/ 1063117 w 1619476"/>
                            <a:gd name="csY4964" fmla="*/ 172924 h 693081"/>
                            <a:gd name="csX4965" fmla="*/ 1075546 w 1619476"/>
                            <a:gd name="csY4965" fmla="*/ 172924 h 693081"/>
                            <a:gd name="csX4966" fmla="*/ 1072538 w 1619476"/>
                            <a:gd name="csY4966" fmla="*/ 164507 h 693081"/>
                            <a:gd name="csX4967" fmla="*/ 1071776 w 1619476"/>
                            <a:gd name="csY4967" fmla="*/ 143546 h 693081"/>
                            <a:gd name="csX4968" fmla="*/ 1071776 w 1619476"/>
                            <a:gd name="csY4968" fmla="*/ 127702 h 693081"/>
                            <a:gd name="csX4969" fmla="*/ 1071179 w 1619476"/>
                            <a:gd name="csY4969" fmla="*/ 116733 h 693081"/>
                            <a:gd name="csX4970" fmla="*/ 1067484 w 1619476"/>
                            <a:gd name="csY4970" fmla="*/ 108658 h 693081"/>
                            <a:gd name="csX4971" fmla="*/ 1059219 w 1619476"/>
                            <a:gd name="csY4971" fmla="*/ 103339 h 693081"/>
                            <a:gd name="csX4972" fmla="*/ 1044632 w 1619476"/>
                            <a:gd name="csY4972" fmla="*/ 101219 h 693081"/>
                            <a:gd name="csX4973" fmla="*/ 1028724 w 1619476"/>
                            <a:gd name="csY4973" fmla="*/ 103707 h 693081"/>
                            <a:gd name="csX4974" fmla="*/ 1018237 w 1619476"/>
                            <a:gd name="csY4974" fmla="*/ 110766 h 693081"/>
                            <a:gd name="csX4975" fmla="*/ 1013019 w 1619476"/>
                            <a:gd name="csY4975" fmla="*/ 122814 h 693081"/>
                            <a:gd name="csX4976" fmla="*/ 1024636 w 1619476"/>
                            <a:gd name="csY4976" fmla="*/ 124401 h 693081"/>
                            <a:gd name="csX4977" fmla="*/ 1030539 w 1619476"/>
                            <a:gd name="csY4977" fmla="*/ 114003 h 693081"/>
                            <a:gd name="csX4978" fmla="*/ 1042918 w 1619476"/>
                            <a:gd name="csY4978" fmla="*/ 111058 h 693081"/>
                            <a:gd name="csX4979" fmla="*/ 1056452 w 1619476"/>
                            <a:gd name="csY4979" fmla="*/ 115082 h 693081"/>
                            <a:gd name="csX4980" fmla="*/ 1059816 w 1619476"/>
                            <a:gd name="csY4980" fmla="*/ 125328 h 693081"/>
                            <a:gd name="csX4981" fmla="*/ 1059752 w 1619476"/>
                            <a:gd name="csY4981" fmla="*/ 128426 h 693081"/>
                            <a:gd name="csX4982" fmla="*/ 1038550 w 1619476"/>
                            <a:gd name="csY4982" fmla="*/ 132514 h 693081"/>
                            <a:gd name="csX4983" fmla="*/ 1028000 w 1619476"/>
                            <a:gd name="csY4983" fmla="*/ 134304 h 693081"/>
                            <a:gd name="csX4984" fmla="*/ 1019443 w 1619476"/>
                            <a:gd name="csY4984" fmla="*/ 138201 h 693081"/>
                            <a:gd name="csX4985" fmla="*/ 1013311 w 1619476"/>
                            <a:gd name="csY4985" fmla="*/ 145032 h 693081"/>
                            <a:gd name="csX4986" fmla="*/ 1010962 w 1619476"/>
                            <a:gd name="csY4986" fmla="*/ 154439 h 693081"/>
                            <a:gd name="csX4987" fmla="*/ 1017170 w 1619476"/>
                            <a:gd name="csY4987" fmla="*/ 168862 h 693081"/>
                            <a:gd name="csX4988" fmla="*/ 1034932 w 1619476"/>
                            <a:gd name="csY4988" fmla="*/ 174511 h 693081"/>
                            <a:gd name="csX4989" fmla="*/ 1048034 w 1619476"/>
                            <a:gd name="csY4989" fmla="*/ 172201 h 693081"/>
                            <a:gd name="csX4990" fmla="*/ 956395 w 1619476"/>
                            <a:gd name="csY4990" fmla="*/ 117634 h 693081"/>
                            <a:gd name="csX4991" fmla="*/ 969840 w 1619476"/>
                            <a:gd name="csY4991" fmla="*/ 110525 h 693081"/>
                            <a:gd name="csX4992" fmla="*/ 983006 w 1619476"/>
                            <a:gd name="csY4992" fmla="*/ 117203 h 693081"/>
                            <a:gd name="csX4993" fmla="*/ 988516 w 1619476"/>
                            <a:gd name="csY4993" fmla="*/ 137274 h 693081"/>
                            <a:gd name="csX4994" fmla="*/ 982879 w 1619476"/>
                            <a:gd name="csY4994" fmla="*/ 158032 h 693081"/>
                            <a:gd name="csX4995" fmla="*/ 969307 w 1619476"/>
                            <a:gd name="csY4995" fmla="*/ 164735 h 693081"/>
                            <a:gd name="csX4996" fmla="*/ 956040 w 1619476"/>
                            <a:gd name="csY4996" fmla="*/ 158261 h 693081"/>
                            <a:gd name="csX4997" fmla="*/ 950555 w 1619476"/>
                            <a:gd name="csY4997" fmla="*/ 138265 h 693081"/>
                            <a:gd name="csX4998" fmla="*/ 956395 w 1619476"/>
                            <a:gd name="csY4998" fmla="*/ 117634 h 693081"/>
                            <a:gd name="csX4999" fmla="*/ 951685 w 1619476"/>
                            <a:gd name="csY4999" fmla="*/ 165662 h 693081"/>
                            <a:gd name="csX5000" fmla="*/ 959442 w 1619476"/>
                            <a:gd name="csY5000" fmla="*/ 171997 h 693081"/>
                            <a:gd name="csX5001" fmla="*/ 970094 w 1619476"/>
                            <a:gd name="csY5001" fmla="*/ 174511 h 693081"/>
                            <a:gd name="csX5002" fmla="*/ 985583 w 1619476"/>
                            <a:gd name="csY5002" fmla="*/ 169915 h 693081"/>
                            <a:gd name="csX5003" fmla="*/ 996806 w 1619476"/>
                            <a:gd name="csY5003" fmla="*/ 156712 h 693081"/>
                            <a:gd name="csX5004" fmla="*/ 1000666 w 1619476"/>
                            <a:gd name="csY5004" fmla="*/ 137338 h 693081"/>
                            <a:gd name="csX5005" fmla="*/ 997175 w 1619476"/>
                            <a:gd name="csY5005" fmla="*/ 118891 h 693081"/>
                            <a:gd name="csX5006" fmla="*/ 986802 w 1619476"/>
                            <a:gd name="csY5006" fmla="*/ 105840 h 693081"/>
                            <a:gd name="csX5007" fmla="*/ 970945 w 1619476"/>
                            <a:gd name="csY5007" fmla="*/ 101219 h 693081"/>
                            <a:gd name="csX5008" fmla="*/ 959264 w 1619476"/>
                            <a:gd name="csY5008" fmla="*/ 103897 h 693081"/>
                            <a:gd name="csX5009" fmla="*/ 950631 w 1619476"/>
                            <a:gd name="csY5009" fmla="*/ 111921 h 693081"/>
                            <a:gd name="csX5010" fmla="*/ 950631 w 1619476"/>
                            <a:gd name="csY5010" fmla="*/ 102806 h 693081"/>
                            <a:gd name="csX5011" fmla="*/ 939802 w 1619476"/>
                            <a:gd name="csY5011" fmla="*/ 102806 h 693081"/>
                            <a:gd name="csX5012" fmla="*/ 939802 w 1619476"/>
                            <a:gd name="csY5012" fmla="*/ 199788 h 693081"/>
                            <a:gd name="csX5013" fmla="*/ 951685 w 1619476"/>
                            <a:gd name="csY5013" fmla="*/ 199788 h 693081"/>
                            <a:gd name="csX5014" fmla="*/ 951685 w 1619476"/>
                            <a:gd name="csY5014" fmla="*/ 165662 h 693081"/>
                            <a:gd name="csX5015" fmla="*/ 873580 w 1619476"/>
                            <a:gd name="csY5015" fmla="*/ 131130 h 693081"/>
                            <a:gd name="csX5016" fmla="*/ 879763 w 1619476"/>
                            <a:gd name="csY5016" fmla="*/ 116479 h 693081"/>
                            <a:gd name="csX5017" fmla="*/ 893512 w 1619476"/>
                            <a:gd name="csY5017" fmla="*/ 110994 h 693081"/>
                            <a:gd name="csX5018" fmla="*/ 908240 w 1619476"/>
                            <a:gd name="csY5018" fmla="*/ 117863 h 693081"/>
                            <a:gd name="csX5019" fmla="*/ 912721 w 1619476"/>
                            <a:gd name="csY5019" fmla="*/ 131130 h 693081"/>
                            <a:gd name="csX5020" fmla="*/ 873580 w 1619476"/>
                            <a:gd name="csY5020" fmla="*/ 131130 h 693081"/>
                            <a:gd name="csX5021" fmla="*/ 873580 w 1619476"/>
                            <a:gd name="csY5021" fmla="*/ 131130 h 693081"/>
                            <a:gd name="csX5022" fmla="*/ 893398 w 1619476"/>
                            <a:gd name="csY5022" fmla="*/ 101231 h 693081"/>
                            <a:gd name="csX5023" fmla="*/ 869746 w 1619476"/>
                            <a:gd name="csY5023" fmla="*/ 110994 h 693081"/>
                            <a:gd name="csX5024" fmla="*/ 860630 w 1619476"/>
                            <a:gd name="csY5024" fmla="*/ 138455 h 693081"/>
                            <a:gd name="csX5025" fmla="*/ 869657 w 1619476"/>
                            <a:gd name="csY5025" fmla="*/ 165027 h 693081"/>
                            <a:gd name="csX5026" fmla="*/ 894046 w 1619476"/>
                            <a:gd name="csY5026" fmla="*/ 174511 h 693081"/>
                            <a:gd name="csX5027" fmla="*/ 914105 w 1619476"/>
                            <a:gd name="csY5027" fmla="*/ 168557 h 693081"/>
                            <a:gd name="csX5028" fmla="*/ 924871 w 1619476"/>
                            <a:gd name="csY5028" fmla="*/ 151862 h 693081"/>
                            <a:gd name="csX5029" fmla="*/ 912594 w 1619476"/>
                            <a:gd name="csY5029" fmla="*/ 150351 h 693081"/>
                            <a:gd name="csX5030" fmla="*/ 905256 w 1619476"/>
                            <a:gd name="csY5030" fmla="*/ 161308 h 693081"/>
                            <a:gd name="csX5031" fmla="*/ 894109 w 1619476"/>
                            <a:gd name="csY5031" fmla="*/ 164735 h 693081"/>
                            <a:gd name="csX5032" fmla="*/ 879458 w 1619476"/>
                            <a:gd name="csY5032" fmla="*/ 158603 h 693081"/>
                            <a:gd name="csX5033" fmla="*/ 872920 w 1619476"/>
                            <a:gd name="csY5033" fmla="*/ 140906 h 693081"/>
                            <a:gd name="csX5034" fmla="*/ 925201 w 1619476"/>
                            <a:gd name="csY5034" fmla="*/ 140906 h 693081"/>
                            <a:gd name="csX5035" fmla="*/ 925277 w 1619476"/>
                            <a:gd name="csY5035" fmla="*/ 137732 h 693081"/>
                            <a:gd name="csX5036" fmla="*/ 916365 w 1619476"/>
                            <a:gd name="csY5036" fmla="*/ 110804 h 693081"/>
                            <a:gd name="csX5037" fmla="*/ 893398 w 1619476"/>
                            <a:gd name="csY5037" fmla="*/ 101231 h 693081"/>
                            <a:gd name="csX5038" fmla="*/ 832750 w 1619476"/>
                            <a:gd name="csY5038" fmla="*/ 142454 h 693081"/>
                            <a:gd name="csX5039" fmla="*/ 825653 w 1619476"/>
                            <a:gd name="csY5039" fmla="*/ 154706 h 693081"/>
                            <a:gd name="csX5040" fmla="*/ 816969 w 1619476"/>
                            <a:gd name="csY5040" fmla="*/ 159721 h 693081"/>
                            <a:gd name="csX5041" fmla="*/ 801950 w 1619476"/>
                            <a:gd name="csY5041" fmla="*/ 161498 h 693081"/>
                            <a:gd name="csX5042" fmla="*/ 781281 w 1619476"/>
                            <a:gd name="csY5042" fmla="*/ 161498 h 693081"/>
                            <a:gd name="csX5043" fmla="*/ 781281 w 1619476"/>
                            <a:gd name="csY5043" fmla="*/ 87558 h 693081"/>
                            <a:gd name="csX5044" fmla="*/ 801619 w 1619476"/>
                            <a:gd name="csY5044" fmla="*/ 87558 h 693081"/>
                            <a:gd name="csX5045" fmla="*/ 818188 w 1619476"/>
                            <a:gd name="csY5045" fmla="*/ 89551 h 693081"/>
                            <a:gd name="csX5046" fmla="*/ 830300 w 1619476"/>
                            <a:gd name="csY5046" fmla="*/ 100470 h 693081"/>
                            <a:gd name="csX5047" fmla="*/ 835289 w 1619476"/>
                            <a:gd name="csY5047" fmla="*/ 123804 h 693081"/>
                            <a:gd name="csX5048" fmla="*/ 832750 w 1619476"/>
                            <a:gd name="csY5048" fmla="*/ 142454 h 693081"/>
                            <a:gd name="csX5049" fmla="*/ 833245 w 1619476"/>
                            <a:gd name="csY5049" fmla="*/ 84460 h 693081"/>
                            <a:gd name="csX5050" fmla="*/ 819051 w 1619476"/>
                            <a:gd name="csY5050" fmla="*/ 77528 h 693081"/>
                            <a:gd name="csX5051" fmla="*/ 801823 w 1619476"/>
                            <a:gd name="csY5051" fmla="*/ 76144 h 693081"/>
                            <a:gd name="csX5052" fmla="*/ 768483 w 1619476"/>
                            <a:gd name="csY5052" fmla="*/ 76144 h 693081"/>
                            <a:gd name="csX5053" fmla="*/ 768483 w 1619476"/>
                            <a:gd name="csY5053" fmla="*/ 172924 h 693081"/>
                            <a:gd name="csX5054" fmla="*/ 803397 w 1619476"/>
                            <a:gd name="csY5054" fmla="*/ 172924 h 693081"/>
                            <a:gd name="csX5055" fmla="*/ 818949 w 1619476"/>
                            <a:gd name="csY5055" fmla="*/ 171274 h 693081"/>
                            <a:gd name="csX5056" fmla="*/ 830503 w 1619476"/>
                            <a:gd name="csY5056" fmla="*/ 166411 h 693081"/>
                            <a:gd name="csX5057" fmla="*/ 839314 w 1619476"/>
                            <a:gd name="csY5057" fmla="*/ 157638 h 693081"/>
                            <a:gd name="csX5058" fmla="*/ 845915 w 1619476"/>
                            <a:gd name="csY5058" fmla="*/ 143546 h 693081"/>
                            <a:gd name="csX5059" fmla="*/ 848493 w 1619476"/>
                            <a:gd name="csY5059" fmla="*/ 124007 h 693081"/>
                            <a:gd name="csX5060" fmla="*/ 844684 w 1619476"/>
                            <a:gd name="csY5060" fmla="*/ 101003 h 693081"/>
                            <a:gd name="csX5061" fmla="*/ 833245 w 1619476"/>
                            <a:gd name="csY5061" fmla="*/ 84460 h 69308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  <a:cxn ang="0">
                              <a:pos x="csX108" y="csY108"/>
                            </a:cxn>
                            <a:cxn ang="0">
                              <a:pos x="csX109" y="csY109"/>
                            </a:cxn>
                            <a:cxn ang="0">
                              <a:pos x="csX110" y="csY110"/>
                            </a:cxn>
                            <a:cxn ang="0">
                              <a:pos x="csX111" y="csY111"/>
                            </a:cxn>
                            <a:cxn ang="0">
                              <a:pos x="csX112" y="csY112"/>
                            </a:cxn>
                            <a:cxn ang="0">
                              <a:pos x="csX113" y="csY113"/>
                            </a:cxn>
                            <a:cxn ang="0">
                              <a:pos x="csX114" y="csY114"/>
                            </a:cxn>
                            <a:cxn ang="0">
                              <a:pos x="csX115" y="csY115"/>
                            </a:cxn>
                            <a:cxn ang="0">
                              <a:pos x="csX116" y="csY116"/>
                            </a:cxn>
                            <a:cxn ang="0">
                              <a:pos x="csX117" y="csY117"/>
                            </a:cxn>
                            <a:cxn ang="0">
                              <a:pos x="csX118" y="csY118"/>
                            </a:cxn>
                            <a:cxn ang="0">
                              <a:pos x="csX119" y="csY119"/>
                            </a:cxn>
                            <a:cxn ang="0">
                              <a:pos x="csX120" y="csY120"/>
                            </a:cxn>
                            <a:cxn ang="0">
                              <a:pos x="csX121" y="csY121"/>
                            </a:cxn>
                            <a:cxn ang="0">
                              <a:pos x="csX122" y="csY122"/>
                            </a:cxn>
                            <a:cxn ang="0">
                              <a:pos x="csX123" y="csY123"/>
                            </a:cxn>
                            <a:cxn ang="0">
                              <a:pos x="csX124" y="csY124"/>
                            </a:cxn>
                            <a:cxn ang="0">
                              <a:pos x="csX125" y="csY125"/>
                            </a:cxn>
                            <a:cxn ang="0">
                              <a:pos x="csX126" y="csY126"/>
                            </a:cxn>
                            <a:cxn ang="0">
                              <a:pos x="csX127" y="csY127"/>
                            </a:cxn>
                            <a:cxn ang="0">
                              <a:pos x="csX128" y="csY128"/>
                            </a:cxn>
                            <a:cxn ang="0">
                              <a:pos x="csX129" y="csY129"/>
                            </a:cxn>
                            <a:cxn ang="0">
                              <a:pos x="csX130" y="csY130"/>
                            </a:cxn>
                            <a:cxn ang="0">
                              <a:pos x="csX131" y="csY131"/>
                            </a:cxn>
                            <a:cxn ang="0">
                              <a:pos x="csX132" y="csY132"/>
                            </a:cxn>
                            <a:cxn ang="0">
                              <a:pos x="csX133" y="csY133"/>
                            </a:cxn>
                            <a:cxn ang="0">
                              <a:pos x="csX134" y="csY134"/>
                            </a:cxn>
                            <a:cxn ang="0">
                              <a:pos x="csX135" y="csY135"/>
                            </a:cxn>
                            <a:cxn ang="0">
                              <a:pos x="csX136" y="csY136"/>
                            </a:cxn>
                            <a:cxn ang="0">
                              <a:pos x="csX137" y="csY137"/>
                            </a:cxn>
                            <a:cxn ang="0">
                              <a:pos x="csX138" y="csY138"/>
                            </a:cxn>
                            <a:cxn ang="0">
                              <a:pos x="csX139" y="csY139"/>
                            </a:cxn>
                            <a:cxn ang="0">
                              <a:pos x="csX140" y="csY140"/>
                            </a:cxn>
                            <a:cxn ang="0">
                              <a:pos x="csX141" y="csY141"/>
                            </a:cxn>
                            <a:cxn ang="0">
                              <a:pos x="csX142" y="csY142"/>
                            </a:cxn>
                            <a:cxn ang="0">
                              <a:pos x="csX143" y="csY143"/>
                            </a:cxn>
                            <a:cxn ang="0">
                              <a:pos x="csX144" y="csY144"/>
                            </a:cxn>
                            <a:cxn ang="0">
                              <a:pos x="csX145" y="csY145"/>
                            </a:cxn>
                            <a:cxn ang="0">
                              <a:pos x="csX146" y="csY146"/>
                            </a:cxn>
                            <a:cxn ang="0">
                              <a:pos x="csX147" y="csY147"/>
                            </a:cxn>
                            <a:cxn ang="0">
                              <a:pos x="csX148" y="csY148"/>
                            </a:cxn>
                            <a:cxn ang="0">
                              <a:pos x="csX149" y="csY149"/>
                            </a:cxn>
                            <a:cxn ang="0">
                              <a:pos x="csX150" y="csY150"/>
                            </a:cxn>
                            <a:cxn ang="0">
                              <a:pos x="csX151" y="csY151"/>
                            </a:cxn>
                            <a:cxn ang="0">
                              <a:pos x="csX152" y="csY152"/>
                            </a:cxn>
                            <a:cxn ang="0">
                              <a:pos x="csX153" y="csY153"/>
                            </a:cxn>
                            <a:cxn ang="0">
                              <a:pos x="csX154" y="csY154"/>
                            </a:cxn>
                            <a:cxn ang="0">
                              <a:pos x="csX155" y="csY155"/>
                            </a:cxn>
                            <a:cxn ang="0">
                              <a:pos x="csX156" y="csY156"/>
                            </a:cxn>
                            <a:cxn ang="0">
                              <a:pos x="csX157" y="csY157"/>
                            </a:cxn>
                            <a:cxn ang="0">
                              <a:pos x="csX158" y="csY158"/>
                            </a:cxn>
                            <a:cxn ang="0">
                              <a:pos x="csX159" y="csY159"/>
                            </a:cxn>
                            <a:cxn ang="0">
                              <a:pos x="csX160" y="csY160"/>
                            </a:cxn>
                            <a:cxn ang="0">
                              <a:pos x="csX161" y="csY161"/>
                            </a:cxn>
                            <a:cxn ang="0">
                              <a:pos x="csX162" y="csY162"/>
                            </a:cxn>
                            <a:cxn ang="0">
                              <a:pos x="csX163" y="csY163"/>
                            </a:cxn>
                            <a:cxn ang="0">
                              <a:pos x="csX164" y="csY164"/>
                            </a:cxn>
                            <a:cxn ang="0">
                              <a:pos x="csX165" y="csY165"/>
                            </a:cxn>
                            <a:cxn ang="0">
                              <a:pos x="csX166" y="csY166"/>
                            </a:cxn>
                            <a:cxn ang="0">
                              <a:pos x="csX167" y="csY167"/>
                            </a:cxn>
                            <a:cxn ang="0">
                              <a:pos x="csX168" y="csY168"/>
                            </a:cxn>
                            <a:cxn ang="0">
                              <a:pos x="csX169" y="csY169"/>
                            </a:cxn>
                            <a:cxn ang="0">
                              <a:pos x="csX170" y="csY170"/>
                            </a:cxn>
                            <a:cxn ang="0">
                              <a:pos x="csX171" y="csY171"/>
                            </a:cxn>
                            <a:cxn ang="0">
                              <a:pos x="csX172" y="csY172"/>
                            </a:cxn>
                            <a:cxn ang="0">
                              <a:pos x="csX173" y="csY173"/>
                            </a:cxn>
                            <a:cxn ang="0">
                              <a:pos x="csX174" y="csY174"/>
                            </a:cxn>
                            <a:cxn ang="0">
                              <a:pos x="csX175" y="csY175"/>
                            </a:cxn>
                            <a:cxn ang="0">
                              <a:pos x="csX176" y="csY176"/>
                            </a:cxn>
                            <a:cxn ang="0">
                              <a:pos x="csX177" y="csY177"/>
                            </a:cxn>
                            <a:cxn ang="0">
                              <a:pos x="csX178" y="csY178"/>
                            </a:cxn>
                            <a:cxn ang="0">
                              <a:pos x="csX179" y="csY179"/>
                            </a:cxn>
                            <a:cxn ang="0">
                              <a:pos x="csX180" y="csY180"/>
                            </a:cxn>
                            <a:cxn ang="0">
                              <a:pos x="csX181" y="csY181"/>
                            </a:cxn>
                            <a:cxn ang="0">
                              <a:pos x="csX182" y="csY182"/>
                            </a:cxn>
                            <a:cxn ang="0">
                              <a:pos x="csX183" y="csY183"/>
                            </a:cxn>
                            <a:cxn ang="0">
                              <a:pos x="csX184" y="csY184"/>
                            </a:cxn>
                            <a:cxn ang="0">
                              <a:pos x="csX185" y="csY185"/>
                            </a:cxn>
                            <a:cxn ang="0">
                              <a:pos x="csX186" y="csY186"/>
                            </a:cxn>
                            <a:cxn ang="0">
                              <a:pos x="csX187" y="csY187"/>
                            </a:cxn>
                            <a:cxn ang="0">
                              <a:pos x="csX188" y="csY188"/>
                            </a:cxn>
                            <a:cxn ang="0">
                              <a:pos x="csX189" y="csY189"/>
                            </a:cxn>
                            <a:cxn ang="0">
                              <a:pos x="csX190" y="csY190"/>
                            </a:cxn>
                            <a:cxn ang="0">
                              <a:pos x="csX191" y="csY191"/>
                            </a:cxn>
                            <a:cxn ang="0">
                              <a:pos x="csX192" y="csY192"/>
                            </a:cxn>
                            <a:cxn ang="0">
                              <a:pos x="csX193" y="csY193"/>
                            </a:cxn>
                            <a:cxn ang="0">
                              <a:pos x="csX194" y="csY194"/>
                            </a:cxn>
                            <a:cxn ang="0">
                              <a:pos x="csX195" y="csY195"/>
                            </a:cxn>
                            <a:cxn ang="0">
                              <a:pos x="csX196" y="csY196"/>
                            </a:cxn>
                            <a:cxn ang="0">
                              <a:pos x="csX197" y="csY197"/>
                            </a:cxn>
                            <a:cxn ang="0">
                              <a:pos x="csX198" y="csY198"/>
                            </a:cxn>
                            <a:cxn ang="0">
                              <a:pos x="csX199" y="csY199"/>
                            </a:cxn>
                            <a:cxn ang="0">
                              <a:pos x="csX200" y="csY200"/>
                            </a:cxn>
                            <a:cxn ang="0">
                              <a:pos x="csX201" y="csY201"/>
                            </a:cxn>
                            <a:cxn ang="0">
                              <a:pos x="csX202" y="csY202"/>
                            </a:cxn>
                            <a:cxn ang="0">
                              <a:pos x="csX203" y="csY203"/>
                            </a:cxn>
                            <a:cxn ang="0">
                              <a:pos x="csX204" y="csY204"/>
                            </a:cxn>
                            <a:cxn ang="0">
                              <a:pos x="csX205" y="csY205"/>
                            </a:cxn>
                            <a:cxn ang="0">
                              <a:pos x="csX206" y="csY206"/>
                            </a:cxn>
                            <a:cxn ang="0">
                              <a:pos x="csX207" y="csY207"/>
                            </a:cxn>
                            <a:cxn ang="0">
                              <a:pos x="csX208" y="csY208"/>
                            </a:cxn>
                            <a:cxn ang="0">
                              <a:pos x="csX209" y="csY209"/>
                            </a:cxn>
                            <a:cxn ang="0">
                              <a:pos x="csX210" y="csY210"/>
                            </a:cxn>
                            <a:cxn ang="0">
                              <a:pos x="csX211" y="csY211"/>
                            </a:cxn>
                            <a:cxn ang="0">
                              <a:pos x="csX212" y="csY212"/>
                            </a:cxn>
                            <a:cxn ang="0">
                              <a:pos x="csX213" y="csY213"/>
                            </a:cxn>
                            <a:cxn ang="0">
                              <a:pos x="csX214" y="csY214"/>
                            </a:cxn>
                            <a:cxn ang="0">
                              <a:pos x="csX215" y="csY215"/>
                            </a:cxn>
                            <a:cxn ang="0">
                              <a:pos x="csX216" y="csY216"/>
                            </a:cxn>
                            <a:cxn ang="0">
                              <a:pos x="csX217" y="csY217"/>
                            </a:cxn>
                            <a:cxn ang="0">
                              <a:pos x="csX218" y="csY218"/>
                            </a:cxn>
                            <a:cxn ang="0">
                              <a:pos x="csX219" y="csY219"/>
                            </a:cxn>
                            <a:cxn ang="0">
                              <a:pos x="csX220" y="csY220"/>
                            </a:cxn>
                            <a:cxn ang="0">
                              <a:pos x="csX221" y="csY221"/>
                            </a:cxn>
                            <a:cxn ang="0">
                              <a:pos x="csX222" y="csY222"/>
                            </a:cxn>
                            <a:cxn ang="0">
                              <a:pos x="csX223" y="csY223"/>
                            </a:cxn>
                            <a:cxn ang="0">
                              <a:pos x="csX224" y="csY224"/>
                            </a:cxn>
                            <a:cxn ang="0">
                              <a:pos x="csX225" y="csY225"/>
                            </a:cxn>
                            <a:cxn ang="0">
                              <a:pos x="csX226" y="csY226"/>
                            </a:cxn>
                            <a:cxn ang="0">
                              <a:pos x="csX227" y="csY227"/>
                            </a:cxn>
                            <a:cxn ang="0">
                              <a:pos x="csX228" y="csY228"/>
                            </a:cxn>
                            <a:cxn ang="0">
                              <a:pos x="csX229" y="csY229"/>
                            </a:cxn>
                            <a:cxn ang="0">
                              <a:pos x="csX230" y="csY230"/>
                            </a:cxn>
                            <a:cxn ang="0">
                              <a:pos x="csX231" y="csY231"/>
                            </a:cxn>
                            <a:cxn ang="0">
                              <a:pos x="csX232" y="csY232"/>
                            </a:cxn>
                            <a:cxn ang="0">
                              <a:pos x="csX233" y="csY233"/>
                            </a:cxn>
                            <a:cxn ang="0">
                              <a:pos x="csX234" y="csY234"/>
                            </a:cxn>
                            <a:cxn ang="0">
                              <a:pos x="csX235" y="csY235"/>
                            </a:cxn>
                            <a:cxn ang="0">
                              <a:pos x="csX236" y="csY236"/>
                            </a:cxn>
                            <a:cxn ang="0">
                              <a:pos x="csX237" y="csY237"/>
                            </a:cxn>
                            <a:cxn ang="0">
                              <a:pos x="csX238" y="csY238"/>
                            </a:cxn>
                            <a:cxn ang="0">
                              <a:pos x="csX239" y="csY239"/>
                            </a:cxn>
                            <a:cxn ang="0">
                              <a:pos x="csX240" y="csY240"/>
                            </a:cxn>
                            <a:cxn ang="0">
                              <a:pos x="csX241" y="csY241"/>
                            </a:cxn>
                            <a:cxn ang="0">
                              <a:pos x="csX242" y="csY242"/>
                            </a:cxn>
                            <a:cxn ang="0">
                              <a:pos x="csX243" y="csY243"/>
                            </a:cxn>
                            <a:cxn ang="0">
                              <a:pos x="csX244" y="csY244"/>
                            </a:cxn>
                            <a:cxn ang="0">
                              <a:pos x="csX245" y="csY245"/>
                            </a:cxn>
                            <a:cxn ang="0">
                              <a:pos x="csX246" y="csY246"/>
                            </a:cxn>
                            <a:cxn ang="0">
                              <a:pos x="csX247" y="csY247"/>
                            </a:cxn>
                            <a:cxn ang="0">
                              <a:pos x="csX248" y="csY248"/>
                            </a:cxn>
                            <a:cxn ang="0">
                              <a:pos x="csX249" y="csY249"/>
                            </a:cxn>
                            <a:cxn ang="0">
                              <a:pos x="csX250" y="csY250"/>
                            </a:cxn>
                            <a:cxn ang="0">
                              <a:pos x="csX251" y="csY251"/>
                            </a:cxn>
                            <a:cxn ang="0">
                              <a:pos x="csX252" y="csY252"/>
                            </a:cxn>
                            <a:cxn ang="0">
                              <a:pos x="csX253" y="csY253"/>
                            </a:cxn>
                            <a:cxn ang="0">
                              <a:pos x="csX254" y="csY254"/>
                            </a:cxn>
                            <a:cxn ang="0">
                              <a:pos x="csX255" y="csY255"/>
                            </a:cxn>
                            <a:cxn ang="0">
                              <a:pos x="csX256" y="csY256"/>
                            </a:cxn>
                            <a:cxn ang="0">
                              <a:pos x="csX257" y="csY257"/>
                            </a:cxn>
                            <a:cxn ang="0">
                              <a:pos x="csX258" y="csY258"/>
                            </a:cxn>
                            <a:cxn ang="0">
                              <a:pos x="csX259" y="csY259"/>
                            </a:cxn>
                            <a:cxn ang="0">
                              <a:pos x="csX260" y="csY260"/>
                            </a:cxn>
                            <a:cxn ang="0">
                              <a:pos x="csX261" y="csY261"/>
                            </a:cxn>
                            <a:cxn ang="0">
                              <a:pos x="csX262" y="csY262"/>
                            </a:cxn>
                            <a:cxn ang="0">
                              <a:pos x="csX263" y="csY263"/>
                            </a:cxn>
                            <a:cxn ang="0">
                              <a:pos x="csX264" y="csY264"/>
                            </a:cxn>
                            <a:cxn ang="0">
                              <a:pos x="csX265" y="csY265"/>
                            </a:cxn>
                            <a:cxn ang="0">
                              <a:pos x="csX266" y="csY266"/>
                            </a:cxn>
                            <a:cxn ang="0">
                              <a:pos x="csX267" y="csY267"/>
                            </a:cxn>
                            <a:cxn ang="0">
                              <a:pos x="csX268" y="csY268"/>
                            </a:cxn>
                            <a:cxn ang="0">
                              <a:pos x="csX269" y="csY269"/>
                            </a:cxn>
                            <a:cxn ang="0">
                              <a:pos x="csX270" y="csY270"/>
                            </a:cxn>
                            <a:cxn ang="0">
                              <a:pos x="csX271" y="csY271"/>
                            </a:cxn>
                            <a:cxn ang="0">
                              <a:pos x="csX272" y="csY272"/>
                            </a:cxn>
                            <a:cxn ang="0">
                              <a:pos x="csX273" y="csY273"/>
                            </a:cxn>
                            <a:cxn ang="0">
                              <a:pos x="csX274" y="csY274"/>
                            </a:cxn>
                            <a:cxn ang="0">
                              <a:pos x="csX275" y="csY275"/>
                            </a:cxn>
                            <a:cxn ang="0">
                              <a:pos x="csX276" y="csY276"/>
                            </a:cxn>
                            <a:cxn ang="0">
                              <a:pos x="csX277" y="csY277"/>
                            </a:cxn>
                            <a:cxn ang="0">
                              <a:pos x="csX278" y="csY278"/>
                            </a:cxn>
                            <a:cxn ang="0">
                              <a:pos x="csX279" y="csY279"/>
                            </a:cxn>
                            <a:cxn ang="0">
                              <a:pos x="csX280" y="csY280"/>
                            </a:cxn>
                            <a:cxn ang="0">
                              <a:pos x="csX281" y="csY281"/>
                            </a:cxn>
                            <a:cxn ang="0">
                              <a:pos x="csX282" y="csY282"/>
                            </a:cxn>
                            <a:cxn ang="0">
                              <a:pos x="csX283" y="csY283"/>
                            </a:cxn>
                            <a:cxn ang="0">
                              <a:pos x="csX284" y="csY284"/>
                            </a:cxn>
                            <a:cxn ang="0">
                              <a:pos x="csX285" y="csY285"/>
                            </a:cxn>
                            <a:cxn ang="0">
                              <a:pos x="csX286" y="csY286"/>
                            </a:cxn>
                            <a:cxn ang="0">
                              <a:pos x="csX287" y="csY287"/>
                            </a:cxn>
                            <a:cxn ang="0">
                              <a:pos x="csX288" y="csY288"/>
                            </a:cxn>
                            <a:cxn ang="0">
                              <a:pos x="csX289" y="csY289"/>
                            </a:cxn>
                            <a:cxn ang="0">
                              <a:pos x="csX290" y="csY290"/>
                            </a:cxn>
                            <a:cxn ang="0">
                              <a:pos x="csX291" y="csY291"/>
                            </a:cxn>
                            <a:cxn ang="0">
                              <a:pos x="csX292" y="csY292"/>
                            </a:cxn>
                            <a:cxn ang="0">
                              <a:pos x="csX293" y="csY293"/>
                            </a:cxn>
                            <a:cxn ang="0">
                              <a:pos x="csX294" y="csY294"/>
                            </a:cxn>
                            <a:cxn ang="0">
                              <a:pos x="csX295" y="csY295"/>
                            </a:cxn>
                            <a:cxn ang="0">
                              <a:pos x="csX296" y="csY296"/>
                            </a:cxn>
                            <a:cxn ang="0">
                              <a:pos x="csX297" y="csY297"/>
                            </a:cxn>
                            <a:cxn ang="0">
                              <a:pos x="csX298" y="csY298"/>
                            </a:cxn>
                            <a:cxn ang="0">
                              <a:pos x="csX299" y="csY299"/>
                            </a:cxn>
                            <a:cxn ang="0">
                              <a:pos x="csX300" y="csY300"/>
                            </a:cxn>
                            <a:cxn ang="0">
                              <a:pos x="csX301" y="csY301"/>
                            </a:cxn>
                            <a:cxn ang="0">
                              <a:pos x="csX302" y="csY302"/>
                            </a:cxn>
                            <a:cxn ang="0">
                              <a:pos x="csX303" y="csY303"/>
                            </a:cxn>
                            <a:cxn ang="0">
                              <a:pos x="csX304" y="csY304"/>
                            </a:cxn>
                            <a:cxn ang="0">
                              <a:pos x="csX305" y="csY305"/>
                            </a:cxn>
                            <a:cxn ang="0">
                              <a:pos x="csX306" y="csY306"/>
                            </a:cxn>
                            <a:cxn ang="0">
                              <a:pos x="csX307" y="csY307"/>
                            </a:cxn>
                            <a:cxn ang="0">
                              <a:pos x="csX308" y="csY308"/>
                            </a:cxn>
                            <a:cxn ang="0">
                              <a:pos x="csX309" y="csY309"/>
                            </a:cxn>
                            <a:cxn ang="0">
                              <a:pos x="csX310" y="csY310"/>
                            </a:cxn>
                            <a:cxn ang="0">
                              <a:pos x="csX311" y="csY311"/>
                            </a:cxn>
                            <a:cxn ang="0">
                              <a:pos x="csX312" y="csY312"/>
                            </a:cxn>
                            <a:cxn ang="0">
                              <a:pos x="csX313" y="csY313"/>
                            </a:cxn>
                            <a:cxn ang="0">
                              <a:pos x="csX314" y="csY314"/>
                            </a:cxn>
                            <a:cxn ang="0">
                              <a:pos x="csX315" y="csY315"/>
                            </a:cxn>
                            <a:cxn ang="0">
                              <a:pos x="csX316" y="csY316"/>
                            </a:cxn>
                            <a:cxn ang="0">
                              <a:pos x="csX317" y="csY317"/>
                            </a:cxn>
                            <a:cxn ang="0">
                              <a:pos x="csX318" y="csY318"/>
                            </a:cxn>
                            <a:cxn ang="0">
                              <a:pos x="csX319" y="csY319"/>
                            </a:cxn>
                            <a:cxn ang="0">
                              <a:pos x="csX320" y="csY320"/>
                            </a:cxn>
                            <a:cxn ang="0">
                              <a:pos x="csX321" y="csY321"/>
                            </a:cxn>
                            <a:cxn ang="0">
                              <a:pos x="csX322" y="csY322"/>
                            </a:cxn>
                            <a:cxn ang="0">
                              <a:pos x="csX323" y="csY323"/>
                            </a:cxn>
                            <a:cxn ang="0">
                              <a:pos x="csX324" y="csY324"/>
                            </a:cxn>
                            <a:cxn ang="0">
                              <a:pos x="csX325" y="csY325"/>
                            </a:cxn>
                            <a:cxn ang="0">
                              <a:pos x="csX326" y="csY326"/>
                            </a:cxn>
                            <a:cxn ang="0">
                              <a:pos x="csX327" y="csY327"/>
                            </a:cxn>
                            <a:cxn ang="0">
                              <a:pos x="csX328" y="csY328"/>
                            </a:cxn>
                            <a:cxn ang="0">
                              <a:pos x="csX329" y="csY329"/>
                            </a:cxn>
                            <a:cxn ang="0">
                              <a:pos x="csX330" y="csY330"/>
                            </a:cxn>
                            <a:cxn ang="0">
                              <a:pos x="csX331" y="csY331"/>
                            </a:cxn>
                            <a:cxn ang="0">
                              <a:pos x="csX332" y="csY332"/>
                            </a:cxn>
                            <a:cxn ang="0">
                              <a:pos x="csX333" y="csY333"/>
                            </a:cxn>
                            <a:cxn ang="0">
                              <a:pos x="csX334" y="csY334"/>
                            </a:cxn>
                            <a:cxn ang="0">
                              <a:pos x="csX335" y="csY335"/>
                            </a:cxn>
                            <a:cxn ang="0">
                              <a:pos x="csX336" y="csY336"/>
                            </a:cxn>
                            <a:cxn ang="0">
                              <a:pos x="csX337" y="csY337"/>
                            </a:cxn>
                            <a:cxn ang="0">
                              <a:pos x="csX338" y="csY338"/>
                            </a:cxn>
                            <a:cxn ang="0">
                              <a:pos x="csX339" y="csY339"/>
                            </a:cxn>
                            <a:cxn ang="0">
                              <a:pos x="csX340" y="csY340"/>
                            </a:cxn>
                            <a:cxn ang="0">
                              <a:pos x="csX341" y="csY341"/>
                            </a:cxn>
                            <a:cxn ang="0">
                              <a:pos x="csX342" y="csY342"/>
                            </a:cxn>
                            <a:cxn ang="0">
                              <a:pos x="csX343" y="csY343"/>
                            </a:cxn>
                            <a:cxn ang="0">
                              <a:pos x="csX344" y="csY344"/>
                            </a:cxn>
                            <a:cxn ang="0">
                              <a:pos x="csX345" y="csY345"/>
                            </a:cxn>
                            <a:cxn ang="0">
                              <a:pos x="csX346" y="csY346"/>
                            </a:cxn>
                            <a:cxn ang="0">
                              <a:pos x="csX347" y="csY347"/>
                            </a:cxn>
                            <a:cxn ang="0">
                              <a:pos x="csX348" y="csY348"/>
                            </a:cxn>
                            <a:cxn ang="0">
                              <a:pos x="csX349" y="csY349"/>
                            </a:cxn>
                            <a:cxn ang="0">
                              <a:pos x="csX350" y="csY350"/>
                            </a:cxn>
                            <a:cxn ang="0">
                              <a:pos x="csX351" y="csY351"/>
                            </a:cxn>
                            <a:cxn ang="0">
                              <a:pos x="csX352" y="csY352"/>
                            </a:cxn>
                            <a:cxn ang="0">
                              <a:pos x="csX353" y="csY353"/>
                            </a:cxn>
                            <a:cxn ang="0">
                              <a:pos x="csX354" y="csY354"/>
                            </a:cxn>
                            <a:cxn ang="0">
                              <a:pos x="csX355" y="csY355"/>
                            </a:cxn>
                            <a:cxn ang="0">
                              <a:pos x="csX356" y="csY356"/>
                            </a:cxn>
                            <a:cxn ang="0">
                              <a:pos x="csX357" y="csY357"/>
                            </a:cxn>
                            <a:cxn ang="0">
                              <a:pos x="csX358" y="csY358"/>
                            </a:cxn>
                            <a:cxn ang="0">
                              <a:pos x="csX359" y="csY359"/>
                            </a:cxn>
                            <a:cxn ang="0">
                              <a:pos x="csX360" y="csY360"/>
                            </a:cxn>
                            <a:cxn ang="0">
                              <a:pos x="csX361" y="csY361"/>
                            </a:cxn>
                            <a:cxn ang="0">
                              <a:pos x="csX362" y="csY362"/>
                            </a:cxn>
                            <a:cxn ang="0">
                              <a:pos x="csX363" y="csY363"/>
                            </a:cxn>
                            <a:cxn ang="0">
                              <a:pos x="csX364" y="csY364"/>
                            </a:cxn>
                            <a:cxn ang="0">
                              <a:pos x="csX365" y="csY365"/>
                            </a:cxn>
                            <a:cxn ang="0">
                              <a:pos x="csX366" y="csY366"/>
                            </a:cxn>
                            <a:cxn ang="0">
                              <a:pos x="csX367" y="csY367"/>
                            </a:cxn>
                            <a:cxn ang="0">
                              <a:pos x="csX368" y="csY368"/>
                            </a:cxn>
                            <a:cxn ang="0">
                              <a:pos x="csX369" y="csY369"/>
                            </a:cxn>
                            <a:cxn ang="0">
                              <a:pos x="csX370" y="csY370"/>
                            </a:cxn>
                            <a:cxn ang="0">
                              <a:pos x="csX371" y="csY371"/>
                            </a:cxn>
                            <a:cxn ang="0">
                              <a:pos x="csX372" y="csY372"/>
                            </a:cxn>
                            <a:cxn ang="0">
                              <a:pos x="csX373" y="csY373"/>
                            </a:cxn>
                            <a:cxn ang="0">
                              <a:pos x="csX374" y="csY374"/>
                            </a:cxn>
                            <a:cxn ang="0">
                              <a:pos x="csX375" y="csY375"/>
                            </a:cxn>
                            <a:cxn ang="0">
                              <a:pos x="csX376" y="csY376"/>
                            </a:cxn>
                            <a:cxn ang="0">
                              <a:pos x="csX377" y="csY377"/>
                            </a:cxn>
                            <a:cxn ang="0">
                              <a:pos x="csX378" y="csY378"/>
                            </a:cxn>
                            <a:cxn ang="0">
                              <a:pos x="csX379" y="csY379"/>
                            </a:cxn>
                            <a:cxn ang="0">
                              <a:pos x="csX380" y="csY380"/>
                            </a:cxn>
                            <a:cxn ang="0">
                              <a:pos x="csX381" y="csY381"/>
                            </a:cxn>
                            <a:cxn ang="0">
                              <a:pos x="csX382" y="csY382"/>
                            </a:cxn>
                            <a:cxn ang="0">
                              <a:pos x="csX383" y="csY383"/>
                            </a:cxn>
                            <a:cxn ang="0">
                              <a:pos x="csX384" y="csY384"/>
                            </a:cxn>
                            <a:cxn ang="0">
                              <a:pos x="csX385" y="csY385"/>
                            </a:cxn>
                            <a:cxn ang="0">
                              <a:pos x="csX386" y="csY386"/>
                            </a:cxn>
                            <a:cxn ang="0">
                              <a:pos x="csX387" y="csY387"/>
                            </a:cxn>
                            <a:cxn ang="0">
                              <a:pos x="csX388" y="csY388"/>
                            </a:cxn>
                            <a:cxn ang="0">
                              <a:pos x="csX389" y="csY389"/>
                            </a:cxn>
                            <a:cxn ang="0">
                              <a:pos x="csX390" y="csY390"/>
                            </a:cxn>
                            <a:cxn ang="0">
                              <a:pos x="csX391" y="csY391"/>
                            </a:cxn>
                            <a:cxn ang="0">
                              <a:pos x="csX392" y="csY392"/>
                            </a:cxn>
                            <a:cxn ang="0">
                              <a:pos x="csX393" y="csY393"/>
                            </a:cxn>
                            <a:cxn ang="0">
                              <a:pos x="csX394" y="csY394"/>
                            </a:cxn>
                            <a:cxn ang="0">
                              <a:pos x="csX395" y="csY395"/>
                            </a:cxn>
                            <a:cxn ang="0">
                              <a:pos x="csX396" y="csY396"/>
                            </a:cxn>
                            <a:cxn ang="0">
                              <a:pos x="csX397" y="csY397"/>
                            </a:cxn>
                            <a:cxn ang="0">
                              <a:pos x="csX398" y="csY398"/>
                            </a:cxn>
                            <a:cxn ang="0">
                              <a:pos x="csX399" y="csY399"/>
                            </a:cxn>
                            <a:cxn ang="0">
                              <a:pos x="csX400" y="csY400"/>
                            </a:cxn>
                            <a:cxn ang="0">
                              <a:pos x="csX401" y="csY401"/>
                            </a:cxn>
                            <a:cxn ang="0">
                              <a:pos x="csX402" y="csY402"/>
                            </a:cxn>
                            <a:cxn ang="0">
                              <a:pos x="csX403" y="csY403"/>
                            </a:cxn>
                            <a:cxn ang="0">
                              <a:pos x="csX404" y="csY404"/>
                            </a:cxn>
                            <a:cxn ang="0">
                              <a:pos x="csX405" y="csY405"/>
                            </a:cxn>
                            <a:cxn ang="0">
                              <a:pos x="csX406" y="csY406"/>
                            </a:cxn>
                            <a:cxn ang="0">
                              <a:pos x="csX407" y="csY407"/>
                            </a:cxn>
                            <a:cxn ang="0">
                              <a:pos x="csX408" y="csY408"/>
                            </a:cxn>
                            <a:cxn ang="0">
                              <a:pos x="csX409" y="csY409"/>
                            </a:cxn>
                            <a:cxn ang="0">
                              <a:pos x="csX410" y="csY410"/>
                            </a:cxn>
                            <a:cxn ang="0">
                              <a:pos x="csX411" y="csY411"/>
                            </a:cxn>
                            <a:cxn ang="0">
                              <a:pos x="csX412" y="csY412"/>
                            </a:cxn>
                            <a:cxn ang="0">
                              <a:pos x="csX413" y="csY413"/>
                            </a:cxn>
                            <a:cxn ang="0">
                              <a:pos x="csX414" y="csY414"/>
                            </a:cxn>
                            <a:cxn ang="0">
                              <a:pos x="csX415" y="csY415"/>
                            </a:cxn>
                            <a:cxn ang="0">
                              <a:pos x="csX416" y="csY416"/>
                            </a:cxn>
                            <a:cxn ang="0">
                              <a:pos x="csX417" y="csY417"/>
                            </a:cxn>
                            <a:cxn ang="0">
                              <a:pos x="csX418" y="csY418"/>
                            </a:cxn>
                            <a:cxn ang="0">
                              <a:pos x="csX419" y="csY419"/>
                            </a:cxn>
                            <a:cxn ang="0">
                              <a:pos x="csX420" y="csY420"/>
                            </a:cxn>
                            <a:cxn ang="0">
                              <a:pos x="csX421" y="csY421"/>
                            </a:cxn>
                            <a:cxn ang="0">
                              <a:pos x="csX422" y="csY422"/>
                            </a:cxn>
                            <a:cxn ang="0">
                              <a:pos x="csX423" y="csY423"/>
                            </a:cxn>
                            <a:cxn ang="0">
                              <a:pos x="csX424" y="csY424"/>
                            </a:cxn>
                            <a:cxn ang="0">
                              <a:pos x="csX425" y="csY425"/>
                            </a:cxn>
                            <a:cxn ang="0">
                              <a:pos x="csX426" y="csY426"/>
                            </a:cxn>
                            <a:cxn ang="0">
                              <a:pos x="csX427" y="csY427"/>
                            </a:cxn>
                            <a:cxn ang="0">
                              <a:pos x="csX428" y="csY428"/>
                            </a:cxn>
                            <a:cxn ang="0">
                              <a:pos x="csX429" y="csY429"/>
                            </a:cxn>
                            <a:cxn ang="0">
                              <a:pos x="csX430" y="csY430"/>
                            </a:cxn>
                            <a:cxn ang="0">
                              <a:pos x="csX431" y="csY431"/>
                            </a:cxn>
                            <a:cxn ang="0">
                              <a:pos x="csX432" y="csY432"/>
                            </a:cxn>
                            <a:cxn ang="0">
                              <a:pos x="csX433" y="csY433"/>
                            </a:cxn>
                            <a:cxn ang="0">
                              <a:pos x="csX434" y="csY434"/>
                            </a:cxn>
                            <a:cxn ang="0">
                              <a:pos x="csX435" y="csY435"/>
                            </a:cxn>
                            <a:cxn ang="0">
                              <a:pos x="csX436" y="csY436"/>
                            </a:cxn>
                            <a:cxn ang="0">
                              <a:pos x="csX437" y="csY437"/>
                            </a:cxn>
                            <a:cxn ang="0">
                              <a:pos x="csX438" y="csY438"/>
                            </a:cxn>
                            <a:cxn ang="0">
                              <a:pos x="csX439" y="csY439"/>
                            </a:cxn>
                            <a:cxn ang="0">
                              <a:pos x="csX440" y="csY440"/>
                            </a:cxn>
                            <a:cxn ang="0">
                              <a:pos x="csX441" y="csY441"/>
                            </a:cxn>
                            <a:cxn ang="0">
                              <a:pos x="csX442" y="csY442"/>
                            </a:cxn>
                            <a:cxn ang="0">
                              <a:pos x="csX443" y="csY443"/>
                            </a:cxn>
                            <a:cxn ang="0">
                              <a:pos x="csX444" y="csY444"/>
                            </a:cxn>
                            <a:cxn ang="0">
                              <a:pos x="csX445" y="csY445"/>
                            </a:cxn>
                            <a:cxn ang="0">
                              <a:pos x="csX446" y="csY446"/>
                            </a:cxn>
                            <a:cxn ang="0">
                              <a:pos x="csX447" y="csY447"/>
                            </a:cxn>
                            <a:cxn ang="0">
                              <a:pos x="csX448" y="csY448"/>
                            </a:cxn>
                            <a:cxn ang="0">
                              <a:pos x="csX449" y="csY449"/>
                            </a:cxn>
                            <a:cxn ang="0">
                              <a:pos x="csX450" y="csY450"/>
                            </a:cxn>
                            <a:cxn ang="0">
                              <a:pos x="csX451" y="csY451"/>
                            </a:cxn>
                            <a:cxn ang="0">
                              <a:pos x="csX452" y="csY452"/>
                            </a:cxn>
                            <a:cxn ang="0">
                              <a:pos x="csX453" y="csY453"/>
                            </a:cxn>
                            <a:cxn ang="0">
                              <a:pos x="csX454" y="csY454"/>
                            </a:cxn>
                            <a:cxn ang="0">
                              <a:pos x="csX455" y="csY455"/>
                            </a:cxn>
                            <a:cxn ang="0">
                              <a:pos x="csX456" y="csY456"/>
                            </a:cxn>
                            <a:cxn ang="0">
                              <a:pos x="csX457" y="csY457"/>
                            </a:cxn>
                            <a:cxn ang="0">
                              <a:pos x="csX458" y="csY458"/>
                            </a:cxn>
                            <a:cxn ang="0">
                              <a:pos x="csX459" y="csY459"/>
                            </a:cxn>
                            <a:cxn ang="0">
                              <a:pos x="csX460" y="csY460"/>
                            </a:cxn>
                            <a:cxn ang="0">
                              <a:pos x="csX461" y="csY461"/>
                            </a:cxn>
                            <a:cxn ang="0">
                              <a:pos x="csX462" y="csY462"/>
                            </a:cxn>
                            <a:cxn ang="0">
                              <a:pos x="csX463" y="csY463"/>
                            </a:cxn>
                            <a:cxn ang="0">
                              <a:pos x="csX464" y="csY464"/>
                            </a:cxn>
                            <a:cxn ang="0">
                              <a:pos x="csX465" y="csY465"/>
                            </a:cxn>
                            <a:cxn ang="0">
                              <a:pos x="csX466" y="csY466"/>
                            </a:cxn>
                            <a:cxn ang="0">
                              <a:pos x="csX467" y="csY467"/>
                            </a:cxn>
                            <a:cxn ang="0">
                              <a:pos x="csX468" y="csY468"/>
                            </a:cxn>
                            <a:cxn ang="0">
                              <a:pos x="csX469" y="csY469"/>
                            </a:cxn>
                            <a:cxn ang="0">
                              <a:pos x="csX470" y="csY470"/>
                            </a:cxn>
                            <a:cxn ang="0">
                              <a:pos x="csX471" y="csY471"/>
                            </a:cxn>
                            <a:cxn ang="0">
                              <a:pos x="csX472" y="csY472"/>
                            </a:cxn>
                            <a:cxn ang="0">
                              <a:pos x="csX473" y="csY473"/>
                            </a:cxn>
                            <a:cxn ang="0">
                              <a:pos x="csX474" y="csY474"/>
                            </a:cxn>
                            <a:cxn ang="0">
                              <a:pos x="csX475" y="csY475"/>
                            </a:cxn>
                            <a:cxn ang="0">
                              <a:pos x="csX476" y="csY476"/>
                            </a:cxn>
                            <a:cxn ang="0">
                              <a:pos x="csX477" y="csY477"/>
                            </a:cxn>
                            <a:cxn ang="0">
                              <a:pos x="csX478" y="csY478"/>
                            </a:cxn>
                            <a:cxn ang="0">
                              <a:pos x="csX479" y="csY479"/>
                            </a:cxn>
                            <a:cxn ang="0">
                              <a:pos x="csX480" y="csY480"/>
                            </a:cxn>
                            <a:cxn ang="0">
                              <a:pos x="csX481" y="csY481"/>
                            </a:cxn>
                            <a:cxn ang="0">
                              <a:pos x="csX482" y="csY482"/>
                            </a:cxn>
                            <a:cxn ang="0">
                              <a:pos x="csX483" y="csY483"/>
                            </a:cxn>
                            <a:cxn ang="0">
                              <a:pos x="csX484" y="csY484"/>
                            </a:cxn>
                            <a:cxn ang="0">
                              <a:pos x="csX485" y="csY485"/>
                            </a:cxn>
                            <a:cxn ang="0">
                              <a:pos x="csX486" y="csY486"/>
                            </a:cxn>
                            <a:cxn ang="0">
                              <a:pos x="csX487" y="csY487"/>
                            </a:cxn>
                            <a:cxn ang="0">
                              <a:pos x="csX488" y="csY488"/>
                            </a:cxn>
                            <a:cxn ang="0">
                              <a:pos x="csX489" y="csY489"/>
                            </a:cxn>
                            <a:cxn ang="0">
                              <a:pos x="csX490" y="csY490"/>
                            </a:cxn>
                            <a:cxn ang="0">
                              <a:pos x="csX491" y="csY491"/>
                            </a:cxn>
                            <a:cxn ang="0">
                              <a:pos x="csX492" y="csY492"/>
                            </a:cxn>
                            <a:cxn ang="0">
                              <a:pos x="csX493" y="csY493"/>
                            </a:cxn>
                            <a:cxn ang="0">
                              <a:pos x="csX494" y="csY494"/>
                            </a:cxn>
                            <a:cxn ang="0">
                              <a:pos x="csX495" y="csY495"/>
                            </a:cxn>
                            <a:cxn ang="0">
                              <a:pos x="csX496" y="csY496"/>
                            </a:cxn>
                            <a:cxn ang="0">
                              <a:pos x="csX497" y="csY497"/>
                            </a:cxn>
                            <a:cxn ang="0">
                              <a:pos x="csX498" y="csY498"/>
                            </a:cxn>
                            <a:cxn ang="0">
                              <a:pos x="csX499" y="csY499"/>
                            </a:cxn>
                            <a:cxn ang="0">
                              <a:pos x="csX500" y="csY500"/>
                            </a:cxn>
                            <a:cxn ang="0">
                              <a:pos x="csX501" y="csY501"/>
                            </a:cxn>
                            <a:cxn ang="0">
                              <a:pos x="csX502" y="csY502"/>
                            </a:cxn>
                            <a:cxn ang="0">
                              <a:pos x="csX503" y="csY503"/>
                            </a:cxn>
                            <a:cxn ang="0">
                              <a:pos x="csX504" y="csY504"/>
                            </a:cxn>
                            <a:cxn ang="0">
                              <a:pos x="csX505" y="csY505"/>
                            </a:cxn>
                            <a:cxn ang="0">
                              <a:pos x="csX506" y="csY506"/>
                            </a:cxn>
                            <a:cxn ang="0">
                              <a:pos x="csX507" y="csY507"/>
                            </a:cxn>
                            <a:cxn ang="0">
                              <a:pos x="csX508" y="csY508"/>
                            </a:cxn>
                            <a:cxn ang="0">
                              <a:pos x="csX509" y="csY509"/>
                            </a:cxn>
                            <a:cxn ang="0">
                              <a:pos x="csX510" y="csY510"/>
                            </a:cxn>
                            <a:cxn ang="0">
                              <a:pos x="csX511" y="csY511"/>
                            </a:cxn>
                            <a:cxn ang="0">
                              <a:pos x="csX512" y="csY512"/>
                            </a:cxn>
                            <a:cxn ang="0">
                              <a:pos x="csX513" y="csY513"/>
                            </a:cxn>
                            <a:cxn ang="0">
                              <a:pos x="csX514" y="csY514"/>
                            </a:cxn>
                            <a:cxn ang="0">
                              <a:pos x="csX515" y="csY515"/>
                            </a:cxn>
                            <a:cxn ang="0">
                              <a:pos x="csX516" y="csY516"/>
                            </a:cxn>
                            <a:cxn ang="0">
                              <a:pos x="csX517" y="csY517"/>
                            </a:cxn>
                            <a:cxn ang="0">
                              <a:pos x="csX518" y="csY518"/>
                            </a:cxn>
                            <a:cxn ang="0">
                              <a:pos x="csX519" y="csY519"/>
                            </a:cxn>
                            <a:cxn ang="0">
                              <a:pos x="csX520" y="csY520"/>
                            </a:cxn>
                            <a:cxn ang="0">
                              <a:pos x="csX521" y="csY521"/>
                            </a:cxn>
                            <a:cxn ang="0">
                              <a:pos x="csX522" y="csY522"/>
                            </a:cxn>
                            <a:cxn ang="0">
                              <a:pos x="csX523" y="csY523"/>
                            </a:cxn>
                            <a:cxn ang="0">
                              <a:pos x="csX524" y="csY524"/>
                            </a:cxn>
                            <a:cxn ang="0">
                              <a:pos x="csX525" y="csY525"/>
                            </a:cxn>
                            <a:cxn ang="0">
                              <a:pos x="csX526" y="csY526"/>
                            </a:cxn>
                            <a:cxn ang="0">
                              <a:pos x="csX527" y="csY527"/>
                            </a:cxn>
                            <a:cxn ang="0">
                              <a:pos x="csX528" y="csY528"/>
                            </a:cxn>
                            <a:cxn ang="0">
                              <a:pos x="csX529" y="csY529"/>
                            </a:cxn>
                            <a:cxn ang="0">
                              <a:pos x="csX530" y="csY530"/>
                            </a:cxn>
                            <a:cxn ang="0">
                              <a:pos x="csX531" y="csY531"/>
                            </a:cxn>
                            <a:cxn ang="0">
                              <a:pos x="csX532" y="csY532"/>
                            </a:cxn>
                            <a:cxn ang="0">
                              <a:pos x="csX533" y="csY533"/>
                            </a:cxn>
                            <a:cxn ang="0">
                              <a:pos x="csX534" y="csY534"/>
                            </a:cxn>
                            <a:cxn ang="0">
                              <a:pos x="csX535" y="csY535"/>
                            </a:cxn>
                            <a:cxn ang="0">
                              <a:pos x="csX536" y="csY536"/>
                            </a:cxn>
                            <a:cxn ang="0">
                              <a:pos x="csX537" y="csY537"/>
                            </a:cxn>
                            <a:cxn ang="0">
                              <a:pos x="csX538" y="csY538"/>
                            </a:cxn>
                            <a:cxn ang="0">
                              <a:pos x="csX539" y="csY539"/>
                            </a:cxn>
                            <a:cxn ang="0">
                              <a:pos x="csX540" y="csY540"/>
                            </a:cxn>
                            <a:cxn ang="0">
                              <a:pos x="csX541" y="csY541"/>
                            </a:cxn>
                            <a:cxn ang="0">
                              <a:pos x="csX542" y="csY542"/>
                            </a:cxn>
                            <a:cxn ang="0">
                              <a:pos x="csX543" y="csY543"/>
                            </a:cxn>
                            <a:cxn ang="0">
                              <a:pos x="csX544" y="csY544"/>
                            </a:cxn>
                            <a:cxn ang="0">
                              <a:pos x="csX545" y="csY545"/>
                            </a:cxn>
                            <a:cxn ang="0">
                              <a:pos x="csX546" y="csY546"/>
                            </a:cxn>
                            <a:cxn ang="0">
                              <a:pos x="csX547" y="csY547"/>
                            </a:cxn>
                            <a:cxn ang="0">
                              <a:pos x="csX548" y="csY548"/>
                            </a:cxn>
                            <a:cxn ang="0">
                              <a:pos x="csX549" y="csY549"/>
                            </a:cxn>
                            <a:cxn ang="0">
                              <a:pos x="csX550" y="csY550"/>
                            </a:cxn>
                            <a:cxn ang="0">
                              <a:pos x="csX551" y="csY551"/>
                            </a:cxn>
                            <a:cxn ang="0">
                              <a:pos x="csX552" y="csY552"/>
                            </a:cxn>
                            <a:cxn ang="0">
                              <a:pos x="csX553" y="csY553"/>
                            </a:cxn>
                            <a:cxn ang="0">
                              <a:pos x="csX554" y="csY554"/>
                            </a:cxn>
                            <a:cxn ang="0">
                              <a:pos x="csX555" y="csY555"/>
                            </a:cxn>
                            <a:cxn ang="0">
                              <a:pos x="csX556" y="csY556"/>
                            </a:cxn>
                            <a:cxn ang="0">
                              <a:pos x="csX557" y="csY557"/>
                            </a:cxn>
                            <a:cxn ang="0">
                              <a:pos x="csX558" y="csY558"/>
                            </a:cxn>
                            <a:cxn ang="0">
                              <a:pos x="csX559" y="csY559"/>
                            </a:cxn>
                            <a:cxn ang="0">
                              <a:pos x="csX560" y="csY560"/>
                            </a:cxn>
                            <a:cxn ang="0">
                              <a:pos x="csX561" y="csY561"/>
                            </a:cxn>
                            <a:cxn ang="0">
                              <a:pos x="csX562" y="csY562"/>
                            </a:cxn>
                            <a:cxn ang="0">
                              <a:pos x="csX563" y="csY563"/>
                            </a:cxn>
                            <a:cxn ang="0">
                              <a:pos x="csX564" y="csY564"/>
                            </a:cxn>
                            <a:cxn ang="0">
                              <a:pos x="csX565" y="csY565"/>
                            </a:cxn>
                            <a:cxn ang="0">
                              <a:pos x="csX566" y="csY566"/>
                            </a:cxn>
                            <a:cxn ang="0">
                              <a:pos x="csX567" y="csY567"/>
                            </a:cxn>
                            <a:cxn ang="0">
                              <a:pos x="csX568" y="csY568"/>
                            </a:cxn>
                            <a:cxn ang="0">
                              <a:pos x="csX569" y="csY569"/>
                            </a:cxn>
                            <a:cxn ang="0">
                              <a:pos x="csX570" y="csY570"/>
                            </a:cxn>
                            <a:cxn ang="0">
                              <a:pos x="csX571" y="csY571"/>
                            </a:cxn>
                            <a:cxn ang="0">
                              <a:pos x="csX572" y="csY572"/>
                            </a:cxn>
                            <a:cxn ang="0">
                              <a:pos x="csX573" y="csY573"/>
                            </a:cxn>
                            <a:cxn ang="0">
                              <a:pos x="csX574" y="csY574"/>
                            </a:cxn>
                            <a:cxn ang="0">
                              <a:pos x="csX575" y="csY575"/>
                            </a:cxn>
                            <a:cxn ang="0">
                              <a:pos x="csX576" y="csY576"/>
                            </a:cxn>
                            <a:cxn ang="0">
                              <a:pos x="csX577" y="csY577"/>
                            </a:cxn>
                            <a:cxn ang="0">
                              <a:pos x="csX578" y="csY578"/>
                            </a:cxn>
                            <a:cxn ang="0">
                              <a:pos x="csX579" y="csY579"/>
                            </a:cxn>
                            <a:cxn ang="0">
                              <a:pos x="csX580" y="csY580"/>
                            </a:cxn>
                            <a:cxn ang="0">
                              <a:pos x="csX581" y="csY581"/>
                            </a:cxn>
                            <a:cxn ang="0">
                              <a:pos x="csX582" y="csY582"/>
                            </a:cxn>
                            <a:cxn ang="0">
                              <a:pos x="csX583" y="csY583"/>
                            </a:cxn>
                            <a:cxn ang="0">
                              <a:pos x="csX584" y="csY584"/>
                            </a:cxn>
                            <a:cxn ang="0">
                              <a:pos x="csX585" y="csY585"/>
                            </a:cxn>
                            <a:cxn ang="0">
                              <a:pos x="csX586" y="csY586"/>
                            </a:cxn>
                            <a:cxn ang="0">
                              <a:pos x="csX587" y="csY587"/>
                            </a:cxn>
                            <a:cxn ang="0">
                              <a:pos x="csX588" y="csY588"/>
                            </a:cxn>
                            <a:cxn ang="0">
                              <a:pos x="csX589" y="csY589"/>
                            </a:cxn>
                            <a:cxn ang="0">
                              <a:pos x="csX590" y="csY590"/>
                            </a:cxn>
                            <a:cxn ang="0">
                              <a:pos x="csX591" y="csY591"/>
                            </a:cxn>
                            <a:cxn ang="0">
                              <a:pos x="csX592" y="csY592"/>
                            </a:cxn>
                            <a:cxn ang="0">
                              <a:pos x="csX593" y="csY593"/>
                            </a:cxn>
                            <a:cxn ang="0">
                              <a:pos x="csX594" y="csY594"/>
                            </a:cxn>
                            <a:cxn ang="0">
                              <a:pos x="csX595" y="csY595"/>
                            </a:cxn>
                            <a:cxn ang="0">
                              <a:pos x="csX596" y="csY596"/>
                            </a:cxn>
                            <a:cxn ang="0">
                              <a:pos x="csX597" y="csY597"/>
                            </a:cxn>
                            <a:cxn ang="0">
                              <a:pos x="csX598" y="csY598"/>
                            </a:cxn>
                            <a:cxn ang="0">
                              <a:pos x="csX599" y="csY599"/>
                            </a:cxn>
                            <a:cxn ang="0">
                              <a:pos x="csX600" y="csY600"/>
                            </a:cxn>
                            <a:cxn ang="0">
                              <a:pos x="csX601" y="csY601"/>
                            </a:cxn>
                            <a:cxn ang="0">
                              <a:pos x="csX602" y="csY602"/>
                            </a:cxn>
                            <a:cxn ang="0">
                              <a:pos x="csX603" y="csY603"/>
                            </a:cxn>
                            <a:cxn ang="0">
                              <a:pos x="csX604" y="csY604"/>
                            </a:cxn>
                            <a:cxn ang="0">
                              <a:pos x="csX605" y="csY605"/>
                            </a:cxn>
                            <a:cxn ang="0">
                              <a:pos x="csX606" y="csY606"/>
                            </a:cxn>
                            <a:cxn ang="0">
                              <a:pos x="csX607" y="csY607"/>
                            </a:cxn>
                            <a:cxn ang="0">
                              <a:pos x="csX608" y="csY608"/>
                            </a:cxn>
                            <a:cxn ang="0">
                              <a:pos x="csX609" y="csY609"/>
                            </a:cxn>
                            <a:cxn ang="0">
                              <a:pos x="csX610" y="csY610"/>
                            </a:cxn>
                            <a:cxn ang="0">
                              <a:pos x="csX611" y="csY611"/>
                            </a:cxn>
                            <a:cxn ang="0">
                              <a:pos x="csX612" y="csY612"/>
                            </a:cxn>
                            <a:cxn ang="0">
                              <a:pos x="csX613" y="csY613"/>
                            </a:cxn>
                            <a:cxn ang="0">
                              <a:pos x="csX614" y="csY614"/>
                            </a:cxn>
                            <a:cxn ang="0">
                              <a:pos x="csX615" y="csY615"/>
                            </a:cxn>
                            <a:cxn ang="0">
                              <a:pos x="csX616" y="csY616"/>
                            </a:cxn>
                            <a:cxn ang="0">
                              <a:pos x="csX617" y="csY617"/>
                            </a:cxn>
                            <a:cxn ang="0">
                              <a:pos x="csX618" y="csY618"/>
                            </a:cxn>
                            <a:cxn ang="0">
                              <a:pos x="csX619" y="csY619"/>
                            </a:cxn>
                            <a:cxn ang="0">
                              <a:pos x="csX620" y="csY620"/>
                            </a:cxn>
                            <a:cxn ang="0">
                              <a:pos x="csX621" y="csY621"/>
                            </a:cxn>
                            <a:cxn ang="0">
                              <a:pos x="csX622" y="csY622"/>
                            </a:cxn>
                            <a:cxn ang="0">
                              <a:pos x="csX623" y="csY623"/>
                            </a:cxn>
                            <a:cxn ang="0">
                              <a:pos x="csX624" y="csY624"/>
                            </a:cxn>
                            <a:cxn ang="0">
                              <a:pos x="csX625" y="csY625"/>
                            </a:cxn>
                            <a:cxn ang="0">
                              <a:pos x="csX626" y="csY626"/>
                            </a:cxn>
                            <a:cxn ang="0">
                              <a:pos x="csX627" y="csY627"/>
                            </a:cxn>
                            <a:cxn ang="0">
                              <a:pos x="csX628" y="csY628"/>
                            </a:cxn>
                            <a:cxn ang="0">
                              <a:pos x="csX629" y="csY629"/>
                            </a:cxn>
                            <a:cxn ang="0">
                              <a:pos x="csX630" y="csY630"/>
                            </a:cxn>
                            <a:cxn ang="0">
                              <a:pos x="csX631" y="csY631"/>
                            </a:cxn>
                            <a:cxn ang="0">
                              <a:pos x="csX632" y="csY632"/>
                            </a:cxn>
                            <a:cxn ang="0">
                              <a:pos x="csX633" y="csY633"/>
                            </a:cxn>
                            <a:cxn ang="0">
                              <a:pos x="csX634" y="csY634"/>
                            </a:cxn>
                            <a:cxn ang="0">
                              <a:pos x="csX635" y="csY635"/>
                            </a:cxn>
                            <a:cxn ang="0">
                              <a:pos x="csX636" y="csY636"/>
                            </a:cxn>
                            <a:cxn ang="0">
                              <a:pos x="csX637" y="csY637"/>
                            </a:cxn>
                            <a:cxn ang="0">
                              <a:pos x="csX638" y="csY638"/>
                            </a:cxn>
                            <a:cxn ang="0">
                              <a:pos x="csX639" y="csY639"/>
                            </a:cxn>
                            <a:cxn ang="0">
                              <a:pos x="csX640" y="csY640"/>
                            </a:cxn>
                            <a:cxn ang="0">
                              <a:pos x="csX641" y="csY641"/>
                            </a:cxn>
                            <a:cxn ang="0">
                              <a:pos x="csX642" y="csY642"/>
                            </a:cxn>
                            <a:cxn ang="0">
                              <a:pos x="csX643" y="csY643"/>
                            </a:cxn>
                            <a:cxn ang="0">
                              <a:pos x="csX644" y="csY644"/>
                            </a:cxn>
                            <a:cxn ang="0">
                              <a:pos x="csX645" y="csY645"/>
                            </a:cxn>
                            <a:cxn ang="0">
                              <a:pos x="csX646" y="csY646"/>
                            </a:cxn>
                            <a:cxn ang="0">
                              <a:pos x="csX647" y="csY647"/>
                            </a:cxn>
                            <a:cxn ang="0">
                              <a:pos x="csX648" y="csY648"/>
                            </a:cxn>
                            <a:cxn ang="0">
                              <a:pos x="csX649" y="csY649"/>
                            </a:cxn>
                            <a:cxn ang="0">
                              <a:pos x="csX650" y="csY650"/>
                            </a:cxn>
                            <a:cxn ang="0">
                              <a:pos x="csX651" y="csY651"/>
                            </a:cxn>
                            <a:cxn ang="0">
                              <a:pos x="csX652" y="csY652"/>
                            </a:cxn>
                            <a:cxn ang="0">
                              <a:pos x="csX653" y="csY653"/>
                            </a:cxn>
                            <a:cxn ang="0">
                              <a:pos x="csX654" y="csY654"/>
                            </a:cxn>
                            <a:cxn ang="0">
                              <a:pos x="csX655" y="csY655"/>
                            </a:cxn>
                            <a:cxn ang="0">
                              <a:pos x="csX656" y="csY656"/>
                            </a:cxn>
                            <a:cxn ang="0">
                              <a:pos x="csX657" y="csY657"/>
                            </a:cxn>
                            <a:cxn ang="0">
                              <a:pos x="csX658" y="csY658"/>
                            </a:cxn>
                            <a:cxn ang="0">
                              <a:pos x="csX659" y="csY659"/>
                            </a:cxn>
                            <a:cxn ang="0">
                              <a:pos x="csX660" y="csY660"/>
                            </a:cxn>
                            <a:cxn ang="0">
                              <a:pos x="csX661" y="csY661"/>
                            </a:cxn>
                            <a:cxn ang="0">
                              <a:pos x="csX662" y="csY662"/>
                            </a:cxn>
                            <a:cxn ang="0">
                              <a:pos x="csX663" y="csY663"/>
                            </a:cxn>
                            <a:cxn ang="0">
                              <a:pos x="csX664" y="csY664"/>
                            </a:cxn>
                            <a:cxn ang="0">
                              <a:pos x="csX665" y="csY665"/>
                            </a:cxn>
                            <a:cxn ang="0">
                              <a:pos x="csX666" y="csY666"/>
                            </a:cxn>
                            <a:cxn ang="0">
                              <a:pos x="csX667" y="csY667"/>
                            </a:cxn>
                            <a:cxn ang="0">
                              <a:pos x="csX668" y="csY668"/>
                            </a:cxn>
                            <a:cxn ang="0">
                              <a:pos x="csX669" y="csY669"/>
                            </a:cxn>
                            <a:cxn ang="0">
                              <a:pos x="csX670" y="csY670"/>
                            </a:cxn>
                            <a:cxn ang="0">
                              <a:pos x="csX671" y="csY671"/>
                            </a:cxn>
                            <a:cxn ang="0">
                              <a:pos x="csX672" y="csY672"/>
                            </a:cxn>
                            <a:cxn ang="0">
                              <a:pos x="csX673" y="csY673"/>
                            </a:cxn>
                            <a:cxn ang="0">
                              <a:pos x="csX674" y="csY674"/>
                            </a:cxn>
                            <a:cxn ang="0">
                              <a:pos x="csX675" y="csY675"/>
                            </a:cxn>
                            <a:cxn ang="0">
                              <a:pos x="csX676" y="csY676"/>
                            </a:cxn>
                            <a:cxn ang="0">
                              <a:pos x="csX677" y="csY677"/>
                            </a:cxn>
                            <a:cxn ang="0">
                              <a:pos x="csX678" y="csY678"/>
                            </a:cxn>
                            <a:cxn ang="0">
                              <a:pos x="csX679" y="csY679"/>
                            </a:cxn>
                            <a:cxn ang="0">
                              <a:pos x="csX680" y="csY680"/>
                            </a:cxn>
                            <a:cxn ang="0">
                              <a:pos x="csX681" y="csY681"/>
                            </a:cxn>
                            <a:cxn ang="0">
                              <a:pos x="csX682" y="csY682"/>
                            </a:cxn>
                            <a:cxn ang="0">
                              <a:pos x="csX683" y="csY683"/>
                            </a:cxn>
                            <a:cxn ang="0">
                              <a:pos x="csX684" y="csY684"/>
                            </a:cxn>
                            <a:cxn ang="0">
                              <a:pos x="csX685" y="csY685"/>
                            </a:cxn>
                            <a:cxn ang="0">
                              <a:pos x="csX686" y="csY686"/>
                            </a:cxn>
                            <a:cxn ang="0">
                              <a:pos x="csX687" y="csY687"/>
                            </a:cxn>
                            <a:cxn ang="0">
                              <a:pos x="csX688" y="csY688"/>
                            </a:cxn>
                            <a:cxn ang="0">
                              <a:pos x="csX689" y="csY689"/>
                            </a:cxn>
                            <a:cxn ang="0">
                              <a:pos x="csX690" y="csY690"/>
                            </a:cxn>
                            <a:cxn ang="0">
                              <a:pos x="csX691" y="csY691"/>
                            </a:cxn>
                            <a:cxn ang="0">
                              <a:pos x="csX692" y="csY692"/>
                            </a:cxn>
                            <a:cxn ang="0">
                              <a:pos x="csX693" y="csY693"/>
                            </a:cxn>
                            <a:cxn ang="0">
                              <a:pos x="csX694" y="csY694"/>
                            </a:cxn>
                            <a:cxn ang="0">
                              <a:pos x="csX695" y="csY695"/>
                            </a:cxn>
                            <a:cxn ang="0">
                              <a:pos x="csX696" y="csY696"/>
                            </a:cxn>
                            <a:cxn ang="0">
                              <a:pos x="csX697" y="csY697"/>
                            </a:cxn>
                            <a:cxn ang="0">
                              <a:pos x="csX698" y="csY698"/>
                            </a:cxn>
                            <a:cxn ang="0">
                              <a:pos x="csX699" y="csY699"/>
                            </a:cxn>
                            <a:cxn ang="0">
                              <a:pos x="csX700" y="csY700"/>
                            </a:cxn>
                            <a:cxn ang="0">
                              <a:pos x="csX701" y="csY701"/>
                            </a:cxn>
                            <a:cxn ang="0">
                              <a:pos x="csX702" y="csY702"/>
                            </a:cxn>
                            <a:cxn ang="0">
                              <a:pos x="csX703" y="csY703"/>
                            </a:cxn>
                            <a:cxn ang="0">
                              <a:pos x="csX704" y="csY704"/>
                            </a:cxn>
                            <a:cxn ang="0">
                              <a:pos x="csX705" y="csY705"/>
                            </a:cxn>
                            <a:cxn ang="0">
                              <a:pos x="csX706" y="csY706"/>
                            </a:cxn>
                            <a:cxn ang="0">
                              <a:pos x="csX707" y="csY707"/>
                            </a:cxn>
                            <a:cxn ang="0">
                              <a:pos x="csX708" y="csY708"/>
                            </a:cxn>
                            <a:cxn ang="0">
                              <a:pos x="csX709" y="csY709"/>
                            </a:cxn>
                            <a:cxn ang="0">
                              <a:pos x="csX710" y="csY710"/>
                            </a:cxn>
                            <a:cxn ang="0">
                              <a:pos x="csX711" y="csY711"/>
                            </a:cxn>
                            <a:cxn ang="0">
                              <a:pos x="csX712" y="csY712"/>
                            </a:cxn>
                            <a:cxn ang="0">
                              <a:pos x="csX713" y="csY713"/>
                            </a:cxn>
                            <a:cxn ang="0">
                              <a:pos x="csX714" y="csY714"/>
                            </a:cxn>
                            <a:cxn ang="0">
                              <a:pos x="csX715" y="csY715"/>
                            </a:cxn>
                            <a:cxn ang="0">
                              <a:pos x="csX716" y="csY716"/>
                            </a:cxn>
                            <a:cxn ang="0">
                              <a:pos x="csX717" y="csY717"/>
                            </a:cxn>
                            <a:cxn ang="0">
                              <a:pos x="csX718" y="csY718"/>
                            </a:cxn>
                            <a:cxn ang="0">
                              <a:pos x="csX719" y="csY719"/>
                            </a:cxn>
                            <a:cxn ang="0">
                              <a:pos x="csX720" y="csY720"/>
                            </a:cxn>
                            <a:cxn ang="0">
                              <a:pos x="csX721" y="csY721"/>
                            </a:cxn>
                            <a:cxn ang="0">
                              <a:pos x="csX722" y="csY722"/>
                            </a:cxn>
                            <a:cxn ang="0">
                              <a:pos x="csX723" y="csY723"/>
                            </a:cxn>
                            <a:cxn ang="0">
                              <a:pos x="csX724" y="csY724"/>
                            </a:cxn>
                            <a:cxn ang="0">
                              <a:pos x="csX725" y="csY725"/>
                            </a:cxn>
                            <a:cxn ang="0">
                              <a:pos x="csX726" y="csY726"/>
                            </a:cxn>
                            <a:cxn ang="0">
                              <a:pos x="csX727" y="csY727"/>
                            </a:cxn>
                            <a:cxn ang="0">
                              <a:pos x="csX728" y="csY728"/>
                            </a:cxn>
                            <a:cxn ang="0">
                              <a:pos x="csX729" y="csY729"/>
                            </a:cxn>
                            <a:cxn ang="0">
                              <a:pos x="csX730" y="csY730"/>
                            </a:cxn>
                            <a:cxn ang="0">
                              <a:pos x="csX731" y="csY731"/>
                            </a:cxn>
                            <a:cxn ang="0">
                              <a:pos x="csX732" y="csY732"/>
                            </a:cxn>
                            <a:cxn ang="0">
                              <a:pos x="csX733" y="csY733"/>
                            </a:cxn>
                            <a:cxn ang="0">
                              <a:pos x="csX734" y="csY734"/>
                            </a:cxn>
                            <a:cxn ang="0">
                              <a:pos x="csX735" y="csY735"/>
                            </a:cxn>
                            <a:cxn ang="0">
                              <a:pos x="csX736" y="csY736"/>
                            </a:cxn>
                            <a:cxn ang="0">
                              <a:pos x="csX737" y="csY737"/>
                            </a:cxn>
                            <a:cxn ang="0">
                              <a:pos x="csX738" y="csY738"/>
                            </a:cxn>
                            <a:cxn ang="0">
                              <a:pos x="csX739" y="csY739"/>
                            </a:cxn>
                            <a:cxn ang="0">
                              <a:pos x="csX740" y="csY740"/>
                            </a:cxn>
                            <a:cxn ang="0">
                              <a:pos x="csX741" y="csY741"/>
                            </a:cxn>
                            <a:cxn ang="0">
                              <a:pos x="csX742" y="csY742"/>
                            </a:cxn>
                            <a:cxn ang="0">
                              <a:pos x="csX743" y="csY743"/>
                            </a:cxn>
                            <a:cxn ang="0">
                              <a:pos x="csX744" y="csY744"/>
                            </a:cxn>
                            <a:cxn ang="0">
                              <a:pos x="csX745" y="csY745"/>
                            </a:cxn>
                            <a:cxn ang="0">
                              <a:pos x="csX746" y="csY746"/>
                            </a:cxn>
                            <a:cxn ang="0">
                              <a:pos x="csX747" y="csY747"/>
                            </a:cxn>
                            <a:cxn ang="0">
                              <a:pos x="csX748" y="csY748"/>
                            </a:cxn>
                            <a:cxn ang="0">
                              <a:pos x="csX749" y="csY749"/>
                            </a:cxn>
                            <a:cxn ang="0">
                              <a:pos x="csX750" y="csY750"/>
                            </a:cxn>
                            <a:cxn ang="0">
                              <a:pos x="csX751" y="csY751"/>
                            </a:cxn>
                            <a:cxn ang="0">
                              <a:pos x="csX752" y="csY752"/>
                            </a:cxn>
                            <a:cxn ang="0">
                              <a:pos x="csX753" y="csY753"/>
                            </a:cxn>
                            <a:cxn ang="0">
                              <a:pos x="csX754" y="csY754"/>
                            </a:cxn>
                            <a:cxn ang="0">
                              <a:pos x="csX755" y="csY755"/>
                            </a:cxn>
                            <a:cxn ang="0">
                              <a:pos x="csX756" y="csY756"/>
                            </a:cxn>
                            <a:cxn ang="0">
                              <a:pos x="csX757" y="csY757"/>
                            </a:cxn>
                            <a:cxn ang="0">
                              <a:pos x="csX758" y="csY758"/>
                            </a:cxn>
                            <a:cxn ang="0">
                              <a:pos x="csX759" y="csY759"/>
                            </a:cxn>
                            <a:cxn ang="0">
                              <a:pos x="csX760" y="csY760"/>
                            </a:cxn>
                            <a:cxn ang="0">
                              <a:pos x="csX761" y="csY761"/>
                            </a:cxn>
                            <a:cxn ang="0">
                              <a:pos x="csX762" y="csY762"/>
                            </a:cxn>
                            <a:cxn ang="0">
                              <a:pos x="csX763" y="csY763"/>
                            </a:cxn>
                            <a:cxn ang="0">
                              <a:pos x="csX764" y="csY764"/>
                            </a:cxn>
                            <a:cxn ang="0">
                              <a:pos x="csX765" y="csY765"/>
                            </a:cxn>
                            <a:cxn ang="0">
                              <a:pos x="csX766" y="csY766"/>
                            </a:cxn>
                            <a:cxn ang="0">
                              <a:pos x="csX767" y="csY767"/>
                            </a:cxn>
                            <a:cxn ang="0">
                              <a:pos x="csX768" y="csY768"/>
                            </a:cxn>
                            <a:cxn ang="0">
                              <a:pos x="csX769" y="csY769"/>
                            </a:cxn>
                            <a:cxn ang="0">
                              <a:pos x="csX770" y="csY770"/>
                            </a:cxn>
                            <a:cxn ang="0">
                              <a:pos x="csX771" y="csY771"/>
                            </a:cxn>
                            <a:cxn ang="0">
                              <a:pos x="csX772" y="csY772"/>
                            </a:cxn>
                            <a:cxn ang="0">
                              <a:pos x="csX773" y="csY773"/>
                            </a:cxn>
                            <a:cxn ang="0">
                              <a:pos x="csX774" y="csY774"/>
                            </a:cxn>
                            <a:cxn ang="0">
                              <a:pos x="csX775" y="csY775"/>
                            </a:cxn>
                            <a:cxn ang="0">
                              <a:pos x="csX776" y="csY776"/>
                            </a:cxn>
                            <a:cxn ang="0">
                              <a:pos x="csX777" y="csY777"/>
                            </a:cxn>
                            <a:cxn ang="0">
                              <a:pos x="csX778" y="csY778"/>
                            </a:cxn>
                            <a:cxn ang="0">
                              <a:pos x="csX779" y="csY779"/>
                            </a:cxn>
                            <a:cxn ang="0">
                              <a:pos x="csX780" y="csY780"/>
                            </a:cxn>
                            <a:cxn ang="0">
                              <a:pos x="csX781" y="csY781"/>
                            </a:cxn>
                            <a:cxn ang="0">
                              <a:pos x="csX782" y="csY782"/>
                            </a:cxn>
                            <a:cxn ang="0">
                              <a:pos x="csX783" y="csY783"/>
                            </a:cxn>
                            <a:cxn ang="0">
                              <a:pos x="csX784" y="csY784"/>
                            </a:cxn>
                            <a:cxn ang="0">
                              <a:pos x="csX785" y="csY785"/>
                            </a:cxn>
                            <a:cxn ang="0">
                              <a:pos x="csX786" y="csY786"/>
                            </a:cxn>
                            <a:cxn ang="0">
                              <a:pos x="csX787" y="csY787"/>
                            </a:cxn>
                            <a:cxn ang="0">
                              <a:pos x="csX788" y="csY788"/>
                            </a:cxn>
                            <a:cxn ang="0">
                              <a:pos x="csX789" y="csY789"/>
                            </a:cxn>
                            <a:cxn ang="0">
                              <a:pos x="csX790" y="csY790"/>
                            </a:cxn>
                            <a:cxn ang="0">
                              <a:pos x="csX791" y="csY791"/>
                            </a:cxn>
                            <a:cxn ang="0">
                              <a:pos x="csX792" y="csY792"/>
                            </a:cxn>
                            <a:cxn ang="0">
                              <a:pos x="csX793" y="csY793"/>
                            </a:cxn>
                            <a:cxn ang="0">
                              <a:pos x="csX794" y="csY794"/>
                            </a:cxn>
                            <a:cxn ang="0">
                              <a:pos x="csX795" y="csY795"/>
                            </a:cxn>
                            <a:cxn ang="0">
                              <a:pos x="csX796" y="csY796"/>
                            </a:cxn>
                            <a:cxn ang="0">
                              <a:pos x="csX797" y="csY797"/>
                            </a:cxn>
                            <a:cxn ang="0">
                              <a:pos x="csX798" y="csY798"/>
                            </a:cxn>
                            <a:cxn ang="0">
                              <a:pos x="csX799" y="csY799"/>
                            </a:cxn>
                            <a:cxn ang="0">
                              <a:pos x="csX800" y="csY800"/>
                            </a:cxn>
                            <a:cxn ang="0">
                              <a:pos x="csX801" y="csY801"/>
                            </a:cxn>
                            <a:cxn ang="0">
                              <a:pos x="csX802" y="csY802"/>
                            </a:cxn>
                            <a:cxn ang="0">
                              <a:pos x="csX803" y="csY803"/>
                            </a:cxn>
                            <a:cxn ang="0">
                              <a:pos x="csX804" y="csY804"/>
                            </a:cxn>
                            <a:cxn ang="0">
                              <a:pos x="csX805" y="csY805"/>
                            </a:cxn>
                            <a:cxn ang="0">
                              <a:pos x="csX806" y="csY806"/>
                            </a:cxn>
                            <a:cxn ang="0">
                              <a:pos x="csX807" y="csY807"/>
                            </a:cxn>
                            <a:cxn ang="0">
                              <a:pos x="csX808" y="csY808"/>
                            </a:cxn>
                            <a:cxn ang="0">
                              <a:pos x="csX809" y="csY809"/>
                            </a:cxn>
                            <a:cxn ang="0">
                              <a:pos x="csX810" y="csY810"/>
                            </a:cxn>
                            <a:cxn ang="0">
                              <a:pos x="csX811" y="csY811"/>
                            </a:cxn>
                            <a:cxn ang="0">
                              <a:pos x="csX812" y="csY812"/>
                            </a:cxn>
                            <a:cxn ang="0">
                              <a:pos x="csX813" y="csY813"/>
                            </a:cxn>
                            <a:cxn ang="0">
                              <a:pos x="csX814" y="csY814"/>
                            </a:cxn>
                            <a:cxn ang="0">
                              <a:pos x="csX815" y="csY815"/>
                            </a:cxn>
                            <a:cxn ang="0">
                              <a:pos x="csX816" y="csY816"/>
                            </a:cxn>
                            <a:cxn ang="0">
                              <a:pos x="csX817" y="csY817"/>
                            </a:cxn>
                            <a:cxn ang="0">
                              <a:pos x="csX818" y="csY818"/>
                            </a:cxn>
                            <a:cxn ang="0">
                              <a:pos x="csX819" y="csY819"/>
                            </a:cxn>
                            <a:cxn ang="0">
                              <a:pos x="csX820" y="csY820"/>
                            </a:cxn>
                            <a:cxn ang="0">
                              <a:pos x="csX821" y="csY821"/>
                            </a:cxn>
                            <a:cxn ang="0">
                              <a:pos x="csX822" y="csY822"/>
                            </a:cxn>
                            <a:cxn ang="0">
                              <a:pos x="csX823" y="csY823"/>
                            </a:cxn>
                            <a:cxn ang="0">
                              <a:pos x="csX824" y="csY824"/>
                            </a:cxn>
                            <a:cxn ang="0">
                              <a:pos x="csX825" y="csY825"/>
                            </a:cxn>
                            <a:cxn ang="0">
                              <a:pos x="csX826" y="csY826"/>
                            </a:cxn>
                            <a:cxn ang="0">
                              <a:pos x="csX827" y="csY827"/>
                            </a:cxn>
                            <a:cxn ang="0">
                              <a:pos x="csX828" y="csY828"/>
                            </a:cxn>
                            <a:cxn ang="0">
                              <a:pos x="csX829" y="csY829"/>
                            </a:cxn>
                            <a:cxn ang="0">
                              <a:pos x="csX830" y="csY830"/>
                            </a:cxn>
                            <a:cxn ang="0">
                              <a:pos x="csX831" y="csY831"/>
                            </a:cxn>
                            <a:cxn ang="0">
                              <a:pos x="csX832" y="csY832"/>
                            </a:cxn>
                            <a:cxn ang="0">
                              <a:pos x="csX833" y="csY833"/>
                            </a:cxn>
                            <a:cxn ang="0">
                              <a:pos x="csX834" y="csY834"/>
                            </a:cxn>
                            <a:cxn ang="0">
                              <a:pos x="csX835" y="csY835"/>
                            </a:cxn>
                            <a:cxn ang="0">
                              <a:pos x="csX836" y="csY836"/>
                            </a:cxn>
                            <a:cxn ang="0">
                              <a:pos x="csX837" y="csY837"/>
                            </a:cxn>
                            <a:cxn ang="0">
                              <a:pos x="csX838" y="csY838"/>
                            </a:cxn>
                            <a:cxn ang="0">
                              <a:pos x="csX839" y="csY839"/>
                            </a:cxn>
                            <a:cxn ang="0">
                              <a:pos x="csX840" y="csY840"/>
                            </a:cxn>
                            <a:cxn ang="0">
                              <a:pos x="csX841" y="csY841"/>
                            </a:cxn>
                            <a:cxn ang="0">
                              <a:pos x="csX842" y="csY842"/>
                            </a:cxn>
                            <a:cxn ang="0">
                              <a:pos x="csX843" y="csY843"/>
                            </a:cxn>
                            <a:cxn ang="0">
                              <a:pos x="csX844" y="csY844"/>
                            </a:cxn>
                            <a:cxn ang="0">
                              <a:pos x="csX845" y="csY845"/>
                            </a:cxn>
                            <a:cxn ang="0">
                              <a:pos x="csX846" y="csY846"/>
                            </a:cxn>
                            <a:cxn ang="0">
                              <a:pos x="csX847" y="csY847"/>
                            </a:cxn>
                            <a:cxn ang="0">
                              <a:pos x="csX848" y="csY848"/>
                            </a:cxn>
                            <a:cxn ang="0">
                              <a:pos x="csX849" y="csY849"/>
                            </a:cxn>
                            <a:cxn ang="0">
                              <a:pos x="csX850" y="csY850"/>
                            </a:cxn>
                            <a:cxn ang="0">
                              <a:pos x="csX851" y="csY851"/>
                            </a:cxn>
                            <a:cxn ang="0">
                              <a:pos x="csX852" y="csY852"/>
                            </a:cxn>
                            <a:cxn ang="0">
                              <a:pos x="csX853" y="csY853"/>
                            </a:cxn>
                            <a:cxn ang="0">
                              <a:pos x="csX854" y="csY854"/>
                            </a:cxn>
                            <a:cxn ang="0">
                              <a:pos x="csX855" y="csY855"/>
                            </a:cxn>
                            <a:cxn ang="0">
                              <a:pos x="csX856" y="csY856"/>
                            </a:cxn>
                            <a:cxn ang="0">
                              <a:pos x="csX857" y="csY857"/>
                            </a:cxn>
                            <a:cxn ang="0">
                              <a:pos x="csX858" y="csY858"/>
                            </a:cxn>
                            <a:cxn ang="0">
                              <a:pos x="csX859" y="csY859"/>
                            </a:cxn>
                            <a:cxn ang="0">
                              <a:pos x="csX860" y="csY860"/>
                            </a:cxn>
                            <a:cxn ang="0">
                              <a:pos x="csX861" y="csY861"/>
                            </a:cxn>
                            <a:cxn ang="0">
                              <a:pos x="csX862" y="csY862"/>
                            </a:cxn>
                            <a:cxn ang="0">
                              <a:pos x="csX863" y="csY863"/>
                            </a:cxn>
                            <a:cxn ang="0">
                              <a:pos x="csX864" y="csY864"/>
                            </a:cxn>
                            <a:cxn ang="0">
                              <a:pos x="csX865" y="csY865"/>
                            </a:cxn>
                            <a:cxn ang="0">
                              <a:pos x="csX866" y="csY866"/>
                            </a:cxn>
                            <a:cxn ang="0">
                              <a:pos x="csX867" y="csY867"/>
                            </a:cxn>
                            <a:cxn ang="0">
                              <a:pos x="csX868" y="csY868"/>
                            </a:cxn>
                            <a:cxn ang="0">
                              <a:pos x="csX869" y="csY869"/>
                            </a:cxn>
                            <a:cxn ang="0">
                              <a:pos x="csX870" y="csY870"/>
                            </a:cxn>
                            <a:cxn ang="0">
                              <a:pos x="csX871" y="csY871"/>
                            </a:cxn>
                            <a:cxn ang="0">
                              <a:pos x="csX872" y="csY872"/>
                            </a:cxn>
                            <a:cxn ang="0">
                              <a:pos x="csX873" y="csY873"/>
                            </a:cxn>
                            <a:cxn ang="0">
                              <a:pos x="csX874" y="csY874"/>
                            </a:cxn>
                            <a:cxn ang="0">
                              <a:pos x="csX875" y="csY875"/>
                            </a:cxn>
                            <a:cxn ang="0">
                              <a:pos x="csX876" y="csY876"/>
                            </a:cxn>
                            <a:cxn ang="0">
                              <a:pos x="csX877" y="csY877"/>
                            </a:cxn>
                            <a:cxn ang="0">
                              <a:pos x="csX878" y="csY878"/>
                            </a:cxn>
                            <a:cxn ang="0">
                              <a:pos x="csX879" y="csY879"/>
                            </a:cxn>
                            <a:cxn ang="0">
                              <a:pos x="csX880" y="csY880"/>
                            </a:cxn>
                            <a:cxn ang="0">
                              <a:pos x="csX881" y="csY881"/>
                            </a:cxn>
                            <a:cxn ang="0">
                              <a:pos x="csX882" y="csY882"/>
                            </a:cxn>
                            <a:cxn ang="0">
                              <a:pos x="csX883" y="csY883"/>
                            </a:cxn>
                            <a:cxn ang="0">
                              <a:pos x="csX884" y="csY884"/>
                            </a:cxn>
                            <a:cxn ang="0">
                              <a:pos x="csX885" y="csY885"/>
                            </a:cxn>
                            <a:cxn ang="0">
                              <a:pos x="csX886" y="csY886"/>
                            </a:cxn>
                            <a:cxn ang="0">
                              <a:pos x="csX887" y="csY887"/>
                            </a:cxn>
                            <a:cxn ang="0">
                              <a:pos x="csX888" y="csY888"/>
                            </a:cxn>
                            <a:cxn ang="0">
                              <a:pos x="csX889" y="csY889"/>
                            </a:cxn>
                            <a:cxn ang="0">
                              <a:pos x="csX890" y="csY890"/>
                            </a:cxn>
                            <a:cxn ang="0">
                              <a:pos x="csX891" y="csY891"/>
                            </a:cxn>
                            <a:cxn ang="0">
                              <a:pos x="csX892" y="csY892"/>
                            </a:cxn>
                            <a:cxn ang="0">
                              <a:pos x="csX893" y="csY893"/>
                            </a:cxn>
                            <a:cxn ang="0">
                              <a:pos x="csX894" y="csY894"/>
                            </a:cxn>
                            <a:cxn ang="0">
                              <a:pos x="csX895" y="csY895"/>
                            </a:cxn>
                            <a:cxn ang="0">
                              <a:pos x="csX896" y="csY896"/>
                            </a:cxn>
                            <a:cxn ang="0">
                              <a:pos x="csX897" y="csY897"/>
                            </a:cxn>
                            <a:cxn ang="0">
                              <a:pos x="csX898" y="csY898"/>
                            </a:cxn>
                            <a:cxn ang="0">
                              <a:pos x="csX899" y="csY899"/>
                            </a:cxn>
                            <a:cxn ang="0">
                              <a:pos x="csX900" y="csY900"/>
                            </a:cxn>
                            <a:cxn ang="0">
                              <a:pos x="csX901" y="csY901"/>
                            </a:cxn>
                            <a:cxn ang="0">
                              <a:pos x="csX902" y="csY902"/>
                            </a:cxn>
                            <a:cxn ang="0">
                              <a:pos x="csX903" y="csY903"/>
                            </a:cxn>
                            <a:cxn ang="0">
                              <a:pos x="csX904" y="csY904"/>
                            </a:cxn>
                            <a:cxn ang="0">
                              <a:pos x="csX905" y="csY905"/>
                            </a:cxn>
                            <a:cxn ang="0">
                              <a:pos x="csX906" y="csY906"/>
                            </a:cxn>
                            <a:cxn ang="0">
                              <a:pos x="csX907" y="csY907"/>
                            </a:cxn>
                            <a:cxn ang="0">
                              <a:pos x="csX908" y="csY908"/>
                            </a:cxn>
                            <a:cxn ang="0">
                              <a:pos x="csX909" y="csY909"/>
                            </a:cxn>
                            <a:cxn ang="0">
                              <a:pos x="csX910" y="csY910"/>
                            </a:cxn>
                            <a:cxn ang="0">
                              <a:pos x="csX911" y="csY911"/>
                            </a:cxn>
                            <a:cxn ang="0">
                              <a:pos x="csX912" y="csY912"/>
                            </a:cxn>
                            <a:cxn ang="0">
                              <a:pos x="csX913" y="csY913"/>
                            </a:cxn>
                            <a:cxn ang="0">
                              <a:pos x="csX914" y="csY914"/>
                            </a:cxn>
                            <a:cxn ang="0">
                              <a:pos x="csX915" y="csY915"/>
                            </a:cxn>
                            <a:cxn ang="0">
                              <a:pos x="csX916" y="csY916"/>
                            </a:cxn>
                            <a:cxn ang="0">
                              <a:pos x="csX917" y="csY917"/>
                            </a:cxn>
                            <a:cxn ang="0">
                              <a:pos x="csX918" y="csY918"/>
                            </a:cxn>
                            <a:cxn ang="0">
                              <a:pos x="csX919" y="csY919"/>
                            </a:cxn>
                            <a:cxn ang="0">
                              <a:pos x="csX920" y="csY920"/>
                            </a:cxn>
                            <a:cxn ang="0">
                              <a:pos x="csX921" y="csY921"/>
                            </a:cxn>
                            <a:cxn ang="0">
                              <a:pos x="csX922" y="csY922"/>
                            </a:cxn>
                            <a:cxn ang="0">
                              <a:pos x="csX923" y="csY923"/>
                            </a:cxn>
                            <a:cxn ang="0">
                              <a:pos x="csX924" y="csY924"/>
                            </a:cxn>
                            <a:cxn ang="0">
                              <a:pos x="csX925" y="csY925"/>
                            </a:cxn>
                            <a:cxn ang="0">
                              <a:pos x="csX926" y="csY926"/>
                            </a:cxn>
                            <a:cxn ang="0">
                              <a:pos x="csX927" y="csY927"/>
                            </a:cxn>
                            <a:cxn ang="0">
                              <a:pos x="csX928" y="csY928"/>
                            </a:cxn>
                            <a:cxn ang="0">
                              <a:pos x="csX929" y="csY929"/>
                            </a:cxn>
                            <a:cxn ang="0">
                              <a:pos x="csX930" y="csY930"/>
                            </a:cxn>
                            <a:cxn ang="0">
                              <a:pos x="csX931" y="csY931"/>
                            </a:cxn>
                            <a:cxn ang="0">
                              <a:pos x="csX932" y="csY932"/>
                            </a:cxn>
                            <a:cxn ang="0">
                              <a:pos x="csX933" y="csY933"/>
                            </a:cxn>
                            <a:cxn ang="0">
                              <a:pos x="csX934" y="csY934"/>
                            </a:cxn>
                            <a:cxn ang="0">
                              <a:pos x="csX935" y="csY935"/>
                            </a:cxn>
                            <a:cxn ang="0">
                              <a:pos x="csX936" y="csY936"/>
                            </a:cxn>
                            <a:cxn ang="0">
                              <a:pos x="csX937" y="csY937"/>
                            </a:cxn>
                            <a:cxn ang="0">
                              <a:pos x="csX938" y="csY938"/>
                            </a:cxn>
                            <a:cxn ang="0">
                              <a:pos x="csX939" y="csY939"/>
                            </a:cxn>
                            <a:cxn ang="0">
                              <a:pos x="csX940" y="csY940"/>
                            </a:cxn>
                            <a:cxn ang="0">
                              <a:pos x="csX941" y="csY941"/>
                            </a:cxn>
                            <a:cxn ang="0">
                              <a:pos x="csX942" y="csY942"/>
                            </a:cxn>
                            <a:cxn ang="0">
                              <a:pos x="csX943" y="csY943"/>
                            </a:cxn>
                            <a:cxn ang="0">
                              <a:pos x="csX944" y="csY944"/>
                            </a:cxn>
                            <a:cxn ang="0">
                              <a:pos x="csX945" y="csY945"/>
                            </a:cxn>
                            <a:cxn ang="0">
                              <a:pos x="csX946" y="csY946"/>
                            </a:cxn>
                            <a:cxn ang="0">
                              <a:pos x="csX947" y="csY947"/>
                            </a:cxn>
                            <a:cxn ang="0">
                              <a:pos x="csX948" y="csY948"/>
                            </a:cxn>
                            <a:cxn ang="0">
                              <a:pos x="csX949" y="csY949"/>
                            </a:cxn>
                            <a:cxn ang="0">
                              <a:pos x="csX950" y="csY950"/>
                            </a:cxn>
                            <a:cxn ang="0">
                              <a:pos x="csX951" y="csY951"/>
                            </a:cxn>
                            <a:cxn ang="0">
                              <a:pos x="csX952" y="csY952"/>
                            </a:cxn>
                            <a:cxn ang="0">
                              <a:pos x="csX953" y="csY953"/>
                            </a:cxn>
                            <a:cxn ang="0">
                              <a:pos x="csX954" y="csY954"/>
                            </a:cxn>
                            <a:cxn ang="0">
                              <a:pos x="csX955" y="csY955"/>
                            </a:cxn>
                            <a:cxn ang="0">
                              <a:pos x="csX956" y="csY956"/>
                            </a:cxn>
                            <a:cxn ang="0">
                              <a:pos x="csX957" y="csY957"/>
                            </a:cxn>
                            <a:cxn ang="0">
                              <a:pos x="csX958" y="csY958"/>
                            </a:cxn>
                            <a:cxn ang="0">
                              <a:pos x="csX959" y="csY959"/>
                            </a:cxn>
                            <a:cxn ang="0">
                              <a:pos x="csX960" y="csY960"/>
                            </a:cxn>
                            <a:cxn ang="0">
                              <a:pos x="csX961" y="csY961"/>
                            </a:cxn>
                            <a:cxn ang="0">
                              <a:pos x="csX962" y="csY962"/>
                            </a:cxn>
                            <a:cxn ang="0">
                              <a:pos x="csX963" y="csY963"/>
                            </a:cxn>
                            <a:cxn ang="0">
                              <a:pos x="csX964" y="csY964"/>
                            </a:cxn>
                            <a:cxn ang="0">
                              <a:pos x="csX965" y="csY965"/>
                            </a:cxn>
                            <a:cxn ang="0">
                              <a:pos x="csX966" y="csY966"/>
                            </a:cxn>
                            <a:cxn ang="0">
                              <a:pos x="csX967" y="csY967"/>
                            </a:cxn>
                            <a:cxn ang="0">
                              <a:pos x="csX968" y="csY968"/>
                            </a:cxn>
                            <a:cxn ang="0">
                              <a:pos x="csX969" y="csY969"/>
                            </a:cxn>
                            <a:cxn ang="0">
                              <a:pos x="csX970" y="csY970"/>
                            </a:cxn>
                            <a:cxn ang="0">
                              <a:pos x="csX971" y="csY971"/>
                            </a:cxn>
                            <a:cxn ang="0">
                              <a:pos x="csX972" y="csY972"/>
                            </a:cxn>
                            <a:cxn ang="0">
                              <a:pos x="csX973" y="csY973"/>
                            </a:cxn>
                            <a:cxn ang="0">
                              <a:pos x="csX974" y="csY974"/>
                            </a:cxn>
                            <a:cxn ang="0">
                              <a:pos x="csX975" y="csY975"/>
                            </a:cxn>
                            <a:cxn ang="0">
                              <a:pos x="csX976" y="csY976"/>
                            </a:cxn>
                            <a:cxn ang="0">
                              <a:pos x="csX977" y="csY977"/>
                            </a:cxn>
                            <a:cxn ang="0">
                              <a:pos x="csX978" y="csY978"/>
                            </a:cxn>
                            <a:cxn ang="0">
                              <a:pos x="csX979" y="csY979"/>
                            </a:cxn>
                            <a:cxn ang="0">
                              <a:pos x="csX980" y="csY980"/>
                            </a:cxn>
                            <a:cxn ang="0">
                              <a:pos x="csX981" y="csY981"/>
                            </a:cxn>
                            <a:cxn ang="0">
                              <a:pos x="csX982" y="csY982"/>
                            </a:cxn>
                            <a:cxn ang="0">
                              <a:pos x="csX983" y="csY983"/>
                            </a:cxn>
                            <a:cxn ang="0">
                              <a:pos x="csX984" y="csY984"/>
                            </a:cxn>
                            <a:cxn ang="0">
                              <a:pos x="csX985" y="csY985"/>
                            </a:cxn>
                            <a:cxn ang="0">
                              <a:pos x="csX986" y="csY986"/>
                            </a:cxn>
                            <a:cxn ang="0">
                              <a:pos x="csX987" y="csY987"/>
                            </a:cxn>
                            <a:cxn ang="0">
                              <a:pos x="csX988" y="csY988"/>
                            </a:cxn>
                            <a:cxn ang="0">
                              <a:pos x="csX989" y="csY989"/>
                            </a:cxn>
                            <a:cxn ang="0">
                              <a:pos x="csX990" y="csY990"/>
                            </a:cxn>
                            <a:cxn ang="0">
                              <a:pos x="csX991" y="csY991"/>
                            </a:cxn>
                            <a:cxn ang="0">
                              <a:pos x="csX992" y="csY992"/>
                            </a:cxn>
                            <a:cxn ang="0">
                              <a:pos x="csX993" y="csY993"/>
                            </a:cxn>
                            <a:cxn ang="0">
                              <a:pos x="csX994" y="csY994"/>
                            </a:cxn>
                            <a:cxn ang="0">
                              <a:pos x="csX995" y="csY995"/>
                            </a:cxn>
                            <a:cxn ang="0">
                              <a:pos x="csX996" y="csY996"/>
                            </a:cxn>
                            <a:cxn ang="0">
                              <a:pos x="csX997" y="csY997"/>
                            </a:cxn>
                            <a:cxn ang="0">
                              <a:pos x="csX998" y="csY998"/>
                            </a:cxn>
                            <a:cxn ang="0">
                              <a:pos x="csX999" y="csY999"/>
                            </a:cxn>
                            <a:cxn ang="0">
                              <a:pos x="csX1000" y="csY1000"/>
                            </a:cxn>
                            <a:cxn ang="0">
                              <a:pos x="csX1001" y="csY1001"/>
                            </a:cxn>
                            <a:cxn ang="0">
                              <a:pos x="csX1002" y="csY1002"/>
                            </a:cxn>
                            <a:cxn ang="0">
                              <a:pos x="csX1003" y="csY1003"/>
                            </a:cxn>
                            <a:cxn ang="0">
                              <a:pos x="csX1004" y="csY1004"/>
                            </a:cxn>
                            <a:cxn ang="0">
                              <a:pos x="csX1005" y="csY1005"/>
                            </a:cxn>
                            <a:cxn ang="0">
                              <a:pos x="csX1006" y="csY1006"/>
                            </a:cxn>
                            <a:cxn ang="0">
                              <a:pos x="csX1007" y="csY1007"/>
                            </a:cxn>
                            <a:cxn ang="0">
                              <a:pos x="csX1008" y="csY1008"/>
                            </a:cxn>
                            <a:cxn ang="0">
                              <a:pos x="csX1009" y="csY1009"/>
                            </a:cxn>
                            <a:cxn ang="0">
                              <a:pos x="csX1010" y="csY1010"/>
                            </a:cxn>
                            <a:cxn ang="0">
                              <a:pos x="csX1011" y="csY1011"/>
                            </a:cxn>
                            <a:cxn ang="0">
                              <a:pos x="csX1012" y="csY1012"/>
                            </a:cxn>
                            <a:cxn ang="0">
                              <a:pos x="csX1013" y="csY1013"/>
                            </a:cxn>
                            <a:cxn ang="0">
                              <a:pos x="csX1014" y="csY1014"/>
                            </a:cxn>
                            <a:cxn ang="0">
                              <a:pos x="csX1015" y="csY1015"/>
                            </a:cxn>
                            <a:cxn ang="0">
                              <a:pos x="csX1016" y="csY1016"/>
                            </a:cxn>
                            <a:cxn ang="0">
                              <a:pos x="csX1017" y="csY1017"/>
                            </a:cxn>
                            <a:cxn ang="0">
                              <a:pos x="csX1018" y="csY1018"/>
                            </a:cxn>
                            <a:cxn ang="0">
                              <a:pos x="csX1019" y="csY1019"/>
                            </a:cxn>
                            <a:cxn ang="0">
                              <a:pos x="csX1020" y="csY1020"/>
                            </a:cxn>
                            <a:cxn ang="0">
                              <a:pos x="csX1021" y="csY1021"/>
                            </a:cxn>
                            <a:cxn ang="0">
                              <a:pos x="csX1022" y="csY1022"/>
                            </a:cxn>
                            <a:cxn ang="0">
                              <a:pos x="csX1023" y="csY1023"/>
                            </a:cxn>
                            <a:cxn ang="0">
                              <a:pos x="csX1024" y="csY1024"/>
                            </a:cxn>
                            <a:cxn ang="0">
                              <a:pos x="csX1025" y="csY1025"/>
                            </a:cxn>
                            <a:cxn ang="0">
                              <a:pos x="csX1026" y="csY1026"/>
                            </a:cxn>
                            <a:cxn ang="0">
                              <a:pos x="csX1027" y="csY1027"/>
                            </a:cxn>
                            <a:cxn ang="0">
                              <a:pos x="csX1028" y="csY1028"/>
                            </a:cxn>
                            <a:cxn ang="0">
                              <a:pos x="csX1029" y="csY1029"/>
                            </a:cxn>
                            <a:cxn ang="0">
                              <a:pos x="csX1030" y="csY1030"/>
                            </a:cxn>
                            <a:cxn ang="0">
                              <a:pos x="csX1031" y="csY1031"/>
                            </a:cxn>
                            <a:cxn ang="0">
                              <a:pos x="csX1032" y="csY1032"/>
                            </a:cxn>
                            <a:cxn ang="0">
                              <a:pos x="csX1033" y="csY1033"/>
                            </a:cxn>
                            <a:cxn ang="0">
                              <a:pos x="csX1034" y="csY1034"/>
                            </a:cxn>
                            <a:cxn ang="0">
                              <a:pos x="csX1035" y="csY1035"/>
                            </a:cxn>
                            <a:cxn ang="0">
                              <a:pos x="csX1036" y="csY1036"/>
                            </a:cxn>
                            <a:cxn ang="0">
                              <a:pos x="csX1037" y="csY1037"/>
                            </a:cxn>
                            <a:cxn ang="0">
                              <a:pos x="csX1038" y="csY1038"/>
                            </a:cxn>
                            <a:cxn ang="0">
                              <a:pos x="csX1039" y="csY1039"/>
                            </a:cxn>
                            <a:cxn ang="0">
                              <a:pos x="csX1040" y="csY1040"/>
                            </a:cxn>
                            <a:cxn ang="0">
                              <a:pos x="csX1041" y="csY1041"/>
                            </a:cxn>
                            <a:cxn ang="0">
                              <a:pos x="csX1042" y="csY1042"/>
                            </a:cxn>
                            <a:cxn ang="0">
                              <a:pos x="csX1043" y="csY1043"/>
                            </a:cxn>
                            <a:cxn ang="0">
                              <a:pos x="csX1044" y="csY1044"/>
                            </a:cxn>
                            <a:cxn ang="0">
                              <a:pos x="csX1045" y="csY1045"/>
                            </a:cxn>
                            <a:cxn ang="0">
                              <a:pos x="csX1046" y="csY1046"/>
                            </a:cxn>
                            <a:cxn ang="0">
                              <a:pos x="csX1047" y="csY1047"/>
                            </a:cxn>
                            <a:cxn ang="0">
                              <a:pos x="csX1048" y="csY1048"/>
                            </a:cxn>
                            <a:cxn ang="0">
                              <a:pos x="csX1049" y="csY1049"/>
                            </a:cxn>
                            <a:cxn ang="0">
                              <a:pos x="csX1050" y="csY1050"/>
                            </a:cxn>
                            <a:cxn ang="0">
                              <a:pos x="csX1051" y="csY1051"/>
                            </a:cxn>
                            <a:cxn ang="0">
                              <a:pos x="csX1052" y="csY1052"/>
                            </a:cxn>
                            <a:cxn ang="0">
                              <a:pos x="csX1053" y="csY1053"/>
                            </a:cxn>
                            <a:cxn ang="0">
                              <a:pos x="csX1054" y="csY1054"/>
                            </a:cxn>
                            <a:cxn ang="0">
                              <a:pos x="csX1055" y="csY1055"/>
                            </a:cxn>
                            <a:cxn ang="0">
                              <a:pos x="csX1056" y="csY1056"/>
                            </a:cxn>
                            <a:cxn ang="0">
                              <a:pos x="csX1057" y="csY1057"/>
                            </a:cxn>
                            <a:cxn ang="0">
                              <a:pos x="csX1058" y="csY1058"/>
                            </a:cxn>
                            <a:cxn ang="0">
                              <a:pos x="csX1059" y="csY1059"/>
                            </a:cxn>
                            <a:cxn ang="0">
                              <a:pos x="csX1060" y="csY1060"/>
                            </a:cxn>
                            <a:cxn ang="0">
                              <a:pos x="csX1061" y="csY1061"/>
                            </a:cxn>
                            <a:cxn ang="0">
                              <a:pos x="csX1062" y="csY1062"/>
                            </a:cxn>
                            <a:cxn ang="0">
                              <a:pos x="csX1063" y="csY1063"/>
                            </a:cxn>
                            <a:cxn ang="0">
                              <a:pos x="csX1064" y="csY1064"/>
                            </a:cxn>
                            <a:cxn ang="0">
                              <a:pos x="csX1065" y="csY1065"/>
                            </a:cxn>
                            <a:cxn ang="0">
                              <a:pos x="csX1066" y="csY1066"/>
                            </a:cxn>
                            <a:cxn ang="0">
                              <a:pos x="csX1067" y="csY1067"/>
                            </a:cxn>
                            <a:cxn ang="0">
                              <a:pos x="csX1068" y="csY1068"/>
                            </a:cxn>
                            <a:cxn ang="0">
                              <a:pos x="csX1069" y="csY1069"/>
                            </a:cxn>
                            <a:cxn ang="0">
                              <a:pos x="csX1070" y="csY1070"/>
                            </a:cxn>
                            <a:cxn ang="0">
                              <a:pos x="csX1071" y="csY1071"/>
                            </a:cxn>
                            <a:cxn ang="0">
                              <a:pos x="csX1072" y="csY1072"/>
                            </a:cxn>
                            <a:cxn ang="0">
                              <a:pos x="csX1073" y="csY1073"/>
                            </a:cxn>
                            <a:cxn ang="0">
                              <a:pos x="csX1074" y="csY1074"/>
                            </a:cxn>
                            <a:cxn ang="0">
                              <a:pos x="csX1075" y="csY1075"/>
                            </a:cxn>
                            <a:cxn ang="0">
                              <a:pos x="csX1076" y="csY1076"/>
                            </a:cxn>
                            <a:cxn ang="0">
                              <a:pos x="csX1077" y="csY1077"/>
                            </a:cxn>
                            <a:cxn ang="0">
                              <a:pos x="csX1078" y="csY1078"/>
                            </a:cxn>
                            <a:cxn ang="0">
                              <a:pos x="csX1079" y="csY1079"/>
                            </a:cxn>
                            <a:cxn ang="0">
                              <a:pos x="csX1080" y="csY1080"/>
                            </a:cxn>
                            <a:cxn ang="0">
                              <a:pos x="csX1081" y="csY1081"/>
                            </a:cxn>
                            <a:cxn ang="0">
                              <a:pos x="csX1082" y="csY1082"/>
                            </a:cxn>
                            <a:cxn ang="0">
                              <a:pos x="csX1083" y="csY1083"/>
                            </a:cxn>
                            <a:cxn ang="0">
                              <a:pos x="csX1084" y="csY1084"/>
                            </a:cxn>
                            <a:cxn ang="0">
                              <a:pos x="csX1085" y="csY1085"/>
                            </a:cxn>
                            <a:cxn ang="0">
                              <a:pos x="csX1086" y="csY1086"/>
                            </a:cxn>
                            <a:cxn ang="0">
                              <a:pos x="csX1087" y="csY1087"/>
                            </a:cxn>
                            <a:cxn ang="0">
                              <a:pos x="csX1088" y="csY1088"/>
                            </a:cxn>
                            <a:cxn ang="0">
                              <a:pos x="csX1089" y="csY1089"/>
                            </a:cxn>
                            <a:cxn ang="0">
                              <a:pos x="csX1090" y="csY1090"/>
                            </a:cxn>
                            <a:cxn ang="0">
                              <a:pos x="csX1091" y="csY1091"/>
                            </a:cxn>
                            <a:cxn ang="0">
                              <a:pos x="csX1092" y="csY1092"/>
                            </a:cxn>
                            <a:cxn ang="0">
                              <a:pos x="csX1093" y="csY1093"/>
                            </a:cxn>
                            <a:cxn ang="0">
                              <a:pos x="csX1094" y="csY1094"/>
                            </a:cxn>
                            <a:cxn ang="0">
                              <a:pos x="csX1095" y="csY1095"/>
                            </a:cxn>
                            <a:cxn ang="0">
                              <a:pos x="csX1096" y="csY1096"/>
                            </a:cxn>
                            <a:cxn ang="0">
                              <a:pos x="csX1097" y="csY1097"/>
                            </a:cxn>
                            <a:cxn ang="0">
                              <a:pos x="csX1098" y="csY1098"/>
                            </a:cxn>
                            <a:cxn ang="0">
                              <a:pos x="csX1099" y="csY1099"/>
                            </a:cxn>
                            <a:cxn ang="0">
                              <a:pos x="csX1100" y="csY1100"/>
                            </a:cxn>
                            <a:cxn ang="0">
                              <a:pos x="csX1101" y="csY1101"/>
                            </a:cxn>
                            <a:cxn ang="0">
                              <a:pos x="csX1102" y="csY1102"/>
                            </a:cxn>
                            <a:cxn ang="0">
                              <a:pos x="csX1103" y="csY1103"/>
                            </a:cxn>
                            <a:cxn ang="0">
                              <a:pos x="csX1104" y="csY1104"/>
                            </a:cxn>
                            <a:cxn ang="0">
                              <a:pos x="csX1105" y="csY1105"/>
                            </a:cxn>
                            <a:cxn ang="0">
                              <a:pos x="csX1106" y="csY1106"/>
                            </a:cxn>
                            <a:cxn ang="0">
                              <a:pos x="csX1107" y="csY1107"/>
                            </a:cxn>
                            <a:cxn ang="0">
                              <a:pos x="csX1108" y="csY1108"/>
                            </a:cxn>
                            <a:cxn ang="0">
                              <a:pos x="csX1109" y="csY1109"/>
                            </a:cxn>
                            <a:cxn ang="0">
                              <a:pos x="csX1110" y="csY1110"/>
                            </a:cxn>
                            <a:cxn ang="0">
                              <a:pos x="csX1111" y="csY1111"/>
                            </a:cxn>
                            <a:cxn ang="0">
                              <a:pos x="csX1112" y="csY1112"/>
                            </a:cxn>
                            <a:cxn ang="0">
                              <a:pos x="csX1113" y="csY1113"/>
                            </a:cxn>
                            <a:cxn ang="0">
                              <a:pos x="csX1114" y="csY1114"/>
                            </a:cxn>
                            <a:cxn ang="0">
                              <a:pos x="csX1115" y="csY1115"/>
                            </a:cxn>
                            <a:cxn ang="0">
                              <a:pos x="csX1116" y="csY1116"/>
                            </a:cxn>
                            <a:cxn ang="0">
                              <a:pos x="csX1117" y="csY1117"/>
                            </a:cxn>
                            <a:cxn ang="0">
                              <a:pos x="csX1118" y="csY1118"/>
                            </a:cxn>
                            <a:cxn ang="0">
                              <a:pos x="csX1119" y="csY1119"/>
                            </a:cxn>
                            <a:cxn ang="0">
                              <a:pos x="csX1120" y="csY1120"/>
                            </a:cxn>
                            <a:cxn ang="0">
                              <a:pos x="csX1121" y="csY1121"/>
                            </a:cxn>
                            <a:cxn ang="0">
                              <a:pos x="csX1122" y="csY1122"/>
                            </a:cxn>
                            <a:cxn ang="0">
                              <a:pos x="csX1123" y="csY1123"/>
                            </a:cxn>
                            <a:cxn ang="0">
                              <a:pos x="csX1124" y="csY1124"/>
                            </a:cxn>
                            <a:cxn ang="0">
                              <a:pos x="csX1125" y="csY1125"/>
                            </a:cxn>
                            <a:cxn ang="0">
                              <a:pos x="csX1126" y="csY1126"/>
                            </a:cxn>
                            <a:cxn ang="0">
                              <a:pos x="csX1127" y="csY1127"/>
                            </a:cxn>
                            <a:cxn ang="0">
                              <a:pos x="csX1128" y="csY1128"/>
                            </a:cxn>
                            <a:cxn ang="0">
                              <a:pos x="csX1129" y="csY1129"/>
                            </a:cxn>
                            <a:cxn ang="0">
                              <a:pos x="csX1130" y="csY1130"/>
                            </a:cxn>
                            <a:cxn ang="0">
                              <a:pos x="csX1131" y="csY1131"/>
                            </a:cxn>
                            <a:cxn ang="0">
                              <a:pos x="csX1132" y="csY1132"/>
                            </a:cxn>
                            <a:cxn ang="0">
                              <a:pos x="csX1133" y="csY1133"/>
                            </a:cxn>
                            <a:cxn ang="0">
                              <a:pos x="csX1134" y="csY1134"/>
                            </a:cxn>
                            <a:cxn ang="0">
                              <a:pos x="csX1135" y="csY1135"/>
                            </a:cxn>
                            <a:cxn ang="0">
                              <a:pos x="csX1136" y="csY1136"/>
                            </a:cxn>
                            <a:cxn ang="0">
                              <a:pos x="csX1137" y="csY1137"/>
                            </a:cxn>
                            <a:cxn ang="0">
                              <a:pos x="csX1138" y="csY1138"/>
                            </a:cxn>
                            <a:cxn ang="0">
                              <a:pos x="csX1139" y="csY1139"/>
                            </a:cxn>
                            <a:cxn ang="0">
                              <a:pos x="csX1140" y="csY1140"/>
                            </a:cxn>
                            <a:cxn ang="0">
                              <a:pos x="csX1141" y="csY1141"/>
                            </a:cxn>
                            <a:cxn ang="0">
                              <a:pos x="csX1142" y="csY1142"/>
                            </a:cxn>
                            <a:cxn ang="0">
                              <a:pos x="csX1143" y="csY1143"/>
                            </a:cxn>
                            <a:cxn ang="0">
                              <a:pos x="csX1144" y="csY1144"/>
                            </a:cxn>
                            <a:cxn ang="0">
                              <a:pos x="csX1145" y="csY1145"/>
                            </a:cxn>
                            <a:cxn ang="0">
                              <a:pos x="csX1146" y="csY1146"/>
                            </a:cxn>
                            <a:cxn ang="0">
                              <a:pos x="csX1147" y="csY1147"/>
                            </a:cxn>
                            <a:cxn ang="0">
                              <a:pos x="csX1148" y="csY1148"/>
                            </a:cxn>
                            <a:cxn ang="0">
                              <a:pos x="csX1149" y="csY1149"/>
                            </a:cxn>
                            <a:cxn ang="0">
                              <a:pos x="csX1150" y="csY1150"/>
                            </a:cxn>
                            <a:cxn ang="0">
                              <a:pos x="csX1151" y="csY1151"/>
                            </a:cxn>
                            <a:cxn ang="0">
                              <a:pos x="csX1152" y="csY1152"/>
                            </a:cxn>
                            <a:cxn ang="0">
                              <a:pos x="csX1153" y="csY1153"/>
                            </a:cxn>
                            <a:cxn ang="0">
                              <a:pos x="csX1154" y="csY1154"/>
                            </a:cxn>
                            <a:cxn ang="0">
                              <a:pos x="csX1155" y="csY1155"/>
                            </a:cxn>
                            <a:cxn ang="0">
                              <a:pos x="csX1156" y="csY1156"/>
                            </a:cxn>
                            <a:cxn ang="0">
                              <a:pos x="csX1157" y="csY1157"/>
                            </a:cxn>
                            <a:cxn ang="0">
                              <a:pos x="csX1158" y="csY1158"/>
                            </a:cxn>
                            <a:cxn ang="0">
                              <a:pos x="csX1159" y="csY1159"/>
                            </a:cxn>
                            <a:cxn ang="0">
                              <a:pos x="csX1160" y="csY1160"/>
                            </a:cxn>
                            <a:cxn ang="0">
                              <a:pos x="csX1161" y="csY1161"/>
                            </a:cxn>
                            <a:cxn ang="0">
                              <a:pos x="csX1162" y="csY1162"/>
                            </a:cxn>
                            <a:cxn ang="0">
                              <a:pos x="csX1163" y="csY1163"/>
                            </a:cxn>
                            <a:cxn ang="0">
                              <a:pos x="csX1164" y="csY1164"/>
                            </a:cxn>
                            <a:cxn ang="0">
                              <a:pos x="csX1165" y="csY1165"/>
                            </a:cxn>
                            <a:cxn ang="0">
                              <a:pos x="csX1166" y="csY1166"/>
                            </a:cxn>
                            <a:cxn ang="0">
                              <a:pos x="csX1167" y="csY1167"/>
                            </a:cxn>
                            <a:cxn ang="0">
                              <a:pos x="csX1168" y="csY1168"/>
                            </a:cxn>
                            <a:cxn ang="0">
                              <a:pos x="csX1169" y="csY1169"/>
                            </a:cxn>
                            <a:cxn ang="0">
                              <a:pos x="csX1170" y="csY1170"/>
                            </a:cxn>
                            <a:cxn ang="0">
                              <a:pos x="csX1171" y="csY1171"/>
                            </a:cxn>
                            <a:cxn ang="0">
                              <a:pos x="csX1172" y="csY1172"/>
                            </a:cxn>
                            <a:cxn ang="0">
                              <a:pos x="csX1173" y="csY1173"/>
                            </a:cxn>
                            <a:cxn ang="0">
                              <a:pos x="csX1174" y="csY1174"/>
                            </a:cxn>
                            <a:cxn ang="0">
                              <a:pos x="csX1175" y="csY1175"/>
                            </a:cxn>
                            <a:cxn ang="0">
                              <a:pos x="csX1176" y="csY1176"/>
                            </a:cxn>
                            <a:cxn ang="0">
                              <a:pos x="csX1177" y="csY1177"/>
                            </a:cxn>
                            <a:cxn ang="0">
                              <a:pos x="csX1178" y="csY1178"/>
                            </a:cxn>
                            <a:cxn ang="0">
                              <a:pos x="csX1179" y="csY1179"/>
                            </a:cxn>
                            <a:cxn ang="0">
                              <a:pos x="csX1180" y="csY1180"/>
                            </a:cxn>
                            <a:cxn ang="0">
                              <a:pos x="csX1181" y="csY1181"/>
                            </a:cxn>
                            <a:cxn ang="0">
                              <a:pos x="csX1182" y="csY1182"/>
                            </a:cxn>
                            <a:cxn ang="0">
                              <a:pos x="csX1183" y="csY1183"/>
                            </a:cxn>
                            <a:cxn ang="0">
                              <a:pos x="csX1184" y="csY1184"/>
                            </a:cxn>
                            <a:cxn ang="0">
                              <a:pos x="csX1185" y="csY1185"/>
                            </a:cxn>
                            <a:cxn ang="0">
                              <a:pos x="csX1186" y="csY1186"/>
                            </a:cxn>
                            <a:cxn ang="0">
                              <a:pos x="csX1187" y="csY1187"/>
                            </a:cxn>
                            <a:cxn ang="0">
                              <a:pos x="csX1188" y="csY1188"/>
                            </a:cxn>
                            <a:cxn ang="0">
                              <a:pos x="csX1189" y="csY1189"/>
                            </a:cxn>
                            <a:cxn ang="0">
                              <a:pos x="csX1190" y="csY1190"/>
                            </a:cxn>
                            <a:cxn ang="0">
                              <a:pos x="csX1191" y="csY1191"/>
                            </a:cxn>
                            <a:cxn ang="0">
                              <a:pos x="csX1192" y="csY1192"/>
                            </a:cxn>
                            <a:cxn ang="0">
                              <a:pos x="csX1193" y="csY1193"/>
                            </a:cxn>
                            <a:cxn ang="0">
                              <a:pos x="csX1194" y="csY1194"/>
                            </a:cxn>
                            <a:cxn ang="0">
                              <a:pos x="csX1195" y="csY1195"/>
                            </a:cxn>
                            <a:cxn ang="0">
                              <a:pos x="csX1196" y="csY1196"/>
                            </a:cxn>
                            <a:cxn ang="0">
                              <a:pos x="csX1197" y="csY1197"/>
                            </a:cxn>
                            <a:cxn ang="0">
                              <a:pos x="csX1198" y="csY1198"/>
                            </a:cxn>
                            <a:cxn ang="0">
                              <a:pos x="csX1199" y="csY1199"/>
                            </a:cxn>
                            <a:cxn ang="0">
                              <a:pos x="csX1200" y="csY1200"/>
                            </a:cxn>
                            <a:cxn ang="0">
                              <a:pos x="csX1201" y="csY1201"/>
                            </a:cxn>
                            <a:cxn ang="0">
                              <a:pos x="csX1202" y="csY1202"/>
                            </a:cxn>
                            <a:cxn ang="0">
                              <a:pos x="csX1203" y="csY1203"/>
                            </a:cxn>
                            <a:cxn ang="0">
                              <a:pos x="csX1204" y="csY1204"/>
                            </a:cxn>
                            <a:cxn ang="0">
                              <a:pos x="csX1205" y="csY1205"/>
                            </a:cxn>
                            <a:cxn ang="0">
                              <a:pos x="csX1206" y="csY1206"/>
                            </a:cxn>
                            <a:cxn ang="0">
                              <a:pos x="csX1207" y="csY1207"/>
                            </a:cxn>
                            <a:cxn ang="0">
                              <a:pos x="csX1208" y="csY1208"/>
                            </a:cxn>
                            <a:cxn ang="0">
                              <a:pos x="csX1209" y="csY1209"/>
                            </a:cxn>
                            <a:cxn ang="0">
                              <a:pos x="csX1210" y="csY1210"/>
                            </a:cxn>
                            <a:cxn ang="0">
                              <a:pos x="csX1211" y="csY1211"/>
                            </a:cxn>
                            <a:cxn ang="0">
                              <a:pos x="csX1212" y="csY1212"/>
                            </a:cxn>
                            <a:cxn ang="0">
                              <a:pos x="csX1213" y="csY1213"/>
                            </a:cxn>
                            <a:cxn ang="0">
                              <a:pos x="csX1214" y="csY1214"/>
                            </a:cxn>
                            <a:cxn ang="0">
                              <a:pos x="csX1215" y="csY1215"/>
                            </a:cxn>
                            <a:cxn ang="0">
                              <a:pos x="csX1216" y="csY1216"/>
                            </a:cxn>
                            <a:cxn ang="0">
                              <a:pos x="csX1217" y="csY1217"/>
                            </a:cxn>
                            <a:cxn ang="0">
                              <a:pos x="csX1218" y="csY1218"/>
                            </a:cxn>
                            <a:cxn ang="0">
                              <a:pos x="csX1219" y="csY1219"/>
                            </a:cxn>
                            <a:cxn ang="0">
                              <a:pos x="csX1220" y="csY1220"/>
                            </a:cxn>
                            <a:cxn ang="0">
                              <a:pos x="csX1221" y="csY1221"/>
                            </a:cxn>
                            <a:cxn ang="0">
                              <a:pos x="csX1222" y="csY1222"/>
                            </a:cxn>
                            <a:cxn ang="0">
                              <a:pos x="csX1223" y="csY1223"/>
                            </a:cxn>
                            <a:cxn ang="0">
                              <a:pos x="csX1224" y="csY1224"/>
                            </a:cxn>
                            <a:cxn ang="0">
                              <a:pos x="csX1225" y="csY1225"/>
                            </a:cxn>
                            <a:cxn ang="0">
                              <a:pos x="csX1226" y="csY1226"/>
                            </a:cxn>
                            <a:cxn ang="0">
                              <a:pos x="csX1227" y="csY1227"/>
                            </a:cxn>
                            <a:cxn ang="0">
                              <a:pos x="csX1228" y="csY1228"/>
                            </a:cxn>
                            <a:cxn ang="0">
                              <a:pos x="csX1229" y="csY1229"/>
                            </a:cxn>
                            <a:cxn ang="0">
                              <a:pos x="csX1230" y="csY1230"/>
                            </a:cxn>
                            <a:cxn ang="0">
                              <a:pos x="csX1231" y="csY1231"/>
                            </a:cxn>
                            <a:cxn ang="0">
                              <a:pos x="csX1232" y="csY1232"/>
                            </a:cxn>
                            <a:cxn ang="0">
                              <a:pos x="csX1233" y="csY1233"/>
                            </a:cxn>
                            <a:cxn ang="0">
                              <a:pos x="csX1234" y="csY1234"/>
                            </a:cxn>
                            <a:cxn ang="0">
                              <a:pos x="csX1235" y="csY1235"/>
                            </a:cxn>
                            <a:cxn ang="0">
                              <a:pos x="csX1236" y="csY1236"/>
                            </a:cxn>
                            <a:cxn ang="0">
                              <a:pos x="csX1237" y="csY1237"/>
                            </a:cxn>
                            <a:cxn ang="0">
                              <a:pos x="csX1238" y="csY1238"/>
                            </a:cxn>
                            <a:cxn ang="0">
                              <a:pos x="csX1239" y="csY1239"/>
                            </a:cxn>
                            <a:cxn ang="0">
                              <a:pos x="csX1240" y="csY1240"/>
                            </a:cxn>
                            <a:cxn ang="0">
                              <a:pos x="csX1241" y="csY1241"/>
                            </a:cxn>
                            <a:cxn ang="0">
                              <a:pos x="csX1242" y="csY1242"/>
                            </a:cxn>
                            <a:cxn ang="0">
                              <a:pos x="csX1243" y="csY1243"/>
                            </a:cxn>
                            <a:cxn ang="0">
                              <a:pos x="csX1244" y="csY1244"/>
                            </a:cxn>
                            <a:cxn ang="0">
                              <a:pos x="csX1245" y="csY1245"/>
                            </a:cxn>
                            <a:cxn ang="0">
                              <a:pos x="csX1246" y="csY1246"/>
                            </a:cxn>
                            <a:cxn ang="0">
                              <a:pos x="csX1247" y="csY1247"/>
                            </a:cxn>
                            <a:cxn ang="0">
                              <a:pos x="csX1248" y="csY1248"/>
                            </a:cxn>
                            <a:cxn ang="0">
                              <a:pos x="csX1249" y="csY1249"/>
                            </a:cxn>
                            <a:cxn ang="0">
                              <a:pos x="csX1250" y="csY1250"/>
                            </a:cxn>
                            <a:cxn ang="0">
                              <a:pos x="csX1251" y="csY1251"/>
                            </a:cxn>
                            <a:cxn ang="0">
                              <a:pos x="csX1252" y="csY1252"/>
                            </a:cxn>
                            <a:cxn ang="0">
                              <a:pos x="csX1253" y="csY1253"/>
                            </a:cxn>
                            <a:cxn ang="0">
                              <a:pos x="csX1254" y="csY1254"/>
                            </a:cxn>
                            <a:cxn ang="0">
                              <a:pos x="csX1255" y="csY1255"/>
                            </a:cxn>
                            <a:cxn ang="0">
                              <a:pos x="csX1256" y="csY1256"/>
                            </a:cxn>
                            <a:cxn ang="0">
                              <a:pos x="csX1257" y="csY1257"/>
                            </a:cxn>
                            <a:cxn ang="0">
                              <a:pos x="csX1258" y="csY1258"/>
                            </a:cxn>
                            <a:cxn ang="0">
                              <a:pos x="csX1259" y="csY1259"/>
                            </a:cxn>
                            <a:cxn ang="0">
                              <a:pos x="csX1260" y="csY1260"/>
                            </a:cxn>
                            <a:cxn ang="0">
                              <a:pos x="csX1261" y="csY1261"/>
                            </a:cxn>
                            <a:cxn ang="0">
                              <a:pos x="csX1262" y="csY1262"/>
                            </a:cxn>
                            <a:cxn ang="0">
                              <a:pos x="csX1263" y="csY1263"/>
                            </a:cxn>
                            <a:cxn ang="0">
                              <a:pos x="csX1264" y="csY1264"/>
                            </a:cxn>
                            <a:cxn ang="0">
                              <a:pos x="csX1265" y="csY1265"/>
                            </a:cxn>
                            <a:cxn ang="0">
                              <a:pos x="csX1266" y="csY1266"/>
                            </a:cxn>
                            <a:cxn ang="0">
                              <a:pos x="csX1267" y="csY1267"/>
                            </a:cxn>
                            <a:cxn ang="0">
                              <a:pos x="csX1268" y="csY1268"/>
                            </a:cxn>
                            <a:cxn ang="0">
                              <a:pos x="csX1269" y="csY1269"/>
                            </a:cxn>
                            <a:cxn ang="0">
                              <a:pos x="csX1270" y="csY1270"/>
                            </a:cxn>
                            <a:cxn ang="0">
                              <a:pos x="csX1271" y="csY1271"/>
                            </a:cxn>
                            <a:cxn ang="0">
                              <a:pos x="csX1272" y="csY1272"/>
                            </a:cxn>
                            <a:cxn ang="0">
                              <a:pos x="csX1273" y="csY1273"/>
                            </a:cxn>
                            <a:cxn ang="0">
                              <a:pos x="csX1274" y="csY1274"/>
                            </a:cxn>
                            <a:cxn ang="0">
                              <a:pos x="csX1275" y="csY1275"/>
                            </a:cxn>
                            <a:cxn ang="0">
                              <a:pos x="csX1276" y="csY1276"/>
                            </a:cxn>
                            <a:cxn ang="0">
                              <a:pos x="csX1277" y="csY1277"/>
                            </a:cxn>
                            <a:cxn ang="0">
                              <a:pos x="csX1278" y="csY1278"/>
                            </a:cxn>
                            <a:cxn ang="0">
                              <a:pos x="csX1279" y="csY1279"/>
                            </a:cxn>
                            <a:cxn ang="0">
                              <a:pos x="csX1280" y="csY1280"/>
                            </a:cxn>
                            <a:cxn ang="0">
                              <a:pos x="csX1281" y="csY1281"/>
                            </a:cxn>
                            <a:cxn ang="0">
                              <a:pos x="csX1282" y="csY1282"/>
                            </a:cxn>
                            <a:cxn ang="0">
                              <a:pos x="csX1283" y="csY1283"/>
                            </a:cxn>
                            <a:cxn ang="0">
                              <a:pos x="csX1284" y="csY1284"/>
                            </a:cxn>
                            <a:cxn ang="0">
                              <a:pos x="csX1285" y="csY1285"/>
                            </a:cxn>
                            <a:cxn ang="0">
                              <a:pos x="csX1286" y="csY1286"/>
                            </a:cxn>
                            <a:cxn ang="0">
                              <a:pos x="csX1287" y="csY1287"/>
                            </a:cxn>
                            <a:cxn ang="0">
                              <a:pos x="csX1288" y="csY1288"/>
                            </a:cxn>
                            <a:cxn ang="0">
                              <a:pos x="csX1289" y="csY1289"/>
                            </a:cxn>
                            <a:cxn ang="0">
                              <a:pos x="csX1290" y="csY1290"/>
                            </a:cxn>
                            <a:cxn ang="0">
                              <a:pos x="csX1291" y="csY1291"/>
                            </a:cxn>
                            <a:cxn ang="0">
                              <a:pos x="csX1292" y="csY1292"/>
                            </a:cxn>
                            <a:cxn ang="0">
                              <a:pos x="csX1293" y="csY1293"/>
                            </a:cxn>
                            <a:cxn ang="0">
                              <a:pos x="csX1294" y="csY1294"/>
                            </a:cxn>
                            <a:cxn ang="0">
                              <a:pos x="csX1295" y="csY1295"/>
                            </a:cxn>
                            <a:cxn ang="0">
                              <a:pos x="csX1296" y="csY1296"/>
                            </a:cxn>
                            <a:cxn ang="0">
                              <a:pos x="csX1297" y="csY1297"/>
                            </a:cxn>
                            <a:cxn ang="0">
                              <a:pos x="csX1298" y="csY1298"/>
                            </a:cxn>
                            <a:cxn ang="0">
                              <a:pos x="csX1299" y="csY1299"/>
                            </a:cxn>
                            <a:cxn ang="0">
                              <a:pos x="csX1300" y="csY1300"/>
                            </a:cxn>
                            <a:cxn ang="0">
                              <a:pos x="csX1301" y="csY1301"/>
                            </a:cxn>
                            <a:cxn ang="0">
                              <a:pos x="csX1302" y="csY1302"/>
                            </a:cxn>
                            <a:cxn ang="0">
                              <a:pos x="csX1303" y="csY1303"/>
                            </a:cxn>
                            <a:cxn ang="0">
                              <a:pos x="csX1304" y="csY1304"/>
                            </a:cxn>
                            <a:cxn ang="0">
                              <a:pos x="csX1305" y="csY1305"/>
                            </a:cxn>
                            <a:cxn ang="0">
                              <a:pos x="csX1306" y="csY1306"/>
                            </a:cxn>
                            <a:cxn ang="0">
                              <a:pos x="csX1307" y="csY1307"/>
                            </a:cxn>
                            <a:cxn ang="0">
                              <a:pos x="csX1308" y="csY1308"/>
                            </a:cxn>
                            <a:cxn ang="0">
                              <a:pos x="csX1309" y="csY1309"/>
                            </a:cxn>
                            <a:cxn ang="0">
                              <a:pos x="csX1310" y="csY1310"/>
                            </a:cxn>
                            <a:cxn ang="0">
                              <a:pos x="csX1311" y="csY1311"/>
                            </a:cxn>
                            <a:cxn ang="0">
                              <a:pos x="csX1312" y="csY1312"/>
                            </a:cxn>
                            <a:cxn ang="0">
                              <a:pos x="csX1313" y="csY1313"/>
                            </a:cxn>
                            <a:cxn ang="0">
                              <a:pos x="csX1314" y="csY1314"/>
                            </a:cxn>
                            <a:cxn ang="0">
                              <a:pos x="csX1315" y="csY1315"/>
                            </a:cxn>
                            <a:cxn ang="0">
                              <a:pos x="csX1316" y="csY1316"/>
                            </a:cxn>
                            <a:cxn ang="0">
                              <a:pos x="csX1317" y="csY1317"/>
                            </a:cxn>
                            <a:cxn ang="0">
                              <a:pos x="csX1318" y="csY1318"/>
                            </a:cxn>
                            <a:cxn ang="0">
                              <a:pos x="csX1319" y="csY1319"/>
                            </a:cxn>
                            <a:cxn ang="0">
                              <a:pos x="csX1320" y="csY1320"/>
                            </a:cxn>
                            <a:cxn ang="0">
                              <a:pos x="csX1321" y="csY1321"/>
                            </a:cxn>
                            <a:cxn ang="0">
                              <a:pos x="csX1322" y="csY1322"/>
                            </a:cxn>
                            <a:cxn ang="0">
                              <a:pos x="csX1323" y="csY1323"/>
                            </a:cxn>
                            <a:cxn ang="0">
                              <a:pos x="csX1324" y="csY1324"/>
                            </a:cxn>
                            <a:cxn ang="0">
                              <a:pos x="csX1325" y="csY1325"/>
                            </a:cxn>
                            <a:cxn ang="0">
                              <a:pos x="csX1326" y="csY1326"/>
                            </a:cxn>
                            <a:cxn ang="0">
                              <a:pos x="csX1327" y="csY1327"/>
                            </a:cxn>
                            <a:cxn ang="0">
                              <a:pos x="csX1328" y="csY1328"/>
                            </a:cxn>
                            <a:cxn ang="0">
                              <a:pos x="csX1329" y="csY1329"/>
                            </a:cxn>
                            <a:cxn ang="0">
                              <a:pos x="csX1330" y="csY1330"/>
                            </a:cxn>
                            <a:cxn ang="0">
                              <a:pos x="csX1331" y="csY1331"/>
                            </a:cxn>
                            <a:cxn ang="0">
                              <a:pos x="csX1332" y="csY1332"/>
                            </a:cxn>
                            <a:cxn ang="0">
                              <a:pos x="csX1333" y="csY1333"/>
                            </a:cxn>
                            <a:cxn ang="0">
                              <a:pos x="csX1334" y="csY1334"/>
                            </a:cxn>
                            <a:cxn ang="0">
                              <a:pos x="csX1335" y="csY1335"/>
                            </a:cxn>
                            <a:cxn ang="0">
                              <a:pos x="csX1336" y="csY1336"/>
                            </a:cxn>
                            <a:cxn ang="0">
                              <a:pos x="csX1337" y="csY1337"/>
                            </a:cxn>
                            <a:cxn ang="0">
                              <a:pos x="csX1338" y="csY1338"/>
                            </a:cxn>
                            <a:cxn ang="0">
                              <a:pos x="csX1339" y="csY1339"/>
                            </a:cxn>
                            <a:cxn ang="0">
                              <a:pos x="csX1340" y="csY1340"/>
                            </a:cxn>
                            <a:cxn ang="0">
                              <a:pos x="csX1341" y="csY1341"/>
                            </a:cxn>
                            <a:cxn ang="0">
                              <a:pos x="csX1342" y="csY1342"/>
                            </a:cxn>
                            <a:cxn ang="0">
                              <a:pos x="csX1343" y="csY1343"/>
                            </a:cxn>
                            <a:cxn ang="0">
                              <a:pos x="csX1344" y="csY1344"/>
                            </a:cxn>
                            <a:cxn ang="0">
                              <a:pos x="csX1345" y="csY1345"/>
                            </a:cxn>
                            <a:cxn ang="0">
                              <a:pos x="csX1346" y="csY1346"/>
                            </a:cxn>
                            <a:cxn ang="0">
                              <a:pos x="csX1347" y="csY1347"/>
                            </a:cxn>
                            <a:cxn ang="0">
                              <a:pos x="csX1348" y="csY1348"/>
                            </a:cxn>
                            <a:cxn ang="0">
                              <a:pos x="csX1349" y="csY1349"/>
                            </a:cxn>
                            <a:cxn ang="0">
                              <a:pos x="csX1350" y="csY1350"/>
                            </a:cxn>
                            <a:cxn ang="0">
                              <a:pos x="csX1351" y="csY1351"/>
                            </a:cxn>
                            <a:cxn ang="0">
                              <a:pos x="csX1352" y="csY1352"/>
                            </a:cxn>
                            <a:cxn ang="0">
                              <a:pos x="csX1353" y="csY1353"/>
                            </a:cxn>
                            <a:cxn ang="0">
                              <a:pos x="csX1354" y="csY1354"/>
                            </a:cxn>
                            <a:cxn ang="0">
                              <a:pos x="csX1355" y="csY1355"/>
                            </a:cxn>
                            <a:cxn ang="0">
                              <a:pos x="csX1356" y="csY1356"/>
                            </a:cxn>
                            <a:cxn ang="0">
                              <a:pos x="csX1357" y="csY1357"/>
                            </a:cxn>
                            <a:cxn ang="0">
                              <a:pos x="csX1358" y="csY1358"/>
                            </a:cxn>
                            <a:cxn ang="0">
                              <a:pos x="csX1359" y="csY1359"/>
                            </a:cxn>
                            <a:cxn ang="0">
                              <a:pos x="csX1360" y="csY1360"/>
                            </a:cxn>
                            <a:cxn ang="0">
                              <a:pos x="csX1361" y="csY1361"/>
                            </a:cxn>
                            <a:cxn ang="0">
                              <a:pos x="csX1362" y="csY1362"/>
                            </a:cxn>
                            <a:cxn ang="0">
                              <a:pos x="csX1363" y="csY1363"/>
                            </a:cxn>
                            <a:cxn ang="0">
                              <a:pos x="csX1364" y="csY1364"/>
                            </a:cxn>
                            <a:cxn ang="0">
                              <a:pos x="csX1365" y="csY1365"/>
                            </a:cxn>
                            <a:cxn ang="0">
                              <a:pos x="csX1366" y="csY1366"/>
                            </a:cxn>
                            <a:cxn ang="0">
                              <a:pos x="csX1367" y="csY1367"/>
                            </a:cxn>
                            <a:cxn ang="0">
                              <a:pos x="csX1368" y="csY1368"/>
                            </a:cxn>
                            <a:cxn ang="0">
                              <a:pos x="csX1369" y="csY1369"/>
                            </a:cxn>
                            <a:cxn ang="0">
                              <a:pos x="csX1370" y="csY1370"/>
                            </a:cxn>
                            <a:cxn ang="0">
                              <a:pos x="csX1371" y="csY1371"/>
                            </a:cxn>
                            <a:cxn ang="0">
                              <a:pos x="csX1372" y="csY1372"/>
                            </a:cxn>
                            <a:cxn ang="0">
                              <a:pos x="csX1373" y="csY1373"/>
                            </a:cxn>
                            <a:cxn ang="0">
                              <a:pos x="csX1374" y="csY1374"/>
                            </a:cxn>
                            <a:cxn ang="0">
                              <a:pos x="csX1375" y="csY1375"/>
                            </a:cxn>
                            <a:cxn ang="0">
                              <a:pos x="csX1376" y="csY1376"/>
                            </a:cxn>
                            <a:cxn ang="0">
                              <a:pos x="csX1377" y="csY1377"/>
                            </a:cxn>
                            <a:cxn ang="0">
                              <a:pos x="csX1378" y="csY1378"/>
                            </a:cxn>
                            <a:cxn ang="0">
                              <a:pos x="csX1379" y="csY1379"/>
                            </a:cxn>
                            <a:cxn ang="0">
                              <a:pos x="csX1380" y="csY1380"/>
                            </a:cxn>
                            <a:cxn ang="0">
                              <a:pos x="csX1381" y="csY1381"/>
                            </a:cxn>
                            <a:cxn ang="0">
                              <a:pos x="csX1382" y="csY1382"/>
                            </a:cxn>
                            <a:cxn ang="0">
                              <a:pos x="csX1383" y="csY1383"/>
                            </a:cxn>
                            <a:cxn ang="0">
                              <a:pos x="csX1384" y="csY1384"/>
                            </a:cxn>
                            <a:cxn ang="0">
                              <a:pos x="csX1385" y="csY1385"/>
                            </a:cxn>
                            <a:cxn ang="0">
                              <a:pos x="csX1386" y="csY1386"/>
                            </a:cxn>
                            <a:cxn ang="0">
                              <a:pos x="csX1387" y="csY1387"/>
                            </a:cxn>
                            <a:cxn ang="0">
                              <a:pos x="csX1388" y="csY1388"/>
                            </a:cxn>
                            <a:cxn ang="0">
                              <a:pos x="csX1389" y="csY1389"/>
                            </a:cxn>
                            <a:cxn ang="0">
                              <a:pos x="csX1390" y="csY1390"/>
                            </a:cxn>
                            <a:cxn ang="0">
                              <a:pos x="csX1391" y="csY1391"/>
                            </a:cxn>
                            <a:cxn ang="0">
                              <a:pos x="csX1392" y="csY1392"/>
                            </a:cxn>
                            <a:cxn ang="0">
                              <a:pos x="csX1393" y="csY1393"/>
                            </a:cxn>
                            <a:cxn ang="0">
                              <a:pos x="csX1394" y="csY1394"/>
                            </a:cxn>
                            <a:cxn ang="0">
                              <a:pos x="csX1395" y="csY1395"/>
                            </a:cxn>
                            <a:cxn ang="0">
                              <a:pos x="csX1396" y="csY1396"/>
                            </a:cxn>
                            <a:cxn ang="0">
                              <a:pos x="csX1397" y="csY1397"/>
                            </a:cxn>
                            <a:cxn ang="0">
                              <a:pos x="csX1398" y="csY1398"/>
                            </a:cxn>
                            <a:cxn ang="0">
                              <a:pos x="csX1399" y="csY1399"/>
                            </a:cxn>
                            <a:cxn ang="0">
                              <a:pos x="csX1400" y="csY1400"/>
                            </a:cxn>
                            <a:cxn ang="0">
                              <a:pos x="csX1401" y="csY1401"/>
                            </a:cxn>
                            <a:cxn ang="0">
                              <a:pos x="csX1402" y="csY1402"/>
                            </a:cxn>
                            <a:cxn ang="0">
                              <a:pos x="csX1403" y="csY1403"/>
                            </a:cxn>
                            <a:cxn ang="0">
                              <a:pos x="csX1404" y="csY1404"/>
                            </a:cxn>
                            <a:cxn ang="0">
                              <a:pos x="csX1405" y="csY1405"/>
                            </a:cxn>
                            <a:cxn ang="0">
                              <a:pos x="csX1406" y="csY1406"/>
                            </a:cxn>
                            <a:cxn ang="0">
                              <a:pos x="csX1407" y="csY1407"/>
                            </a:cxn>
                            <a:cxn ang="0">
                              <a:pos x="csX1408" y="csY1408"/>
                            </a:cxn>
                            <a:cxn ang="0">
                              <a:pos x="csX1409" y="csY1409"/>
                            </a:cxn>
                            <a:cxn ang="0">
                              <a:pos x="csX1410" y="csY1410"/>
                            </a:cxn>
                            <a:cxn ang="0">
                              <a:pos x="csX1411" y="csY1411"/>
                            </a:cxn>
                            <a:cxn ang="0">
                              <a:pos x="csX1412" y="csY1412"/>
                            </a:cxn>
                            <a:cxn ang="0">
                              <a:pos x="csX1413" y="csY1413"/>
                            </a:cxn>
                            <a:cxn ang="0">
                              <a:pos x="csX1414" y="csY1414"/>
                            </a:cxn>
                            <a:cxn ang="0">
                              <a:pos x="csX1415" y="csY1415"/>
                            </a:cxn>
                            <a:cxn ang="0">
                              <a:pos x="csX1416" y="csY1416"/>
                            </a:cxn>
                            <a:cxn ang="0">
                              <a:pos x="csX1417" y="csY1417"/>
                            </a:cxn>
                            <a:cxn ang="0">
                              <a:pos x="csX1418" y="csY1418"/>
                            </a:cxn>
                            <a:cxn ang="0">
                              <a:pos x="csX1419" y="csY1419"/>
                            </a:cxn>
                            <a:cxn ang="0">
                              <a:pos x="csX1420" y="csY1420"/>
                            </a:cxn>
                            <a:cxn ang="0">
                              <a:pos x="csX1421" y="csY1421"/>
                            </a:cxn>
                            <a:cxn ang="0">
                              <a:pos x="csX1422" y="csY1422"/>
                            </a:cxn>
                            <a:cxn ang="0">
                              <a:pos x="csX1423" y="csY1423"/>
                            </a:cxn>
                            <a:cxn ang="0">
                              <a:pos x="csX1424" y="csY1424"/>
                            </a:cxn>
                            <a:cxn ang="0">
                              <a:pos x="csX1425" y="csY1425"/>
                            </a:cxn>
                            <a:cxn ang="0">
                              <a:pos x="csX1426" y="csY1426"/>
                            </a:cxn>
                            <a:cxn ang="0">
                              <a:pos x="csX1427" y="csY1427"/>
                            </a:cxn>
                            <a:cxn ang="0">
                              <a:pos x="csX1428" y="csY1428"/>
                            </a:cxn>
                            <a:cxn ang="0">
                              <a:pos x="csX1429" y="csY1429"/>
                            </a:cxn>
                            <a:cxn ang="0">
                              <a:pos x="csX1430" y="csY1430"/>
                            </a:cxn>
                            <a:cxn ang="0">
                              <a:pos x="csX1431" y="csY1431"/>
                            </a:cxn>
                            <a:cxn ang="0">
                              <a:pos x="csX1432" y="csY1432"/>
                            </a:cxn>
                            <a:cxn ang="0">
                              <a:pos x="csX1433" y="csY1433"/>
                            </a:cxn>
                            <a:cxn ang="0">
                              <a:pos x="csX1434" y="csY1434"/>
                            </a:cxn>
                            <a:cxn ang="0">
                              <a:pos x="csX1435" y="csY1435"/>
                            </a:cxn>
                            <a:cxn ang="0">
                              <a:pos x="csX1436" y="csY1436"/>
                            </a:cxn>
                            <a:cxn ang="0">
                              <a:pos x="csX1437" y="csY1437"/>
                            </a:cxn>
                            <a:cxn ang="0">
                              <a:pos x="csX1438" y="csY1438"/>
                            </a:cxn>
                            <a:cxn ang="0">
                              <a:pos x="csX1439" y="csY1439"/>
                            </a:cxn>
                            <a:cxn ang="0">
                              <a:pos x="csX1440" y="csY1440"/>
                            </a:cxn>
                            <a:cxn ang="0">
                              <a:pos x="csX1441" y="csY1441"/>
                            </a:cxn>
                            <a:cxn ang="0">
                              <a:pos x="csX1442" y="csY1442"/>
                            </a:cxn>
                            <a:cxn ang="0">
                              <a:pos x="csX1443" y="csY1443"/>
                            </a:cxn>
                            <a:cxn ang="0">
                              <a:pos x="csX1444" y="csY1444"/>
                            </a:cxn>
                            <a:cxn ang="0">
                              <a:pos x="csX1445" y="csY1445"/>
                            </a:cxn>
                            <a:cxn ang="0">
                              <a:pos x="csX1446" y="csY1446"/>
                            </a:cxn>
                            <a:cxn ang="0">
                              <a:pos x="csX1447" y="csY1447"/>
                            </a:cxn>
                            <a:cxn ang="0">
                              <a:pos x="csX1448" y="csY1448"/>
                            </a:cxn>
                            <a:cxn ang="0">
                              <a:pos x="csX1449" y="csY1449"/>
                            </a:cxn>
                            <a:cxn ang="0">
                              <a:pos x="csX1450" y="csY1450"/>
                            </a:cxn>
                            <a:cxn ang="0">
                              <a:pos x="csX1451" y="csY1451"/>
                            </a:cxn>
                            <a:cxn ang="0">
                              <a:pos x="csX1452" y="csY1452"/>
                            </a:cxn>
                            <a:cxn ang="0">
                              <a:pos x="csX1453" y="csY1453"/>
                            </a:cxn>
                            <a:cxn ang="0">
                              <a:pos x="csX1454" y="csY1454"/>
                            </a:cxn>
                            <a:cxn ang="0">
                              <a:pos x="csX1455" y="csY1455"/>
                            </a:cxn>
                            <a:cxn ang="0">
                              <a:pos x="csX1456" y="csY1456"/>
                            </a:cxn>
                            <a:cxn ang="0">
                              <a:pos x="csX1457" y="csY1457"/>
                            </a:cxn>
                            <a:cxn ang="0">
                              <a:pos x="csX1458" y="csY1458"/>
                            </a:cxn>
                            <a:cxn ang="0">
                              <a:pos x="csX1459" y="csY1459"/>
                            </a:cxn>
                            <a:cxn ang="0">
                              <a:pos x="csX1460" y="csY1460"/>
                            </a:cxn>
                            <a:cxn ang="0">
                              <a:pos x="csX1461" y="csY1461"/>
                            </a:cxn>
                            <a:cxn ang="0">
                              <a:pos x="csX1462" y="csY1462"/>
                            </a:cxn>
                            <a:cxn ang="0">
                              <a:pos x="csX1463" y="csY1463"/>
                            </a:cxn>
                            <a:cxn ang="0">
                              <a:pos x="csX1464" y="csY1464"/>
                            </a:cxn>
                            <a:cxn ang="0">
                              <a:pos x="csX1465" y="csY1465"/>
                            </a:cxn>
                            <a:cxn ang="0">
                              <a:pos x="csX1466" y="csY1466"/>
                            </a:cxn>
                            <a:cxn ang="0">
                              <a:pos x="csX1467" y="csY1467"/>
                            </a:cxn>
                            <a:cxn ang="0">
                              <a:pos x="csX1468" y="csY1468"/>
                            </a:cxn>
                            <a:cxn ang="0">
                              <a:pos x="csX1469" y="csY1469"/>
                            </a:cxn>
                            <a:cxn ang="0">
                              <a:pos x="csX1470" y="csY1470"/>
                            </a:cxn>
                            <a:cxn ang="0">
                              <a:pos x="csX1471" y="csY1471"/>
                            </a:cxn>
                            <a:cxn ang="0">
                              <a:pos x="csX1472" y="csY1472"/>
                            </a:cxn>
                            <a:cxn ang="0">
                              <a:pos x="csX1473" y="csY1473"/>
                            </a:cxn>
                            <a:cxn ang="0">
                              <a:pos x="csX1474" y="csY1474"/>
                            </a:cxn>
                            <a:cxn ang="0">
                              <a:pos x="csX1475" y="csY1475"/>
                            </a:cxn>
                            <a:cxn ang="0">
                              <a:pos x="csX1476" y="csY1476"/>
                            </a:cxn>
                            <a:cxn ang="0">
                              <a:pos x="csX1477" y="csY1477"/>
                            </a:cxn>
                            <a:cxn ang="0">
                              <a:pos x="csX1478" y="csY1478"/>
                            </a:cxn>
                            <a:cxn ang="0">
                              <a:pos x="csX1479" y="csY1479"/>
                            </a:cxn>
                            <a:cxn ang="0">
                              <a:pos x="csX1480" y="csY1480"/>
                            </a:cxn>
                            <a:cxn ang="0">
                              <a:pos x="csX1481" y="csY1481"/>
                            </a:cxn>
                            <a:cxn ang="0">
                              <a:pos x="csX1482" y="csY1482"/>
                            </a:cxn>
                            <a:cxn ang="0">
                              <a:pos x="csX1483" y="csY1483"/>
                            </a:cxn>
                            <a:cxn ang="0">
                              <a:pos x="csX1484" y="csY1484"/>
                            </a:cxn>
                            <a:cxn ang="0">
                              <a:pos x="csX1485" y="csY1485"/>
                            </a:cxn>
                            <a:cxn ang="0">
                              <a:pos x="csX1486" y="csY1486"/>
                            </a:cxn>
                            <a:cxn ang="0">
                              <a:pos x="csX1487" y="csY1487"/>
                            </a:cxn>
                            <a:cxn ang="0">
                              <a:pos x="csX1488" y="csY1488"/>
                            </a:cxn>
                            <a:cxn ang="0">
                              <a:pos x="csX1489" y="csY1489"/>
                            </a:cxn>
                            <a:cxn ang="0">
                              <a:pos x="csX1490" y="csY1490"/>
                            </a:cxn>
                            <a:cxn ang="0">
                              <a:pos x="csX1491" y="csY1491"/>
                            </a:cxn>
                            <a:cxn ang="0">
                              <a:pos x="csX1492" y="csY1492"/>
                            </a:cxn>
                            <a:cxn ang="0">
                              <a:pos x="csX1493" y="csY1493"/>
                            </a:cxn>
                            <a:cxn ang="0">
                              <a:pos x="csX1494" y="csY1494"/>
                            </a:cxn>
                            <a:cxn ang="0">
                              <a:pos x="csX1495" y="csY1495"/>
                            </a:cxn>
                            <a:cxn ang="0">
                              <a:pos x="csX1496" y="csY1496"/>
                            </a:cxn>
                            <a:cxn ang="0">
                              <a:pos x="csX1497" y="csY1497"/>
                            </a:cxn>
                            <a:cxn ang="0">
                              <a:pos x="csX1498" y="csY1498"/>
                            </a:cxn>
                            <a:cxn ang="0">
                              <a:pos x="csX1499" y="csY1499"/>
                            </a:cxn>
                            <a:cxn ang="0">
                              <a:pos x="csX1500" y="csY1500"/>
                            </a:cxn>
                            <a:cxn ang="0">
                              <a:pos x="csX1501" y="csY1501"/>
                            </a:cxn>
                            <a:cxn ang="0">
                              <a:pos x="csX1502" y="csY1502"/>
                            </a:cxn>
                            <a:cxn ang="0">
                              <a:pos x="csX1503" y="csY1503"/>
                            </a:cxn>
                            <a:cxn ang="0">
                              <a:pos x="csX1504" y="csY1504"/>
                            </a:cxn>
                            <a:cxn ang="0">
                              <a:pos x="csX1505" y="csY1505"/>
                            </a:cxn>
                            <a:cxn ang="0">
                              <a:pos x="csX1506" y="csY1506"/>
                            </a:cxn>
                            <a:cxn ang="0">
                              <a:pos x="csX1507" y="csY1507"/>
                            </a:cxn>
                            <a:cxn ang="0">
                              <a:pos x="csX1508" y="csY1508"/>
                            </a:cxn>
                            <a:cxn ang="0">
                              <a:pos x="csX1509" y="csY1509"/>
                            </a:cxn>
                            <a:cxn ang="0">
                              <a:pos x="csX1510" y="csY1510"/>
                            </a:cxn>
                            <a:cxn ang="0">
                              <a:pos x="csX1511" y="csY1511"/>
                            </a:cxn>
                            <a:cxn ang="0">
                              <a:pos x="csX1512" y="csY1512"/>
                            </a:cxn>
                            <a:cxn ang="0">
                              <a:pos x="csX1513" y="csY1513"/>
                            </a:cxn>
                            <a:cxn ang="0">
                              <a:pos x="csX1514" y="csY1514"/>
                            </a:cxn>
                            <a:cxn ang="0">
                              <a:pos x="csX1515" y="csY1515"/>
                            </a:cxn>
                            <a:cxn ang="0">
                              <a:pos x="csX1516" y="csY1516"/>
                            </a:cxn>
                            <a:cxn ang="0">
                              <a:pos x="csX1517" y="csY1517"/>
                            </a:cxn>
                            <a:cxn ang="0">
                              <a:pos x="csX1518" y="csY1518"/>
                            </a:cxn>
                            <a:cxn ang="0">
                              <a:pos x="csX1519" y="csY1519"/>
                            </a:cxn>
                            <a:cxn ang="0">
                              <a:pos x="csX1520" y="csY1520"/>
                            </a:cxn>
                            <a:cxn ang="0">
                              <a:pos x="csX1521" y="csY1521"/>
                            </a:cxn>
                            <a:cxn ang="0">
                              <a:pos x="csX1522" y="csY1522"/>
                            </a:cxn>
                            <a:cxn ang="0">
                              <a:pos x="csX1523" y="csY1523"/>
                            </a:cxn>
                            <a:cxn ang="0">
                              <a:pos x="csX1524" y="csY1524"/>
                            </a:cxn>
                            <a:cxn ang="0">
                              <a:pos x="csX1525" y="csY1525"/>
                            </a:cxn>
                            <a:cxn ang="0">
                              <a:pos x="csX1526" y="csY1526"/>
                            </a:cxn>
                            <a:cxn ang="0">
                              <a:pos x="csX1527" y="csY1527"/>
                            </a:cxn>
                            <a:cxn ang="0">
                              <a:pos x="csX1528" y="csY1528"/>
                            </a:cxn>
                            <a:cxn ang="0">
                              <a:pos x="csX1529" y="csY1529"/>
                            </a:cxn>
                            <a:cxn ang="0">
                              <a:pos x="csX1530" y="csY1530"/>
                            </a:cxn>
                            <a:cxn ang="0">
                              <a:pos x="csX1531" y="csY1531"/>
                            </a:cxn>
                            <a:cxn ang="0">
                              <a:pos x="csX1532" y="csY1532"/>
                            </a:cxn>
                            <a:cxn ang="0">
                              <a:pos x="csX1533" y="csY1533"/>
                            </a:cxn>
                            <a:cxn ang="0">
                              <a:pos x="csX1534" y="csY1534"/>
                            </a:cxn>
                            <a:cxn ang="0">
                              <a:pos x="csX1535" y="csY1535"/>
                            </a:cxn>
                            <a:cxn ang="0">
                              <a:pos x="csX1536" y="csY1536"/>
                            </a:cxn>
                            <a:cxn ang="0">
                              <a:pos x="csX1537" y="csY1537"/>
                            </a:cxn>
                            <a:cxn ang="0">
                              <a:pos x="csX1538" y="csY1538"/>
                            </a:cxn>
                            <a:cxn ang="0">
                              <a:pos x="csX1539" y="csY1539"/>
                            </a:cxn>
                            <a:cxn ang="0">
                              <a:pos x="csX1540" y="csY1540"/>
                            </a:cxn>
                            <a:cxn ang="0">
                              <a:pos x="csX1541" y="csY1541"/>
                            </a:cxn>
                            <a:cxn ang="0">
                              <a:pos x="csX1542" y="csY1542"/>
                            </a:cxn>
                            <a:cxn ang="0">
                              <a:pos x="csX1543" y="csY1543"/>
                            </a:cxn>
                            <a:cxn ang="0">
                              <a:pos x="csX1544" y="csY1544"/>
                            </a:cxn>
                            <a:cxn ang="0">
                              <a:pos x="csX1545" y="csY1545"/>
                            </a:cxn>
                            <a:cxn ang="0">
                              <a:pos x="csX1546" y="csY1546"/>
                            </a:cxn>
                            <a:cxn ang="0">
                              <a:pos x="csX1547" y="csY1547"/>
                            </a:cxn>
                            <a:cxn ang="0">
                              <a:pos x="csX1548" y="csY1548"/>
                            </a:cxn>
                            <a:cxn ang="0">
                              <a:pos x="csX1549" y="csY1549"/>
                            </a:cxn>
                            <a:cxn ang="0">
                              <a:pos x="csX1550" y="csY1550"/>
                            </a:cxn>
                            <a:cxn ang="0">
                              <a:pos x="csX1551" y="csY1551"/>
                            </a:cxn>
                            <a:cxn ang="0">
                              <a:pos x="csX1552" y="csY1552"/>
                            </a:cxn>
                            <a:cxn ang="0">
                              <a:pos x="csX1553" y="csY1553"/>
                            </a:cxn>
                            <a:cxn ang="0">
                              <a:pos x="csX1554" y="csY1554"/>
                            </a:cxn>
                            <a:cxn ang="0">
                              <a:pos x="csX1555" y="csY1555"/>
                            </a:cxn>
                            <a:cxn ang="0">
                              <a:pos x="csX1556" y="csY1556"/>
                            </a:cxn>
                            <a:cxn ang="0">
                              <a:pos x="csX1557" y="csY1557"/>
                            </a:cxn>
                            <a:cxn ang="0">
                              <a:pos x="csX1558" y="csY1558"/>
                            </a:cxn>
                            <a:cxn ang="0">
                              <a:pos x="csX1559" y="csY1559"/>
                            </a:cxn>
                            <a:cxn ang="0">
                              <a:pos x="csX1560" y="csY1560"/>
                            </a:cxn>
                            <a:cxn ang="0">
                              <a:pos x="csX1561" y="csY1561"/>
                            </a:cxn>
                            <a:cxn ang="0">
                              <a:pos x="csX1562" y="csY1562"/>
                            </a:cxn>
                            <a:cxn ang="0">
                              <a:pos x="csX1563" y="csY1563"/>
                            </a:cxn>
                            <a:cxn ang="0">
                              <a:pos x="csX1564" y="csY1564"/>
                            </a:cxn>
                            <a:cxn ang="0">
                              <a:pos x="csX1565" y="csY1565"/>
                            </a:cxn>
                            <a:cxn ang="0">
                              <a:pos x="csX1566" y="csY1566"/>
                            </a:cxn>
                            <a:cxn ang="0">
                              <a:pos x="csX1567" y="csY1567"/>
                            </a:cxn>
                            <a:cxn ang="0">
                              <a:pos x="csX1568" y="csY1568"/>
                            </a:cxn>
                            <a:cxn ang="0">
                              <a:pos x="csX1569" y="csY1569"/>
                            </a:cxn>
                            <a:cxn ang="0">
                              <a:pos x="csX1570" y="csY1570"/>
                            </a:cxn>
                            <a:cxn ang="0">
                              <a:pos x="csX1571" y="csY1571"/>
                            </a:cxn>
                            <a:cxn ang="0">
                              <a:pos x="csX1572" y="csY1572"/>
                            </a:cxn>
                            <a:cxn ang="0">
                              <a:pos x="csX1573" y="csY1573"/>
                            </a:cxn>
                            <a:cxn ang="0">
                              <a:pos x="csX1574" y="csY1574"/>
                            </a:cxn>
                            <a:cxn ang="0">
                              <a:pos x="csX1575" y="csY1575"/>
                            </a:cxn>
                            <a:cxn ang="0">
                              <a:pos x="csX1576" y="csY1576"/>
                            </a:cxn>
                            <a:cxn ang="0">
                              <a:pos x="csX1577" y="csY1577"/>
                            </a:cxn>
                            <a:cxn ang="0">
                              <a:pos x="csX1578" y="csY1578"/>
                            </a:cxn>
                            <a:cxn ang="0">
                              <a:pos x="csX1579" y="csY1579"/>
                            </a:cxn>
                            <a:cxn ang="0">
                              <a:pos x="csX1580" y="csY1580"/>
                            </a:cxn>
                            <a:cxn ang="0">
                              <a:pos x="csX1581" y="csY1581"/>
                            </a:cxn>
                            <a:cxn ang="0">
                              <a:pos x="csX1582" y="csY1582"/>
                            </a:cxn>
                            <a:cxn ang="0">
                              <a:pos x="csX1583" y="csY1583"/>
                            </a:cxn>
                            <a:cxn ang="0">
                              <a:pos x="csX1584" y="csY1584"/>
                            </a:cxn>
                            <a:cxn ang="0">
                              <a:pos x="csX1585" y="csY1585"/>
                            </a:cxn>
                            <a:cxn ang="0">
                              <a:pos x="csX1586" y="csY1586"/>
                            </a:cxn>
                            <a:cxn ang="0">
                              <a:pos x="csX1587" y="csY1587"/>
                            </a:cxn>
                            <a:cxn ang="0">
                              <a:pos x="csX1588" y="csY1588"/>
                            </a:cxn>
                            <a:cxn ang="0">
                              <a:pos x="csX1589" y="csY1589"/>
                            </a:cxn>
                            <a:cxn ang="0">
                              <a:pos x="csX1590" y="csY1590"/>
                            </a:cxn>
                            <a:cxn ang="0">
                              <a:pos x="csX1591" y="csY1591"/>
                            </a:cxn>
                            <a:cxn ang="0">
                              <a:pos x="csX1592" y="csY1592"/>
                            </a:cxn>
                            <a:cxn ang="0">
                              <a:pos x="csX1593" y="csY1593"/>
                            </a:cxn>
                            <a:cxn ang="0">
                              <a:pos x="csX1594" y="csY1594"/>
                            </a:cxn>
                            <a:cxn ang="0">
                              <a:pos x="csX1595" y="csY1595"/>
                            </a:cxn>
                            <a:cxn ang="0">
                              <a:pos x="csX1596" y="csY1596"/>
                            </a:cxn>
                            <a:cxn ang="0">
                              <a:pos x="csX1597" y="csY1597"/>
                            </a:cxn>
                            <a:cxn ang="0">
                              <a:pos x="csX1598" y="csY1598"/>
                            </a:cxn>
                            <a:cxn ang="0">
                              <a:pos x="csX1599" y="csY1599"/>
                            </a:cxn>
                            <a:cxn ang="0">
                              <a:pos x="csX1600" y="csY1600"/>
                            </a:cxn>
                            <a:cxn ang="0">
                              <a:pos x="csX1601" y="csY1601"/>
                            </a:cxn>
                            <a:cxn ang="0">
                              <a:pos x="csX1602" y="csY1602"/>
                            </a:cxn>
                            <a:cxn ang="0">
                              <a:pos x="csX1603" y="csY1603"/>
                            </a:cxn>
                            <a:cxn ang="0">
                              <a:pos x="csX1604" y="csY1604"/>
                            </a:cxn>
                            <a:cxn ang="0">
                              <a:pos x="csX1605" y="csY1605"/>
                            </a:cxn>
                            <a:cxn ang="0">
                              <a:pos x="csX1606" y="csY1606"/>
                            </a:cxn>
                            <a:cxn ang="0">
                              <a:pos x="csX1607" y="csY1607"/>
                            </a:cxn>
                            <a:cxn ang="0">
                              <a:pos x="csX1608" y="csY1608"/>
                            </a:cxn>
                            <a:cxn ang="0">
                              <a:pos x="csX1609" y="csY1609"/>
                            </a:cxn>
                            <a:cxn ang="0">
                              <a:pos x="csX1610" y="csY1610"/>
                            </a:cxn>
                            <a:cxn ang="0">
                              <a:pos x="csX1611" y="csY1611"/>
                            </a:cxn>
                            <a:cxn ang="0">
                              <a:pos x="csX1612" y="csY1612"/>
                            </a:cxn>
                            <a:cxn ang="0">
                              <a:pos x="csX1613" y="csY1613"/>
                            </a:cxn>
                            <a:cxn ang="0">
                              <a:pos x="csX1614" y="csY1614"/>
                            </a:cxn>
                            <a:cxn ang="0">
                              <a:pos x="csX1615" y="csY1615"/>
                            </a:cxn>
                            <a:cxn ang="0">
                              <a:pos x="csX1616" y="csY1616"/>
                            </a:cxn>
                            <a:cxn ang="0">
                              <a:pos x="csX1617" y="csY1617"/>
                            </a:cxn>
                            <a:cxn ang="0">
                              <a:pos x="csX1618" y="csY1618"/>
                            </a:cxn>
                            <a:cxn ang="0">
                              <a:pos x="csX1619" y="csY1619"/>
                            </a:cxn>
                            <a:cxn ang="0">
                              <a:pos x="csX1620" y="csY1620"/>
                            </a:cxn>
                            <a:cxn ang="0">
                              <a:pos x="csX1621" y="csY1621"/>
                            </a:cxn>
                            <a:cxn ang="0">
                              <a:pos x="csX1622" y="csY1622"/>
                            </a:cxn>
                            <a:cxn ang="0">
                              <a:pos x="csX1623" y="csY1623"/>
                            </a:cxn>
                            <a:cxn ang="0">
                              <a:pos x="csX1624" y="csY1624"/>
                            </a:cxn>
                            <a:cxn ang="0">
                              <a:pos x="csX1625" y="csY1625"/>
                            </a:cxn>
                            <a:cxn ang="0">
                              <a:pos x="csX1626" y="csY1626"/>
                            </a:cxn>
                            <a:cxn ang="0">
                              <a:pos x="csX1627" y="csY1627"/>
                            </a:cxn>
                            <a:cxn ang="0">
                              <a:pos x="csX1628" y="csY1628"/>
                            </a:cxn>
                            <a:cxn ang="0">
                              <a:pos x="csX1629" y="csY1629"/>
                            </a:cxn>
                            <a:cxn ang="0">
                              <a:pos x="csX1630" y="csY1630"/>
                            </a:cxn>
                            <a:cxn ang="0">
                              <a:pos x="csX1631" y="csY1631"/>
                            </a:cxn>
                            <a:cxn ang="0">
                              <a:pos x="csX1632" y="csY1632"/>
                            </a:cxn>
                            <a:cxn ang="0">
                              <a:pos x="csX1633" y="csY1633"/>
                            </a:cxn>
                            <a:cxn ang="0">
                              <a:pos x="csX1634" y="csY1634"/>
                            </a:cxn>
                            <a:cxn ang="0">
                              <a:pos x="csX1635" y="csY1635"/>
                            </a:cxn>
                            <a:cxn ang="0">
                              <a:pos x="csX1636" y="csY1636"/>
                            </a:cxn>
                            <a:cxn ang="0">
                              <a:pos x="csX1637" y="csY1637"/>
                            </a:cxn>
                            <a:cxn ang="0">
                              <a:pos x="csX1638" y="csY1638"/>
                            </a:cxn>
                            <a:cxn ang="0">
                              <a:pos x="csX1639" y="csY1639"/>
                            </a:cxn>
                            <a:cxn ang="0">
                              <a:pos x="csX1640" y="csY1640"/>
                            </a:cxn>
                            <a:cxn ang="0">
                              <a:pos x="csX1641" y="csY1641"/>
                            </a:cxn>
                            <a:cxn ang="0">
                              <a:pos x="csX1642" y="csY1642"/>
                            </a:cxn>
                            <a:cxn ang="0">
                              <a:pos x="csX1643" y="csY1643"/>
                            </a:cxn>
                            <a:cxn ang="0">
                              <a:pos x="csX1644" y="csY1644"/>
                            </a:cxn>
                            <a:cxn ang="0">
                              <a:pos x="csX1645" y="csY1645"/>
                            </a:cxn>
                            <a:cxn ang="0">
                              <a:pos x="csX1646" y="csY1646"/>
                            </a:cxn>
                            <a:cxn ang="0">
                              <a:pos x="csX1647" y="csY1647"/>
                            </a:cxn>
                            <a:cxn ang="0">
                              <a:pos x="csX1648" y="csY1648"/>
                            </a:cxn>
                            <a:cxn ang="0">
                              <a:pos x="csX1649" y="csY1649"/>
                            </a:cxn>
                            <a:cxn ang="0">
                              <a:pos x="csX1650" y="csY1650"/>
                            </a:cxn>
                            <a:cxn ang="0">
                              <a:pos x="csX1651" y="csY1651"/>
                            </a:cxn>
                            <a:cxn ang="0">
                              <a:pos x="csX1652" y="csY1652"/>
                            </a:cxn>
                            <a:cxn ang="0">
                              <a:pos x="csX1653" y="csY1653"/>
                            </a:cxn>
                            <a:cxn ang="0">
                              <a:pos x="csX1654" y="csY1654"/>
                            </a:cxn>
                            <a:cxn ang="0">
                              <a:pos x="csX1655" y="csY1655"/>
                            </a:cxn>
                            <a:cxn ang="0">
                              <a:pos x="csX1656" y="csY1656"/>
                            </a:cxn>
                            <a:cxn ang="0">
                              <a:pos x="csX1657" y="csY1657"/>
                            </a:cxn>
                            <a:cxn ang="0">
                              <a:pos x="csX1658" y="csY1658"/>
                            </a:cxn>
                            <a:cxn ang="0">
                              <a:pos x="csX1659" y="csY1659"/>
                            </a:cxn>
                            <a:cxn ang="0">
                              <a:pos x="csX1660" y="csY1660"/>
                            </a:cxn>
                            <a:cxn ang="0">
                              <a:pos x="csX1661" y="csY1661"/>
                            </a:cxn>
                            <a:cxn ang="0">
                              <a:pos x="csX1662" y="csY1662"/>
                            </a:cxn>
                            <a:cxn ang="0">
                              <a:pos x="csX1663" y="csY1663"/>
                            </a:cxn>
                            <a:cxn ang="0">
                              <a:pos x="csX1664" y="csY1664"/>
                            </a:cxn>
                            <a:cxn ang="0">
                              <a:pos x="csX1665" y="csY1665"/>
                            </a:cxn>
                            <a:cxn ang="0">
                              <a:pos x="csX1666" y="csY1666"/>
                            </a:cxn>
                            <a:cxn ang="0">
                              <a:pos x="csX1667" y="csY1667"/>
                            </a:cxn>
                            <a:cxn ang="0">
                              <a:pos x="csX1668" y="csY1668"/>
                            </a:cxn>
                            <a:cxn ang="0">
                              <a:pos x="csX1669" y="csY1669"/>
                            </a:cxn>
                            <a:cxn ang="0">
                              <a:pos x="csX1670" y="csY1670"/>
                            </a:cxn>
                            <a:cxn ang="0">
                              <a:pos x="csX1671" y="csY1671"/>
                            </a:cxn>
                            <a:cxn ang="0">
                              <a:pos x="csX1672" y="csY1672"/>
                            </a:cxn>
                            <a:cxn ang="0">
                              <a:pos x="csX1673" y="csY1673"/>
                            </a:cxn>
                            <a:cxn ang="0">
                              <a:pos x="csX1674" y="csY1674"/>
                            </a:cxn>
                            <a:cxn ang="0">
                              <a:pos x="csX1675" y="csY1675"/>
                            </a:cxn>
                            <a:cxn ang="0">
                              <a:pos x="csX1676" y="csY1676"/>
                            </a:cxn>
                            <a:cxn ang="0">
                              <a:pos x="csX1677" y="csY1677"/>
                            </a:cxn>
                            <a:cxn ang="0">
                              <a:pos x="csX1678" y="csY1678"/>
                            </a:cxn>
                            <a:cxn ang="0">
                              <a:pos x="csX1679" y="csY1679"/>
                            </a:cxn>
                            <a:cxn ang="0">
                              <a:pos x="csX1680" y="csY1680"/>
                            </a:cxn>
                            <a:cxn ang="0">
                              <a:pos x="csX1681" y="csY1681"/>
                            </a:cxn>
                            <a:cxn ang="0">
                              <a:pos x="csX1682" y="csY1682"/>
                            </a:cxn>
                            <a:cxn ang="0">
                              <a:pos x="csX1683" y="csY1683"/>
                            </a:cxn>
                            <a:cxn ang="0">
                              <a:pos x="csX1684" y="csY1684"/>
                            </a:cxn>
                            <a:cxn ang="0">
                              <a:pos x="csX1685" y="csY1685"/>
                            </a:cxn>
                            <a:cxn ang="0">
                              <a:pos x="csX1686" y="csY1686"/>
                            </a:cxn>
                            <a:cxn ang="0">
                              <a:pos x="csX1687" y="csY1687"/>
                            </a:cxn>
                            <a:cxn ang="0">
                              <a:pos x="csX1688" y="csY1688"/>
                            </a:cxn>
                            <a:cxn ang="0">
                              <a:pos x="csX1689" y="csY1689"/>
                            </a:cxn>
                            <a:cxn ang="0">
                              <a:pos x="csX1690" y="csY1690"/>
                            </a:cxn>
                            <a:cxn ang="0">
                              <a:pos x="csX1691" y="csY1691"/>
                            </a:cxn>
                            <a:cxn ang="0">
                              <a:pos x="csX1692" y="csY1692"/>
                            </a:cxn>
                            <a:cxn ang="0">
                              <a:pos x="csX1693" y="csY1693"/>
                            </a:cxn>
                            <a:cxn ang="0">
                              <a:pos x="csX1694" y="csY1694"/>
                            </a:cxn>
                            <a:cxn ang="0">
                              <a:pos x="csX1695" y="csY1695"/>
                            </a:cxn>
                            <a:cxn ang="0">
                              <a:pos x="csX1696" y="csY1696"/>
                            </a:cxn>
                            <a:cxn ang="0">
                              <a:pos x="csX1697" y="csY1697"/>
                            </a:cxn>
                            <a:cxn ang="0">
                              <a:pos x="csX1698" y="csY1698"/>
                            </a:cxn>
                            <a:cxn ang="0">
                              <a:pos x="csX1699" y="csY1699"/>
                            </a:cxn>
                            <a:cxn ang="0">
                              <a:pos x="csX1700" y="csY1700"/>
                            </a:cxn>
                            <a:cxn ang="0">
                              <a:pos x="csX1701" y="csY1701"/>
                            </a:cxn>
                            <a:cxn ang="0">
                              <a:pos x="csX1702" y="csY1702"/>
                            </a:cxn>
                            <a:cxn ang="0">
                              <a:pos x="csX1703" y="csY1703"/>
                            </a:cxn>
                            <a:cxn ang="0">
                              <a:pos x="csX1704" y="csY1704"/>
                            </a:cxn>
                            <a:cxn ang="0">
                              <a:pos x="csX1705" y="csY1705"/>
                            </a:cxn>
                            <a:cxn ang="0">
                              <a:pos x="csX1706" y="csY1706"/>
                            </a:cxn>
                            <a:cxn ang="0">
                              <a:pos x="csX1707" y="csY1707"/>
                            </a:cxn>
                            <a:cxn ang="0">
                              <a:pos x="csX1708" y="csY1708"/>
                            </a:cxn>
                            <a:cxn ang="0">
                              <a:pos x="csX1709" y="csY1709"/>
                            </a:cxn>
                            <a:cxn ang="0">
                              <a:pos x="csX1710" y="csY1710"/>
                            </a:cxn>
                            <a:cxn ang="0">
                              <a:pos x="csX1711" y="csY1711"/>
                            </a:cxn>
                            <a:cxn ang="0">
                              <a:pos x="csX1712" y="csY1712"/>
                            </a:cxn>
                            <a:cxn ang="0">
                              <a:pos x="csX1713" y="csY1713"/>
                            </a:cxn>
                            <a:cxn ang="0">
                              <a:pos x="csX1714" y="csY1714"/>
                            </a:cxn>
                            <a:cxn ang="0">
                              <a:pos x="csX1715" y="csY1715"/>
                            </a:cxn>
                            <a:cxn ang="0">
                              <a:pos x="csX1716" y="csY1716"/>
                            </a:cxn>
                            <a:cxn ang="0">
                              <a:pos x="csX1717" y="csY1717"/>
                            </a:cxn>
                            <a:cxn ang="0">
                              <a:pos x="csX1718" y="csY1718"/>
                            </a:cxn>
                            <a:cxn ang="0">
                              <a:pos x="csX1719" y="csY1719"/>
                            </a:cxn>
                            <a:cxn ang="0">
                              <a:pos x="csX1720" y="csY1720"/>
                            </a:cxn>
                            <a:cxn ang="0">
                              <a:pos x="csX1721" y="csY1721"/>
                            </a:cxn>
                            <a:cxn ang="0">
                              <a:pos x="csX1722" y="csY1722"/>
                            </a:cxn>
                            <a:cxn ang="0">
                              <a:pos x="csX1723" y="csY1723"/>
                            </a:cxn>
                            <a:cxn ang="0">
                              <a:pos x="csX1724" y="csY1724"/>
                            </a:cxn>
                            <a:cxn ang="0">
                              <a:pos x="csX1725" y="csY1725"/>
                            </a:cxn>
                            <a:cxn ang="0">
                              <a:pos x="csX1726" y="csY1726"/>
                            </a:cxn>
                            <a:cxn ang="0">
                              <a:pos x="csX1727" y="csY1727"/>
                            </a:cxn>
                            <a:cxn ang="0">
                              <a:pos x="csX1728" y="csY1728"/>
                            </a:cxn>
                            <a:cxn ang="0">
                              <a:pos x="csX1729" y="csY1729"/>
                            </a:cxn>
                            <a:cxn ang="0">
                              <a:pos x="csX1730" y="csY1730"/>
                            </a:cxn>
                            <a:cxn ang="0">
                              <a:pos x="csX1731" y="csY1731"/>
                            </a:cxn>
                            <a:cxn ang="0">
                              <a:pos x="csX1732" y="csY1732"/>
                            </a:cxn>
                            <a:cxn ang="0">
                              <a:pos x="csX1733" y="csY1733"/>
                            </a:cxn>
                            <a:cxn ang="0">
                              <a:pos x="csX1734" y="csY1734"/>
                            </a:cxn>
                            <a:cxn ang="0">
                              <a:pos x="csX1735" y="csY1735"/>
                            </a:cxn>
                            <a:cxn ang="0">
                              <a:pos x="csX1736" y="csY1736"/>
                            </a:cxn>
                            <a:cxn ang="0">
                              <a:pos x="csX1737" y="csY1737"/>
                            </a:cxn>
                            <a:cxn ang="0">
                              <a:pos x="csX1738" y="csY1738"/>
                            </a:cxn>
                            <a:cxn ang="0">
                              <a:pos x="csX1739" y="csY1739"/>
                            </a:cxn>
                            <a:cxn ang="0">
                              <a:pos x="csX1740" y="csY1740"/>
                            </a:cxn>
                            <a:cxn ang="0">
                              <a:pos x="csX1741" y="csY1741"/>
                            </a:cxn>
                            <a:cxn ang="0">
                              <a:pos x="csX1742" y="csY1742"/>
                            </a:cxn>
                            <a:cxn ang="0">
                              <a:pos x="csX1743" y="csY1743"/>
                            </a:cxn>
                            <a:cxn ang="0">
                              <a:pos x="csX1744" y="csY1744"/>
                            </a:cxn>
                            <a:cxn ang="0">
                              <a:pos x="csX1745" y="csY1745"/>
                            </a:cxn>
                            <a:cxn ang="0">
                              <a:pos x="csX1746" y="csY1746"/>
                            </a:cxn>
                            <a:cxn ang="0">
                              <a:pos x="csX1747" y="csY1747"/>
                            </a:cxn>
                            <a:cxn ang="0">
                              <a:pos x="csX1748" y="csY1748"/>
                            </a:cxn>
                            <a:cxn ang="0">
                              <a:pos x="csX1749" y="csY1749"/>
                            </a:cxn>
                            <a:cxn ang="0">
                              <a:pos x="csX1750" y="csY1750"/>
                            </a:cxn>
                            <a:cxn ang="0">
                              <a:pos x="csX1751" y="csY1751"/>
                            </a:cxn>
                            <a:cxn ang="0">
                              <a:pos x="csX1752" y="csY1752"/>
                            </a:cxn>
                            <a:cxn ang="0">
                              <a:pos x="csX1753" y="csY1753"/>
                            </a:cxn>
                            <a:cxn ang="0">
                              <a:pos x="csX1754" y="csY1754"/>
                            </a:cxn>
                            <a:cxn ang="0">
                              <a:pos x="csX1755" y="csY1755"/>
                            </a:cxn>
                            <a:cxn ang="0">
                              <a:pos x="csX1756" y="csY1756"/>
                            </a:cxn>
                            <a:cxn ang="0">
                              <a:pos x="csX1757" y="csY1757"/>
                            </a:cxn>
                            <a:cxn ang="0">
                              <a:pos x="csX1758" y="csY1758"/>
                            </a:cxn>
                            <a:cxn ang="0">
                              <a:pos x="csX1759" y="csY1759"/>
                            </a:cxn>
                            <a:cxn ang="0">
                              <a:pos x="csX1760" y="csY1760"/>
                            </a:cxn>
                            <a:cxn ang="0">
                              <a:pos x="csX1761" y="csY1761"/>
                            </a:cxn>
                            <a:cxn ang="0">
                              <a:pos x="csX1762" y="csY1762"/>
                            </a:cxn>
                            <a:cxn ang="0">
                              <a:pos x="csX1763" y="csY1763"/>
                            </a:cxn>
                            <a:cxn ang="0">
                              <a:pos x="csX1764" y="csY1764"/>
                            </a:cxn>
                            <a:cxn ang="0">
                              <a:pos x="csX1765" y="csY1765"/>
                            </a:cxn>
                            <a:cxn ang="0">
                              <a:pos x="csX1766" y="csY1766"/>
                            </a:cxn>
                            <a:cxn ang="0">
                              <a:pos x="csX1767" y="csY1767"/>
                            </a:cxn>
                            <a:cxn ang="0">
                              <a:pos x="csX1768" y="csY1768"/>
                            </a:cxn>
                            <a:cxn ang="0">
                              <a:pos x="csX1769" y="csY1769"/>
                            </a:cxn>
                            <a:cxn ang="0">
                              <a:pos x="csX1770" y="csY1770"/>
                            </a:cxn>
                            <a:cxn ang="0">
                              <a:pos x="csX1771" y="csY1771"/>
                            </a:cxn>
                            <a:cxn ang="0">
                              <a:pos x="csX1772" y="csY1772"/>
                            </a:cxn>
                            <a:cxn ang="0">
                              <a:pos x="csX1773" y="csY1773"/>
                            </a:cxn>
                            <a:cxn ang="0">
                              <a:pos x="csX1774" y="csY1774"/>
                            </a:cxn>
                            <a:cxn ang="0">
                              <a:pos x="csX1775" y="csY1775"/>
                            </a:cxn>
                            <a:cxn ang="0">
                              <a:pos x="csX1776" y="csY1776"/>
                            </a:cxn>
                            <a:cxn ang="0">
                              <a:pos x="csX1777" y="csY1777"/>
                            </a:cxn>
                            <a:cxn ang="0">
                              <a:pos x="csX1778" y="csY1778"/>
                            </a:cxn>
                            <a:cxn ang="0">
                              <a:pos x="csX1779" y="csY1779"/>
                            </a:cxn>
                            <a:cxn ang="0">
                              <a:pos x="csX1780" y="csY1780"/>
                            </a:cxn>
                            <a:cxn ang="0">
                              <a:pos x="csX1781" y="csY1781"/>
                            </a:cxn>
                            <a:cxn ang="0">
                              <a:pos x="csX1782" y="csY1782"/>
                            </a:cxn>
                            <a:cxn ang="0">
                              <a:pos x="csX1783" y="csY1783"/>
                            </a:cxn>
                            <a:cxn ang="0">
                              <a:pos x="csX1784" y="csY1784"/>
                            </a:cxn>
                            <a:cxn ang="0">
                              <a:pos x="csX1785" y="csY1785"/>
                            </a:cxn>
                            <a:cxn ang="0">
                              <a:pos x="csX1786" y="csY1786"/>
                            </a:cxn>
                            <a:cxn ang="0">
                              <a:pos x="csX1787" y="csY1787"/>
                            </a:cxn>
                            <a:cxn ang="0">
                              <a:pos x="csX1788" y="csY1788"/>
                            </a:cxn>
                            <a:cxn ang="0">
                              <a:pos x="csX1789" y="csY1789"/>
                            </a:cxn>
                            <a:cxn ang="0">
                              <a:pos x="csX1790" y="csY1790"/>
                            </a:cxn>
                            <a:cxn ang="0">
                              <a:pos x="csX1791" y="csY1791"/>
                            </a:cxn>
                            <a:cxn ang="0">
                              <a:pos x="csX1792" y="csY1792"/>
                            </a:cxn>
                            <a:cxn ang="0">
                              <a:pos x="csX1793" y="csY1793"/>
                            </a:cxn>
                            <a:cxn ang="0">
                              <a:pos x="csX1794" y="csY1794"/>
                            </a:cxn>
                            <a:cxn ang="0">
                              <a:pos x="csX1795" y="csY1795"/>
                            </a:cxn>
                            <a:cxn ang="0">
                              <a:pos x="csX1796" y="csY1796"/>
                            </a:cxn>
                            <a:cxn ang="0">
                              <a:pos x="csX1797" y="csY1797"/>
                            </a:cxn>
                            <a:cxn ang="0">
                              <a:pos x="csX1798" y="csY1798"/>
                            </a:cxn>
                            <a:cxn ang="0">
                              <a:pos x="csX1799" y="csY1799"/>
                            </a:cxn>
                            <a:cxn ang="0">
                              <a:pos x="csX1800" y="csY1800"/>
                            </a:cxn>
                            <a:cxn ang="0">
                              <a:pos x="csX1801" y="csY1801"/>
                            </a:cxn>
                            <a:cxn ang="0">
                              <a:pos x="csX1802" y="csY1802"/>
                            </a:cxn>
                            <a:cxn ang="0">
                              <a:pos x="csX1803" y="csY1803"/>
                            </a:cxn>
                            <a:cxn ang="0">
                              <a:pos x="csX1804" y="csY1804"/>
                            </a:cxn>
                            <a:cxn ang="0">
                              <a:pos x="csX1805" y="csY1805"/>
                            </a:cxn>
                            <a:cxn ang="0">
                              <a:pos x="csX1806" y="csY1806"/>
                            </a:cxn>
                            <a:cxn ang="0">
                              <a:pos x="csX1807" y="csY1807"/>
                            </a:cxn>
                            <a:cxn ang="0">
                              <a:pos x="csX1808" y="csY1808"/>
                            </a:cxn>
                            <a:cxn ang="0">
                              <a:pos x="csX1809" y="csY1809"/>
                            </a:cxn>
                            <a:cxn ang="0">
                              <a:pos x="csX1810" y="csY1810"/>
                            </a:cxn>
                            <a:cxn ang="0">
                              <a:pos x="csX1811" y="csY1811"/>
                            </a:cxn>
                            <a:cxn ang="0">
                              <a:pos x="csX1812" y="csY1812"/>
                            </a:cxn>
                            <a:cxn ang="0">
                              <a:pos x="csX1813" y="csY1813"/>
                            </a:cxn>
                            <a:cxn ang="0">
                              <a:pos x="csX1814" y="csY1814"/>
                            </a:cxn>
                            <a:cxn ang="0">
                              <a:pos x="csX1815" y="csY1815"/>
                            </a:cxn>
                            <a:cxn ang="0">
                              <a:pos x="csX1816" y="csY1816"/>
                            </a:cxn>
                            <a:cxn ang="0">
                              <a:pos x="csX1817" y="csY1817"/>
                            </a:cxn>
                            <a:cxn ang="0">
                              <a:pos x="csX1818" y="csY1818"/>
                            </a:cxn>
                            <a:cxn ang="0">
                              <a:pos x="csX1819" y="csY1819"/>
                            </a:cxn>
                            <a:cxn ang="0">
                              <a:pos x="csX1820" y="csY1820"/>
                            </a:cxn>
                            <a:cxn ang="0">
                              <a:pos x="csX1821" y="csY1821"/>
                            </a:cxn>
                            <a:cxn ang="0">
                              <a:pos x="csX1822" y="csY1822"/>
                            </a:cxn>
                            <a:cxn ang="0">
                              <a:pos x="csX1823" y="csY1823"/>
                            </a:cxn>
                            <a:cxn ang="0">
                              <a:pos x="csX1824" y="csY1824"/>
                            </a:cxn>
                            <a:cxn ang="0">
                              <a:pos x="csX1825" y="csY1825"/>
                            </a:cxn>
                            <a:cxn ang="0">
                              <a:pos x="csX1826" y="csY1826"/>
                            </a:cxn>
                            <a:cxn ang="0">
                              <a:pos x="csX1827" y="csY1827"/>
                            </a:cxn>
                            <a:cxn ang="0">
                              <a:pos x="csX1828" y="csY1828"/>
                            </a:cxn>
                            <a:cxn ang="0">
                              <a:pos x="csX1829" y="csY1829"/>
                            </a:cxn>
                            <a:cxn ang="0">
                              <a:pos x="csX1830" y="csY1830"/>
                            </a:cxn>
                            <a:cxn ang="0">
                              <a:pos x="csX1831" y="csY1831"/>
                            </a:cxn>
                            <a:cxn ang="0">
                              <a:pos x="csX1832" y="csY1832"/>
                            </a:cxn>
                            <a:cxn ang="0">
                              <a:pos x="csX1833" y="csY1833"/>
                            </a:cxn>
                            <a:cxn ang="0">
                              <a:pos x="csX1834" y="csY1834"/>
                            </a:cxn>
                            <a:cxn ang="0">
                              <a:pos x="csX1835" y="csY1835"/>
                            </a:cxn>
                            <a:cxn ang="0">
                              <a:pos x="csX1836" y="csY1836"/>
                            </a:cxn>
                            <a:cxn ang="0">
                              <a:pos x="csX1837" y="csY1837"/>
                            </a:cxn>
                            <a:cxn ang="0">
                              <a:pos x="csX1838" y="csY1838"/>
                            </a:cxn>
                            <a:cxn ang="0">
                              <a:pos x="csX1839" y="csY1839"/>
                            </a:cxn>
                            <a:cxn ang="0">
                              <a:pos x="csX1840" y="csY1840"/>
                            </a:cxn>
                            <a:cxn ang="0">
                              <a:pos x="csX1841" y="csY1841"/>
                            </a:cxn>
                            <a:cxn ang="0">
                              <a:pos x="csX1842" y="csY1842"/>
                            </a:cxn>
                            <a:cxn ang="0">
                              <a:pos x="csX1843" y="csY1843"/>
                            </a:cxn>
                            <a:cxn ang="0">
                              <a:pos x="csX1844" y="csY1844"/>
                            </a:cxn>
                            <a:cxn ang="0">
                              <a:pos x="csX1845" y="csY1845"/>
                            </a:cxn>
                            <a:cxn ang="0">
                              <a:pos x="csX1846" y="csY1846"/>
                            </a:cxn>
                            <a:cxn ang="0">
                              <a:pos x="csX1847" y="csY1847"/>
                            </a:cxn>
                            <a:cxn ang="0">
                              <a:pos x="csX1848" y="csY1848"/>
                            </a:cxn>
                            <a:cxn ang="0">
                              <a:pos x="csX1849" y="csY1849"/>
                            </a:cxn>
                            <a:cxn ang="0">
                              <a:pos x="csX1850" y="csY1850"/>
                            </a:cxn>
                            <a:cxn ang="0">
                              <a:pos x="csX1851" y="csY1851"/>
                            </a:cxn>
                            <a:cxn ang="0">
                              <a:pos x="csX1852" y="csY1852"/>
                            </a:cxn>
                            <a:cxn ang="0">
                              <a:pos x="csX1853" y="csY1853"/>
                            </a:cxn>
                            <a:cxn ang="0">
                              <a:pos x="csX1854" y="csY1854"/>
                            </a:cxn>
                            <a:cxn ang="0">
                              <a:pos x="csX1855" y="csY1855"/>
                            </a:cxn>
                            <a:cxn ang="0">
                              <a:pos x="csX1856" y="csY1856"/>
                            </a:cxn>
                            <a:cxn ang="0">
                              <a:pos x="csX1857" y="csY1857"/>
                            </a:cxn>
                            <a:cxn ang="0">
                              <a:pos x="csX1858" y="csY1858"/>
                            </a:cxn>
                            <a:cxn ang="0">
                              <a:pos x="csX1859" y="csY1859"/>
                            </a:cxn>
                            <a:cxn ang="0">
                              <a:pos x="csX1860" y="csY1860"/>
                            </a:cxn>
                            <a:cxn ang="0">
                              <a:pos x="csX1861" y="csY1861"/>
                            </a:cxn>
                            <a:cxn ang="0">
                              <a:pos x="csX1862" y="csY1862"/>
                            </a:cxn>
                            <a:cxn ang="0">
                              <a:pos x="csX1863" y="csY1863"/>
                            </a:cxn>
                            <a:cxn ang="0">
                              <a:pos x="csX1864" y="csY1864"/>
                            </a:cxn>
                            <a:cxn ang="0">
                              <a:pos x="csX1865" y="csY1865"/>
                            </a:cxn>
                            <a:cxn ang="0">
                              <a:pos x="csX1866" y="csY1866"/>
                            </a:cxn>
                            <a:cxn ang="0">
                              <a:pos x="csX1867" y="csY1867"/>
                            </a:cxn>
                            <a:cxn ang="0">
                              <a:pos x="csX1868" y="csY1868"/>
                            </a:cxn>
                            <a:cxn ang="0">
                              <a:pos x="csX1869" y="csY1869"/>
                            </a:cxn>
                            <a:cxn ang="0">
                              <a:pos x="csX1870" y="csY1870"/>
                            </a:cxn>
                            <a:cxn ang="0">
                              <a:pos x="csX1871" y="csY1871"/>
                            </a:cxn>
                            <a:cxn ang="0">
                              <a:pos x="csX1872" y="csY1872"/>
                            </a:cxn>
                            <a:cxn ang="0">
                              <a:pos x="csX1873" y="csY1873"/>
                            </a:cxn>
                            <a:cxn ang="0">
                              <a:pos x="csX1874" y="csY1874"/>
                            </a:cxn>
                            <a:cxn ang="0">
                              <a:pos x="csX1875" y="csY1875"/>
                            </a:cxn>
                            <a:cxn ang="0">
                              <a:pos x="csX1876" y="csY1876"/>
                            </a:cxn>
                            <a:cxn ang="0">
                              <a:pos x="csX1877" y="csY1877"/>
                            </a:cxn>
                            <a:cxn ang="0">
                              <a:pos x="csX1878" y="csY1878"/>
                            </a:cxn>
                            <a:cxn ang="0">
                              <a:pos x="csX1879" y="csY1879"/>
                            </a:cxn>
                            <a:cxn ang="0">
                              <a:pos x="csX1880" y="csY1880"/>
                            </a:cxn>
                            <a:cxn ang="0">
                              <a:pos x="csX1881" y="csY1881"/>
                            </a:cxn>
                            <a:cxn ang="0">
                              <a:pos x="csX1882" y="csY1882"/>
                            </a:cxn>
                            <a:cxn ang="0">
                              <a:pos x="csX1883" y="csY1883"/>
                            </a:cxn>
                            <a:cxn ang="0">
                              <a:pos x="csX1884" y="csY1884"/>
                            </a:cxn>
                            <a:cxn ang="0">
                              <a:pos x="csX1885" y="csY1885"/>
                            </a:cxn>
                            <a:cxn ang="0">
                              <a:pos x="csX1886" y="csY1886"/>
                            </a:cxn>
                            <a:cxn ang="0">
                              <a:pos x="csX1887" y="csY1887"/>
                            </a:cxn>
                            <a:cxn ang="0">
                              <a:pos x="csX1888" y="csY1888"/>
                            </a:cxn>
                            <a:cxn ang="0">
                              <a:pos x="csX1889" y="csY1889"/>
                            </a:cxn>
                            <a:cxn ang="0">
                              <a:pos x="csX1890" y="csY1890"/>
                            </a:cxn>
                            <a:cxn ang="0">
                              <a:pos x="csX1891" y="csY1891"/>
                            </a:cxn>
                            <a:cxn ang="0">
                              <a:pos x="csX1892" y="csY1892"/>
                            </a:cxn>
                            <a:cxn ang="0">
                              <a:pos x="csX1893" y="csY1893"/>
                            </a:cxn>
                            <a:cxn ang="0">
                              <a:pos x="csX1894" y="csY1894"/>
                            </a:cxn>
                            <a:cxn ang="0">
                              <a:pos x="csX1895" y="csY1895"/>
                            </a:cxn>
                            <a:cxn ang="0">
                              <a:pos x="csX1896" y="csY1896"/>
                            </a:cxn>
                            <a:cxn ang="0">
                              <a:pos x="csX1897" y="csY1897"/>
                            </a:cxn>
                            <a:cxn ang="0">
                              <a:pos x="csX1898" y="csY1898"/>
                            </a:cxn>
                            <a:cxn ang="0">
                              <a:pos x="csX1899" y="csY1899"/>
                            </a:cxn>
                            <a:cxn ang="0">
                              <a:pos x="csX1900" y="csY1900"/>
                            </a:cxn>
                            <a:cxn ang="0">
                              <a:pos x="csX1901" y="csY1901"/>
                            </a:cxn>
                            <a:cxn ang="0">
                              <a:pos x="csX1902" y="csY1902"/>
                            </a:cxn>
                            <a:cxn ang="0">
                              <a:pos x="csX1903" y="csY1903"/>
                            </a:cxn>
                            <a:cxn ang="0">
                              <a:pos x="csX1904" y="csY1904"/>
                            </a:cxn>
                            <a:cxn ang="0">
                              <a:pos x="csX1905" y="csY1905"/>
                            </a:cxn>
                            <a:cxn ang="0">
                              <a:pos x="csX1906" y="csY1906"/>
                            </a:cxn>
                            <a:cxn ang="0">
                              <a:pos x="csX1907" y="csY1907"/>
                            </a:cxn>
                            <a:cxn ang="0">
                              <a:pos x="csX1908" y="csY1908"/>
                            </a:cxn>
                            <a:cxn ang="0">
                              <a:pos x="csX1909" y="csY1909"/>
                            </a:cxn>
                            <a:cxn ang="0">
                              <a:pos x="csX1910" y="csY1910"/>
                            </a:cxn>
                            <a:cxn ang="0">
                              <a:pos x="csX1911" y="csY1911"/>
                            </a:cxn>
                            <a:cxn ang="0">
                              <a:pos x="csX1912" y="csY1912"/>
                            </a:cxn>
                            <a:cxn ang="0">
                              <a:pos x="csX1913" y="csY1913"/>
                            </a:cxn>
                            <a:cxn ang="0">
                              <a:pos x="csX1914" y="csY1914"/>
                            </a:cxn>
                            <a:cxn ang="0">
                              <a:pos x="csX1915" y="csY1915"/>
                            </a:cxn>
                            <a:cxn ang="0">
                              <a:pos x="csX1916" y="csY1916"/>
                            </a:cxn>
                            <a:cxn ang="0">
                              <a:pos x="csX1917" y="csY1917"/>
                            </a:cxn>
                            <a:cxn ang="0">
                              <a:pos x="csX1918" y="csY1918"/>
                            </a:cxn>
                            <a:cxn ang="0">
                              <a:pos x="csX1919" y="csY1919"/>
                            </a:cxn>
                            <a:cxn ang="0">
                              <a:pos x="csX1920" y="csY1920"/>
                            </a:cxn>
                            <a:cxn ang="0">
                              <a:pos x="csX1921" y="csY1921"/>
                            </a:cxn>
                            <a:cxn ang="0">
                              <a:pos x="csX1922" y="csY1922"/>
                            </a:cxn>
                            <a:cxn ang="0">
                              <a:pos x="csX1923" y="csY1923"/>
                            </a:cxn>
                            <a:cxn ang="0">
                              <a:pos x="csX1924" y="csY1924"/>
                            </a:cxn>
                            <a:cxn ang="0">
                              <a:pos x="csX1925" y="csY1925"/>
                            </a:cxn>
                            <a:cxn ang="0">
                              <a:pos x="csX1926" y="csY1926"/>
                            </a:cxn>
                            <a:cxn ang="0">
                              <a:pos x="csX1927" y="csY1927"/>
                            </a:cxn>
                            <a:cxn ang="0">
                              <a:pos x="csX1928" y="csY1928"/>
                            </a:cxn>
                            <a:cxn ang="0">
                              <a:pos x="csX1929" y="csY1929"/>
                            </a:cxn>
                            <a:cxn ang="0">
                              <a:pos x="csX1930" y="csY1930"/>
                            </a:cxn>
                            <a:cxn ang="0">
                              <a:pos x="csX1931" y="csY1931"/>
                            </a:cxn>
                            <a:cxn ang="0">
                              <a:pos x="csX1932" y="csY1932"/>
                            </a:cxn>
                            <a:cxn ang="0">
                              <a:pos x="csX1933" y="csY1933"/>
                            </a:cxn>
                            <a:cxn ang="0">
                              <a:pos x="csX1934" y="csY1934"/>
                            </a:cxn>
                            <a:cxn ang="0">
                              <a:pos x="csX1935" y="csY1935"/>
                            </a:cxn>
                            <a:cxn ang="0">
                              <a:pos x="csX1936" y="csY1936"/>
                            </a:cxn>
                            <a:cxn ang="0">
                              <a:pos x="csX1937" y="csY1937"/>
                            </a:cxn>
                            <a:cxn ang="0">
                              <a:pos x="csX1938" y="csY1938"/>
                            </a:cxn>
                            <a:cxn ang="0">
                              <a:pos x="csX1939" y="csY1939"/>
                            </a:cxn>
                            <a:cxn ang="0">
                              <a:pos x="csX1940" y="csY1940"/>
                            </a:cxn>
                            <a:cxn ang="0">
                              <a:pos x="csX1941" y="csY1941"/>
                            </a:cxn>
                            <a:cxn ang="0">
                              <a:pos x="csX1942" y="csY1942"/>
                            </a:cxn>
                            <a:cxn ang="0">
                              <a:pos x="csX1943" y="csY1943"/>
                            </a:cxn>
                            <a:cxn ang="0">
                              <a:pos x="csX1944" y="csY1944"/>
                            </a:cxn>
                            <a:cxn ang="0">
                              <a:pos x="csX1945" y="csY1945"/>
                            </a:cxn>
                            <a:cxn ang="0">
                              <a:pos x="csX1946" y="csY1946"/>
                            </a:cxn>
                            <a:cxn ang="0">
                              <a:pos x="csX1947" y="csY1947"/>
                            </a:cxn>
                            <a:cxn ang="0">
                              <a:pos x="csX1948" y="csY1948"/>
                            </a:cxn>
                            <a:cxn ang="0">
                              <a:pos x="csX1949" y="csY1949"/>
                            </a:cxn>
                            <a:cxn ang="0">
                              <a:pos x="csX1950" y="csY1950"/>
                            </a:cxn>
                            <a:cxn ang="0">
                              <a:pos x="csX1951" y="csY1951"/>
                            </a:cxn>
                            <a:cxn ang="0">
                              <a:pos x="csX1952" y="csY1952"/>
                            </a:cxn>
                            <a:cxn ang="0">
                              <a:pos x="csX1953" y="csY1953"/>
                            </a:cxn>
                            <a:cxn ang="0">
                              <a:pos x="csX1954" y="csY1954"/>
                            </a:cxn>
                            <a:cxn ang="0">
                              <a:pos x="csX1955" y="csY1955"/>
                            </a:cxn>
                            <a:cxn ang="0">
                              <a:pos x="csX1956" y="csY1956"/>
                            </a:cxn>
                            <a:cxn ang="0">
                              <a:pos x="csX1957" y="csY1957"/>
                            </a:cxn>
                            <a:cxn ang="0">
                              <a:pos x="csX1958" y="csY1958"/>
                            </a:cxn>
                            <a:cxn ang="0">
                              <a:pos x="csX1959" y="csY1959"/>
                            </a:cxn>
                            <a:cxn ang="0">
                              <a:pos x="csX1960" y="csY1960"/>
                            </a:cxn>
                            <a:cxn ang="0">
                              <a:pos x="csX1961" y="csY1961"/>
                            </a:cxn>
                            <a:cxn ang="0">
                              <a:pos x="csX1962" y="csY1962"/>
                            </a:cxn>
                            <a:cxn ang="0">
                              <a:pos x="csX1963" y="csY1963"/>
                            </a:cxn>
                            <a:cxn ang="0">
                              <a:pos x="csX1964" y="csY1964"/>
                            </a:cxn>
                            <a:cxn ang="0">
                              <a:pos x="csX1965" y="csY1965"/>
                            </a:cxn>
                            <a:cxn ang="0">
                              <a:pos x="csX1966" y="csY1966"/>
                            </a:cxn>
                            <a:cxn ang="0">
                              <a:pos x="csX1967" y="csY1967"/>
                            </a:cxn>
                            <a:cxn ang="0">
                              <a:pos x="csX1968" y="csY1968"/>
                            </a:cxn>
                            <a:cxn ang="0">
                              <a:pos x="csX1969" y="csY1969"/>
                            </a:cxn>
                            <a:cxn ang="0">
                              <a:pos x="csX1970" y="csY1970"/>
                            </a:cxn>
                            <a:cxn ang="0">
                              <a:pos x="csX1971" y="csY1971"/>
                            </a:cxn>
                            <a:cxn ang="0">
                              <a:pos x="csX1972" y="csY1972"/>
                            </a:cxn>
                            <a:cxn ang="0">
                              <a:pos x="csX1973" y="csY1973"/>
                            </a:cxn>
                            <a:cxn ang="0">
                              <a:pos x="csX1974" y="csY1974"/>
                            </a:cxn>
                            <a:cxn ang="0">
                              <a:pos x="csX1975" y="csY1975"/>
                            </a:cxn>
                            <a:cxn ang="0">
                              <a:pos x="csX1976" y="csY1976"/>
                            </a:cxn>
                            <a:cxn ang="0">
                              <a:pos x="csX1977" y="csY1977"/>
                            </a:cxn>
                            <a:cxn ang="0">
                              <a:pos x="csX1978" y="csY1978"/>
                            </a:cxn>
                            <a:cxn ang="0">
                              <a:pos x="csX1979" y="csY1979"/>
                            </a:cxn>
                            <a:cxn ang="0">
                              <a:pos x="csX1980" y="csY1980"/>
                            </a:cxn>
                            <a:cxn ang="0">
                              <a:pos x="csX1981" y="csY1981"/>
                            </a:cxn>
                            <a:cxn ang="0">
                              <a:pos x="csX1982" y="csY1982"/>
                            </a:cxn>
                            <a:cxn ang="0">
                              <a:pos x="csX1983" y="csY1983"/>
                            </a:cxn>
                            <a:cxn ang="0">
                              <a:pos x="csX1984" y="csY1984"/>
                            </a:cxn>
                            <a:cxn ang="0">
                              <a:pos x="csX1985" y="csY1985"/>
                            </a:cxn>
                            <a:cxn ang="0">
                              <a:pos x="csX1986" y="csY1986"/>
                            </a:cxn>
                            <a:cxn ang="0">
                              <a:pos x="csX1987" y="csY1987"/>
                            </a:cxn>
                            <a:cxn ang="0">
                              <a:pos x="csX1988" y="csY1988"/>
                            </a:cxn>
                            <a:cxn ang="0">
                              <a:pos x="csX1989" y="csY1989"/>
                            </a:cxn>
                            <a:cxn ang="0">
                              <a:pos x="csX1990" y="csY1990"/>
                            </a:cxn>
                            <a:cxn ang="0">
                              <a:pos x="csX1991" y="csY1991"/>
                            </a:cxn>
                            <a:cxn ang="0">
                              <a:pos x="csX1992" y="csY1992"/>
                            </a:cxn>
                            <a:cxn ang="0">
                              <a:pos x="csX1993" y="csY1993"/>
                            </a:cxn>
                            <a:cxn ang="0">
                              <a:pos x="csX1994" y="csY1994"/>
                            </a:cxn>
                            <a:cxn ang="0">
                              <a:pos x="csX1995" y="csY1995"/>
                            </a:cxn>
                            <a:cxn ang="0">
                              <a:pos x="csX1996" y="csY1996"/>
                            </a:cxn>
                            <a:cxn ang="0">
                              <a:pos x="csX1997" y="csY1997"/>
                            </a:cxn>
                            <a:cxn ang="0">
                              <a:pos x="csX1998" y="csY1998"/>
                            </a:cxn>
                            <a:cxn ang="0">
                              <a:pos x="csX1999" y="csY1999"/>
                            </a:cxn>
                            <a:cxn ang="0">
                              <a:pos x="csX2000" y="csY2000"/>
                            </a:cxn>
                            <a:cxn ang="0">
                              <a:pos x="csX2001" y="csY2001"/>
                            </a:cxn>
                            <a:cxn ang="0">
                              <a:pos x="csX2002" y="csY2002"/>
                            </a:cxn>
                            <a:cxn ang="0">
                              <a:pos x="csX2003" y="csY2003"/>
                            </a:cxn>
                            <a:cxn ang="0">
                              <a:pos x="csX2004" y="csY2004"/>
                            </a:cxn>
                            <a:cxn ang="0">
                              <a:pos x="csX2005" y="csY2005"/>
                            </a:cxn>
                            <a:cxn ang="0">
                              <a:pos x="csX2006" y="csY2006"/>
                            </a:cxn>
                            <a:cxn ang="0">
                              <a:pos x="csX2007" y="csY2007"/>
                            </a:cxn>
                            <a:cxn ang="0">
                              <a:pos x="csX2008" y="csY2008"/>
                            </a:cxn>
                            <a:cxn ang="0">
                              <a:pos x="csX2009" y="csY2009"/>
                            </a:cxn>
                            <a:cxn ang="0">
                              <a:pos x="csX2010" y="csY2010"/>
                            </a:cxn>
                            <a:cxn ang="0">
                              <a:pos x="csX2011" y="csY2011"/>
                            </a:cxn>
                            <a:cxn ang="0">
                              <a:pos x="csX2012" y="csY2012"/>
                            </a:cxn>
                            <a:cxn ang="0">
                              <a:pos x="csX2013" y="csY2013"/>
                            </a:cxn>
                            <a:cxn ang="0">
                              <a:pos x="csX2014" y="csY2014"/>
                            </a:cxn>
                            <a:cxn ang="0">
                              <a:pos x="csX2015" y="csY2015"/>
                            </a:cxn>
                            <a:cxn ang="0">
                              <a:pos x="csX2016" y="csY2016"/>
                            </a:cxn>
                            <a:cxn ang="0">
                              <a:pos x="csX2017" y="csY2017"/>
                            </a:cxn>
                            <a:cxn ang="0">
                              <a:pos x="csX2018" y="csY2018"/>
                            </a:cxn>
                            <a:cxn ang="0">
                              <a:pos x="csX2019" y="csY2019"/>
                            </a:cxn>
                            <a:cxn ang="0">
                              <a:pos x="csX2020" y="csY2020"/>
                            </a:cxn>
                            <a:cxn ang="0">
                              <a:pos x="csX2021" y="csY2021"/>
                            </a:cxn>
                            <a:cxn ang="0">
                              <a:pos x="csX2022" y="csY2022"/>
                            </a:cxn>
                            <a:cxn ang="0">
                              <a:pos x="csX2023" y="csY2023"/>
                            </a:cxn>
                            <a:cxn ang="0">
                              <a:pos x="csX2024" y="csY2024"/>
                            </a:cxn>
                            <a:cxn ang="0">
                              <a:pos x="csX2025" y="csY2025"/>
                            </a:cxn>
                            <a:cxn ang="0">
                              <a:pos x="csX2026" y="csY2026"/>
                            </a:cxn>
                            <a:cxn ang="0">
                              <a:pos x="csX2027" y="csY2027"/>
                            </a:cxn>
                            <a:cxn ang="0">
                              <a:pos x="csX2028" y="csY2028"/>
                            </a:cxn>
                            <a:cxn ang="0">
                              <a:pos x="csX2029" y="csY2029"/>
                            </a:cxn>
                            <a:cxn ang="0">
                              <a:pos x="csX2030" y="csY2030"/>
                            </a:cxn>
                            <a:cxn ang="0">
                              <a:pos x="csX2031" y="csY2031"/>
                            </a:cxn>
                            <a:cxn ang="0">
                              <a:pos x="csX2032" y="csY2032"/>
                            </a:cxn>
                            <a:cxn ang="0">
                              <a:pos x="csX2033" y="csY2033"/>
                            </a:cxn>
                            <a:cxn ang="0">
                              <a:pos x="csX2034" y="csY2034"/>
                            </a:cxn>
                            <a:cxn ang="0">
                              <a:pos x="csX2035" y="csY2035"/>
                            </a:cxn>
                            <a:cxn ang="0">
                              <a:pos x="csX2036" y="csY2036"/>
                            </a:cxn>
                            <a:cxn ang="0">
                              <a:pos x="csX2037" y="csY2037"/>
                            </a:cxn>
                            <a:cxn ang="0">
                              <a:pos x="csX2038" y="csY2038"/>
                            </a:cxn>
                            <a:cxn ang="0">
                              <a:pos x="csX2039" y="csY2039"/>
                            </a:cxn>
                            <a:cxn ang="0">
                              <a:pos x="csX2040" y="csY2040"/>
                            </a:cxn>
                            <a:cxn ang="0">
                              <a:pos x="csX2041" y="csY2041"/>
                            </a:cxn>
                            <a:cxn ang="0">
                              <a:pos x="csX2042" y="csY2042"/>
                            </a:cxn>
                            <a:cxn ang="0">
                              <a:pos x="csX2043" y="csY2043"/>
                            </a:cxn>
                            <a:cxn ang="0">
                              <a:pos x="csX2044" y="csY2044"/>
                            </a:cxn>
                            <a:cxn ang="0">
                              <a:pos x="csX2045" y="csY2045"/>
                            </a:cxn>
                            <a:cxn ang="0">
                              <a:pos x="csX2046" y="csY2046"/>
                            </a:cxn>
                            <a:cxn ang="0">
                              <a:pos x="csX2047" y="csY2047"/>
                            </a:cxn>
                            <a:cxn ang="0">
                              <a:pos x="csX2048" y="csY2048"/>
                            </a:cxn>
                            <a:cxn ang="0">
                              <a:pos x="csX2049" y="csY2049"/>
                            </a:cxn>
                            <a:cxn ang="0">
                              <a:pos x="csX2050" y="csY2050"/>
                            </a:cxn>
                            <a:cxn ang="0">
                              <a:pos x="csX2051" y="csY2051"/>
                            </a:cxn>
                            <a:cxn ang="0">
                              <a:pos x="csX2052" y="csY2052"/>
                            </a:cxn>
                            <a:cxn ang="0">
                              <a:pos x="csX2053" y="csY2053"/>
                            </a:cxn>
                            <a:cxn ang="0">
                              <a:pos x="csX2054" y="csY2054"/>
                            </a:cxn>
                            <a:cxn ang="0">
                              <a:pos x="csX2055" y="csY2055"/>
                            </a:cxn>
                            <a:cxn ang="0">
                              <a:pos x="csX2056" y="csY2056"/>
                            </a:cxn>
                            <a:cxn ang="0">
                              <a:pos x="csX2057" y="csY2057"/>
                            </a:cxn>
                            <a:cxn ang="0">
                              <a:pos x="csX2058" y="csY2058"/>
                            </a:cxn>
                            <a:cxn ang="0">
                              <a:pos x="csX2059" y="csY2059"/>
                            </a:cxn>
                            <a:cxn ang="0">
                              <a:pos x="csX2060" y="csY2060"/>
                            </a:cxn>
                            <a:cxn ang="0">
                              <a:pos x="csX2061" y="csY2061"/>
                            </a:cxn>
                            <a:cxn ang="0">
                              <a:pos x="csX2062" y="csY2062"/>
                            </a:cxn>
                            <a:cxn ang="0">
                              <a:pos x="csX2063" y="csY2063"/>
                            </a:cxn>
                            <a:cxn ang="0">
                              <a:pos x="csX2064" y="csY2064"/>
                            </a:cxn>
                            <a:cxn ang="0">
                              <a:pos x="csX2065" y="csY2065"/>
                            </a:cxn>
                            <a:cxn ang="0">
                              <a:pos x="csX2066" y="csY2066"/>
                            </a:cxn>
                            <a:cxn ang="0">
                              <a:pos x="csX2067" y="csY2067"/>
                            </a:cxn>
                            <a:cxn ang="0">
                              <a:pos x="csX2068" y="csY2068"/>
                            </a:cxn>
                            <a:cxn ang="0">
                              <a:pos x="csX2069" y="csY2069"/>
                            </a:cxn>
                            <a:cxn ang="0">
                              <a:pos x="csX2070" y="csY2070"/>
                            </a:cxn>
                            <a:cxn ang="0">
                              <a:pos x="csX2071" y="csY2071"/>
                            </a:cxn>
                            <a:cxn ang="0">
                              <a:pos x="csX2072" y="csY2072"/>
                            </a:cxn>
                            <a:cxn ang="0">
                              <a:pos x="csX2073" y="csY2073"/>
                            </a:cxn>
                            <a:cxn ang="0">
                              <a:pos x="csX2074" y="csY2074"/>
                            </a:cxn>
                            <a:cxn ang="0">
                              <a:pos x="csX2075" y="csY2075"/>
                            </a:cxn>
                            <a:cxn ang="0">
                              <a:pos x="csX2076" y="csY2076"/>
                            </a:cxn>
                            <a:cxn ang="0">
                              <a:pos x="csX2077" y="csY2077"/>
                            </a:cxn>
                            <a:cxn ang="0">
                              <a:pos x="csX2078" y="csY2078"/>
                            </a:cxn>
                            <a:cxn ang="0">
                              <a:pos x="csX2079" y="csY2079"/>
                            </a:cxn>
                            <a:cxn ang="0">
                              <a:pos x="csX2080" y="csY2080"/>
                            </a:cxn>
                            <a:cxn ang="0">
                              <a:pos x="csX2081" y="csY2081"/>
                            </a:cxn>
                            <a:cxn ang="0">
                              <a:pos x="csX2082" y="csY2082"/>
                            </a:cxn>
                            <a:cxn ang="0">
                              <a:pos x="csX2083" y="csY2083"/>
                            </a:cxn>
                            <a:cxn ang="0">
                              <a:pos x="csX2084" y="csY2084"/>
                            </a:cxn>
                            <a:cxn ang="0">
                              <a:pos x="csX2085" y="csY2085"/>
                            </a:cxn>
                            <a:cxn ang="0">
                              <a:pos x="csX2086" y="csY2086"/>
                            </a:cxn>
                            <a:cxn ang="0">
                              <a:pos x="csX2087" y="csY2087"/>
                            </a:cxn>
                            <a:cxn ang="0">
                              <a:pos x="csX2088" y="csY2088"/>
                            </a:cxn>
                            <a:cxn ang="0">
                              <a:pos x="csX2089" y="csY2089"/>
                            </a:cxn>
                            <a:cxn ang="0">
                              <a:pos x="csX2090" y="csY2090"/>
                            </a:cxn>
                            <a:cxn ang="0">
                              <a:pos x="csX2091" y="csY2091"/>
                            </a:cxn>
                            <a:cxn ang="0">
                              <a:pos x="csX2092" y="csY2092"/>
                            </a:cxn>
                            <a:cxn ang="0">
                              <a:pos x="csX2093" y="csY2093"/>
                            </a:cxn>
                            <a:cxn ang="0">
                              <a:pos x="csX2094" y="csY2094"/>
                            </a:cxn>
                            <a:cxn ang="0">
                              <a:pos x="csX2095" y="csY2095"/>
                            </a:cxn>
                            <a:cxn ang="0">
                              <a:pos x="csX2096" y="csY2096"/>
                            </a:cxn>
                            <a:cxn ang="0">
                              <a:pos x="csX2097" y="csY2097"/>
                            </a:cxn>
                            <a:cxn ang="0">
                              <a:pos x="csX2098" y="csY2098"/>
                            </a:cxn>
                            <a:cxn ang="0">
                              <a:pos x="csX2099" y="csY2099"/>
                            </a:cxn>
                            <a:cxn ang="0">
                              <a:pos x="csX2100" y="csY2100"/>
                            </a:cxn>
                            <a:cxn ang="0">
                              <a:pos x="csX2101" y="csY2101"/>
                            </a:cxn>
                            <a:cxn ang="0">
                              <a:pos x="csX2102" y="csY2102"/>
                            </a:cxn>
                            <a:cxn ang="0">
                              <a:pos x="csX2103" y="csY2103"/>
                            </a:cxn>
                            <a:cxn ang="0">
                              <a:pos x="csX2104" y="csY2104"/>
                            </a:cxn>
                            <a:cxn ang="0">
                              <a:pos x="csX2105" y="csY2105"/>
                            </a:cxn>
                            <a:cxn ang="0">
                              <a:pos x="csX2106" y="csY2106"/>
                            </a:cxn>
                            <a:cxn ang="0">
                              <a:pos x="csX2107" y="csY2107"/>
                            </a:cxn>
                            <a:cxn ang="0">
                              <a:pos x="csX2108" y="csY2108"/>
                            </a:cxn>
                            <a:cxn ang="0">
                              <a:pos x="csX2109" y="csY2109"/>
                            </a:cxn>
                            <a:cxn ang="0">
                              <a:pos x="csX2110" y="csY2110"/>
                            </a:cxn>
                            <a:cxn ang="0">
                              <a:pos x="csX2111" y="csY2111"/>
                            </a:cxn>
                            <a:cxn ang="0">
                              <a:pos x="csX2112" y="csY2112"/>
                            </a:cxn>
                            <a:cxn ang="0">
                              <a:pos x="csX2113" y="csY2113"/>
                            </a:cxn>
                            <a:cxn ang="0">
                              <a:pos x="csX2114" y="csY2114"/>
                            </a:cxn>
                            <a:cxn ang="0">
                              <a:pos x="csX2115" y="csY2115"/>
                            </a:cxn>
                            <a:cxn ang="0">
                              <a:pos x="csX2116" y="csY2116"/>
                            </a:cxn>
                            <a:cxn ang="0">
                              <a:pos x="csX2117" y="csY2117"/>
                            </a:cxn>
                            <a:cxn ang="0">
                              <a:pos x="csX2118" y="csY2118"/>
                            </a:cxn>
                            <a:cxn ang="0">
                              <a:pos x="csX2119" y="csY2119"/>
                            </a:cxn>
                            <a:cxn ang="0">
                              <a:pos x="csX2120" y="csY2120"/>
                            </a:cxn>
                            <a:cxn ang="0">
                              <a:pos x="csX2121" y="csY2121"/>
                            </a:cxn>
                            <a:cxn ang="0">
                              <a:pos x="csX2122" y="csY2122"/>
                            </a:cxn>
                            <a:cxn ang="0">
                              <a:pos x="csX2123" y="csY2123"/>
                            </a:cxn>
                            <a:cxn ang="0">
                              <a:pos x="csX2124" y="csY2124"/>
                            </a:cxn>
                            <a:cxn ang="0">
                              <a:pos x="csX2125" y="csY2125"/>
                            </a:cxn>
                            <a:cxn ang="0">
                              <a:pos x="csX2126" y="csY2126"/>
                            </a:cxn>
                            <a:cxn ang="0">
                              <a:pos x="csX2127" y="csY2127"/>
                            </a:cxn>
                            <a:cxn ang="0">
                              <a:pos x="csX2128" y="csY2128"/>
                            </a:cxn>
                            <a:cxn ang="0">
                              <a:pos x="csX2129" y="csY2129"/>
                            </a:cxn>
                            <a:cxn ang="0">
                              <a:pos x="csX2130" y="csY2130"/>
                            </a:cxn>
                            <a:cxn ang="0">
                              <a:pos x="csX2131" y="csY2131"/>
                            </a:cxn>
                            <a:cxn ang="0">
                              <a:pos x="csX2132" y="csY2132"/>
                            </a:cxn>
                            <a:cxn ang="0">
                              <a:pos x="csX2133" y="csY2133"/>
                            </a:cxn>
                            <a:cxn ang="0">
                              <a:pos x="csX2134" y="csY2134"/>
                            </a:cxn>
                            <a:cxn ang="0">
                              <a:pos x="csX2135" y="csY2135"/>
                            </a:cxn>
                            <a:cxn ang="0">
                              <a:pos x="csX2136" y="csY2136"/>
                            </a:cxn>
                            <a:cxn ang="0">
                              <a:pos x="csX2137" y="csY2137"/>
                            </a:cxn>
                            <a:cxn ang="0">
                              <a:pos x="csX2138" y="csY2138"/>
                            </a:cxn>
                            <a:cxn ang="0">
                              <a:pos x="csX2139" y="csY2139"/>
                            </a:cxn>
                            <a:cxn ang="0">
                              <a:pos x="csX2140" y="csY2140"/>
                            </a:cxn>
                            <a:cxn ang="0">
                              <a:pos x="csX2141" y="csY2141"/>
                            </a:cxn>
                            <a:cxn ang="0">
                              <a:pos x="csX2142" y="csY2142"/>
                            </a:cxn>
                            <a:cxn ang="0">
                              <a:pos x="csX2143" y="csY2143"/>
                            </a:cxn>
                            <a:cxn ang="0">
                              <a:pos x="csX2144" y="csY2144"/>
                            </a:cxn>
                            <a:cxn ang="0">
                              <a:pos x="csX2145" y="csY2145"/>
                            </a:cxn>
                            <a:cxn ang="0">
                              <a:pos x="csX2146" y="csY2146"/>
                            </a:cxn>
                            <a:cxn ang="0">
                              <a:pos x="csX2147" y="csY2147"/>
                            </a:cxn>
                            <a:cxn ang="0">
                              <a:pos x="csX2148" y="csY2148"/>
                            </a:cxn>
                            <a:cxn ang="0">
                              <a:pos x="csX2149" y="csY2149"/>
                            </a:cxn>
                            <a:cxn ang="0">
                              <a:pos x="csX2150" y="csY2150"/>
                            </a:cxn>
                            <a:cxn ang="0">
                              <a:pos x="csX2151" y="csY2151"/>
                            </a:cxn>
                            <a:cxn ang="0">
                              <a:pos x="csX2152" y="csY2152"/>
                            </a:cxn>
                            <a:cxn ang="0">
                              <a:pos x="csX2153" y="csY2153"/>
                            </a:cxn>
                            <a:cxn ang="0">
                              <a:pos x="csX2154" y="csY2154"/>
                            </a:cxn>
                            <a:cxn ang="0">
                              <a:pos x="csX2155" y="csY2155"/>
                            </a:cxn>
                            <a:cxn ang="0">
                              <a:pos x="csX2156" y="csY2156"/>
                            </a:cxn>
                            <a:cxn ang="0">
                              <a:pos x="csX2157" y="csY2157"/>
                            </a:cxn>
                            <a:cxn ang="0">
                              <a:pos x="csX2158" y="csY2158"/>
                            </a:cxn>
                            <a:cxn ang="0">
                              <a:pos x="csX2159" y="csY2159"/>
                            </a:cxn>
                            <a:cxn ang="0">
                              <a:pos x="csX2160" y="csY2160"/>
                            </a:cxn>
                            <a:cxn ang="0">
                              <a:pos x="csX2161" y="csY2161"/>
                            </a:cxn>
                            <a:cxn ang="0">
                              <a:pos x="csX2162" y="csY2162"/>
                            </a:cxn>
                            <a:cxn ang="0">
                              <a:pos x="csX2163" y="csY2163"/>
                            </a:cxn>
                            <a:cxn ang="0">
                              <a:pos x="csX2164" y="csY2164"/>
                            </a:cxn>
                            <a:cxn ang="0">
                              <a:pos x="csX2165" y="csY2165"/>
                            </a:cxn>
                            <a:cxn ang="0">
                              <a:pos x="csX2166" y="csY2166"/>
                            </a:cxn>
                            <a:cxn ang="0">
                              <a:pos x="csX2167" y="csY2167"/>
                            </a:cxn>
                            <a:cxn ang="0">
                              <a:pos x="csX2168" y="csY2168"/>
                            </a:cxn>
                            <a:cxn ang="0">
                              <a:pos x="csX2169" y="csY2169"/>
                            </a:cxn>
                            <a:cxn ang="0">
                              <a:pos x="csX2170" y="csY2170"/>
                            </a:cxn>
                            <a:cxn ang="0">
                              <a:pos x="csX2171" y="csY2171"/>
                            </a:cxn>
                            <a:cxn ang="0">
                              <a:pos x="csX2172" y="csY2172"/>
                            </a:cxn>
                            <a:cxn ang="0">
                              <a:pos x="csX2173" y="csY2173"/>
                            </a:cxn>
                            <a:cxn ang="0">
                              <a:pos x="csX2174" y="csY2174"/>
                            </a:cxn>
                            <a:cxn ang="0">
                              <a:pos x="csX2175" y="csY2175"/>
                            </a:cxn>
                            <a:cxn ang="0">
                              <a:pos x="csX2176" y="csY2176"/>
                            </a:cxn>
                            <a:cxn ang="0">
                              <a:pos x="csX2177" y="csY2177"/>
                            </a:cxn>
                            <a:cxn ang="0">
                              <a:pos x="csX2178" y="csY2178"/>
                            </a:cxn>
                            <a:cxn ang="0">
                              <a:pos x="csX2179" y="csY2179"/>
                            </a:cxn>
                            <a:cxn ang="0">
                              <a:pos x="csX2180" y="csY2180"/>
                            </a:cxn>
                            <a:cxn ang="0">
                              <a:pos x="csX2181" y="csY2181"/>
                            </a:cxn>
                            <a:cxn ang="0">
                              <a:pos x="csX2182" y="csY2182"/>
                            </a:cxn>
                            <a:cxn ang="0">
                              <a:pos x="csX2183" y="csY2183"/>
                            </a:cxn>
                            <a:cxn ang="0">
                              <a:pos x="csX2184" y="csY2184"/>
                            </a:cxn>
                            <a:cxn ang="0">
                              <a:pos x="csX2185" y="csY2185"/>
                            </a:cxn>
                            <a:cxn ang="0">
                              <a:pos x="csX2186" y="csY2186"/>
                            </a:cxn>
                            <a:cxn ang="0">
                              <a:pos x="csX2187" y="csY2187"/>
                            </a:cxn>
                            <a:cxn ang="0">
                              <a:pos x="csX2188" y="csY2188"/>
                            </a:cxn>
                            <a:cxn ang="0">
                              <a:pos x="csX2189" y="csY2189"/>
                            </a:cxn>
                            <a:cxn ang="0">
                              <a:pos x="csX2190" y="csY2190"/>
                            </a:cxn>
                            <a:cxn ang="0">
                              <a:pos x="csX2191" y="csY2191"/>
                            </a:cxn>
                            <a:cxn ang="0">
                              <a:pos x="csX2192" y="csY2192"/>
                            </a:cxn>
                            <a:cxn ang="0">
                              <a:pos x="csX2193" y="csY2193"/>
                            </a:cxn>
                            <a:cxn ang="0">
                              <a:pos x="csX2194" y="csY2194"/>
                            </a:cxn>
                            <a:cxn ang="0">
                              <a:pos x="csX2195" y="csY2195"/>
                            </a:cxn>
                            <a:cxn ang="0">
                              <a:pos x="csX2196" y="csY2196"/>
                            </a:cxn>
                            <a:cxn ang="0">
                              <a:pos x="csX2197" y="csY2197"/>
                            </a:cxn>
                            <a:cxn ang="0">
                              <a:pos x="csX2198" y="csY2198"/>
                            </a:cxn>
                            <a:cxn ang="0">
                              <a:pos x="csX2199" y="csY2199"/>
                            </a:cxn>
                            <a:cxn ang="0">
                              <a:pos x="csX2200" y="csY2200"/>
                            </a:cxn>
                            <a:cxn ang="0">
                              <a:pos x="csX2201" y="csY2201"/>
                            </a:cxn>
                            <a:cxn ang="0">
                              <a:pos x="csX2202" y="csY2202"/>
                            </a:cxn>
                            <a:cxn ang="0">
                              <a:pos x="csX2203" y="csY2203"/>
                            </a:cxn>
                            <a:cxn ang="0">
                              <a:pos x="csX2204" y="csY2204"/>
                            </a:cxn>
                            <a:cxn ang="0">
                              <a:pos x="csX2205" y="csY2205"/>
                            </a:cxn>
                            <a:cxn ang="0">
                              <a:pos x="csX2206" y="csY2206"/>
                            </a:cxn>
                            <a:cxn ang="0">
                              <a:pos x="csX2207" y="csY2207"/>
                            </a:cxn>
                            <a:cxn ang="0">
                              <a:pos x="csX2208" y="csY2208"/>
                            </a:cxn>
                            <a:cxn ang="0">
                              <a:pos x="csX2209" y="csY2209"/>
                            </a:cxn>
                            <a:cxn ang="0">
                              <a:pos x="csX2210" y="csY2210"/>
                            </a:cxn>
                            <a:cxn ang="0">
                              <a:pos x="csX2211" y="csY2211"/>
                            </a:cxn>
                            <a:cxn ang="0">
                              <a:pos x="csX2212" y="csY2212"/>
                            </a:cxn>
                            <a:cxn ang="0">
                              <a:pos x="csX2213" y="csY2213"/>
                            </a:cxn>
                            <a:cxn ang="0">
                              <a:pos x="csX2214" y="csY2214"/>
                            </a:cxn>
                            <a:cxn ang="0">
                              <a:pos x="csX2215" y="csY2215"/>
                            </a:cxn>
                            <a:cxn ang="0">
                              <a:pos x="csX2216" y="csY2216"/>
                            </a:cxn>
                            <a:cxn ang="0">
                              <a:pos x="csX2217" y="csY2217"/>
                            </a:cxn>
                            <a:cxn ang="0">
                              <a:pos x="csX2218" y="csY2218"/>
                            </a:cxn>
                            <a:cxn ang="0">
                              <a:pos x="csX2219" y="csY2219"/>
                            </a:cxn>
                            <a:cxn ang="0">
                              <a:pos x="csX2220" y="csY2220"/>
                            </a:cxn>
                            <a:cxn ang="0">
                              <a:pos x="csX2221" y="csY2221"/>
                            </a:cxn>
                            <a:cxn ang="0">
                              <a:pos x="csX2222" y="csY2222"/>
                            </a:cxn>
                            <a:cxn ang="0">
                              <a:pos x="csX2223" y="csY2223"/>
                            </a:cxn>
                            <a:cxn ang="0">
                              <a:pos x="csX2224" y="csY2224"/>
                            </a:cxn>
                            <a:cxn ang="0">
                              <a:pos x="csX2225" y="csY2225"/>
                            </a:cxn>
                            <a:cxn ang="0">
                              <a:pos x="csX2226" y="csY2226"/>
                            </a:cxn>
                            <a:cxn ang="0">
                              <a:pos x="csX2227" y="csY2227"/>
                            </a:cxn>
                            <a:cxn ang="0">
                              <a:pos x="csX2228" y="csY2228"/>
                            </a:cxn>
                            <a:cxn ang="0">
                              <a:pos x="csX2229" y="csY2229"/>
                            </a:cxn>
                            <a:cxn ang="0">
                              <a:pos x="csX2230" y="csY2230"/>
                            </a:cxn>
                            <a:cxn ang="0">
                              <a:pos x="csX2231" y="csY2231"/>
                            </a:cxn>
                            <a:cxn ang="0">
                              <a:pos x="csX2232" y="csY2232"/>
                            </a:cxn>
                            <a:cxn ang="0">
                              <a:pos x="csX2233" y="csY2233"/>
                            </a:cxn>
                            <a:cxn ang="0">
                              <a:pos x="csX2234" y="csY2234"/>
                            </a:cxn>
                            <a:cxn ang="0">
                              <a:pos x="csX2235" y="csY2235"/>
                            </a:cxn>
                            <a:cxn ang="0">
                              <a:pos x="csX2236" y="csY2236"/>
                            </a:cxn>
                            <a:cxn ang="0">
                              <a:pos x="csX2237" y="csY2237"/>
                            </a:cxn>
                            <a:cxn ang="0">
                              <a:pos x="csX2238" y="csY2238"/>
                            </a:cxn>
                            <a:cxn ang="0">
                              <a:pos x="csX2239" y="csY2239"/>
                            </a:cxn>
                            <a:cxn ang="0">
                              <a:pos x="csX2240" y="csY2240"/>
                            </a:cxn>
                            <a:cxn ang="0">
                              <a:pos x="csX2241" y="csY2241"/>
                            </a:cxn>
                            <a:cxn ang="0">
                              <a:pos x="csX2242" y="csY2242"/>
                            </a:cxn>
                            <a:cxn ang="0">
                              <a:pos x="csX2243" y="csY2243"/>
                            </a:cxn>
                            <a:cxn ang="0">
                              <a:pos x="csX2244" y="csY2244"/>
                            </a:cxn>
                            <a:cxn ang="0">
                              <a:pos x="csX2245" y="csY2245"/>
                            </a:cxn>
                            <a:cxn ang="0">
                              <a:pos x="csX2246" y="csY2246"/>
                            </a:cxn>
                            <a:cxn ang="0">
                              <a:pos x="csX2247" y="csY2247"/>
                            </a:cxn>
                            <a:cxn ang="0">
                              <a:pos x="csX2248" y="csY2248"/>
                            </a:cxn>
                            <a:cxn ang="0">
                              <a:pos x="csX2249" y="csY2249"/>
                            </a:cxn>
                            <a:cxn ang="0">
                              <a:pos x="csX2250" y="csY2250"/>
                            </a:cxn>
                            <a:cxn ang="0">
                              <a:pos x="csX2251" y="csY2251"/>
                            </a:cxn>
                            <a:cxn ang="0">
                              <a:pos x="csX2252" y="csY2252"/>
                            </a:cxn>
                            <a:cxn ang="0">
                              <a:pos x="csX2253" y="csY2253"/>
                            </a:cxn>
                            <a:cxn ang="0">
                              <a:pos x="csX2254" y="csY2254"/>
                            </a:cxn>
                            <a:cxn ang="0">
                              <a:pos x="csX2255" y="csY2255"/>
                            </a:cxn>
                            <a:cxn ang="0">
                              <a:pos x="csX2256" y="csY2256"/>
                            </a:cxn>
                            <a:cxn ang="0">
                              <a:pos x="csX2257" y="csY2257"/>
                            </a:cxn>
                            <a:cxn ang="0">
                              <a:pos x="csX2258" y="csY2258"/>
                            </a:cxn>
                            <a:cxn ang="0">
                              <a:pos x="csX2259" y="csY2259"/>
                            </a:cxn>
                            <a:cxn ang="0">
                              <a:pos x="csX2260" y="csY2260"/>
                            </a:cxn>
                            <a:cxn ang="0">
                              <a:pos x="csX2261" y="csY2261"/>
                            </a:cxn>
                            <a:cxn ang="0">
                              <a:pos x="csX2262" y="csY2262"/>
                            </a:cxn>
                            <a:cxn ang="0">
                              <a:pos x="csX2263" y="csY2263"/>
                            </a:cxn>
                            <a:cxn ang="0">
                              <a:pos x="csX2264" y="csY2264"/>
                            </a:cxn>
                            <a:cxn ang="0">
                              <a:pos x="csX2265" y="csY2265"/>
                            </a:cxn>
                            <a:cxn ang="0">
                              <a:pos x="csX2266" y="csY2266"/>
                            </a:cxn>
                            <a:cxn ang="0">
                              <a:pos x="csX2267" y="csY2267"/>
                            </a:cxn>
                            <a:cxn ang="0">
                              <a:pos x="csX2268" y="csY2268"/>
                            </a:cxn>
                            <a:cxn ang="0">
                              <a:pos x="csX2269" y="csY2269"/>
                            </a:cxn>
                            <a:cxn ang="0">
                              <a:pos x="csX2270" y="csY2270"/>
                            </a:cxn>
                            <a:cxn ang="0">
                              <a:pos x="csX2271" y="csY2271"/>
                            </a:cxn>
                            <a:cxn ang="0">
                              <a:pos x="csX2272" y="csY2272"/>
                            </a:cxn>
                            <a:cxn ang="0">
                              <a:pos x="csX2273" y="csY2273"/>
                            </a:cxn>
                            <a:cxn ang="0">
                              <a:pos x="csX2274" y="csY2274"/>
                            </a:cxn>
                            <a:cxn ang="0">
                              <a:pos x="csX2275" y="csY2275"/>
                            </a:cxn>
                            <a:cxn ang="0">
                              <a:pos x="csX2276" y="csY2276"/>
                            </a:cxn>
                            <a:cxn ang="0">
                              <a:pos x="csX2277" y="csY2277"/>
                            </a:cxn>
                            <a:cxn ang="0">
                              <a:pos x="csX2278" y="csY2278"/>
                            </a:cxn>
                            <a:cxn ang="0">
                              <a:pos x="csX2279" y="csY2279"/>
                            </a:cxn>
                            <a:cxn ang="0">
                              <a:pos x="csX2280" y="csY2280"/>
                            </a:cxn>
                            <a:cxn ang="0">
                              <a:pos x="csX2281" y="csY2281"/>
                            </a:cxn>
                            <a:cxn ang="0">
                              <a:pos x="csX2282" y="csY2282"/>
                            </a:cxn>
                            <a:cxn ang="0">
                              <a:pos x="csX2283" y="csY2283"/>
                            </a:cxn>
                            <a:cxn ang="0">
                              <a:pos x="csX2284" y="csY2284"/>
                            </a:cxn>
                            <a:cxn ang="0">
                              <a:pos x="csX2285" y="csY2285"/>
                            </a:cxn>
                            <a:cxn ang="0">
                              <a:pos x="csX2286" y="csY2286"/>
                            </a:cxn>
                            <a:cxn ang="0">
                              <a:pos x="csX2287" y="csY2287"/>
                            </a:cxn>
                            <a:cxn ang="0">
                              <a:pos x="csX2288" y="csY2288"/>
                            </a:cxn>
                            <a:cxn ang="0">
                              <a:pos x="csX2289" y="csY2289"/>
                            </a:cxn>
                            <a:cxn ang="0">
                              <a:pos x="csX2290" y="csY2290"/>
                            </a:cxn>
                            <a:cxn ang="0">
                              <a:pos x="csX2291" y="csY2291"/>
                            </a:cxn>
                            <a:cxn ang="0">
                              <a:pos x="csX2292" y="csY2292"/>
                            </a:cxn>
                            <a:cxn ang="0">
                              <a:pos x="csX2293" y="csY2293"/>
                            </a:cxn>
                            <a:cxn ang="0">
                              <a:pos x="csX2294" y="csY2294"/>
                            </a:cxn>
                            <a:cxn ang="0">
                              <a:pos x="csX2295" y="csY2295"/>
                            </a:cxn>
                            <a:cxn ang="0">
                              <a:pos x="csX2296" y="csY2296"/>
                            </a:cxn>
                            <a:cxn ang="0">
                              <a:pos x="csX2297" y="csY2297"/>
                            </a:cxn>
                            <a:cxn ang="0">
                              <a:pos x="csX2298" y="csY2298"/>
                            </a:cxn>
                            <a:cxn ang="0">
                              <a:pos x="csX2299" y="csY2299"/>
                            </a:cxn>
                            <a:cxn ang="0">
                              <a:pos x="csX2300" y="csY2300"/>
                            </a:cxn>
                            <a:cxn ang="0">
                              <a:pos x="csX2301" y="csY2301"/>
                            </a:cxn>
                            <a:cxn ang="0">
                              <a:pos x="csX2302" y="csY2302"/>
                            </a:cxn>
                            <a:cxn ang="0">
                              <a:pos x="csX2303" y="csY2303"/>
                            </a:cxn>
                            <a:cxn ang="0">
                              <a:pos x="csX2304" y="csY2304"/>
                            </a:cxn>
                            <a:cxn ang="0">
                              <a:pos x="csX2305" y="csY2305"/>
                            </a:cxn>
                            <a:cxn ang="0">
                              <a:pos x="csX2306" y="csY2306"/>
                            </a:cxn>
                            <a:cxn ang="0">
                              <a:pos x="csX2307" y="csY2307"/>
                            </a:cxn>
                            <a:cxn ang="0">
                              <a:pos x="csX2308" y="csY2308"/>
                            </a:cxn>
                            <a:cxn ang="0">
                              <a:pos x="csX2309" y="csY2309"/>
                            </a:cxn>
                            <a:cxn ang="0">
                              <a:pos x="csX2310" y="csY2310"/>
                            </a:cxn>
                            <a:cxn ang="0">
                              <a:pos x="csX2311" y="csY2311"/>
                            </a:cxn>
                            <a:cxn ang="0">
                              <a:pos x="csX2312" y="csY2312"/>
                            </a:cxn>
                            <a:cxn ang="0">
                              <a:pos x="csX2313" y="csY2313"/>
                            </a:cxn>
                            <a:cxn ang="0">
                              <a:pos x="csX2314" y="csY2314"/>
                            </a:cxn>
                            <a:cxn ang="0">
                              <a:pos x="csX2315" y="csY2315"/>
                            </a:cxn>
                            <a:cxn ang="0">
                              <a:pos x="csX2316" y="csY2316"/>
                            </a:cxn>
                            <a:cxn ang="0">
                              <a:pos x="csX2317" y="csY2317"/>
                            </a:cxn>
                            <a:cxn ang="0">
                              <a:pos x="csX2318" y="csY2318"/>
                            </a:cxn>
                            <a:cxn ang="0">
                              <a:pos x="csX2319" y="csY2319"/>
                            </a:cxn>
                            <a:cxn ang="0">
                              <a:pos x="csX2320" y="csY2320"/>
                            </a:cxn>
                            <a:cxn ang="0">
                              <a:pos x="csX2321" y="csY2321"/>
                            </a:cxn>
                            <a:cxn ang="0">
                              <a:pos x="csX2322" y="csY2322"/>
                            </a:cxn>
                            <a:cxn ang="0">
                              <a:pos x="csX2323" y="csY2323"/>
                            </a:cxn>
                            <a:cxn ang="0">
                              <a:pos x="csX2324" y="csY2324"/>
                            </a:cxn>
                            <a:cxn ang="0">
                              <a:pos x="csX2325" y="csY2325"/>
                            </a:cxn>
                            <a:cxn ang="0">
                              <a:pos x="csX2326" y="csY2326"/>
                            </a:cxn>
                            <a:cxn ang="0">
                              <a:pos x="csX2327" y="csY2327"/>
                            </a:cxn>
                            <a:cxn ang="0">
                              <a:pos x="csX2328" y="csY2328"/>
                            </a:cxn>
                            <a:cxn ang="0">
                              <a:pos x="csX2329" y="csY2329"/>
                            </a:cxn>
                            <a:cxn ang="0">
                              <a:pos x="csX2330" y="csY2330"/>
                            </a:cxn>
                            <a:cxn ang="0">
                              <a:pos x="csX2331" y="csY2331"/>
                            </a:cxn>
                            <a:cxn ang="0">
                              <a:pos x="csX2332" y="csY2332"/>
                            </a:cxn>
                            <a:cxn ang="0">
                              <a:pos x="csX2333" y="csY2333"/>
                            </a:cxn>
                            <a:cxn ang="0">
                              <a:pos x="csX2334" y="csY2334"/>
                            </a:cxn>
                            <a:cxn ang="0">
                              <a:pos x="csX2335" y="csY2335"/>
                            </a:cxn>
                            <a:cxn ang="0">
                              <a:pos x="csX2336" y="csY2336"/>
                            </a:cxn>
                            <a:cxn ang="0">
                              <a:pos x="csX2337" y="csY2337"/>
                            </a:cxn>
                            <a:cxn ang="0">
                              <a:pos x="csX2338" y="csY2338"/>
                            </a:cxn>
                            <a:cxn ang="0">
                              <a:pos x="csX2339" y="csY2339"/>
                            </a:cxn>
                            <a:cxn ang="0">
                              <a:pos x="csX2340" y="csY2340"/>
                            </a:cxn>
                            <a:cxn ang="0">
                              <a:pos x="csX2341" y="csY2341"/>
                            </a:cxn>
                            <a:cxn ang="0">
                              <a:pos x="csX2342" y="csY2342"/>
                            </a:cxn>
                            <a:cxn ang="0">
                              <a:pos x="csX2343" y="csY2343"/>
                            </a:cxn>
                            <a:cxn ang="0">
                              <a:pos x="csX2344" y="csY2344"/>
                            </a:cxn>
                            <a:cxn ang="0">
                              <a:pos x="csX2345" y="csY2345"/>
                            </a:cxn>
                            <a:cxn ang="0">
                              <a:pos x="csX2346" y="csY2346"/>
                            </a:cxn>
                            <a:cxn ang="0">
                              <a:pos x="csX2347" y="csY2347"/>
                            </a:cxn>
                            <a:cxn ang="0">
                              <a:pos x="csX2348" y="csY2348"/>
                            </a:cxn>
                            <a:cxn ang="0">
                              <a:pos x="csX2349" y="csY2349"/>
                            </a:cxn>
                            <a:cxn ang="0">
                              <a:pos x="csX2350" y="csY2350"/>
                            </a:cxn>
                            <a:cxn ang="0">
                              <a:pos x="csX2351" y="csY2351"/>
                            </a:cxn>
                            <a:cxn ang="0">
                              <a:pos x="csX2352" y="csY2352"/>
                            </a:cxn>
                            <a:cxn ang="0">
                              <a:pos x="csX2353" y="csY2353"/>
                            </a:cxn>
                            <a:cxn ang="0">
                              <a:pos x="csX2354" y="csY2354"/>
                            </a:cxn>
                            <a:cxn ang="0">
                              <a:pos x="csX2355" y="csY2355"/>
                            </a:cxn>
                            <a:cxn ang="0">
                              <a:pos x="csX2356" y="csY2356"/>
                            </a:cxn>
                            <a:cxn ang="0">
                              <a:pos x="csX2357" y="csY2357"/>
                            </a:cxn>
                            <a:cxn ang="0">
                              <a:pos x="csX2358" y="csY2358"/>
                            </a:cxn>
                            <a:cxn ang="0">
                              <a:pos x="csX2359" y="csY2359"/>
                            </a:cxn>
                            <a:cxn ang="0">
                              <a:pos x="csX2360" y="csY2360"/>
                            </a:cxn>
                            <a:cxn ang="0">
                              <a:pos x="csX2361" y="csY2361"/>
                            </a:cxn>
                            <a:cxn ang="0">
                              <a:pos x="csX2362" y="csY2362"/>
                            </a:cxn>
                            <a:cxn ang="0">
                              <a:pos x="csX2363" y="csY2363"/>
                            </a:cxn>
                            <a:cxn ang="0">
                              <a:pos x="csX2364" y="csY2364"/>
                            </a:cxn>
                            <a:cxn ang="0">
                              <a:pos x="csX2365" y="csY2365"/>
                            </a:cxn>
                            <a:cxn ang="0">
                              <a:pos x="csX2366" y="csY2366"/>
                            </a:cxn>
                            <a:cxn ang="0">
                              <a:pos x="csX2367" y="csY2367"/>
                            </a:cxn>
                            <a:cxn ang="0">
                              <a:pos x="csX2368" y="csY2368"/>
                            </a:cxn>
                            <a:cxn ang="0">
                              <a:pos x="csX2369" y="csY2369"/>
                            </a:cxn>
                            <a:cxn ang="0">
                              <a:pos x="csX2370" y="csY2370"/>
                            </a:cxn>
                            <a:cxn ang="0">
                              <a:pos x="csX2371" y="csY2371"/>
                            </a:cxn>
                            <a:cxn ang="0">
                              <a:pos x="csX2372" y="csY2372"/>
                            </a:cxn>
                            <a:cxn ang="0">
                              <a:pos x="csX2373" y="csY2373"/>
                            </a:cxn>
                            <a:cxn ang="0">
                              <a:pos x="csX2374" y="csY2374"/>
                            </a:cxn>
                            <a:cxn ang="0">
                              <a:pos x="csX2375" y="csY2375"/>
                            </a:cxn>
                            <a:cxn ang="0">
                              <a:pos x="csX2376" y="csY2376"/>
                            </a:cxn>
                            <a:cxn ang="0">
                              <a:pos x="csX2377" y="csY2377"/>
                            </a:cxn>
                            <a:cxn ang="0">
                              <a:pos x="csX2378" y="csY2378"/>
                            </a:cxn>
                            <a:cxn ang="0">
                              <a:pos x="csX2379" y="csY2379"/>
                            </a:cxn>
                            <a:cxn ang="0">
                              <a:pos x="csX2380" y="csY2380"/>
                            </a:cxn>
                            <a:cxn ang="0">
                              <a:pos x="csX2381" y="csY2381"/>
                            </a:cxn>
                            <a:cxn ang="0">
                              <a:pos x="csX2382" y="csY2382"/>
                            </a:cxn>
                            <a:cxn ang="0">
                              <a:pos x="csX2383" y="csY2383"/>
                            </a:cxn>
                            <a:cxn ang="0">
                              <a:pos x="csX2384" y="csY2384"/>
                            </a:cxn>
                            <a:cxn ang="0">
                              <a:pos x="csX2385" y="csY2385"/>
                            </a:cxn>
                            <a:cxn ang="0">
                              <a:pos x="csX2386" y="csY2386"/>
                            </a:cxn>
                            <a:cxn ang="0">
                              <a:pos x="csX2387" y="csY2387"/>
                            </a:cxn>
                            <a:cxn ang="0">
                              <a:pos x="csX2388" y="csY2388"/>
                            </a:cxn>
                            <a:cxn ang="0">
                              <a:pos x="csX2389" y="csY2389"/>
                            </a:cxn>
                            <a:cxn ang="0">
                              <a:pos x="csX2390" y="csY2390"/>
                            </a:cxn>
                            <a:cxn ang="0">
                              <a:pos x="csX2391" y="csY2391"/>
                            </a:cxn>
                            <a:cxn ang="0">
                              <a:pos x="csX2392" y="csY2392"/>
                            </a:cxn>
                            <a:cxn ang="0">
                              <a:pos x="csX2393" y="csY2393"/>
                            </a:cxn>
                            <a:cxn ang="0">
                              <a:pos x="csX2394" y="csY2394"/>
                            </a:cxn>
                            <a:cxn ang="0">
                              <a:pos x="csX2395" y="csY2395"/>
                            </a:cxn>
                            <a:cxn ang="0">
                              <a:pos x="csX2396" y="csY2396"/>
                            </a:cxn>
                            <a:cxn ang="0">
                              <a:pos x="csX2397" y="csY2397"/>
                            </a:cxn>
                            <a:cxn ang="0">
                              <a:pos x="csX2398" y="csY2398"/>
                            </a:cxn>
                            <a:cxn ang="0">
                              <a:pos x="csX2399" y="csY2399"/>
                            </a:cxn>
                            <a:cxn ang="0">
                              <a:pos x="csX2400" y="csY2400"/>
                            </a:cxn>
                            <a:cxn ang="0">
                              <a:pos x="csX2401" y="csY2401"/>
                            </a:cxn>
                            <a:cxn ang="0">
                              <a:pos x="csX2402" y="csY2402"/>
                            </a:cxn>
                            <a:cxn ang="0">
                              <a:pos x="csX2403" y="csY2403"/>
                            </a:cxn>
                            <a:cxn ang="0">
                              <a:pos x="csX2404" y="csY2404"/>
                            </a:cxn>
                            <a:cxn ang="0">
                              <a:pos x="csX2405" y="csY2405"/>
                            </a:cxn>
                            <a:cxn ang="0">
                              <a:pos x="csX2406" y="csY2406"/>
                            </a:cxn>
                            <a:cxn ang="0">
                              <a:pos x="csX2407" y="csY2407"/>
                            </a:cxn>
                            <a:cxn ang="0">
                              <a:pos x="csX2408" y="csY2408"/>
                            </a:cxn>
                            <a:cxn ang="0">
                              <a:pos x="csX2409" y="csY2409"/>
                            </a:cxn>
                            <a:cxn ang="0">
                              <a:pos x="csX2410" y="csY2410"/>
                            </a:cxn>
                            <a:cxn ang="0">
                              <a:pos x="csX2411" y="csY2411"/>
                            </a:cxn>
                            <a:cxn ang="0">
                              <a:pos x="csX2412" y="csY2412"/>
                            </a:cxn>
                            <a:cxn ang="0">
                              <a:pos x="csX2413" y="csY2413"/>
                            </a:cxn>
                            <a:cxn ang="0">
                              <a:pos x="csX2414" y="csY2414"/>
                            </a:cxn>
                            <a:cxn ang="0">
                              <a:pos x="csX2415" y="csY2415"/>
                            </a:cxn>
                            <a:cxn ang="0">
                              <a:pos x="csX2416" y="csY2416"/>
                            </a:cxn>
                            <a:cxn ang="0">
                              <a:pos x="csX2417" y="csY2417"/>
                            </a:cxn>
                            <a:cxn ang="0">
                              <a:pos x="csX2418" y="csY2418"/>
                            </a:cxn>
                            <a:cxn ang="0">
                              <a:pos x="csX2419" y="csY2419"/>
                            </a:cxn>
                            <a:cxn ang="0">
                              <a:pos x="csX2420" y="csY2420"/>
                            </a:cxn>
                            <a:cxn ang="0">
                              <a:pos x="csX2421" y="csY2421"/>
                            </a:cxn>
                            <a:cxn ang="0">
                              <a:pos x="csX2422" y="csY2422"/>
                            </a:cxn>
                            <a:cxn ang="0">
                              <a:pos x="csX2423" y="csY2423"/>
                            </a:cxn>
                            <a:cxn ang="0">
                              <a:pos x="csX2424" y="csY2424"/>
                            </a:cxn>
                            <a:cxn ang="0">
                              <a:pos x="csX2425" y="csY2425"/>
                            </a:cxn>
                            <a:cxn ang="0">
                              <a:pos x="csX2426" y="csY2426"/>
                            </a:cxn>
                            <a:cxn ang="0">
                              <a:pos x="csX2427" y="csY2427"/>
                            </a:cxn>
                            <a:cxn ang="0">
                              <a:pos x="csX2428" y="csY2428"/>
                            </a:cxn>
                            <a:cxn ang="0">
                              <a:pos x="csX2429" y="csY2429"/>
                            </a:cxn>
                            <a:cxn ang="0">
                              <a:pos x="csX2430" y="csY2430"/>
                            </a:cxn>
                            <a:cxn ang="0">
                              <a:pos x="csX2431" y="csY2431"/>
                            </a:cxn>
                            <a:cxn ang="0">
                              <a:pos x="csX2432" y="csY2432"/>
                            </a:cxn>
                            <a:cxn ang="0">
                              <a:pos x="csX2433" y="csY2433"/>
                            </a:cxn>
                            <a:cxn ang="0">
                              <a:pos x="csX2434" y="csY2434"/>
                            </a:cxn>
                            <a:cxn ang="0">
                              <a:pos x="csX2435" y="csY2435"/>
                            </a:cxn>
                            <a:cxn ang="0">
                              <a:pos x="csX2436" y="csY2436"/>
                            </a:cxn>
                            <a:cxn ang="0">
                              <a:pos x="csX2437" y="csY2437"/>
                            </a:cxn>
                            <a:cxn ang="0">
                              <a:pos x="csX2438" y="csY2438"/>
                            </a:cxn>
                            <a:cxn ang="0">
                              <a:pos x="csX2439" y="csY2439"/>
                            </a:cxn>
                            <a:cxn ang="0">
                              <a:pos x="csX2440" y="csY2440"/>
                            </a:cxn>
                            <a:cxn ang="0">
                              <a:pos x="csX2441" y="csY2441"/>
                            </a:cxn>
                            <a:cxn ang="0">
                              <a:pos x="csX2442" y="csY2442"/>
                            </a:cxn>
                            <a:cxn ang="0">
                              <a:pos x="csX2443" y="csY2443"/>
                            </a:cxn>
                            <a:cxn ang="0">
                              <a:pos x="csX2444" y="csY2444"/>
                            </a:cxn>
                            <a:cxn ang="0">
                              <a:pos x="csX2445" y="csY2445"/>
                            </a:cxn>
                            <a:cxn ang="0">
                              <a:pos x="csX2446" y="csY2446"/>
                            </a:cxn>
                            <a:cxn ang="0">
                              <a:pos x="csX2447" y="csY2447"/>
                            </a:cxn>
                            <a:cxn ang="0">
                              <a:pos x="csX2448" y="csY2448"/>
                            </a:cxn>
                            <a:cxn ang="0">
                              <a:pos x="csX2449" y="csY2449"/>
                            </a:cxn>
                            <a:cxn ang="0">
                              <a:pos x="csX2450" y="csY2450"/>
                            </a:cxn>
                            <a:cxn ang="0">
                              <a:pos x="csX2451" y="csY2451"/>
                            </a:cxn>
                            <a:cxn ang="0">
                              <a:pos x="csX2452" y="csY2452"/>
                            </a:cxn>
                            <a:cxn ang="0">
                              <a:pos x="csX2453" y="csY2453"/>
                            </a:cxn>
                            <a:cxn ang="0">
                              <a:pos x="csX2454" y="csY2454"/>
                            </a:cxn>
                            <a:cxn ang="0">
                              <a:pos x="csX2455" y="csY2455"/>
                            </a:cxn>
                            <a:cxn ang="0">
                              <a:pos x="csX2456" y="csY2456"/>
                            </a:cxn>
                            <a:cxn ang="0">
                              <a:pos x="csX2457" y="csY2457"/>
                            </a:cxn>
                            <a:cxn ang="0">
                              <a:pos x="csX2458" y="csY2458"/>
                            </a:cxn>
                            <a:cxn ang="0">
                              <a:pos x="csX2459" y="csY2459"/>
                            </a:cxn>
                            <a:cxn ang="0">
                              <a:pos x="csX2460" y="csY2460"/>
                            </a:cxn>
                            <a:cxn ang="0">
                              <a:pos x="csX2461" y="csY2461"/>
                            </a:cxn>
                            <a:cxn ang="0">
                              <a:pos x="csX2462" y="csY2462"/>
                            </a:cxn>
                            <a:cxn ang="0">
                              <a:pos x="csX2463" y="csY2463"/>
                            </a:cxn>
                            <a:cxn ang="0">
                              <a:pos x="csX2464" y="csY2464"/>
                            </a:cxn>
                            <a:cxn ang="0">
                              <a:pos x="csX2465" y="csY2465"/>
                            </a:cxn>
                            <a:cxn ang="0">
                              <a:pos x="csX2466" y="csY2466"/>
                            </a:cxn>
                            <a:cxn ang="0">
                              <a:pos x="csX2467" y="csY2467"/>
                            </a:cxn>
                            <a:cxn ang="0">
                              <a:pos x="csX2468" y="csY2468"/>
                            </a:cxn>
                            <a:cxn ang="0">
                              <a:pos x="csX2469" y="csY2469"/>
                            </a:cxn>
                            <a:cxn ang="0">
                              <a:pos x="csX2470" y="csY2470"/>
                            </a:cxn>
                            <a:cxn ang="0">
                              <a:pos x="csX2471" y="csY2471"/>
                            </a:cxn>
                            <a:cxn ang="0">
                              <a:pos x="csX2472" y="csY2472"/>
                            </a:cxn>
                            <a:cxn ang="0">
                              <a:pos x="csX2473" y="csY2473"/>
                            </a:cxn>
                            <a:cxn ang="0">
                              <a:pos x="csX2474" y="csY2474"/>
                            </a:cxn>
                            <a:cxn ang="0">
                              <a:pos x="csX2475" y="csY2475"/>
                            </a:cxn>
                            <a:cxn ang="0">
                              <a:pos x="csX2476" y="csY2476"/>
                            </a:cxn>
                            <a:cxn ang="0">
                              <a:pos x="csX2477" y="csY2477"/>
                            </a:cxn>
                            <a:cxn ang="0">
                              <a:pos x="csX2478" y="csY2478"/>
                            </a:cxn>
                            <a:cxn ang="0">
                              <a:pos x="csX2479" y="csY2479"/>
                            </a:cxn>
                            <a:cxn ang="0">
                              <a:pos x="csX2480" y="csY2480"/>
                            </a:cxn>
                            <a:cxn ang="0">
                              <a:pos x="csX2481" y="csY2481"/>
                            </a:cxn>
                            <a:cxn ang="0">
                              <a:pos x="csX2482" y="csY2482"/>
                            </a:cxn>
                            <a:cxn ang="0">
                              <a:pos x="csX2483" y="csY2483"/>
                            </a:cxn>
                            <a:cxn ang="0">
                              <a:pos x="csX2484" y="csY2484"/>
                            </a:cxn>
                            <a:cxn ang="0">
                              <a:pos x="csX2485" y="csY2485"/>
                            </a:cxn>
                            <a:cxn ang="0">
                              <a:pos x="csX2486" y="csY2486"/>
                            </a:cxn>
                            <a:cxn ang="0">
                              <a:pos x="csX2487" y="csY2487"/>
                            </a:cxn>
                            <a:cxn ang="0">
                              <a:pos x="csX2488" y="csY2488"/>
                            </a:cxn>
                            <a:cxn ang="0">
                              <a:pos x="csX2489" y="csY2489"/>
                            </a:cxn>
                            <a:cxn ang="0">
                              <a:pos x="csX2490" y="csY2490"/>
                            </a:cxn>
                            <a:cxn ang="0">
                              <a:pos x="csX2491" y="csY2491"/>
                            </a:cxn>
                            <a:cxn ang="0">
                              <a:pos x="csX2492" y="csY2492"/>
                            </a:cxn>
                            <a:cxn ang="0">
                              <a:pos x="csX2493" y="csY2493"/>
                            </a:cxn>
                            <a:cxn ang="0">
                              <a:pos x="csX2494" y="csY2494"/>
                            </a:cxn>
                            <a:cxn ang="0">
                              <a:pos x="csX2495" y="csY2495"/>
                            </a:cxn>
                            <a:cxn ang="0">
                              <a:pos x="csX2496" y="csY2496"/>
                            </a:cxn>
                            <a:cxn ang="0">
                              <a:pos x="csX2497" y="csY2497"/>
                            </a:cxn>
                            <a:cxn ang="0">
                              <a:pos x="csX2498" y="csY2498"/>
                            </a:cxn>
                            <a:cxn ang="0">
                              <a:pos x="csX2499" y="csY2499"/>
                            </a:cxn>
                            <a:cxn ang="0">
                              <a:pos x="csX2500" y="csY2500"/>
                            </a:cxn>
                            <a:cxn ang="0">
                              <a:pos x="csX2501" y="csY2501"/>
                            </a:cxn>
                            <a:cxn ang="0">
                              <a:pos x="csX2502" y="csY2502"/>
                            </a:cxn>
                            <a:cxn ang="0">
                              <a:pos x="csX2503" y="csY2503"/>
                            </a:cxn>
                            <a:cxn ang="0">
                              <a:pos x="csX2504" y="csY2504"/>
                            </a:cxn>
                            <a:cxn ang="0">
                              <a:pos x="csX2505" y="csY2505"/>
                            </a:cxn>
                            <a:cxn ang="0">
                              <a:pos x="csX2506" y="csY2506"/>
                            </a:cxn>
                            <a:cxn ang="0">
                              <a:pos x="csX2507" y="csY2507"/>
                            </a:cxn>
                            <a:cxn ang="0">
                              <a:pos x="csX2508" y="csY2508"/>
                            </a:cxn>
                            <a:cxn ang="0">
                              <a:pos x="csX2509" y="csY2509"/>
                            </a:cxn>
                            <a:cxn ang="0">
                              <a:pos x="csX2510" y="csY2510"/>
                            </a:cxn>
                            <a:cxn ang="0">
                              <a:pos x="csX2511" y="csY2511"/>
                            </a:cxn>
                            <a:cxn ang="0">
                              <a:pos x="csX2512" y="csY2512"/>
                            </a:cxn>
                            <a:cxn ang="0">
                              <a:pos x="csX2513" y="csY2513"/>
                            </a:cxn>
                            <a:cxn ang="0">
                              <a:pos x="csX2514" y="csY2514"/>
                            </a:cxn>
                            <a:cxn ang="0">
                              <a:pos x="csX2515" y="csY2515"/>
                            </a:cxn>
                            <a:cxn ang="0">
                              <a:pos x="csX2516" y="csY2516"/>
                            </a:cxn>
                            <a:cxn ang="0">
                              <a:pos x="csX2517" y="csY2517"/>
                            </a:cxn>
                            <a:cxn ang="0">
                              <a:pos x="csX2518" y="csY2518"/>
                            </a:cxn>
                            <a:cxn ang="0">
                              <a:pos x="csX2519" y="csY2519"/>
                            </a:cxn>
                            <a:cxn ang="0">
                              <a:pos x="csX2520" y="csY2520"/>
                            </a:cxn>
                            <a:cxn ang="0">
                              <a:pos x="csX2521" y="csY2521"/>
                            </a:cxn>
                            <a:cxn ang="0">
                              <a:pos x="csX2522" y="csY2522"/>
                            </a:cxn>
                            <a:cxn ang="0">
                              <a:pos x="csX2523" y="csY2523"/>
                            </a:cxn>
                            <a:cxn ang="0">
                              <a:pos x="csX2524" y="csY2524"/>
                            </a:cxn>
                            <a:cxn ang="0">
                              <a:pos x="csX2525" y="csY2525"/>
                            </a:cxn>
                            <a:cxn ang="0">
                              <a:pos x="csX2526" y="csY2526"/>
                            </a:cxn>
                            <a:cxn ang="0">
                              <a:pos x="csX2527" y="csY2527"/>
                            </a:cxn>
                            <a:cxn ang="0">
                              <a:pos x="csX2528" y="csY2528"/>
                            </a:cxn>
                            <a:cxn ang="0">
                              <a:pos x="csX2529" y="csY2529"/>
                            </a:cxn>
                            <a:cxn ang="0">
                              <a:pos x="csX2530" y="csY2530"/>
                            </a:cxn>
                            <a:cxn ang="0">
                              <a:pos x="csX2531" y="csY2531"/>
                            </a:cxn>
                            <a:cxn ang="0">
                              <a:pos x="csX2532" y="csY2532"/>
                            </a:cxn>
                            <a:cxn ang="0">
                              <a:pos x="csX2533" y="csY2533"/>
                            </a:cxn>
                            <a:cxn ang="0">
                              <a:pos x="csX2534" y="csY2534"/>
                            </a:cxn>
                            <a:cxn ang="0">
                              <a:pos x="csX2535" y="csY2535"/>
                            </a:cxn>
                            <a:cxn ang="0">
                              <a:pos x="csX2536" y="csY2536"/>
                            </a:cxn>
                            <a:cxn ang="0">
                              <a:pos x="csX2537" y="csY2537"/>
                            </a:cxn>
                            <a:cxn ang="0">
                              <a:pos x="csX2538" y="csY2538"/>
                            </a:cxn>
                            <a:cxn ang="0">
                              <a:pos x="csX2539" y="csY2539"/>
                            </a:cxn>
                            <a:cxn ang="0">
                              <a:pos x="csX2540" y="csY2540"/>
                            </a:cxn>
                            <a:cxn ang="0">
                              <a:pos x="csX2541" y="csY2541"/>
                            </a:cxn>
                            <a:cxn ang="0">
                              <a:pos x="csX2542" y="csY2542"/>
                            </a:cxn>
                            <a:cxn ang="0">
                              <a:pos x="csX2543" y="csY2543"/>
                            </a:cxn>
                            <a:cxn ang="0">
                              <a:pos x="csX2544" y="csY2544"/>
                            </a:cxn>
                            <a:cxn ang="0">
                              <a:pos x="csX2545" y="csY2545"/>
                            </a:cxn>
                            <a:cxn ang="0">
                              <a:pos x="csX2546" y="csY2546"/>
                            </a:cxn>
                            <a:cxn ang="0">
                              <a:pos x="csX2547" y="csY2547"/>
                            </a:cxn>
                            <a:cxn ang="0">
                              <a:pos x="csX2548" y="csY2548"/>
                            </a:cxn>
                            <a:cxn ang="0">
                              <a:pos x="csX2549" y="csY2549"/>
                            </a:cxn>
                            <a:cxn ang="0">
                              <a:pos x="csX2550" y="csY2550"/>
                            </a:cxn>
                            <a:cxn ang="0">
                              <a:pos x="csX2551" y="csY2551"/>
                            </a:cxn>
                            <a:cxn ang="0">
                              <a:pos x="csX2552" y="csY2552"/>
                            </a:cxn>
                            <a:cxn ang="0">
                              <a:pos x="csX2553" y="csY2553"/>
                            </a:cxn>
                            <a:cxn ang="0">
                              <a:pos x="csX2554" y="csY2554"/>
                            </a:cxn>
                            <a:cxn ang="0">
                              <a:pos x="csX2555" y="csY2555"/>
                            </a:cxn>
                            <a:cxn ang="0">
                              <a:pos x="csX2556" y="csY2556"/>
                            </a:cxn>
                            <a:cxn ang="0">
                              <a:pos x="csX2557" y="csY2557"/>
                            </a:cxn>
                            <a:cxn ang="0">
                              <a:pos x="csX2558" y="csY2558"/>
                            </a:cxn>
                            <a:cxn ang="0">
                              <a:pos x="csX2559" y="csY2559"/>
                            </a:cxn>
                            <a:cxn ang="0">
                              <a:pos x="csX2560" y="csY2560"/>
                            </a:cxn>
                            <a:cxn ang="0">
                              <a:pos x="csX2561" y="csY2561"/>
                            </a:cxn>
                            <a:cxn ang="0">
                              <a:pos x="csX2562" y="csY2562"/>
                            </a:cxn>
                            <a:cxn ang="0">
                              <a:pos x="csX2563" y="csY2563"/>
                            </a:cxn>
                            <a:cxn ang="0">
                              <a:pos x="csX2564" y="csY2564"/>
                            </a:cxn>
                            <a:cxn ang="0">
                              <a:pos x="csX2565" y="csY2565"/>
                            </a:cxn>
                            <a:cxn ang="0">
                              <a:pos x="csX2566" y="csY2566"/>
                            </a:cxn>
                            <a:cxn ang="0">
                              <a:pos x="csX2567" y="csY2567"/>
                            </a:cxn>
                            <a:cxn ang="0">
                              <a:pos x="csX2568" y="csY2568"/>
                            </a:cxn>
                            <a:cxn ang="0">
                              <a:pos x="csX2569" y="csY2569"/>
                            </a:cxn>
                            <a:cxn ang="0">
                              <a:pos x="csX2570" y="csY2570"/>
                            </a:cxn>
                            <a:cxn ang="0">
                              <a:pos x="csX2571" y="csY2571"/>
                            </a:cxn>
                            <a:cxn ang="0">
                              <a:pos x="csX2572" y="csY2572"/>
                            </a:cxn>
                            <a:cxn ang="0">
                              <a:pos x="csX2573" y="csY2573"/>
                            </a:cxn>
                            <a:cxn ang="0">
                              <a:pos x="csX2574" y="csY2574"/>
                            </a:cxn>
                            <a:cxn ang="0">
                              <a:pos x="csX2575" y="csY2575"/>
                            </a:cxn>
                            <a:cxn ang="0">
                              <a:pos x="csX2576" y="csY2576"/>
                            </a:cxn>
                            <a:cxn ang="0">
                              <a:pos x="csX2577" y="csY2577"/>
                            </a:cxn>
                            <a:cxn ang="0">
                              <a:pos x="csX2578" y="csY2578"/>
                            </a:cxn>
                            <a:cxn ang="0">
                              <a:pos x="csX2579" y="csY2579"/>
                            </a:cxn>
                            <a:cxn ang="0">
                              <a:pos x="csX2580" y="csY2580"/>
                            </a:cxn>
                            <a:cxn ang="0">
                              <a:pos x="csX2581" y="csY2581"/>
                            </a:cxn>
                            <a:cxn ang="0">
                              <a:pos x="csX2582" y="csY2582"/>
                            </a:cxn>
                            <a:cxn ang="0">
                              <a:pos x="csX2583" y="csY2583"/>
                            </a:cxn>
                            <a:cxn ang="0">
                              <a:pos x="csX2584" y="csY2584"/>
                            </a:cxn>
                            <a:cxn ang="0">
                              <a:pos x="csX2585" y="csY2585"/>
                            </a:cxn>
                            <a:cxn ang="0">
                              <a:pos x="csX2586" y="csY2586"/>
                            </a:cxn>
                            <a:cxn ang="0">
                              <a:pos x="csX2587" y="csY2587"/>
                            </a:cxn>
                            <a:cxn ang="0">
                              <a:pos x="csX2588" y="csY2588"/>
                            </a:cxn>
                            <a:cxn ang="0">
                              <a:pos x="csX2589" y="csY2589"/>
                            </a:cxn>
                            <a:cxn ang="0">
                              <a:pos x="csX2590" y="csY2590"/>
                            </a:cxn>
                            <a:cxn ang="0">
                              <a:pos x="csX2591" y="csY2591"/>
                            </a:cxn>
                            <a:cxn ang="0">
                              <a:pos x="csX2592" y="csY2592"/>
                            </a:cxn>
                            <a:cxn ang="0">
                              <a:pos x="csX2593" y="csY2593"/>
                            </a:cxn>
                            <a:cxn ang="0">
                              <a:pos x="csX2594" y="csY2594"/>
                            </a:cxn>
                            <a:cxn ang="0">
                              <a:pos x="csX2595" y="csY2595"/>
                            </a:cxn>
                            <a:cxn ang="0">
                              <a:pos x="csX2596" y="csY2596"/>
                            </a:cxn>
                            <a:cxn ang="0">
                              <a:pos x="csX2597" y="csY2597"/>
                            </a:cxn>
                            <a:cxn ang="0">
                              <a:pos x="csX2598" y="csY2598"/>
                            </a:cxn>
                            <a:cxn ang="0">
                              <a:pos x="csX2599" y="csY2599"/>
                            </a:cxn>
                            <a:cxn ang="0">
                              <a:pos x="csX2600" y="csY2600"/>
                            </a:cxn>
                            <a:cxn ang="0">
                              <a:pos x="csX2601" y="csY2601"/>
                            </a:cxn>
                            <a:cxn ang="0">
                              <a:pos x="csX2602" y="csY2602"/>
                            </a:cxn>
                            <a:cxn ang="0">
                              <a:pos x="csX2603" y="csY2603"/>
                            </a:cxn>
                            <a:cxn ang="0">
                              <a:pos x="csX2604" y="csY2604"/>
                            </a:cxn>
                            <a:cxn ang="0">
                              <a:pos x="csX2605" y="csY2605"/>
                            </a:cxn>
                            <a:cxn ang="0">
                              <a:pos x="csX2606" y="csY2606"/>
                            </a:cxn>
                            <a:cxn ang="0">
                              <a:pos x="csX2607" y="csY2607"/>
                            </a:cxn>
                            <a:cxn ang="0">
                              <a:pos x="csX2608" y="csY2608"/>
                            </a:cxn>
                            <a:cxn ang="0">
                              <a:pos x="csX2609" y="csY2609"/>
                            </a:cxn>
                            <a:cxn ang="0">
                              <a:pos x="csX2610" y="csY2610"/>
                            </a:cxn>
                            <a:cxn ang="0">
                              <a:pos x="csX2611" y="csY2611"/>
                            </a:cxn>
                            <a:cxn ang="0">
                              <a:pos x="csX2612" y="csY2612"/>
                            </a:cxn>
                            <a:cxn ang="0">
                              <a:pos x="csX2613" y="csY2613"/>
                            </a:cxn>
                            <a:cxn ang="0">
                              <a:pos x="csX2614" y="csY2614"/>
                            </a:cxn>
                            <a:cxn ang="0">
                              <a:pos x="csX2615" y="csY2615"/>
                            </a:cxn>
                            <a:cxn ang="0">
                              <a:pos x="csX2616" y="csY2616"/>
                            </a:cxn>
                            <a:cxn ang="0">
                              <a:pos x="csX2617" y="csY2617"/>
                            </a:cxn>
                            <a:cxn ang="0">
                              <a:pos x="csX2618" y="csY2618"/>
                            </a:cxn>
                            <a:cxn ang="0">
                              <a:pos x="csX2619" y="csY2619"/>
                            </a:cxn>
                            <a:cxn ang="0">
                              <a:pos x="csX2620" y="csY2620"/>
                            </a:cxn>
                            <a:cxn ang="0">
                              <a:pos x="csX2621" y="csY2621"/>
                            </a:cxn>
                            <a:cxn ang="0">
                              <a:pos x="csX2622" y="csY2622"/>
                            </a:cxn>
                            <a:cxn ang="0">
                              <a:pos x="csX2623" y="csY2623"/>
                            </a:cxn>
                            <a:cxn ang="0">
                              <a:pos x="csX2624" y="csY2624"/>
                            </a:cxn>
                            <a:cxn ang="0">
                              <a:pos x="csX2625" y="csY2625"/>
                            </a:cxn>
                            <a:cxn ang="0">
                              <a:pos x="csX2626" y="csY2626"/>
                            </a:cxn>
                            <a:cxn ang="0">
                              <a:pos x="csX2627" y="csY2627"/>
                            </a:cxn>
                            <a:cxn ang="0">
                              <a:pos x="csX2628" y="csY2628"/>
                            </a:cxn>
                            <a:cxn ang="0">
                              <a:pos x="csX2629" y="csY2629"/>
                            </a:cxn>
                            <a:cxn ang="0">
                              <a:pos x="csX2630" y="csY2630"/>
                            </a:cxn>
                            <a:cxn ang="0">
                              <a:pos x="csX2631" y="csY2631"/>
                            </a:cxn>
                            <a:cxn ang="0">
                              <a:pos x="csX2632" y="csY2632"/>
                            </a:cxn>
                            <a:cxn ang="0">
                              <a:pos x="csX2633" y="csY2633"/>
                            </a:cxn>
                            <a:cxn ang="0">
                              <a:pos x="csX2634" y="csY2634"/>
                            </a:cxn>
                            <a:cxn ang="0">
                              <a:pos x="csX2635" y="csY2635"/>
                            </a:cxn>
                            <a:cxn ang="0">
                              <a:pos x="csX2636" y="csY2636"/>
                            </a:cxn>
                            <a:cxn ang="0">
                              <a:pos x="csX2637" y="csY2637"/>
                            </a:cxn>
                            <a:cxn ang="0">
                              <a:pos x="csX2638" y="csY2638"/>
                            </a:cxn>
                            <a:cxn ang="0">
                              <a:pos x="csX2639" y="csY2639"/>
                            </a:cxn>
                            <a:cxn ang="0">
                              <a:pos x="csX2640" y="csY2640"/>
                            </a:cxn>
                            <a:cxn ang="0">
                              <a:pos x="csX2641" y="csY2641"/>
                            </a:cxn>
                            <a:cxn ang="0">
                              <a:pos x="csX2642" y="csY2642"/>
                            </a:cxn>
                            <a:cxn ang="0">
                              <a:pos x="csX2643" y="csY2643"/>
                            </a:cxn>
                            <a:cxn ang="0">
                              <a:pos x="csX2644" y="csY2644"/>
                            </a:cxn>
                            <a:cxn ang="0">
                              <a:pos x="csX2645" y="csY2645"/>
                            </a:cxn>
                            <a:cxn ang="0">
                              <a:pos x="csX2646" y="csY2646"/>
                            </a:cxn>
                            <a:cxn ang="0">
                              <a:pos x="csX2647" y="csY2647"/>
                            </a:cxn>
                            <a:cxn ang="0">
                              <a:pos x="csX2648" y="csY2648"/>
                            </a:cxn>
                            <a:cxn ang="0">
                              <a:pos x="csX2649" y="csY2649"/>
                            </a:cxn>
                            <a:cxn ang="0">
                              <a:pos x="csX2650" y="csY2650"/>
                            </a:cxn>
                            <a:cxn ang="0">
                              <a:pos x="csX2651" y="csY2651"/>
                            </a:cxn>
                            <a:cxn ang="0">
                              <a:pos x="csX2652" y="csY2652"/>
                            </a:cxn>
                            <a:cxn ang="0">
                              <a:pos x="csX2653" y="csY2653"/>
                            </a:cxn>
                            <a:cxn ang="0">
                              <a:pos x="csX2654" y="csY2654"/>
                            </a:cxn>
                            <a:cxn ang="0">
                              <a:pos x="csX2655" y="csY2655"/>
                            </a:cxn>
                            <a:cxn ang="0">
                              <a:pos x="csX2656" y="csY2656"/>
                            </a:cxn>
                            <a:cxn ang="0">
                              <a:pos x="csX2657" y="csY2657"/>
                            </a:cxn>
                            <a:cxn ang="0">
                              <a:pos x="csX2658" y="csY2658"/>
                            </a:cxn>
                            <a:cxn ang="0">
                              <a:pos x="csX2659" y="csY2659"/>
                            </a:cxn>
                            <a:cxn ang="0">
                              <a:pos x="csX2660" y="csY2660"/>
                            </a:cxn>
                            <a:cxn ang="0">
                              <a:pos x="csX2661" y="csY2661"/>
                            </a:cxn>
                            <a:cxn ang="0">
                              <a:pos x="csX2662" y="csY2662"/>
                            </a:cxn>
                            <a:cxn ang="0">
                              <a:pos x="csX2663" y="csY2663"/>
                            </a:cxn>
                            <a:cxn ang="0">
                              <a:pos x="csX2664" y="csY2664"/>
                            </a:cxn>
                            <a:cxn ang="0">
                              <a:pos x="csX2665" y="csY2665"/>
                            </a:cxn>
                            <a:cxn ang="0">
                              <a:pos x="csX2666" y="csY2666"/>
                            </a:cxn>
                            <a:cxn ang="0">
                              <a:pos x="csX2667" y="csY2667"/>
                            </a:cxn>
                            <a:cxn ang="0">
                              <a:pos x="csX2668" y="csY2668"/>
                            </a:cxn>
                            <a:cxn ang="0">
                              <a:pos x="csX2669" y="csY2669"/>
                            </a:cxn>
                            <a:cxn ang="0">
                              <a:pos x="csX2670" y="csY2670"/>
                            </a:cxn>
                            <a:cxn ang="0">
                              <a:pos x="csX2671" y="csY2671"/>
                            </a:cxn>
                            <a:cxn ang="0">
                              <a:pos x="csX2672" y="csY2672"/>
                            </a:cxn>
                            <a:cxn ang="0">
                              <a:pos x="csX2673" y="csY2673"/>
                            </a:cxn>
                            <a:cxn ang="0">
                              <a:pos x="csX2674" y="csY2674"/>
                            </a:cxn>
                            <a:cxn ang="0">
                              <a:pos x="csX2675" y="csY2675"/>
                            </a:cxn>
                            <a:cxn ang="0">
                              <a:pos x="csX2676" y="csY2676"/>
                            </a:cxn>
                            <a:cxn ang="0">
                              <a:pos x="csX2677" y="csY2677"/>
                            </a:cxn>
                            <a:cxn ang="0">
                              <a:pos x="csX2678" y="csY2678"/>
                            </a:cxn>
                            <a:cxn ang="0">
                              <a:pos x="csX2679" y="csY2679"/>
                            </a:cxn>
                            <a:cxn ang="0">
                              <a:pos x="csX2680" y="csY2680"/>
                            </a:cxn>
                            <a:cxn ang="0">
                              <a:pos x="csX2681" y="csY2681"/>
                            </a:cxn>
                            <a:cxn ang="0">
                              <a:pos x="csX2682" y="csY2682"/>
                            </a:cxn>
                            <a:cxn ang="0">
                              <a:pos x="csX2683" y="csY2683"/>
                            </a:cxn>
                            <a:cxn ang="0">
                              <a:pos x="csX2684" y="csY2684"/>
                            </a:cxn>
                            <a:cxn ang="0">
                              <a:pos x="csX2685" y="csY2685"/>
                            </a:cxn>
                            <a:cxn ang="0">
                              <a:pos x="csX2686" y="csY2686"/>
                            </a:cxn>
                            <a:cxn ang="0">
                              <a:pos x="csX2687" y="csY2687"/>
                            </a:cxn>
                            <a:cxn ang="0">
                              <a:pos x="csX2688" y="csY2688"/>
                            </a:cxn>
                            <a:cxn ang="0">
                              <a:pos x="csX2689" y="csY2689"/>
                            </a:cxn>
                            <a:cxn ang="0">
                              <a:pos x="csX2690" y="csY2690"/>
                            </a:cxn>
                            <a:cxn ang="0">
                              <a:pos x="csX2691" y="csY2691"/>
                            </a:cxn>
                            <a:cxn ang="0">
                              <a:pos x="csX2692" y="csY2692"/>
                            </a:cxn>
                            <a:cxn ang="0">
                              <a:pos x="csX2693" y="csY2693"/>
                            </a:cxn>
                            <a:cxn ang="0">
                              <a:pos x="csX2694" y="csY2694"/>
                            </a:cxn>
                            <a:cxn ang="0">
                              <a:pos x="csX2695" y="csY2695"/>
                            </a:cxn>
                            <a:cxn ang="0">
                              <a:pos x="csX2696" y="csY2696"/>
                            </a:cxn>
                            <a:cxn ang="0">
                              <a:pos x="csX2697" y="csY2697"/>
                            </a:cxn>
                            <a:cxn ang="0">
                              <a:pos x="csX2698" y="csY2698"/>
                            </a:cxn>
                            <a:cxn ang="0">
                              <a:pos x="csX2699" y="csY2699"/>
                            </a:cxn>
                            <a:cxn ang="0">
                              <a:pos x="csX2700" y="csY2700"/>
                            </a:cxn>
                            <a:cxn ang="0">
                              <a:pos x="csX2701" y="csY2701"/>
                            </a:cxn>
                            <a:cxn ang="0">
                              <a:pos x="csX2702" y="csY2702"/>
                            </a:cxn>
                            <a:cxn ang="0">
                              <a:pos x="csX2703" y="csY2703"/>
                            </a:cxn>
                            <a:cxn ang="0">
                              <a:pos x="csX2704" y="csY2704"/>
                            </a:cxn>
                            <a:cxn ang="0">
                              <a:pos x="csX2705" y="csY2705"/>
                            </a:cxn>
                            <a:cxn ang="0">
                              <a:pos x="csX2706" y="csY2706"/>
                            </a:cxn>
                            <a:cxn ang="0">
                              <a:pos x="csX2707" y="csY2707"/>
                            </a:cxn>
                            <a:cxn ang="0">
                              <a:pos x="csX2708" y="csY2708"/>
                            </a:cxn>
                            <a:cxn ang="0">
                              <a:pos x="csX2709" y="csY2709"/>
                            </a:cxn>
                            <a:cxn ang="0">
                              <a:pos x="csX2710" y="csY2710"/>
                            </a:cxn>
                            <a:cxn ang="0">
                              <a:pos x="csX2711" y="csY2711"/>
                            </a:cxn>
                            <a:cxn ang="0">
                              <a:pos x="csX2712" y="csY2712"/>
                            </a:cxn>
                            <a:cxn ang="0">
                              <a:pos x="csX2713" y="csY2713"/>
                            </a:cxn>
                            <a:cxn ang="0">
                              <a:pos x="csX2714" y="csY2714"/>
                            </a:cxn>
                            <a:cxn ang="0">
                              <a:pos x="csX2715" y="csY2715"/>
                            </a:cxn>
                            <a:cxn ang="0">
                              <a:pos x="csX2716" y="csY2716"/>
                            </a:cxn>
                            <a:cxn ang="0">
                              <a:pos x="csX2717" y="csY2717"/>
                            </a:cxn>
                            <a:cxn ang="0">
                              <a:pos x="csX2718" y="csY2718"/>
                            </a:cxn>
                            <a:cxn ang="0">
                              <a:pos x="csX2719" y="csY2719"/>
                            </a:cxn>
                            <a:cxn ang="0">
                              <a:pos x="csX2720" y="csY2720"/>
                            </a:cxn>
                            <a:cxn ang="0">
                              <a:pos x="csX2721" y="csY2721"/>
                            </a:cxn>
                            <a:cxn ang="0">
                              <a:pos x="csX2722" y="csY2722"/>
                            </a:cxn>
                            <a:cxn ang="0">
                              <a:pos x="csX2723" y="csY2723"/>
                            </a:cxn>
                            <a:cxn ang="0">
                              <a:pos x="csX2724" y="csY2724"/>
                            </a:cxn>
                            <a:cxn ang="0">
                              <a:pos x="csX2725" y="csY2725"/>
                            </a:cxn>
                            <a:cxn ang="0">
                              <a:pos x="csX2726" y="csY2726"/>
                            </a:cxn>
                            <a:cxn ang="0">
                              <a:pos x="csX2727" y="csY2727"/>
                            </a:cxn>
                            <a:cxn ang="0">
                              <a:pos x="csX2728" y="csY2728"/>
                            </a:cxn>
                            <a:cxn ang="0">
                              <a:pos x="csX2729" y="csY2729"/>
                            </a:cxn>
                            <a:cxn ang="0">
                              <a:pos x="csX2730" y="csY2730"/>
                            </a:cxn>
                            <a:cxn ang="0">
                              <a:pos x="csX2731" y="csY2731"/>
                            </a:cxn>
                            <a:cxn ang="0">
                              <a:pos x="csX2732" y="csY2732"/>
                            </a:cxn>
                            <a:cxn ang="0">
                              <a:pos x="csX2733" y="csY2733"/>
                            </a:cxn>
                            <a:cxn ang="0">
                              <a:pos x="csX2734" y="csY2734"/>
                            </a:cxn>
                            <a:cxn ang="0">
                              <a:pos x="csX2735" y="csY2735"/>
                            </a:cxn>
                            <a:cxn ang="0">
                              <a:pos x="csX2736" y="csY2736"/>
                            </a:cxn>
                            <a:cxn ang="0">
                              <a:pos x="csX2737" y="csY2737"/>
                            </a:cxn>
                            <a:cxn ang="0">
                              <a:pos x="csX2738" y="csY2738"/>
                            </a:cxn>
                            <a:cxn ang="0">
                              <a:pos x="csX2739" y="csY2739"/>
                            </a:cxn>
                            <a:cxn ang="0">
                              <a:pos x="csX2740" y="csY2740"/>
                            </a:cxn>
                            <a:cxn ang="0">
                              <a:pos x="csX2741" y="csY2741"/>
                            </a:cxn>
                            <a:cxn ang="0">
                              <a:pos x="csX2742" y="csY2742"/>
                            </a:cxn>
                            <a:cxn ang="0">
                              <a:pos x="csX2743" y="csY2743"/>
                            </a:cxn>
                            <a:cxn ang="0">
                              <a:pos x="csX2744" y="csY2744"/>
                            </a:cxn>
                            <a:cxn ang="0">
                              <a:pos x="csX2745" y="csY2745"/>
                            </a:cxn>
                            <a:cxn ang="0">
                              <a:pos x="csX2746" y="csY2746"/>
                            </a:cxn>
                            <a:cxn ang="0">
                              <a:pos x="csX2747" y="csY2747"/>
                            </a:cxn>
                            <a:cxn ang="0">
                              <a:pos x="csX2748" y="csY2748"/>
                            </a:cxn>
                            <a:cxn ang="0">
                              <a:pos x="csX2749" y="csY2749"/>
                            </a:cxn>
                            <a:cxn ang="0">
                              <a:pos x="csX2750" y="csY2750"/>
                            </a:cxn>
                            <a:cxn ang="0">
                              <a:pos x="csX2751" y="csY2751"/>
                            </a:cxn>
                            <a:cxn ang="0">
                              <a:pos x="csX2752" y="csY2752"/>
                            </a:cxn>
                            <a:cxn ang="0">
                              <a:pos x="csX2753" y="csY2753"/>
                            </a:cxn>
                            <a:cxn ang="0">
                              <a:pos x="csX2754" y="csY2754"/>
                            </a:cxn>
                            <a:cxn ang="0">
                              <a:pos x="csX2755" y="csY2755"/>
                            </a:cxn>
                            <a:cxn ang="0">
                              <a:pos x="csX2756" y="csY2756"/>
                            </a:cxn>
                            <a:cxn ang="0">
                              <a:pos x="csX2757" y="csY2757"/>
                            </a:cxn>
                            <a:cxn ang="0">
                              <a:pos x="csX2758" y="csY2758"/>
                            </a:cxn>
                            <a:cxn ang="0">
                              <a:pos x="csX2759" y="csY2759"/>
                            </a:cxn>
                            <a:cxn ang="0">
                              <a:pos x="csX2760" y="csY2760"/>
                            </a:cxn>
                            <a:cxn ang="0">
                              <a:pos x="csX2761" y="csY2761"/>
                            </a:cxn>
                            <a:cxn ang="0">
                              <a:pos x="csX2762" y="csY2762"/>
                            </a:cxn>
                            <a:cxn ang="0">
                              <a:pos x="csX2763" y="csY2763"/>
                            </a:cxn>
                            <a:cxn ang="0">
                              <a:pos x="csX2764" y="csY2764"/>
                            </a:cxn>
                            <a:cxn ang="0">
                              <a:pos x="csX2765" y="csY2765"/>
                            </a:cxn>
                            <a:cxn ang="0">
                              <a:pos x="csX2766" y="csY2766"/>
                            </a:cxn>
                            <a:cxn ang="0">
                              <a:pos x="csX2767" y="csY2767"/>
                            </a:cxn>
                            <a:cxn ang="0">
                              <a:pos x="csX2768" y="csY2768"/>
                            </a:cxn>
                            <a:cxn ang="0">
                              <a:pos x="csX2769" y="csY2769"/>
                            </a:cxn>
                            <a:cxn ang="0">
                              <a:pos x="csX2770" y="csY2770"/>
                            </a:cxn>
                            <a:cxn ang="0">
                              <a:pos x="csX2771" y="csY2771"/>
                            </a:cxn>
                            <a:cxn ang="0">
                              <a:pos x="csX2772" y="csY2772"/>
                            </a:cxn>
                            <a:cxn ang="0">
                              <a:pos x="csX2773" y="csY2773"/>
                            </a:cxn>
                            <a:cxn ang="0">
                              <a:pos x="csX2774" y="csY2774"/>
                            </a:cxn>
                            <a:cxn ang="0">
                              <a:pos x="csX2775" y="csY2775"/>
                            </a:cxn>
                            <a:cxn ang="0">
                              <a:pos x="csX2776" y="csY2776"/>
                            </a:cxn>
                            <a:cxn ang="0">
                              <a:pos x="csX2777" y="csY2777"/>
                            </a:cxn>
                            <a:cxn ang="0">
                              <a:pos x="csX2778" y="csY2778"/>
                            </a:cxn>
                            <a:cxn ang="0">
                              <a:pos x="csX2779" y="csY2779"/>
                            </a:cxn>
                            <a:cxn ang="0">
                              <a:pos x="csX2780" y="csY2780"/>
                            </a:cxn>
                            <a:cxn ang="0">
                              <a:pos x="csX2781" y="csY2781"/>
                            </a:cxn>
                            <a:cxn ang="0">
                              <a:pos x="csX2782" y="csY2782"/>
                            </a:cxn>
                            <a:cxn ang="0">
                              <a:pos x="csX2783" y="csY2783"/>
                            </a:cxn>
                            <a:cxn ang="0">
                              <a:pos x="csX2784" y="csY2784"/>
                            </a:cxn>
                            <a:cxn ang="0">
                              <a:pos x="csX2785" y="csY2785"/>
                            </a:cxn>
                            <a:cxn ang="0">
                              <a:pos x="csX2786" y="csY2786"/>
                            </a:cxn>
                            <a:cxn ang="0">
                              <a:pos x="csX2787" y="csY2787"/>
                            </a:cxn>
                            <a:cxn ang="0">
                              <a:pos x="csX2788" y="csY2788"/>
                            </a:cxn>
                            <a:cxn ang="0">
                              <a:pos x="csX2789" y="csY2789"/>
                            </a:cxn>
                            <a:cxn ang="0">
                              <a:pos x="csX2790" y="csY2790"/>
                            </a:cxn>
                            <a:cxn ang="0">
                              <a:pos x="csX2791" y="csY2791"/>
                            </a:cxn>
                            <a:cxn ang="0">
                              <a:pos x="csX2792" y="csY2792"/>
                            </a:cxn>
                            <a:cxn ang="0">
                              <a:pos x="csX2793" y="csY2793"/>
                            </a:cxn>
                            <a:cxn ang="0">
                              <a:pos x="csX2794" y="csY2794"/>
                            </a:cxn>
                            <a:cxn ang="0">
                              <a:pos x="csX2795" y="csY2795"/>
                            </a:cxn>
                            <a:cxn ang="0">
                              <a:pos x="csX2796" y="csY2796"/>
                            </a:cxn>
                            <a:cxn ang="0">
                              <a:pos x="csX2797" y="csY2797"/>
                            </a:cxn>
                            <a:cxn ang="0">
                              <a:pos x="csX2798" y="csY2798"/>
                            </a:cxn>
                            <a:cxn ang="0">
                              <a:pos x="csX2799" y="csY2799"/>
                            </a:cxn>
                            <a:cxn ang="0">
                              <a:pos x="csX2800" y="csY2800"/>
                            </a:cxn>
                            <a:cxn ang="0">
                              <a:pos x="csX2801" y="csY2801"/>
                            </a:cxn>
                            <a:cxn ang="0">
                              <a:pos x="csX2802" y="csY2802"/>
                            </a:cxn>
                            <a:cxn ang="0">
                              <a:pos x="csX2803" y="csY2803"/>
                            </a:cxn>
                            <a:cxn ang="0">
                              <a:pos x="csX2804" y="csY2804"/>
                            </a:cxn>
                            <a:cxn ang="0">
                              <a:pos x="csX2805" y="csY2805"/>
                            </a:cxn>
                            <a:cxn ang="0">
                              <a:pos x="csX2806" y="csY2806"/>
                            </a:cxn>
                            <a:cxn ang="0">
                              <a:pos x="csX2807" y="csY2807"/>
                            </a:cxn>
                            <a:cxn ang="0">
                              <a:pos x="csX2808" y="csY2808"/>
                            </a:cxn>
                            <a:cxn ang="0">
                              <a:pos x="csX2809" y="csY2809"/>
                            </a:cxn>
                            <a:cxn ang="0">
                              <a:pos x="csX2810" y="csY2810"/>
                            </a:cxn>
                            <a:cxn ang="0">
                              <a:pos x="csX2811" y="csY2811"/>
                            </a:cxn>
                            <a:cxn ang="0">
                              <a:pos x="csX2812" y="csY2812"/>
                            </a:cxn>
                            <a:cxn ang="0">
                              <a:pos x="csX2813" y="csY2813"/>
                            </a:cxn>
                            <a:cxn ang="0">
                              <a:pos x="csX2814" y="csY2814"/>
                            </a:cxn>
                            <a:cxn ang="0">
                              <a:pos x="csX2815" y="csY2815"/>
                            </a:cxn>
                            <a:cxn ang="0">
                              <a:pos x="csX2816" y="csY2816"/>
                            </a:cxn>
                            <a:cxn ang="0">
                              <a:pos x="csX2817" y="csY2817"/>
                            </a:cxn>
                            <a:cxn ang="0">
                              <a:pos x="csX2818" y="csY2818"/>
                            </a:cxn>
                            <a:cxn ang="0">
                              <a:pos x="csX2819" y="csY2819"/>
                            </a:cxn>
                            <a:cxn ang="0">
                              <a:pos x="csX2820" y="csY2820"/>
                            </a:cxn>
                            <a:cxn ang="0">
                              <a:pos x="csX2821" y="csY2821"/>
                            </a:cxn>
                            <a:cxn ang="0">
                              <a:pos x="csX2822" y="csY2822"/>
                            </a:cxn>
                            <a:cxn ang="0">
                              <a:pos x="csX2823" y="csY2823"/>
                            </a:cxn>
                            <a:cxn ang="0">
                              <a:pos x="csX2824" y="csY2824"/>
                            </a:cxn>
                            <a:cxn ang="0">
                              <a:pos x="csX2825" y="csY2825"/>
                            </a:cxn>
                            <a:cxn ang="0">
                              <a:pos x="csX2826" y="csY2826"/>
                            </a:cxn>
                            <a:cxn ang="0">
                              <a:pos x="csX2827" y="csY2827"/>
                            </a:cxn>
                            <a:cxn ang="0">
                              <a:pos x="csX2828" y="csY2828"/>
                            </a:cxn>
                            <a:cxn ang="0">
                              <a:pos x="csX2829" y="csY2829"/>
                            </a:cxn>
                            <a:cxn ang="0">
                              <a:pos x="csX2830" y="csY2830"/>
                            </a:cxn>
                            <a:cxn ang="0">
                              <a:pos x="csX2831" y="csY2831"/>
                            </a:cxn>
                            <a:cxn ang="0">
                              <a:pos x="csX2832" y="csY2832"/>
                            </a:cxn>
                            <a:cxn ang="0">
                              <a:pos x="csX2833" y="csY2833"/>
                            </a:cxn>
                            <a:cxn ang="0">
                              <a:pos x="csX2834" y="csY2834"/>
                            </a:cxn>
                            <a:cxn ang="0">
                              <a:pos x="csX2835" y="csY2835"/>
                            </a:cxn>
                            <a:cxn ang="0">
                              <a:pos x="csX2836" y="csY2836"/>
                            </a:cxn>
                            <a:cxn ang="0">
                              <a:pos x="csX2837" y="csY2837"/>
                            </a:cxn>
                            <a:cxn ang="0">
                              <a:pos x="csX2838" y="csY2838"/>
                            </a:cxn>
                            <a:cxn ang="0">
                              <a:pos x="csX2839" y="csY2839"/>
                            </a:cxn>
                            <a:cxn ang="0">
                              <a:pos x="csX2840" y="csY2840"/>
                            </a:cxn>
                            <a:cxn ang="0">
                              <a:pos x="csX2841" y="csY2841"/>
                            </a:cxn>
                            <a:cxn ang="0">
                              <a:pos x="csX2842" y="csY2842"/>
                            </a:cxn>
                            <a:cxn ang="0">
                              <a:pos x="csX2843" y="csY2843"/>
                            </a:cxn>
                            <a:cxn ang="0">
                              <a:pos x="csX2844" y="csY2844"/>
                            </a:cxn>
                            <a:cxn ang="0">
                              <a:pos x="csX2845" y="csY2845"/>
                            </a:cxn>
                            <a:cxn ang="0">
                              <a:pos x="csX2846" y="csY2846"/>
                            </a:cxn>
                            <a:cxn ang="0">
                              <a:pos x="csX2847" y="csY2847"/>
                            </a:cxn>
                            <a:cxn ang="0">
                              <a:pos x="csX2848" y="csY2848"/>
                            </a:cxn>
                            <a:cxn ang="0">
                              <a:pos x="csX2849" y="csY2849"/>
                            </a:cxn>
                            <a:cxn ang="0">
                              <a:pos x="csX2850" y="csY2850"/>
                            </a:cxn>
                            <a:cxn ang="0">
                              <a:pos x="csX2851" y="csY2851"/>
                            </a:cxn>
                            <a:cxn ang="0">
                              <a:pos x="csX2852" y="csY2852"/>
                            </a:cxn>
                            <a:cxn ang="0">
                              <a:pos x="csX2853" y="csY2853"/>
                            </a:cxn>
                            <a:cxn ang="0">
                              <a:pos x="csX2854" y="csY2854"/>
                            </a:cxn>
                            <a:cxn ang="0">
                              <a:pos x="csX2855" y="csY2855"/>
                            </a:cxn>
                            <a:cxn ang="0">
                              <a:pos x="csX2856" y="csY2856"/>
                            </a:cxn>
                            <a:cxn ang="0">
                              <a:pos x="csX2857" y="csY2857"/>
                            </a:cxn>
                            <a:cxn ang="0">
                              <a:pos x="csX2858" y="csY2858"/>
                            </a:cxn>
                            <a:cxn ang="0">
                              <a:pos x="csX2859" y="csY2859"/>
                            </a:cxn>
                            <a:cxn ang="0">
                              <a:pos x="csX2860" y="csY2860"/>
                            </a:cxn>
                            <a:cxn ang="0">
                              <a:pos x="csX2861" y="csY2861"/>
                            </a:cxn>
                            <a:cxn ang="0">
                              <a:pos x="csX2862" y="csY2862"/>
                            </a:cxn>
                            <a:cxn ang="0">
                              <a:pos x="csX2863" y="csY2863"/>
                            </a:cxn>
                            <a:cxn ang="0">
                              <a:pos x="csX2864" y="csY2864"/>
                            </a:cxn>
                            <a:cxn ang="0">
                              <a:pos x="csX2865" y="csY2865"/>
                            </a:cxn>
                            <a:cxn ang="0">
                              <a:pos x="csX2866" y="csY2866"/>
                            </a:cxn>
                            <a:cxn ang="0">
                              <a:pos x="csX2867" y="csY2867"/>
                            </a:cxn>
                            <a:cxn ang="0">
                              <a:pos x="csX2868" y="csY2868"/>
                            </a:cxn>
                            <a:cxn ang="0">
                              <a:pos x="csX2869" y="csY2869"/>
                            </a:cxn>
                            <a:cxn ang="0">
                              <a:pos x="csX2870" y="csY2870"/>
                            </a:cxn>
                            <a:cxn ang="0">
                              <a:pos x="csX2871" y="csY2871"/>
                            </a:cxn>
                            <a:cxn ang="0">
                              <a:pos x="csX2872" y="csY2872"/>
                            </a:cxn>
                            <a:cxn ang="0">
                              <a:pos x="csX2873" y="csY2873"/>
                            </a:cxn>
                            <a:cxn ang="0">
                              <a:pos x="csX2874" y="csY2874"/>
                            </a:cxn>
                            <a:cxn ang="0">
                              <a:pos x="csX2875" y="csY2875"/>
                            </a:cxn>
                            <a:cxn ang="0">
                              <a:pos x="csX2876" y="csY2876"/>
                            </a:cxn>
                            <a:cxn ang="0">
                              <a:pos x="csX2877" y="csY2877"/>
                            </a:cxn>
                            <a:cxn ang="0">
                              <a:pos x="csX2878" y="csY2878"/>
                            </a:cxn>
                            <a:cxn ang="0">
                              <a:pos x="csX2879" y="csY2879"/>
                            </a:cxn>
                            <a:cxn ang="0">
                              <a:pos x="csX2880" y="csY2880"/>
                            </a:cxn>
                            <a:cxn ang="0">
                              <a:pos x="csX2881" y="csY2881"/>
                            </a:cxn>
                            <a:cxn ang="0">
                              <a:pos x="csX2882" y="csY2882"/>
                            </a:cxn>
                            <a:cxn ang="0">
                              <a:pos x="csX2883" y="csY2883"/>
                            </a:cxn>
                            <a:cxn ang="0">
                              <a:pos x="csX2884" y="csY2884"/>
                            </a:cxn>
                            <a:cxn ang="0">
                              <a:pos x="csX2885" y="csY2885"/>
                            </a:cxn>
                            <a:cxn ang="0">
                              <a:pos x="csX2886" y="csY2886"/>
                            </a:cxn>
                            <a:cxn ang="0">
                              <a:pos x="csX2887" y="csY2887"/>
                            </a:cxn>
                            <a:cxn ang="0">
                              <a:pos x="csX2888" y="csY2888"/>
                            </a:cxn>
                            <a:cxn ang="0">
                              <a:pos x="csX2889" y="csY2889"/>
                            </a:cxn>
                            <a:cxn ang="0">
                              <a:pos x="csX2890" y="csY2890"/>
                            </a:cxn>
                            <a:cxn ang="0">
                              <a:pos x="csX2891" y="csY2891"/>
                            </a:cxn>
                            <a:cxn ang="0">
                              <a:pos x="csX2892" y="csY2892"/>
                            </a:cxn>
                            <a:cxn ang="0">
                              <a:pos x="csX2893" y="csY2893"/>
                            </a:cxn>
                            <a:cxn ang="0">
                              <a:pos x="csX2894" y="csY2894"/>
                            </a:cxn>
                            <a:cxn ang="0">
                              <a:pos x="csX2895" y="csY2895"/>
                            </a:cxn>
                            <a:cxn ang="0">
                              <a:pos x="csX2896" y="csY2896"/>
                            </a:cxn>
                            <a:cxn ang="0">
                              <a:pos x="csX2897" y="csY2897"/>
                            </a:cxn>
                            <a:cxn ang="0">
                              <a:pos x="csX2898" y="csY2898"/>
                            </a:cxn>
                            <a:cxn ang="0">
                              <a:pos x="csX2899" y="csY2899"/>
                            </a:cxn>
                            <a:cxn ang="0">
                              <a:pos x="csX2900" y="csY2900"/>
                            </a:cxn>
                            <a:cxn ang="0">
                              <a:pos x="csX2901" y="csY2901"/>
                            </a:cxn>
                            <a:cxn ang="0">
                              <a:pos x="csX2902" y="csY2902"/>
                            </a:cxn>
                            <a:cxn ang="0">
                              <a:pos x="csX2903" y="csY2903"/>
                            </a:cxn>
                            <a:cxn ang="0">
                              <a:pos x="csX2904" y="csY2904"/>
                            </a:cxn>
                            <a:cxn ang="0">
                              <a:pos x="csX2905" y="csY2905"/>
                            </a:cxn>
                            <a:cxn ang="0">
                              <a:pos x="csX2906" y="csY2906"/>
                            </a:cxn>
                            <a:cxn ang="0">
                              <a:pos x="csX2907" y="csY2907"/>
                            </a:cxn>
                            <a:cxn ang="0">
                              <a:pos x="csX2908" y="csY2908"/>
                            </a:cxn>
                            <a:cxn ang="0">
                              <a:pos x="csX2909" y="csY2909"/>
                            </a:cxn>
                            <a:cxn ang="0">
                              <a:pos x="csX2910" y="csY2910"/>
                            </a:cxn>
                            <a:cxn ang="0">
                              <a:pos x="csX2911" y="csY2911"/>
                            </a:cxn>
                            <a:cxn ang="0">
                              <a:pos x="csX2912" y="csY2912"/>
                            </a:cxn>
                            <a:cxn ang="0">
                              <a:pos x="csX2913" y="csY2913"/>
                            </a:cxn>
                            <a:cxn ang="0">
                              <a:pos x="csX2914" y="csY2914"/>
                            </a:cxn>
                            <a:cxn ang="0">
                              <a:pos x="csX2915" y="csY2915"/>
                            </a:cxn>
                            <a:cxn ang="0">
                              <a:pos x="csX2916" y="csY2916"/>
                            </a:cxn>
                            <a:cxn ang="0">
                              <a:pos x="csX2917" y="csY2917"/>
                            </a:cxn>
                            <a:cxn ang="0">
                              <a:pos x="csX2918" y="csY2918"/>
                            </a:cxn>
                            <a:cxn ang="0">
                              <a:pos x="csX2919" y="csY2919"/>
                            </a:cxn>
                            <a:cxn ang="0">
                              <a:pos x="csX2920" y="csY2920"/>
                            </a:cxn>
                            <a:cxn ang="0">
                              <a:pos x="csX2921" y="csY2921"/>
                            </a:cxn>
                            <a:cxn ang="0">
                              <a:pos x="csX2922" y="csY2922"/>
                            </a:cxn>
                            <a:cxn ang="0">
                              <a:pos x="csX2923" y="csY2923"/>
                            </a:cxn>
                            <a:cxn ang="0">
                              <a:pos x="csX2924" y="csY2924"/>
                            </a:cxn>
                            <a:cxn ang="0">
                              <a:pos x="csX2925" y="csY2925"/>
                            </a:cxn>
                            <a:cxn ang="0">
                              <a:pos x="csX2926" y="csY2926"/>
                            </a:cxn>
                            <a:cxn ang="0">
                              <a:pos x="csX2927" y="csY2927"/>
                            </a:cxn>
                            <a:cxn ang="0">
                              <a:pos x="csX2928" y="csY2928"/>
                            </a:cxn>
                            <a:cxn ang="0">
                              <a:pos x="csX2929" y="csY2929"/>
                            </a:cxn>
                            <a:cxn ang="0">
                              <a:pos x="csX2930" y="csY2930"/>
                            </a:cxn>
                            <a:cxn ang="0">
                              <a:pos x="csX2931" y="csY2931"/>
                            </a:cxn>
                            <a:cxn ang="0">
                              <a:pos x="csX2932" y="csY2932"/>
                            </a:cxn>
                            <a:cxn ang="0">
                              <a:pos x="csX2933" y="csY2933"/>
                            </a:cxn>
                            <a:cxn ang="0">
                              <a:pos x="csX2934" y="csY2934"/>
                            </a:cxn>
                            <a:cxn ang="0">
                              <a:pos x="csX2935" y="csY2935"/>
                            </a:cxn>
                            <a:cxn ang="0">
                              <a:pos x="csX2936" y="csY2936"/>
                            </a:cxn>
                            <a:cxn ang="0">
                              <a:pos x="csX2937" y="csY2937"/>
                            </a:cxn>
                            <a:cxn ang="0">
                              <a:pos x="csX2938" y="csY2938"/>
                            </a:cxn>
                            <a:cxn ang="0">
                              <a:pos x="csX2939" y="csY2939"/>
                            </a:cxn>
                            <a:cxn ang="0">
                              <a:pos x="csX2940" y="csY2940"/>
                            </a:cxn>
                            <a:cxn ang="0">
                              <a:pos x="csX2941" y="csY2941"/>
                            </a:cxn>
                            <a:cxn ang="0">
                              <a:pos x="csX2942" y="csY2942"/>
                            </a:cxn>
                            <a:cxn ang="0">
                              <a:pos x="csX2943" y="csY2943"/>
                            </a:cxn>
                            <a:cxn ang="0">
                              <a:pos x="csX2944" y="csY2944"/>
                            </a:cxn>
                            <a:cxn ang="0">
                              <a:pos x="csX2945" y="csY2945"/>
                            </a:cxn>
                            <a:cxn ang="0">
                              <a:pos x="csX2946" y="csY2946"/>
                            </a:cxn>
                            <a:cxn ang="0">
                              <a:pos x="csX2947" y="csY2947"/>
                            </a:cxn>
                            <a:cxn ang="0">
                              <a:pos x="csX2948" y="csY2948"/>
                            </a:cxn>
                            <a:cxn ang="0">
                              <a:pos x="csX2949" y="csY2949"/>
                            </a:cxn>
                            <a:cxn ang="0">
                              <a:pos x="csX2950" y="csY2950"/>
                            </a:cxn>
                            <a:cxn ang="0">
                              <a:pos x="csX2951" y="csY2951"/>
                            </a:cxn>
                            <a:cxn ang="0">
                              <a:pos x="csX2952" y="csY2952"/>
                            </a:cxn>
                            <a:cxn ang="0">
                              <a:pos x="csX2953" y="csY2953"/>
                            </a:cxn>
                            <a:cxn ang="0">
                              <a:pos x="csX2954" y="csY2954"/>
                            </a:cxn>
                            <a:cxn ang="0">
                              <a:pos x="csX2955" y="csY2955"/>
                            </a:cxn>
                            <a:cxn ang="0">
                              <a:pos x="csX2956" y="csY2956"/>
                            </a:cxn>
                            <a:cxn ang="0">
                              <a:pos x="csX2957" y="csY2957"/>
                            </a:cxn>
                            <a:cxn ang="0">
                              <a:pos x="csX2958" y="csY2958"/>
                            </a:cxn>
                            <a:cxn ang="0">
                              <a:pos x="csX2959" y="csY2959"/>
                            </a:cxn>
                            <a:cxn ang="0">
                              <a:pos x="csX2960" y="csY2960"/>
                            </a:cxn>
                            <a:cxn ang="0">
                              <a:pos x="csX2961" y="csY2961"/>
                            </a:cxn>
                            <a:cxn ang="0">
                              <a:pos x="csX2962" y="csY2962"/>
                            </a:cxn>
                            <a:cxn ang="0">
                              <a:pos x="csX2963" y="csY2963"/>
                            </a:cxn>
                            <a:cxn ang="0">
                              <a:pos x="csX2964" y="csY2964"/>
                            </a:cxn>
                            <a:cxn ang="0">
                              <a:pos x="csX2965" y="csY2965"/>
                            </a:cxn>
                            <a:cxn ang="0">
                              <a:pos x="csX2966" y="csY2966"/>
                            </a:cxn>
                            <a:cxn ang="0">
                              <a:pos x="csX2967" y="csY2967"/>
                            </a:cxn>
                            <a:cxn ang="0">
                              <a:pos x="csX2968" y="csY2968"/>
                            </a:cxn>
                            <a:cxn ang="0">
                              <a:pos x="csX2969" y="csY2969"/>
                            </a:cxn>
                            <a:cxn ang="0">
                              <a:pos x="csX2970" y="csY2970"/>
                            </a:cxn>
                            <a:cxn ang="0">
                              <a:pos x="csX2971" y="csY2971"/>
                            </a:cxn>
                            <a:cxn ang="0">
                              <a:pos x="csX2972" y="csY2972"/>
                            </a:cxn>
                            <a:cxn ang="0">
                              <a:pos x="csX2973" y="csY2973"/>
                            </a:cxn>
                            <a:cxn ang="0">
                              <a:pos x="csX2974" y="csY2974"/>
                            </a:cxn>
                            <a:cxn ang="0">
                              <a:pos x="csX2975" y="csY2975"/>
                            </a:cxn>
                            <a:cxn ang="0">
                              <a:pos x="csX2976" y="csY2976"/>
                            </a:cxn>
                            <a:cxn ang="0">
                              <a:pos x="csX2977" y="csY2977"/>
                            </a:cxn>
                            <a:cxn ang="0">
                              <a:pos x="csX2978" y="csY2978"/>
                            </a:cxn>
                            <a:cxn ang="0">
                              <a:pos x="csX2979" y="csY2979"/>
                            </a:cxn>
                            <a:cxn ang="0">
                              <a:pos x="csX2980" y="csY2980"/>
                            </a:cxn>
                            <a:cxn ang="0">
                              <a:pos x="csX2981" y="csY2981"/>
                            </a:cxn>
                            <a:cxn ang="0">
                              <a:pos x="csX2982" y="csY2982"/>
                            </a:cxn>
                            <a:cxn ang="0">
                              <a:pos x="csX2983" y="csY2983"/>
                            </a:cxn>
                            <a:cxn ang="0">
                              <a:pos x="csX2984" y="csY2984"/>
                            </a:cxn>
                            <a:cxn ang="0">
                              <a:pos x="csX2985" y="csY2985"/>
                            </a:cxn>
                            <a:cxn ang="0">
                              <a:pos x="csX2986" y="csY2986"/>
                            </a:cxn>
                            <a:cxn ang="0">
                              <a:pos x="csX2987" y="csY2987"/>
                            </a:cxn>
                            <a:cxn ang="0">
                              <a:pos x="csX2988" y="csY2988"/>
                            </a:cxn>
                            <a:cxn ang="0">
                              <a:pos x="csX2989" y="csY2989"/>
                            </a:cxn>
                            <a:cxn ang="0">
                              <a:pos x="csX2990" y="csY2990"/>
                            </a:cxn>
                            <a:cxn ang="0">
                              <a:pos x="csX2991" y="csY2991"/>
                            </a:cxn>
                            <a:cxn ang="0">
                              <a:pos x="csX2992" y="csY2992"/>
                            </a:cxn>
                            <a:cxn ang="0">
                              <a:pos x="csX2993" y="csY2993"/>
                            </a:cxn>
                            <a:cxn ang="0">
                              <a:pos x="csX2994" y="csY2994"/>
                            </a:cxn>
                            <a:cxn ang="0">
                              <a:pos x="csX2995" y="csY2995"/>
                            </a:cxn>
                            <a:cxn ang="0">
                              <a:pos x="csX2996" y="csY2996"/>
                            </a:cxn>
                            <a:cxn ang="0">
                              <a:pos x="csX2997" y="csY2997"/>
                            </a:cxn>
                            <a:cxn ang="0">
                              <a:pos x="csX2998" y="csY2998"/>
                            </a:cxn>
                            <a:cxn ang="0">
                              <a:pos x="csX2999" y="csY2999"/>
                            </a:cxn>
                            <a:cxn ang="0">
                              <a:pos x="csX3000" y="csY3000"/>
                            </a:cxn>
                            <a:cxn ang="0">
                              <a:pos x="csX3001" y="csY3001"/>
                            </a:cxn>
                            <a:cxn ang="0">
                              <a:pos x="csX3002" y="csY3002"/>
                            </a:cxn>
                            <a:cxn ang="0">
                              <a:pos x="csX3003" y="csY3003"/>
                            </a:cxn>
                            <a:cxn ang="0">
                              <a:pos x="csX3004" y="csY3004"/>
                            </a:cxn>
                            <a:cxn ang="0">
                              <a:pos x="csX3005" y="csY3005"/>
                            </a:cxn>
                            <a:cxn ang="0">
                              <a:pos x="csX3006" y="csY3006"/>
                            </a:cxn>
                            <a:cxn ang="0">
                              <a:pos x="csX3007" y="csY3007"/>
                            </a:cxn>
                            <a:cxn ang="0">
                              <a:pos x="csX3008" y="csY3008"/>
                            </a:cxn>
                            <a:cxn ang="0">
                              <a:pos x="csX3009" y="csY3009"/>
                            </a:cxn>
                            <a:cxn ang="0">
                              <a:pos x="csX3010" y="csY3010"/>
                            </a:cxn>
                            <a:cxn ang="0">
                              <a:pos x="csX3011" y="csY3011"/>
                            </a:cxn>
                            <a:cxn ang="0">
                              <a:pos x="csX3012" y="csY3012"/>
                            </a:cxn>
                            <a:cxn ang="0">
                              <a:pos x="csX3013" y="csY3013"/>
                            </a:cxn>
                            <a:cxn ang="0">
                              <a:pos x="csX3014" y="csY3014"/>
                            </a:cxn>
                            <a:cxn ang="0">
                              <a:pos x="csX3015" y="csY3015"/>
                            </a:cxn>
                            <a:cxn ang="0">
                              <a:pos x="csX3016" y="csY3016"/>
                            </a:cxn>
                            <a:cxn ang="0">
                              <a:pos x="csX3017" y="csY3017"/>
                            </a:cxn>
                            <a:cxn ang="0">
                              <a:pos x="csX3018" y="csY3018"/>
                            </a:cxn>
                            <a:cxn ang="0">
                              <a:pos x="csX3019" y="csY3019"/>
                            </a:cxn>
                            <a:cxn ang="0">
                              <a:pos x="csX3020" y="csY3020"/>
                            </a:cxn>
                            <a:cxn ang="0">
                              <a:pos x="csX3021" y="csY3021"/>
                            </a:cxn>
                            <a:cxn ang="0">
                              <a:pos x="csX3022" y="csY3022"/>
                            </a:cxn>
                            <a:cxn ang="0">
                              <a:pos x="csX3023" y="csY3023"/>
                            </a:cxn>
                            <a:cxn ang="0">
                              <a:pos x="csX3024" y="csY3024"/>
                            </a:cxn>
                            <a:cxn ang="0">
                              <a:pos x="csX3025" y="csY3025"/>
                            </a:cxn>
                            <a:cxn ang="0">
                              <a:pos x="csX3026" y="csY3026"/>
                            </a:cxn>
                            <a:cxn ang="0">
                              <a:pos x="csX3027" y="csY3027"/>
                            </a:cxn>
                            <a:cxn ang="0">
                              <a:pos x="csX3028" y="csY3028"/>
                            </a:cxn>
                            <a:cxn ang="0">
                              <a:pos x="csX3029" y="csY3029"/>
                            </a:cxn>
                            <a:cxn ang="0">
                              <a:pos x="csX3030" y="csY3030"/>
                            </a:cxn>
                            <a:cxn ang="0">
                              <a:pos x="csX3031" y="csY3031"/>
                            </a:cxn>
                            <a:cxn ang="0">
                              <a:pos x="csX3032" y="csY3032"/>
                            </a:cxn>
                            <a:cxn ang="0">
                              <a:pos x="csX3033" y="csY3033"/>
                            </a:cxn>
                            <a:cxn ang="0">
                              <a:pos x="csX3034" y="csY3034"/>
                            </a:cxn>
                            <a:cxn ang="0">
                              <a:pos x="csX3035" y="csY3035"/>
                            </a:cxn>
                            <a:cxn ang="0">
                              <a:pos x="csX3036" y="csY3036"/>
                            </a:cxn>
                            <a:cxn ang="0">
                              <a:pos x="csX3037" y="csY3037"/>
                            </a:cxn>
                            <a:cxn ang="0">
                              <a:pos x="csX3038" y="csY3038"/>
                            </a:cxn>
                            <a:cxn ang="0">
                              <a:pos x="csX3039" y="csY3039"/>
                            </a:cxn>
                            <a:cxn ang="0">
                              <a:pos x="csX3040" y="csY3040"/>
                            </a:cxn>
                            <a:cxn ang="0">
                              <a:pos x="csX3041" y="csY3041"/>
                            </a:cxn>
                            <a:cxn ang="0">
                              <a:pos x="csX3042" y="csY3042"/>
                            </a:cxn>
                            <a:cxn ang="0">
                              <a:pos x="csX3043" y="csY3043"/>
                            </a:cxn>
                            <a:cxn ang="0">
                              <a:pos x="csX3044" y="csY3044"/>
                            </a:cxn>
                            <a:cxn ang="0">
                              <a:pos x="csX3045" y="csY3045"/>
                            </a:cxn>
                            <a:cxn ang="0">
                              <a:pos x="csX3046" y="csY3046"/>
                            </a:cxn>
                            <a:cxn ang="0">
                              <a:pos x="csX3047" y="csY3047"/>
                            </a:cxn>
                            <a:cxn ang="0">
                              <a:pos x="csX3048" y="csY3048"/>
                            </a:cxn>
                            <a:cxn ang="0">
                              <a:pos x="csX3049" y="csY3049"/>
                            </a:cxn>
                            <a:cxn ang="0">
                              <a:pos x="csX3050" y="csY3050"/>
                            </a:cxn>
                            <a:cxn ang="0">
                              <a:pos x="csX3051" y="csY3051"/>
                            </a:cxn>
                            <a:cxn ang="0">
                              <a:pos x="csX3052" y="csY3052"/>
                            </a:cxn>
                            <a:cxn ang="0">
                              <a:pos x="csX3053" y="csY3053"/>
                            </a:cxn>
                            <a:cxn ang="0">
                              <a:pos x="csX3054" y="csY3054"/>
                            </a:cxn>
                            <a:cxn ang="0">
                              <a:pos x="csX3055" y="csY3055"/>
                            </a:cxn>
                            <a:cxn ang="0">
                              <a:pos x="csX3056" y="csY3056"/>
                            </a:cxn>
                            <a:cxn ang="0">
                              <a:pos x="csX3057" y="csY3057"/>
                            </a:cxn>
                            <a:cxn ang="0">
                              <a:pos x="csX3058" y="csY3058"/>
                            </a:cxn>
                            <a:cxn ang="0">
                              <a:pos x="csX3059" y="csY3059"/>
                            </a:cxn>
                            <a:cxn ang="0">
                              <a:pos x="csX3060" y="csY3060"/>
                            </a:cxn>
                            <a:cxn ang="0">
                              <a:pos x="csX3061" y="csY3061"/>
                            </a:cxn>
                            <a:cxn ang="0">
                              <a:pos x="csX3062" y="csY3062"/>
                            </a:cxn>
                            <a:cxn ang="0">
                              <a:pos x="csX3063" y="csY3063"/>
                            </a:cxn>
                            <a:cxn ang="0">
                              <a:pos x="csX3064" y="csY3064"/>
                            </a:cxn>
                            <a:cxn ang="0">
                              <a:pos x="csX3065" y="csY3065"/>
                            </a:cxn>
                            <a:cxn ang="0">
                              <a:pos x="csX3066" y="csY3066"/>
                            </a:cxn>
                            <a:cxn ang="0">
                              <a:pos x="csX3067" y="csY3067"/>
                            </a:cxn>
                            <a:cxn ang="0">
                              <a:pos x="csX3068" y="csY3068"/>
                            </a:cxn>
                            <a:cxn ang="0">
                              <a:pos x="csX3069" y="csY3069"/>
                            </a:cxn>
                            <a:cxn ang="0">
                              <a:pos x="csX3070" y="csY3070"/>
                            </a:cxn>
                            <a:cxn ang="0">
                              <a:pos x="csX3071" y="csY3071"/>
                            </a:cxn>
                            <a:cxn ang="0">
                              <a:pos x="csX3072" y="csY3072"/>
                            </a:cxn>
                            <a:cxn ang="0">
                              <a:pos x="csX3073" y="csY3073"/>
                            </a:cxn>
                            <a:cxn ang="0">
                              <a:pos x="csX3074" y="csY3074"/>
                            </a:cxn>
                            <a:cxn ang="0">
                              <a:pos x="csX3075" y="csY3075"/>
                            </a:cxn>
                            <a:cxn ang="0">
                              <a:pos x="csX3076" y="csY3076"/>
                            </a:cxn>
                            <a:cxn ang="0">
                              <a:pos x="csX3077" y="csY3077"/>
                            </a:cxn>
                            <a:cxn ang="0">
                              <a:pos x="csX3078" y="csY3078"/>
                            </a:cxn>
                            <a:cxn ang="0">
                              <a:pos x="csX3079" y="csY3079"/>
                            </a:cxn>
                            <a:cxn ang="0">
                              <a:pos x="csX3080" y="csY3080"/>
                            </a:cxn>
                            <a:cxn ang="0">
                              <a:pos x="csX3081" y="csY3081"/>
                            </a:cxn>
                            <a:cxn ang="0">
                              <a:pos x="csX3082" y="csY3082"/>
                            </a:cxn>
                            <a:cxn ang="0">
                              <a:pos x="csX3083" y="csY3083"/>
                            </a:cxn>
                            <a:cxn ang="0">
                              <a:pos x="csX3084" y="csY3084"/>
                            </a:cxn>
                            <a:cxn ang="0">
                              <a:pos x="csX3085" y="csY3085"/>
                            </a:cxn>
                            <a:cxn ang="0">
                              <a:pos x="csX3086" y="csY3086"/>
                            </a:cxn>
                            <a:cxn ang="0">
                              <a:pos x="csX3087" y="csY3087"/>
                            </a:cxn>
                            <a:cxn ang="0">
                              <a:pos x="csX3088" y="csY3088"/>
                            </a:cxn>
                            <a:cxn ang="0">
                              <a:pos x="csX3089" y="csY3089"/>
                            </a:cxn>
                            <a:cxn ang="0">
                              <a:pos x="csX3090" y="csY3090"/>
                            </a:cxn>
                            <a:cxn ang="0">
                              <a:pos x="csX3091" y="csY3091"/>
                            </a:cxn>
                            <a:cxn ang="0">
                              <a:pos x="csX3092" y="csY3092"/>
                            </a:cxn>
                            <a:cxn ang="0">
                              <a:pos x="csX3093" y="csY3093"/>
                            </a:cxn>
                            <a:cxn ang="0">
                              <a:pos x="csX3094" y="csY3094"/>
                            </a:cxn>
                            <a:cxn ang="0">
                              <a:pos x="csX3095" y="csY3095"/>
                            </a:cxn>
                            <a:cxn ang="0">
                              <a:pos x="csX3096" y="csY3096"/>
                            </a:cxn>
                            <a:cxn ang="0">
                              <a:pos x="csX3097" y="csY3097"/>
                            </a:cxn>
                            <a:cxn ang="0">
                              <a:pos x="csX3098" y="csY3098"/>
                            </a:cxn>
                            <a:cxn ang="0">
                              <a:pos x="csX3099" y="csY3099"/>
                            </a:cxn>
                            <a:cxn ang="0">
                              <a:pos x="csX3100" y="csY3100"/>
                            </a:cxn>
                            <a:cxn ang="0">
                              <a:pos x="csX3101" y="csY3101"/>
                            </a:cxn>
                            <a:cxn ang="0">
                              <a:pos x="csX3102" y="csY3102"/>
                            </a:cxn>
                            <a:cxn ang="0">
                              <a:pos x="csX3103" y="csY3103"/>
                            </a:cxn>
                            <a:cxn ang="0">
                              <a:pos x="csX3104" y="csY3104"/>
                            </a:cxn>
                            <a:cxn ang="0">
                              <a:pos x="csX3105" y="csY3105"/>
                            </a:cxn>
                            <a:cxn ang="0">
                              <a:pos x="csX3106" y="csY3106"/>
                            </a:cxn>
                            <a:cxn ang="0">
                              <a:pos x="csX3107" y="csY3107"/>
                            </a:cxn>
                            <a:cxn ang="0">
                              <a:pos x="csX3108" y="csY3108"/>
                            </a:cxn>
                            <a:cxn ang="0">
                              <a:pos x="csX3109" y="csY3109"/>
                            </a:cxn>
                            <a:cxn ang="0">
                              <a:pos x="csX3110" y="csY3110"/>
                            </a:cxn>
                            <a:cxn ang="0">
                              <a:pos x="csX3111" y="csY3111"/>
                            </a:cxn>
                            <a:cxn ang="0">
                              <a:pos x="csX3112" y="csY3112"/>
                            </a:cxn>
                            <a:cxn ang="0">
                              <a:pos x="csX3113" y="csY3113"/>
                            </a:cxn>
                            <a:cxn ang="0">
                              <a:pos x="csX3114" y="csY3114"/>
                            </a:cxn>
                            <a:cxn ang="0">
                              <a:pos x="csX3115" y="csY3115"/>
                            </a:cxn>
                            <a:cxn ang="0">
                              <a:pos x="csX3116" y="csY3116"/>
                            </a:cxn>
                            <a:cxn ang="0">
                              <a:pos x="csX3117" y="csY3117"/>
                            </a:cxn>
                            <a:cxn ang="0">
                              <a:pos x="csX3118" y="csY3118"/>
                            </a:cxn>
                            <a:cxn ang="0">
                              <a:pos x="csX3119" y="csY3119"/>
                            </a:cxn>
                            <a:cxn ang="0">
                              <a:pos x="csX3120" y="csY3120"/>
                            </a:cxn>
                            <a:cxn ang="0">
                              <a:pos x="csX3121" y="csY3121"/>
                            </a:cxn>
                            <a:cxn ang="0">
                              <a:pos x="csX3122" y="csY3122"/>
                            </a:cxn>
                            <a:cxn ang="0">
                              <a:pos x="csX3123" y="csY3123"/>
                            </a:cxn>
                            <a:cxn ang="0">
                              <a:pos x="csX3124" y="csY3124"/>
                            </a:cxn>
                            <a:cxn ang="0">
                              <a:pos x="csX3125" y="csY3125"/>
                            </a:cxn>
                            <a:cxn ang="0">
                              <a:pos x="csX3126" y="csY3126"/>
                            </a:cxn>
                            <a:cxn ang="0">
                              <a:pos x="csX3127" y="csY3127"/>
                            </a:cxn>
                            <a:cxn ang="0">
                              <a:pos x="csX3128" y="csY3128"/>
                            </a:cxn>
                            <a:cxn ang="0">
                              <a:pos x="csX3129" y="csY3129"/>
                            </a:cxn>
                            <a:cxn ang="0">
                              <a:pos x="csX3130" y="csY3130"/>
                            </a:cxn>
                            <a:cxn ang="0">
                              <a:pos x="csX3131" y="csY3131"/>
                            </a:cxn>
                            <a:cxn ang="0">
                              <a:pos x="csX3132" y="csY3132"/>
                            </a:cxn>
                            <a:cxn ang="0">
                              <a:pos x="csX3133" y="csY3133"/>
                            </a:cxn>
                            <a:cxn ang="0">
                              <a:pos x="csX3134" y="csY3134"/>
                            </a:cxn>
                            <a:cxn ang="0">
                              <a:pos x="csX3135" y="csY3135"/>
                            </a:cxn>
                            <a:cxn ang="0">
                              <a:pos x="csX3136" y="csY3136"/>
                            </a:cxn>
                            <a:cxn ang="0">
                              <a:pos x="csX3137" y="csY3137"/>
                            </a:cxn>
                            <a:cxn ang="0">
                              <a:pos x="csX3138" y="csY3138"/>
                            </a:cxn>
                            <a:cxn ang="0">
                              <a:pos x="csX3139" y="csY3139"/>
                            </a:cxn>
                            <a:cxn ang="0">
                              <a:pos x="csX3140" y="csY3140"/>
                            </a:cxn>
                            <a:cxn ang="0">
                              <a:pos x="csX3141" y="csY3141"/>
                            </a:cxn>
                            <a:cxn ang="0">
                              <a:pos x="csX3142" y="csY3142"/>
                            </a:cxn>
                            <a:cxn ang="0">
                              <a:pos x="csX3143" y="csY3143"/>
                            </a:cxn>
                            <a:cxn ang="0">
                              <a:pos x="csX3144" y="csY3144"/>
                            </a:cxn>
                            <a:cxn ang="0">
                              <a:pos x="csX3145" y="csY3145"/>
                            </a:cxn>
                            <a:cxn ang="0">
                              <a:pos x="csX3146" y="csY3146"/>
                            </a:cxn>
                            <a:cxn ang="0">
                              <a:pos x="csX3147" y="csY3147"/>
                            </a:cxn>
                            <a:cxn ang="0">
                              <a:pos x="csX3148" y="csY3148"/>
                            </a:cxn>
                            <a:cxn ang="0">
                              <a:pos x="csX3149" y="csY3149"/>
                            </a:cxn>
                            <a:cxn ang="0">
                              <a:pos x="csX3150" y="csY3150"/>
                            </a:cxn>
                            <a:cxn ang="0">
                              <a:pos x="csX3151" y="csY3151"/>
                            </a:cxn>
                            <a:cxn ang="0">
                              <a:pos x="csX3152" y="csY3152"/>
                            </a:cxn>
                            <a:cxn ang="0">
                              <a:pos x="csX3153" y="csY3153"/>
                            </a:cxn>
                            <a:cxn ang="0">
                              <a:pos x="csX3154" y="csY3154"/>
                            </a:cxn>
                            <a:cxn ang="0">
                              <a:pos x="csX3155" y="csY3155"/>
                            </a:cxn>
                            <a:cxn ang="0">
                              <a:pos x="csX3156" y="csY3156"/>
                            </a:cxn>
                            <a:cxn ang="0">
                              <a:pos x="csX3157" y="csY3157"/>
                            </a:cxn>
                            <a:cxn ang="0">
                              <a:pos x="csX3158" y="csY3158"/>
                            </a:cxn>
                            <a:cxn ang="0">
                              <a:pos x="csX3159" y="csY3159"/>
                            </a:cxn>
                            <a:cxn ang="0">
                              <a:pos x="csX3160" y="csY3160"/>
                            </a:cxn>
                            <a:cxn ang="0">
                              <a:pos x="csX3161" y="csY3161"/>
                            </a:cxn>
                            <a:cxn ang="0">
                              <a:pos x="csX3162" y="csY3162"/>
                            </a:cxn>
                            <a:cxn ang="0">
                              <a:pos x="csX3163" y="csY3163"/>
                            </a:cxn>
                            <a:cxn ang="0">
                              <a:pos x="csX3164" y="csY3164"/>
                            </a:cxn>
                            <a:cxn ang="0">
                              <a:pos x="csX3165" y="csY3165"/>
                            </a:cxn>
                            <a:cxn ang="0">
                              <a:pos x="csX3166" y="csY3166"/>
                            </a:cxn>
                            <a:cxn ang="0">
                              <a:pos x="csX3167" y="csY3167"/>
                            </a:cxn>
                            <a:cxn ang="0">
                              <a:pos x="csX3168" y="csY3168"/>
                            </a:cxn>
                            <a:cxn ang="0">
                              <a:pos x="csX3169" y="csY3169"/>
                            </a:cxn>
                            <a:cxn ang="0">
                              <a:pos x="csX3170" y="csY3170"/>
                            </a:cxn>
                            <a:cxn ang="0">
                              <a:pos x="csX3171" y="csY3171"/>
                            </a:cxn>
                            <a:cxn ang="0">
                              <a:pos x="csX3172" y="csY3172"/>
                            </a:cxn>
                            <a:cxn ang="0">
                              <a:pos x="csX3173" y="csY3173"/>
                            </a:cxn>
                            <a:cxn ang="0">
                              <a:pos x="csX3174" y="csY3174"/>
                            </a:cxn>
                            <a:cxn ang="0">
                              <a:pos x="csX3175" y="csY3175"/>
                            </a:cxn>
                            <a:cxn ang="0">
                              <a:pos x="csX3176" y="csY3176"/>
                            </a:cxn>
                            <a:cxn ang="0">
                              <a:pos x="csX3177" y="csY3177"/>
                            </a:cxn>
                            <a:cxn ang="0">
                              <a:pos x="csX3178" y="csY3178"/>
                            </a:cxn>
                            <a:cxn ang="0">
                              <a:pos x="csX3179" y="csY3179"/>
                            </a:cxn>
                            <a:cxn ang="0">
                              <a:pos x="csX3180" y="csY3180"/>
                            </a:cxn>
                            <a:cxn ang="0">
                              <a:pos x="csX3181" y="csY3181"/>
                            </a:cxn>
                            <a:cxn ang="0">
                              <a:pos x="csX3182" y="csY3182"/>
                            </a:cxn>
                            <a:cxn ang="0">
                              <a:pos x="csX3183" y="csY3183"/>
                            </a:cxn>
                            <a:cxn ang="0">
                              <a:pos x="csX3184" y="csY3184"/>
                            </a:cxn>
                            <a:cxn ang="0">
                              <a:pos x="csX3185" y="csY3185"/>
                            </a:cxn>
                            <a:cxn ang="0">
                              <a:pos x="csX3186" y="csY3186"/>
                            </a:cxn>
                            <a:cxn ang="0">
                              <a:pos x="csX3187" y="csY3187"/>
                            </a:cxn>
                            <a:cxn ang="0">
                              <a:pos x="csX3188" y="csY3188"/>
                            </a:cxn>
                            <a:cxn ang="0">
                              <a:pos x="csX3189" y="csY3189"/>
                            </a:cxn>
                            <a:cxn ang="0">
                              <a:pos x="csX3190" y="csY3190"/>
                            </a:cxn>
                            <a:cxn ang="0">
                              <a:pos x="csX3191" y="csY3191"/>
                            </a:cxn>
                            <a:cxn ang="0">
                              <a:pos x="csX3192" y="csY3192"/>
                            </a:cxn>
                            <a:cxn ang="0">
                              <a:pos x="csX3193" y="csY3193"/>
                            </a:cxn>
                            <a:cxn ang="0">
                              <a:pos x="csX3194" y="csY3194"/>
                            </a:cxn>
                            <a:cxn ang="0">
                              <a:pos x="csX3195" y="csY3195"/>
                            </a:cxn>
                            <a:cxn ang="0">
                              <a:pos x="csX3196" y="csY3196"/>
                            </a:cxn>
                            <a:cxn ang="0">
                              <a:pos x="csX3197" y="csY3197"/>
                            </a:cxn>
                            <a:cxn ang="0">
                              <a:pos x="csX3198" y="csY3198"/>
                            </a:cxn>
                            <a:cxn ang="0">
                              <a:pos x="csX3199" y="csY3199"/>
                            </a:cxn>
                            <a:cxn ang="0">
                              <a:pos x="csX3200" y="csY3200"/>
                            </a:cxn>
                            <a:cxn ang="0">
                              <a:pos x="csX3201" y="csY3201"/>
                            </a:cxn>
                            <a:cxn ang="0">
                              <a:pos x="csX3202" y="csY3202"/>
                            </a:cxn>
                            <a:cxn ang="0">
                              <a:pos x="csX3203" y="csY3203"/>
                            </a:cxn>
                            <a:cxn ang="0">
                              <a:pos x="csX3204" y="csY3204"/>
                            </a:cxn>
                            <a:cxn ang="0">
                              <a:pos x="csX3205" y="csY3205"/>
                            </a:cxn>
                            <a:cxn ang="0">
                              <a:pos x="csX3206" y="csY3206"/>
                            </a:cxn>
                            <a:cxn ang="0">
                              <a:pos x="csX3207" y="csY3207"/>
                            </a:cxn>
                            <a:cxn ang="0">
                              <a:pos x="csX3208" y="csY3208"/>
                            </a:cxn>
                            <a:cxn ang="0">
                              <a:pos x="csX3209" y="csY3209"/>
                            </a:cxn>
                            <a:cxn ang="0">
                              <a:pos x="csX3210" y="csY3210"/>
                            </a:cxn>
                            <a:cxn ang="0">
                              <a:pos x="csX3211" y="csY3211"/>
                            </a:cxn>
                            <a:cxn ang="0">
                              <a:pos x="csX3212" y="csY3212"/>
                            </a:cxn>
                            <a:cxn ang="0">
                              <a:pos x="csX3213" y="csY3213"/>
                            </a:cxn>
                            <a:cxn ang="0">
                              <a:pos x="csX3214" y="csY3214"/>
                            </a:cxn>
                            <a:cxn ang="0">
                              <a:pos x="csX3215" y="csY3215"/>
                            </a:cxn>
                            <a:cxn ang="0">
                              <a:pos x="csX3216" y="csY3216"/>
                            </a:cxn>
                            <a:cxn ang="0">
                              <a:pos x="csX3217" y="csY3217"/>
                            </a:cxn>
                            <a:cxn ang="0">
                              <a:pos x="csX3218" y="csY3218"/>
                            </a:cxn>
                            <a:cxn ang="0">
                              <a:pos x="csX3219" y="csY3219"/>
                            </a:cxn>
                            <a:cxn ang="0">
                              <a:pos x="csX3220" y="csY3220"/>
                            </a:cxn>
                            <a:cxn ang="0">
                              <a:pos x="csX3221" y="csY3221"/>
                            </a:cxn>
                            <a:cxn ang="0">
                              <a:pos x="csX3222" y="csY3222"/>
                            </a:cxn>
                            <a:cxn ang="0">
                              <a:pos x="csX3223" y="csY3223"/>
                            </a:cxn>
                            <a:cxn ang="0">
                              <a:pos x="csX3224" y="csY3224"/>
                            </a:cxn>
                            <a:cxn ang="0">
                              <a:pos x="csX3225" y="csY3225"/>
                            </a:cxn>
                            <a:cxn ang="0">
                              <a:pos x="csX3226" y="csY3226"/>
                            </a:cxn>
                            <a:cxn ang="0">
                              <a:pos x="csX3227" y="csY3227"/>
                            </a:cxn>
                            <a:cxn ang="0">
                              <a:pos x="csX3228" y="csY3228"/>
                            </a:cxn>
                            <a:cxn ang="0">
                              <a:pos x="csX3229" y="csY3229"/>
                            </a:cxn>
                            <a:cxn ang="0">
                              <a:pos x="csX3230" y="csY3230"/>
                            </a:cxn>
                            <a:cxn ang="0">
                              <a:pos x="csX3231" y="csY3231"/>
                            </a:cxn>
                            <a:cxn ang="0">
                              <a:pos x="csX3232" y="csY3232"/>
                            </a:cxn>
                            <a:cxn ang="0">
                              <a:pos x="csX3233" y="csY3233"/>
                            </a:cxn>
                            <a:cxn ang="0">
                              <a:pos x="csX3234" y="csY3234"/>
                            </a:cxn>
                            <a:cxn ang="0">
                              <a:pos x="csX3235" y="csY3235"/>
                            </a:cxn>
                            <a:cxn ang="0">
                              <a:pos x="csX3236" y="csY3236"/>
                            </a:cxn>
                            <a:cxn ang="0">
                              <a:pos x="csX3237" y="csY3237"/>
                            </a:cxn>
                            <a:cxn ang="0">
                              <a:pos x="csX3238" y="csY3238"/>
                            </a:cxn>
                            <a:cxn ang="0">
                              <a:pos x="csX3239" y="csY3239"/>
                            </a:cxn>
                            <a:cxn ang="0">
                              <a:pos x="csX3240" y="csY3240"/>
                            </a:cxn>
                            <a:cxn ang="0">
                              <a:pos x="csX3241" y="csY3241"/>
                            </a:cxn>
                            <a:cxn ang="0">
                              <a:pos x="csX3242" y="csY3242"/>
                            </a:cxn>
                            <a:cxn ang="0">
                              <a:pos x="csX3243" y="csY3243"/>
                            </a:cxn>
                            <a:cxn ang="0">
                              <a:pos x="csX3244" y="csY3244"/>
                            </a:cxn>
                            <a:cxn ang="0">
                              <a:pos x="csX3245" y="csY3245"/>
                            </a:cxn>
                            <a:cxn ang="0">
                              <a:pos x="csX3246" y="csY3246"/>
                            </a:cxn>
                            <a:cxn ang="0">
                              <a:pos x="csX3247" y="csY3247"/>
                            </a:cxn>
                            <a:cxn ang="0">
                              <a:pos x="csX3248" y="csY3248"/>
                            </a:cxn>
                            <a:cxn ang="0">
                              <a:pos x="csX3249" y="csY3249"/>
                            </a:cxn>
                            <a:cxn ang="0">
                              <a:pos x="csX3250" y="csY3250"/>
                            </a:cxn>
                            <a:cxn ang="0">
                              <a:pos x="csX3251" y="csY3251"/>
                            </a:cxn>
                            <a:cxn ang="0">
                              <a:pos x="csX3252" y="csY3252"/>
                            </a:cxn>
                            <a:cxn ang="0">
                              <a:pos x="csX3253" y="csY3253"/>
                            </a:cxn>
                            <a:cxn ang="0">
                              <a:pos x="csX3254" y="csY3254"/>
                            </a:cxn>
                            <a:cxn ang="0">
                              <a:pos x="csX3255" y="csY3255"/>
                            </a:cxn>
                            <a:cxn ang="0">
                              <a:pos x="csX3256" y="csY3256"/>
                            </a:cxn>
                            <a:cxn ang="0">
                              <a:pos x="csX3257" y="csY3257"/>
                            </a:cxn>
                            <a:cxn ang="0">
                              <a:pos x="csX3258" y="csY3258"/>
                            </a:cxn>
                            <a:cxn ang="0">
                              <a:pos x="csX3259" y="csY3259"/>
                            </a:cxn>
                            <a:cxn ang="0">
                              <a:pos x="csX3260" y="csY3260"/>
                            </a:cxn>
                            <a:cxn ang="0">
                              <a:pos x="csX3261" y="csY3261"/>
                            </a:cxn>
                            <a:cxn ang="0">
                              <a:pos x="csX3262" y="csY3262"/>
                            </a:cxn>
                            <a:cxn ang="0">
                              <a:pos x="csX3263" y="csY3263"/>
                            </a:cxn>
                            <a:cxn ang="0">
                              <a:pos x="csX3264" y="csY3264"/>
                            </a:cxn>
                            <a:cxn ang="0">
                              <a:pos x="csX3265" y="csY3265"/>
                            </a:cxn>
                            <a:cxn ang="0">
                              <a:pos x="csX3266" y="csY3266"/>
                            </a:cxn>
                            <a:cxn ang="0">
                              <a:pos x="csX3267" y="csY3267"/>
                            </a:cxn>
                            <a:cxn ang="0">
                              <a:pos x="csX3268" y="csY3268"/>
                            </a:cxn>
                            <a:cxn ang="0">
                              <a:pos x="csX3269" y="csY3269"/>
                            </a:cxn>
                            <a:cxn ang="0">
                              <a:pos x="csX3270" y="csY3270"/>
                            </a:cxn>
                            <a:cxn ang="0">
                              <a:pos x="csX3271" y="csY3271"/>
                            </a:cxn>
                            <a:cxn ang="0">
                              <a:pos x="csX3272" y="csY3272"/>
                            </a:cxn>
                            <a:cxn ang="0">
                              <a:pos x="csX3273" y="csY3273"/>
                            </a:cxn>
                            <a:cxn ang="0">
                              <a:pos x="csX3274" y="csY3274"/>
                            </a:cxn>
                            <a:cxn ang="0">
                              <a:pos x="csX3275" y="csY3275"/>
                            </a:cxn>
                            <a:cxn ang="0">
                              <a:pos x="csX3276" y="csY3276"/>
                            </a:cxn>
                            <a:cxn ang="0">
                              <a:pos x="csX3277" y="csY3277"/>
                            </a:cxn>
                            <a:cxn ang="0">
                              <a:pos x="csX3278" y="csY3278"/>
                            </a:cxn>
                            <a:cxn ang="0">
                              <a:pos x="csX3279" y="csY3279"/>
                            </a:cxn>
                            <a:cxn ang="0">
                              <a:pos x="csX3280" y="csY3280"/>
                            </a:cxn>
                            <a:cxn ang="0">
                              <a:pos x="csX3281" y="csY3281"/>
                            </a:cxn>
                            <a:cxn ang="0">
                              <a:pos x="csX3282" y="csY3282"/>
                            </a:cxn>
                            <a:cxn ang="0">
                              <a:pos x="csX3283" y="csY3283"/>
                            </a:cxn>
                            <a:cxn ang="0">
                              <a:pos x="csX3284" y="csY3284"/>
                            </a:cxn>
                            <a:cxn ang="0">
                              <a:pos x="csX3285" y="csY3285"/>
                            </a:cxn>
                            <a:cxn ang="0">
                              <a:pos x="csX3286" y="csY3286"/>
                            </a:cxn>
                            <a:cxn ang="0">
                              <a:pos x="csX3287" y="csY3287"/>
                            </a:cxn>
                            <a:cxn ang="0">
                              <a:pos x="csX3288" y="csY3288"/>
                            </a:cxn>
                            <a:cxn ang="0">
                              <a:pos x="csX3289" y="csY3289"/>
                            </a:cxn>
                            <a:cxn ang="0">
                              <a:pos x="csX3290" y="csY3290"/>
                            </a:cxn>
                            <a:cxn ang="0">
                              <a:pos x="csX3291" y="csY3291"/>
                            </a:cxn>
                            <a:cxn ang="0">
                              <a:pos x="csX3292" y="csY3292"/>
                            </a:cxn>
                            <a:cxn ang="0">
                              <a:pos x="csX3293" y="csY3293"/>
                            </a:cxn>
                            <a:cxn ang="0">
                              <a:pos x="csX3294" y="csY3294"/>
                            </a:cxn>
                            <a:cxn ang="0">
                              <a:pos x="csX3295" y="csY3295"/>
                            </a:cxn>
                            <a:cxn ang="0">
                              <a:pos x="csX3296" y="csY3296"/>
                            </a:cxn>
                            <a:cxn ang="0">
                              <a:pos x="csX3297" y="csY3297"/>
                            </a:cxn>
                            <a:cxn ang="0">
                              <a:pos x="csX3298" y="csY3298"/>
                            </a:cxn>
                            <a:cxn ang="0">
                              <a:pos x="csX3299" y="csY3299"/>
                            </a:cxn>
                            <a:cxn ang="0">
                              <a:pos x="csX3300" y="csY3300"/>
                            </a:cxn>
                            <a:cxn ang="0">
                              <a:pos x="csX3301" y="csY3301"/>
                            </a:cxn>
                            <a:cxn ang="0">
                              <a:pos x="csX3302" y="csY3302"/>
                            </a:cxn>
                            <a:cxn ang="0">
                              <a:pos x="csX3303" y="csY3303"/>
                            </a:cxn>
                            <a:cxn ang="0">
                              <a:pos x="csX3304" y="csY3304"/>
                            </a:cxn>
                            <a:cxn ang="0">
                              <a:pos x="csX3305" y="csY3305"/>
                            </a:cxn>
                            <a:cxn ang="0">
                              <a:pos x="csX3306" y="csY3306"/>
                            </a:cxn>
                            <a:cxn ang="0">
                              <a:pos x="csX3307" y="csY3307"/>
                            </a:cxn>
                            <a:cxn ang="0">
                              <a:pos x="csX3308" y="csY3308"/>
                            </a:cxn>
                            <a:cxn ang="0">
                              <a:pos x="csX3309" y="csY3309"/>
                            </a:cxn>
                            <a:cxn ang="0">
                              <a:pos x="csX3310" y="csY3310"/>
                            </a:cxn>
                            <a:cxn ang="0">
                              <a:pos x="csX3311" y="csY3311"/>
                            </a:cxn>
                            <a:cxn ang="0">
                              <a:pos x="csX3312" y="csY3312"/>
                            </a:cxn>
                            <a:cxn ang="0">
                              <a:pos x="csX3313" y="csY3313"/>
                            </a:cxn>
                            <a:cxn ang="0">
                              <a:pos x="csX3314" y="csY3314"/>
                            </a:cxn>
                            <a:cxn ang="0">
                              <a:pos x="csX3315" y="csY3315"/>
                            </a:cxn>
                            <a:cxn ang="0">
                              <a:pos x="csX3316" y="csY3316"/>
                            </a:cxn>
                            <a:cxn ang="0">
                              <a:pos x="csX3317" y="csY3317"/>
                            </a:cxn>
                            <a:cxn ang="0">
                              <a:pos x="csX3318" y="csY3318"/>
                            </a:cxn>
                            <a:cxn ang="0">
                              <a:pos x="csX3319" y="csY3319"/>
                            </a:cxn>
                            <a:cxn ang="0">
                              <a:pos x="csX3320" y="csY3320"/>
                            </a:cxn>
                            <a:cxn ang="0">
                              <a:pos x="csX3321" y="csY3321"/>
                            </a:cxn>
                            <a:cxn ang="0">
                              <a:pos x="csX3322" y="csY3322"/>
                            </a:cxn>
                            <a:cxn ang="0">
                              <a:pos x="csX3323" y="csY3323"/>
                            </a:cxn>
                            <a:cxn ang="0">
                              <a:pos x="csX3324" y="csY3324"/>
                            </a:cxn>
                            <a:cxn ang="0">
                              <a:pos x="csX3325" y="csY3325"/>
                            </a:cxn>
                            <a:cxn ang="0">
                              <a:pos x="csX3326" y="csY3326"/>
                            </a:cxn>
                            <a:cxn ang="0">
                              <a:pos x="csX3327" y="csY3327"/>
                            </a:cxn>
                            <a:cxn ang="0">
                              <a:pos x="csX3328" y="csY3328"/>
                            </a:cxn>
                            <a:cxn ang="0">
                              <a:pos x="csX3329" y="csY3329"/>
                            </a:cxn>
                            <a:cxn ang="0">
                              <a:pos x="csX3330" y="csY3330"/>
                            </a:cxn>
                            <a:cxn ang="0">
                              <a:pos x="csX3331" y="csY3331"/>
                            </a:cxn>
                            <a:cxn ang="0">
                              <a:pos x="csX3332" y="csY3332"/>
                            </a:cxn>
                            <a:cxn ang="0">
                              <a:pos x="csX3333" y="csY3333"/>
                            </a:cxn>
                            <a:cxn ang="0">
                              <a:pos x="csX3334" y="csY3334"/>
                            </a:cxn>
                            <a:cxn ang="0">
                              <a:pos x="csX3335" y="csY3335"/>
                            </a:cxn>
                            <a:cxn ang="0">
                              <a:pos x="csX3336" y="csY3336"/>
                            </a:cxn>
                            <a:cxn ang="0">
                              <a:pos x="csX3337" y="csY3337"/>
                            </a:cxn>
                            <a:cxn ang="0">
                              <a:pos x="csX3338" y="csY3338"/>
                            </a:cxn>
                            <a:cxn ang="0">
                              <a:pos x="csX3339" y="csY3339"/>
                            </a:cxn>
                            <a:cxn ang="0">
                              <a:pos x="csX3340" y="csY3340"/>
                            </a:cxn>
                            <a:cxn ang="0">
                              <a:pos x="csX3341" y="csY3341"/>
                            </a:cxn>
                            <a:cxn ang="0">
                              <a:pos x="csX3342" y="csY3342"/>
                            </a:cxn>
                            <a:cxn ang="0">
                              <a:pos x="csX3343" y="csY3343"/>
                            </a:cxn>
                            <a:cxn ang="0">
                              <a:pos x="csX3344" y="csY3344"/>
                            </a:cxn>
                            <a:cxn ang="0">
                              <a:pos x="csX3345" y="csY3345"/>
                            </a:cxn>
                            <a:cxn ang="0">
                              <a:pos x="csX3346" y="csY3346"/>
                            </a:cxn>
                            <a:cxn ang="0">
                              <a:pos x="csX3347" y="csY3347"/>
                            </a:cxn>
                            <a:cxn ang="0">
                              <a:pos x="csX3348" y="csY3348"/>
                            </a:cxn>
                            <a:cxn ang="0">
                              <a:pos x="csX3349" y="csY3349"/>
                            </a:cxn>
                            <a:cxn ang="0">
                              <a:pos x="csX3350" y="csY3350"/>
                            </a:cxn>
                            <a:cxn ang="0">
                              <a:pos x="csX3351" y="csY3351"/>
                            </a:cxn>
                            <a:cxn ang="0">
                              <a:pos x="csX3352" y="csY3352"/>
                            </a:cxn>
                            <a:cxn ang="0">
                              <a:pos x="csX3353" y="csY3353"/>
                            </a:cxn>
                            <a:cxn ang="0">
                              <a:pos x="csX3354" y="csY3354"/>
                            </a:cxn>
                            <a:cxn ang="0">
                              <a:pos x="csX3355" y="csY3355"/>
                            </a:cxn>
                            <a:cxn ang="0">
                              <a:pos x="csX3356" y="csY3356"/>
                            </a:cxn>
                            <a:cxn ang="0">
                              <a:pos x="csX3357" y="csY3357"/>
                            </a:cxn>
                            <a:cxn ang="0">
                              <a:pos x="csX3358" y="csY3358"/>
                            </a:cxn>
                            <a:cxn ang="0">
                              <a:pos x="csX3359" y="csY3359"/>
                            </a:cxn>
                            <a:cxn ang="0">
                              <a:pos x="csX3360" y="csY3360"/>
                            </a:cxn>
                            <a:cxn ang="0">
                              <a:pos x="csX3361" y="csY3361"/>
                            </a:cxn>
                            <a:cxn ang="0">
                              <a:pos x="csX3362" y="csY3362"/>
                            </a:cxn>
                            <a:cxn ang="0">
                              <a:pos x="csX3363" y="csY3363"/>
                            </a:cxn>
                            <a:cxn ang="0">
                              <a:pos x="csX3364" y="csY3364"/>
                            </a:cxn>
                            <a:cxn ang="0">
                              <a:pos x="csX3365" y="csY3365"/>
                            </a:cxn>
                            <a:cxn ang="0">
                              <a:pos x="csX3366" y="csY3366"/>
                            </a:cxn>
                            <a:cxn ang="0">
                              <a:pos x="csX3367" y="csY3367"/>
                            </a:cxn>
                            <a:cxn ang="0">
                              <a:pos x="csX3368" y="csY3368"/>
                            </a:cxn>
                            <a:cxn ang="0">
                              <a:pos x="csX3369" y="csY3369"/>
                            </a:cxn>
                            <a:cxn ang="0">
                              <a:pos x="csX3370" y="csY3370"/>
                            </a:cxn>
                            <a:cxn ang="0">
                              <a:pos x="csX3371" y="csY3371"/>
                            </a:cxn>
                            <a:cxn ang="0">
                              <a:pos x="csX3372" y="csY3372"/>
                            </a:cxn>
                            <a:cxn ang="0">
                              <a:pos x="csX3373" y="csY3373"/>
                            </a:cxn>
                            <a:cxn ang="0">
                              <a:pos x="csX3374" y="csY3374"/>
                            </a:cxn>
                            <a:cxn ang="0">
                              <a:pos x="csX3375" y="csY3375"/>
                            </a:cxn>
                            <a:cxn ang="0">
                              <a:pos x="csX3376" y="csY3376"/>
                            </a:cxn>
                            <a:cxn ang="0">
                              <a:pos x="csX3377" y="csY3377"/>
                            </a:cxn>
                            <a:cxn ang="0">
                              <a:pos x="csX3378" y="csY3378"/>
                            </a:cxn>
                            <a:cxn ang="0">
                              <a:pos x="csX3379" y="csY3379"/>
                            </a:cxn>
                            <a:cxn ang="0">
                              <a:pos x="csX3380" y="csY3380"/>
                            </a:cxn>
                            <a:cxn ang="0">
                              <a:pos x="csX3381" y="csY3381"/>
                            </a:cxn>
                            <a:cxn ang="0">
                              <a:pos x="csX3382" y="csY3382"/>
                            </a:cxn>
                            <a:cxn ang="0">
                              <a:pos x="csX3383" y="csY3383"/>
                            </a:cxn>
                            <a:cxn ang="0">
                              <a:pos x="csX3384" y="csY3384"/>
                            </a:cxn>
                            <a:cxn ang="0">
                              <a:pos x="csX3385" y="csY3385"/>
                            </a:cxn>
                            <a:cxn ang="0">
                              <a:pos x="csX3386" y="csY3386"/>
                            </a:cxn>
                            <a:cxn ang="0">
                              <a:pos x="csX3387" y="csY3387"/>
                            </a:cxn>
                            <a:cxn ang="0">
                              <a:pos x="csX3388" y="csY3388"/>
                            </a:cxn>
                            <a:cxn ang="0">
                              <a:pos x="csX3389" y="csY3389"/>
                            </a:cxn>
                            <a:cxn ang="0">
                              <a:pos x="csX3390" y="csY3390"/>
                            </a:cxn>
                            <a:cxn ang="0">
                              <a:pos x="csX3391" y="csY3391"/>
                            </a:cxn>
                            <a:cxn ang="0">
                              <a:pos x="csX3392" y="csY3392"/>
                            </a:cxn>
                            <a:cxn ang="0">
                              <a:pos x="csX3393" y="csY3393"/>
                            </a:cxn>
                            <a:cxn ang="0">
                              <a:pos x="csX3394" y="csY3394"/>
                            </a:cxn>
                            <a:cxn ang="0">
                              <a:pos x="csX3395" y="csY3395"/>
                            </a:cxn>
                            <a:cxn ang="0">
                              <a:pos x="csX3396" y="csY3396"/>
                            </a:cxn>
                            <a:cxn ang="0">
                              <a:pos x="csX3397" y="csY3397"/>
                            </a:cxn>
                            <a:cxn ang="0">
                              <a:pos x="csX3398" y="csY3398"/>
                            </a:cxn>
                            <a:cxn ang="0">
                              <a:pos x="csX3399" y="csY3399"/>
                            </a:cxn>
                            <a:cxn ang="0">
                              <a:pos x="csX3400" y="csY3400"/>
                            </a:cxn>
                            <a:cxn ang="0">
                              <a:pos x="csX3401" y="csY3401"/>
                            </a:cxn>
                            <a:cxn ang="0">
                              <a:pos x="csX3402" y="csY3402"/>
                            </a:cxn>
                            <a:cxn ang="0">
                              <a:pos x="csX3403" y="csY3403"/>
                            </a:cxn>
                            <a:cxn ang="0">
                              <a:pos x="csX3404" y="csY3404"/>
                            </a:cxn>
                            <a:cxn ang="0">
                              <a:pos x="csX3405" y="csY3405"/>
                            </a:cxn>
                            <a:cxn ang="0">
                              <a:pos x="csX3406" y="csY3406"/>
                            </a:cxn>
                            <a:cxn ang="0">
                              <a:pos x="csX3407" y="csY3407"/>
                            </a:cxn>
                            <a:cxn ang="0">
                              <a:pos x="csX3408" y="csY3408"/>
                            </a:cxn>
                            <a:cxn ang="0">
                              <a:pos x="csX3409" y="csY3409"/>
                            </a:cxn>
                            <a:cxn ang="0">
                              <a:pos x="csX3410" y="csY3410"/>
                            </a:cxn>
                            <a:cxn ang="0">
                              <a:pos x="csX3411" y="csY3411"/>
                            </a:cxn>
                            <a:cxn ang="0">
                              <a:pos x="csX3412" y="csY3412"/>
                            </a:cxn>
                            <a:cxn ang="0">
                              <a:pos x="csX3413" y="csY3413"/>
                            </a:cxn>
                            <a:cxn ang="0">
                              <a:pos x="csX3414" y="csY3414"/>
                            </a:cxn>
                            <a:cxn ang="0">
                              <a:pos x="csX3415" y="csY3415"/>
                            </a:cxn>
                            <a:cxn ang="0">
                              <a:pos x="csX3416" y="csY3416"/>
                            </a:cxn>
                            <a:cxn ang="0">
                              <a:pos x="csX3417" y="csY3417"/>
                            </a:cxn>
                            <a:cxn ang="0">
                              <a:pos x="csX3418" y="csY3418"/>
                            </a:cxn>
                            <a:cxn ang="0">
                              <a:pos x="csX3419" y="csY3419"/>
                            </a:cxn>
                            <a:cxn ang="0">
                              <a:pos x="csX3420" y="csY3420"/>
                            </a:cxn>
                            <a:cxn ang="0">
                              <a:pos x="csX3421" y="csY3421"/>
                            </a:cxn>
                            <a:cxn ang="0">
                              <a:pos x="csX3422" y="csY3422"/>
                            </a:cxn>
                            <a:cxn ang="0">
                              <a:pos x="csX3423" y="csY3423"/>
                            </a:cxn>
                            <a:cxn ang="0">
                              <a:pos x="csX3424" y="csY3424"/>
                            </a:cxn>
                            <a:cxn ang="0">
                              <a:pos x="csX3425" y="csY3425"/>
                            </a:cxn>
                            <a:cxn ang="0">
                              <a:pos x="csX3426" y="csY3426"/>
                            </a:cxn>
                            <a:cxn ang="0">
                              <a:pos x="csX3427" y="csY3427"/>
                            </a:cxn>
                            <a:cxn ang="0">
                              <a:pos x="csX3428" y="csY3428"/>
                            </a:cxn>
                            <a:cxn ang="0">
                              <a:pos x="csX3429" y="csY3429"/>
                            </a:cxn>
                            <a:cxn ang="0">
                              <a:pos x="csX3430" y="csY3430"/>
                            </a:cxn>
                            <a:cxn ang="0">
                              <a:pos x="csX3431" y="csY3431"/>
                            </a:cxn>
                            <a:cxn ang="0">
                              <a:pos x="csX3432" y="csY3432"/>
                            </a:cxn>
                            <a:cxn ang="0">
                              <a:pos x="csX3433" y="csY3433"/>
                            </a:cxn>
                            <a:cxn ang="0">
                              <a:pos x="csX3434" y="csY3434"/>
                            </a:cxn>
                            <a:cxn ang="0">
                              <a:pos x="csX3435" y="csY3435"/>
                            </a:cxn>
                            <a:cxn ang="0">
                              <a:pos x="csX3436" y="csY3436"/>
                            </a:cxn>
                            <a:cxn ang="0">
                              <a:pos x="csX3437" y="csY3437"/>
                            </a:cxn>
                            <a:cxn ang="0">
                              <a:pos x="csX3438" y="csY3438"/>
                            </a:cxn>
                            <a:cxn ang="0">
                              <a:pos x="csX3439" y="csY3439"/>
                            </a:cxn>
                            <a:cxn ang="0">
                              <a:pos x="csX3440" y="csY3440"/>
                            </a:cxn>
                            <a:cxn ang="0">
                              <a:pos x="csX3441" y="csY3441"/>
                            </a:cxn>
                            <a:cxn ang="0">
                              <a:pos x="csX3442" y="csY3442"/>
                            </a:cxn>
                            <a:cxn ang="0">
                              <a:pos x="csX3443" y="csY3443"/>
                            </a:cxn>
                            <a:cxn ang="0">
                              <a:pos x="csX3444" y="csY3444"/>
                            </a:cxn>
                            <a:cxn ang="0">
                              <a:pos x="csX3445" y="csY3445"/>
                            </a:cxn>
                            <a:cxn ang="0">
                              <a:pos x="csX3446" y="csY3446"/>
                            </a:cxn>
                            <a:cxn ang="0">
                              <a:pos x="csX3447" y="csY3447"/>
                            </a:cxn>
                            <a:cxn ang="0">
                              <a:pos x="csX3448" y="csY3448"/>
                            </a:cxn>
                            <a:cxn ang="0">
                              <a:pos x="csX3449" y="csY3449"/>
                            </a:cxn>
                            <a:cxn ang="0">
                              <a:pos x="csX3450" y="csY3450"/>
                            </a:cxn>
                            <a:cxn ang="0">
                              <a:pos x="csX3451" y="csY3451"/>
                            </a:cxn>
                            <a:cxn ang="0">
                              <a:pos x="csX3452" y="csY3452"/>
                            </a:cxn>
                            <a:cxn ang="0">
                              <a:pos x="csX3453" y="csY3453"/>
                            </a:cxn>
                            <a:cxn ang="0">
                              <a:pos x="csX3454" y="csY3454"/>
                            </a:cxn>
                            <a:cxn ang="0">
                              <a:pos x="csX3455" y="csY3455"/>
                            </a:cxn>
                            <a:cxn ang="0">
                              <a:pos x="csX3456" y="csY3456"/>
                            </a:cxn>
                            <a:cxn ang="0">
                              <a:pos x="csX3457" y="csY3457"/>
                            </a:cxn>
                            <a:cxn ang="0">
                              <a:pos x="csX3458" y="csY3458"/>
                            </a:cxn>
                            <a:cxn ang="0">
                              <a:pos x="csX3459" y="csY3459"/>
                            </a:cxn>
                            <a:cxn ang="0">
                              <a:pos x="csX3460" y="csY3460"/>
                            </a:cxn>
                            <a:cxn ang="0">
                              <a:pos x="csX3461" y="csY3461"/>
                            </a:cxn>
                            <a:cxn ang="0">
                              <a:pos x="csX3462" y="csY3462"/>
                            </a:cxn>
                            <a:cxn ang="0">
                              <a:pos x="csX3463" y="csY3463"/>
                            </a:cxn>
                            <a:cxn ang="0">
                              <a:pos x="csX3464" y="csY3464"/>
                            </a:cxn>
                            <a:cxn ang="0">
                              <a:pos x="csX3465" y="csY3465"/>
                            </a:cxn>
                            <a:cxn ang="0">
                              <a:pos x="csX3466" y="csY3466"/>
                            </a:cxn>
                            <a:cxn ang="0">
                              <a:pos x="csX3467" y="csY3467"/>
                            </a:cxn>
                            <a:cxn ang="0">
                              <a:pos x="csX3468" y="csY3468"/>
                            </a:cxn>
                            <a:cxn ang="0">
                              <a:pos x="csX3469" y="csY3469"/>
                            </a:cxn>
                            <a:cxn ang="0">
                              <a:pos x="csX3470" y="csY3470"/>
                            </a:cxn>
                            <a:cxn ang="0">
                              <a:pos x="csX3471" y="csY3471"/>
                            </a:cxn>
                            <a:cxn ang="0">
                              <a:pos x="csX3472" y="csY3472"/>
                            </a:cxn>
                            <a:cxn ang="0">
                              <a:pos x="csX3473" y="csY3473"/>
                            </a:cxn>
                            <a:cxn ang="0">
                              <a:pos x="csX3474" y="csY3474"/>
                            </a:cxn>
                            <a:cxn ang="0">
                              <a:pos x="csX3475" y="csY3475"/>
                            </a:cxn>
                            <a:cxn ang="0">
                              <a:pos x="csX3476" y="csY3476"/>
                            </a:cxn>
                            <a:cxn ang="0">
                              <a:pos x="csX3477" y="csY3477"/>
                            </a:cxn>
                            <a:cxn ang="0">
                              <a:pos x="csX3478" y="csY3478"/>
                            </a:cxn>
                            <a:cxn ang="0">
                              <a:pos x="csX3479" y="csY3479"/>
                            </a:cxn>
                            <a:cxn ang="0">
                              <a:pos x="csX3480" y="csY3480"/>
                            </a:cxn>
                            <a:cxn ang="0">
                              <a:pos x="csX3481" y="csY3481"/>
                            </a:cxn>
                            <a:cxn ang="0">
                              <a:pos x="csX3482" y="csY3482"/>
                            </a:cxn>
                            <a:cxn ang="0">
                              <a:pos x="csX3483" y="csY3483"/>
                            </a:cxn>
                            <a:cxn ang="0">
                              <a:pos x="csX3484" y="csY3484"/>
                            </a:cxn>
                            <a:cxn ang="0">
                              <a:pos x="csX3485" y="csY3485"/>
                            </a:cxn>
                            <a:cxn ang="0">
                              <a:pos x="csX3486" y="csY3486"/>
                            </a:cxn>
                            <a:cxn ang="0">
                              <a:pos x="csX3487" y="csY3487"/>
                            </a:cxn>
                            <a:cxn ang="0">
                              <a:pos x="csX3488" y="csY3488"/>
                            </a:cxn>
                            <a:cxn ang="0">
                              <a:pos x="csX3489" y="csY3489"/>
                            </a:cxn>
                            <a:cxn ang="0">
                              <a:pos x="csX3490" y="csY3490"/>
                            </a:cxn>
                            <a:cxn ang="0">
                              <a:pos x="csX3491" y="csY3491"/>
                            </a:cxn>
                            <a:cxn ang="0">
                              <a:pos x="csX3492" y="csY3492"/>
                            </a:cxn>
                            <a:cxn ang="0">
                              <a:pos x="csX3493" y="csY3493"/>
                            </a:cxn>
                            <a:cxn ang="0">
                              <a:pos x="csX3494" y="csY3494"/>
                            </a:cxn>
                            <a:cxn ang="0">
                              <a:pos x="csX3495" y="csY3495"/>
                            </a:cxn>
                            <a:cxn ang="0">
                              <a:pos x="csX3496" y="csY3496"/>
                            </a:cxn>
                            <a:cxn ang="0">
                              <a:pos x="csX3497" y="csY3497"/>
                            </a:cxn>
                            <a:cxn ang="0">
                              <a:pos x="csX3498" y="csY3498"/>
                            </a:cxn>
                            <a:cxn ang="0">
                              <a:pos x="csX3499" y="csY3499"/>
                            </a:cxn>
                            <a:cxn ang="0">
                              <a:pos x="csX3500" y="csY3500"/>
                            </a:cxn>
                            <a:cxn ang="0">
                              <a:pos x="csX3501" y="csY3501"/>
                            </a:cxn>
                            <a:cxn ang="0">
                              <a:pos x="csX3502" y="csY3502"/>
                            </a:cxn>
                            <a:cxn ang="0">
                              <a:pos x="csX3503" y="csY3503"/>
                            </a:cxn>
                            <a:cxn ang="0">
                              <a:pos x="csX3504" y="csY3504"/>
                            </a:cxn>
                            <a:cxn ang="0">
                              <a:pos x="csX3505" y="csY3505"/>
                            </a:cxn>
                            <a:cxn ang="0">
                              <a:pos x="csX3506" y="csY3506"/>
                            </a:cxn>
                            <a:cxn ang="0">
                              <a:pos x="csX3507" y="csY3507"/>
                            </a:cxn>
                            <a:cxn ang="0">
                              <a:pos x="csX3508" y="csY3508"/>
                            </a:cxn>
                            <a:cxn ang="0">
                              <a:pos x="csX3509" y="csY3509"/>
                            </a:cxn>
                            <a:cxn ang="0">
                              <a:pos x="csX3510" y="csY3510"/>
                            </a:cxn>
                            <a:cxn ang="0">
                              <a:pos x="csX3511" y="csY3511"/>
                            </a:cxn>
                            <a:cxn ang="0">
                              <a:pos x="csX3512" y="csY3512"/>
                            </a:cxn>
                            <a:cxn ang="0">
                              <a:pos x="csX3513" y="csY3513"/>
                            </a:cxn>
                            <a:cxn ang="0">
                              <a:pos x="csX3514" y="csY3514"/>
                            </a:cxn>
                            <a:cxn ang="0">
                              <a:pos x="csX3515" y="csY3515"/>
                            </a:cxn>
                            <a:cxn ang="0">
                              <a:pos x="csX3516" y="csY3516"/>
                            </a:cxn>
                            <a:cxn ang="0">
                              <a:pos x="csX3517" y="csY3517"/>
                            </a:cxn>
                            <a:cxn ang="0">
                              <a:pos x="csX3518" y="csY3518"/>
                            </a:cxn>
                            <a:cxn ang="0">
                              <a:pos x="csX3519" y="csY3519"/>
                            </a:cxn>
                            <a:cxn ang="0">
                              <a:pos x="csX3520" y="csY3520"/>
                            </a:cxn>
                            <a:cxn ang="0">
                              <a:pos x="csX3521" y="csY3521"/>
                            </a:cxn>
                            <a:cxn ang="0">
                              <a:pos x="csX3522" y="csY3522"/>
                            </a:cxn>
                            <a:cxn ang="0">
                              <a:pos x="csX3523" y="csY3523"/>
                            </a:cxn>
                            <a:cxn ang="0">
                              <a:pos x="csX3524" y="csY3524"/>
                            </a:cxn>
                            <a:cxn ang="0">
                              <a:pos x="csX3525" y="csY3525"/>
                            </a:cxn>
                            <a:cxn ang="0">
                              <a:pos x="csX3526" y="csY3526"/>
                            </a:cxn>
                            <a:cxn ang="0">
                              <a:pos x="csX3527" y="csY3527"/>
                            </a:cxn>
                            <a:cxn ang="0">
                              <a:pos x="csX3528" y="csY3528"/>
                            </a:cxn>
                            <a:cxn ang="0">
                              <a:pos x="csX3529" y="csY3529"/>
                            </a:cxn>
                            <a:cxn ang="0">
                              <a:pos x="csX3530" y="csY3530"/>
                            </a:cxn>
                            <a:cxn ang="0">
                              <a:pos x="csX3531" y="csY3531"/>
                            </a:cxn>
                            <a:cxn ang="0">
                              <a:pos x="csX3532" y="csY3532"/>
                            </a:cxn>
                            <a:cxn ang="0">
                              <a:pos x="csX3533" y="csY3533"/>
                            </a:cxn>
                            <a:cxn ang="0">
                              <a:pos x="csX3534" y="csY3534"/>
                            </a:cxn>
                            <a:cxn ang="0">
                              <a:pos x="csX3535" y="csY3535"/>
                            </a:cxn>
                            <a:cxn ang="0">
                              <a:pos x="csX3536" y="csY3536"/>
                            </a:cxn>
                            <a:cxn ang="0">
                              <a:pos x="csX3537" y="csY3537"/>
                            </a:cxn>
                            <a:cxn ang="0">
                              <a:pos x="csX3538" y="csY3538"/>
                            </a:cxn>
                            <a:cxn ang="0">
                              <a:pos x="csX3539" y="csY3539"/>
                            </a:cxn>
                            <a:cxn ang="0">
                              <a:pos x="csX3540" y="csY3540"/>
                            </a:cxn>
                            <a:cxn ang="0">
                              <a:pos x="csX3541" y="csY3541"/>
                            </a:cxn>
                            <a:cxn ang="0">
                              <a:pos x="csX3542" y="csY3542"/>
                            </a:cxn>
                            <a:cxn ang="0">
                              <a:pos x="csX3543" y="csY3543"/>
                            </a:cxn>
                            <a:cxn ang="0">
                              <a:pos x="csX3544" y="csY3544"/>
                            </a:cxn>
                            <a:cxn ang="0">
                              <a:pos x="csX3545" y="csY3545"/>
                            </a:cxn>
                            <a:cxn ang="0">
                              <a:pos x="csX3546" y="csY3546"/>
                            </a:cxn>
                            <a:cxn ang="0">
                              <a:pos x="csX3547" y="csY3547"/>
                            </a:cxn>
                            <a:cxn ang="0">
                              <a:pos x="csX3548" y="csY3548"/>
                            </a:cxn>
                            <a:cxn ang="0">
                              <a:pos x="csX3549" y="csY3549"/>
                            </a:cxn>
                            <a:cxn ang="0">
                              <a:pos x="csX3550" y="csY3550"/>
                            </a:cxn>
                            <a:cxn ang="0">
                              <a:pos x="csX3551" y="csY3551"/>
                            </a:cxn>
                            <a:cxn ang="0">
                              <a:pos x="csX3552" y="csY3552"/>
                            </a:cxn>
                            <a:cxn ang="0">
                              <a:pos x="csX3553" y="csY3553"/>
                            </a:cxn>
                            <a:cxn ang="0">
                              <a:pos x="csX3554" y="csY3554"/>
                            </a:cxn>
                            <a:cxn ang="0">
                              <a:pos x="csX3555" y="csY3555"/>
                            </a:cxn>
                            <a:cxn ang="0">
                              <a:pos x="csX3556" y="csY3556"/>
                            </a:cxn>
                            <a:cxn ang="0">
                              <a:pos x="csX3557" y="csY3557"/>
                            </a:cxn>
                            <a:cxn ang="0">
                              <a:pos x="csX3558" y="csY3558"/>
                            </a:cxn>
                            <a:cxn ang="0">
                              <a:pos x="csX3559" y="csY3559"/>
                            </a:cxn>
                            <a:cxn ang="0">
                              <a:pos x="csX3560" y="csY3560"/>
                            </a:cxn>
                            <a:cxn ang="0">
                              <a:pos x="csX3561" y="csY3561"/>
                            </a:cxn>
                            <a:cxn ang="0">
                              <a:pos x="csX3562" y="csY3562"/>
                            </a:cxn>
                            <a:cxn ang="0">
                              <a:pos x="csX3563" y="csY3563"/>
                            </a:cxn>
                            <a:cxn ang="0">
                              <a:pos x="csX3564" y="csY3564"/>
                            </a:cxn>
                            <a:cxn ang="0">
                              <a:pos x="csX3565" y="csY3565"/>
                            </a:cxn>
                            <a:cxn ang="0">
                              <a:pos x="csX3566" y="csY3566"/>
                            </a:cxn>
                            <a:cxn ang="0">
                              <a:pos x="csX3567" y="csY3567"/>
                            </a:cxn>
                            <a:cxn ang="0">
                              <a:pos x="csX3568" y="csY3568"/>
                            </a:cxn>
                            <a:cxn ang="0">
                              <a:pos x="csX3569" y="csY3569"/>
                            </a:cxn>
                            <a:cxn ang="0">
                              <a:pos x="csX3570" y="csY3570"/>
                            </a:cxn>
                            <a:cxn ang="0">
                              <a:pos x="csX3571" y="csY3571"/>
                            </a:cxn>
                            <a:cxn ang="0">
                              <a:pos x="csX3572" y="csY3572"/>
                            </a:cxn>
                            <a:cxn ang="0">
                              <a:pos x="csX3573" y="csY3573"/>
                            </a:cxn>
                            <a:cxn ang="0">
                              <a:pos x="csX3574" y="csY3574"/>
                            </a:cxn>
                            <a:cxn ang="0">
                              <a:pos x="csX3575" y="csY3575"/>
                            </a:cxn>
                            <a:cxn ang="0">
                              <a:pos x="csX3576" y="csY3576"/>
                            </a:cxn>
                            <a:cxn ang="0">
                              <a:pos x="csX3577" y="csY3577"/>
                            </a:cxn>
                            <a:cxn ang="0">
                              <a:pos x="csX3578" y="csY3578"/>
                            </a:cxn>
                            <a:cxn ang="0">
                              <a:pos x="csX3579" y="csY3579"/>
                            </a:cxn>
                            <a:cxn ang="0">
                              <a:pos x="csX3580" y="csY3580"/>
                            </a:cxn>
                            <a:cxn ang="0">
                              <a:pos x="csX3581" y="csY3581"/>
                            </a:cxn>
                            <a:cxn ang="0">
                              <a:pos x="csX3582" y="csY3582"/>
                            </a:cxn>
                            <a:cxn ang="0">
                              <a:pos x="csX3583" y="csY3583"/>
                            </a:cxn>
                            <a:cxn ang="0">
                              <a:pos x="csX3584" y="csY3584"/>
                            </a:cxn>
                            <a:cxn ang="0">
                              <a:pos x="csX3585" y="csY3585"/>
                            </a:cxn>
                            <a:cxn ang="0">
                              <a:pos x="csX3586" y="csY3586"/>
                            </a:cxn>
                            <a:cxn ang="0">
                              <a:pos x="csX3587" y="csY3587"/>
                            </a:cxn>
                            <a:cxn ang="0">
                              <a:pos x="csX3588" y="csY3588"/>
                            </a:cxn>
                            <a:cxn ang="0">
                              <a:pos x="csX3589" y="csY3589"/>
                            </a:cxn>
                            <a:cxn ang="0">
                              <a:pos x="csX3590" y="csY3590"/>
                            </a:cxn>
                            <a:cxn ang="0">
                              <a:pos x="csX3591" y="csY3591"/>
                            </a:cxn>
                            <a:cxn ang="0">
                              <a:pos x="csX3592" y="csY3592"/>
                            </a:cxn>
                            <a:cxn ang="0">
                              <a:pos x="csX3593" y="csY3593"/>
                            </a:cxn>
                            <a:cxn ang="0">
                              <a:pos x="csX3594" y="csY3594"/>
                            </a:cxn>
                            <a:cxn ang="0">
                              <a:pos x="csX3595" y="csY3595"/>
                            </a:cxn>
                            <a:cxn ang="0">
                              <a:pos x="csX3596" y="csY3596"/>
                            </a:cxn>
                            <a:cxn ang="0">
                              <a:pos x="csX3597" y="csY3597"/>
                            </a:cxn>
                            <a:cxn ang="0">
                              <a:pos x="csX3598" y="csY3598"/>
                            </a:cxn>
                            <a:cxn ang="0">
                              <a:pos x="csX3599" y="csY3599"/>
                            </a:cxn>
                            <a:cxn ang="0">
                              <a:pos x="csX3600" y="csY3600"/>
                            </a:cxn>
                            <a:cxn ang="0">
                              <a:pos x="csX3601" y="csY3601"/>
                            </a:cxn>
                            <a:cxn ang="0">
                              <a:pos x="csX3602" y="csY3602"/>
                            </a:cxn>
                            <a:cxn ang="0">
                              <a:pos x="csX3603" y="csY3603"/>
                            </a:cxn>
                            <a:cxn ang="0">
                              <a:pos x="csX3604" y="csY3604"/>
                            </a:cxn>
                            <a:cxn ang="0">
                              <a:pos x="csX3605" y="csY3605"/>
                            </a:cxn>
                            <a:cxn ang="0">
                              <a:pos x="csX3606" y="csY3606"/>
                            </a:cxn>
                            <a:cxn ang="0">
                              <a:pos x="csX3607" y="csY3607"/>
                            </a:cxn>
                            <a:cxn ang="0">
                              <a:pos x="csX3608" y="csY3608"/>
                            </a:cxn>
                            <a:cxn ang="0">
                              <a:pos x="csX3609" y="csY3609"/>
                            </a:cxn>
                            <a:cxn ang="0">
                              <a:pos x="csX3610" y="csY3610"/>
                            </a:cxn>
                            <a:cxn ang="0">
                              <a:pos x="csX3611" y="csY3611"/>
                            </a:cxn>
                            <a:cxn ang="0">
                              <a:pos x="csX3612" y="csY3612"/>
                            </a:cxn>
                            <a:cxn ang="0">
                              <a:pos x="csX3613" y="csY3613"/>
                            </a:cxn>
                            <a:cxn ang="0">
                              <a:pos x="csX3614" y="csY3614"/>
                            </a:cxn>
                            <a:cxn ang="0">
                              <a:pos x="csX3615" y="csY3615"/>
                            </a:cxn>
                            <a:cxn ang="0">
                              <a:pos x="csX3616" y="csY3616"/>
                            </a:cxn>
                            <a:cxn ang="0">
                              <a:pos x="csX3617" y="csY3617"/>
                            </a:cxn>
                            <a:cxn ang="0">
                              <a:pos x="csX3618" y="csY3618"/>
                            </a:cxn>
                            <a:cxn ang="0">
                              <a:pos x="csX3619" y="csY3619"/>
                            </a:cxn>
                            <a:cxn ang="0">
                              <a:pos x="csX3620" y="csY3620"/>
                            </a:cxn>
                            <a:cxn ang="0">
                              <a:pos x="csX3621" y="csY3621"/>
                            </a:cxn>
                            <a:cxn ang="0">
                              <a:pos x="csX3622" y="csY3622"/>
                            </a:cxn>
                            <a:cxn ang="0">
                              <a:pos x="csX3623" y="csY3623"/>
                            </a:cxn>
                            <a:cxn ang="0">
                              <a:pos x="csX3624" y="csY3624"/>
                            </a:cxn>
                            <a:cxn ang="0">
                              <a:pos x="csX3625" y="csY3625"/>
                            </a:cxn>
                            <a:cxn ang="0">
                              <a:pos x="csX3626" y="csY3626"/>
                            </a:cxn>
                            <a:cxn ang="0">
                              <a:pos x="csX3627" y="csY3627"/>
                            </a:cxn>
                            <a:cxn ang="0">
                              <a:pos x="csX3628" y="csY3628"/>
                            </a:cxn>
                            <a:cxn ang="0">
                              <a:pos x="csX3629" y="csY3629"/>
                            </a:cxn>
                            <a:cxn ang="0">
                              <a:pos x="csX3630" y="csY3630"/>
                            </a:cxn>
                            <a:cxn ang="0">
                              <a:pos x="csX3631" y="csY3631"/>
                            </a:cxn>
                            <a:cxn ang="0">
                              <a:pos x="csX3632" y="csY3632"/>
                            </a:cxn>
                            <a:cxn ang="0">
                              <a:pos x="csX3633" y="csY3633"/>
                            </a:cxn>
                            <a:cxn ang="0">
                              <a:pos x="csX3634" y="csY3634"/>
                            </a:cxn>
                            <a:cxn ang="0">
                              <a:pos x="csX3635" y="csY3635"/>
                            </a:cxn>
                            <a:cxn ang="0">
                              <a:pos x="csX3636" y="csY3636"/>
                            </a:cxn>
                            <a:cxn ang="0">
                              <a:pos x="csX3637" y="csY3637"/>
                            </a:cxn>
                            <a:cxn ang="0">
                              <a:pos x="csX3638" y="csY3638"/>
                            </a:cxn>
                            <a:cxn ang="0">
                              <a:pos x="csX3639" y="csY3639"/>
                            </a:cxn>
                            <a:cxn ang="0">
                              <a:pos x="csX3640" y="csY3640"/>
                            </a:cxn>
                            <a:cxn ang="0">
                              <a:pos x="csX3641" y="csY3641"/>
                            </a:cxn>
                            <a:cxn ang="0">
                              <a:pos x="csX3642" y="csY3642"/>
                            </a:cxn>
                            <a:cxn ang="0">
                              <a:pos x="csX3643" y="csY3643"/>
                            </a:cxn>
                            <a:cxn ang="0">
                              <a:pos x="csX3644" y="csY3644"/>
                            </a:cxn>
                            <a:cxn ang="0">
                              <a:pos x="csX3645" y="csY3645"/>
                            </a:cxn>
                            <a:cxn ang="0">
                              <a:pos x="csX3646" y="csY3646"/>
                            </a:cxn>
                            <a:cxn ang="0">
                              <a:pos x="csX3647" y="csY3647"/>
                            </a:cxn>
                            <a:cxn ang="0">
                              <a:pos x="csX3648" y="csY3648"/>
                            </a:cxn>
                            <a:cxn ang="0">
                              <a:pos x="csX3649" y="csY3649"/>
                            </a:cxn>
                            <a:cxn ang="0">
                              <a:pos x="csX3650" y="csY3650"/>
                            </a:cxn>
                            <a:cxn ang="0">
                              <a:pos x="csX3651" y="csY3651"/>
                            </a:cxn>
                            <a:cxn ang="0">
                              <a:pos x="csX3652" y="csY3652"/>
                            </a:cxn>
                            <a:cxn ang="0">
                              <a:pos x="csX3653" y="csY3653"/>
                            </a:cxn>
                            <a:cxn ang="0">
                              <a:pos x="csX3654" y="csY3654"/>
                            </a:cxn>
                            <a:cxn ang="0">
                              <a:pos x="csX3655" y="csY3655"/>
                            </a:cxn>
                            <a:cxn ang="0">
                              <a:pos x="csX3656" y="csY3656"/>
                            </a:cxn>
                            <a:cxn ang="0">
                              <a:pos x="csX3657" y="csY3657"/>
                            </a:cxn>
                            <a:cxn ang="0">
                              <a:pos x="csX3658" y="csY3658"/>
                            </a:cxn>
                            <a:cxn ang="0">
                              <a:pos x="csX3659" y="csY3659"/>
                            </a:cxn>
                            <a:cxn ang="0">
                              <a:pos x="csX3660" y="csY3660"/>
                            </a:cxn>
                            <a:cxn ang="0">
                              <a:pos x="csX3661" y="csY3661"/>
                            </a:cxn>
                            <a:cxn ang="0">
                              <a:pos x="csX3662" y="csY3662"/>
                            </a:cxn>
                            <a:cxn ang="0">
                              <a:pos x="csX3663" y="csY3663"/>
                            </a:cxn>
                            <a:cxn ang="0">
                              <a:pos x="csX3664" y="csY3664"/>
                            </a:cxn>
                            <a:cxn ang="0">
                              <a:pos x="csX3665" y="csY3665"/>
                            </a:cxn>
                            <a:cxn ang="0">
                              <a:pos x="csX3666" y="csY3666"/>
                            </a:cxn>
                            <a:cxn ang="0">
                              <a:pos x="csX3667" y="csY3667"/>
                            </a:cxn>
                            <a:cxn ang="0">
                              <a:pos x="csX3668" y="csY3668"/>
                            </a:cxn>
                            <a:cxn ang="0">
                              <a:pos x="csX3669" y="csY3669"/>
                            </a:cxn>
                            <a:cxn ang="0">
                              <a:pos x="csX3670" y="csY3670"/>
                            </a:cxn>
                            <a:cxn ang="0">
                              <a:pos x="csX3671" y="csY3671"/>
                            </a:cxn>
                            <a:cxn ang="0">
                              <a:pos x="csX3672" y="csY3672"/>
                            </a:cxn>
                            <a:cxn ang="0">
                              <a:pos x="csX3673" y="csY3673"/>
                            </a:cxn>
                            <a:cxn ang="0">
                              <a:pos x="csX3674" y="csY3674"/>
                            </a:cxn>
                            <a:cxn ang="0">
                              <a:pos x="csX3675" y="csY3675"/>
                            </a:cxn>
                            <a:cxn ang="0">
                              <a:pos x="csX3676" y="csY3676"/>
                            </a:cxn>
                            <a:cxn ang="0">
                              <a:pos x="csX3677" y="csY3677"/>
                            </a:cxn>
                            <a:cxn ang="0">
                              <a:pos x="csX3678" y="csY3678"/>
                            </a:cxn>
                            <a:cxn ang="0">
                              <a:pos x="csX3679" y="csY3679"/>
                            </a:cxn>
                            <a:cxn ang="0">
                              <a:pos x="csX3680" y="csY3680"/>
                            </a:cxn>
                            <a:cxn ang="0">
                              <a:pos x="csX3681" y="csY3681"/>
                            </a:cxn>
                            <a:cxn ang="0">
                              <a:pos x="csX3682" y="csY3682"/>
                            </a:cxn>
                            <a:cxn ang="0">
                              <a:pos x="csX3683" y="csY3683"/>
                            </a:cxn>
                            <a:cxn ang="0">
                              <a:pos x="csX3684" y="csY3684"/>
                            </a:cxn>
                            <a:cxn ang="0">
                              <a:pos x="csX3685" y="csY3685"/>
                            </a:cxn>
                            <a:cxn ang="0">
                              <a:pos x="csX3686" y="csY3686"/>
                            </a:cxn>
                            <a:cxn ang="0">
                              <a:pos x="csX3687" y="csY3687"/>
                            </a:cxn>
                            <a:cxn ang="0">
                              <a:pos x="csX3688" y="csY3688"/>
                            </a:cxn>
                            <a:cxn ang="0">
                              <a:pos x="csX3689" y="csY3689"/>
                            </a:cxn>
                            <a:cxn ang="0">
                              <a:pos x="csX3690" y="csY3690"/>
                            </a:cxn>
                            <a:cxn ang="0">
                              <a:pos x="csX3691" y="csY3691"/>
                            </a:cxn>
                            <a:cxn ang="0">
                              <a:pos x="csX3692" y="csY3692"/>
                            </a:cxn>
                            <a:cxn ang="0">
                              <a:pos x="csX3693" y="csY3693"/>
                            </a:cxn>
                            <a:cxn ang="0">
                              <a:pos x="csX3694" y="csY3694"/>
                            </a:cxn>
                            <a:cxn ang="0">
                              <a:pos x="csX3695" y="csY3695"/>
                            </a:cxn>
                            <a:cxn ang="0">
                              <a:pos x="csX3696" y="csY3696"/>
                            </a:cxn>
                            <a:cxn ang="0">
                              <a:pos x="csX3697" y="csY3697"/>
                            </a:cxn>
                            <a:cxn ang="0">
                              <a:pos x="csX3698" y="csY3698"/>
                            </a:cxn>
                            <a:cxn ang="0">
                              <a:pos x="csX3699" y="csY3699"/>
                            </a:cxn>
                            <a:cxn ang="0">
                              <a:pos x="csX3700" y="csY3700"/>
                            </a:cxn>
                            <a:cxn ang="0">
                              <a:pos x="csX3701" y="csY3701"/>
                            </a:cxn>
                            <a:cxn ang="0">
                              <a:pos x="csX3702" y="csY3702"/>
                            </a:cxn>
                            <a:cxn ang="0">
                              <a:pos x="csX3703" y="csY3703"/>
                            </a:cxn>
                            <a:cxn ang="0">
                              <a:pos x="csX3704" y="csY3704"/>
                            </a:cxn>
                            <a:cxn ang="0">
                              <a:pos x="csX3705" y="csY3705"/>
                            </a:cxn>
                            <a:cxn ang="0">
                              <a:pos x="csX3706" y="csY3706"/>
                            </a:cxn>
                            <a:cxn ang="0">
                              <a:pos x="csX3707" y="csY3707"/>
                            </a:cxn>
                            <a:cxn ang="0">
                              <a:pos x="csX3708" y="csY3708"/>
                            </a:cxn>
                            <a:cxn ang="0">
                              <a:pos x="csX3709" y="csY3709"/>
                            </a:cxn>
                            <a:cxn ang="0">
                              <a:pos x="csX3710" y="csY3710"/>
                            </a:cxn>
                            <a:cxn ang="0">
                              <a:pos x="csX3711" y="csY3711"/>
                            </a:cxn>
                            <a:cxn ang="0">
                              <a:pos x="csX3712" y="csY3712"/>
                            </a:cxn>
                            <a:cxn ang="0">
                              <a:pos x="csX3713" y="csY3713"/>
                            </a:cxn>
                            <a:cxn ang="0">
                              <a:pos x="csX3714" y="csY3714"/>
                            </a:cxn>
                            <a:cxn ang="0">
                              <a:pos x="csX3715" y="csY3715"/>
                            </a:cxn>
                            <a:cxn ang="0">
                              <a:pos x="csX3716" y="csY3716"/>
                            </a:cxn>
                            <a:cxn ang="0">
                              <a:pos x="csX3717" y="csY3717"/>
                            </a:cxn>
                            <a:cxn ang="0">
                              <a:pos x="csX3718" y="csY3718"/>
                            </a:cxn>
                            <a:cxn ang="0">
                              <a:pos x="csX3719" y="csY3719"/>
                            </a:cxn>
                            <a:cxn ang="0">
                              <a:pos x="csX3720" y="csY3720"/>
                            </a:cxn>
                            <a:cxn ang="0">
                              <a:pos x="csX3721" y="csY3721"/>
                            </a:cxn>
                            <a:cxn ang="0">
                              <a:pos x="csX3722" y="csY3722"/>
                            </a:cxn>
                            <a:cxn ang="0">
                              <a:pos x="csX3723" y="csY3723"/>
                            </a:cxn>
                            <a:cxn ang="0">
                              <a:pos x="csX3724" y="csY3724"/>
                            </a:cxn>
                            <a:cxn ang="0">
                              <a:pos x="csX3725" y="csY3725"/>
                            </a:cxn>
                            <a:cxn ang="0">
                              <a:pos x="csX3726" y="csY3726"/>
                            </a:cxn>
                            <a:cxn ang="0">
                              <a:pos x="csX3727" y="csY3727"/>
                            </a:cxn>
                            <a:cxn ang="0">
                              <a:pos x="csX3728" y="csY3728"/>
                            </a:cxn>
                            <a:cxn ang="0">
                              <a:pos x="csX3729" y="csY3729"/>
                            </a:cxn>
                            <a:cxn ang="0">
                              <a:pos x="csX3730" y="csY3730"/>
                            </a:cxn>
                            <a:cxn ang="0">
                              <a:pos x="csX3731" y="csY3731"/>
                            </a:cxn>
                            <a:cxn ang="0">
                              <a:pos x="csX3732" y="csY3732"/>
                            </a:cxn>
                            <a:cxn ang="0">
                              <a:pos x="csX3733" y="csY3733"/>
                            </a:cxn>
                            <a:cxn ang="0">
                              <a:pos x="csX3734" y="csY3734"/>
                            </a:cxn>
                            <a:cxn ang="0">
                              <a:pos x="csX3735" y="csY3735"/>
                            </a:cxn>
                            <a:cxn ang="0">
                              <a:pos x="csX3736" y="csY3736"/>
                            </a:cxn>
                            <a:cxn ang="0">
                              <a:pos x="csX3737" y="csY3737"/>
                            </a:cxn>
                            <a:cxn ang="0">
                              <a:pos x="csX3738" y="csY3738"/>
                            </a:cxn>
                            <a:cxn ang="0">
                              <a:pos x="csX3739" y="csY3739"/>
                            </a:cxn>
                            <a:cxn ang="0">
                              <a:pos x="csX3740" y="csY3740"/>
                            </a:cxn>
                            <a:cxn ang="0">
                              <a:pos x="csX3741" y="csY3741"/>
                            </a:cxn>
                            <a:cxn ang="0">
                              <a:pos x="csX3742" y="csY3742"/>
                            </a:cxn>
                            <a:cxn ang="0">
                              <a:pos x="csX3743" y="csY3743"/>
                            </a:cxn>
                            <a:cxn ang="0">
                              <a:pos x="csX3744" y="csY3744"/>
                            </a:cxn>
                            <a:cxn ang="0">
                              <a:pos x="csX3745" y="csY3745"/>
                            </a:cxn>
                            <a:cxn ang="0">
                              <a:pos x="csX3746" y="csY3746"/>
                            </a:cxn>
                            <a:cxn ang="0">
                              <a:pos x="csX3747" y="csY3747"/>
                            </a:cxn>
                            <a:cxn ang="0">
                              <a:pos x="csX3748" y="csY3748"/>
                            </a:cxn>
                            <a:cxn ang="0">
                              <a:pos x="csX3749" y="csY3749"/>
                            </a:cxn>
                            <a:cxn ang="0">
                              <a:pos x="csX3750" y="csY3750"/>
                            </a:cxn>
                            <a:cxn ang="0">
                              <a:pos x="csX3751" y="csY3751"/>
                            </a:cxn>
                            <a:cxn ang="0">
                              <a:pos x="csX3752" y="csY3752"/>
                            </a:cxn>
                            <a:cxn ang="0">
                              <a:pos x="csX3753" y="csY3753"/>
                            </a:cxn>
                            <a:cxn ang="0">
                              <a:pos x="csX3754" y="csY3754"/>
                            </a:cxn>
                            <a:cxn ang="0">
                              <a:pos x="csX3755" y="csY3755"/>
                            </a:cxn>
                            <a:cxn ang="0">
                              <a:pos x="csX3756" y="csY3756"/>
                            </a:cxn>
                            <a:cxn ang="0">
                              <a:pos x="csX3757" y="csY3757"/>
                            </a:cxn>
                            <a:cxn ang="0">
                              <a:pos x="csX3758" y="csY3758"/>
                            </a:cxn>
                            <a:cxn ang="0">
                              <a:pos x="csX3759" y="csY3759"/>
                            </a:cxn>
                            <a:cxn ang="0">
                              <a:pos x="csX3760" y="csY3760"/>
                            </a:cxn>
                            <a:cxn ang="0">
                              <a:pos x="csX3761" y="csY3761"/>
                            </a:cxn>
                            <a:cxn ang="0">
                              <a:pos x="csX3762" y="csY3762"/>
                            </a:cxn>
                            <a:cxn ang="0">
                              <a:pos x="csX3763" y="csY3763"/>
                            </a:cxn>
                            <a:cxn ang="0">
                              <a:pos x="csX3764" y="csY3764"/>
                            </a:cxn>
                            <a:cxn ang="0">
                              <a:pos x="csX3765" y="csY3765"/>
                            </a:cxn>
                            <a:cxn ang="0">
                              <a:pos x="csX3766" y="csY3766"/>
                            </a:cxn>
                            <a:cxn ang="0">
                              <a:pos x="csX3767" y="csY3767"/>
                            </a:cxn>
                            <a:cxn ang="0">
                              <a:pos x="csX3768" y="csY3768"/>
                            </a:cxn>
                            <a:cxn ang="0">
                              <a:pos x="csX3769" y="csY3769"/>
                            </a:cxn>
                            <a:cxn ang="0">
                              <a:pos x="csX3770" y="csY3770"/>
                            </a:cxn>
                            <a:cxn ang="0">
                              <a:pos x="csX3771" y="csY3771"/>
                            </a:cxn>
                            <a:cxn ang="0">
                              <a:pos x="csX3772" y="csY3772"/>
                            </a:cxn>
                            <a:cxn ang="0">
                              <a:pos x="csX3773" y="csY3773"/>
                            </a:cxn>
                            <a:cxn ang="0">
                              <a:pos x="csX3774" y="csY3774"/>
                            </a:cxn>
                            <a:cxn ang="0">
                              <a:pos x="csX3775" y="csY3775"/>
                            </a:cxn>
                            <a:cxn ang="0">
                              <a:pos x="csX3776" y="csY3776"/>
                            </a:cxn>
                            <a:cxn ang="0">
                              <a:pos x="csX3777" y="csY3777"/>
                            </a:cxn>
                            <a:cxn ang="0">
                              <a:pos x="csX3778" y="csY3778"/>
                            </a:cxn>
                            <a:cxn ang="0">
                              <a:pos x="csX3779" y="csY3779"/>
                            </a:cxn>
                            <a:cxn ang="0">
                              <a:pos x="csX3780" y="csY3780"/>
                            </a:cxn>
                            <a:cxn ang="0">
                              <a:pos x="csX3781" y="csY3781"/>
                            </a:cxn>
                            <a:cxn ang="0">
                              <a:pos x="csX3782" y="csY3782"/>
                            </a:cxn>
                            <a:cxn ang="0">
                              <a:pos x="csX3783" y="csY3783"/>
                            </a:cxn>
                            <a:cxn ang="0">
                              <a:pos x="csX3784" y="csY3784"/>
                            </a:cxn>
                            <a:cxn ang="0">
                              <a:pos x="csX3785" y="csY3785"/>
                            </a:cxn>
                            <a:cxn ang="0">
                              <a:pos x="csX3786" y="csY3786"/>
                            </a:cxn>
                            <a:cxn ang="0">
                              <a:pos x="csX3787" y="csY3787"/>
                            </a:cxn>
                            <a:cxn ang="0">
                              <a:pos x="csX3788" y="csY3788"/>
                            </a:cxn>
                            <a:cxn ang="0">
                              <a:pos x="csX3789" y="csY3789"/>
                            </a:cxn>
                            <a:cxn ang="0">
                              <a:pos x="csX3790" y="csY3790"/>
                            </a:cxn>
                            <a:cxn ang="0">
                              <a:pos x="csX3791" y="csY3791"/>
                            </a:cxn>
                            <a:cxn ang="0">
                              <a:pos x="csX3792" y="csY3792"/>
                            </a:cxn>
                            <a:cxn ang="0">
                              <a:pos x="csX3793" y="csY3793"/>
                            </a:cxn>
                            <a:cxn ang="0">
                              <a:pos x="csX3794" y="csY3794"/>
                            </a:cxn>
                            <a:cxn ang="0">
                              <a:pos x="csX3795" y="csY3795"/>
                            </a:cxn>
                            <a:cxn ang="0">
                              <a:pos x="csX3796" y="csY3796"/>
                            </a:cxn>
                            <a:cxn ang="0">
                              <a:pos x="csX3797" y="csY3797"/>
                            </a:cxn>
                            <a:cxn ang="0">
                              <a:pos x="csX3798" y="csY3798"/>
                            </a:cxn>
                            <a:cxn ang="0">
                              <a:pos x="csX3799" y="csY3799"/>
                            </a:cxn>
                            <a:cxn ang="0">
                              <a:pos x="csX3800" y="csY3800"/>
                            </a:cxn>
                            <a:cxn ang="0">
                              <a:pos x="csX3801" y="csY3801"/>
                            </a:cxn>
                            <a:cxn ang="0">
                              <a:pos x="csX3802" y="csY3802"/>
                            </a:cxn>
                            <a:cxn ang="0">
                              <a:pos x="csX3803" y="csY3803"/>
                            </a:cxn>
                            <a:cxn ang="0">
                              <a:pos x="csX3804" y="csY3804"/>
                            </a:cxn>
                            <a:cxn ang="0">
                              <a:pos x="csX3805" y="csY3805"/>
                            </a:cxn>
                            <a:cxn ang="0">
                              <a:pos x="csX3806" y="csY3806"/>
                            </a:cxn>
                            <a:cxn ang="0">
                              <a:pos x="csX3807" y="csY3807"/>
                            </a:cxn>
                            <a:cxn ang="0">
                              <a:pos x="csX3808" y="csY3808"/>
                            </a:cxn>
                            <a:cxn ang="0">
                              <a:pos x="csX3809" y="csY3809"/>
                            </a:cxn>
                            <a:cxn ang="0">
                              <a:pos x="csX3810" y="csY3810"/>
                            </a:cxn>
                            <a:cxn ang="0">
                              <a:pos x="csX3811" y="csY3811"/>
                            </a:cxn>
                            <a:cxn ang="0">
                              <a:pos x="csX3812" y="csY3812"/>
                            </a:cxn>
                            <a:cxn ang="0">
                              <a:pos x="csX3813" y="csY3813"/>
                            </a:cxn>
                            <a:cxn ang="0">
                              <a:pos x="csX3814" y="csY3814"/>
                            </a:cxn>
                            <a:cxn ang="0">
                              <a:pos x="csX3815" y="csY3815"/>
                            </a:cxn>
                            <a:cxn ang="0">
                              <a:pos x="csX3816" y="csY3816"/>
                            </a:cxn>
                            <a:cxn ang="0">
                              <a:pos x="csX3817" y="csY3817"/>
                            </a:cxn>
                            <a:cxn ang="0">
                              <a:pos x="csX3818" y="csY3818"/>
                            </a:cxn>
                            <a:cxn ang="0">
                              <a:pos x="csX3819" y="csY3819"/>
                            </a:cxn>
                            <a:cxn ang="0">
                              <a:pos x="csX3820" y="csY3820"/>
                            </a:cxn>
                            <a:cxn ang="0">
                              <a:pos x="csX3821" y="csY3821"/>
                            </a:cxn>
                            <a:cxn ang="0">
                              <a:pos x="csX3822" y="csY3822"/>
                            </a:cxn>
                            <a:cxn ang="0">
                              <a:pos x="csX3823" y="csY3823"/>
                            </a:cxn>
                            <a:cxn ang="0">
                              <a:pos x="csX3824" y="csY3824"/>
                            </a:cxn>
                            <a:cxn ang="0">
                              <a:pos x="csX3825" y="csY3825"/>
                            </a:cxn>
                            <a:cxn ang="0">
                              <a:pos x="csX3826" y="csY3826"/>
                            </a:cxn>
                            <a:cxn ang="0">
                              <a:pos x="csX3827" y="csY3827"/>
                            </a:cxn>
                            <a:cxn ang="0">
                              <a:pos x="csX3828" y="csY3828"/>
                            </a:cxn>
                            <a:cxn ang="0">
                              <a:pos x="csX3829" y="csY3829"/>
                            </a:cxn>
                            <a:cxn ang="0">
                              <a:pos x="csX3830" y="csY3830"/>
                            </a:cxn>
                            <a:cxn ang="0">
                              <a:pos x="csX3831" y="csY3831"/>
                            </a:cxn>
                            <a:cxn ang="0">
                              <a:pos x="csX3832" y="csY3832"/>
                            </a:cxn>
                            <a:cxn ang="0">
                              <a:pos x="csX3833" y="csY3833"/>
                            </a:cxn>
                            <a:cxn ang="0">
                              <a:pos x="csX3834" y="csY3834"/>
                            </a:cxn>
                            <a:cxn ang="0">
                              <a:pos x="csX3835" y="csY3835"/>
                            </a:cxn>
                            <a:cxn ang="0">
                              <a:pos x="csX3836" y="csY3836"/>
                            </a:cxn>
                            <a:cxn ang="0">
                              <a:pos x="csX3837" y="csY3837"/>
                            </a:cxn>
                            <a:cxn ang="0">
                              <a:pos x="csX3838" y="csY3838"/>
                            </a:cxn>
                            <a:cxn ang="0">
                              <a:pos x="csX3839" y="csY3839"/>
                            </a:cxn>
                            <a:cxn ang="0">
                              <a:pos x="csX3840" y="csY3840"/>
                            </a:cxn>
                            <a:cxn ang="0">
                              <a:pos x="csX3841" y="csY3841"/>
                            </a:cxn>
                            <a:cxn ang="0">
                              <a:pos x="csX3842" y="csY3842"/>
                            </a:cxn>
                            <a:cxn ang="0">
                              <a:pos x="csX3843" y="csY3843"/>
                            </a:cxn>
                            <a:cxn ang="0">
                              <a:pos x="csX3844" y="csY3844"/>
                            </a:cxn>
                            <a:cxn ang="0">
                              <a:pos x="csX3845" y="csY3845"/>
                            </a:cxn>
                            <a:cxn ang="0">
                              <a:pos x="csX3846" y="csY3846"/>
                            </a:cxn>
                            <a:cxn ang="0">
                              <a:pos x="csX3847" y="csY3847"/>
                            </a:cxn>
                            <a:cxn ang="0">
                              <a:pos x="csX3848" y="csY3848"/>
                            </a:cxn>
                            <a:cxn ang="0">
                              <a:pos x="csX3849" y="csY3849"/>
                            </a:cxn>
                            <a:cxn ang="0">
                              <a:pos x="csX3850" y="csY3850"/>
                            </a:cxn>
                            <a:cxn ang="0">
                              <a:pos x="csX3851" y="csY3851"/>
                            </a:cxn>
                            <a:cxn ang="0">
                              <a:pos x="csX3852" y="csY3852"/>
                            </a:cxn>
                            <a:cxn ang="0">
                              <a:pos x="csX3853" y="csY3853"/>
                            </a:cxn>
                            <a:cxn ang="0">
                              <a:pos x="csX3854" y="csY3854"/>
                            </a:cxn>
                            <a:cxn ang="0">
                              <a:pos x="csX3855" y="csY3855"/>
                            </a:cxn>
                            <a:cxn ang="0">
                              <a:pos x="csX3856" y="csY3856"/>
                            </a:cxn>
                            <a:cxn ang="0">
                              <a:pos x="csX3857" y="csY3857"/>
                            </a:cxn>
                            <a:cxn ang="0">
                              <a:pos x="csX3858" y="csY3858"/>
                            </a:cxn>
                            <a:cxn ang="0">
                              <a:pos x="csX3859" y="csY3859"/>
                            </a:cxn>
                            <a:cxn ang="0">
                              <a:pos x="csX3860" y="csY3860"/>
                            </a:cxn>
                            <a:cxn ang="0">
                              <a:pos x="csX3861" y="csY3861"/>
                            </a:cxn>
                            <a:cxn ang="0">
                              <a:pos x="csX3862" y="csY3862"/>
                            </a:cxn>
                            <a:cxn ang="0">
                              <a:pos x="csX3863" y="csY3863"/>
                            </a:cxn>
                            <a:cxn ang="0">
                              <a:pos x="csX3864" y="csY3864"/>
                            </a:cxn>
                            <a:cxn ang="0">
                              <a:pos x="csX3865" y="csY3865"/>
                            </a:cxn>
                            <a:cxn ang="0">
                              <a:pos x="csX3866" y="csY3866"/>
                            </a:cxn>
                            <a:cxn ang="0">
                              <a:pos x="csX3867" y="csY3867"/>
                            </a:cxn>
                            <a:cxn ang="0">
                              <a:pos x="csX3868" y="csY3868"/>
                            </a:cxn>
                            <a:cxn ang="0">
                              <a:pos x="csX3869" y="csY3869"/>
                            </a:cxn>
                            <a:cxn ang="0">
                              <a:pos x="csX3870" y="csY3870"/>
                            </a:cxn>
                            <a:cxn ang="0">
                              <a:pos x="csX3871" y="csY3871"/>
                            </a:cxn>
                            <a:cxn ang="0">
                              <a:pos x="csX3872" y="csY3872"/>
                            </a:cxn>
                            <a:cxn ang="0">
                              <a:pos x="csX3873" y="csY3873"/>
                            </a:cxn>
                            <a:cxn ang="0">
                              <a:pos x="csX3874" y="csY3874"/>
                            </a:cxn>
                            <a:cxn ang="0">
                              <a:pos x="csX3875" y="csY3875"/>
                            </a:cxn>
                            <a:cxn ang="0">
                              <a:pos x="csX3876" y="csY3876"/>
                            </a:cxn>
                            <a:cxn ang="0">
                              <a:pos x="csX3877" y="csY3877"/>
                            </a:cxn>
                            <a:cxn ang="0">
                              <a:pos x="csX3878" y="csY3878"/>
                            </a:cxn>
                            <a:cxn ang="0">
                              <a:pos x="csX3879" y="csY3879"/>
                            </a:cxn>
                            <a:cxn ang="0">
                              <a:pos x="csX3880" y="csY3880"/>
                            </a:cxn>
                            <a:cxn ang="0">
                              <a:pos x="csX3881" y="csY3881"/>
                            </a:cxn>
                            <a:cxn ang="0">
                              <a:pos x="csX3882" y="csY3882"/>
                            </a:cxn>
                            <a:cxn ang="0">
                              <a:pos x="csX3883" y="csY3883"/>
                            </a:cxn>
                            <a:cxn ang="0">
                              <a:pos x="csX3884" y="csY3884"/>
                            </a:cxn>
                            <a:cxn ang="0">
                              <a:pos x="csX3885" y="csY3885"/>
                            </a:cxn>
                            <a:cxn ang="0">
                              <a:pos x="csX3886" y="csY3886"/>
                            </a:cxn>
                            <a:cxn ang="0">
                              <a:pos x="csX3887" y="csY3887"/>
                            </a:cxn>
                            <a:cxn ang="0">
                              <a:pos x="csX3888" y="csY3888"/>
                            </a:cxn>
                            <a:cxn ang="0">
                              <a:pos x="csX3889" y="csY3889"/>
                            </a:cxn>
                            <a:cxn ang="0">
                              <a:pos x="csX3890" y="csY3890"/>
                            </a:cxn>
                            <a:cxn ang="0">
                              <a:pos x="csX3891" y="csY3891"/>
                            </a:cxn>
                            <a:cxn ang="0">
                              <a:pos x="csX3892" y="csY3892"/>
                            </a:cxn>
                            <a:cxn ang="0">
                              <a:pos x="csX3893" y="csY3893"/>
                            </a:cxn>
                            <a:cxn ang="0">
                              <a:pos x="csX3894" y="csY3894"/>
                            </a:cxn>
                            <a:cxn ang="0">
                              <a:pos x="csX3895" y="csY3895"/>
                            </a:cxn>
                            <a:cxn ang="0">
                              <a:pos x="csX3896" y="csY3896"/>
                            </a:cxn>
                            <a:cxn ang="0">
                              <a:pos x="csX3897" y="csY3897"/>
                            </a:cxn>
                            <a:cxn ang="0">
                              <a:pos x="csX3898" y="csY3898"/>
                            </a:cxn>
                            <a:cxn ang="0">
                              <a:pos x="csX3899" y="csY3899"/>
                            </a:cxn>
                            <a:cxn ang="0">
                              <a:pos x="csX3900" y="csY3900"/>
                            </a:cxn>
                            <a:cxn ang="0">
                              <a:pos x="csX3901" y="csY3901"/>
                            </a:cxn>
                            <a:cxn ang="0">
                              <a:pos x="csX3902" y="csY3902"/>
                            </a:cxn>
                            <a:cxn ang="0">
                              <a:pos x="csX3903" y="csY3903"/>
                            </a:cxn>
                            <a:cxn ang="0">
                              <a:pos x="csX3904" y="csY3904"/>
                            </a:cxn>
                            <a:cxn ang="0">
                              <a:pos x="csX3905" y="csY3905"/>
                            </a:cxn>
                            <a:cxn ang="0">
                              <a:pos x="csX3906" y="csY3906"/>
                            </a:cxn>
                            <a:cxn ang="0">
                              <a:pos x="csX3907" y="csY3907"/>
                            </a:cxn>
                            <a:cxn ang="0">
                              <a:pos x="csX3908" y="csY3908"/>
                            </a:cxn>
                            <a:cxn ang="0">
                              <a:pos x="csX3909" y="csY3909"/>
                            </a:cxn>
                            <a:cxn ang="0">
                              <a:pos x="csX3910" y="csY3910"/>
                            </a:cxn>
                            <a:cxn ang="0">
                              <a:pos x="csX3911" y="csY3911"/>
                            </a:cxn>
                            <a:cxn ang="0">
                              <a:pos x="csX3912" y="csY3912"/>
                            </a:cxn>
                            <a:cxn ang="0">
                              <a:pos x="csX3913" y="csY3913"/>
                            </a:cxn>
                            <a:cxn ang="0">
                              <a:pos x="csX3914" y="csY3914"/>
                            </a:cxn>
                            <a:cxn ang="0">
                              <a:pos x="csX3915" y="csY3915"/>
                            </a:cxn>
                            <a:cxn ang="0">
                              <a:pos x="csX3916" y="csY3916"/>
                            </a:cxn>
                            <a:cxn ang="0">
                              <a:pos x="csX3917" y="csY3917"/>
                            </a:cxn>
                            <a:cxn ang="0">
                              <a:pos x="csX3918" y="csY3918"/>
                            </a:cxn>
                            <a:cxn ang="0">
                              <a:pos x="csX3919" y="csY3919"/>
                            </a:cxn>
                            <a:cxn ang="0">
                              <a:pos x="csX3920" y="csY3920"/>
                            </a:cxn>
                            <a:cxn ang="0">
                              <a:pos x="csX3921" y="csY3921"/>
                            </a:cxn>
                            <a:cxn ang="0">
                              <a:pos x="csX3922" y="csY3922"/>
                            </a:cxn>
                            <a:cxn ang="0">
                              <a:pos x="csX3923" y="csY3923"/>
                            </a:cxn>
                            <a:cxn ang="0">
                              <a:pos x="csX3924" y="csY3924"/>
                            </a:cxn>
                            <a:cxn ang="0">
                              <a:pos x="csX3925" y="csY3925"/>
                            </a:cxn>
                            <a:cxn ang="0">
                              <a:pos x="csX3926" y="csY3926"/>
                            </a:cxn>
                            <a:cxn ang="0">
                              <a:pos x="csX3927" y="csY3927"/>
                            </a:cxn>
                            <a:cxn ang="0">
                              <a:pos x="csX3928" y="csY3928"/>
                            </a:cxn>
                            <a:cxn ang="0">
                              <a:pos x="csX3929" y="csY3929"/>
                            </a:cxn>
                            <a:cxn ang="0">
                              <a:pos x="csX3930" y="csY3930"/>
                            </a:cxn>
                            <a:cxn ang="0">
                              <a:pos x="csX3931" y="csY3931"/>
                            </a:cxn>
                            <a:cxn ang="0">
                              <a:pos x="csX3932" y="csY3932"/>
                            </a:cxn>
                            <a:cxn ang="0">
                              <a:pos x="csX3933" y="csY3933"/>
                            </a:cxn>
                            <a:cxn ang="0">
                              <a:pos x="csX3934" y="csY3934"/>
                            </a:cxn>
                            <a:cxn ang="0">
                              <a:pos x="csX3935" y="csY3935"/>
                            </a:cxn>
                            <a:cxn ang="0">
                              <a:pos x="csX3936" y="csY3936"/>
                            </a:cxn>
                            <a:cxn ang="0">
                              <a:pos x="csX3937" y="csY3937"/>
                            </a:cxn>
                            <a:cxn ang="0">
                              <a:pos x="csX3938" y="csY3938"/>
                            </a:cxn>
                            <a:cxn ang="0">
                              <a:pos x="csX3939" y="csY3939"/>
                            </a:cxn>
                            <a:cxn ang="0">
                              <a:pos x="csX3940" y="csY3940"/>
                            </a:cxn>
                            <a:cxn ang="0">
                              <a:pos x="csX3941" y="csY3941"/>
                            </a:cxn>
                            <a:cxn ang="0">
                              <a:pos x="csX3942" y="csY3942"/>
                            </a:cxn>
                            <a:cxn ang="0">
                              <a:pos x="csX3943" y="csY3943"/>
                            </a:cxn>
                            <a:cxn ang="0">
                              <a:pos x="csX3944" y="csY3944"/>
                            </a:cxn>
                            <a:cxn ang="0">
                              <a:pos x="csX3945" y="csY3945"/>
                            </a:cxn>
                            <a:cxn ang="0">
                              <a:pos x="csX3946" y="csY3946"/>
                            </a:cxn>
                            <a:cxn ang="0">
                              <a:pos x="csX3947" y="csY3947"/>
                            </a:cxn>
                            <a:cxn ang="0">
                              <a:pos x="csX3948" y="csY3948"/>
                            </a:cxn>
                            <a:cxn ang="0">
                              <a:pos x="csX3949" y="csY3949"/>
                            </a:cxn>
                            <a:cxn ang="0">
                              <a:pos x="csX3950" y="csY3950"/>
                            </a:cxn>
                            <a:cxn ang="0">
                              <a:pos x="csX3951" y="csY3951"/>
                            </a:cxn>
                            <a:cxn ang="0">
                              <a:pos x="csX3952" y="csY3952"/>
                            </a:cxn>
                            <a:cxn ang="0">
                              <a:pos x="csX3953" y="csY3953"/>
                            </a:cxn>
                            <a:cxn ang="0">
                              <a:pos x="csX3954" y="csY3954"/>
                            </a:cxn>
                            <a:cxn ang="0">
                              <a:pos x="csX3955" y="csY3955"/>
                            </a:cxn>
                            <a:cxn ang="0">
                              <a:pos x="csX3956" y="csY3956"/>
                            </a:cxn>
                            <a:cxn ang="0">
                              <a:pos x="csX3957" y="csY3957"/>
                            </a:cxn>
                            <a:cxn ang="0">
                              <a:pos x="csX3958" y="csY3958"/>
                            </a:cxn>
                            <a:cxn ang="0">
                              <a:pos x="csX3959" y="csY3959"/>
                            </a:cxn>
                            <a:cxn ang="0">
                              <a:pos x="csX3960" y="csY3960"/>
                            </a:cxn>
                            <a:cxn ang="0">
                              <a:pos x="csX3961" y="csY3961"/>
                            </a:cxn>
                            <a:cxn ang="0">
                              <a:pos x="csX3962" y="csY3962"/>
                            </a:cxn>
                            <a:cxn ang="0">
                              <a:pos x="csX3963" y="csY3963"/>
                            </a:cxn>
                            <a:cxn ang="0">
                              <a:pos x="csX3964" y="csY3964"/>
                            </a:cxn>
                            <a:cxn ang="0">
                              <a:pos x="csX3965" y="csY3965"/>
                            </a:cxn>
                            <a:cxn ang="0">
                              <a:pos x="csX3966" y="csY3966"/>
                            </a:cxn>
                            <a:cxn ang="0">
                              <a:pos x="csX3967" y="csY3967"/>
                            </a:cxn>
                            <a:cxn ang="0">
                              <a:pos x="csX3968" y="csY3968"/>
                            </a:cxn>
                            <a:cxn ang="0">
                              <a:pos x="csX3969" y="csY3969"/>
                            </a:cxn>
                            <a:cxn ang="0">
                              <a:pos x="csX3970" y="csY3970"/>
                            </a:cxn>
                            <a:cxn ang="0">
                              <a:pos x="csX3971" y="csY3971"/>
                            </a:cxn>
                            <a:cxn ang="0">
                              <a:pos x="csX3972" y="csY3972"/>
                            </a:cxn>
                            <a:cxn ang="0">
                              <a:pos x="csX3973" y="csY3973"/>
                            </a:cxn>
                            <a:cxn ang="0">
                              <a:pos x="csX3974" y="csY3974"/>
                            </a:cxn>
                            <a:cxn ang="0">
                              <a:pos x="csX3975" y="csY3975"/>
                            </a:cxn>
                            <a:cxn ang="0">
                              <a:pos x="csX3976" y="csY3976"/>
                            </a:cxn>
                            <a:cxn ang="0">
                              <a:pos x="csX3977" y="csY3977"/>
                            </a:cxn>
                            <a:cxn ang="0">
                              <a:pos x="csX3978" y="csY3978"/>
                            </a:cxn>
                            <a:cxn ang="0">
                              <a:pos x="csX3979" y="csY3979"/>
                            </a:cxn>
                            <a:cxn ang="0">
                              <a:pos x="csX3980" y="csY3980"/>
                            </a:cxn>
                            <a:cxn ang="0">
                              <a:pos x="csX3981" y="csY3981"/>
                            </a:cxn>
                            <a:cxn ang="0">
                              <a:pos x="csX3982" y="csY3982"/>
                            </a:cxn>
                            <a:cxn ang="0">
                              <a:pos x="csX3983" y="csY3983"/>
                            </a:cxn>
                            <a:cxn ang="0">
                              <a:pos x="csX3984" y="csY3984"/>
                            </a:cxn>
                            <a:cxn ang="0">
                              <a:pos x="csX3985" y="csY3985"/>
                            </a:cxn>
                            <a:cxn ang="0">
                              <a:pos x="csX3986" y="csY3986"/>
                            </a:cxn>
                            <a:cxn ang="0">
                              <a:pos x="csX3987" y="csY3987"/>
                            </a:cxn>
                            <a:cxn ang="0">
                              <a:pos x="csX3988" y="csY3988"/>
                            </a:cxn>
                            <a:cxn ang="0">
                              <a:pos x="csX3989" y="csY3989"/>
                            </a:cxn>
                            <a:cxn ang="0">
                              <a:pos x="csX3990" y="csY3990"/>
                            </a:cxn>
                            <a:cxn ang="0">
                              <a:pos x="csX3991" y="csY3991"/>
                            </a:cxn>
                            <a:cxn ang="0">
                              <a:pos x="csX3992" y="csY3992"/>
                            </a:cxn>
                            <a:cxn ang="0">
                              <a:pos x="csX3993" y="csY3993"/>
                            </a:cxn>
                            <a:cxn ang="0">
                              <a:pos x="csX3994" y="csY3994"/>
                            </a:cxn>
                            <a:cxn ang="0">
                              <a:pos x="csX3995" y="csY3995"/>
                            </a:cxn>
                            <a:cxn ang="0">
                              <a:pos x="csX3996" y="csY3996"/>
                            </a:cxn>
                            <a:cxn ang="0">
                              <a:pos x="csX3997" y="csY3997"/>
                            </a:cxn>
                            <a:cxn ang="0">
                              <a:pos x="csX3998" y="csY3998"/>
                            </a:cxn>
                            <a:cxn ang="0">
                              <a:pos x="csX3999" y="csY3999"/>
                            </a:cxn>
                            <a:cxn ang="0">
                              <a:pos x="csX4000" y="csY4000"/>
                            </a:cxn>
                            <a:cxn ang="0">
                              <a:pos x="csX4001" y="csY4001"/>
                            </a:cxn>
                            <a:cxn ang="0">
                              <a:pos x="csX4002" y="csY4002"/>
                            </a:cxn>
                            <a:cxn ang="0">
                              <a:pos x="csX4003" y="csY4003"/>
                            </a:cxn>
                            <a:cxn ang="0">
                              <a:pos x="csX4004" y="csY4004"/>
                            </a:cxn>
                            <a:cxn ang="0">
                              <a:pos x="csX4005" y="csY4005"/>
                            </a:cxn>
                            <a:cxn ang="0">
                              <a:pos x="csX4006" y="csY4006"/>
                            </a:cxn>
                            <a:cxn ang="0">
                              <a:pos x="csX4007" y="csY4007"/>
                            </a:cxn>
                            <a:cxn ang="0">
                              <a:pos x="csX4008" y="csY4008"/>
                            </a:cxn>
                            <a:cxn ang="0">
                              <a:pos x="csX4009" y="csY4009"/>
                            </a:cxn>
                            <a:cxn ang="0">
                              <a:pos x="csX4010" y="csY4010"/>
                            </a:cxn>
                            <a:cxn ang="0">
                              <a:pos x="csX4011" y="csY4011"/>
                            </a:cxn>
                            <a:cxn ang="0">
                              <a:pos x="csX4012" y="csY4012"/>
                            </a:cxn>
                            <a:cxn ang="0">
                              <a:pos x="csX4013" y="csY4013"/>
                            </a:cxn>
                            <a:cxn ang="0">
                              <a:pos x="csX4014" y="csY4014"/>
                            </a:cxn>
                            <a:cxn ang="0">
                              <a:pos x="csX4015" y="csY4015"/>
                            </a:cxn>
                            <a:cxn ang="0">
                              <a:pos x="csX4016" y="csY4016"/>
                            </a:cxn>
                            <a:cxn ang="0">
                              <a:pos x="csX4017" y="csY4017"/>
                            </a:cxn>
                            <a:cxn ang="0">
                              <a:pos x="csX4018" y="csY4018"/>
                            </a:cxn>
                            <a:cxn ang="0">
                              <a:pos x="csX4019" y="csY4019"/>
                            </a:cxn>
                            <a:cxn ang="0">
                              <a:pos x="csX4020" y="csY4020"/>
                            </a:cxn>
                            <a:cxn ang="0">
                              <a:pos x="csX4021" y="csY4021"/>
                            </a:cxn>
                            <a:cxn ang="0">
                              <a:pos x="csX4022" y="csY4022"/>
                            </a:cxn>
                            <a:cxn ang="0">
                              <a:pos x="csX4023" y="csY4023"/>
                            </a:cxn>
                            <a:cxn ang="0">
                              <a:pos x="csX4024" y="csY4024"/>
                            </a:cxn>
                            <a:cxn ang="0">
                              <a:pos x="csX4025" y="csY4025"/>
                            </a:cxn>
                            <a:cxn ang="0">
                              <a:pos x="csX4026" y="csY4026"/>
                            </a:cxn>
                            <a:cxn ang="0">
                              <a:pos x="csX4027" y="csY4027"/>
                            </a:cxn>
                            <a:cxn ang="0">
                              <a:pos x="csX4028" y="csY4028"/>
                            </a:cxn>
                            <a:cxn ang="0">
                              <a:pos x="csX4029" y="csY4029"/>
                            </a:cxn>
                            <a:cxn ang="0">
                              <a:pos x="csX4030" y="csY4030"/>
                            </a:cxn>
                            <a:cxn ang="0">
                              <a:pos x="csX4031" y="csY4031"/>
                            </a:cxn>
                            <a:cxn ang="0">
                              <a:pos x="csX4032" y="csY4032"/>
                            </a:cxn>
                            <a:cxn ang="0">
                              <a:pos x="csX4033" y="csY4033"/>
                            </a:cxn>
                            <a:cxn ang="0">
                              <a:pos x="csX4034" y="csY4034"/>
                            </a:cxn>
                            <a:cxn ang="0">
                              <a:pos x="csX4035" y="csY4035"/>
                            </a:cxn>
                            <a:cxn ang="0">
                              <a:pos x="csX4036" y="csY4036"/>
                            </a:cxn>
                            <a:cxn ang="0">
                              <a:pos x="csX4037" y="csY4037"/>
                            </a:cxn>
                            <a:cxn ang="0">
                              <a:pos x="csX4038" y="csY4038"/>
                            </a:cxn>
                            <a:cxn ang="0">
                              <a:pos x="csX4039" y="csY4039"/>
                            </a:cxn>
                            <a:cxn ang="0">
                              <a:pos x="csX4040" y="csY4040"/>
                            </a:cxn>
                            <a:cxn ang="0">
                              <a:pos x="csX4041" y="csY4041"/>
                            </a:cxn>
                            <a:cxn ang="0">
                              <a:pos x="csX4042" y="csY4042"/>
                            </a:cxn>
                            <a:cxn ang="0">
                              <a:pos x="csX4043" y="csY4043"/>
                            </a:cxn>
                            <a:cxn ang="0">
                              <a:pos x="csX4044" y="csY4044"/>
                            </a:cxn>
                            <a:cxn ang="0">
                              <a:pos x="csX4045" y="csY4045"/>
                            </a:cxn>
                            <a:cxn ang="0">
                              <a:pos x="csX4046" y="csY4046"/>
                            </a:cxn>
                            <a:cxn ang="0">
                              <a:pos x="csX4047" y="csY4047"/>
                            </a:cxn>
                            <a:cxn ang="0">
                              <a:pos x="csX4048" y="csY4048"/>
                            </a:cxn>
                            <a:cxn ang="0">
                              <a:pos x="csX4049" y="csY4049"/>
                            </a:cxn>
                            <a:cxn ang="0">
                              <a:pos x="csX4050" y="csY4050"/>
                            </a:cxn>
                            <a:cxn ang="0">
                              <a:pos x="csX4051" y="csY4051"/>
                            </a:cxn>
                            <a:cxn ang="0">
                              <a:pos x="csX4052" y="csY4052"/>
                            </a:cxn>
                            <a:cxn ang="0">
                              <a:pos x="csX4053" y="csY4053"/>
                            </a:cxn>
                            <a:cxn ang="0">
                              <a:pos x="csX4054" y="csY4054"/>
                            </a:cxn>
                            <a:cxn ang="0">
                              <a:pos x="csX4055" y="csY4055"/>
                            </a:cxn>
                            <a:cxn ang="0">
                              <a:pos x="csX4056" y="csY4056"/>
                            </a:cxn>
                            <a:cxn ang="0">
                              <a:pos x="csX4057" y="csY4057"/>
                            </a:cxn>
                            <a:cxn ang="0">
                              <a:pos x="csX4058" y="csY4058"/>
                            </a:cxn>
                            <a:cxn ang="0">
                              <a:pos x="csX4059" y="csY4059"/>
                            </a:cxn>
                            <a:cxn ang="0">
                              <a:pos x="csX4060" y="csY4060"/>
                            </a:cxn>
                            <a:cxn ang="0">
                              <a:pos x="csX4061" y="csY4061"/>
                            </a:cxn>
                            <a:cxn ang="0">
                              <a:pos x="csX4062" y="csY4062"/>
                            </a:cxn>
                            <a:cxn ang="0">
                              <a:pos x="csX4063" y="csY4063"/>
                            </a:cxn>
                            <a:cxn ang="0">
                              <a:pos x="csX4064" y="csY4064"/>
                            </a:cxn>
                            <a:cxn ang="0">
                              <a:pos x="csX4065" y="csY4065"/>
                            </a:cxn>
                            <a:cxn ang="0">
                              <a:pos x="csX4066" y="csY4066"/>
                            </a:cxn>
                            <a:cxn ang="0">
                              <a:pos x="csX4067" y="csY4067"/>
                            </a:cxn>
                            <a:cxn ang="0">
                              <a:pos x="csX4068" y="csY4068"/>
                            </a:cxn>
                            <a:cxn ang="0">
                              <a:pos x="csX4069" y="csY4069"/>
                            </a:cxn>
                            <a:cxn ang="0">
                              <a:pos x="csX4070" y="csY4070"/>
                            </a:cxn>
                            <a:cxn ang="0">
                              <a:pos x="csX4071" y="csY4071"/>
                            </a:cxn>
                            <a:cxn ang="0">
                              <a:pos x="csX4072" y="csY4072"/>
                            </a:cxn>
                            <a:cxn ang="0">
                              <a:pos x="csX4073" y="csY4073"/>
                            </a:cxn>
                            <a:cxn ang="0">
                              <a:pos x="csX4074" y="csY4074"/>
                            </a:cxn>
                            <a:cxn ang="0">
                              <a:pos x="csX4075" y="csY4075"/>
                            </a:cxn>
                            <a:cxn ang="0">
                              <a:pos x="csX4076" y="csY4076"/>
                            </a:cxn>
                            <a:cxn ang="0">
                              <a:pos x="csX4077" y="csY4077"/>
                            </a:cxn>
                            <a:cxn ang="0">
                              <a:pos x="csX4078" y="csY4078"/>
                            </a:cxn>
                            <a:cxn ang="0">
                              <a:pos x="csX4079" y="csY4079"/>
                            </a:cxn>
                            <a:cxn ang="0">
                              <a:pos x="csX4080" y="csY4080"/>
                            </a:cxn>
                            <a:cxn ang="0">
                              <a:pos x="csX4081" y="csY4081"/>
                            </a:cxn>
                            <a:cxn ang="0">
                              <a:pos x="csX4082" y="csY4082"/>
                            </a:cxn>
                            <a:cxn ang="0">
                              <a:pos x="csX4083" y="csY4083"/>
                            </a:cxn>
                            <a:cxn ang="0">
                              <a:pos x="csX4084" y="csY4084"/>
                            </a:cxn>
                            <a:cxn ang="0">
                              <a:pos x="csX4085" y="csY4085"/>
                            </a:cxn>
                            <a:cxn ang="0">
                              <a:pos x="csX4086" y="csY4086"/>
                            </a:cxn>
                            <a:cxn ang="0">
                              <a:pos x="csX4087" y="csY4087"/>
                            </a:cxn>
                            <a:cxn ang="0">
                              <a:pos x="csX4088" y="csY4088"/>
                            </a:cxn>
                            <a:cxn ang="0">
                              <a:pos x="csX4089" y="csY4089"/>
                            </a:cxn>
                            <a:cxn ang="0">
                              <a:pos x="csX4090" y="csY4090"/>
                            </a:cxn>
                            <a:cxn ang="0">
                              <a:pos x="csX4091" y="csY4091"/>
                            </a:cxn>
                            <a:cxn ang="0">
                              <a:pos x="csX4092" y="csY4092"/>
                            </a:cxn>
                            <a:cxn ang="0">
                              <a:pos x="csX4093" y="csY4093"/>
                            </a:cxn>
                            <a:cxn ang="0">
                              <a:pos x="csX4094" y="csY4094"/>
                            </a:cxn>
                            <a:cxn ang="0">
                              <a:pos x="csX4095" y="csY4095"/>
                            </a:cxn>
                            <a:cxn ang="0">
                              <a:pos x="csX4096" y="csY4096"/>
                            </a:cxn>
                            <a:cxn ang="0">
                              <a:pos x="csX4097" y="csY4097"/>
                            </a:cxn>
                            <a:cxn ang="0">
                              <a:pos x="csX4098" y="csY4098"/>
                            </a:cxn>
                            <a:cxn ang="0">
                              <a:pos x="csX4099" y="csY4099"/>
                            </a:cxn>
                            <a:cxn ang="0">
                              <a:pos x="csX4100" y="csY4100"/>
                            </a:cxn>
                            <a:cxn ang="0">
                              <a:pos x="csX4101" y="csY4101"/>
                            </a:cxn>
                            <a:cxn ang="0">
                              <a:pos x="csX4102" y="csY4102"/>
                            </a:cxn>
                            <a:cxn ang="0">
                              <a:pos x="csX4103" y="csY4103"/>
                            </a:cxn>
                            <a:cxn ang="0">
                              <a:pos x="csX4104" y="csY4104"/>
                            </a:cxn>
                            <a:cxn ang="0">
                              <a:pos x="csX4105" y="csY4105"/>
                            </a:cxn>
                            <a:cxn ang="0">
                              <a:pos x="csX4106" y="csY4106"/>
                            </a:cxn>
                            <a:cxn ang="0">
                              <a:pos x="csX4107" y="csY4107"/>
                            </a:cxn>
                            <a:cxn ang="0">
                              <a:pos x="csX4108" y="csY4108"/>
                            </a:cxn>
                            <a:cxn ang="0">
                              <a:pos x="csX4109" y="csY4109"/>
                            </a:cxn>
                            <a:cxn ang="0">
                              <a:pos x="csX4110" y="csY4110"/>
                            </a:cxn>
                            <a:cxn ang="0">
                              <a:pos x="csX4111" y="csY4111"/>
                            </a:cxn>
                            <a:cxn ang="0">
                              <a:pos x="csX4112" y="csY4112"/>
                            </a:cxn>
                            <a:cxn ang="0">
                              <a:pos x="csX4113" y="csY4113"/>
                            </a:cxn>
                            <a:cxn ang="0">
                              <a:pos x="csX4114" y="csY4114"/>
                            </a:cxn>
                            <a:cxn ang="0">
                              <a:pos x="csX4115" y="csY4115"/>
                            </a:cxn>
                            <a:cxn ang="0">
                              <a:pos x="csX4116" y="csY4116"/>
                            </a:cxn>
                            <a:cxn ang="0">
                              <a:pos x="csX4117" y="csY4117"/>
                            </a:cxn>
                            <a:cxn ang="0">
                              <a:pos x="csX4118" y="csY4118"/>
                            </a:cxn>
                            <a:cxn ang="0">
                              <a:pos x="csX4119" y="csY4119"/>
                            </a:cxn>
                            <a:cxn ang="0">
                              <a:pos x="csX4120" y="csY4120"/>
                            </a:cxn>
                            <a:cxn ang="0">
                              <a:pos x="csX4121" y="csY4121"/>
                            </a:cxn>
                            <a:cxn ang="0">
                              <a:pos x="csX4122" y="csY4122"/>
                            </a:cxn>
                            <a:cxn ang="0">
                              <a:pos x="csX4123" y="csY4123"/>
                            </a:cxn>
                            <a:cxn ang="0">
                              <a:pos x="csX4124" y="csY4124"/>
                            </a:cxn>
                            <a:cxn ang="0">
                              <a:pos x="csX4125" y="csY4125"/>
                            </a:cxn>
                            <a:cxn ang="0">
                              <a:pos x="csX4126" y="csY4126"/>
                            </a:cxn>
                            <a:cxn ang="0">
                              <a:pos x="csX4127" y="csY4127"/>
                            </a:cxn>
                            <a:cxn ang="0">
                              <a:pos x="csX4128" y="csY4128"/>
                            </a:cxn>
                            <a:cxn ang="0">
                              <a:pos x="csX4129" y="csY4129"/>
                            </a:cxn>
                            <a:cxn ang="0">
                              <a:pos x="csX4130" y="csY4130"/>
                            </a:cxn>
                            <a:cxn ang="0">
                              <a:pos x="csX4131" y="csY4131"/>
                            </a:cxn>
                            <a:cxn ang="0">
                              <a:pos x="csX4132" y="csY4132"/>
                            </a:cxn>
                            <a:cxn ang="0">
                              <a:pos x="csX4133" y="csY4133"/>
                            </a:cxn>
                            <a:cxn ang="0">
                              <a:pos x="csX4134" y="csY4134"/>
                            </a:cxn>
                            <a:cxn ang="0">
                              <a:pos x="csX4135" y="csY4135"/>
                            </a:cxn>
                            <a:cxn ang="0">
                              <a:pos x="csX4136" y="csY4136"/>
                            </a:cxn>
                            <a:cxn ang="0">
                              <a:pos x="csX4137" y="csY4137"/>
                            </a:cxn>
                            <a:cxn ang="0">
                              <a:pos x="csX4138" y="csY4138"/>
                            </a:cxn>
                            <a:cxn ang="0">
                              <a:pos x="csX4139" y="csY4139"/>
                            </a:cxn>
                            <a:cxn ang="0">
                              <a:pos x="csX4140" y="csY4140"/>
                            </a:cxn>
                            <a:cxn ang="0">
                              <a:pos x="csX4141" y="csY4141"/>
                            </a:cxn>
                            <a:cxn ang="0">
                              <a:pos x="csX4142" y="csY4142"/>
                            </a:cxn>
                            <a:cxn ang="0">
                              <a:pos x="csX4143" y="csY4143"/>
                            </a:cxn>
                            <a:cxn ang="0">
                              <a:pos x="csX4144" y="csY4144"/>
                            </a:cxn>
                            <a:cxn ang="0">
                              <a:pos x="csX4145" y="csY4145"/>
                            </a:cxn>
                            <a:cxn ang="0">
                              <a:pos x="csX4146" y="csY4146"/>
                            </a:cxn>
                            <a:cxn ang="0">
                              <a:pos x="csX4147" y="csY4147"/>
                            </a:cxn>
                            <a:cxn ang="0">
                              <a:pos x="csX4148" y="csY4148"/>
                            </a:cxn>
                            <a:cxn ang="0">
                              <a:pos x="csX4149" y="csY4149"/>
                            </a:cxn>
                            <a:cxn ang="0">
                              <a:pos x="csX4150" y="csY4150"/>
                            </a:cxn>
                            <a:cxn ang="0">
                              <a:pos x="csX4151" y="csY4151"/>
                            </a:cxn>
                            <a:cxn ang="0">
                              <a:pos x="csX4152" y="csY4152"/>
                            </a:cxn>
                            <a:cxn ang="0">
                              <a:pos x="csX4153" y="csY4153"/>
                            </a:cxn>
                            <a:cxn ang="0">
                              <a:pos x="csX4154" y="csY4154"/>
                            </a:cxn>
                            <a:cxn ang="0">
                              <a:pos x="csX4155" y="csY4155"/>
                            </a:cxn>
                            <a:cxn ang="0">
                              <a:pos x="csX4156" y="csY4156"/>
                            </a:cxn>
                            <a:cxn ang="0">
                              <a:pos x="csX4157" y="csY4157"/>
                            </a:cxn>
                            <a:cxn ang="0">
                              <a:pos x="csX4158" y="csY4158"/>
                            </a:cxn>
                            <a:cxn ang="0">
                              <a:pos x="csX4159" y="csY4159"/>
                            </a:cxn>
                            <a:cxn ang="0">
                              <a:pos x="csX4160" y="csY4160"/>
                            </a:cxn>
                            <a:cxn ang="0">
                              <a:pos x="csX4161" y="csY4161"/>
                            </a:cxn>
                            <a:cxn ang="0">
                              <a:pos x="csX4162" y="csY4162"/>
                            </a:cxn>
                            <a:cxn ang="0">
                              <a:pos x="csX4163" y="csY4163"/>
                            </a:cxn>
                            <a:cxn ang="0">
                              <a:pos x="csX4164" y="csY4164"/>
                            </a:cxn>
                            <a:cxn ang="0">
                              <a:pos x="csX4165" y="csY4165"/>
                            </a:cxn>
                            <a:cxn ang="0">
                              <a:pos x="csX4166" y="csY4166"/>
                            </a:cxn>
                            <a:cxn ang="0">
                              <a:pos x="csX4167" y="csY4167"/>
                            </a:cxn>
                            <a:cxn ang="0">
                              <a:pos x="csX4168" y="csY4168"/>
                            </a:cxn>
                            <a:cxn ang="0">
                              <a:pos x="csX4169" y="csY4169"/>
                            </a:cxn>
                            <a:cxn ang="0">
                              <a:pos x="csX4170" y="csY4170"/>
                            </a:cxn>
                            <a:cxn ang="0">
                              <a:pos x="csX4171" y="csY4171"/>
                            </a:cxn>
                            <a:cxn ang="0">
                              <a:pos x="csX4172" y="csY4172"/>
                            </a:cxn>
                            <a:cxn ang="0">
                              <a:pos x="csX4173" y="csY4173"/>
                            </a:cxn>
                            <a:cxn ang="0">
                              <a:pos x="csX4174" y="csY4174"/>
                            </a:cxn>
                            <a:cxn ang="0">
                              <a:pos x="csX4175" y="csY4175"/>
                            </a:cxn>
                            <a:cxn ang="0">
                              <a:pos x="csX4176" y="csY4176"/>
                            </a:cxn>
                            <a:cxn ang="0">
                              <a:pos x="csX4177" y="csY4177"/>
                            </a:cxn>
                            <a:cxn ang="0">
                              <a:pos x="csX4178" y="csY4178"/>
                            </a:cxn>
                            <a:cxn ang="0">
                              <a:pos x="csX4179" y="csY4179"/>
                            </a:cxn>
                            <a:cxn ang="0">
                              <a:pos x="csX4180" y="csY4180"/>
                            </a:cxn>
                            <a:cxn ang="0">
                              <a:pos x="csX4181" y="csY4181"/>
                            </a:cxn>
                            <a:cxn ang="0">
                              <a:pos x="csX4182" y="csY4182"/>
                            </a:cxn>
                            <a:cxn ang="0">
                              <a:pos x="csX4183" y="csY4183"/>
                            </a:cxn>
                            <a:cxn ang="0">
                              <a:pos x="csX4184" y="csY4184"/>
                            </a:cxn>
                            <a:cxn ang="0">
                              <a:pos x="csX4185" y="csY4185"/>
                            </a:cxn>
                            <a:cxn ang="0">
                              <a:pos x="csX4186" y="csY4186"/>
                            </a:cxn>
                            <a:cxn ang="0">
                              <a:pos x="csX4187" y="csY4187"/>
                            </a:cxn>
                            <a:cxn ang="0">
                              <a:pos x="csX4188" y="csY4188"/>
                            </a:cxn>
                            <a:cxn ang="0">
                              <a:pos x="csX4189" y="csY4189"/>
                            </a:cxn>
                            <a:cxn ang="0">
                              <a:pos x="csX4190" y="csY4190"/>
                            </a:cxn>
                            <a:cxn ang="0">
                              <a:pos x="csX4191" y="csY4191"/>
                            </a:cxn>
                            <a:cxn ang="0">
                              <a:pos x="csX4192" y="csY4192"/>
                            </a:cxn>
                            <a:cxn ang="0">
                              <a:pos x="csX4193" y="csY4193"/>
                            </a:cxn>
                            <a:cxn ang="0">
                              <a:pos x="csX4194" y="csY4194"/>
                            </a:cxn>
                            <a:cxn ang="0">
                              <a:pos x="csX4195" y="csY4195"/>
                            </a:cxn>
                            <a:cxn ang="0">
                              <a:pos x="csX4196" y="csY4196"/>
                            </a:cxn>
                            <a:cxn ang="0">
                              <a:pos x="csX4197" y="csY4197"/>
                            </a:cxn>
                            <a:cxn ang="0">
                              <a:pos x="csX4198" y="csY4198"/>
                            </a:cxn>
                            <a:cxn ang="0">
                              <a:pos x="csX4199" y="csY4199"/>
                            </a:cxn>
                            <a:cxn ang="0">
                              <a:pos x="csX4200" y="csY4200"/>
                            </a:cxn>
                            <a:cxn ang="0">
                              <a:pos x="csX4201" y="csY4201"/>
                            </a:cxn>
                            <a:cxn ang="0">
                              <a:pos x="csX4202" y="csY4202"/>
                            </a:cxn>
                            <a:cxn ang="0">
                              <a:pos x="csX4203" y="csY4203"/>
                            </a:cxn>
                            <a:cxn ang="0">
                              <a:pos x="csX4204" y="csY4204"/>
                            </a:cxn>
                            <a:cxn ang="0">
                              <a:pos x="csX4205" y="csY4205"/>
                            </a:cxn>
                            <a:cxn ang="0">
                              <a:pos x="csX4206" y="csY4206"/>
                            </a:cxn>
                            <a:cxn ang="0">
                              <a:pos x="csX4207" y="csY4207"/>
                            </a:cxn>
                            <a:cxn ang="0">
                              <a:pos x="csX4208" y="csY4208"/>
                            </a:cxn>
                            <a:cxn ang="0">
                              <a:pos x="csX4209" y="csY4209"/>
                            </a:cxn>
                            <a:cxn ang="0">
                              <a:pos x="csX4210" y="csY4210"/>
                            </a:cxn>
                            <a:cxn ang="0">
                              <a:pos x="csX4211" y="csY4211"/>
                            </a:cxn>
                            <a:cxn ang="0">
                              <a:pos x="csX4212" y="csY4212"/>
                            </a:cxn>
                            <a:cxn ang="0">
                              <a:pos x="csX4213" y="csY4213"/>
                            </a:cxn>
                            <a:cxn ang="0">
                              <a:pos x="csX4214" y="csY4214"/>
                            </a:cxn>
                            <a:cxn ang="0">
                              <a:pos x="csX4215" y="csY4215"/>
                            </a:cxn>
                            <a:cxn ang="0">
                              <a:pos x="csX4216" y="csY4216"/>
                            </a:cxn>
                            <a:cxn ang="0">
                              <a:pos x="csX4217" y="csY4217"/>
                            </a:cxn>
                            <a:cxn ang="0">
                              <a:pos x="csX4218" y="csY4218"/>
                            </a:cxn>
                            <a:cxn ang="0">
                              <a:pos x="csX4219" y="csY4219"/>
                            </a:cxn>
                            <a:cxn ang="0">
                              <a:pos x="csX4220" y="csY4220"/>
                            </a:cxn>
                            <a:cxn ang="0">
                              <a:pos x="csX4221" y="csY4221"/>
                            </a:cxn>
                            <a:cxn ang="0">
                              <a:pos x="csX4222" y="csY4222"/>
                            </a:cxn>
                            <a:cxn ang="0">
                              <a:pos x="csX4223" y="csY4223"/>
                            </a:cxn>
                            <a:cxn ang="0">
                              <a:pos x="csX4224" y="csY4224"/>
                            </a:cxn>
                            <a:cxn ang="0">
                              <a:pos x="csX4225" y="csY4225"/>
                            </a:cxn>
                            <a:cxn ang="0">
                              <a:pos x="csX4226" y="csY4226"/>
                            </a:cxn>
                            <a:cxn ang="0">
                              <a:pos x="csX4227" y="csY4227"/>
                            </a:cxn>
                            <a:cxn ang="0">
                              <a:pos x="csX4228" y="csY4228"/>
                            </a:cxn>
                            <a:cxn ang="0">
                              <a:pos x="csX4229" y="csY4229"/>
                            </a:cxn>
                            <a:cxn ang="0">
                              <a:pos x="csX4230" y="csY4230"/>
                            </a:cxn>
                            <a:cxn ang="0">
                              <a:pos x="csX4231" y="csY4231"/>
                            </a:cxn>
                            <a:cxn ang="0">
                              <a:pos x="csX4232" y="csY4232"/>
                            </a:cxn>
                            <a:cxn ang="0">
                              <a:pos x="csX4233" y="csY4233"/>
                            </a:cxn>
                            <a:cxn ang="0">
                              <a:pos x="csX4234" y="csY4234"/>
                            </a:cxn>
                            <a:cxn ang="0">
                              <a:pos x="csX4235" y="csY4235"/>
                            </a:cxn>
                            <a:cxn ang="0">
                              <a:pos x="csX4236" y="csY4236"/>
                            </a:cxn>
                            <a:cxn ang="0">
                              <a:pos x="csX4237" y="csY4237"/>
                            </a:cxn>
                            <a:cxn ang="0">
                              <a:pos x="csX4238" y="csY4238"/>
                            </a:cxn>
                            <a:cxn ang="0">
                              <a:pos x="csX4239" y="csY4239"/>
                            </a:cxn>
                            <a:cxn ang="0">
                              <a:pos x="csX4240" y="csY4240"/>
                            </a:cxn>
                            <a:cxn ang="0">
                              <a:pos x="csX4241" y="csY4241"/>
                            </a:cxn>
                            <a:cxn ang="0">
                              <a:pos x="csX4242" y="csY4242"/>
                            </a:cxn>
                            <a:cxn ang="0">
                              <a:pos x="csX4243" y="csY4243"/>
                            </a:cxn>
                            <a:cxn ang="0">
                              <a:pos x="csX4244" y="csY4244"/>
                            </a:cxn>
                            <a:cxn ang="0">
                              <a:pos x="csX4245" y="csY4245"/>
                            </a:cxn>
                            <a:cxn ang="0">
                              <a:pos x="csX4246" y="csY4246"/>
                            </a:cxn>
                            <a:cxn ang="0">
                              <a:pos x="csX4247" y="csY4247"/>
                            </a:cxn>
                            <a:cxn ang="0">
                              <a:pos x="csX4248" y="csY4248"/>
                            </a:cxn>
                            <a:cxn ang="0">
                              <a:pos x="csX4249" y="csY4249"/>
                            </a:cxn>
                            <a:cxn ang="0">
                              <a:pos x="csX4250" y="csY4250"/>
                            </a:cxn>
                            <a:cxn ang="0">
                              <a:pos x="csX4251" y="csY4251"/>
                            </a:cxn>
                            <a:cxn ang="0">
                              <a:pos x="csX4252" y="csY4252"/>
                            </a:cxn>
                            <a:cxn ang="0">
                              <a:pos x="csX4253" y="csY4253"/>
                            </a:cxn>
                            <a:cxn ang="0">
                              <a:pos x="csX4254" y="csY4254"/>
                            </a:cxn>
                            <a:cxn ang="0">
                              <a:pos x="csX4255" y="csY4255"/>
                            </a:cxn>
                            <a:cxn ang="0">
                              <a:pos x="csX4256" y="csY4256"/>
                            </a:cxn>
                            <a:cxn ang="0">
                              <a:pos x="csX4257" y="csY4257"/>
                            </a:cxn>
                            <a:cxn ang="0">
                              <a:pos x="csX4258" y="csY4258"/>
                            </a:cxn>
                            <a:cxn ang="0">
                              <a:pos x="csX4259" y="csY4259"/>
                            </a:cxn>
                            <a:cxn ang="0">
                              <a:pos x="csX4260" y="csY4260"/>
                            </a:cxn>
                            <a:cxn ang="0">
                              <a:pos x="csX4261" y="csY4261"/>
                            </a:cxn>
                            <a:cxn ang="0">
                              <a:pos x="csX4262" y="csY4262"/>
                            </a:cxn>
                            <a:cxn ang="0">
                              <a:pos x="csX4263" y="csY4263"/>
                            </a:cxn>
                            <a:cxn ang="0">
                              <a:pos x="csX4264" y="csY4264"/>
                            </a:cxn>
                            <a:cxn ang="0">
                              <a:pos x="csX4265" y="csY4265"/>
                            </a:cxn>
                            <a:cxn ang="0">
                              <a:pos x="csX4266" y="csY4266"/>
                            </a:cxn>
                            <a:cxn ang="0">
                              <a:pos x="csX4267" y="csY4267"/>
                            </a:cxn>
                            <a:cxn ang="0">
                              <a:pos x="csX4268" y="csY4268"/>
                            </a:cxn>
                            <a:cxn ang="0">
                              <a:pos x="csX4269" y="csY4269"/>
                            </a:cxn>
                            <a:cxn ang="0">
                              <a:pos x="csX4270" y="csY4270"/>
                            </a:cxn>
                            <a:cxn ang="0">
                              <a:pos x="csX4271" y="csY4271"/>
                            </a:cxn>
                            <a:cxn ang="0">
                              <a:pos x="csX4272" y="csY4272"/>
                            </a:cxn>
                            <a:cxn ang="0">
                              <a:pos x="csX4273" y="csY4273"/>
                            </a:cxn>
                            <a:cxn ang="0">
                              <a:pos x="csX4274" y="csY4274"/>
                            </a:cxn>
                            <a:cxn ang="0">
                              <a:pos x="csX4275" y="csY4275"/>
                            </a:cxn>
                            <a:cxn ang="0">
                              <a:pos x="csX4276" y="csY4276"/>
                            </a:cxn>
                            <a:cxn ang="0">
                              <a:pos x="csX4277" y="csY4277"/>
                            </a:cxn>
                            <a:cxn ang="0">
                              <a:pos x="csX4278" y="csY4278"/>
                            </a:cxn>
                            <a:cxn ang="0">
                              <a:pos x="csX4279" y="csY4279"/>
                            </a:cxn>
                            <a:cxn ang="0">
                              <a:pos x="csX4280" y="csY4280"/>
                            </a:cxn>
                            <a:cxn ang="0">
                              <a:pos x="csX4281" y="csY4281"/>
                            </a:cxn>
                            <a:cxn ang="0">
                              <a:pos x="csX4282" y="csY4282"/>
                            </a:cxn>
                            <a:cxn ang="0">
                              <a:pos x="csX4283" y="csY4283"/>
                            </a:cxn>
                            <a:cxn ang="0">
                              <a:pos x="csX4284" y="csY4284"/>
                            </a:cxn>
                            <a:cxn ang="0">
                              <a:pos x="csX4285" y="csY4285"/>
                            </a:cxn>
                            <a:cxn ang="0">
                              <a:pos x="csX4286" y="csY4286"/>
                            </a:cxn>
                            <a:cxn ang="0">
                              <a:pos x="csX4287" y="csY4287"/>
                            </a:cxn>
                            <a:cxn ang="0">
                              <a:pos x="csX4288" y="csY4288"/>
                            </a:cxn>
                            <a:cxn ang="0">
                              <a:pos x="csX4289" y="csY4289"/>
                            </a:cxn>
                            <a:cxn ang="0">
                              <a:pos x="csX4290" y="csY4290"/>
                            </a:cxn>
                            <a:cxn ang="0">
                              <a:pos x="csX4291" y="csY4291"/>
                            </a:cxn>
                            <a:cxn ang="0">
                              <a:pos x="csX4292" y="csY4292"/>
                            </a:cxn>
                            <a:cxn ang="0">
                              <a:pos x="csX4293" y="csY4293"/>
                            </a:cxn>
                            <a:cxn ang="0">
                              <a:pos x="csX4294" y="csY4294"/>
                            </a:cxn>
                            <a:cxn ang="0">
                              <a:pos x="csX4295" y="csY4295"/>
                            </a:cxn>
                            <a:cxn ang="0">
                              <a:pos x="csX4296" y="csY4296"/>
                            </a:cxn>
                            <a:cxn ang="0">
                              <a:pos x="csX4297" y="csY4297"/>
                            </a:cxn>
                            <a:cxn ang="0">
                              <a:pos x="csX4298" y="csY4298"/>
                            </a:cxn>
                            <a:cxn ang="0">
                              <a:pos x="csX4299" y="csY4299"/>
                            </a:cxn>
                            <a:cxn ang="0">
                              <a:pos x="csX4300" y="csY4300"/>
                            </a:cxn>
                            <a:cxn ang="0">
                              <a:pos x="csX4301" y="csY4301"/>
                            </a:cxn>
                            <a:cxn ang="0">
                              <a:pos x="csX4302" y="csY4302"/>
                            </a:cxn>
                            <a:cxn ang="0">
                              <a:pos x="csX4303" y="csY4303"/>
                            </a:cxn>
                            <a:cxn ang="0">
                              <a:pos x="csX4304" y="csY4304"/>
                            </a:cxn>
                            <a:cxn ang="0">
                              <a:pos x="csX4305" y="csY4305"/>
                            </a:cxn>
                            <a:cxn ang="0">
                              <a:pos x="csX4306" y="csY4306"/>
                            </a:cxn>
                            <a:cxn ang="0">
                              <a:pos x="csX4307" y="csY4307"/>
                            </a:cxn>
                            <a:cxn ang="0">
                              <a:pos x="csX4308" y="csY4308"/>
                            </a:cxn>
                            <a:cxn ang="0">
                              <a:pos x="csX4309" y="csY4309"/>
                            </a:cxn>
                            <a:cxn ang="0">
                              <a:pos x="csX4310" y="csY4310"/>
                            </a:cxn>
                            <a:cxn ang="0">
                              <a:pos x="csX4311" y="csY4311"/>
                            </a:cxn>
                            <a:cxn ang="0">
                              <a:pos x="csX4312" y="csY4312"/>
                            </a:cxn>
                            <a:cxn ang="0">
                              <a:pos x="csX4313" y="csY4313"/>
                            </a:cxn>
                            <a:cxn ang="0">
                              <a:pos x="csX4314" y="csY4314"/>
                            </a:cxn>
                            <a:cxn ang="0">
                              <a:pos x="csX4315" y="csY4315"/>
                            </a:cxn>
                            <a:cxn ang="0">
                              <a:pos x="csX4316" y="csY4316"/>
                            </a:cxn>
                            <a:cxn ang="0">
                              <a:pos x="csX4317" y="csY4317"/>
                            </a:cxn>
                            <a:cxn ang="0">
                              <a:pos x="csX4318" y="csY4318"/>
                            </a:cxn>
                            <a:cxn ang="0">
                              <a:pos x="csX4319" y="csY4319"/>
                            </a:cxn>
                            <a:cxn ang="0">
                              <a:pos x="csX4320" y="csY4320"/>
                            </a:cxn>
                            <a:cxn ang="0">
                              <a:pos x="csX4321" y="csY4321"/>
                            </a:cxn>
                            <a:cxn ang="0">
                              <a:pos x="csX4322" y="csY4322"/>
                            </a:cxn>
                            <a:cxn ang="0">
                              <a:pos x="csX4323" y="csY4323"/>
                            </a:cxn>
                            <a:cxn ang="0">
                              <a:pos x="csX4324" y="csY4324"/>
                            </a:cxn>
                            <a:cxn ang="0">
                              <a:pos x="csX4325" y="csY4325"/>
                            </a:cxn>
                            <a:cxn ang="0">
                              <a:pos x="csX4326" y="csY4326"/>
                            </a:cxn>
                            <a:cxn ang="0">
                              <a:pos x="csX4327" y="csY4327"/>
                            </a:cxn>
                            <a:cxn ang="0">
                              <a:pos x="csX4328" y="csY4328"/>
                            </a:cxn>
                            <a:cxn ang="0">
                              <a:pos x="csX4329" y="csY4329"/>
                            </a:cxn>
                            <a:cxn ang="0">
                              <a:pos x="csX4330" y="csY4330"/>
                            </a:cxn>
                            <a:cxn ang="0">
                              <a:pos x="csX4331" y="csY4331"/>
                            </a:cxn>
                            <a:cxn ang="0">
                              <a:pos x="csX4332" y="csY4332"/>
                            </a:cxn>
                            <a:cxn ang="0">
                              <a:pos x="csX4333" y="csY4333"/>
                            </a:cxn>
                            <a:cxn ang="0">
                              <a:pos x="csX4334" y="csY4334"/>
                            </a:cxn>
                            <a:cxn ang="0">
                              <a:pos x="csX4335" y="csY4335"/>
                            </a:cxn>
                            <a:cxn ang="0">
                              <a:pos x="csX4336" y="csY4336"/>
                            </a:cxn>
                            <a:cxn ang="0">
                              <a:pos x="csX4337" y="csY4337"/>
                            </a:cxn>
                            <a:cxn ang="0">
                              <a:pos x="csX4338" y="csY4338"/>
                            </a:cxn>
                            <a:cxn ang="0">
                              <a:pos x="csX4339" y="csY4339"/>
                            </a:cxn>
                            <a:cxn ang="0">
                              <a:pos x="csX4340" y="csY4340"/>
                            </a:cxn>
                            <a:cxn ang="0">
                              <a:pos x="csX4341" y="csY4341"/>
                            </a:cxn>
                            <a:cxn ang="0">
                              <a:pos x="csX4342" y="csY4342"/>
                            </a:cxn>
                            <a:cxn ang="0">
                              <a:pos x="csX4343" y="csY4343"/>
                            </a:cxn>
                            <a:cxn ang="0">
                              <a:pos x="csX4344" y="csY4344"/>
                            </a:cxn>
                            <a:cxn ang="0">
                              <a:pos x="csX4345" y="csY4345"/>
                            </a:cxn>
                            <a:cxn ang="0">
                              <a:pos x="csX4346" y="csY4346"/>
                            </a:cxn>
                            <a:cxn ang="0">
                              <a:pos x="csX4347" y="csY4347"/>
                            </a:cxn>
                            <a:cxn ang="0">
                              <a:pos x="csX4348" y="csY4348"/>
                            </a:cxn>
                            <a:cxn ang="0">
                              <a:pos x="csX4349" y="csY4349"/>
                            </a:cxn>
                            <a:cxn ang="0">
                              <a:pos x="csX4350" y="csY4350"/>
                            </a:cxn>
                            <a:cxn ang="0">
                              <a:pos x="csX4351" y="csY4351"/>
                            </a:cxn>
                            <a:cxn ang="0">
                              <a:pos x="csX4352" y="csY4352"/>
                            </a:cxn>
                            <a:cxn ang="0">
                              <a:pos x="csX4353" y="csY4353"/>
                            </a:cxn>
                            <a:cxn ang="0">
                              <a:pos x="csX4354" y="csY4354"/>
                            </a:cxn>
                            <a:cxn ang="0">
                              <a:pos x="csX4355" y="csY4355"/>
                            </a:cxn>
                            <a:cxn ang="0">
                              <a:pos x="csX4356" y="csY4356"/>
                            </a:cxn>
                            <a:cxn ang="0">
                              <a:pos x="csX4357" y="csY4357"/>
                            </a:cxn>
                            <a:cxn ang="0">
                              <a:pos x="csX4358" y="csY4358"/>
                            </a:cxn>
                            <a:cxn ang="0">
                              <a:pos x="csX4359" y="csY4359"/>
                            </a:cxn>
                            <a:cxn ang="0">
                              <a:pos x="csX4360" y="csY4360"/>
                            </a:cxn>
                            <a:cxn ang="0">
                              <a:pos x="csX4361" y="csY4361"/>
                            </a:cxn>
                            <a:cxn ang="0">
                              <a:pos x="csX4362" y="csY4362"/>
                            </a:cxn>
                            <a:cxn ang="0">
                              <a:pos x="csX4363" y="csY4363"/>
                            </a:cxn>
                            <a:cxn ang="0">
                              <a:pos x="csX4364" y="csY4364"/>
                            </a:cxn>
                            <a:cxn ang="0">
                              <a:pos x="csX4365" y="csY4365"/>
                            </a:cxn>
                            <a:cxn ang="0">
                              <a:pos x="csX4366" y="csY4366"/>
                            </a:cxn>
                            <a:cxn ang="0">
                              <a:pos x="csX4367" y="csY4367"/>
                            </a:cxn>
                            <a:cxn ang="0">
                              <a:pos x="csX4368" y="csY4368"/>
                            </a:cxn>
                            <a:cxn ang="0">
                              <a:pos x="csX4369" y="csY4369"/>
                            </a:cxn>
                            <a:cxn ang="0">
                              <a:pos x="csX4370" y="csY4370"/>
                            </a:cxn>
                            <a:cxn ang="0">
                              <a:pos x="csX4371" y="csY4371"/>
                            </a:cxn>
                            <a:cxn ang="0">
                              <a:pos x="csX4372" y="csY4372"/>
                            </a:cxn>
                            <a:cxn ang="0">
                              <a:pos x="csX4373" y="csY4373"/>
                            </a:cxn>
                            <a:cxn ang="0">
                              <a:pos x="csX4374" y="csY4374"/>
                            </a:cxn>
                            <a:cxn ang="0">
                              <a:pos x="csX4375" y="csY4375"/>
                            </a:cxn>
                            <a:cxn ang="0">
                              <a:pos x="csX4376" y="csY4376"/>
                            </a:cxn>
                            <a:cxn ang="0">
                              <a:pos x="csX4377" y="csY4377"/>
                            </a:cxn>
                            <a:cxn ang="0">
                              <a:pos x="csX4378" y="csY4378"/>
                            </a:cxn>
                            <a:cxn ang="0">
                              <a:pos x="csX4379" y="csY4379"/>
                            </a:cxn>
                            <a:cxn ang="0">
                              <a:pos x="csX4380" y="csY4380"/>
                            </a:cxn>
                            <a:cxn ang="0">
                              <a:pos x="csX4381" y="csY4381"/>
                            </a:cxn>
                            <a:cxn ang="0">
                              <a:pos x="csX4382" y="csY4382"/>
                            </a:cxn>
                            <a:cxn ang="0">
                              <a:pos x="csX4383" y="csY4383"/>
                            </a:cxn>
                            <a:cxn ang="0">
                              <a:pos x="csX4384" y="csY4384"/>
                            </a:cxn>
                            <a:cxn ang="0">
                              <a:pos x="csX4385" y="csY4385"/>
                            </a:cxn>
                            <a:cxn ang="0">
                              <a:pos x="csX4386" y="csY4386"/>
                            </a:cxn>
                            <a:cxn ang="0">
                              <a:pos x="csX4387" y="csY4387"/>
                            </a:cxn>
                            <a:cxn ang="0">
                              <a:pos x="csX4388" y="csY4388"/>
                            </a:cxn>
                            <a:cxn ang="0">
                              <a:pos x="csX4389" y="csY4389"/>
                            </a:cxn>
                            <a:cxn ang="0">
                              <a:pos x="csX4390" y="csY4390"/>
                            </a:cxn>
                            <a:cxn ang="0">
                              <a:pos x="csX4391" y="csY4391"/>
                            </a:cxn>
                            <a:cxn ang="0">
                              <a:pos x="csX4392" y="csY4392"/>
                            </a:cxn>
                            <a:cxn ang="0">
                              <a:pos x="csX4393" y="csY4393"/>
                            </a:cxn>
                            <a:cxn ang="0">
                              <a:pos x="csX4394" y="csY4394"/>
                            </a:cxn>
                            <a:cxn ang="0">
                              <a:pos x="csX4395" y="csY4395"/>
                            </a:cxn>
                            <a:cxn ang="0">
                              <a:pos x="csX4396" y="csY4396"/>
                            </a:cxn>
                            <a:cxn ang="0">
                              <a:pos x="csX4397" y="csY4397"/>
                            </a:cxn>
                            <a:cxn ang="0">
                              <a:pos x="csX4398" y="csY4398"/>
                            </a:cxn>
                            <a:cxn ang="0">
                              <a:pos x="csX4399" y="csY4399"/>
                            </a:cxn>
                            <a:cxn ang="0">
                              <a:pos x="csX4400" y="csY4400"/>
                            </a:cxn>
                            <a:cxn ang="0">
                              <a:pos x="csX4401" y="csY4401"/>
                            </a:cxn>
                            <a:cxn ang="0">
                              <a:pos x="csX4402" y="csY4402"/>
                            </a:cxn>
                            <a:cxn ang="0">
                              <a:pos x="csX4403" y="csY4403"/>
                            </a:cxn>
                            <a:cxn ang="0">
                              <a:pos x="csX4404" y="csY4404"/>
                            </a:cxn>
                            <a:cxn ang="0">
                              <a:pos x="csX4405" y="csY4405"/>
                            </a:cxn>
                            <a:cxn ang="0">
                              <a:pos x="csX4406" y="csY4406"/>
                            </a:cxn>
                            <a:cxn ang="0">
                              <a:pos x="csX4407" y="csY4407"/>
                            </a:cxn>
                            <a:cxn ang="0">
                              <a:pos x="csX4408" y="csY4408"/>
                            </a:cxn>
                            <a:cxn ang="0">
                              <a:pos x="csX4409" y="csY4409"/>
                            </a:cxn>
                            <a:cxn ang="0">
                              <a:pos x="csX4410" y="csY4410"/>
                            </a:cxn>
                            <a:cxn ang="0">
                              <a:pos x="csX4411" y="csY4411"/>
                            </a:cxn>
                            <a:cxn ang="0">
                              <a:pos x="csX4412" y="csY4412"/>
                            </a:cxn>
                            <a:cxn ang="0">
                              <a:pos x="csX4413" y="csY4413"/>
                            </a:cxn>
                            <a:cxn ang="0">
                              <a:pos x="csX4414" y="csY4414"/>
                            </a:cxn>
                            <a:cxn ang="0">
                              <a:pos x="csX4415" y="csY4415"/>
                            </a:cxn>
                            <a:cxn ang="0">
                              <a:pos x="csX4416" y="csY4416"/>
                            </a:cxn>
                            <a:cxn ang="0">
                              <a:pos x="csX4417" y="csY4417"/>
                            </a:cxn>
                            <a:cxn ang="0">
                              <a:pos x="csX4418" y="csY4418"/>
                            </a:cxn>
                            <a:cxn ang="0">
                              <a:pos x="csX4419" y="csY4419"/>
                            </a:cxn>
                            <a:cxn ang="0">
                              <a:pos x="csX4420" y="csY4420"/>
                            </a:cxn>
                            <a:cxn ang="0">
                              <a:pos x="csX4421" y="csY4421"/>
                            </a:cxn>
                            <a:cxn ang="0">
                              <a:pos x="csX4422" y="csY4422"/>
                            </a:cxn>
                            <a:cxn ang="0">
                              <a:pos x="csX4423" y="csY4423"/>
                            </a:cxn>
                            <a:cxn ang="0">
                              <a:pos x="csX4424" y="csY4424"/>
                            </a:cxn>
                            <a:cxn ang="0">
                              <a:pos x="csX4425" y="csY4425"/>
                            </a:cxn>
                            <a:cxn ang="0">
                              <a:pos x="csX4426" y="csY4426"/>
                            </a:cxn>
                            <a:cxn ang="0">
                              <a:pos x="csX4427" y="csY4427"/>
                            </a:cxn>
                            <a:cxn ang="0">
                              <a:pos x="csX4428" y="csY4428"/>
                            </a:cxn>
                            <a:cxn ang="0">
                              <a:pos x="csX4429" y="csY4429"/>
                            </a:cxn>
                            <a:cxn ang="0">
                              <a:pos x="csX4430" y="csY4430"/>
                            </a:cxn>
                            <a:cxn ang="0">
                              <a:pos x="csX4431" y="csY4431"/>
                            </a:cxn>
                            <a:cxn ang="0">
                              <a:pos x="csX4432" y="csY4432"/>
                            </a:cxn>
                            <a:cxn ang="0">
                              <a:pos x="csX4433" y="csY4433"/>
                            </a:cxn>
                            <a:cxn ang="0">
                              <a:pos x="csX4434" y="csY4434"/>
                            </a:cxn>
                            <a:cxn ang="0">
                              <a:pos x="csX4435" y="csY4435"/>
                            </a:cxn>
                            <a:cxn ang="0">
                              <a:pos x="csX4436" y="csY4436"/>
                            </a:cxn>
                            <a:cxn ang="0">
                              <a:pos x="csX4437" y="csY4437"/>
                            </a:cxn>
                            <a:cxn ang="0">
                              <a:pos x="csX4438" y="csY4438"/>
                            </a:cxn>
                            <a:cxn ang="0">
                              <a:pos x="csX4439" y="csY4439"/>
                            </a:cxn>
                            <a:cxn ang="0">
                              <a:pos x="csX4440" y="csY4440"/>
                            </a:cxn>
                            <a:cxn ang="0">
                              <a:pos x="csX4441" y="csY4441"/>
                            </a:cxn>
                            <a:cxn ang="0">
                              <a:pos x="csX4442" y="csY4442"/>
                            </a:cxn>
                            <a:cxn ang="0">
                              <a:pos x="csX4443" y="csY4443"/>
                            </a:cxn>
                            <a:cxn ang="0">
                              <a:pos x="csX4444" y="csY4444"/>
                            </a:cxn>
                            <a:cxn ang="0">
                              <a:pos x="csX4445" y="csY4445"/>
                            </a:cxn>
                            <a:cxn ang="0">
                              <a:pos x="csX4446" y="csY4446"/>
                            </a:cxn>
                            <a:cxn ang="0">
                              <a:pos x="csX4447" y="csY4447"/>
                            </a:cxn>
                            <a:cxn ang="0">
                              <a:pos x="csX4448" y="csY4448"/>
                            </a:cxn>
                            <a:cxn ang="0">
                              <a:pos x="csX4449" y="csY4449"/>
                            </a:cxn>
                            <a:cxn ang="0">
                              <a:pos x="csX4450" y="csY4450"/>
                            </a:cxn>
                            <a:cxn ang="0">
                              <a:pos x="csX4451" y="csY4451"/>
                            </a:cxn>
                            <a:cxn ang="0">
                              <a:pos x="csX4452" y="csY4452"/>
                            </a:cxn>
                            <a:cxn ang="0">
                              <a:pos x="csX4453" y="csY4453"/>
                            </a:cxn>
                            <a:cxn ang="0">
                              <a:pos x="csX4454" y="csY4454"/>
                            </a:cxn>
                            <a:cxn ang="0">
                              <a:pos x="csX4455" y="csY4455"/>
                            </a:cxn>
                            <a:cxn ang="0">
                              <a:pos x="csX4456" y="csY4456"/>
                            </a:cxn>
                            <a:cxn ang="0">
                              <a:pos x="csX4457" y="csY4457"/>
                            </a:cxn>
                            <a:cxn ang="0">
                              <a:pos x="csX4458" y="csY4458"/>
                            </a:cxn>
                            <a:cxn ang="0">
                              <a:pos x="csX4459" y="csY4459"/>
                            </a:cxn>
                            <a:cxn ang="0">
                              <a:pos x="csX4460" y="csY4460"/>
                            </a:cxn>
                            <a:cxn ang="0">
                              <a:pos x="csX4461" y="csY4461"/>
                            </a:cxn>
                            <a:cxn ang="0">
                              <a:pos x="csX4462" y="csY4462"/>
                            </a:cxn>
                            <a:cxn ang="0">
                              <a:pos x="csX4463" y="csY4463"/>
                            </a:cxn>
                            <a:cxn ang="0">
                              <a:pos x="csX4464" y="csY4464"/>
                            </a:cxn>
                            <a:cxn ang="0">
                              <a:pos x="csX4465" y="csY4465"/>
                            </a:cxn>
                            <a:cxn ang="0">
                              <a:pos x="csX4466" y="csY4466"/>
                            </a:cxn>
                            <a:cxn ang="0">
                              <a:pos x="csX4467" y="csY4467"/>
                            </a:cxn>
                            <a:cxn ang="0">
                              <a:pos x="csX4468" y="csY4468"/>
                            </a:cxn>
                            <a:cxn ang="0">
                              <a:pos x="csX4469" y="csY4469"/>
                            </a:cxn>
                            <a:cxn ang="0">
                              <a:pos x="csX4470" y="csY4470"/>
                            </a:cxn>
                            <a:cxn ang="0">
                              <a:pos x="csX4471" y="csY4471"/>
                            </a:cxn>
                            <a:cxn ang="0">
                              <a:pos x="csX4472" y="csY4472"/>
                            </a:cxn>
                            <a:cxn ang="0">
                              <a:pos x="csX4473" y="csY4473"/>
                            </a:cxn>
                            <a:cxn ang="0">
                              <a:pos x="csX4474" y="csY4474"/>
                            </a:cxn>
                            <a:cxn ang="0">
                              <a:pos x="csX4475" y="csY4475"/>
                            </a:cxn>
                            <a:cxn ang="0">
                              <a:pos x="csX4476" y="csY4476"/>
                            </a:cxn>
                            <a:cxn ang="0">
                              <a:pos x="csX4477" y="csY4477"/>
                            </a:cxn>
                            <a:cxn ang="0">
                              <a:pos x="csX4478" y="csY4478"/>
                            </a:cxn>
                            <a:cxn ang="0">
                              <a:pos x="csX4479" y="csY4479"/>
                            </a:cxn>
                            <a:cxn ang="0">
                              <a:pos x="csX4480" y="csY4480"/>
                            </a:cxn>
                            <a:cxn ang="0">
                              <a:pos x="csX4481" y="csY4481"/>
                            </a:cxn>
                            <a:cxn ang="0">
                              <a:pos x="csX4482" y="csY4482"/>
                            </a:cxn>
                            <a:cxn ang="0">
                              <a:pos x="csX4483" y="csY4483"/>
                            </a:cxn>
                            <a:cxn ang="0">
                              <a:pos x="csX4484" y="csY4484"/>
                            </a:cxn>
                            <a:cxn ang="0">
                              <a:pos x="csX4485" y="csY4485"/>
                            </a:cxn>
                            <a:cxn ang="0">
                              <a:pos x="csX4486" y="csY4486"/>
                            </a:cxn>
                            <a:cxn ang="0">
                              <a:pos x="csX4487" y="csY4487"/>
                            </a:cxn>
                            <a:cxn ang="0">
                              <a:pos x="csX4488" y="csY4488"/>
                            </a:cxn>
                            <a:cxn ang="0">
                              <a:pos x="csX4489" y="csY4489"/>
                            </a:cxn>
                            <a:cxn ang="0">
                              <a:pos x="csX4490" y="csY4490"/>
                            </a:cxn>
                            <a:cxn ang="0">
                              <a:pos x="csX4491" y="csY4491"/>
                            </a:cxn>
                            <a:cxn ang="0">
                              <a:pos x="csX4492" y="csY4492"/>
                            </a:cxn>
                            <a:cxn ang="0">
                              <a:pos x="csX4493" y="csY4493"/>
                            </a:cxn>
                            <a:cxn ang="0">
                              <a:pos x="csX4494" y="csY4494"/>
                            </a:cxn>
                            <a:cxn ang="0">
                              <a:pos x="csX4495" y="csY4495"/>
                            </a:cxn>
                            <a:cxn ang="0">
                              <a:pos x="csX4496" y="csY4496"/>
                            </a:cxn>
                            <a:cxn ang="0">
                              <a:pos x="csX4497" y="csY4497"/>
                            </a:cxn>
                            <a:cxn ang="0">
                              <a:pos x="csX4498" y="csY4498"/>
                            </a:cxn>
                            <a:cxn ang="0">
                              <a:pos x="csX4499" y="csY4499"/>
                            </a:cxn>
                            <a:cxn ang="0">
                              <a:pos x="csX4500" y="csY4500"/>
                            </a:cxn>
                            <a:cxn ang="0">
                              <a:pos x="csX4501" y="csY4501"/>
                            </a:cxn>
                            <a:cxn ang="0">
                              <a:pos x="csX4502" y="csY4502"/>
                            </a:cxn>
                            <a:cxn ang="0">
                              <a:pos x="csX4503" y="csY4503"/>
                            </a:cxn>
                            <a:cxn ang="0">
                              <a:pos x="csX4504" y="csY4504"/>
                            </a:cxn>
                            <a:cxn ang="0">
                              <a:pos x="csX4505" y="csY4505"/>
                            </a:cxn>
                            <a:cxn ang="0">
                              <a:pos x="csX4506" y="csY4506"/>
                            </a:cxn>
                            <a:cxn ang="0">
                              <a:pos x="csX4507" y="csY4507"/>
                            </a:cxn>
                            <a:cxn ang="0">
                              <a:pos x="csX4508" y="csY4508"/>
                            </a:cxn>
                            <a:cxn ang="0">
                              <a:pos x="csX4509" y="csY4509"/>
                            </a:cxn>
                            <a:cxn ang="0">
                              <a:pos x="csX4510" y="csY4510"/>
                            </a:cxn>
                            <a:cxn ang="0">
                              <a:pos x="csX4511" y="csY4511"/>
                            </a:cxn>
                            <a:cxn ang="0">
                              <a:pos x="csX4512" y="csY4512"/>
                            </a:cxn>
                            <a:cxn ang="0">
                              <a:pos x="csX4513" y="csY4513"/>
                            </a:cxn>
                            <a:cxn ang="0">
                              <a:pos x="csX4514" y="csY4514"/>
                            </a:cxn>
                            <a:cxn ang="0">
                              <a:pos x="csX4515" y="csY4515"/>
                            </a:cxn>
                            <a:cxn ang="0">
                              <a:pos x="csX4516" y="csY4516"/>
                            </a:cxn>
                            <a:cxn ang="0">
                              <a:pos x="csX4517" y="csY4517"/>
                            </a:cxn>
                            <a:cxn ang="0">
                              <a:pos x="csX4518" y="csY4518"/>
                            </a:cxn>
                            <a:cxn ang="0">
                              <a:pos x="csX4519" y="csY4519"/>
                            </a:cxn>
                            <a:cxn ang="0">
                              <a:pos x="csX4520" y="csY4520"/>
                            </a:cxn>
                            <a:cxn ang="0">
                              <a:pos x="csX4521" y="csY4521"/>
                            </a:cxn>
                            <a:cxn ang="0">
                              <a:pos x="csX4522" y="csY4522"/>
                            </a:cxn>
                            <a:cxn ang="0">
                              <a:pos x="csX4523" y="csY4523"/>
                            </a:cxn>
                            <a:cxn ang="0">
                              <a:pos x="csX4524" y="csY4524"/>
                            </a:cxn>
                            <a:cxn ang="0">
                              <a:pos x="csX4525" y="csY4525"/>
                            </a:cxn>
                            <a:cxn ang="0">
                              <a:pos x="csX4526" y="csY4526"/>
                            </a:cxn>
                            <a:cxn ang="0">
                              <a:pos x="csX4527" y="csY4527"/>
                            </a:cxn>
                            <a:cxn ang="0">
                              <a:pos x="csX4528" y="csY4528"/>
                            </a:cxn>
                            <a:cxn ang="0">
                              <a:pos x="csX4529" y="csY4529"/>
                            </a:cxn>
                            <a:cxn ang="0">
                              <a:pos x="csX4530" y="csY4530"/>
                            </a:cxn>
                            <a:cxn ang="0">
                              <a:pos x="csX4531" y="csY4531"/>
                            </a:cxn>
                            <a:cxn ang="0">
                              <a:pos x="csX4532" y="csY4532"/>
                            </a:cxn>
                            <a:cxn ang="0">
                              <a:pos x="csX4533" y="csY4533"/>
                            </a:cxn>
                            <a:cxn ang="0">
                              <a:pos x="csX4534" y="csY4534"/>
                            </a:cxn>
                            <a:cxn ang="0">
                              <a:pos x="csX4535" y="csY4535"/>
                            </a:cxn>
                            <a:cxn ang="0">
                              <a:pos x="csX4536" y="csY4536"/>
                            </a:cxn>
                            <a:cxn ang="0">
                              <a:pos x="csX4537" y="csY4537"/>
                            </a:cxn>
                            <a:cxn ang="0">
                              <a:pos x="csX4538" y="csY4538"/>
                            </a:cxn>
                            <a:cxn ang="0">
                              <a:pos x="csX4539" y="csY4539"/>
                            </a:cxn>
                            <a:cxn ang="0">
                              <a:pos x="csX4540" y="csY4540"/>
                            </a:cxn>
                            <a:cxn ang="0">
                              <a:pos x="csX4541" y="csY4541"/>
                            </a:cxn>
                            <a:cxn ang="0">
                              <a:pos x="csX4542" y="csY4542"/>
                            </a:cxn>
                            <a:cxn ang="0">
                              <a:pos x="csX4543" y="csY4543"/>
                            </a:cxn>
                            <a:cxn ang="0">
                              <a:pos x="csX4544" y="csY4544"/>
                            </a:cxn>
                            <a:cxn ang="0">
                              <a:pos x="csX4545" y="csY4545"/>
                            </a:cxn>
                            <a:cxn ang="0">
                              <a:pos x="csX4546" y="csY4546"/>
                            </a:cxn>
                            <a:cxn ang="0">
                              <a:pos x="csX4547" y="csY4547"/>
                            </a:cxn>
                            <a:cxn ang="0">
                              <a:pos x="csX4548" y="csY4548"/>
                            </a:cxn>
                            <a:cxn ang="0">
                              <a:pos x="csX4549" y="csY4549"/>
                            </a:cxn>
                            <a:cxn ang="0">
                              <a:pos x="csX4550" y="csY4550"/>
                            </a:cxn>
                            <a:cxn ang="0">
                              <a:pos x="csX4551" y="csY4551"/>
                            </a:cxn>
                            <a:cxn ang="0">
                              <a:pos x="csX4552" y="csY4552"/>
                            </a:cxn>
                            <a:cxn ang="0">
                              <a:pos x="csX4553" y="csY4553"/>
                            </a:cxn>
                            <a:cxn ang="0">
                              <a:pos x="csX4554" y="csY4554"/>
                            </a:cxn>
                            <a:cxn ang="0">
                              <a:pos x="csX4555" y="csY4555"/>
                            </a:cxn>
                            <a:cxn ang="0">
                              <a:pos x="csX4556" y="csY4556"/>
                            </a:cxn>
                            <a:cxn ang="0">
                              <a:pos x="csX4557" y="csY4557"/>
                            </a:cxn>
                            <a:cxn ang="0">
                              <a:pos x="csX4558" y="csY4558"/>
                            </a:cxn>
                            <a:cxn ang="0">
                              <a:pos x="csX4559" y="csY4559"/>
                            </a:cxn>
                            <a:cxn ang="0">
                              <a:pos x="csX4560" y="csY4560"/>
                            </a:cxn>
                            <a:cxn ang="0">
                              <a:pos x="csX4561" y="csY4561"/>
                            </a:cxn>
                            <a:cxn ang="0">
                              <a:pos x="csX4562" y="csY4562"/>
                            </a:cxn>
                            <a:cxn ang="0">
                              <a:pos x="csX4563" y="csY4563"/>
                            </a:cxn>
                            <a:cxn ang="0">
                              <a:pos x="csX4564" y="csY4564"/>
                            </a:cxn>
                            <a:cxn ang="0">
                              <a:pos x="csX4565" y="csY4565"/>
                            </a:cxn>
                            <a:cxn ang="0">
                              <a:pos x="csX4566" y="csY4566"/>
                            </a:cxn>
                            <a:cxn ang="0">
                              <a:pos x="csX4567" y="csY4567"/>
                            </a:cxn>
                            <a:cxn ang="0">
                              <a:pos x="csX4568" y="csY4568"/>
                            </a:cxn>
                            <a:cxn ang="0">
                              <a:pos x="csX4569" y="csY4569"/>
                            </a:cxn>
                            <a:cxn ang="0">
                              <a:pos x="csX4570" y="csY4570"/>
                            </a:cxn>
                            <a:cxn ang="0">
                              <a:pos x="csX4571" y="csY4571"/>
                            </a:cxn>
                            <a:cxn ang="0">
                              <a:pos x="csX4572" y="csY4572"/>
                            </a:cxn>
                            <a:cxn ang="0">
                              <a:pos x="csX4573" y="csY4573"/>
                            </a:cxn>
                            <a:cxn ang="0">
                              <a:pos x="csX4574" y="csY4574"/>
                            </a:cxn>
                            <a:cxn ang="0">
                              <a:pos x="csX4575" y="csY4575"/>
                            </a:cxn>
                            <a:cxn ang="0">
                              <a:pos x="csX4576" y="csY4576"/>
                            </a:cxn>
                            <a:cxn ang="0">
                              <a:pos x="csX4577" y="csY4577"/>
                            </a:cxn>
                            <a:cxn ang="0">
                              <a:pos x="csX4578" y="csY4578"/>
                            </a:cxn>
                            <a:cxn ang="0">
                              <a:pos x="csX4579" y="csY4579"/>
                            </a:cxn>
                            <a:cxn ang="0">
                              <a:pos x="csX4580" y="csY4580"/>
                            </a:cxn>
                            <a:cxn ang="0">
                              <a:pos x="csX4581" y="csY4581"/>
                            </a:cxn>
                            <a:cxn ang="0">
                              <a:pos x="csX4582" y="csY4582"/>
                            </a:cxn>
                            <a:cxn ang="0">
                              <a:pos x="csX4583" y="csY4583"/>
                            </a:cxn>
                            <a:cxn ang="0">
                              <a:pos x="csX4584" y="csY4584"/>
                            </a:cxn>
                            <a:cxn ang="0">
                              <a:pos x="csX4585" y="csY4585"/>
                            </a:cxn>
                            <a:cxn ang="0">
                              <a:pos x="csX4586" y="csY4586"/>
                            </a:cxn>
                            <a:cxn ang="0">
                              <a:pos x="csX4587" y="csY4587"/>
                            </a:cxn>
                            <a:cxn ang="0">
                              <a:pos x="csX4588" y="csY4588"/>
                            </a:cxn>
                            <a:cxn ang="0">
                              <a:pos x="csX4589" y="csY4589"/>
                            </a:cxn>
                            <a:cxn ang="0">
                              <a:pos x="csX4590" y="csY4590"/>
                            </a:cxn>
                            <a:cxn ang="0">
                              <a:pos x="csX4591" y="csY4591"/>
                            </a:cxn>
                            <a:cxn ang="0">
                              <a:pos x="csX4592" y="csY4592"/>
                            </a:cxn>
                            <a:cxn ang="0">
                              <a:pos x="csX4593" y="csY4593"/>
                            </a:cxn>
                            <a:cxn ang="0">
                              <a:pos x="csX4594" y="csY4594"/>
                            </a:cxn>
                            <a:cxn ang="0">
                              <a:pos x="csX4595" y="csY4595"/>
                            </a:cxn>
                            <a:cxn ang="0">
                              <a:pos x="csX4596" y="csY4596"/>
                            </a:cxn>
                            <a:cxn ang="0">
                              <a:pos x="csX4597" y="csY4597"/>
                            </a:cxn>
                            <a:cxn ang="0">
                              <a:pos x="csX4598" y="csY4598"/>
                            </a:cxn>
                            <a:cxn ang="0">
                              <a:pos x="csX4599" y="csY4599"/>
                            </a:cxn>
                            <a:cxn ang="0">
                              <a:pos x="csX4600" y="csY4600"/>
                            </a:cxn>
                            <a:cxn ang="0">
                              <a:pos x="csX4601" y="csY4601"/>
                            </a:cxn>
                            <a:cxn ang="0">
                              <a:pos x="csX4602" y="csY4602"/>
                            </a:cxn>
                            <a:cxn ang="0">
                              <a:pos x="csX4603" y="csY4603"/>
                            </a:cxn>
                            <a:cxn ang="0">
                              <a:pos x="csX4604" y="csY4604"/>
                            </a:cxn>
                            <a:cxn ang="0">
                              <a:pos x="csX4605" y="csY4605"/>
                            </a:cxn>
                            <a:cxn ang="0">
                              <a:pos x="csX4606" y="csY4606"/>
                            </a:cxn>
                            <a:cxn ang="0">
                              <a:pos x="csX4607" y="csY4607"/>
                            </a:cxn>
                            <a:cxn ang="0">
                              <a:pos x="csX4608" y="csY4608"/>
                            </a:cxn>
                            <a:cxn ang="0">
                              <a:pos x="csX4609" y="csY4609"/>
                            </a:cxn>
                            <a:cxn ang="0">
                              <a:pos x="csX4610" y="csY4610"/>
                            </a:cxn>
                            <a:cxn ang="0">
                              <a:pos x="csX4611" y="csY4611"/>
                            </a:cxn>
                            <a:cxn ang="0">
                              <a:pos x="csX4612" y="csY4612"/>
                            </a:cxn>
                            <a:cxn ang="0">
                              <a:pos x="csX4613" y="csY4613"/>
                            </a:cxn>
                            <a:cxn ang="0">
                              <a:pos x="csX4614" y="csY4614"/>
                            </a:cxn>
                            <a:cxn ang="0">
                              <a:pos x="csX4615" y="csY4615"/>
                            </a:cxn>
                            <a:cxn ang="0">
                              <a:pos x="csX4616" y="csY4616"/>
                            </a:cxn>
                            <a:cxn ang="0">
                              <a:pos x="csX4617" y="csY4617"/>
                            </a:cxn>
                            <a:cxn ang="0">
                              <a:pos x="csX4618" y="csY4618"/>
                            </a:cxn>
                            <a:cxn ang="0">
                              <a:pos x="csX4619" y="csY4619"/>
                            </a:cxn>
                            <a:cxn ang="0">
                              <a:pos x="csX4620" y="csY4620"/>
                            </a:cxn>
                            <a:cxn ang="0">
                              <a:pos x="csX4621" y="csY4621"/>
                            </a:cxn>
                            <a:cxn ang="0">
                              <a:pos x="csX4622" y="csY4622"/>
                            </a:cxn>
                            <a:cxn ang="0">
                              <a:pos x="csX4623" y="csY4623"/>
                            </a:cxn>
                            <a:cxn ang="0">
                              <a:pos x="csX4624" y="csY4624"/>
                            </a:cxn>
                            <a:cxn ang="0">
                              <a:pos x="csX4625" y="csY4625"/>
                            </a:cxn>
                            <a:cxn ang="0">
                              <a:pos x="csX4626" y="csY4626"/>
                            </a:cxn>
                            <a:cxn ang="0">
                              <a:pos x="csX4627" y="csY4627"/>
                            </a:cxn>
                            <a:cxn ang="0">
                              <a:pos x="csX4628" y="csY4628"/>
                            </a:cxn>
                            <a:cxn ang="0">
                              <a:pos x="csX4629" y="csY4629"/>
                            </a:cxn>
                            <a:cxn ang="0">
                              <a:pos x="csX4630" y="csY4630"/>
                            </a:cxn>
                            <a:cxn ang="0">
                              <a:pos x="csX4631" y="csY4631"/>
                            </a:cxn>
                            <a:cxn ang="0">
                              <a:pos x="csX4632" y="csY4632"/>
                            </a:cxn>
                            <a:cxn ang="0">
                              <a:pos x="csX4633" y="csY4633"/>
                            </a:cxn>
                            <a:cxn ang="0">
                              <a:pos x="csX4634" y="csY4634"/>
                            </a:cxn>
                            <a:cxn ang="0">
                              <a:pos x="csX4635" y="csY4635"/>
                            </a:cxn>
                            <a:cxn ang="0">
                              <a:pos x="csX4636" y="csY4636"/>
                            </a:cxn>
                            <a:cxn ang="0">
                              <a:pos x="csX4637" y="csY4637"/>
                            </a:cxn>
                            <a:cxn ang="0">
                              <a:pos x="csX4638" y="csY4638"/>
                            </a:cxn>
                            <a:cxn ang="0">
                              <a:pos x="csX4639" y="csY4639"/>
                            </a:cxn>
                            <a:cxn ang="0">
                              <a:pos x="csX4640" y="csY4640"/>
                            </a:cxn>
                            <a:cxn ang="0">
                              <a:pos x="csX4641" y="csY4641"/>
                            </a:cxn>
                            <a:cxn ang="0">
                              <a:pos x="csX4642" y="csY4642"/>
                            </a:cxn>
                            <a:cxn ang="0">
                              <a:pos x="csX4643" y="csY4643"/>
                            </a:cxn>
                            <a:cxn ang="0">
                              <a:pos x="csX4644" y="csY4644"/>
                            </a:cxn>
                            <a:cxn ang="0">
                              <a:pos x="csX4645" y="csY4645"/>
                            </a:cxn>
                            <a:cxn ang="0">
                              <a:pos x="csX4646" y="csY4646"/>
                            </a:cxn>
                            <a:cxn ang="0">
                              <a:pos x="csX4647" y="csY4647"/>
                            </a:cxn>
                            <a:cxn ang="0">
                              <a:pos x="csX4648" y="csY4648"/>
                            </a:cxn>
                            <a:cxn ang="0">
                              <a:pos x="csX4649" y="csY4649"/>
                            </a:cxn>
                            <a:cxn ang="0">
                              <a:pos x="csX4650" y="csY4650"/>
                            </a:cxn>
                            <a:cxn ang="0">
                              <a:pos x="csX4651" y="csY4651"/>
                            </a:cxn>
                            <a:cxn ang="0">
                              <a:pos x="csX4652" y="csY4652"/>
                            </a:cxn>
                            <a:cxn ang="0">
                              <a:pos x="csX4653" y="csY4653"/>
                            </a:cxn>
                            <a:cxn ang="0">
                              <a:pos x="csX4654" y="csY4654"/>
                            </a:cxn>
                            <a:cxn ang="0">
                              <a:pos x="csX4655" y="csY4655"/>
                            </a:cxn>
                            <a:cxn ang="0">
                              <a:pos x="csX4656" y="csY4656"/>
                            </a:cxn>
                            <a:cxn ang="0">
                              <a:pos x="csX4657" y="csY4657"/>
                            </a:cxn>
                            <a:cxn ang="0">
                              <a:pos x="csX4658" y="csY4658"/>
                            </a:cxn>
                            <a:cxn ang="0">
                              <a:pos x="csX4659" y="csY4659"/>
                            </a:cxn>
                            <a:cxn ang="0">
                              <a:pos x="csX4660" y="csY4660"/>
                            </a:cxn>
                            <a:cxn ang="0">
                              <a:pos x="csX4661" y="csY4661"/>
                            </a:cxn>
                            <a:cxn ang="0">
                              <a:pos x="csX4662" y="csY4662"/>
                            </a:cxn>
                            <a:cxn ang="0">
                              <a:pos x="csX4663" y="csY4663"/>
                            </a:cxn>
                            <a:cxn ang="0">
                              <a:pos x="csX4664" y="csY4664"/>
                            </a:cxn>
                            <a:cxn ang="0">
                              <a:pos x="csX4665" y="csY4665"/>
                            </a:cxn>
                            <a:cxn ang="0">
                              <a:pos x="csX4666" y="csY4666"/>
                            </a:cxn>
                            <a:cxn ang="0">
                              <a:pos x="csX4667" y="csY4667"/>
                            </a:cxn>
                            <a:cxn ang="0">
                              <a:pos x="csX4668" y="csY4668"/>
                            </a:cxn>
                            <a:cxn ang="0">
                              <a:pos x="csX4669" y="csY4669"/>
                            </a:cxn>
                            <a:cxn ang="0">
                              <a:pos x="csX4670" y="csY4670"/>
                            </a:cxn>
                            <a:cxn ang="0">
                              <a:pos x="csX4671" y="csY4671"/>
                            </a:cxn>
                            <a:cxn ang="0">
                              <a:pos x="csX4672" y="csY4672"/>
                            </a:cxn>
                            <a:cxn ang="0">
                              <a:pos x="csX4673" y="csY4673"/>
                            </a:cxn>
                            <a:cxn ang="0">
                              <a:pos x="csX4674" y="csY4674"/>
                            </a:cxn>
                            <a:cxn ang="0">
                              <a:pos x="csX4675" y="csY4675"/>
                            </a:cxn>
                            <a:cxn ang="0">
                              <a:pos x="csX4676" y="csY4676"/>
                            </a:cxn>
                            <a:cxn ang="0">
                              <a:pos x="csX4677" y="csY4677"/>
                            </a:cxn>
                            <a:cxn ang="0">
                              <a:pos x="csX4678" y="csY4678"/>
                            </a:cxn>
                            <a:cxn ang="0">
                              <a:pos x="csX4679" y="csY4679"/>
                            </a:cxn>
                            <a:cxn ang="0">
                              <a:pos x="csX4680" y="csY4680"/>
                            </a:cxn>
                            <a:cxn ang="0">
                              <a:pos x="csX4681" y="csY4681"/>
                            </a:cxn>
                            <a:cxn ang="0">
                              <a:pos x="csX4682" y="csY4682"/>
                            </a:cxn>
                            <a:cxn ang="0">
                              <a:pos x="csX4683" y="csY4683"/>
                            </a:cxn>
                            <a:cxn ang="0">
                              <a:pos x="csX4684" y="csY4684"/>
                            </a:cxn>
                            <a:cxn ang="0">
                              <a:pos x="csX4685" y="csY4685"/>
                            </a:cxn>
                            <a:cxn ang="0">
                              <a:pos x="csX4686" y="csY4686"/>
                            </a:cxn>
                            <a:cxn ang="0">
                              <a:pos x="csX4687" y="csY4687"/>
                            </a:cxn>
                            <a:cxn ang="0">
                              <a:pos x="csX4688" y="csY4688"/>
                            </a:cxn>
                            <a:cxn ang="0">
                              <a:pos x="csX4689" y="csY4689"/>
                            </a:cxn>
                            <a:cxn ang="0">
                              <a:pos x="csX4690" y="csY4690"/>
                            </a:cxn>
                            <a:cxn ang="0">
                              <a:pos x="csX4691" y="csY4691"/>
                            </a:cxn>
                            <a:cxn ang="0">
                              <a:pos x="csX4692" y="csY4692"/>
                            </a:cxn>
                            <a:cxn ang="0">
                              <a:pos x="csX4693" y="csY4693"/>
                            </a:cxn>
                            <a:cxn ang="0">
                              <a:pos x="csX4694" y="csY4694"/>
                            </a:cxn>
                            <a:cxn ang="0">
                              <a:pos x="csX4695" y="csY4695"/>
                            </a:cxn>
                            <a:cxn ang="0">
                              <a:pos x="csX4696" y="csY4696"/>
                            </a:cxn>
                            <a:cxn ang="0">
                              <a:pos x="csX4697" y="csY4697"/>
                            </a:cxn>
                            <a:cxn ang="0">
                              <a:pos x="csX4698" y="csY4698"/>
                            </a:cxn>
                            <a:cxn ang="0">
                              <a:pos x="csX4699" y="csY4699"/>
                            </a:cxn>
                            <a:cxn ang="0">
                              <a:pos x="csX4700" y="csY4700"/>
                            </a:cxn>
                            <a:cxn ang="0">
                              <a:pos x="csX4701" y="csY4701"/>
                            </a:cxn>
                            <a:cxn ang="0">
                              <a:pos x="csX4702" y="csY4702"/>
                            </a:cxn>
                            <a:cxn ang="0">
                              <a:pos x="csX4703" y="csY4703"/>
                            </a:cxn>
                            <a:cxn ang="0">
                              <a:pos x="csX4704" y="csY4704"/>
                            </a:cxn>
                            <a:cxn ang="0">
                              <a:pos x="csX4705" y="csY4705"/>
                            </a:cxn>
                            <a:cxn ang="0">
                              <a:pos x="csX4706" y="csY4706"/>
                            </a:cxn>
                            <a:cxn ang="0">
                              <a:pos x="csX4707" y="csY4707"/>
                            </a:cxn>
                            <a:cxn ang="0">
                              <a:pos x="csX4708" y="csY4708"/>
                            </a:cxn>
                            <a:cxn ang="0">
                              <a:pos x="csX4709" y="csY4709"/>
                            </a:cxn>
                            <a:cxn ang="0">
                              <a:pos x="csX4710" y="csY4710"/>
                            </a:cxn>
                            <a:cxn ang="0">
                              <a:pos x="csX4711" y="csY4711"/>
                            </a:cxn>
                            <a:cxn ang="0">
                              <a:pos x="csX4712" y="csY4712"/>
                            </a:cxn>
                            <a:cxn ang="0">
                              <a:pos x="csX4713" y="csY4713"/>
                            </a:cxn>
                            <a:cxn ang="0">
                              <a:pos x="csX4714" y="csY4714"/>
                            </a:cxn>
                            <a:cxn ang="0">
                              <a:pos x="csX4715" y="csY4715"/>
                            </a:cxn>
                            <a:cxn ang="0">
                              <a:pos x="csX4716" y="csY4716"/>
                            </a:cxn>
                            <a:cxn ang="0">
                              <a:pos x="csX4717" y="csY4717"/>
                            </a:cxn>
                            <a:cxn ang="0">
                              <a:pos x="csX4718" y="csY4718"/>
                            </a:cxn>
                            <a:cxn ang="0">
                              <a:pos x="csX4719" y="csY4719"/>
                            </a:cxn>
                            <a:cxn ang="0">
                              <a:pos x="csX4720" y="csY4720"/>
                            </a:cxn>
                            <a:cxn ang="0">
                              <a:pos x="csX4721" y="csY4721"/>
                            </a:cxn>
                            <a:cxn ang="0">
                              <a:pos x="csX4722" y="csY4722"/>
                            </a:cxn>
                            <a:cxn ang="0">
                              <a:pos x="csX4723" y="csY4723"/>
                            </a:cxn>
                            <a:cxn ang="0">
                              <a:pos x="csX4724" y="csY4724"/>
                            </a:cxn>
                            <a:cxn ang="0">
                              <a:pos x="csX4725" y="csY4725"/>
                            </a:cxn>
                            <a:cxn ang="0">
                              <a:pos x="csX4726" y="csY4726"/>
                            </a:cxn>
                            <a:cxn ang="0">
                              <a:pos x="csX4727" y="csY4727"/>
                            </a:cxn>
                            <a:cxn ang="0">
                              <a:pos x="csX4728" y="csY4728"/>
                            </a:cxn>
                            <a:cxn ang="0">
                              <a:pos x="csX4729" y="csY4729"/>
                            </a:cxn>
                            <a:cxn ang="0">
                              <a:pos x="csX4730" y="csY4730"/>
                            </a:cxn>
                            <a:cxn ang="0">
                              <a:pos x="csX4731" y="csY4731"/>
                            </a:cxn>
                            <a:cxn ang="0">
                              <a:pos x="csX4732" y="csY4732"/>
                            </a:cxn>
                            <a:cxn ang="0">
                              <a:pos x="csX4733" y="csY4733"/>
                            </a:cxn>
                            <a:cxn ang="0">
                              <a:pos x="csX4734" y="csY4734"/>
                            </a:cxn>
                            <a:cxn ang="0">
                              <a:pos x="csX4735" y="csY4735"/>
                            </a:cxn>
                            <a:cxn ang="0">
                              <a:pos x="csX4736" y="csY4736"/>
                            </a:cxn>
                            <a:cxn ang="0">
                              <a:pos x="csX4737" y="csY4737"/>
                            </a:cxn>
                            <a:cxn ang="0">
                              <a:pos x="csX4738" y="csY4738"/>
                            </a:cxn>
                            <a:cxn ang="0">
                              <a:pos x="csX4739" y="csY4739"/>
                            </a:cxn>
                            <a:cxn ang="0">
                              <a:pos x="csX4740" y="csY4740"/>
                            </a:cxn>
                            <a:cxn ang="0">
                              <a:pos x="csX4741" y="csY4741"/>
                            </a:cxn>
                            <a:cxn ang="0">
                              <a:pos x="csX4742" y="csY4742"/>
                            </a:cxn>
                            <a:cxn ang="0">
                              <a:pos x="csX4743" y="csY4743"/>
                            </a:cxn>
                            <a:cxn ang="0">
                              <a:pos x="csX4744" y="csY4744"/>
                            </a:cxn>
                            <a:cxn ang="0">
                              <a:pos x="csX4745" y="csY4745"/>
                            </a:cxn>
                            <a:cxn ang="0">
                              <a:pos x="csX4746" y="csY4746"/>
                            </a:cxn>
                            <a:cxn ang="0">
                              <a:pos x="csX4747" y="csY4747"/>
                            </a:cxn>
                            <a:cxn ang="0">
                              <a:pos x="csX4748" y="csY4748"/>
                            </a:cxn>
                            <a:cxn ang="0">
                              <a:pos x="csX4749" y="csY4749"/>
                            </a:cxn>
                            <a:cxn ang="0">
                              <a:pos x="csX4750" y="csY4750"/>
                            </a:cxn>
                            <a:cxn ang="0">
                              <a:pos x="csX4751" y="csY4751"/>
                            </a:cxn>
                            <a:cxn ang="0">
                              <a:pos x="csX4752" y="csY4752"/>
                            </a:cxn>
                            <a:cxn ang="0">
                              <a:pos x="csX4753" y="csY4753"/>
                            </a:cxn>
                            <a:cxn ang="0">
                              <a:pos x="csX4754" y="csY4754"/>
                            </a:cxn>
                            <a:cxn ang="0">
                              <a:pos x="csX4755" y="csY4755"/>
                            </a:cxn>
                            <a:cxn ang="0">
                              <a:pos x="csX4756" y="csY4756"/>
                            </a:cxn>
                            <a:cxn ang="0">
                              <a:pos x="csX4757" y="csY4757"/>
                            </a:cxn>
                            <a:cxn ang="0">
                              <a:pos x="csX4758" y="csY4758"/>
                            </a:cxn>
                            <a:cxn ang="0">
                              <a:pos x="csX4759" y="csY4759"/>
                            </a:cxn>
                            <a:cxn ang="0">
                              <a:pos x="csX4760" y="csY4760"/>
                            </a:cxn>
                            <a:cxn ang="0">
                              <a:pos x="csX4761" y="csY4761"/>
                            </a:cxn>
                            <a:cxn ang="0">
                              <a:pos x="csX4762" y="csY4762"/>
                            </a:cxn>
                            <a:cxn ang="0">
                              <a:pos x="csX4763" y="csY4763"/>
                            </a:cxn>
                            <a:cxn ang="0">
                              <a:pos x="csX4764" y="csY4764"/>
                            </a:cxn>
                            <a:cxn ang="0">
                              <a:pos x="csX4765" y="csY4765"/>
                            </a:cxn>
                            <a:cxn ang="0">
                              <a:pos x="csX4766" y="csY4766"/>
                            </a:cxn>
                            <a:cxn ang="0">
                              <a:pos x="csX4767" y="csY4767"/>
                            </a:cxn>
                            <a:cxn ang="0">
                              <a:pos x="csX4768" y="csY4768"/>
                            </a:cxn>
                            <a:cxn ang="0">
                              <a:pos x="csX4769" y="csY4769"/>
                            </a:cxn>
                            <a:cxn ang="0">
                              <a:pos x="csX4770" y="csY4770"/>
                            </a:cxn>
                            <a:cxn ang="0">
                              <a:pos x="csX4771" y="csY4771"/>
                            </a:cxn>
                            <a:cxn ang="0">
                              <a:pos x="csX4772" y="csY4772"/>
                            </a:cxn>
                            <a:cxn ang="0">
                              <a:pos x="csX4773" y="csY4773"/>
                            </a:cxn>
                            <a:cxn ang="0">
                              <a:pos x="csX4774" y="csY4774"/>
                            </a:cxn>
                            <a:cxn ang="0">
                              <a:pos x="csX4775" y="csY4775"/>
                            </a:cxn>
                            <a:cxn ang="0">
                              <a:pos x="csX4776" y="csY4776"/>
                            </a:cxn>
                            <a:cxn ang="0">
                              <a:pos x="csX4777" y="csY4777"/>
                            </a:cxn>
                            <a:cxn ang="0">
                              <a:pos x="csX4778" y="csY4778"/>
                            </a:cxn>
                            <a:cxn ang="0">
                              <a:pos x="csX4779" y="csY4779"/>
                            </a:cxn>
                            <a:cxn ang="0">
                              <a:pos x="csX4780" y="csY4780"/>
                            </a:cxn>
                            <a:cxn ang="0">
                              <a:pos x="csX4781" y="csY4781"/>
                            </a:cxn>
                            <a:cxn ang="0">
                              <a:pos x="csX4782" y="csY4782"/>
                            </a:cxn>
                            <a:cxn ang="0">
                              <a:pos x="csX4783" y="csY4783"/>
                            </a:cxn>
                            <a:cxn ang="0">
                              <a:pos x="csX4784" y="csY4784"/>
                            </a:cxn>
                            <a:cxn ang="0">
                              <a:pos x="csX4785" y="csY4785"/>
                            </a:cxn>
                            <a:cxn ang="0">
                              <a:pos x="csX4786" y="csY4786"/>
                            </a:cxn>
                            <a:cxn ang="0">
                              <a:pos x="csX4787" y="csY4787"/>
                            </a:cxn>
                            <a:cxn ang="0">
                              <a:pos x="csX4788" y="csY4788"/>
                            </a:cxn>
                            <a:cxn ang="0">
                              <a:pos x="csX4789" y="csY4789"/>
                            </a:cxn>
                            <a:cxn ang="0">
                              <a:pos x="csX4790" y="csY4790"/>
                            </a:cxn>
                            <a:cxn ang="0">
                              <a:pos x="csX4791" y="csY4791"/>
                            </a:cxn>
                            <a:cxn ang="0">
                              <a:pos x="csX4792" y="csY4792"/>
                            </a:cxn>
                            <a:cxn ang="0">
                              <a:pos x="csX4793" y="csY4793"/>
                            </a:cxn>
                            <a:cxn ang="0">
                              <a:pos x="csX4794" y="csY4794"/>
                            </a:cxn>
                            <a:cxn ang="0">
                              <a:pos x="csX4795" y="csY4795"/>
                            </a:cxn>
                            <a:cxn ang="0">
                              <a:pos x="csX4796" y="csY4796"/>
                            </a:cxn>
                            <a:cxn ang="0">
                              <a:pos x="csX4797" y="csY4797"/>
                            </a:cxn>
                            <a:cxn ang="0">
                              <a:pos x="csX4798" y="csY4798"/>
                            </a:cxn>
                            <a:cxn ang="0">
                              <a:pos x="csX4799" y="csY4799"/>
                            </a:cxn>
                            <a:cxn ang="0">
                              <a:pos x="csX4800" y="csY4800"/>
                            </a:cxn>
                            <a:cxn ang="0">
                              <a:pos x="csX4801" y="csY4801"/>
                            </a:cxn>
                            <a:cxn ang="0">
                              <a:pos x="csX4802" y="csY4802"/>
                            </a:cxn>
                            <a:cxn ang="0">
                              <a:pos x="csX4803" y="csY4803"/>
                            </a:cxn>
                            <a:cxn ang="0">
                              <a:pos x="csX4804" y="csY4804"/>
                            </a:cxn>
                            <a:cxn ang="0">
                              <a:pos x="csX4805" y="csY4805"/>
                            </a:cxn>
                            <a:cxn ang="0">
                              <a:pos x="csX4806" y="csY4806"/>
                            </a:cxn>
                            <a:cxn ang="0">
                              <a:pos x="csX4807" y="csY4807"/>
                            </a:cxn>
                            <a:cxn ang="0">
                              <a:pos x="csX4808" y="csY4808"/>
                            </a:cxn>
                            <a:cxn ang="0">
                              <a:pos x="csX4809" y="csY4809"/>
                            </a:cxn>
                            <a:cxn ang="0">
                              <a:pos x="csX4810" y="csY4810"/>
                            </a:cxn>
                            <a:cxn ang="0">
                              <a:pos x="csX4811" y="csY4811"/>
                            </a:cxn>
                            <a:cxn ang="0">
                              <a:pos x="csX4812" y="csY4812"/>
                            </a:cxn>
                            <a:cxn ang="0">
                              <a:pos x="csX4813" y="csY4813"/>
                            </a:cxn>
                            <a:cxn ang="0">
                              <a:pos x="csX4814" y="csY4814"/>
                            </a:cxn>
                            <a:cxn ang="0">
                              <a:pos x="csX4815" y="csY4815"/>
                            </a:cxn>
                            <a:cxn ang="0">
                              <a:pos x="csX4816" y="csY4816"/>
                            </a:cxn>
                            <a:cxn ang="0">
                              <a:pos x="csX4817" y="csY4817"/>
                            </a:cxn>
                            <a:cxn ang="0">
                              <a:pos x="csX4818" y="csY4818"/>
                            </a:cxn>
                            <a:cxn ang="0">
                              <a:pos x="csX4819" y="csY4819"/>
                            </a:cxn>
                            <a:cxn ang="0">
                              <a:pos x="csX4820" y="csY4820"/>
                            </a:cxn>
                            <a:cxn ang="0">
                              <a:pos x="csX4821" y="csY4821"/>
                            </a:cxn>
                            <a:cxn ang="0">
                              <a:pos x="csX4822" y="csY4822"/>
                            </a:cxn>
                            <a:cxn ang="0">
                              <a:pos x="csX4823" y="csY4823"/>
                            </a:cxn>
                            <a:cxn ang="0">
                              <a:pos x="csX4824" y="csY4824"/>
                            </a:cxn>
                            <a:cxn ang="0">
                              <a:pos x="csX4825" y="csY4825"/>
                            </a:cxn>
                            <a:cxn ang="0">
                              <a:pos x="csX4826" y="csY4826"/>
                            </a:cxn>
                            <a:cxn ang="0">
                              <a:pos x="csX4827" y="csY4827"/>
                            </a:cxn>
                            <a:cxn ang="0">
                              <a:pos x="csX4828" y="csY4828"/>
                            </a:cxn>
                            <a:cxn ang="0">
                              <a:pos x="csX4829" y="csY4829"/>
                            </a:cxn>
                            <a:cxn ang="0">
                              <a:pos x="csX4830" y="csY4830"/>
                            </a:cxn>
                            <a:cxn ang="0">
                              <a:pos x="csX4831" y="csY4831"/>
                            </a:cxn>
                            <a:cxn ang="0">
                              <a:pos x="csX4832" y="csY4832"/>
                            </a:cxn>
                            <a:cxn ang="0">
                              <a:pos x="csX4833" y="csY4833"/>
                            </a:cxn>
                            <a:cxn ang="0">
                              <a:pos x="csX4834" y="csY4834"/>
                            </a:cxn>
                            <a:cxn ang="0">
                              <a:pos x="csX4835" y="csY4835"/>
                            </a:cxn>
                            <a:cxn ang="0">
                              <a:pos x="csX4836" y="csY4836"/>
                            </a:cxn>
                            <a:cxn ang="0">
                              <a:pos x="csX4837" y="csY4837"/>
                            </a:cxn>
                            <a:cxn ang="0">
                              <a:pos x="csX4838" y="csY4838"/>
                            </a:cxn>
                            <a:cxn ang="0">
                              <a:pos x="csX4839" y="csY4839"/>
                            </a:cxn>
                            <a:cxn ang="0">
                              <a:pos x="csX4840" y="csY4840"/>
                            </a:cxn>
                            <a:cxn ang="0">
                              <a:pos x="csX4841" y="csY4841"/>
                            </a:cxn>
                            <a:cxn ang="0">
                              <a:pos x="csX4842" y="csY4842"/>
                            </a:cxn>
                            <a:cxn ang="0">
                              <a:pos x="csX4843" y="csY4843"/>
                            </a:cxn>
                            <a:cxn ang="0">
                              <a:pos x="csX4844" y="csY4844"/>
                            </a:cxn>
                            <a:cxn ang="0">
                              <a:pos x="csX4845" y="csY4845"/>
                            </a:cxn>
                            <a:cxn ang="0">
                              <a:pos x="csX4846" y="csY4846"/>
                            </a:cxn>
                            <a:cxn ang="0">
                              <a:pos x="csX4847" y="csY4847"/>
                            </a:cxn>
                            <a:cxn ang="0">
                              <a:pos x="csX4848" y="csY4848"/>
                            </a:cxn>
                            <a:cxn ang="0">
                              <a:pos x="csX4849" y="csY4849"/>
                            </a:cxn>
                            <a:cxn ang="0">
                              <a:pos x="csX4850" y="csY4850"/>
                            </a:cxn>
                            <a:cxn ang="0">
                              <a:pos x="csX4851" y="csY4851"/>
                            </a:cxn>
                            <a:cxn ang="0">
                              <a:pos x="csX4852" y="csY4852"/>
                            </a:cxn>
                            <a:cxn ang="0">
                              <a:pos x="csX4853" y="csY4853"/>
                            </a:cxn>
                            <a:cxn ang="0">
                              <a:pos x="csX4854" y="csY4854"/>
                            </a:cxn>
                            <a:cxn ang="0">
                              <a:pos x="csX4855" y="csY4855"/>
                            </a:cxn>
                            <a:cxn ang="0">
                              <a:pos x="csX4856" y="csY4856"/>
                            </a:cxn>
                            <a:cxn ang="0">
                              <a:pos x="csX4857" y="csY4857"/>
                            </a:cxn>
                            <a:cxn ang="0">
                              <a:pos x="csX4858" y="csY4858"/>
                            </a:cxn>
                            <a:cxn ang="0">
                              <a:pos x="csX4859" y="csY4859"/>
                            </a:cxn>
                            <a:cxn ang="0">
                              <a:pos x="csX4860" y="csY4860"/>
                            </a:cxn>
                            <a:cxn ang="0">
                              <a:pos x="csX4861" y="csY4861"/>
                            </a:cxn>
                            <a:cxn ang="0">
                              <a:pos x="csX4862" y="csY4862"/>
                            </a:cxn>
                            <a:cxn ang="0">
                              <a:pos x="csX4863" y="csY4863"/>
                            </a:cxn>
                            <a:cxn ang="0">
                              <a:pos x="csX4864" y="csY4864"/>
                            </a:cxn>
                            <a:cxn ang="0">
                              <a:pos x="csX4865" y="csY4865"/>
                            </a:cxn>
                            <a:cxn ang="0">
                              <a:pos x="csX4866" y="csY4866"/>
                            </a:cxn>
                            <a:cxn ang="0">
                              <a:pos x="csX4867" y="csY4867"/>
                            </a:cxn>
                            <a:cxn ang="0">
                              <a:pos x="csX4868" y="csY4868"/>
                            </a:cxn>
                            <a:cxn ang="0">
                              <a:pos x="csX4869" y="csY4869"/>
                            </a:cxn>
                            <a:cxn ang="0">
                              <a:pos x="csX4870" y="csY4870"/>
                            </a:cxn>
                            <a:cxn ang="0">
                              <a:pos x="csX4871" y="csY4871"/>
                            </a:cxn>
                            <a:cxn ang="0">
                              <a:pos x="csX4872" y="csY4872"/>
                            </a:cxn>
                            <a:cxn ang="0">
                              <a:pos x="csX4873" y="csY4873"/>
                            </a:cxn>
                            <a:cxn ang="0">
                              <a:pos x="csX4874" y="csY4874"/>
                            </a:cxn>
                            <a:cxn ang="0">
                              <a:pos x="csX4875" y="csY4875"/>
                            </a:cxn>
                            <a:cxn ang="0">
                              <a:pos x="csX4876" y="csY4876"/>
                            </a:cxn>
                            <a:cxn ang="0">
                              <a:pos x="csX4877" y="csY4877"/>
                            </a:cxn>
                            <a:cxn ang="0">
                              <a:pos x="csX4878" y="csY4878"/>
                            </a:cxn>
                            <a:cxn ang="0">
                              <a:pos x="csX4879" y="csY4879"/>
                            </a:cxn>
                            <a:cxn ang="0">
                              <a:pos x="csX4880" y="csY4880"/>
                            </a:cxn>
                            <a:cxn ang="0">
                              <a:pos x="csX4881" y="csY4881"/>
                            </a:cxn>
                            <a:cxn ang="0">
                              <a:pos x="csX4882" y="csY4882"/>
                            </a:cxn>
                            <a:cxn ang="0">
                              <a:pos x="csX4883" y="csY4883"/>
                            </a:cxn>
                            <a:cxn ang="0">
                              <a:pos x="csX4884" y="csY4884"/>
                            </a:cxn>
                            <a:cxn ang="0">
                              <a:pos x="csX4885" y="csY4885"/>
                            </a:cxn>
                            <a:cxn ang="0">
                              <a:pos x="csX4886" y="csY4886"/>
                            </a:cxn>
                            <a:cxn ang="0">
                              <a:pos x="csX4887" y="csY4887"/>
                            </a:cxn>
                            <a:cxn ang="0">
                              <a:pos x="csX4888" y="csY4888"/>
                            </a:cxn>
                            <a:cxn ang="0">
                              <a:pos x="csX4889" y="csY4889"/>
                            </a:cxn>
                            <a:cxn ang="0">
                              <a:pos x="csX4890" y="csY4890"/>
                            </a:cxn>
                            <a:cxn ang="0">
                              <a:pos x="csX4891" y="csY4891"/>
                            </a:cxn>
                            <a:cxn ang="0">
                              <a:pos x="csX4892" y="csY4892"/>
                            </a:cxn>
                            <a:cxn ang="0">
                              <a:pos x="csX4893" y="csY4893"/>
                            </a:cxn>
                            <a:cxn ang="0">
                              <a:pos x="csX4894" y="csY4894"/>
                            </a:cxn>
                            <a:cxn ang="0">
                              <a:pos x="csX4895" y="csY4895"/>
                            </a:cxn>
                            <a:cxn ang="0">
                              <a:pos x="csX4896" y="csY4896"/>
                            </a:cxn>
                            <a:cxn ang="0">
                              <a:pos x="csX4897" y="csY4897"/>
                            </a:cxn>
                            <a:cxn ang="0">
                              <a:pos x="csX4898" y="csY4898"/>
                            </a:cxn>
                            <a:cxn ang="0">
                              <a:pos x="csX4899" y="csY4899"/>
                            </a:cxn>
                            <a:cxn ang="0">
                              <a:pos x="csX4900" y="csY4900"/>
                            </a:cxn>
                            <a:cxn ang="0">
                              <a:pos x="csX4901" y="csY4901"/>
                            </a:cxn>
                            <a:cxn ang="0">
                              <a:pos x="csX4902" y="csY4902"/>
                            </a:cxn>
                            <a:cxn ang="0">
                              <a:pos x="csX4903" y="csY4903"/>
                            </a:cxn>
                            <a:cxn ang="0">
                              <a:pos x="csX4904" y="csY4904"/>
                            </a:cxn>
                            <a:cxn ang="0">
                              <a:pos x="csX4905" y="csY4905"/>
                            </a:cxn>
                            <a:cxn ang="0">
                              <a:pos x="csX4906" y="csY4906"/>
                            </a:cxn>
                            <a:cxn ang="0">
                              <a:pos x="csX4907" y="csY4907"/>
                            </a:cxn>
                            <a:cxn ang="0">
                              <a:pos x="csX4908" y="csY4908"/>
                            </a:cxn>
                            <a:cxn ang="0">
                              <a:pos x="csX4909" y="csY4909"/>
                            </a:cxn>
                            <a:cxn ang="0">
                              <a:pos x="csX4910" y="csY4910"/>
                            </a:cxn>
                            <a:cxn ang="0">
                              <a:pos x="csX4911" y="csY4911"/>
                            </a:cxn>
                            <a:cxn ang="0">
                              <a:pos x="csX4912" y="csY4912"/>
                            </a:cxn>
                            <a:cxn ang="0">
                              <a:pos x="csX4913" y="csY4913"/>
                            </a:cxn>
                            <a:cxn ang="0">
                              <a:pos x="csX4914" y="csY4914"/>
                            </a:cxn>
                            <a:cxn ang="0">
                              <a:pos x="csX4915" y="csY4915"/>
                            </a:cxn>
                            <a:cxn ang="0">
                              <a:pos x="csX4916" y="csY4916"/>
                            </a:cxn>
                            <a:cxn ang="0">
                              <a:pos x="csX4917" y="csY4917"/>
                            </a:cxn>
                            <a:cxn ang="0">
                              <a:pos x="csX4918" y="csY4918"/>
                            </a:cxn>
                            <a:cxn ang="0">
                              <a:pos x="csX4919" y="csY4919"/>
                            </a:cxn>
                            <a:cxn ang="0">
                              <a:pos x="csX4920" y="csY4920"/>
                            </a:cxn>
                            <a:cxn ang="0">
                              <a:pos x="csX4921" y="csY4921"/>
                            </a:cxn>
                            <a:cxn ang="0">
                              <a:pos x="csX4922" y="csY4922"/>
                            </a:cxn>
                            <a:cxn ang="0">
                              <a:pos x="csX4923" y="csY4923"/>
                            </a:cxn>
                            <a:cxn ang="0">
                              <a:pos x="csX4924" y="csY4924"/>
                            </a:cxn>
                            <a:cxn ang="0">
                              <a:pos x="csX4925" y="csY4925"/>
                            </a:cxn>
                            <a:cxn ang="0">
                              <a:pos x="csX4926" y="csY4926"/>
                            </a:cxn>
                            <a:cxn ang="0">
                              <a:pos x="csX4927" y="csY4927"/>
                            </a:cxn>
                            <a:cxn ang="0">
                              <a:pos x="csX4928" y="csY4928"/>
                            </a:cxn>
                            <a:cxn ang="0">
                              <a:pos x="csX4929" y="csY4929"/>
                            </a:cxn>
                            <a:cxn ang="0">
                              <a:pos x="csX4930" y="csY4930"/>
                            </a:cxn>
                            <a:cxn ang="0">
                              <a:pos x="csX4931" y="csY4931"/>
                            </a:cxn>
                            <a:cxn ang="0">
                              <a:pos x="csX4932" y="csY4932"/>
                            </a:cxn>
                            <a:cxn ang="0">
                              <a:pos x="csX4933" y="csY4933"/>
                            </a:cxn>
                            <a:cxn ang="0">
                              <a:pos x="csX4934" y="csY4934"/>
                            </a:cxn>
                            <a:cxn ang="0">
                              <a:pos x="csX4935" y="csY4935"/>
                            </a:cxn>
                            <a:cxn ang="0">
                              <a:pos x="csX4936" y="csY4936"/>
                            </a:cxn>
                            <a:cxn ang="0">
                              <a:pos x="csX4937" y="csY4937"/>
                            </a:cxn>
                            <a:cxn ang="0">
                              <a:pos x="csX4938" y="csY4938"/>
                            </a:cxn>
                            <a:cxn ang="0">
                              <a:pos x="csX4939" y="csY4939"/>
                            </a:cxn>
                            <a:cxn ang="0">
                              <a:pos x="csX4940" y="csY4940"/>
                            </a:cxn>
                            <a:cxn ang="0">
                              <a:pos x="csX4941" y="csY4941"/>
                            </a:cxn>
                            <a:cxn ang="0">
                              <a:pos x="csX4942" y="csY4942"/>
                            </a:cxn>
                            <a:cxn ang="0">
                              <a:pos x="csX4943" y="csY4943"/>
                            </a:cxn>
                            <a:cxn ang="0">
                              <a:pos x="csX4944" y="csY4944"/>
                            </a:cxn>
                            <a:cxn ang="0">
                              <a:pos x="csX4945" y="csY4945"/>
                            </a:cxn>
                            <a:cxn ang="0">
                              <a:pos x="csX4946" y="csY4946"/>
                            </a:cxn>
                            <a:cxn ang="0">
                              <a:pos x="csX4947" y="csY4947"/>
                            </a:cxn>
                            <a:cxn ang="0">
                              <a:pos x="csX4948" y="csY4948"/>
                            </a:cxn>
                            <a:cxn ang="0">
                              <a:pos x="csX4949" y="csY4949"/>
                            </a:cxn>
                            <a:cxn ang="0">
                              <a:pos x="csX4950" y="csY4950"/>
                            </a:cxn>
                            <a:cxn ang="0">
                              <a:pos x="csX4951" y="csY4951"/>
                            </a:cxn>
                            <a:cxn ang="0">
                              <a:pos x="csX4952" y="csY4952"/>
                            </a:cxn>
                            <a:cxn ang="0">
                              <a:pos x="csX4953" y="csY4953"/>
                            </a:cxn>
                            <a:cxn ang="0">
                              <a:pos x="csX4954" y="csY4954"/>
                            </a:cxn>
                            <a:cxn ang="0">
                              <a:pos x="csX4955" y="csY4955"/>
                            </a:cxn>
                            <a:cxn ang="0">
                              <a:pos x="csX4956" y="csY4956"/>
                            </a:cxn>
                            <a:cxn ang="0">
                              <a:pos x="csX4957" y="csY4957"/>
                            </a:cxn>
                            <a:cxn ang="0">
                              <a:pos x="csX4958" y="csY4958"/>
                            </a:cxn>
                            <a:cxn ang="0">
                              <a:pos x="csX4959" y="csY4959"/>
                            </a:cxn>
                            <a:cxn ang="0">
                              <a:pos x="csX4960" y="csY4960"/>
                            </a:cxn>
                            <a:cxn ang="0">
                              <a:pos x="csX4961" y="csY4961"/>
                            </a:cxn>
                            <a:cxn ang="0">
                              <a:pos x="csX4962" y="csY4962"/>
                            </a:cxn>
                            <a:cxn ang="0">
                              <a:pos x="csX4963" y="csY4963"/>
                            </a:cxn>
                            <a:cxn ang="0">
                              <a:pos x="csX4964" y="csY4964"/>
                            </a:cxn>
                            <a:cxn ang="0">
                              <a:pos x="csX4965" y="csY4965"/>
                            </a:cxn>
                            <a:cxn ang="0">
                              <a:pos x="csX4966" y="csY4966"/>
                            </a:cxn>
                            <a:cxn ang="0">
                              <a:pos x="csX4967" y="csY4967"/>
                            </a:cxn>
                            <a:cxn ang="0">
                              <a:pos x="csX4968" y="csY4968"/>
                            </a:cxn>
                            <a:cxn ang="0">
                              <a:pos x="csX4969" y="csY4969"/>
                            </a:cxn>
                            <a:cxn ang="0">
                              <a:pos x="csX4970" y="csY4970"/>
                            </a:cxn>
                            <a:cxn ang="0">
                              <a:pos x="csX4971" y="csY4971"/>
                            </a:cxn>
                            <a:cxn ang="0">
                              <a:pos x="csX4972" y="csY4972"/>
                            </a:cxn>
                            <a:cxn ang="0">
                              <a:pos x="csX4973" y="csY4973"/>
                            </a:cxn>
                            <a:cxn ang="0">
                              <a:pos x="csX4974" y="csY4974"/>
                            </a:cxn>
                            <a:cxn ang="0">
                              <a:pos x="csX4975" y="csY4975"/>
                            </a:cxn>
                            <a:cxn ang="0">
                              <a:pos x="csX4976" y="csY4976"/>
                            </a:cxn>
                            <a:cxn ang="0">
                              <a:pos x="csX4977" y="csY4977"/>
                            </a:cxn>
                            <a:cxn ang="0">
                              <a:pos x="csX4978" y="csY4978"/>
                            </a:cxn>
                            <a:cxn ang="0">
                              <a:pos x="csX4979" y="csY4979"/>
                            </a:cxn>
                            <a:cxn ang="0">
                              <a:pos x="csX4980" y="csY4980"/>
                            </a:cxn>
                            <a:cxn ang="0">
                              <a:pos x="csX4981" y="csY4981"/>
                            </a:cxn>
                            <a:cxn ang="0">
                              <a:pos x="csX4982" y="csY4982"/>
                            </a:cxn>
                            <a:cxn ang="0">
                              <a:pos x="csX4983" y="csY4983"/>
                            </a:cxn>
                            <a:cxn ang="0">
                              <a:pos x="csX4984" y="csY4984"/>
                            </a:cxn>
                            <a:cxn ang="0">
                              <a:pos x="csX4985" y="csY4985"/>
                            </a:cxn>
                            <a:cxn ang="0">
                              <a:pos x="csX4986" y="csY4986"/>
                            </a:cxn>
                            <a:cxn ang="0">
                              <a:pos x="csX4987" y="csY4987"/>
                            </a:cxn>
                            <a:cxn ang="0">
                              <a:pos x="csX4988" y="csY4988"/>
                            </a:cxn>
                            <a:cxn ang="0">
                              <a:pos x="csX4989" y="csY4989"/>
                            </a:cxn>
                            <a:cxn ang="0">
                              <a:pos x="csX4990" y="csY4990"/>
                            </a:cxn>
                            <a:cxn ang="0">
                              <a:pos x="csX4991" y="csY4991"/>
                            </a:cxn>
                            <a:cxn ang="0">
                              <a:pos x="csX4992" y="csY4992"/>
                            </a:cxn>
                            <a:cxn ang="0">
                              <a:pos x="csX4993" y="csY4993"/>
                            </a:cxn>
                            <a:cxn ang="0">
                              <a:pos x="csX4994" y="csY4994"/>
                            </a:cxn>
                            <a:cxn ang="0">
                              <a:pos x="csX4995" y="csY4995"/>
                            </a:cxn>
                            <a:cxn ang="0">
                              <a:pos x="csX4996" y="csY4996"/>
                            </a:cxn>
                            <a:cxn ang="0">
                              <a:pos x="csX4997" y="csY4997"/>
                            </a:cxn>
                            <a:cxn ang="0">
                              <a:pos x="csX4998" y="csY4998"/>
                            </a:cxn>
                            <a:cxn ang="0">
                              <a:pos x="csX4999" y="csY4999"/>
                            </a:cxn>
                            <a:cxn ang="0">
                              <a:pos x="csX5000" y="csY5000"/>
                            </a:cxn>
                            <a:cxn ang="0">
                              <a:pos x="csX5001" y="csY5001"/>
                            </a:cxn>
                            <a:cxn ang="0">
                              <a:pos x="csX5002" y="csY5002"/>
                            </a:cxn>
                            <a:cxn ang="0">
                              <a:pos x="csX5003" y="csY5003"/>
                            </a:cxn>
                            <a:cxn ang="0">
                              <a:pos x="csX5004" y="csY5004"/>
                            </a:cxn>
                            <a:cxn ang="0">
                              <a:pos x="csX5005" y="csY5005"/>
                            </a:cxn>
                            <a:cxn ang="0">
                              <a:pos x="csX5006" y="csY5006"/>
                            </a:cxn>
                            <a:cxn ang="0">
                              <a:pos x="csX5007" y="csY5007"/>
                            </a:cxn>
                            <a:cxn ang="0">
                              <a:pos x="csX5008" y="csY5008"/>
                            </a:cxn>
                            <a:cxn ang="0">
                              <a:pos x="csX5009" y="csY5009"/>
                            </a:cxn>
                            <a:cxn ang="0">
                              <a:pos x="csX5010" y="csY5010"/>
                            </a:cxn>
                            <a:cxn ang="0">
                              <a:pos x="csX5011" y="csY5011"/>
                            </a:cxn>
                            <a:cxn ang="0">
                              <a:pos x="csX5012" y="csY5012"/>
                            </a:cxn>
                            <a:cxn ang="0">
                              <a:pos x="csX5013" y="csY5013"/>
                            </a:cxn>
                            <a:cxn ang="0">
                              <a:pos x="csX5014" y="csY5014"/>
                            </a:cxn>
                            <a:cxn ang="0">
                              <a:pos x="csX5015" y="csY5015"/>
                            </a:cxn>
                            <a:cxn ang="0">
                              <a:pos x="csX5016" y="csY5016"/>
                            </a:cxn>
                            <a:cxn ang="0">
                              <a:pos x="csX5017" y="csY5017"/>
                            </a:cxn>
                            <a:cxn ang="0">
                              <a:pos x="csX5018" y="csY5018"/>
                            </a:cxn>
                            <a:cxn ang="0">
                              <a:pos x="csX5019" y="csY5019"/>
                            </a:cxn>
                            <a:cxn ang="0">
                              <a:pos x="csX5020" y="csY5020"/>
                            </a:cxn>
                            <a:cxn ang="0">
                              <a:pos x="csX5021" y="csY5021"/>
                            </a:cxn>
                            <a:cxn ang="0">
                              <a:pos x="csX5022" y="csY5022"/>
                            </a:cxn>
                            <a:cxn ang="0">
                              <a:pos x="csX5023" y="csY5023"/>
                            </a:cxn>
                            <a:cxn ang="0">
                              <a:pos x="csX5024" y="csY5024"/>
                            </a:cxn>
                            <a:cxn ang="0">
                              <a:pos x="csX5025" y="csY5025"/>
                            </a:cxn>
                            <a:cxn ang="0">
                              <a:pos x="csX5026" y="csY5026"/>
                            </a:cxn>
                            <a:cxn ang="0">
                              <a:pos x="csX5027" y="csY5027"/>
                            </a:cxn>
                            <a:cxn ang="0">
                              <a:pos x="csX5028" y="csY5028"/>
                            </a:cxn>
                            <a:cxn ang="0">
                              <a:pos x="csX5029" y="csY5029"/>
                            </a:cxn>
                            <a:cxn ang="0">
                              <a:pos x="csX5030" y="csY5030"/>
                            </a:cxn>
                            <a:cxn ang="0">
                              <a:pos x="csX5031" y="csY5031"/>
                            </a:cxn>
                            <a:cxn ang="0">
                              <a:pos x="csX5032" y="csY5032"/>
                            </a:cxn>
                            <a:cxn ang="0">
                              <a:pos x="csX5033" y="csY5033"/>
                            </a:cxn>
                            <a:cxn ang="0">
                              <a:pos x="csX5034" y="csY5034"/>
                            </a:cxn>
                            <a:cxn ang="0">
                              <a:pos x="csX5035" y="csY5035"/>
                            </a:cxn>
                            <a:cxn ang="0">
                              <a:pos x="csX5036" y="csY5036"/>
                            </a:cxn>
                            <a:cxn ang="0">
                              <a:pos x="csX5037" y="csY5037"/>
                            </a:cxn>
                            <a:cxn ang="0">
                              <a:pos x="csX5038" y="csY5038"/>
                            </a:cxn>
                            <a:cxn ang="0">
                              <a:pos x="csX5039" y="csY5039"/>
                            </a:cxn>
                            <a:cxn ang="0">
                              <a:pos x="csX5040" y="csY5040"/>
                            </a:cxn>
                            <a:cxn ang="0">
                              <a:pos x="csX5041" y="csY5041"/>
                            </a:cxn>
                            <a:cxn ang="0">
                              <a:pos x="csX5042" y="csY5042"/>
                            </a:cxn>
                            <a:cxn ang="0">
                              <a:pos x="csX5043" y="csY5043"/>
                            </a:cxn>
                            <a:cxn ang="0">
                              <a:pos x="csX5044" y="csY5044"/>
                            </a:cxn>
                            <a:cxn ang="0">
                              <a:pos x="csX5045" y="csY5045"/>
                            </a:cxn>
                            <a:cxn ang="0">
                              <a:pos x="csX5046" y="csY5046"/>
                            </a:cxn>
                            <a:cxn ang="0">
                              <a:pos x="csX5047" y="csY5047"/>
                            </a:cxn>
                            <a:cxn ang="0">
                              <a:pos x="csX5048" y="csY5048"/>
                            </a:cxn>
                            <a:cxn ang="0">
                              <a:pos x="csX5049" y="csY5049"/>
                            </a:cxn>
                            <a:cxn ang="0">
                              <a:pos x="csX5050" y="csY5050"/>
                            </a:cxn>
                            <a:cxn ang="0">
                              <a:pos x="csX5051" y="csY5051"/>
                            </a:cxn>
                            <a:cxn ang="0">
                              <a:pos x="csX5052" y="csY5052"/>
                            </a:cxn>
                            <a:cxn ang="0">
                              <a:pos x="csX5053" y="csY5053"/>
                            </a:cxn>
                            <a:cxn ang="0">
                              <a:pos x="csX5054" y="csY5054"/>
                            </a:cxn>
                            <a:cxn ang="0">
                              <a:pos x="csX5055" y="csY5055"/>
                            </a:cxn>
                            <a:cxn ang="0">
                              <a:pos x="csX5056" y="csY5056"/>
                            </a:cxn>
                            <a:cxn ang="0">
                              <a:pos x="csX5057" y="csY5057"/>
                            </a:cxn>
                            <a:cxn ang="0">
                              <a:pos x="csX5058" y="csY5058"/>
                            </a:cxn>
                            <a:cxn ang="0">
                              <a:pos x="csX5059" y="csY5059"/>
                            </a:cxn>
                            <a:cxn ang="0">
                              <a:pos x="csX5060" y="csY5060"/>
                            </a:cxn>
                            <a:cxn ang="0">
                              <a:pos x="csX5061" y="csY5061"/>
                            </a:cxn>
                          </a:cxnLst>
                          <a:rect l="l" t="t" r="r" b="b"/>
                          <a:pathLst>
                            <a:path w="1619476" h="693081">
                              <a:moveTo>
                                <a:pt x="326526" y="137059"/>
                              </a:moveTo>
                              <a:cubicBezTo>
                                <a:pt x="325853" y="136449"/>
                                <a:pt x="325472" y="135713"/>
                                <a:pt x="325447" y="134939"/>
                              </a:cubicBezTo>
                              <a:cubicBezTo>
                                <a:pt x="325320" y="132564"/>
                                <a:pt x="328405" y="130546"/>
                                <a:pt x="332430" y="130355"/>
                              </a:cubicBezTo>
                              <a:cubicBezTo>
                                <a:pt x="332633" y="130343"/>
                                <a:pt x="332836" y="130343"/>
                                <a:pt x="333039" y="130343"/>
                              </a:cubicBezTo>
                              <a:cubicBezTo>
                                <a:pt x="336784" y="130343"/>
                                <a:pt x="339704" y="131993"/>
                                <a:pt x="339831" y="134228"/>
                              </a:cubicBezTo>
                              <a:cubicBezTo>
                                <a:pt x="339946" y="136602"/>
                                <a:pt x="336873" y="138620"/>
                                <a:pt x="332836" y="138823"/>
                              </a:cubicBezTo>
                              <a:cubicBezTo>
                                <a:pt x="332645" y="138836"/>
                                <a:pt x="332442" y="138836"/>
                                <a:pt x="332239" y="138836"/>
                              </a:cubicBezTo>
                              <a:cubicBezTo>
                                <a:pt x="329903" y="138836"/>
                                <a:pt x="327745" y="138176"/>
                                <a:pt x="326526" y="137059"/>
                              </a:cubicBezTo>
                              <a:moveTo>
                                <a:pt x="308752" y="149996"/>
                              </a:moveTo>
                              <a:lnTo>
                                <a:pt x="308726" y="149716"/>
                              </a:lnTo>
                              <a:cubicBezTo>
                                <a:pt x="312891" y="148980"/>
                                <a:pt x="312954" y="146898"/>
                                <a:pt x="318578" y="146327"/>
                              </a:cubicBezTo>
                              <a:cubicBezTo>
                                <a:pt x="321562" y="146022"/>
                                <a:pt x="323860" y="146796"/>
                                <a:pt x="323124" y="146860"/>
                              </a:cubicBezTo>
                              <a:cubicBezTo>
                                <a:pt x="320953" y="147063"/>
                                <a:pt x="317893" y="146441"/>
                                <a:pt x="315252" y="148777"/>
                              </a:cubicBezTo>
                              <a:cubicBezTo>
                                <a:pt x="315074" y="148942"/>
                                <a:pt x="320343" y="148371"/>
                                <a:pt x="323009" y="148599"/>
                              </a:cubicBezTo>
                              <a:cubicBezTo>
                                <a:pt x="320419" y="149285"/>
                                <a:pt x="315125" y="149640"/>
                                <a:pt x="315328" y="149767"/>
                              </a:cubicBezTo>
                              <a:cubicBezTo>
                                <a:pt x="318350" y="151621"/>
                                <a:pt x="321245" y="150478"/>
                                <a:pt x="323428" y="150288"/>
                              </a:cubicBezTo>
                              <a:cubicBezTo>
                                <a:pt x="324152" y="150224"/>
                                <a:pt x="322032" y="151392"/>
                                <a:pt x="319048" y="151621"/>
                              </a:cubicBezTo>
                              <a:cubicBezTo>
                                <a:pt x="313398" y="152027"/>
                                <a:pt x="312980" y="149983"/>
                                <a:pt x="308752" y="149996"/>
                              </a:cubicBezTo>
                              <a:moveTo>
                                <a:pt x="329484" y="148751"/>
                              </a:moveTo>
                              <a:lnTo>
                                <a:pt x="329471" y="148472"/>
                              </a:lnTo>
                              <a:cubicBezTo>
                                <a:pt x="333661" y="147812"/>
                                <a:pt x="333750" y="145730"/>
                                <a:pt x="339387" y="145260"/>
                              </a:cubicBezTo>
                              <a:cubicBezTo>
                                <a:pt x="342358" y="145006"/>
                                <a:pt x="344643" y="145819"/>
                                <a:pt x="343907" y="145882"/>
                              </a:cubicBezTo>
                              <a:cubicBezTo>
                                <a:pt x="341736" y="146035"/>
                                <a:pt x="338676" y="145374"/>
                                <a:pt x="335997" y="147660"/>
                              </a:cubicBezTo>
                              <a:cubicBezTo>
                                <a:pt x="335819" y="147812"/>
                                <a:pt x="341101" y="147342"/>
                                <a:pt x="343780" y="147622"/>
                              </a:cubicBezTo>
                              <a:cubicBezTo>
                                <a:pt x="341164" y="148256"/>
                                <a:pt x="335883" y="148523"/>
                                <a:pt x="336061" y="148650"/>
                              </a:cubicBezTo>
                              <a:cubicBezTo>
                                <a:pt x="339057" y="150554"/>
                                <a:pt x="341977" y="149462"/>
                                <a:pt x="344135" y="149310"/>
                              </a:cubicBezTo>
                              <a:cubicBezTo>
                                <a:pt x="344884" y="149259"/>
                                <a:pt x="342739" y="150389"/>
                                <a:pt x="339742" y="150567"/>
                              </a:cubicBezTo>
                              <a:cubicBezTo>
                                <a:pt x="334105" y="150872"/>
                                <a:pt x="333725" y="148828"/>
                                <a:pt x="329484" y="148752"/>
                              </a:cubicBezTo>
                              <a:moveTo>
                                <a:pt x="405266" y="152230"/>
                              </a:moveTo>
                              <a:cubicBezTo>
                                <a:pt x="399654" y="151659"/>
                                <a:pt x="399591" y="149564"/>
                                <a:pt x="395427" y="148840"/>
                              </a:cubicBezTo>
                              <a:lnTo>
                                <a:pt x="395439" y="148561"/>
                              </a:lnTo>
                              <a:cubicBezTo>
                                <a:pt x="399680" y="148561"/>
                                <a:pt x="400111" y="146517"/>
                                <a:pt x="405736" y="146936"/>
                              </a:cubicBezTo>
                              <a:cubicBezTo>
                                <a:pt x="408732" y="147152"/>
                                <a:pt x="410852" y="148320"/>
                                <a:pt x="410116" y="148256"/>
                              </a:cubicBezTo>
                              <a:cubicBezTo>
                                <a:pt x="407945" y="148079"/>
                                <a:pt x="405025" y="146936"/>
                                <a:pt x="402029" y="148777"/>
                              </a:cubicBezTo>
                              <a:cubicBezTo>
                                <a:pt x="401825" y="148891"/>
                                <a:pt x="407120" y="149259"/>
                                <a:pt x="409710" y="149945"/>
                              </a:cubicBezTo>
                              <a:cubicBezTo>
                                <a:pt x="407044" y="150173"/>
                                <a:pt x="401762" y="149615"/>
                                <a:pt x="401940" y="149767"/>
                              </a:cubicBezTo>
                              <a:cubicBezTo>
                                <a:pt x="404593" y="152103"/>
                                <a:pt x="407640" y="151494"/>
                                <a:pt x="409824" y="151672"/>
                              </a:cubicBezTo>
                              <a:cubicBezTo>
                                <a:pt x="410560" y="151748"/>
                                <a:pt x="408250" y="152535"/>
                                <a:pt x="405266" y="152230"/>
                              </a:cubicBezTo>
                              <a:moveTo>
                                <a:pt x="384267" y="151176"/>
                              </a:moveTo>
                              <a:cubicBezTo>
                                <a:pt x="378630" y="150707"/>
                                <a:pt x="378528" y="148612"/>
                                <a:pt x="374351" y="147964"/>
                              </a:cubicBezTo>
                              <a:lnTo>
                                <a:pt x="374364" y="147672"/>
                              </a:lnTo>
                              <a:cubicBezTo>
                                <a:pt x="378605" y="147622"/>
                                <a:pt x="378986" y="145552"/>
                                <a:pt x="384635" y="145882"/>
                              </a:cubicBezTo>
                              <a:cubicBezTo>
                                <a:pt x="387619" y="146047"/>
                                <a:pt x="389777" y="147177"/>
                                <a:pt x="389028" y="147126"/>
                              </a:cubicBezTo>
                              <a:cubicBezTo>
                                <a:pt x="386857" y="146974"/>
                                <a:pt x="383924" y="145882"/>
                                <a:pt x="380953" y="147774"/>
                              </a:cubicBezTo>
                              <a:cubicBezTo>
                                <a:pt x="380750" y="147901"/>
                                <a:pt x="386057" y="148180"/>
                                <a:pt x="388660" y="148828"/>
                              </a:cubicBezTo>
                              <a:cubicBezTo>
                                <a:pt x="385981" y="149107"/>
                                <a:pt x="380712" y="148624"/>
                                <a:pt x="380877" y="148777"/>
                              </a:cubicBezTo>
                              <a:cubicBezTo>
                                <a:pt x="383569" y="151075"/>
                                <a:pt x="386616" y="150402"/>
                                <a:pt x="388787" y="150554"/>
                              </a:cubicBezTo>
                              <a:cubicBezTo>
                                <a:pt x="389523" y="150605"/>
                                <a:pt x="387250" y="151430"/>
                                <a:pt x="384267" y="151176"/>
                              </a:cubicBezTo>
                              <a:moveTo>
                                <a:pt x="361630" y="150478"/>
                              </a:moveTo>
                              <a:cubicBezTo>
                                <a:pt x="355980" y="150402"/>
                                <a:pt x="355739" y="148320"/>
                                <a:pt x="351524" y="147964"/>
                              </a:cubicBezTo>
                              <a:lnTo>
                                <a:pt x="351524" y="147685"/>
                              </a:lnTo>
                              <a:cubicBezTo>
                                <a:pt x="355739" y="147317"/>
                                <a:pt x="355980" y="145235"/>
                                <a:pt x="361630" y="145159"/>
                              </a:cubicBezTo>
                              <a:cubicBezTo>
                                <a:pt x="364614" y="145120"/>
                                <a:pt x="366836" y="146098"/>
                                <a:pt x="366112" y="146098"/>
                              </a:cubicBezTo>
                              <a:cubicBezTo>
                                <a:pt x="363941" y="146098"/>
                                <a:pt x="360932" y="145222"/>
                                <a:pt x="358088" y="147317"/>
                              </a:cubicBezTo>
                              <a:cubicBezTo>
                                <a:pt x="357898" y="147456"/>
                                <a:pt x="363217" y="147368"/>
                                <a:pt x="365845" y="147825"/>
                              </a:cubicBezTo>
                              <a:cubicBezTo>
                                <a:pt x="363217" y="148282"/>
                                <a:pt x="357898" y="148180"/>
                                <a:pt x="358088" y="148320"/>
                              </a:cubicBezTo>
                              <a:cubicBezTo>
                                <a:pt x="360932" y="150415"/>
                                <a:pt x="363941" y="149539"/>
                                <a:pt x="366112" y="149539"/>
                              </a:cubicBezTo>
                              <a:cubicBezTo>
                                <a:pt x="366836" y="149539"/>
                                <a:pt x="364614" y="150516"/>
                                <a:pt x="361630" y="150478"/>
                              </a:cubicBezTo>
                              <a:moveTo>
                                <a:pt x="403285" y="167198"/>
                              </a:moveTo>
                              <a:cubicBezTo>
                                <a:pt x="403692" y="167909"/>
                                <a:pt x="405507" y="169991"/>
                                <a:pt x="406091" y="170474"/>
                              </a:cubicBezTo>
                              <a:cubicBezTo>
                                <a:pt x="406193" y="170550"/>
                                <a:pt x="399604" y="172099"/>
                                <a:pt x="391593" y="161422"/>
                              </a:cubicBezTo>
                              <a:cubicBezTo>
                                <a:pt x="391313" y="161066"/>
                                <a:pt x="392151" y="165408"/>
                                <a:pt x="395858" y="170106"/>
                              </a:cubicBezTo>
                              <a:cubicBezTo>
                                <a:pt x="396176" y="170499"/>
                                <a:pt x="389866" y="170372"/>
                                <a:pt x="385587" y="161955"/>
                              </a:cubicBezTo>
                              <a:cubicBezTo>
                                <a:pt x="385334" y="161447"/>
                                <a:pt x="383873" y="158337"/>
                                <a:pt x="382591" y="157232"/>
                              </a:cubicBezTo>
                              <a:cubicBezTo>
                                <a:pt x="382325" y="156991"/>
                                <a:pt x="382007" y="156826"/>
                                <a:pt x="382007" y="156826"/>
                              </a:cubicBezTo>
                              <a:cubicBezTo>
                                <a:pt x="386463" y="158337"/>
                                <a:pt x="388584" y="163352"/>
                                <a:pt x="391212" y="166043"/>
                              </a:cubicBezTo>
                              <a:cubicBezTo>
                                <a:pt x="391453" y="166284"/>
                                <a:pt x="388838" y="163859"/>
                                <a:pt x="389993" y="157638"/>
                              </a:cubicBezTo>
                              <a:cubicBezTo>
                                <a:pt x="390044" y="157308"/>
                                <a:pt x="391491" y="160267"/>
                                <a:pt x="394868" y="163225"/>
                              </a:cubicBezTo>
                              <a:cubicBezTo>
                                <a:pt x="395173" y="163504"/>
                                <a:pt x="398956" y="166449"/>
                                <a:pt x="399553" y="166068"/>
                              </a:cubicBezTo>
                              <a:cubicBezTo>
                                <a:pt x="399959" y="165815"/>
                                <a:pt x="397547" y="160051"/>
                                <a:pt x="395021" y="157143"/>
                              </a:cubicBezTo>
                              <a:cubicBezTo>
                                <a:pt x="394652" y="156724"/>
                                <a:pt x="398118" y="157791"/>
                                <a:pt x="403285" y="167198"/>
                              </a:cubicBezTo>
                              <a:moveTo>
                                <a:pt x="357212" y="165383"/>
                              </a:moveTo>
                              <a:cubicBezTo>
                                <a:pt x="357644" y="166081"/>
                                <a:pt x="358748" y="168011"/>
                                <a:pt x="359383" y="168443"/>
                              </a:cubicBezTo>
                              <a:cubicBezTo>
                                <a:pt x="359472" y="168506"/>
                                <a:pt x="352222" y="168798"/>
                                <a:pt x="344897" y="160279"/>
                              </a:cubicBezTo>
                              <a:cubicBezTo>
                                <a:pt x="344605" y="159937"/>
                                <a:pt x="346243" y="164444"/>
                                <a:pt x="350305" y="168836"/>
                              </a:cubicBezTo>
                              <a:cubicBezTo>
                                <a:pt x="350648" y="169204"/>
                                <a:pt x="344211" y="169052"/>
                                <a:pt x="339234" y="161219"/>
                              </a:cubicBezTo>
                              <a:cubicBezTo>
                                <a:pt x="338930" y="160749"/>
                                <a:pt x="337254" y="157727"/>
                                <a:pt x="335883" y="156724"/>
                              </a:cubicBezTo>
                              <a:cubicBezTo>
                                <a:pt x="335591" y="156509"/>
                                <a:pt x="335261" y="156369"/>
                                <a:pt x="335261" y="156369"/>
                              </a:cubicBezTo>
                              <a:cubicBezTo>
                                <a:pt x="339818" y="157550"/>
                                <a:pt x="342256" y="162717"/>
                                <a:pt x="344732" y="164215"/>
                              </a:cubicBezTo>
                              <a:cubicBezTo>
                                <a:pt x="345024" y="164380"/>
                                <a:pt x="342294" y="160508"/>
                                <a:pt x="342332" y="156267"/>
                              </a:cubicBezTo>
                              <a:cubicBezTo>
                                <a:pt x="342332" y="155925"/>
                                <a:pt x="348160" y="160241"/>
                                <a:pt x="349429" y="161320"/>
                              </a:cubicBezTo>
                              <a:cubicBezTo>
                                <a:pt x="349747" y="161574"/>
                                <a:pt x="353010" y="164443"/>
                                <a:pt x="353555" y="164012"/>
                              </a:cubicBezTo>
                              <a:cubicBezTo>
                                <a:pt x="353949" y="163720"/>
                                <a:pt x="350724" y="158134"/>
                                <a:pt x="347995" y="155417"/>
                              </a:cubicBezTo>
                              <a:cubicBezTo>
                                <a:pt x="347588" y="155036"/>
                                <a:pt x="351181" y="155823"/>
                                <a:pt x="357212" y="165383"/>
                              </a:cubicBezTo>
                              <a:moveTo>
                                <a:pt x="369400" y="135853"/>
                              </a:moveTo>
                              <a:lnTo>
                                <a:pt x="349963" y="135853"/>
                              </a:lnTo>
                              <a:lnTo>
                                <a:pt x="349963" y="127854"/>
                              </a:lnTo>
                              <a:lnTo>
                                <a:pt x="369400" y="127854"/>
                              </a:lnTo>
                              <a:lnTo>
                                <a:pt x="369400" y="135853"/>
                              </a:lnTo>
                              <a:close/>
                              <a:moveTo>
                                <a:pt x="380572" y="136475"/>
                              </a:moveTo>
                              <a:cubicBezTo>
                                <a:pt x="379963" y="135789"/>
                                <a:pt x="379658" y="135015"/>
                                <a:pt x="379696" y="134240"/>
                              </a:cubicBezTo>
                              <a:cubicBezTo>
                                <a:pt x="379722" y="133453"/>
                                <a:pt x="380103" y="132717"/>
                                <a:pt x="380788" y="132107"/>
                              </a:cubicBezTo>
                              <a:cubicBezTo>
                                <a:pt x="382121" y="130901"/>
                                <a:pt x="384508" y="130190"/>
                                <a:pt x="387073" y="130368"/>
                              </a:cubicBezTo>
                              <a:cubicBezTo>
                                <a:pt x="389637" y="130482"/>
                                <a:pt x="391986" y="131384"/>
                                <a:pt x="393179" y="132717"/>
                              </a:cubicBezTo>
                              <a:cubicBezTo>
                                <a:pt x="393814" y="133390"/>
                                <a:pt x="394106" y="134177"/>
                                <a:pt x="394055" y="134939"/>
                              </a:cubicBezTo>
                              <a:cubicBezTo>
                                <a:pt x="394030" y="135713"/>
                                <a:pt x="393649" y="136462"/>
                                <a:pt x="392964" y="137071"/>
                              </a:cubicBezTo>
                              <a:cubicBezTo>
                                <a:pt x="391732" y="138176"/>
                                <a:pt x="389599" y="138836"/>
                                <a:pt x="387276" y="138836"/>
                              </a:cubicBezTo>
                              <a:cubicBezTo>
                                <a:pt x="387073" y="138836"/>
                                <a:pt x="386870" y="138836"/>
                                <a:pt x="386654" y="138811"/>
                              </a:cubicBezTo>
                              <a:cubicBezTo>
                                <a:pt x="384115" y="138696"/>
                                <a:pt x="381791" y="137808"/>
                                <a:pt x="380572" y="136475"/>
                              </a:cubicBezTo>
                              <a:moveTo>
                                <a:pt x="233567" y="110118"/>
                              </a:moveTo>
                              <a:cubicBezTo>
                                <a:pt x="235395" y="112073"/>
                                <a:pt x="236410" y="113419"/>
                                <a:pt x="236944" y="114156"/>
                              </a:cubicBezTo>
                              <a:cubicBezTo>
                                <a:pt x="237477" y="114854"/>
                                <a:pt x="237705" y="115247"/>
                                <a:pt x="238239" y="115032"/>
                              </a:cubicBezTo>
                              <a:cubicBezTo>
                                <a:pt x="238746" y="114866"/>
                                <a:pt x="238734" y="114321"/>
                                <a:pt x="238721" y="114079"/>
                              </a:cubicBezTo>
                              <a:cubicBezTo>
                                <a:pt x="238658" y="111845"/>
                                <a:pt x="238734" y="110778"/>
                                <a:pt x="238810" y="109407"/>
                              </a:cubicBezTo>
                              <a:lnTo>
                                <a:pt x="238848" y="108836"/>
                              </a:lnTo>
                              <a:cubicBezTo>
                                <a:pt x="238950" y="106932"/>
                                <a:pt x="239445" y="104519"/>
                                <a:pt x="239787" y="103186"/>
                              </a:cubicBezTo>
                              <a:cubicBezTo>
                                <a:pt x="240638" y="105205"/>
                                <a:pt x="241984" y="109941"/>
                                <a:pt x="242111" y="110588"/>
                              </a:cubicBezTo>
                              <a:cubicBezTo>
                                <a:pt x="242250" y="111451"/>
                                <a:pt x="242492" y="112277"/>
                                <a:pt x="243165" y="112403"/>
                              </a:cubicBezTo>
                              <a:cubicBezTo>
                                <a:pt x="243799" y="112581"/>
                                <a:pt x="244218" y="111870"/>
                                <a:pt x="244434" y="111464"/>
                              </a:cubicBezTo>
                              <a:lnTo>
                                <a:pt x="244536" y="111312"/>
                              </a:lnTo>
                              <a:cubicBezTo>
                                <a:pt x="246275" y="108811"/>
                                <a:pt x="247557" y="107655"/>
                                <a:pt x="248433" y="107021"/>
                              </a:cubicBezTo>
                              <a:cubicBezTo>
                                <a:pt x="247989" y="109649"/>
                                <a:pt x="246643" y="112277"/>
                                <a:pt x="245793" y="113724"/>
                              </a:cubicBezTo>
                              <a:cubicBezTo>
                                <a:pt x="245526" y="114194"/>
                                <a:pt x="245158" y="114816"/>
                                <a:pt x="245666" y="115222"/>
                              </a:cubicBezTo>
                              <a:cubicBezTo>
                                <a:pt x="246224" y="115679"/>
                                <a:pt x="246605" y="115285"/>
                                <a:pt x="248078" y="113927"/>
                              </a:cubicBezTo>
                              <a:cubicBezTo>
                                <a:pt x="248903" y="113153"/>
                                <a:pt x="249944" y="112200"/>
                                <a:pt x="250642" y="111769"/>
                              </a:cubicBezTo>
                              <a:cubicBezTo>
                                <a:pt x="251557" y="111185"/>
                                <a:pt x="252344" y="110766"/>
                                <a:pt x="252940" y="110474"/>
                              </a:cubicBezTo>
                              <a:cubicBezTo>
                                <a:pt x="252737" y="110664"/>
                                <a:pt x="252509" y="110880"/>
                                <a:pt x="252229" y="111134"/>
                              </a:cubicBezTo>
                              <a:cubicBezTo>
                                <a:pt x="250376" y="112759"/>
                                <a:pt x="248687" y="119247"/>
                                <a:pt x="248471" y="122129"/>
                              </a:cubicBezTo>
                              <a:cubicBezTo>
                                <a:pt x="248306" y="124388"/>
                                <a:pt x="248840" y="126039"/>
                                <a:pt x="249982" y="126775"/>
                              </a:cubicBezTo>
                              <a:cubicBezTo>
                                <a:pt x="250046" y="126826"/>
                                <a:pt x="250122" y="126864"/>
                                <a:pt x="250211" y="126902"/>
                              </a:cubicBezTo>
                              <a:cubicBezTo>
                                <a:pt x="249335" y="126902"/>
                                <a:pt x="248916" y="126699"/>
                                <a:pt x="248306" y="126382"/>
                              </a:cubicBezTo>
                              <a:cubicBezTo>
                                <a:pt x="247380" y="125912"/>
                                <a:pt x="246224" y="125328"/>
                                <a:pt x="243177" y="125214"/>
                              </a:cubicBezTo>
                              <a:cubicBezTo>
                                <a:pt x="242961" y="125201"/>
                                <a:pt x="242771" y="125188"/>
                                <a:pt x="242593" y="125188"/>
                              </a:cubicBezTo>
                              <a:cubicBezTo>
                                <a:pt x="241133" y="125188"/>
                                <a:pt x="240333" y="125442"/>
                                <a:pt x="239597" y="125671"/>
                              </a:cubicBezTo>
                              <a:cubicBezTo>
                                <a:pt x="238785" y="125912"/>
                                <a:pt x="238150" y="126115"/>
                                <a:pt x="236550" y="125810"/>
                              </a:cubicBezTo>
                              <a:cubicBezTo>
                                <a:pt x="233871" y="125315"/>
                                <a:pt x="234163" y="122294"/>
                                <a:pt x="234760" y="118688"/>
                              </a:cubicBezTo>
                              <a:cubicBezTo>
                                <a:pt x="234849" y="118180"/>
                                <a:pt x="234938" y="117710"/>
                                <a:pt x="234988" y="117291"/>
                              </a:cubicBezTo>
                              <a:cubicBezTo>
                                <a:pt x="235090" y="116517"/>
                                <a:pt x="234785" y="114473"/>
                                <a:pt x="234252" y="113597"/>
                              </a:cubicBezTo>
                              <a:cubicBezTo>
                                <a:pt x="233770" y="112835"/>
                                <a:pt x="233046" y="110994"/>
                                <a:pt x="232487" y="109674"/>
                              </a:cubicBezTo>
                              <a:cubicBezTo>
                                <a:pt x="232373" y="109382"/>
                                <a:pt x="232259" y="109103"/>
                                <a:pt x="232157" y="108849"/>
                              </a:cubicBezTo>
                              <a:cubicBezTo>
                                <a:pt x="232690" y="109268"/>
                                <a:pt x="233236" y="109788"/>
                                <a:pt x="233567" y="110118"/>
                              </a:cubicBezTo>
                              <a:moveTo>
                                <a:pt x="265484" y="94223"/>
                              </a:moveTo>
                              <a:lnTo>
                                <a:pt x="265471" y="94198"/>
                              </a:lnTo>
                              <a:cubicBezTo>
                                <a:pt x="265890" y="94198"/>
                                <a:pt x="266220" y="94223"/>
                                <a:pt x="266347" y="94274"/>
                              </a:cubicBezTo>
                              <a:cubicBezTo>
                                <a:pt x="267033" y="94642"/>
                                <a:pt x="267668" y="95315"/>
                                <a:pt x="268201" y="96166"/>
                              </a:cubicBezTo>
                              <a:cubicBezTo>
                                <a:pt x="268925" y="97575"/>
                                <a:pt x="268988" y="99886"/>
                                <a:pt x="268950" y="102031"/>
                              </a:cubicBezTo>
                              <a:cubicBezTo>
                                <a:pt x="267922" y="101498"/>
                                <a:pt x="266208" y="99847"/>
                                <a:pt x="265014" y="98705"/>
                              </a:cubicBezTo>
                              <a:cubicBezTo>
                                <a:pt x="264037" y="97740"/>
                                <a:pt x="263097" y="96839"/>
                                <a:pt x="262285" y="96204"/>
                              </a:cubicBezTo>
                              <a:cubicBezTo>
                                <a:pt x="263224" y="94858"/>
                                <a:pt x="264189" y="94312"/>
                                <a:pt x="265484" y="94223"/>
                              </a:cubicBezTo>
                              <a:moveTo>
                                <a:pt x="254781" y="67372"/>
                              </a:moveTo>
                              <a:cubicBezTo>
                                <a:pt x="254769" y="67346"/>
                                <a:pt x="254769" y="67334"/>
                                <a:pt x="254756" y="67308"/>
                              </a:cubicBezTo>
                              <a:cubicBezTo>
                                <a:pt x="254540" y="66902"/>
                                <a:pt x="253778" y="66178"/>
                                <a:pt x="253042" y="65962"/>
                              </a:cubicBezTo>
                              <a:cubicBezTo>
                                <a:pt x="253118" y="64007"/>
                                <a:pt x="253702" y="62839"/>
                                <a:pt x="254274" y="62166"/>
                              </a:cubicBezTo>
                              <a:cubicBezTo>
                                <a:pt x="254985" y="61341"/>
                                <a:pt x="255784" y="61087"/>
                                <a:pt x="256102" y="61036"/>
                              </a:cubicBezTo>
                              <a:cubicBezTo>
                                <a:pt x="257409" y="61316"/>
                                <a:pt x="258692" y="62306"/>
                                <a:pt x="259923" y="63956"/>
                              </a:cubicBezTo>
                              <a:cubicBezTo>
                                <a:pt x="260875" y="66331"/>
                                <a:pt x="261828" y="69517"/>
                                <a:pt x="262374" y="75002"/>
                              </a:cubicBezTo>
                              <a:cubicBezTo>
                                <a:pt x="260012" y="73859"/>
                                <a:pt x="256292" y="69847"/>
                                <a:pt x="254781" y="67372"/>
                              </a:cubicBezTo>
                              <a:moveTo>
                                <a:pt x="248827" y="81527"/>
                              </a:moveTo>
                              <a:cubicBezTo>
                                <a:pt x="248624" y="81807"/>
                                <a:pt x="248433" y="82086"/>
                                <a:pt x="248294" y="82353"/>
                              </a:cubicBezTo>
                              <a:cubicBezTo>
                                <a:pt x="247608" y="83508"/>
                                <a:pt x="247951" y="84587"/>
                                <a:pt x="248611" y="85197"/>
                              </a:cubicBezTo>
                              <a:cubicBezTo>
                                <a:pt x="246415" y="85070"/>
                                <a:pt x="245094" y="85247"/>
                                <a:pt x="243812" y="85438"/>
                              </a:cubicBezTo>
                              <a:cubicBezTo>
                                <a:pt x="242593" y="85603"/>
                                <a:pt x="241349" y="85755"/>
                                <a:pt x="239242" y="85704"/>
                              </a:cubicBezTo>
                              <a:cubicBezTo>
                                <a:pt x="237299" y="85628"/>
                                <a:pt x="237071" y="81261"/>
                                <a:pt x="236995" y="79623"/>
                              </a:cubicBezTo>
                              <a:cubicBezTo>
                                <a:pt x="236982" y="79369"/>
                                <a:pt x="236969" y="79141"/>
                                <a:pt x="236956" y="78988"/>
                              </a:cubicBezTo>
                              <a:cubicBezTo>
                                <a:pt x="236868" y="77604"/>
                                <a:pt x="236639" y="76094"/>
                                <a:pt x="235738" y="74291"/>
                              </a:cubicBezTo>
                              <a:cubicBezTo>
                                <a:pt x="236309" y="74748"/>
                                <a:pt x="236918" y="75294"/>
                                <a:pt x="237363" y="75713"/>
                              </a:cubicBezTo>
                              <a:lnTo>
                                <a:pt x="237337" y="75725"/>
                              </a:lnTo>
                              <a:cubicBezTo>
                                <a:pt x="238569" y="76779"/>
                                <a:pt x="239508" y="79344"/>
                                <a:pt x="239915" y="80436"/>
                              </a:cubicBezTo>
                              <a:cubicBezTo>
                                <a:pt x="240143" y="81070"/>
                                <a:pt x="240295" y="81502"/>
                                <a:pt x="240892" y="81400"/>
                              </a:cubicBezTo>
                              <a:lnTo>
                                <a:pt x="241451" y="81147"/>
                              </a:lnTo>
                              <a:lnTo>
                                <a:pt x="241387" y="80588"/>
                              </a:lnTo>
                              <a:cubicBezTo>
                                <a:pt x="241095" y="78138"/>
                                <a:pt x="241514" y="74938"/>
                                <a:pt x="241921" y="74367"/>
                              </a:cubicBezTo>
                              <a:cubicBezTo>
                                <a:pt x="242187" y="73999"/>
                                <a:pt x="242454" y="73301"/>
                                <a:pt x="242771" y="72361"/>
                              </a:cubicBezTo>
                              <a:cubicBezTo>
                                <a:pt x="243228" y="73478"/>
                                <a:pt x="243926" y="74583"/>
                                <a:pt x="244282" y="74938"/>
                              </a:cubicBezTo>
                              <a:cubicBezTo>
                                <a:pt x="245044" y="75700"/>
                                <a:pt x="245425" y="77782"/>
                                <a:pt x="245513" y="79344"/>
                              </a:cubicBezTo>
                              <a:lnTo>
                                <a:pt x="245551" y="80004"/>
                              </a:lnTo>
                              <a:lnTo>
                                <a:pt x="246796" y="79966"/>
                              </a:lnTo>
                              <a:lnTo>
                                <a:pt x="246796" y="79344"/>
                              </a:lnTo>
                              <a:cubicBezTo>
                                <a:pt x="246796" y="77973"/>
                                <a:pt x="247646" y="77300"/>
                                <a:pt x="248472" y="76652"/>
                              </a:cubicBezTo>
                              <a:cubicBezTo>
                                <a:pt x="248979" y="76246"/>
                                <a:pt x="249462" y="75865"/>
                                <a:pt x="249690" y="75345"/>
                              </a:cubicBezTo>
                              <a:cubicBezTo>
                                <a:pt x="249805" y="75091"/>
                                <a:pt x="249944" y="74710"/>
                                <a:pt x="250084" y="74291"/>
                              </a:cubicBezTo>
                              <a:cubicBezTo>
                                <a:pt x="250147" y="74100"/>
                                <a:pt x="250249" y="73847"/>
                                <a:pt x="250338" y="73580"/>
                              </a:cubicBezTo>
                              <a:cubicBezTo>
                                <a:pt x="251341" y="77744"/>
                                <a:pt x="249906" y="79902"/>
                                <a:pt x="248827" y="81527"/>
                              </a:cubicBezTo>
                              <a:moveTo>
                                <a:pt x="311253" y="164291"/>
                              </a:moveTo>
                              <a:cubicBezTo>
                                <a:pt x="311583" y="165192"/>
                                <a:pt x="313068" y="168862"/>
                                <a:pt x="315963" y="171477"/>
                              </a:cubicBezTo>
                              <a:cubicBezTo>
                                <a:pt x="314401" y="172099"/>
                                <a:pt x="311621" y="172772"/>
                                <a:pt x="307990" y="171909"/>
                              </a:cubicBezTo>
                              <a:cubicBezTo>
                                <a:pt x="306479" y="171579"/>
                                <a:pt x="304968" y="171972"/>
                                <a:pt x="303394" y="172404"/>
                              </a:cubicBezTo>
                              <a:cubicBezTo>
                                <a:pt x="300601" y="173165"/>
                                <a:pt x="297694" y="173991"/>
                                <a:pt x="294088" y="170410"/>
                              </a:cubicBezTo>
                              <a:cubicBezTo>
                                <a:pt x="291625" y="167960"/>
                                <a:pt x="290990" y="164304"/>
                                <a:pt x="292412" y="160876"/>
                              </a:cubicBezTo>
                              <a:cubicBezTo>
                                <a:pt x="293542" y="158134"/>
                                <a:pt x="296424" y="155315"/>
                                <a:pt x="301071" y="154896"/>
                              </a:cubicBezTo>
                              <a:cubicBezTo>
                                <a:pt x="301058" y="154947"/>
                                <a:pt x="303546" y="157169"/>
                                <a:pt x="304384" y="161384"/>
                              </a:cubicBezTo>
                              <a:cubicBezTo>
                                <a:pt x="304499" y="162082"/>
                                <a:pt x="305159" y="164075"/>
                                <a:pt x="305375" y="164228"/>
                              </a:cubicBezTo>
                              <a:cubicBezTo>
                                <a:pt x="305603" y="164393"/>
                                <a:pt x="301553" y="163123"/>
                                <a:pt x="297833" y="159391"/>
                              </a:cubicBezTo>
                              <a:cubicBezTo>
                                <a:pt x="297770" y="159327"/>
                                <a:pt x="296538" y="165154"/>
                                <a:pt x="297262" y="166779"/>
                              </a:cubicBezTo>
                              <a:cubicBezTo>
                                <a:pt x="297465" y="167237"/>
                                <a:pt x="294304" y="164228"/>
                                <a:pt x="293885" y="160584"/>
                              </a:cubicBezTo>
                              <a:cubicBezTo>
                                <a:pt x="293809" y="159898"/>
                                <a:pt x="293834" y="159784"/>
                                <a:pt x="293834" y="159784"/>
                              </a:cubicBezTo>
                              <a:cubicBezTo>
                                <a:pt x="293555" y="160267"/>
                                <a:pt x="291600" y="167300"/>
                                <a:pt x="299471" y="171566"/>
                              </a:cubicBezTo>
                              <a:cubicBezTo>
                                <a:pt x="299953" y="171832"/>
                                <a:pt x="298214" y="170677"/>
                                <a:pt x="298773" y="162120"/>
                              </a:cubicBezTo>
                              <a:cubicBezTo>
                                <a:pt x="298824" y="161549"/>
                                <a:pt x="302328" y="169230"/>
                                <a:pt x="311583" y="168874"/>
                              </a:cubicBezTo>
                              <a:cubicBezTo>
                                <a:pt x="311710" y="168862"/>
                                <a:pt x="309653" y="167897"/>
                                <a:pt x="308828" y="164837"/>
                              </a:cubicBezTo>
                              <a:cubicBezTo>
                                <a:pt x="308663" y="164190"/>
                                <a:pt x="305654" y="157524"/>
                                <a:pt x="301084" y="154896"/>
                              </a:cubicBezTo>
                              <a:cubicBezTo>
                                <a:pt x="301452" y="154858"/>
                                <a:pt x="301744" y="154731"/>
                                <a:pt x="302137" y="154719"/>
                              </a:cubicBezTo>
                              <a:lnTo>
                                <a:pt x="302379" y="154719"/>
                              </a:lnTo>
                              <a:cubicBezTo>
                                <a:pt x="303673" y="154719"/>
                                <a:pt x="307965" y="155429"/>
                                <a:pt x="311253" y="164291"/>
                              </a:cubicBezTo>
                              <a:moveTo>
                                <a:pt x="303915" y="148625"/>
                              </a:moveTo>
                              <a:cubicBezTo>
                                <a:pt x="304156" y="147609"/>
                                <a:pt x="306466" y="144854"/>
                                <a:pt x="307495" y="144828"/>
                              </a:cubicBezTo>
                              <a:cubicBezTo>
                                <a:pt x="307609" y="144828"/>
                                <a:pt x="307774" y="144816"/>
                                <a:pt x="307964" y="144803"/>
                              </a:cubicBezTo>
                              <a:cubicBezTo>
                                <a:pt x="308485" y="144752"/>
                                <a:pt x="309221" y="144689"/>
                                <a:pt x="309843" y="144828"/>
                              </a:cubicBezTo>
                              <a:cubicBezTo>
                                <a:pt x="310402" y="144943"/>
                                <a:pt x="310834" y="144740"/>
                                <a:pt x="311265" y="144562"/>
                              </a:cubicBezTo>
                              <a:cubicBezTo>
                                <a:pt x="311875" y="144295"/>
                                <a:pt x="312548" y="144003"/>
                                <a:pt x="314046" y="144473"/>
                              </a:cubicBezTo>
                              <a:cubicBezTo>
                                <a:pt x="314249" y="144524"/>
                                <a:pt x="314617" y="144689"/>
                                <a:pt x="314896" y="144816"/>
                              </a:cubicBezTo>
                              <a:lnTo>
                                <a:pt x="315125" y="144917"/>
                              </a:lnTo>
                              <a:cubicBezTo>
                                <a:pt x="315493" y="145057"/>
                                <a:pt x="315798" y="144905"/>
                                <a:pt x="316318" y="144587"/>
                              </a:cubicBezTo>
                              <a:cubicBezTo>
                                <a:pt x="317245" y="144041"/>
                                <a:pt x="318946" y="143000"/>
                                <a:pt x="320978" y="143673"/>
                              </a:cubicBezTo>
                              <a:cubicBezTo>
                                <a:pt x="321600" y="143864"/>
                                <a:pt x="321930" y="143991"/>
                                <a:pt x="321981" y="144016"/>
                              </a:cubicBezTo>
                              <a:cubicBezTo>
                                <a:pt x="322374" y="144333"/>
                                <a:pt x="322755" y="144092"/>
                                <a:pt x="323098" y="143864"/>
                              </a:cubicBezTo>
                              <a:cubicBezTo>
                                <a:pt x="323822" y="143457"/>
                                <a:pt x="325332" y="142581"/>
                                <a:pt x="327541" y="143089"/>
                              </a:cubicBezTo>
                              <a:cubicBezTo>
                                <a:pt x="328278" y="143254"/>
                                <a:pt x="328494" y="143356"/>
                                <a:pt x="328519" y="143368"/>
                              </a:cubicBezTo>
                              <a:cubicBezTo>
                                <a:pt x="328913" y="143749"/>
                                <a:pt x="329370" y="143508"/>
                                <a:pt x="329789" y="143292"/>
                              </a:cubicBezTo>
                              <a:cubicBezTo>
                                <a:pt x="330525" y="142886"/>
                                <a:pt x="331909" y="142150"/>
                                <a:pt x="333889" y="142632"/>
                              </a:cubicBezTo>
                              <a:lnTo>
                                <a:pt x="334118" y="142683"/>
                              </a:lnTo>
                              <a:cubicBezTo>
                                <a:pt x="334397" y="142746"/>
                                <a:pt x="334740" y="142835"/>
                                <a:pt x="335057" y="143013"/>
                              </a:cubicBezTo>
                              <a:cubicBezTo>
                                <a:pt x="335426" y="143216"/>
                                <a:pt x="335794" y="143051"/>
                                <a:pt x="336213" y="142835"/>
                              </a:cubicBezTo>
                              <a:cubicBezTo>
                                <a:pt x="336936" y="142467"/>
                                <a:pt x="338308" y="141794"/>
                                <a:pt x="340276" y="142327"/>
                              </a:cubicBezTo>
                              <a:cubicBezTo>
                                <a:pt x="340415" y="142353"/>
                                <a:pt x="340948" y="142619"/>
                                <a:pt x="341164" y="142734"/>
                              </a:cubicBezTo>
                              <a:lnTo>
                                <a:pt x="341482" y="142886"/>
                              </a:lnTo>
                              <a:cubicBezTo>
                                <a:pt x="341837" y="143051"/>
                                <a:pt x="342116" y="142873"/>
                                <a:pt x="342396" y="142708"/>
                              </a:cubicBezTo>
                              <a:cubicBezTo>
                                <a:pt x="342942" y="142404"/>
                                <a:pt x="344224" y="141667"/>
                                <a:pt x="346877" y="142099"/>
                              </a:cubicBezTo>
                              <a:cubicBezTo>
                                <a:pt x="347017" y="142124"/>
                                <a:pt x="347512" y="142353"/>
                                <a:pt x="347664" y="142467"/>
                              </a:cubicBezTo>
                              <a:cubicBezTo>
                                <a:pt x="347995" y="142708"/>
                                <a:pt x="348312" y="142581"/>
                                <a:pt x="348718" y="142416"/>
                              </a:cubicBezTo>
                              <a:cubicBezTo>
                                <a:pt x="349455" y="142112"/>
                                <a:pt x="351004" y="141515"/>
                                <a:pt x="353149" y="141947"/>
                              </a:cubicBezTo>
                              <a:cubicBezTo>
                                <a:pt x="353403" y="141997"/>
                                <a:pt x="354114" y="142289"/>
                                <a:pt x="354444" y="142492"/>
                              </a:cubicBezTo>
                              <a:cubicBezTo>
                                <a:pt x="354787" y="142721"/>
                                <a:pt x="355142" y="142556"/>
                                <a:pt x="355549" y="142378"/>
                              </a:cubicBezTo>
                              <a:cubicBezTo>
                                <a:pt x="356285" y="142035"/>
                                <a:pt x="357656" y="141439"/>
                                <a:pt x="359548" y="141972"/>
                              </a:cubicBezTo>
                              <a:cubicBezTo>
                                <a:pt x="359840" y="142061"/>
                                <a:pt x="360487" y="142340"/>
                                <a:pt x="360779" y="142467"/>
                              </a:cubicBezTo>
                              <a:cubicBezTo>
                                <a:pt x="361122" y="142619"/>
                                <a:pt x="361427" y="142467"/>
                                <a:pt x="361744" y="142302"/>
                              </a:cubicBezTo>
                              <a:cubicBezTo>
                                <a:pt x="362379" y="141997"/>
                                <a:pt x="363661" y="141350"/>
                                <a:pt x="366200" y="142023"/>
                              </a:cubicBezTo>
                              <a:cubicBezTo>
                                <a:pt x="366391" y="142073"/>
                                <a:pt x="366810" y="142302"/>
                                <a:pt x="367026" y="142492"/>
                              </a:cubicBezTo>
                              <a:cubicBezTo>
                                <a:pt x="367356" y="142772"/>
                                <a:pt x="367762" y="142619"/>
                                <a:pt x="368206" y="142416"/>
                              </a:cubicBezTo>
                              <a:cubicBezTo>
                                <a:pt x="369057" y="142074"/>
                                <a:pt x="370631" y="141401"/>
                                <a:pt x="372739" y="142188"/>
                              </a:cubicBezTo>
                              <a:cubicBezTo>
                                <a:pt x="373069" y="142327"/>
                                <a:pt x="373259" y="142467"/>
                                <a:pt x="373297" y="142531"/>
                              </a:cubicBezTo>
                              <a:cubicBezTo>
                                <a:pt x="373602" y="142899"/>
                                <a:pt x="374034" y="142759"/>
                                <a:pt x="374529" y="142607"/>
                              </a:cubicBezTo>
                              <a:cubicBezTo>
                                <a:pt x="375405" y="142327"/>
                                <a:pt x="377182" y="141731"/>
                                <a:pt x="379112" y="142454"/>
                              </a:cubicBezTo>
                              <a:cubicBezTo>
                                <a:pt x="379353" y="142543"/>
                                <a:pt x="379747" y="142721"/>
                                <a:pt x="380013" y="142937"/>
                              </a:cubicBezTo>
                              <a:cubicBezTo>
                                <a:pt x="380369" y="143178"/>
                                <a:pt x="380661" y="143051"/>
                                <a:pt x="381080" y="142899"/>
                              </a:cubicBezTo>
                              <a:cubicBezTo>
                                <a:pt x="381867" y="142581"/>
                                <a:pt x="383568" y="141959"/>
                                <a:pt x="385447" y="142746"/>
                              </a:cubicBezTo>
                              <a:cubicBezTo>
                                <a:pt x="385739" y="142899"/>
                                <a:pt x="386145" y="143178"/>
                                <a:pt x="386311" y="143280"/>
                              </a:cubicBezTo>
                              <a:cubicBezTo>
                                <a:pt x="386653" y="143533"/>
                                <a:pt x="386945" y="143394"/>
                                <a:pt x="387263" y="143267"/>
                              </a:cubicBezTo>
                              <a:cubicBezTo>
                                <a:pt x="387936" y="142988"/>
                                <a:pt x="389497" y="142327"/>
                                <a:pt x="391605" y="143165"/>
                              </a:cubicBezTo>
                              <a:cubicBezTo>
                                <a:pt x="391732" y="143216"/>
                                <a:pt x="392062" y="143419"/>
                                <a:pt x="392570" y="143825"/>
                              </a:cubicBezTo>
                              <a:cubicBezTo>
                                <a:pt x="392938" y="144117"/>
                                <a:pt x="393281" y="143965"/>
                                <a:pt x="393661" y="143825"/>
                              </a:cubicBezTo>
                              <a:cubicBezTo>
                                <a:pt x="394474" y="143546"/>
                                <a:pt x="395921" y="143000"/>
                                <a:pt x="397889" y="143876"/>
                              </a:cubicBezTo>
                              <a:cubicBezTo>
                                <a:pt x="398105" y="143965"/>
                                <a:pt x="398448" y="144181"/>
                                <a:pt x="398714" y="144333"/>
                              </a:cubicBezTo>
                              <a:lnTo>
                                <a:pt x="399019" y="144498"/>
                              </a:lnTo>
                              <a:cubicBezTo>
                                <a:pt x="399349" y="144676"/>
                                <a:pt x="399654" y="144574"/>
                                <a:pt x="400047" y="144435"/>
                              </a:cubicBezTo>
                              <a:cubicBezTo>
                                <a:pt x="400822" y="144143"/>
                                <a:pt x="402434" y="143559"/>
                                <a:pt x="404453" y="144600"/>
                              </a:cubicBezTo>
                              <a:cubicBezTo>
                                <a:pt x="404745" y="144740"/>
                                <a:pt x="405329" y="145057"/>
                                <a:pt x="405494" y="145159"/>
                              </a:cubicBezTo>
                              <a:cubicBezTo>
                                <a:pt x="405799" y="145387"/>
                                <a:pt x="406078" y="145285"/>
                                <a:pt x="406522" y="145133"/>
                              </a:cubicBezTo>
                              <a:cubicBezTo>
                                <a:pt x="407373" y="144854"/>
                                <a:pt x="409125" y="144283"/>
                                <a:pt x="411207" y="145285"/>
                              </a:cubicBezTo>
                              <a:cubicBezTo>
                                <a:pt x="411626" y="145489"/>
                                <a:pt x="412045" y="145743"/>
                                <a:pt x="412299" y="145933"/>
                              </a:cubicBezTo>
                              <a:cubicBezTo>
                                <a:pt x="412540" y="146123"/>
                                <a:pt x="412832" y="146174"/>
                                <a:pt x="413099" y="146212"/>
                              </a:cubicBezTo>
                              <a:cubicBezTo>
                                <a:pt x="413467" y="146250"/>
                                <a:pt x="413848" y="146314"/>
                                <a:pt x="414267" y="146669"/>
                              </a:cubicBezTo>
                              <a:cubicBezTo>
                                <a:pt x="414292" y="146707"/>
                                <a:pt x="416120" y="149221"/>
                                <a:pt x="415333" y="153335"/>
                              </a:cubicBezTo>
                              <a:cubicBezTo>
                                <a:pt x="414698" y="153449"/>
                                <a:pt x="414241" y="153436"/>
                                <a:pt x="413543" y="153627"/>
                              </a:cubicBezTo>
                              <a:cubicBezTo>
                                <a:pt x="412858" y="153804"/>
                                <a:pt x="411410" y="154185"/>
                                <a:pt x="407843" y="153170"/>
                              </a:cubicBezTo>
                              <a:cubicBezTo>
                                <a:pt x="406751" y="152814"/>
                                <a:pt x="401749" y="152103"/>
                                <a:pt x="397991" y="154579"/>
                              </a:cubicBezTo>
                              <a:cubicBezTo>
                                <a:pt x="395921" y="153500"/>
                                <a:pt x="393763" y="153779"/>
                                <a:pt x="391947" y="154033"/>
                              </a:cubicBezTo>
                              <a:cubicBezTo>
                                <a:pt x="390627" y="154198"/>
                                <a:pt x="389510" y="154376"/>
                                <a:pt x="388634" y="154007"/>
                              </a:cubicBezTo>
                              <a:cubicBezTo>
                                <a:pt x="382540" y="151519"/>
                                <a:pt x="378769" y="153093"/>
                                <a:pt x="377322" y="153982"/>
                              </a:cubicBezTo>
                              <a:cubicBezTo>
                                <a:pt x="373399" y="151697"/>
                                <a:pt x="369247" y="152357"/>
                                <a:pt x="367749" y="152738"/>
                              </a:cubicBezTo>
                              <a:cubicBezTo>
                                <a:pt x="365591" y="153258"/>
                                <a:pt x="364321" y="153144"/>
                                <a:pt x="363661" y="152941"/>
                              </a:cubicBezTo>
                              <a:cubicBezTo>
                                <a:pt x="358291" y="151329"/>
                                <a:pt x="354368" y="152725"/>
                                <a:pt x="352933" y="153385"/>
                              </a:cubicBezTo>
                              <a:cubicBezTo>
                                <a:pt x="349721" y="151633"/>
                                <a:pt x="346509" y="152141"/>
                                <a:pt x="345582" y="152357"/>
                              </a:cubicBezTo>
                              <a:cubicBezTo>
                                <a:pt x="345379" y="152408"/>
                                <a:pt x="345163" y="152459"/>
                                <a:pt x="344934" y="152535"/>
                              </a:cubicBezTo>
                              <a:cubicBezTo>
                                <a:pt x="344109" y="152763"/>
                                <a:pt x="343182" y="153043"/>
                                <a:pt x="342370" y="152687"/>
                              </a:cubicBezTo>
                              <a:cubicBezTo>
                                <a:pt x="338066" y="150808"/>
                                <a:pt x="334879" y="152040"/>
                                <a:pt x="334003" y="152459"/>
                              </a:cubicBezTo>
                              <a:cubicBezTo>
                                <a:pt x="331198" y="153804"/>
                                <a:pt x="330651" y="153703"/>
                                <a:pt x="330220" y="153601"/>
                              </a:cubicBezTo>
                              <a:cubicBezTo>
                                <a:pt x="330144" y="153588"/>
                                <a:pt x="330068" y="153563"/>
                                <a:pt x="329991" y="153550"/>
                              </a:cubicBezTo>
                              <a:cubicBezTo>
                                <a:pt x="326716" y="151798"/>
                                <a:pt x="323529" y="152167"/>
                                <a:pt x="320914" y="152814"/>
                              </a:cubicBezTo>
                              <a:cubicBezTo>
                                <a:pt x="319390" y="153170"/>
                                <a:pt x="318197" y="153182"/>
                                <a:pt x="317905" y="153119"/>
                              </a:cubicBezTo>
                              <a:cubicBezTo>
                                <a:pt x="312065" y="151646"/>
                                <a:pt x="308281" y="153106"/>
                                <a:pt x="306517" y="154134"/>
                              </a:cubicBezTo>
                              <a:cubicBezTo>
                                <a:pt x="305907" y="153728"/>
                                <a:pt x="305425" y="153627"/>
                                <a:pt x="304879" y="153423"/>
                              </a:cubicBezTo>
                              <a:cubicBezTo>
                                <a:pt x="303546" y="152128"/>
                                <a:pt x="303292" y="151214"/>
                                <a:pt x="303914" y="148624"/>
                              </a:cubicBezTo>
                              <a:moveTo>
                                <a:pt x="305171" y="131980"/>
                              </a:moveTo>
                              <a:cubicBezTo>
                                <a:pt x="305095" y="131676"/>
                                <a:pt x="304956" y="131333"/>
                                <a:pt x="304867" y="131016"/>
                              </a:cubicBezTo>
                              <a:lnTo>
                                <a:pt x="305755" y="127448"/>
                              </a:lnTo>
                              <a:cubicBezTo>
                                <a:pt x="307812" y="129454"/>
                                <a:pt x="312268" y="130609"/>
                                <a:pt x="317512" y="130190"/>
                              </a:cubicBezTo>
                              <a:cubicBezTo>
                                <a:pt x="321651" y="129886"/>
                                <a:pt x="325269" y="128679"/>
                                <a:pt x="327465" y="127042"/>
                              </a:cubicBezTo>
                              <a:cubicBezTo>
                                <a:pt x="328202" y="126483"/>
                                <a:pt x="328773" y="125886"/>
                                <a:pt x="329154" y="125252"/>
                              </a:cubicBezTo>
                              <a:lnTo>
                                <a:pt x="331820" y="129530"/>
                              </a:lnTo>
                              <a:lnTo>
                                <a:pt x="333407" y="124503"/>
                              </a:lnTo>
                              <a:cubicBezTo>
                                <a:pt x="333953" y="125163"/>
                                <a:pt x="334689" y="125709"/>
                                <a:pt x="335604" y="126166"/>
                              </a:cubicBezTo>
                              <a:cubicBezTo>
                                <a:pt x="338308" y="127562"/>
                                <a:pt x="342447" y="127994"/>
                                <a:pt x="346827" y="127143"/>
                              </a:cubicBezTo>
                              <a:cubicBezTo>
                                <a:pt x="351804" y="126217"/>
                                <a:pt x="355777" y="123969"/>
                                <a:pt x="357555" y="121341"/>
                              </a:cubicBezTo>
                              <a:cubicBezTo>
                                <a:pt x="357631" y="121240"/>
                                <a:pt x="357758" y="121138"/>
                                <a:pt x="357834" y="121024"/>
                              </a:cubicBezTo>
                              <a:lnTo>
                                <a:pt x="359764" y="127626"/>
                              </a:lnTo>
                              <a:lnTo>
                                <a:pt x="361681" y="121024"/>
                              </a:lnTo>
                              <a:cubicBezTo>
                                <a:pt x="363332" y="123792"/>
                                <a:pt x="367509" y="126178"/>
                                <a:pt x="372676" y="127143"/>
                              </a:cubicBezTo>
                              <a:cubicBezTo>
                                <a:pt x="378541" y="128248"/>
                                <a:pt x="383937" y="127118"/>
                                <a:pt x="386121" y="124503"/>
                              </a:cubicBezTo>
                              <a:lnTo>
                                <a:pt x="387695" y="129530"/>
                              </a:lnTo>
                              <a:lnTo>
                                <a:pt x="390361" y="125252"/>
                              </a:lnTo>
                              <a:cubicBezTo>
                                <a:pt x="391859" y="127778"/>
                                <a:pt x="396493" y="129797"/>
                                <a:pt x="402003" y="130190"/>
                              </a:cubicBezTo>
                              <a:cubicBezTo>
                                <a:pt x="402651" y="130241"/>
                                <a:pt x="403311" y="130254"/>
                                <a:pt x="403946" y="130254"/>
                              </a:cubicBezTo>
                              <a:cubicBezTo>
                                <a:pt x="408288" y="130254"/>
                                <a:pt x="411957" y="129200"/>
                                <a:pt x="413760" y="127448"/>
                              </a:cubicBezTo>
                              <a:lnTo>
                                <a:pt x="414648" y="131066"/>
                              </a:lnTo>
                              <a:cubicBezTo>
                                <a:pt x="414572" y="131358"/>
                                <a:pt x="414445" y="131676"/>
                                <a:pt x="414369" y="131968"/>
                              </a:cubicBezTo>
                              <a:lnTo>
                                <a:pt x="404517" y="135726"/>
                              </a:lnTo>
                              <a:lnTo>
                                <a:pt x="412414" y="141883"/>
                              </a:lnTo>
                              <a:cubicBezTo>
                                <a:pt x="412325" y="142823"/>
                                <a:pt x="412262" y="143572"/>
                                <a:pt x="412185" y="144397"/>
                              </a:cubicBezTo>
                              <a:cubicBezTo>
                                <a:pt x="412033" y="144308"/>
                                <a:pt x="411893" y="144194"/>
                                <a:pt x="411754" y="144143"/>
                              </a:cubicBezTo>
                              <a:cubicBezTo>
                                <a:pt x="409253" y="142886"/>
                                <a:pt x="407056" y="143610"/>
                                <a:pt x="406129" y="143927"/>
                              </a:cubicBezTo>
                              <a:cubicBezTo>
                                <a:pt x="406066" y="143940"/>
                                <a:pt x="406028" y="143965"/>
                                <a:pt x="405977" y="143965"/>
                              </a:cubicBezTo>
                              <a:cubicBezTo>
                                <a:pt x="405698" y="143813"/>
                                <a:pt x="405266" y="143572"/>
                                <a:pt x="405038" y="143457"/>
                              </a:cubicBezTo>
                              <a:cubicBezTo>
                                <a:pt x="402549" y="142162"/>
                                <a:pt x="400492" y="142899"/>
                                <a:pt x="399604" y="143242"/>
                              </a:cubicBezTo>
                              <a:cubicBezTo>
                                <a:pt x="399553" y="143254"/>
                                <a:pt x="399515" y="143267"/>
                                <a:pt x="399477" y="143280"/>
                              </a:cubicBezTo>
                              <a:lnTo>
                                <a:pt x="399350" y="143204"/>
                              </a:lnTo>
                              <a:cubicBezTo>
                                <a:pt x="399045" y="143026"/>
                                <a:pt x="398664" y="142823"/>
                                <a:pt x="398410" y="142721"/>
                              </a:cubicBezTo>
                              <a:cubicBezTo>
                                <a:pt x="396036" y="141642"/>
                                <a:pt x="394081" y="142315"/>
                                <a:pt x="393230" y="142620"/>
                              </a:cubicBezTo>
                              <a:cubicBezTo>
                                <a:pt x="393205" y="142620"/>
                                <a:pt x="393167" y="142632"/>
                                <a:pt x="393142" y="142658"/>
                              </a:cubicBezTo>
                              <a:cubicBezTo>
                                <a:pt x="392697" y="142302"/>
                                <a:pt x="392329" y="142074"/>
                                <a:pt x="392075" y="141972"/>
                              </a:cubicBezTo>
                              <a:cubicBezTo>
                                <a:pt x="389561" y="140969"/>
                                <a:pt x="387568" y="141782"/>
                                <a:pt x="386781" y="142074"/>
                              </a:cubicBezTo>
                              <a:cubicBezTo>
                                <a:pt x="386565" y="141921"/>
                                <a:pt x="386222" y="141718"/>
                                <a:pt x="385981" y="141591"/>
                              </a:cubicBezTo>
                              <a:cubicBezTo>
                                <a:pt x="383518" y="140550"/>
                                <a:pt x="381487" y="141363"/>
                                <a:pt x="380611" y="141718"/>
                              </a:cubicBezTo>
                              <a:cubicBezTo>
                                <a:pt x="380573" y="141718"/>
                                <a:pt x="380560" y="141731"/>
                                <a:pt x="380534" y="141731"/>
                              </a:cubicBezTo>
                              <a:cubicBezTo>
                                <a:pt x="380116" y="141464"/>
                                <a:pt x="379709" y="141299"/>
                                <a:pt x="379557" y="141248"/>
                              </a:cubicBezTo>
                              <a:cubicBezTo>
                                <a:pt x="377246" y="140347"/>
                                <a:pt x="375050" y="141083"/>
                                <a:pt x="374123" y="141401"/>
                              </a:cubicBezTo>
                              <a:cubicBezTo>
                                <a:pt x="374085" y="141401"/>
                                <a:pt x="374034" y="141426"/>
                                <a:pt x="374009" y="141439"/>
                              </a:cubicBezTo>
                              <a:cubicBezTo>
                                <a:pt x="373729" y="141236"/>
                                <a:pt x="373425" y="141096"/>
                                <a:pt x="373209" y="141007"/>
                              </a:cubicBezTo>
                              <a:cubicBezTo>
                                <a:pt x="370657" y="140042"/>
                                <a:pt x="368600" y="140880"/>
                                <a:pt x="367712" y="141248"/>
                              </a:cubicBezTo>
                              <a:cubicBezTo>
                                <a:pt x="367661" y="141261"/>
                                <a:pt x="367610" y="141286"/>
                                <a:pt x="367572" y="141299"/>
                              </a:cubicBezTo>
                              <a:cubicBezTo>
                                <a:pt x="367242" y="141083"/>
                                <a:pt x="366823" y="140855"/>
                                <a:pt x="366506" y="140779"/>
                              </a:cubicBezTo>
                              <a:cubicBezTo>
                                <a:pt x="363535" y="139966"/>
                                <a:pt x="361872" y="140804"/>
                                <a:pt x="361173" y="141160"/>
                              </a:cubicBezTo>
                              <a:cubicBezTo>
                                <a:pt x="361148" y="141172"/>
                                <a:pt x="361110" y="141198"/>
                                <a:pt x="361084" y="141210"/>
                              </a:cubicBezTo>
                              <a:cubicBezTo>
                                <a:pt x="360716" y="141058"/>
                                <a:pt x="360158" y="140817"/>
                                <a:pt x="359891" y="140741"/>
                              </a:cubicBezTo>
                              <a:cubicBezTo>
                                <a:pt x="357542" y="140068"/>
                                <a:pt x="355841" y="140829"/>
                                <a:pt x="355029" y="141210"/>
                              </a:cubicBezTo>
                              <a:cubicBezTo>
                                <a:pt x="354978" y="141236"/>
                                <a:pt x="354927" y="141261"/>
                                <a:pt x="354876" y="141274"/>
                              </a:cubicBezTo>
                              <a:cubicBezTo>
                                <a:pt x="354419" y="141020"/>
                                <a:pt x="353772" y="140779"/>
                                <a:pt x="353416" y="140702"/>
                              </a:cubicBezTo>
                              <a:cubicBezTo>
                                <a:pt x="350890" y="140195"/>
                                <a:pt x="349036" y="140906"/>
                                <a:pt x="348249" y="141223"/>
                              </a:cubicBezTo>
                              <a:cubicBezTo>
                                <a:pt x="348211" y="141248"/>
                                <a:pt x="348173" y="141261"/>
                                <a:pt x="348147" y="141261"/>
                              </a:cubicBezTo>
                              <a:cubicBezTo>
                                <a:pt x="347817" y="141083"/>
                                <a:pt x="347335" y="140880"/>
                                <a:pt x="347081" y="140842"/>
                              </a:cubicBezTo>
                              <a:cubicBezTo>
                                <a:pt x="343970" y="140322"/>
                                <a:pt x="342434" y="141223"/>
                                <a:pt x="341774" y="141591"/>
                              </a:cubicBezTo>
                              <a:cubicBezTo>
                                <a:pt x="341774" y="141591"/>
                                <a:pt x="341761" y="141591"/>
                                <a:pt x="341761" y="141604"/>
                              </a:cubicBezTo>
                              <a:lnTo>
                                <a:pt x="341736" y="141591"/>
                              </a:lnTo>
                              <a:cubicBezTo>
                                <a:pt x="341254" y="141350"/>
                                <a:pt x="340847" y="141160"/>
                                <a:pt x="340606" y="141096"/>
                              </a:cubicBezTo>
                              <a:cubicBezTo>
                                <a:pt x="338206" y="140423"/>
                                <a:pt x="336467" y="141286"/>
                                <a:pt x="335629" y="141693"/>
                              </a:cubicBezTo>
                              <a:cubicBezTo>
                                <a:pt x="335566" y="141731"/>
                                <a:pt x="335515" y="141756"/>
                                <a:pt x="335464" y="141794"/>
                              </a:cubicBezTo>
                              <a:cubicBezTo>
                                <a:pt x="335071" y="141604"/>
                                <a:pt x="334690" y="141515"/>
                                <a:pt x="334398" y="141439"/>
                              </a:cubicBezTo>
                              <a:lnTo>
                                <a:pt x="334207" y="141401"/>
                              </a:lnTo>
                              <a:cubicBezTo>
                                <a:pt x="331744" y="140817"/>
                                <a:pt x="330018" y="141731"/>
                                <a:pt x="329192" y="142175"/>
                              </a:cubicBezTo>
                              <a:cubicBezTo>
                                <a:pt x="329154" y="142188"/>
                                <a:pt x="329116" y="142213"/>
                                <a:pt x="329078" y="142226"/>
                              </a:cubicBezTo>
                              <a:cubicBezTo>
                                <a:pt x="328773" y="142074"/>
                                <a:pt x="328354" y="141959"/>
                                <a:pt x="327809" y="141832"/>
                              </a:cubicBezTo>
                              <a:cubicBezTo>
                                <a:pt x="325117" y="141236"/>
                                <a:pt x="323238" y="142315"/>
                                <a:pt x="322451" y="142759"/>
                              </a:cubicBezTo>
                              <a:cubicBezTo>
                                <a:pt x="322438" y="142772"/>
                                <a:pt x="322413" y="142797"/>
                                <a:pt x="322387" y="142810"/>
                              </a:cubicBezTo>
                              <a:cubicBezTo>
                                <a:pt x="322197" y="142734"/>
                                <a:pt x="321880" y="142607"/>
                                <a:pt x="321372" y="142454"/>
                              </a:cubicBezTo>
                              <a:cubicBezTo>
                                <a:pt x="318794" y="141578"/>
                                <a:pt x="316674" y="142886"/>
                                <a:pt x="315658" y="143495"/>
                              </a:cubicBezTo>
                              <a:cubicBezTo>
                                <a:pt x="315570" y="143559"/>
                                <a:pt x="315481" y="143610"/>
                                <a:pt x="315417" y="143648"/>
                              </a:cubicBezTo>
                              <a:cubicBezTo>
                                <a:pt x="315074" y="143508"/>
                                <a:pt x="314656" y="143318"/>
                                <a:pt x="314414" y="143242"/>
                              </a:cubicBezTo>
                              <a:cubicBezTo>
                                <a:pt x="312510" y="142658"/>
                                <a:pt x="311456" y="143089"/>
                                <a:pt x="310745" y="143394"/>
                              </a:cubicBezTo>
                              <a:cubicBezTo>
                                <a:pt x="310440" y="143546"/>
                                <a:pt x="310237" y="143559"/>
                                <a:pt x="310123" y="143572"/>
                              </a:cubicBezTo>
                              <a:cubicBezTo>
                                <a:pt x="309298" y="143394"/>
                                <a:pt x="308422" y="143483"/>
                                <a:pt x="307838" y="143533"/>
                              </a:cubicBezTo>
                              <a:cubicBezTo>
                                <a:pt x="307762" y="143546"/>
                                <a:pt x="307723" y="143546"/>
                                <a:pt x="307660" y="143546"/>
                              </a:cubicBezTo>
                              <a:cubicBezTo>
                                <a:pt x="307584" y="142886"/>
                                <a:pt x="307533" y="142327"/>
                                <a:pt x="307444" y="141616"/>
                              </a:cubicBezTo>
                              <a:lnTo>
                                <a:pt x="314986" y="135726"/>
                              </a:lnTo>
                              <a:lnTo>
                                <a:pt x="305172" y="131980"/>
                              </a:lnTo>
                              <a:lnTo>
                                <a:pt x="305171" y="131980"/>
                              </a:lnTo>
                              <a:close/>
                              <a:moveTo>
                                <a:pt x="302264" y="122827"/>
                              </a:moveTo>
                              <a:cubicBezTo>
                                <a:pt x="302746" y="122636"/>
                                <a:pt x="303280" y="122560"/>
                                <a:pt x="303648" y="122141"/>
                              </a:cubicBezTo>
                              <a:cubicBezTo>
                                <a:pt x="303838" y="121925"/>
                                <a:pt x="303737" y="121519"/>
                                <a:pt x="303876" y="121252"/>
                              </a:cubicBezTo>
                              <a:cubicBezTo>
                                <a:pt x="305705" y="125290"/>
                                <a:pt x="310085" y="127981"/>
                                <a:pt x="315252" y="127981"/>
                              </a:cubicBezTo>
                              <a:cubicBezTo>
                                <a:pt x="315480" y="127981"/>
                                <a:pt x="315709" y="127981"/>
                                <a:pt x="315963" y="127969"/>
                              </a:cubicBezTo>
                              <a:cubicBezTo>
                                <a:pt x="320610" y="127765"/>
                                <a:pt x="324723" y="125277"/>
                                <a:pt x="326704" y="121710"/>
                              </a:cubicBezTo>
                              <a:lnTo>
                                <a:pt x="333179" y="120948"/>
                              </a:lnTo>
                              <a:lnTo>
                                <a:pt x="333179" y="120960"/>
                              </a:lnTo>
                              <a:lnTo>
                                <a:pt x="332912" y="121798"/>
                              </a:lnTo>
                              <a:lnTo>
                                <a:pt x="331439" y="126470"/>
                              </a:lnTo>
                              <a:lnTo>
                                <a:pt x="328646" y="122014"/>
                              </a:lnTo>
                              <a:lnTo>
                                <a:pt x="328646" y="122027"/>
                              </a:lnTo>
                              <a:lnTo>
                                <a:pt x="328646" y="122014"/>
                              </a:lnTo>
                              <a:lnTo>
                                <a:pt x="328392" y="123728"/>
                              </a:lnTo>
                              <a:cubicBezTo>
                                <a:pt x="328316" y="124274"/>
                                <a:pt x="327961" y="124820"/>
                                <a:pt x="327415" y="125379"/>
                              </a:cubicBezTo>
                              <a:cubicBezTo>
                                <a:pt x="325714" y="127042"/>
                                <a:pt x="322032" y="128578"/>
                                <a:pt x="317423" y="128908"/>
                              </a:cubicBezTo>
                              <a:cubicBezTo>
                                <a:pt x="316217" y="128997"/>
                                <a:pt x="315074" y="128971"/>
                                <a:pt x="313983" y="128895"/>
                              </a:cubicBezTo>
                              <a:cubicBezTo>
                                <a:pt x="310618" y="128667"/>
                                <a:pt x="307939" y="127715"/>
                                <a:pt x="306682" y="126369"/>
                              </a:cubicBezTo>
                              <a:cubicBezTo>
                                <a:pt x="306492" y="126140"/>
                                <a:pt x="306175" y="125950"/>
                                <a:pt x="306060" y="125709"/>
                              </a:cubicBezTo>
                              <a:lnTo>
                                <a:pt x="305299" y="124071"/>
                              </a:lnTo>
                              <a:lnTo>
                                <a:pt x="304130" y="128692"/>
                              </a:lnTo>
                              <a:cubicBezTo>
                                <a:pt x="303534" y="126750"/>
                                <a:pt x="303064" y="124871"/>
                                <a:pt x="302264" y="122827"/>
                              </a:cubicBezTo>
                              <a:moveTo>
                                <a:pt x="301312" y="121963"/>
                              </a:moveTo>
                              <a:cubicBezTo>
                                <a:pt x="299979" y="121963"/>
                                <a:pt x="298697" y="120465"/>
                                <a:pt x="298481" y="118663"/>
                              </a:cubicBezTo>
                              <a:cubicBezTo>
                                <a:pt x="298366" y="117622"/>
                                <a:pt x="298620" y="116631"/>
                                <a:pt x="299154" y="115996"/>
                              </a:cubicBezTo>
                              <a:cubicBezTo>
                                <a:pt x="299166" y="115984"/>
                                <a:pt x="299179" y="115958"/>
                                <a:pt x="299192" y="115958"/>
                              </a:cubicBezTo>
                              <a:cubicBezTo>
                                <a:pt x="299433" y="115679"/>
                                <a:pt x="299852" y="115336"/>
                                <a:pt x="300461" y="115324"/>
                              </a:cubicBezTo>
                              <a:lnTo>
                                <a:pt x="300512" y="115324"/>
                              </a:lnTo>
                              <a:cubicBezTo>
                                <a:pt x="301845" y="115324"/>
                                <a:pt x="303140" y="116822"/>
                                <a:pt x="303343" y="118624"/>
                              </a:cubicBezTo>
                              <a:lnTo>
                                <a:pt x="303343" y="118637"/>
                              </a:lnTo>
                              <a:cubicBezTo>
                                <a:pt x="303470" y="119678"/>
                                <a:pt x="303216" y="120668"/>
                                <a:pt x="302683" y="121303"/>
                              </a:cubicBezTo>
                              <a:cubicBezTo>
                                <a:pt x="302429" y="121608"/>
                                <a:pt x="301998" y="121951"/>
                                <a:pt x="301375" y="121963"/>
                              </a:cubicBezTo>
                              <a:lnTo>
                                <a:pt x="301312" y="121963"/>
                              </a:lnTo>
                              <a:close/>
                              <a:moveTo>
                                <a:pt x="297021" y="110728"/>
                              </a:moveTo>
                              <a:cubicBezTo>
                                <a:pt x="296399" y="109357"/>
                                <a:pt x="295789" y="108049"/>
                                <a:pt x="295205" y="106754"/>
                              </a:cubicBezTo>
                              <a:lnTo>
                                <a:pt x="306213" y="103466"/>
                              </a:lnTo>
                              <a:cubicBezTo>
                                <a:pt x="304778" y="106119"/>
                                <a:pt x="302150" y="111591"/>
                                <a:pt x="302188" y="114854"/>
                              </a:cubicBezTo>
                              <a:cubicBezTo>
                                <a:pt x="301655" y="114511"/>
                                <a:pt x="301134" y="114041"/>
                                <a:pt x="300499" y="114041"/>
                              </a:cubicBezTo>
                              <a:lnTo>
                                <a:pt x="300436" y="114041"/>
                              </a:lnTo>
                              <a:cubicBezTo>
                                <a:pt x="299852" y="114067"/>
                                <a:pt x="299382" y="114460"/>
                                <a:pt x="298912" y="114790"/>
                              </a:cubicBezTo>
                              <a:cubicBezTo>
                                <a:pt x="298278" y="113406"/>
                                <a:pt x="297630" y="112035"/>
                                <a:pt x="297021" y="110728"/>
                              </a:cubicBezTo>
                              <a:moveTo>
                                <a:pt x="294202" y="71853"/>
                              </a:moveTo>
                              <a:cubicBezTo>
                                <a:pt x="298874" y="64947"/>
                                <a:pt x="307482" y="62484"/>
                                <a:pt x="314122" y="62484"/>
                              </a:cubicBezTo>
                              <a:lnTo>
                                <a:pt x="314478" y="62484"/>
                              </a:lnTo>
                              <a:cubicBezTo>
                                <a:pt x="323542" y="62611"/>
                                <a:pt x="327212" y="64833"/>
                                <a:pt x="330754" y="66991"/>
                              </a:cubicBezTo>
                              <a:cubicBezTo>
                                <a:pt x="334042" y="68997"/>
                                <a:pt x="337508" y="71041"/>
                                <a:pt x="345037" y="71193"/>
                              </a:cubicBezTo>
                              <a:cubicBezTo>
                                <a:pt x="345824" y="73110"/>
                                <a:pt x="346687" y="75421"/>
                                <a:pt x="347538" y="78011"/>
                              </a:cubicBezTo>
                              <a:cubicBezTo>
                                <a:pt x="338511" y="77414"/>
                                <a:pt x="334080" y="75002"/>
                                <a:pt x="329903" y="72640"/>
                              </a:cubicBezTo>
                              <a:cubicBezTo>
                                <a:pt x="325878" y="70355"/>
                                <a:pt x="322070" y="68197"/>
                                <a:pt x="314719" y="67943"/>
                              </a:cubicBezTo>
                              <a:lnTo>
                                <a:pt x="314351" y="67943"/>
                              </a:lnTo>
                              <a:cubicBezTo>
                                <a:pt x="310872" y="67943"/>
                                <a:pt x="303800" y="69543"/>
                                <a:pt x="299585" y="75776"/>
                              </a:cubicBezTo>
                              <a:cubicBezTo>
                                <a:pt x="296488" y="80372"/>
                                <a:pt x="294266" y="89018"/>
                                <a:pt x="300626" y="103808"/>
                              </a:cubicBezTo>
                              <a:lnTo>
                                <a:pt x="295624" y="105294"/>
                              </a:lnTo>
                              <a:cubicBezTo>
                                <a:pt x="289594" y="90694"/>
                                <a:pt x="289086" y="79420"/>
                                <a:pt x="294202" y="71853"/>
                              </a:cubicBezTo>
                              <a:moveTo>
                                <a:pt x="290647" y="105840"/>
                              </a:moveTo>
                              <a:lnTo>
                                <a:pt x="290647" y="105840"/>
                              </a:lnTo>
                              <a:cubicBezTo>
                                <a:pt x="289797" y="106551"/>
                                <a:pt x="288768" y="106868"/>
                                <a:pt x="287626" y="106792"/>
                              </a:cubicBezTo>
                              <a:cubicBezTo>
                                <a:pt x="286508" y="106703"/>
                                <a:pt x="285518" y="106183"/>
                                <a:pt x="284807" y="105345"/>
                              </a:cubicBezTo>
                              <a:cubicBezTo>
                                <a:pt x="284083" y="104481"/>
                                <a:pt x="283741" y="103402"/>
                                <a:pt x="283855" y="102298"/>
                              </a:cubicBezTo>
                              <a:cubicBezTo>
                                <a:pt x="283944" y="101193"/>
                                <a:pt x="284477" y="100203"/>
                                <a:pt x="285315" y="99479"/>
                              </a:cubicBezTo>
                              <a:cubicBezTo>
                                <a:pt x="286077" y="98844"/>
                                <a:pt x="287016" y="98514"/>
                                <a:pt x="287981" y="98514"/>
                              </a:cubicBezTo>
                              <a:cubicBezTo>
                                <a:pt x="288108" y="98514"/>
                                <a:pt x="288222" y="98514"/>
                                <a:pt x="288349" y="98527"/>
                              </a:cubicBezTo>
                              <a:cubicBezTo>
                                <a:pt x="289454" y="98629"/>
                                <a:pt x="290444" y="99136"/>
                                <a:pt x="291155" y="99974"/>
                              </a:cubicBezTo>
                              <a:cubicBezTo>
                                <a:pt x="292628" y="101752"/>
                                <a:pt x="292399" y="104367"/>
                                <a:pt x="290647" y="105840"/>
                              </a:cubicBezTo>
                              <a:moveTo>
                                <a:pt x="282090" y="94452"/>
                              </a:moveTo>
                              <a:cubicBezTo>
                                <a:pt x="280618" y="92700"/>
                                <a:pt x="280846" y="90072"/>
                                <a:pt x="282585" y="88599"/>
                              </a:cubicBezTo>
                              <a:cubicBezTo>
                                <a:pt x="283347" y="87964"/>
                                <a:pt x="284287" y="87621"/>
                                <a:pt x="285264" y="87621"/>
                              </a:cubicBezTo>
                              <a:cubicBezTo>
                                <a:pt x="285379" y="87621"/>
                                <a:pt x="285493" y="87621"/>
                                <a:pt x="285620" y="87634"/>
                              </a:cubicBezTo>
                              <a:cubicBezTo>
                                <a:pt x="286724" y="87736"/>
                                <a:pt x="287715" y="88256"/>
                                <a:pt x="288438" y="89120"/>
                              </a:cubicBezTo>
                              <a:cubicBezTo>
                                <a:pt x="289149" y="89970"/>
                                <a:pt x="289492" y="91024"/>
                                <a:pt x="289403" y="92141"/>
                              </a:cubicBezTo>
                              <a:cubicBezTo>
                                <a:pt x="289314" y="93233"/>
                                <a:pt x="288794" y="94249"/>
                                <a:pt x="287930" y="94960"/>
                              </a:cubicBezTo>
                              <a:cubicBezTo>
                                <a:pt x="287092" y="95658"/>
                                <a:pt x="285975" y="96013"/>
                                <a:pt x="284896" y="95912"/>
                              </a:cubicBezTo>
                              <a:cubicBezTo>
                                <a:pt x="283792" y="95810"/>
                                <a:pt x="282801" y="95290"/>
                                <a:pt x="282090" y="94452"/>
                              </a:cubicBezTo>
                              <a:moveTo>
                                <a:pt x="281824" y="83051"/>
                              </a:moveTo>
                              <a:cubicBezTo>
                                <a:pt x="280338" y="81312"/>
                                <a:pt x="280580" y="78684"/>
                                <a:pt x="282344" y="77211"/>
                              </a:cubicBezTo>
                              <a:cubicBezTo>
                                <a:pt x="283081" y="76576"/>
                                <a:pt x="284020" y="76246"/>
                                <a:pt x="284985" y="76246"/>
                              </a:cubicBezTo>
                              <a:cubicBezTo>
                                <a:pt x="285112" y="76246"/>
                                <a:pt x="285239" y="76246"/>
                                <a:pt x="285366" y="76259"/>
                              </a:cubicBezTo>
                              <a:cubicBezTo>
                                <a:pt x="286470" y="76360"/>
                                <a:pt x="287473" y="76881"/>
                                <a:pt x="288184" y="77731"/>
                              </a:cubicBezTo>
                              <a:cubicBezTo>
                                <a:pt x="288895" y="78569"/>
                                <a:pt x="289225" y="79648"/>
                                <a:pt x="289136" y="80753"/>
                              </a:cubicBezTo>
                              <a:cubicBezTo>
                                <a:pt x="289048" y="81858"/>
                                <a:pt x="288527" y="82860"/>
                                <a:pt x="287676" y="83559"/>
                              </a:cubicBezTo>
                              <a:cubicBezTo>
                                <a:pt x="285924" y="85057"/>
                                <a:pt x="283309" y="84816"/>
                                <a:pt x="281824" y="83051"/>
                              </a:cubicBezTo>
                              <a:moveTo>
                                <a:pt x="285582" y="66331"/>
                              </a:moveTo>
                              <a:cubicBezTo>
                                <a:pt x="286369" y="65670"/>
                                <a:pt x="287321" y="65366"/>
                                <a:pt x="288261" y="65366"/>
                              </a:cubicBezTo>
                              <a:cubicBezTo>
                                <a:pt x="289441" y="65366"/>
                                <a:pt x="290622" y="65861"/>
                                <a:pt x="291447" y="66838"/>
                              </a:cubicBezTo>
                              <a:cubicBezTo>
                                <a:pt x="292158" y="67689"/>
                                <a:pt x="292488" y="68755"/>
                                <a:pt x="292399" y="69860"/>
                              </a:cubicBezTo>
                              <a:cubicBezTo>
                                <a:pt x="292298" y="70965"/>
                                <a:pt x="291777" y="71968"/>
                                <a:pt x="290939" y="72678"/>
                              </a:cubicBezTo>
                              <a:lnTo>
                                <a:pt x="290927" y="72678"/>
                              </a:lnTo>
                              <a:cubicBezTo>
                                <a:pt x="290076" y="73377"/>
                                <a:pt x="288997" y="73707"/>
                                <a:pt x="287880" y="73631"/>
                              </a:cubicBezTo>
                              <a:cubicBezTo>
                                <a:pt x="286775" y="73542"/>
                                <a:pt x="285798" y="73034"/>
                                <a:pt x="285087" y="72171"/>
                              </a:cubicBezTo>
                              <a:cubicBezTo>
                                <a:pt x="283627" y="70419"/>
                                <a:pt x="283842" y="67803"/>
                                <a:pt x="285582" y="66331"/>
                              </a:cubicBezTo>
                              <a:moveTo>
                                <a:pt x="293491" y="58167"/>
                              </a:moveTo>
                              <a:cubicBezTo>
                                <a:pt x="294266" y="57507"/>
                                <a:pt x="295218" y="57190"/>
                                <a:pt x="296157" y="57190"/>
                              </a:cubicBezTo>
                              <a:cubicBezTo>
                                <a:pt x="297338" y="57190"/>
                                <a:pt x="298519" y="57710"/>
                                <a:pt x="299344" y="58675"/>
                              </a:cubicBezTo>
                              <a:cubicBezTo>
                                <a:pt x="300055" y="59526"/>
                                <a:pt x="300385" y="60605"/>
                                <a:pt x="300296" y="61709"/>
                              </a:cubicBezTo>
                              <a:cubicBezTo>
                                <a:pt x="300207" y="62814"/>
                                <a:pt x="299687" y="63804"/>
                                <a:pt x="298836" y="64515"/>
                              </a:cubicBezTo>
                              <a:cubicBezTo>
                                <a:pt x="297973" y="65239"/>
                                <a:pt x="296830" y="65544"/>
                                <a:pt x="295789" y="65480"/>
                              </a:cubicBezTo>
                              <a:cubicBezTo>
                                <a:pt x="294685" y="65391"/>
                                <a:pt x="293694" y="64858"/>
                                <a:pt x="292971" y="64007"/>
                              </a:cubicBezTo>
                              <a:cubicBezTo>
                                <a:pt x="292272" y="63157"/>
                                <a:pt x="291930" y="62103"/>
                                <a:pt x="292031" y="60998"/>
                              </a:cubicBezTo>
                              <a:cubicBezTo>
                                <a:pt x="292120" y="59881"/>
                                <a:pt x="292641" y="58878"/>
                                <a:pt x="293491" y="58167"/>
                              </a:cubicBezTo>
                              <a:moveTo>
                                <a:pt x="304016" y="53940"/>
                              </a:moveTo>
                              <a:cubicBezTo>
                                <a:pt x="304791" y="53279"/>
                                <a:pt x="305743" y="52962"/>
                                <a:pt x="306682" y="52962"/>
                              </a:cubicBezTo>
                              <a:cubicBezTo>
                                <a:pt x="307876" y="52962"/>
                                <a:pt x="309044" y="53457"/>
                                <a:pt x="309869" y="54447"/>
                              </a:cubicBezTo>
                              <a:cubicBezTo>
                                <a:pt x="310580" y="55285"/>
                                <a:pt x="310923" y="56365"/>
                                <a:pt x="310821" y="57469"/>
                              </a:cubicBezTo>
                              <a:cubicBezTo>
                                <a:pt x="310719" y="58574"/>
                                <a:pt x="310199" y="59564"/>
                                <a:pt x="309361" y="60275"/>
                              </a:cubicBezTo>
                              <a:lnTo>
                                <a:pt x="309348" y="60275"/>
                              </a:lnTo>
                              <a:cubicBezTo>
                                <a:pt x="308498" y="60986"/>
                                <a:pt x="307368" y="61252"/>
                                <a:pt x="306314" y="61240"/>
                              </a:cubicBezTo>
                              <a:cubicBezTo>
                                <a:pt x="305209" y="61138"/>
                                <a:pt x="304219" y="60630"/>
                                <a:pt x="303508" y="59767"/>
                              </a:cubicBezTo>
                              <a:cubicBezTo>
                                <a:pt x="302035" y="58015"/>
                                <a:pt x="302264" y="55400"/>
                                <a:pt x="304016" y="53940"/>
                              </a:cubicBezTo>
                              <a:moveTo>
                                <a:pt x="315265" y="53305"/>
                              </a:moveTo>
                              <a:cubicBezTo>
                                <a:pt x="316039" y="52657"/>
                                <a:pt x="316991" y="52340"/>
                                <a:pt x="317931" y="52340"/>
                              </a:cubicBezTo>
                              <a:cubicBezTo>
                                <a:pt x="319112" y="52340"/>
                                <a:pt x="320280" y="52848"/>
                                <a:pt x="321105" y="53825"/>
                              </a:cubicBezTo>
                              <a:cubicBezTo>
                                <a:pt x="322578" y="55577"/>
                                <a:pt x="322349" y="58193"/>
                                <a:pt x="320597" y="59665"/>
                              </a:cubicBezTo>
                              <a:cubicBezTo>
                                <a:pt x="319746" y="60376"/>
                                <a:pt x="318718" y="60744"/>
                                <a:pt x="317575" y="60618"/>
                              </a:cubicBezTo>
                              <a:cubicBezTo>
                                <a:pt x="316458" y="60529"/>
                                <a:pt x="315468" y="59995"/>
                                <a:pt x="314757" y="59145"/>
                              </a:cubicBezTo>
                              <a:cubicBezTo>
                                <a:pt x="314046" y="58294"/>
                                <a:pt x="313690" y="57228"/>
                                <a:pt x="313805" y="56123"/>
                              </a:cubicBezTo>
                              <a:cubicBezTo>
                                <a:pt x="313894" y="55019"/>
                                <a:pt x="314414" y="54016"/>
                                <a:pt x="315265" y="53305"/>
                              </a:cubicBezTo>
                              <a:moveTo>
                                <a:pt x="326386" y="55907"/>
                              </a:moveTo>
                              <a:cubicBezTo>
                                <a:pt x="327161" y="55247"/>
                                <a:pt x="328113" y="54943"/>
                                <a:pt x="329052" y="54943"/>
                              </a:cubicBezTo>
                              <a:cubicBezTo>
                                <a:pt x="330233" y="54943"/>
                                <a:pt x="331414" y="55438"/>
                                <a:pt x="332239" y="56415"/>
                              </a:cubicBezTo>
                              <a:cubicBezTo>
                                <a:pt x="333699" y="58167"/>
                                <a:pt x="333471" y="60795"/>
                                <a:pt x="331719" y="62268"/>
                              </a:cubicBezTo>
                              <a:cubicBezTo>
                                <a:pt x="330868" y="62966"/>
                                <a:pt x="329852" y="63233"/>
                                <a:pt x="328697" y="63233"/>
                              </a:cubicBezTo>
                              <a:cubicBezTo>
                                <a:pt x="327592" y="63119"/>
                                <a:pt x="326589" y="62611"/>
                                <a:pt x="325878" y="61747"/>
                              </a:cubicBezTo>
                              <a:cubicBezTo>
                                <a:pt x="325168" y="60910"/>
                                <a:pt x="324825" y="59830"/>
                                <a:pt x="324914" y="58726"/>
                              </a:cubicBezTo>
                              <a:cubicBezTo>
                                <a:pt x="325015" y="57621"/>
                                <a:pt x="325536" y="56618"/>
                                <a:pt x="326386" y="55907"/>
                              </a:cubicBezTo>
                              <a:moveTo>
                                <a:pt x="336556" y="60986"/>
                              </a:moveTo>
                              <a:cubicBezTo>
                                <a:pt x="337343" y="60338"/>
                                <a:pt x="338308" y="60021"/>
                                <a:pt x="339247" y="60021"/>
                              </a:cubicBezTo>
                              <a:cubicBezTo>
                                <a:pt x="340428" y="60021"/>
                                <a:pt x="341609" y="60529"/>
                                <a:pt x="342409" y="61494"/>
                              </a:cubicBezTo>
                              <a:cubicBezTo>
                                <a:pt x="343881" y="63246"/>
                                <a:pt x="343653" y="65886"/>
                                <a:pt x="341913" y="67346"/>
                              </a:cubicBezTo>
                              <a:cubicBezTo>
                                <a:pt x="340161" y="68844"/>
                                <a:pt x="337533" y="68603"/>
                                <a:pt x="336048" y="66839"/>
                              </a:cubicBezTo>
                              <a:cubicBezTo>
                                <a:pt x="334588" y="65086"/>
                                <a:pt x="334804" y="62458"/>
                                <a:pt x="336556" y="60986"/>
                              </a:cubicBezTo>
                              <a:moveTo>
                                <a:pt x="349366" y="67803"/>
                              </a:moveTo>
                              <a:cubicBezTo>
                                <a:pt x="350077" y="69517"/>
                                <a:pt x="352832" y="76525"/>
                                <a:pt x="353644" y="82124"/>
                              </a:cubicBezTo>
                              <a:cubicBezTo>
                                <a:pt x="354508" y="87888"/>
                                <a:pt x="354952" y="94871"/>
                                <a:pt x="355054" y="96445"/>
                              </a:cubicBezTo>
                              <a:lnTo>
                                <a:pt x="351765" y="96445"/>
                              </a:lnTo>
                              <a:cubicBezTo>
                                <a:pt x="351689" y="94858"/>
                                <a:pt x="351308" y="87177"/>
                                <a:pt x="350013" y="81883"/>
                              </a:cubicBezTo>
                              <a:cubicBezTo>
                                <a:pt x="348642" y="76297"/>
                                <a:pt x="346014" y="70101"/>
                                <a:pt x="344999" y="67803"/>
                              </a:cubicBezTo>
                              <a:lnTo>
                                <a:pt x="349366" y="67803"/>
                              </a:lnTo>
                              <a:close/>
                              <a:moveTo>
                                <a:pt x="350483" y="60897"/>
                              </a:moveTo>
                              <a:lnTo>
                                <a:pt x="357999" y="60897"/>
                              </a:lnTo>
                              <a:lnTo>
                                <a:pt x="357999" y="53292"/>
                              </a:lnTo>
                              <a:cubicBezTo>
                                <a:pt x="358634" y="53165"/>
                                <a:pt x="359218" y="52911"/>
                                <a:pt x="359878" y="52911"/>
                              </a:cubicBezTo>
                              <a:cubicBezTo>
                                <a:pt x="360551" y="52911"/>
                                <a:pt x="361148" y="53165"/>
                                <a:pt x="361770" y="53292"/>
                              </a:cubicBezTo>
                              <a:lnTo>
                                <a:pt x="361770" y="60897"/>
                              </a:lnTo>
                              <a:lnTo>
                                <a:pt x="369286" y="60897"/>
                              </a:lnTo>
                              <a:cubicBezTo>
                                <a:pt x="369400" y="61494"/>
                                <a:pt x="369654" y="62052"/>
                                <a:pt x="369654" y="62687"/>
                              </a:cubicBezTo>
                              <a:cubicBezTo>
                                <a:pt x="369654" y="63068"/>
                                <a:pt x="369514" y="63423"/>
                                <a:pt x="369464" y="63791"/>
                              </a:cubicBezTo>
                              <a:lnTo>
                                <a:pt x="350293" y="63791"/>
                              </a:lnTo>
                              <a:cubicBezTo>
                                <a:pt x="350242" y="63423"/>
                                <a:pt x="350115" y="63068"/>
                                <a:pt x="350115" y="62687"/>
                              </a:cubicBezTo>
                              <a:cubicBezTo>
                                <a:pt x="350115" y="62052"/>
                                <a:pt x="350356" y="61494"/>
                                <a:pt x="350483" y="60897"/>
                              </a:cubicBezTo>
                              <a:moveTo>
                                <a:pt x="356069" y="53686"/>
                              </a:moveTo>
                              <a:lnTo>
                                <a:pt x="356069" y="58967"/>
                              </a:lnTo>
                              <a:lnTo>
                                <a:pt x="350864" y="58967"/>
                              </a:lnTo>
                              <a:cubicBezTo>
                                <a:pt x="351842" y="56593"/>
                                <a:pt x="353721" y="54689"/>
                                <a:pt x="356069" y="53686"/>
                              </a:cubicBezTo>
                              <a:moveTo>
                                <a:pt x="358228" y="44570"/>
                              </a:moveTo>
                              <a:cubicBezTo>
                                <a:pt x="358774" y="44773"/>
                                <a:pt x="359269" y="45167"/>
                                <a:pt x="359853" y="45167"/>
                              </a:cubicBezTo>
                              <a:cubicBezTo>
                                <a:pt x="360462" y="45167"/>
                                <a:pt x="360932" y="44621"/>
                                <a:pt x="361503" y="44405"/>
                              </a:cubicBezTo>
                              <a:cubicBezTo>
                                <a:pt x="362151" y="46868"/>
                                <a:pt x="363573" y="49813"/>
                                <a:pt x="364944" y="52251"/>
                              </a:cubicBezTo>
                              <a:cubicBezTo>
                                <a:pt x="363395" y="51502"/>
                                <a:pt x="361719" y="50994"/>
                                <a:pt x="359878" y="50994"/>
                              </a:cubicBezTo>
                              <a:cubicBezTo>
                                <a:pt x="358050" y="50994"/>
                                <a:pt x="356361" y="51502"/>
                                <a:pt x="354813" y="52264"/>
                              </a:cubicBezTo>
                              <a:cubicBezTo>
                                <a:pt x="356158" y="49877"/>
                                <a:pt x="357542" y="46995"/>
                                <a:pt x="358228" y="44570"/>
                              </a:cubicBezTo>
                              <a:moveTo>
                                <a:pt x="357529" y="38260"/>
                              </a:moveTo>
                              <a:cubicBezTo>
                                <a:pt x="358126" y="37549"/>
                                <a:pt x="358989" y="37181"/>
                                <a:pt x="359853" y="37181"/>
                              </a:cubicBezTo>
                              <a:cubicBezTo>
                                <a:pt x="360551" y="37181"/>
                                <a:pt x="361237" y="37410"/>
                                <a:pt x="361808" y="37892"/>
                              </a:cubicBezTo>
                              <a:cubicBezTo>
                                <a:pt x="362417" y="38413"/>
                                <a:pt x="362798" y="39149"/>
                                <a:pt x="362874" y="39949"/>
                              </a:cubicBezTo>
                              <a:cubicBezTo>
                                <a:pt x="362951" y="40761"/>
                                <a:pt x="362697" y="41549"/>
                                <a:pt x="362189" y="42158"/>
                              </a:cubicBezTo>
                              <a:cubicBezTo>
                                <a:pt x="361097" y="43466"/>
                                <a:pt x="359192" y="43631"/>
                                <a:pt x="357910" y="42526"/>
                              </a:cubicBezTo>
                              <a:cubicBezTo>
                                <a:pt x="356628" y="41460"/>
                                <a:pt x="356463" y="39543"/>
                                <a:pt x="357529" y="38260"/>
                              </a:cubicBezTo>
                              <a:moveTo>
                                <a:pt x="355485" y="29018"/>
                              </a:moveTo>
                              <a:lnTo>
                                <a:pt x="364271" y="29018"/>
                              </a:lnTo>
                              <a:cubicBezTo>
                                <a:pt x="363255" y="30681"/>
                                <a:pt x="361732" y="33461"/>
                                <a:pt x="360970" y="35772"/>
                              </a:cubicBezTo>
                              <a:cubicBezTo>
                                <a:pt x="360195" y="35582"/>
                                <a:pt x="359523" y="35442"/>
                                <a:pt x="358748" y="35645"/>
                              </a:cubicBezTo>
                              <a:cubicBezTo>
                                <a:pt x="357961" y="33347"/>
                                <a:pt x="356488" y="30656"/>
                                <a:pt x="355485" y="29018"/>
                              </a:cubicBezTo>
                              <a:moveTo>
                                <a:pt x="368905" y="58967"/>
                              </a:moveTo>
                              <a:lnTo>
                                <a:pt x="363700" y="58967"/>
                              </a:lnTo>
                              <a:lnTo>
                                <a:pt x="363700" y="53686"/>
                              </a:lnTo>
                              <a:cubicBezTo>
                                <a:pt x="366048" y="54689"/>
                                <a:pt x="367927" y="56593"/>
                                <a:pt x="368905" y="58967"/>
                              </a:cubicBezTo>
                              <a:moveTo>
                                <a:pt x="370263" y="67803"/>
                              </a:moveTo>
                              <a:lnTo>
                                <a:pt x="374529" y="67803"/>
                              </a:lnTo>
                              <a:cubicBezTo>
                                <a:pt x="373514" y="70101"/>
                                <a:pt x="370860" y="76297"/>
                                <a:pt x="369489" y="81883"/>
                              </a:cubicBezTo>
                              <a:cubicBezTo>
                                <a:pt x="368270" y="86898"/>
                                <a:pt x="367838" y="94325"/>
                                <a:pt x="367750" y="96445"/>
                              </a:cubicBezTo>
                              <a:lnTo>
                                <a:pt x="364449" y="96445"/>
                              </a:lnTo>
                              <a:cubicBezTo>
                                <a:pt x="364588" y="94363"/>
                                <a:pt x="365058" y="87558"/>
                                <a:pt x="365858" y="82124"/>
                              </a:cubicBezTo>
                              <a:cubicBezTo>
                                <a:pt x="366607" y="77084"/>
                                <a:pt x="368829" y="71117"/>
                                <a:pt x="369794" y="68679"/>
                              </a:cubicBezTo>
                              <a:cubicBezTo>
                                <a:pt x="369971" y="68400"/>
                                <a:pt x="370111" y="68095"/>
                                <a:pt x="370263" y="67803"/>
                              </a:cubicBezTo>
                              <a:moveTo>
                                <a:pt x="388761" y="66991"/>
                              </a:moveTo>
                              <a:cubicBezTo>
                                <a:pt x="392316" y="64833"/>
                                <a:pt x="395973" y="62611"/>
                                <a:pt x="405037" y="62484"/>
                              </a:cubicBezTo>
                              <a:lnTo>
                                <a:pt x="405380" y="62484"/>
                              </a:lnTo>
                              <a:cubicBezTo>
                                <a:pt x="412033" y="62484"/>
                                <a:pt x="420641" y="64947"/>
                                <a:pt x="425313" y="71853"/>
                              </a:cubicBezTo>
                              <a:cubicBezTo>
                                <a:pt x="430417" y="79420"/>
                                <a:pt x="429921" y="90694"/>
                                <a:pt x="423904" y="105307"/>
                              </a:cubicBezTo>
                              <a:lnTo>
                                <a:pt x="418889" y="103808"/>
                              </a:lnTo>
                              <a:cubicBezTo>
                                <a:pt x="425249" y="89018"/>
                                <a:pt x="423027" y="80372"/>
                                <a:pt x="419930" y="75776"/>
                              </a:cubicBezTo>
                              <a:cubicBezTo>
                                <a:pt x="415715" y="69543"/>
                                <a:pt x="408630" y="67943"/>
                                <a:pt x="405139" y="67943"/>
                              </a:cubicBezTo>
                              <a:lnTo>
                                <a:pt x="404784" y="67943"/>
                              </a:lnTo>
                              <a:cubicBezTo>
                                <a:pt x="397433" y="68197"/>
                                <a:pt x="393637" y="70355"/>
                                <a:pt x="389599" y="72640"/>
                              </a:cubicBezTo>
                              <a:cubicBezTo>
                                <a:pt x="385435" y="75002"/>
                                <a:pt x="380991" y="77414"/>
                                <a:pt x="371977" y="78011"/>
                              </a:cubicBezTo>
                              <a:cubicBezTo>
                                <a:pt x="372815" y="75421"/>
                                <a:pt x="373691" y="73110"/>
                                <a:pt x="374478" y="71193"/>
                              </a:cubicBezTo>
                              <a:cubicBezTo>
                                <a:pt x="381994" y="71041"/>
                                <a:pt x="385473" y="68984"/>
                                <a:pt x="388761" y="66991"/>
                              </a:cubicBezTo>
                              <a:moveTo>
                                <a:pt x="377094" y="61494"/>
                              </a:moveTo>
                              <a:cubicBezTo>
                                <a:pt x="377792" y="60656"/>
                                <a:pt x="378782" y="60148"/>
                                <a:pt x="379874" y="60034"/>
                              </a:cubicBezTo>
                              <a:cubicBezTo>
                                <a:pt x="380014" y="60021"/>
                                <a:pt x="380141" y="60021"/>
                                <a:pt x="380280" y="60021"/>
                              </a:cubicBezTo>
                              <a:cubicBezTo>
                                <a:pt x="381245" y="60021"/>
                                <a:pt x="382185" y="60351"/>
                                <a:pt x="382934" y="60986"/>
                              </a:cubicBezTo>
                              <a:cubicBezTo>
                                <a:pt x="383797" y="61697"/>
                                <a:pt x="384318" y="62712"/>
                                <a:pt x="384419" y="63817"/>
                              </a:cubicBezTo>
                              <a:cubicBezTo>
                                <a:pt x="384508" y="64909"/>
                                <a:pt x="384165" y="65988"/>
                                <a:pt x="383454" y="66839"/>
                              </a:cubicBezTo>
                              <a:cubicBezTo>
                                <a:pt x="381969" y="68578"/>
                                <a:pt x="379328" y="68819"/>
                                <a:pt x="377602" y="67346"/>
                              </a:cubicBezTo>
                              <a:cubicBezTo>
                                <a:pt x="376764" y="66635"/>
                                <a:pt x="376230" y="65645"/>
                                <a:pt x="376142" y="64541"/>
                              </a:cubicBezTo>
                              <a:cubicBezTo>
                                <a:pt x="376040" y="63436"/>
                                <a:pt x="376383" y="62357"/>
                                <a:pt x="377094" y="61494"/>
                              </a:cubicBezTo>
                              <a:moveTo>
                                <a:pt x="387276" y="56415"/>
                              </a:moveTo>
                              <a:cubicBezTo>
                                <a:pt x="387987" y="55577"/>
                                <a:pt x="388990" y="55044"/>
                                <a:pt x="390082" y="54955"/>
                              </a:cubicBezTo>
                              <a:cubicBezTo>
                                <a:pt x="390209" y="54943"/>
                                <a:pt x="390336" y="54930"/>
                                <a:pt x="390463" y="54930"/>
                              </a:cubicBezTo>
                              <a:cubicBezTo>
                                <a:pt x="391440" y="54930"/>
                                <a:pt x="392380" y="55273"/>
                                <a:pt x="393129" y="55895"/>
                              </a:cubicBezTo>
                              <a:cubicBezTo>
                                <a:pt x="394868" y="57380"/>
                                <a:pt x="395097" y="59995"/>
                                <a:pt x="393637" y="61760"/>
                              </a:cubicBezTo>
                              <a:cubicBezTo>
                                <a:pt x="392926" y="62598"/>
                                <a:pt x="391910" y="63119"/>
                                <a:pt x="390818" y="63220"/>
                              </a:cubicBezTo>
                              <a:cubicBezTo>
                                <a:pt x="389574" y="63296"/>
                                <a:pt x="388622" y="62966"/>
                                <a:pt x="387797" y="62268"/>
                              </a:cubicBezTo>
                              <a:lnTo>
                                <a:pt x="387797" y="62255"/>
                              </a:lnTo>
                              <a:cubicBezTo>
                                <a:pt x="386933" y="61544"/>
                                <a:pt x="386413" y="60554"/>
                                <a:pt x="386311" y="59450"/>
                              </a:cubicBezTo>
                              <a:cubicBezTo>
                                <a:pt x="386222" y="58345"/>
                                <a:pt x="386565" y="57266"/>
                                <a:pt x="387276" y="56415"/>
                              </a:cubicBezTo>
                              <a:moveTo>
                                <a:pt x="398410" y="53787"/>
                              </a:moveTo>
                              <a:cubicBezTo>
                                <a:pt x="399121" y="52937"/>
                                <a:pt x="400124" y="52416"/>
                                <a:pt x="401241" y="52315"/>
                              </a:cubicBezTo>
                              <a:cubicBezTo>
                                <a:pt x="402295" y="52226"/>
                                <a:pt x="403425" y="52568"/>
                                <a:pt x="404250" y="53279"/>
                              </a:cubicBezTo>
                              <a:cubicBezTo>
                                <a:pt x="405114" y="53990"/>
                                <a:pt x="405634" y="54981"/>
                                <a:pt x="405723" y="56085"/>
                              </a:cubicBezTo>
                              <a:cubicBezTo>
                                <a:pt x="405736" y="56212"/>
                                <a:pt x="405736" y="56326"/>
                                <a:pt x="405736" y="56453"/>
                              </a:cubicBezTo>
                              <a:cubicBezTo>
                                <a:pt x="405761" y="57431"/>
                                <a:pt x="405418" y="58370"/>
                                <a:pt x="404771" y="59119"/>
                              </a:cubicBezTo>
                              <a:cubicBezTo>
                                <a:pt x="404060" y="59970"/>
                                <a:pt x="403057" y="60503"/>
                                <a:pt x="401940" y="60579"/>
                              </a:cubicBezTo>
                              <a:cubicBezTo>
                                <a:pt x="400848" y="60681"/>
                                <a:pt x="399781" y="60351"/>
                                <a:pt x="398931" y="59640"/>
                              </a:cubicBezTo>
                              <a:lnTo>
                                <a:pt x="398931" y="59627"/>
                              </a:lnTo>
                              <a:cubicBezTo>
                                <a:pt x="397940" y="58802"/>
                                <a:pt x="397433" y="57634"/>
                                <a:pt x="397458" y="56441"/>
                              </a:cubicBezTo>
                              <a:cubicBezTo>
                                <a:pt x="397458" y="55501"/>
                                <a:pt x="397763" y="54562"/>
                                <a:pt x="398410" y="53787"/>
                              </a:cubicBezTo>
                              <a:moveTo>
                                <a:pt x="409646" y="54435"/>
                              </a:moveTo>
                              <a:cubicBezTo>
                                <a:pt x="410357" y="53584"/>
                                <a:pt x="411360" y="53064"/>
                                <a:pt x="412452" y="52975"/>
                              </a:cubicBezTo>
                              <a:cubicBezTo>
                                <a:pt x="412566" y="52962"/>
                                <a:pt x="412693" y="52949"/>
                                <a:pt x="412833" y="52949"/>
                              </a:cubicBezTo>
                              <a:cubicBezTo>
                                <a:pt x="413798" y="52949"/>
                                <a:pt x="414737" y="53292"/>
                                <a:pt x="415486" y="53940"/>
                              </a:cubicBezTo>
                              <a:cubicBezTo>
                                <a:pt x="417238" y="55400"/>
                                <a:pt x="417479" y="58015"/>
                                <a:pt x="416019" y="59767"/>
                              </a:cubicBezTo>
                              <a:cubicBezTo>
                                <a:pt x="414534" y="61506"/>
                                <a:pt x="411893" y="61748"/>
                                <a:pt x="410154" y="60275"/>
                              </a:cubicBezTo>
                              <a:cubicBezTo>
                                <a:pt x="409316" y="59577"/>
                                <a:pt x="408783" y="58574"/>
                                <a:pt x="408694" y="57482"/>
                              </a:cubicBezTo>
                              <a:cubicBezTo>
                                <a:pt x="408592" y="56377"/>
                                <a:pt x="408935" y="55298"/>
                                <a:pt x="409646" y="54435"/>
                              </a:cubicBezTo>
                              <a:moveTo>
                                <a:pt x="418546" y="64299"/>
                              </a:moveTo>
                              <a:cubicBezTo>
                                <a:pt x="418622" y="64401"/>
                                <a:pt x="418660" y="64515"/>
                                <a:pt x="418736" y="64617"/>
                              </a:cubicBezTo>
                              <a:cubicBezTo>
                                <a:pt x="418660" y="64591"/>
                                <a:pt x="418597" y="64541"/>
                                <a:pt x="418533" y="64515"/>
                              </a:cubicBezTo>
                              <a:cubicBezTo>
                                <a:pt x="418559" y="64464"/>
                                <a:pt x="418533" y="64350"/>
                                <a:pt x="418546" y="64299"/>
                              </a:cubicBezTo>
                              <a:moveTo>
                                <a:pt x="420171" y="58675"/>
                              </a:moveTo>
                              <a:cubicBezTo>
                                <a:pt x="420882" y="57837"/>
                                <a:pt x="421885" y="57304"/>
                                <a:pt x="422989" y="57202"/>
                              </a:cubicBezTo>
                              <a:cubicBezTo>
                                <a:pt x="424056" y="57113"/>
                                <a:pt x="425148" y="57456"/>
                                <a:pt x="426011" y="58167"/>
                              </a:cubicBezTo>
                              <a:cubicBezTo>
                                <a:pt x="427763" y="59640"/>
                                <a:pt x="428004" y="62268"/>
                                <a:pt x="426544" y="64020"/>
                              </a:cubicBezTo>
                              <a:cubicBezTo>
                                <a:pt x="425046" y="65759"/>
                                <a:pt x="422431" y="66001"/>
                                <a:pt x="420679" y="64515"/>
                              </a:cubicBezTo>
                              <a:cubicBezTo>
                                <a:pt x="419828" y="63804"/>
                                <a:pt x="419308" y="62814"/>
                                <a:pt x="419206" y="61709"/>
                              </a:cubicBezTo>
                              <a:cubicBezTo>
                                <a:pt x="419117" y="60605"/>
                                <a:pt x="419447" y="59526"/>
                                <a:pt x="420171" y="58675"/>
                              </a:cubicBezTo>
                              <a:moveTo>
                                <a:pt x="431254" y="65366"/>
                              </a:moveTo>
                              <a:cubicBezTo>
                                <a:pt x="432194" y="65366"/>
                                <a:pt x="433146" y="65670"/>
                                <a:pt x="433921" y="66331"/>
                              </a:cubicBezTo>
                              <a:cubicBezTo>
                                <a:pt x="435673" y="67803"/>
                                <a:pt x="435901" y="70419"/>
                                <a:pt x="434428" y="72171"/>
                              </a:cubicBezTo>
                              <a:cubicBezTo>
                                <a:pt x="433718" y="73034"/>
                                <a:pt x="432714" y="73542"/>
                                <a:pt x="431610" y="73631"/>
                              </a:cubicBezTo>
                              <a:cubicBezTo>
                                <a:pt x="430493" y="73732"/>
                                <a:pt x="429414" y="73402"/>
                                <a:pt x="428576" y="72679"/>
                              </a:cubicBezTo>
                              <a:cubicBezTo>
                                <a:pt x="426824" y="71206"/>
                                <a:pt x="426595" y="68590"/>
                                <a:pt x="428068" y="66839"/>
                              </a:cubicBezTo>
                              <a:cubicBezTo>
                                <a:pt x="428880" y="65861"/>
                                <a:pt x="430061" y="65366"/>
                                <a:pt x="431255" y="65366"/>
                              </a:cubicBezTo>
                              <a:moveTo>
                                <a:pt x="434162" y="76259"/>
                              </a:moveTo>
                              <a:cubicBezTo>
                                <a:pt x="435241" y="76132"/>
                                <a:pt x="436333" y="76487"/>
                                <a:pt x="437171" y="77224"/>
                              </a:cubicBezTo>
                              <a:cubicBezTo>
                                <a:pt x="438923" y="78684"/>
                                <a:pt x="439164" y="81312"/>
                                <a:pt x="437704" y="83064"/>
                              </a:cubicBezTo>
                              <a:cubicBezTo>
                                <a:pt x="436206" y="84816"/>
                                <a:pt x="433591" y="85057"/>
                                <a:pt x="431838" y="83559"/>
                              </a:cubicBezTo>
                              <a:cubicBezTo>
                                <a:pt x="431000" y="82861"/>
                                <a:pt x="430467" y="81858"/>
                                <a:pt x="430366" y="80753"/>
                              </a:cubicBezTo>
                              <a:cubicBezTo>
                                <a:pt x="430277" y="79649"/>
                                <a:pt x="430607" y="78569"/>
                                <a:pt x="431331" y="77731"/>
                              </a:cubicBezTo>
                              <a:cubicBezTo>
                                <a:pt x="432042" y="76868"/>
                                <a:pt x="433045" y="76348"/>
                                <a:pt x="434162" y="76259"/>
                              </a:cubicBezTo>
                              <a:moveTo>
                                <a:pt x="436917" y="88599"/>
                              </a:moveTo>
                              <a:cubicBezTo>
                                <a:pt x="437780" y="89310"/>
                                <a:pt x="438301" y="90313"/>
                                <a:pt x="438402" y="91417"/>
                              </a:cubicBezTo>
                              <a:cubicBezTo>
                                <a:pt x="438478" y="92522"/>
                                <a:pt x="438136" y="93601"/>
                                <a:pt x="437425" y="94452"/>
                              </a:cubicBezTo>
                              <a:cubicBezTo>
                                <a:pt x="436714" y="95290"/>
                                <a:pt x="435711" y="95810"/>
                                <a:pt x="434619" y="95912"/>
                              </a:cubicBezTo>
                              <a:cubicBezTo>
                                <a:pt x="433527" y="96039"/>
                                <a:pt x="432423" y="95658"/>
                                <a:pt x="431585" y="94960"/>
                              </a:cubicBezTo>
                              <a:cubicBezTo>
                                <a:pt x="430721" y="94236"/>
                                <a:pt x="430188" y="93233"/>
                                <a:pt x="430099" y="92128"/>
                              </a:cubicBezTo>
                              <a:cubicBezTo>
                                <a:pt x="430023" y="91024"/>
                                <a:pt x="430353" y="89957"/>
                                <a:pt x="431077" y="89107"/>
                              </a:cubicBezTo>
                              <a:cubicBezTo>
                                <a:pt x="432575" y="87329"/>
                                <a:pt x="435190" y="87114"/>
                                <a:pt x="436917" y="88599"/>
                              </a:cubicBezTo>
                              <a:moveTo>
                                <a:pt x="434721" y="105332"/>
                              </a:moveTo>
                              <a:cubicBezTo>
                                <a:pt x="433997" y="106170"/>
                                <a:pt x="433007" y="106703"/>
                                <a:pt x="431889" y="106792"/>
                              </a:cubicBezTo>
                              <a:cubicBezTo>
                                <a:pt x="430912" y="106881"/>
                                <a:pt x="429706" y="106551"/>
                                <a:pt x="428855" y="105852"/>
                              </a:cubicBezTo>
                              <a:cubicBezTo>
                                <a:pt x="427128" y="104367"/>
                                <a:pt x="426887" y="101739"/>
                                <a:pt x="428335" y="99987"/>
                              </a:cubicBezTo>
                              <a:cubicBezTo>
                                <a:pt x="429820" y="98235"/>
                                <a:pt x="432423" y="97981"/>
                                <a:pt x="434187" y="99492"/>
                              </a:cubicBezTo>
                              <a:cubicBezTo>
                                <a:pt x="435952" y="100939"/>
                                <a:pt x="436181" y="103580"/>
                                <a:pt x="434721" y="105332"/>
                              </a:cubicBezTo>
                              <a:moveTo>
                                <a:pt x="425757" y="103821"/>
                              </a:moveTo>
                              <a:cubicBezTo>
                                <a:pt x="425757" y="103796"/>
                                <a:pt x="425770" y="103770"/>
                                <a:pt x="425783" y="103745"/>
                              </a:cubicBezTo>
                              <a:cubicBezTo>
                                <a:pt x="425795" y="103834"/>
                                <a:pt x="425871" y="103885"/>
                                <a:pt x="425897" y="103974"/>
                              </a:cubicBezTo>
                              <a:cubicBezTo>
                                <a:pt x="425846" y="103885"/>
                                <a:pt x="425795" y="103872"/>
                                <a:pt x="425757" y="103821"/>
                              </a:cubicBezTo>
                              <a:moveTo>
                                <a:pt x="422367" y="111032"/>
                              </a:moveTo>
                              <a:cubicBezTo>
                                <a:pt x="421796" y="112251"/>
                                <a:pt x="421199" y="113521"/>
                                <a:pt x="420615" y="114803"/>
                              </a:cubicBezTo>
                              <a:cubicBezTo>
                                <a:pt x="420133" y="114460"/>
                                <a:pt x="419676" y="114067"/>
                                <a:pt x="419079" y="114041"/>
                              </a:cubicBezTo>
                              <a:lnTo>
                                <a:pt x="419003" y="114041"/>
                              </a:lnTo>
                              <a:cubicBezTo>
                                <a:pt x="418394" y="114041"/>
                                <a:pt x="417898" y="114511"/>
                                <a:pt x="417353" y="114828"/>
                              </a:cubicBezTo>
                              <a:cubicBezTo>
                                <a:pt x="417365" y="111553"/>
                                <a:pt x="414724" y="106106"/>
                                <a:pt x="413315" y="103466"/>
                              </a:cubicBezTo>
                              <a:lnTo>
                                <a:pt x="424323" y="106754"/>
                              </a:lnTo>
                              <a:cubicBezTo>
                                <a:pt x="423688" y="108150"/>
                                <a:pt x="423053" y="109560"/>
                                <a:pt x="422368" y="111032"/>
                              </a:cubicBezTo>
                              <a:moveTo>
                                <a:pt x="418178" y="121963"/>
                              </a:moveTo>
                              <a:cubicBezTo>
                                <a:pt x="417492" y="121925"/>
                                <a:pt x="417086" y="121608"/>
                                <a:pt x="416845" y="121316"/>
                              </a:cubicBezTo>
                              <a:cubicBezTo>
                                <a:pt x="416286" y="120681"/>
                                <a:pt x="416032" y="119678"/>
                                <a:pt x="416159" y="118624"/>
                              </a:cubicBezTo>
                              <a:cubicBezTo>
                                <a:pt x="416375" y="116784"/>
                                <a:pt x="417657" y="115324"/>
                                <a:pt x="419003" y="115324"/>
                              </a:cubicBezTo>
                              <a:lnTo>
                                <a:pt x="419054" y="115324"/>
                              </a:lnTo>
                              <a:cubicBezTo>
                                <a:pt x="419676" y="115336"/>
                                <a:pt x="420095" y="115692"/>
                                <a:pt x="420349" y="115971"/>
                              </a:cubicBezTo>
                              <a:cubicBezTo>
                                <a:pt x="420907" y="116606"/>
                                <a:pt x="421161" y="117609"/>
                                <a:pt x="421034" y="118662"/>
                              </a:cubicBezTo>
                              <a:cubicBezTo>
                                <a:pt x="420818" y="120465"/>
                                <a:pt x="419511" y="121963"/>
                                <a:pt x="418178" y="121963"/>
                              </a:cubicBezTo>
                              <a:moveTo>
                                <a:pt x="323872" y="118091"/>
                              </a:moveTo>
                              <a:cubicBezTo>
                                <a:pt x="324165" y="117748"/>
                                <a:pt x="324558" y="117545"/>
                                <a:pt x="325015" y="117482"/>
                              </a:cubicBezTo>
                              <a:lnTo>
                                <a:pt x="334867" y="116339"/>
                              </a:lnTo>
                              <a:cubicBezTo>
                                <a:pt x="334943" y="116327"/>
                                <a:pt x="335019" y="116327"/>
                                <a:pt x="335083" y="116327"/>
                              </a:cubicBezTo>
                              <a:cubicBezTo>
                                <a:pt x="335477" y="116327"/>
                                <a:pt x="335883" y="116466"/>
                                <a:pt x="336162" y="116695"/>
                              </a:cubicBezTo>
                              <a:cubicBezTo>
                                <a:pt x="336480" y="116936"/>
                                <a:pt x="336683" y="117291"/>
                                <a:pt x="336708" y="117672"/>
                              </a:cubicBezTo>
                              <a:cubicBezTo>
                                <a:pt x="336759" y="118066"/>
                                <a:pt x="336657" y="118459"/>
                                <a:pt x="336403" y="118777"/>
                              </a:cubicBezTo>
                              <a:cubicBezTo>
                                <a:pt x="336124" y="119132"/>
                                <a:pt x="335692" y="119361"/>
                                <a:pt x="335223" y="119424"/>
                              </a:cubicBezTo>
                              <a:lnTo>
                                <a:pt x="325383" y="120567"/>
                              </a:lnTo>
                              <a:cubicBezTo>
                                <a:pt x="325307" y="120567"/>
                                <a:pt x="325231" y="120580"/>
                                <a:pt x="325155" y="120580"/>
                              </a:cubicBezTo>
                              <a:cubicBezTo>
                                <a:pt x="324317" y="120580"/>
                                <a:pt x="323606" y="120021"/>
                                <a:pt x="323517" y="119221"/>
                              </a:cubicBezTo>
                              <a:cubicBezTo>
                                <a:pt x="323466" y="118815"/>
                                <a:pt x="323593" y="118409"/>
                                <a:pt x="323872" y="118091"/>
                              </a:cubicBezTo>
                              <a:moveTo>
                                <a:pt x="355930" y="108900"/>
                              </a:moveTo>
                              <a:cubicBezTo>
                                <a:pt x="355397" y="110118"/>
                                <a:pt x="355435" y="111312"/>
                                <a:pt x="355980" y="112505"/>
                              </a:cubicBezTo>
                              <a:cubicBezTo>
                                <a:pt x="353479" y="113076"/>
                                <a:pt x="349823" y="116174"/>
                                <a:pt x="347957" y="117926"/>
                              </a:cubicBezTo>
                              <a:lnTo>
                                <a:pt x="347957" y="103478"/>
                              </a:lnTo>
                              <a:cubicBezTo>
                                <a:pt x="349810" y="105230"/>
                                <a:pt x="353416" y="108303"/>
                                <a:pt x="355930" y="108900"/>
                              </a:cubicBezTo>
                              <a:moveTo>
                                <a:pt x="363192" y="110385"/>
                              </a:moveTo>
                              <a:cubicBezTo>
                                <a:pt x="363268" y="111274"/>
                                <a:pt x="363001" y="112150"/>
                                <a:pt x="362430" y="112835"/>
                              </a:cubicBezTo>
                              <a:cubicBezTo>
                                <a:pt x="361224" y="114232"/>
                                <a:pt x="359116" y="114435"/>
                                <a:pt x="357694" y="113254"/>
                              </a:cubicBezTo>
                              <a:cubicBezTo>
                                <a:pt x="356285" y="112061"/>
                                <a:pt x="356107" y="109941"/>
                                <a:pt x="357275" y="108531"/>
                              </a:cubicBezTo>
                              <a:cubicBezTo>
                                <a:pt x="358469" y="107122"/>
                                <a:pt x="360602" y="106944"/>
                                <a:pt x="362011" y="108112"/>
                              </a:cubicBezTo>
                              <a:cubicBezTo>
                                <a:pt x="362697" y="108696"/>
                                <a:pt x="363116" y="109496"/>
                                <a:pt x="363192" y="110385"/>
                              </a:cubicBezTo>
                              <a:moveTo>
                                <a:pt x="371635" y="103478"/>
                              </a:moveTo>
                              <a:lnTo>
                                <a:pt x="371635" y="117926"/>
                              </a:lnTo>
                              <a:cubicBezTo>
                                <a:pt x="369806" y="116200"/>
                                <a:pt x="366277" y="113203"/>
                                <a:pt x="363750" y="112543"/>
                              </a:cubicBezTo>
                              <a:cubicBezTo>
                                <a:pt x="364093" y="111820"/>
                                <a:pt x="364550" y="111109"/>
                                <a:pt x="364474" y="110271"/>
                              </a:cubicBezTo>
                              <a:cubicBezTo>
                                <a:pt x="364423" y="109725"/>
                                <a:pt x="363966" y="109369"/>
                                <a:pt x="363750" y="108874"/>
                              </a:cubicBezTo>
                              <a:cubicBezTo>
                                <a:pt x="366251" y="108227"/>
                                <a:pt x="369806" y="105205"/>
                                <a:pt x="371635" y="103478"/>
                              </a:cubicBezTo>
                              <a:moveTo>
                                <a:pt x="395985" y="119221"/>
                              </a:moveTo>
                              <a:cubicBezTo>
                                <a:pt x="395884" y="120021"/>
                                <a:pt x="395198" y="120580"/>
                                <a:pt x="394348" y="120580"/>
                              </a:cubicBezTo>
                              <a:cubicBezTo>
                                <a:pt x="394284" y="120580"/>
                                <a:pt x="394208" y="120567"/>
                                <a:pt x="394144" y="120567"/>
                              </a:cubicBezTo>
                              <a:lnTo>
                                <a:pt x="384292" y="119424"/>
                              </a:lnTo>
                              <a:cubicBezTo>
                                <a:pt x="383823" y="119373"/>
                                <a:pt x="383429" y="119145"/>
                                <a:pt x="383137" y="118815"/>
                              </a:cubicBezTo>
                              <a:cubicBezTo>
                                <a:pt x="382870" y="118498"/>
                                <a:pt x="382743" y="118079"/>
                                <a:pt x="382794" y="117672"/>
                              </a:cubicBezTo>
                              <a:cubicBezTo>
                                <a:pt x="382832" y="117291"/>
                                <a:pt x="383023" y="116936"/>
                                <a:pt x="383340" y="116695"/>
                              </a:cubicBezTo>
                              <a:cubicBezTo>
                                <a:pt x="383645" y="116466"/>
                                <a:pt x="384038" y="116327"/>
                                <a:pt x="384432" y="116327"/>
                              </a:cubicBezTo>
                              <a:cubicBezTo>
                                <a:pt x="384495" y="116327"/>
                                <a:pt x="384584" y="116327"/>
                                <a:pt x="384635" y="116339"/>
                              </a:cubicBezTo>
                              <a:lnTo>
                                <a:pt x="394500" y="117482"/>
                              </a:lnTo>
                              <a:cubicBezTo>
                                <a:pt x="394944" y="117533"/>
                                <a:pt x="395350" y="117748"/>
                                <a:pt x="395630" y="118091"/>
                              </a:cubicBezTo>
                              <a:cubicBezTo>
                                <a:pt x="395909" y="118409"/>
                                <a:pt x="396036" y="118815"/>
                                <a:pt x="395985" y="119221"/>
                              </a:cubicBezTo>
                              <a:moveTo>
                                <a:pt x="400886" y="114740"/>
                              </a:moveTo>
                              <a:cubicBezTo>
                                <a:pt x="400556" y="113800"/>
                                <a:pt x="399883" y="113114"/>
                                <a:pt x="398918" y="112708"/>
                              </a:cubicBezTo>
                              <a:cubicBezTo>
                                <a:pt x="398601" y="112594"/>
                                <a:pt x="398144" y="112492"/>
                                <a:pt x="397636" y="112492"/>
                              </a:cubicBezTo>
                              <a:cubicBezTo>
                                <a:pt x="396912" y="112492"/>
                                <a:pt x="396061" y="112683"/>
                                <a:pt x="395401" y="113229"/>
                              </a:cubicBezTo>
                              <a:cubicBezTo>
                                <a:pt x="394805" y="113698"/>
                                <a:pt x="394182" y="114587"/>
                                <a:pt x="394259" y="116174"/>
                              </a:cubicBezTo>
                              <a:lnTo>
                                <a:pt x="385130" y="115108"/>
                              </a:lnTo>
                              <a:cubicBezTo>
                                <a:pt x="385562" y="113572"/>
                                <a:pt x="385168" y="112581"/>
                                <a:pt x="384724" y="111972"/>
                              </a:cubicBezTo>
                              <a:cubicBezTo>
                                <a:pt x="383810" y="110778"/>
                                <a:pt x="382160" y="110550"/>
                                <a:pt x="381410" y="110651"/>
                              </a:cubicBezTo>
                              <a:cubicBezTo>
                                <a:pt x="380369" y="110804"/>
                                <a:pt x="379557" y="111312"/>
                                <a:pt x="379011" y="112150"/>
                              </a:cubicBezTo>
                              <a:cubicBezTo>
                                <a:pt x="378033" y="113660"/>
                                <a:pt x="378084" y="115946"/>
                                <a:pt x="378287" y="117558"/>
                              </a:cubicBezTo>
                              <a:cubicBezTo>
                                <a:pt x="375126" y="114321"/>
                                <a:pt x="375469" y="111477"/>
                                <a:pt x="376027" y="109966"/>
                              </a:cubicBezTo>
                              <a:cubicBezTo>
                                <a:pt x="376929" y="107503"/>
                                <a:pt x="379468" y="105649"/>
                                <a:pt x="381944" y="105649"/>
                              </a:cubicBezTo>
                              <a:cubicBezTo>
                                <a:pt x="381994" y="105649"/>
                                <a:pt x="382045" y="105649"/>
                                <a:pt x="382071" y="105662"/>
                              </a:cubicBezTo>
                              <a:cubicBezTo>
                                <a:pt x="384127" y="105713"/>
                                <a:pt x="385638" y="107020"/>
                                <a:pt x="386375" y="109357"/>
                              </a:cubicBezTo>
                              <a:lnTo>
                                <a:pt x="386387" y="109357"/>
                              </a:lnTo>
                              <a:cubicBezTo>
                                <a:pt x="386463" y="109522"/>
                                <a:pt x="386476" y="109610"/>
                                <a:pt x="386476" y="109610"/>
                              </a:cubicBezTo>
                              <a:lnTo>
                                <a:pt x="386819" y="110042"/>
                              </a:lnTo>
                              <a:lnTo>
                                <a:pt x="387746" y="109471"/>
                              </a:lnTo>
                              <a:lnTo>
                                <a:pt x="387581" y="108963"/>
                              </a:lnTo>
                              <a:cubicBezTo>
                                <a:pt x="387555" y="108861"/>
                                <a:pt x="387517" y="108773"/>
                                <a:pt x="387492" y="108671"/>
                              </a:cubicBezTo>
                              <a:cubicBezTo>
                                <a:pt x="387136" y="107236"/>
                                <a:pt x="385943" y="100533"/>
                                <a:pt x="392431" y="92598"/>
                              </a:cubicBezTo>
                              <a:cubicBezTo>
                                <a:pt x="396912" y="101866"/>
                                <a:pt x="394132" y="108150"/>
                                <a:pt x="393459" y="109382"/>
                              </a:cubicBezTo>
                              <a:cubicBezTo>
                                <a:pt x="393408" y="109471"/>
                                <a:pt x="393357" y="109534"/>
                                <a:pt x="393319" y="109623"/>
                              </a:cubicBezTo>
                              <a:lnTo>
                                <a:pt x="393015" y="110144"/>
                              </a:lnTo>
                              <a:lnTo>
                                <a:pt x="393802" y="110842"/>
                              </a:lnTo>
                              <a:lnTo>
                                <a:pt x="394233" y="110512"/>
                              </a:lnTo>
                              <a:cubicBezTo>
                                <a:pt x="394309" y="110461"/>
                                <a:pt x="394462" y="110245"/>
                                <a:pt x="394640" y="109928"/>
                              </a:cubicBezTo>
                              <a:cubicBezTo>
                                <a:pt x="395871" y="108074"/>
                                <a:pt x="397598" y="107287"/>
                                <a:pt x="399426" y="107706"/>
                              </a:cubicBezTo>
                              <a:cubicBezTo>
                                <a:pt x="401914" y="108239"/>
                                <a:pt x="404009" y="110651"/>
                                <a:pt x="404314" y="113318"/>
                              </a:cubicBezTo>
                              <a:cubicBezTo>
                                <a:pt x="404504" y="114905"/>
                                <a:pt x="404174" y="117761"/>
                                <a:pt x="400315" y="120161"/>
                              </a:cubicBezTo>
                              <a:cubicBezTo>
                                <a:pt x="400899" y="118637"/>
                                <a:pt x="401495" y="116428"/>
                                <a:pt x="400886" y="114739"/>
                              </a:cubicBezTo>
                              <a:moveTo>
                                <a:pt x="394068" y="82073"/>
                              </a:moveTo>
                              <a:cubicBezTo>
                                <a:pt x="393941" y="82175"/>
                                <a:pt x="393852" y="82251"/>
                                <a:pt x="393852" y="82315"/>
                              </a:cubicBezTo>
                              <a:lnTo>
                                <a:pt x="393802" y="82315"/>
                              </a:lnTo>
                              <a:cubicBezTo>
                                <a:pt x="393573" y="82315"/>
                                <a:pt x="392722" y="82150"/>
                                <a:pt x="391389" y="81883"/>
                              </a:cubicBezTo>
                              <a:cubicBezTo>
                                <a:pt x="390145" y="81654"/>
                                <a:pt x="388355" y="81299"/>
                                <a:pt x="385689" y="80804"/>
                              </a:cubicBezTo>
                              <a:cubicBezTo>
                                <a:pt x="378300" y="79458"/>
                                <a:pt x="372790" y="82670"/>
                                <a:pt x="370301" y="84486"/>
                              </a:cubicBezTo>
                              <a:cubicBezTo>
                                <a:pt x="370441" y="83698"/>
                                <a:pt x="370555" y="82886"/>
                                <a:pt x="370733" y="82175"/>
                              </a:cubicBezTo>
                              <a:cubicBezTo>
                                <a:pt x="370911" y="81464"/>
                                <a:pt x="371165" y="80740"/>
                                <a:pt x="371380" y="80004"/>
                              </a:cubicBezTo>
                              <a:cubicBezTo>
                                <a:pt x="381385" y="79471"/>
                                <a:pt x="386273" y="76741"/>
                                <a:pt x="390551" y="74316"/>
                              </a:cubicBezTo>
                              <a:cubicBezTo>
                                <a:pt x="394373" y="72133"/>
                                <a:pt x="397978" y="70101"/>
                                <a:pt x="404860" y="69860"/>
                              </a:cubicBezTo>
                              <a:lnTo>
                                <a:pt x="405164" y="69860"/>
                              </a:lnTo>
                              <a:cubicBezTo>
                                <a:pt x="408262" y="69860"/>
                                <a:pt x="414572" y="71295"/>
                                <a:pt x="418343" y="76855"/>
                              </a:cubicBezTo>
                              <a:cubicBezTo>
                                <a:pt x="419117" y="78011"/>
                                <a:pt x="419561" y="79382"/>
                                <a:pt x="420018" y="80753"/>
                              </a:cubicBezTo>
                              <a:cubicBezTo>
                                <a:pt x="418063" y="79547"/>
                                <a:pt x="415549" y="78569"/>
                                <a:pt x="414648" y="78366"/>
                              </a:cubicBezTo>
                              <a:cubicBezTo>
                                <a:pt x="404733" y="76157"/>
                                <a:pt x="395147" y="81235"/>
                                <a:pt x="394068" y="82073"/>
                              </a:cubicBezTo>
                              <a:moveTo>
                                <a:pt x="415105" y="119297"/>
                              </a:moveTo>
                              <a:cubicBezTo>
                                <a:pt x="414902" y="119272"/>
                                <a:pt x="414712" y="119221"/>
                                <a:pt x="414483" y="119221"/>
                              </a:cubicBezTo>
                              <a:cubicBezTo>
                                <a:pt x="411881" y="119221"/>
                                <a:pt x="407653" y="121126"/>
                                <a:pt x="405469" y="122205"/>
                              </a:cubicBezTo>
                              <a:lnTo>
                                <a:pt x="409646" y="108392"/>
                              </a:lnTo>
                              <a:cubicBezTo>
                                <a:pt x="410966" y="110677"/>
                                <a:pt x="413709" y="114955"/>
                                <a:pt x="415981" y="116047"/>
                              </a:cubicBezTo>
                              <a:cubicBezTo>
                                <a:pt x="415486" y="116758"/>
                                <a:pt x="415004" y="117507"/>
                                <a:pt x="414877" y="118472"/>
                              </a:cubicBezTo>
                              <a:lnTo>
                                <a:pt x="414877" y="118485"/>
                              </a:lnTo>
                              <a:cubicBezTo>
                                <a:pt x="414851" y="118789"/>
                                <a:pt x="415093" y="118993"/>
                                <a:pt x="415105" y="119297"/>
                              </a:cubicBezTo>
                              <a:moveTo>
                                <a:pt x="369476" y="97727"/>
                              </a:moveTo>
                              <a:cubicBezTo>
                                <a:pt x="367470" y="99720"/>
                                <a:pt x="363560" y="103935"/>
                                <a:pt x="362405" y="106995"/>
                              </a:cubicBezTo>
                              <a:cubicBezTo>
                                <a:pt x="360741" y="105878"/>
                                <a:pt x="358735" y="106081"/>
                                <a:pt x="357187" y="107262"/>
                              </a:cubicBezTo>
                              <a:cubicBezTo>
                                <a:pt x="356145" y="104164"/>
                                <a:pt x="352083" y="99771"/>
                                <a:pt x="350026" y="97727"/>
                              </a:cubicBezTo>
                              <a:lnTo>
                                <a:pt x="369476" y="97727"/>
                              </a:lnTo>
                              <a:close/>
                              <a:moveTo>
                                <a:pt x="355917" y="73618"/>
                              </a:moveTo>
                              <a:cubicBezTo>
                                <a:pt x="355231" y="75167"/>
                                <a:pt x="355308" y="76881"/>
                                <a:pt x="356374" y="78227"/>
                              </a:cubicBezTo>
                              <a:cubicBezTo>
                                <a:pt x="356361" y="78252"/>
                                <a:pt x="356323" y="78252"/>
                                <a:pt x="356310" y="78277"/>
                              </a:cubicBezTo>
                              <a:cubicBezTo>
                                <a:pt x="354876" y="79979"/>
                                <a:pt x="355016" y="82340"/>
                                <a:pt x="356361" y="84041"/>
                              </a:cubicBezTo>
                              <a:cubicBezTo>
                                <a:pt x="356349" y="84054"/>
                                <a:pt x="356323" y="84054"/>
                                <a:pt x="356310" y="84079"/>
                              </a:cubicBezTo>
                              <a:cubicBezTo>
                                <a:pt x="355727" y="84778"/>
                                <a:pt x="355587" y="85654"/>
                                <a:pt x="355485" y="86517"/>
                              </a:cubicBezTo>
                              <a:cubicBezTo>
                                <a:pt x="355307" y="84968"/>
                                <a:pt x="355130" y="83406"/>
                                <a:pt x="354914" y="81934"/>
                              </a:cubicBezTo>
                              <a:cubicBezTo>
                                <a:pt x="354368" y="78214"/>
                                <a:pt x="353073" y="74164"/>
                                <a:pt x="351994" y="71142"/>
                              </a:cubicBezTo>
                              <a:cubicBezTo>
                                <a:pt x="353124" y="72196"/>
                                <a:pt x="354406" y="73072"/>
                                <a:pt x="355917" y="73618"/>
                              </a:cubicBezTo>
                              <a:moveTo>
                                <a:pt x="356311" y="66673"/>
                              </a:moveTo>
                              <a:cubicBezTo>
                                <a:pt x="355117" y="68108"/>
                                <a:pt x="355206" y="69924"/>
                                <a:pt x="355955" y="71511"/>
                              </a:cubicBezTo>
                              <a:cubicBezTo>
                                <a:pt x="353403" y="70381"/>
                                <a:pt x="351448" y="68324"/>
                                <a:pt x="350597" y="65734"/>
                              </a:cubicBezTo>
                              <a:lnTo>
                                <a:pt x="358126" y="65734"/>
                              </a:lnTo>
                              <a:cubicBezTo>
                                <a:pt x="357491" y="66001"/>
                                <a:pt x="356780" y="66102"/>
                                <a:pt x="356311" y="66673"/>
                              </a:cubicBezTo>
                              <a:moveTo>
                                <a:pt x="362011" y="67067"/>
                              </a:moveTo>
                              <a:cubicBezTo>
                                <a:pt x="363433" y="68248"/>
                                <a:pt x="363611" y="70368"/>
                                <a:pt x="362443" y="71764"/>
                              </a:cubicBezTo>
                              <a:cubicBezTo>
                                <a:pt x="361567" y="71142"/>
                                <a:pt x="360538" y="70723"/>
                                <a:pt x="359459" y="70825"/>
                              </a:cubicBezTo>
                              <a:cubicBezTo>
                                <a:pt x="358672" y="70888"/>
                                <a:pt x="358088" y="71447"/>
                                <a:pt x="357428" y="71879"/>
                              </a:cubicBezTo>
                              <a:cubicBezTo>
                                <a:pt x="356298" y="70647"/>
                                <a:pt x="356196" y="68794"/>
                                <a:pt x="357275" y="67486"/>
                              </a:cubicBezTo>
                              <a:cubicBezTo>
                                <a:pt x="358469" y="66064"/>
                                <a:pt x="360602" y="65861"/>
                                <a:pt x="362011" y="67067"/>
                              </a:cubicBezTo>
                              <a:moveTo>
                                <a:pt x="363204" y="95937"/>
                              </a:moveTo>
                              <a:cubicBezTo>
                                <a:pt x="363204" y="96077"/>
                                <a:pt x="363179" y="96343"/>
                                <a:pt x="363179" y="96445"/>
                              </a:cubicBezTo>
                              <a:lnTo>
                                <a:pt x="362100" y="96445"/>
                              </a:lnTo>
                              <a:cubicBezTo>
                                <a:pt x="362455" y="96229"/>
                                <a:pt x="362912" y="96255"/>
                                <a:pt x="363205" y="95937"/>
                              </a:cubicBezTo>
                              <a:moveTo>
                                <a:pt x="363192" y="86758"/>
                              </a:moveTo>
                              <a:cubicBezTo>
                                <a:pt x="363268" y="87634"/>
                                <a:pt x="363001" y="88497"/>
                                <a:pt x="362430" y="89183"/>
                              </a:cubicBezTo>
                              <a:cubicBezTo>
                                <a:pt x="360868" y="88129"/>
                                <a:pt x="358989" y="88282"/>
                                <a:pt x="357440" y="89310"/>
                              </a:cubicBezTo>
                              <a:cubicBezTo>
                                <a:pt x="356298" y="88091"/>
                                <a:pt x="356209" y="86174"/>
                                <a:pt x="357275" y="84892"/>
                              </a:cubicBezTo>
                              <a:cubicBezTo>
                                <a:pt x="358469" y="83483"/>
                                <a:pt x="360602" y="83279"/>
                                <a:pt x="362011" y="84473"/>
                              </a:cubicBezTo>
                              <a:cubicBezTo>
                                <a:pt x="362697" y="85057"/>
                                <a:pt x="363128" y="85857"/>
                                <a:pt x="363192" y="86758"/>
                              </a:cubicBezTo>
                              <a:moveTo>
                                <a:pt x="357275" y="73288"/>
                              </a:moveTo>
                              <a:cubicBezTo>
                                <a:pt x="357872" y="72602"/>
                                <a:pt x="358685" y="72171"/>
                                <a:pt x="359573" y="72095"/>
                              </a:cubicBezTo>
                              <a:cubicBezTo>
                                <a:pt x="360411" y="71980"/>
                                <a:pt x="361313" y="72285"/>
                                <a:pt x="362011" y="72869"/>
                              </a:cubicBezTo>
                              <a:cubicBezTo>
                                <a:pt x="362697" y="73440"/>
                                <a:pt x="363116" y="74253"/>
                                <a:pt x="363192" y="75142"/>
                              </a:cubicBezTo>
                              <a:cubicBezTo>
                                <a:pt x="363268" y="76005"/>
                                <a:pt x="362989" y="76830"/>
                                <a:pt x="362405" y="77554"/>
                              </a:cubicBezTo>
                              <a:cubicBezTo>
                                <a:pt x="360843" y="76500"/>
                                <a:pt x="358977" y="76665"/>
                                <a:pt x="357440" y="77681"/>
                              </a:cubicBezTo>
                              <a:cubicBezTo>
                                <a:pt x="356311" y="76449"/>
                                <a:pt x="356209" y="74570"/>
                                <a:pt x="357275" y="73288"/>
                              </a:cubicBezTo>
                              <a:moveTo>
                                <a:pt x="357275" y="79090"/>
                              </a:moveTo>
                              <a:cubicBezTo>
                                <a:pt x="358469" y="77668"/>
                                <a:pt x="360614" y="77490"/>
                                <a:pt x="362011" y="78671"/>
                              </a:cubicBezTo>
                              <a:cubicBezTo>
                                <a:pt x="362697" y="79242"/>
                                <a:pt x="363128" y="80055"/>
                                <a:pt x="363192" y="80956"/>
                              </a:cubicBezTo>
                              <a:cubicBezTo>
                                <a:pt x="363268" y="81807"/>
                                <a:pt x="362989" y="82632"/>
                                <a:pt x="362405" y="83368"/>
                              </a:cubicBezTo>
                              <a:cubicBezTo>
                                <a:pt x="360843" y="82302"/>
                                <a:pt x="358977" y="82467"/>
                                <a:pt x="357428" y="83483"/>
                              </a:cubicBezTo>
                              <a:cubicBezTo>
                                <a:pt x="356298" y="82251"/>
                                <a:pt x="356196" y="80398"/>
                                <a:pt x="357275" y="79090"/>
                              </a:cubicBezTo>
                              <a:moveTo>
                                <a:pt x="357275" y="90719"/>
                              </a:moveTo>
                              <a:cubicBezTo>
                                <a:pt x="358469" y="89272"/>
                                <a:pt x="360614" y="89107"/>
                                <a:pt x="362011" y="90288"/>
                              </a:cubicBezTo>
                              <a:cubicBezTo>
                                <a:pt x="363433" y="91494"/>
                                <a:pt x="363611" y="93614"/>
                                <a:pt x="362430" y="95010"/>
                              </a:cubicBezTo>
                              <a:cubicBezTo>
                                <a:pt x="361224" y="96445"/>
                                <a:pt x="359091" y="96610"/>
                                <a:pt x="357694" y="95429"/>
                              </a:cubicBezTo>
                              <a:cubicBezTo>
                                <a:pt x="356285" y="94249"/>
                                <a:pt x="356107" y="92128"/>
                                <a:pt x="357275" y="90719"/>
                              </a:cubicBezTo>
                              <a:moveTo>
                                <a:pt x="355930" y="91100"/>
                              </a:moveTo>
                              <a:cubicBezTo>
                                <a:pt x="355853" y="90186"/>
                                <a:pt x="355752" y="89196"/>
                                <a:pt x="355650" y="88193"/>
                              </a:cubicBezTo>
                              <a:cubicBezTo>
                                <a:pt x="355815" y="88777"/>
                                <a:pt x="355980" y="89361"/>
                                <a:pt x="356374" y="89856"/>
                              </a:cubicBezTo>
                              <a:cubicBezTo>
                                <a:pt x="356361" y="89881"/>
                                <a:pt x="356323" y="89869"/>
                                <a:pt x="356311" y="89881"/>
                              </a:cubicBezTo>
                              <a:cubicBezTo>
                                <a:pt x="356019" y="90237"/>
                                <a:pt x="356107" y="90706"/>
                                <a:pt x="355930" y="91100"/>
                              </a:cubicBezTo>
                              <a:moveTo>
                                <a:pt x="356869" y="96407"/>
                              </a:moveTo>
                              <a:cubicBezTo>
                                <a:pt x="356907" y="96432"/>
                                <a:pt x="356958" y="96432"/>
                                <a:pt x="356983" y="96445"/>
                              </a:cubicBezTo>
                              <a:lnTo>
                                <a:pt x="356323" y="96445"/>
                              </a:lnTo>
                              <a:cubicBezTo>
                                <a:pt x="356311" y="96166"/>
                                <a:pt x="356298" y="95899"/>
                                <a:pt x="356247" y="95201"/>
                              </a:cubicBezTo>
                              <a:cubicBezTo>
                                <a:pt x="356501" y="95594"/>
                                <a:pt x="356501" y="96089"/>
                                <a:pt x="356869" y="96407"/>
                              </a:cubicBezTo>
                              <a:moveTo>
                                <a:pt x="363750" y="71536"/>
                              </a:moveTo>
                              <a:cubicBezTo>
                                <a:pt x="364626" y="69682"/>
                                <a:pt x="364474" y="67473"/>
                                <a:pt x="362836" y="66089"/>
                              </a:cubicBezTo>
                              <a:cubicBezTo>
                                <a:pt x="362506" y="65810"/>
                                <a:pt x="362062" y="65899"/>
                                <a:pt x="361681" y="65734"/>
                              </a:cubicBezTo>
                              <a:lnTo>
                                <a:pt x="369172" y="65734"/>
                              </a:lnTo>
                              <a:cubicBezTo>
                                <a:pt x="368321" y="68337"/>
                                <a:pt x="366328" y="70419"/>
                                <a:pt x="363750" y="71536"/>
                              </a:cubicBezTo>
                              <a:moveTo>
                                <a:pt x="363801" y="88777"/>
                              </a:moveTo>
                              <a:cubicBezTo>
                                <a:pt x="363738" y="89462"/>
                                <a:pt x="363662" y="90148"/>
                                <a:pt x="363598" y="90795"/>
                              </a:cubicBezTo>
                              <a:cubicBezTo>
                                <a:pt x="363484" y="90580"/>
                                <a:pt x="363420" y="90364"/>
                                <a:pt x="363268" y="90161"/>
                              </a:cubicBezTo>
                              <a:cubicBezTo>
                                <a:pt x="363306" y="90122"/>
                                <a:pt x="363357" y="90072"/>
                                <a:pt x="363408" y="90008"/>
                              </a:cubicBezTo>
                              <a:cubicBezTo>
                                <a:pt x="363700" y="89665"/>
                                <a:pt x="363623" y="89183"/>
                                <a:pt x="363801" y="88777"/>
                              </a:cubicBezTo>
                              <a:moveTo>
                                <a:pt x="363268" y="84359"/>
                              </a:moveTo>
                              <a:cubicBezTo>
                                <a:pt x="363319" y="84308"/>
                                <a:pt x="363344" y="84282"/>
                                <a:pt x="363408" y="84219"/>
                              </a:cubicBezTo>
                              <a:cubicBezTo>
                                <a:pt x="364195" y="83279"/>
                                <a:pt x="364576" y="82073"/>
                                <a:pt x="364474" y="80855"/>
                              </a:cubicBezTo>
                              <a:cubicBezTo>
                                <a:pt x="364398" y="79940"/>
                                <a:pt x="363814" y="79242"/>
                                <a:pt x="363268" y="78557"/>
                              </a:cubicBezTo>
                              <a:cubicBezTo>
                                <a:pt x="363319" y="78493"/>
                                <a:pt x="363344" y="78481"/>
                                <a:pt x="363408" y="78404"/>
                              </a:cubicBezTo>
                              <a:cubicBezTo>
                                <a:pt x="364195" y="77465"/>
                                <a:pt x="364576" y="76259"/>
                                <a:pt x="364474" y="75027"/>
                              </a:cubicBezTo>
                              <a:cubicBezTo>
                                <a:pt x="364423" y="74481"/>
                                <a:pt x="363966" y="74126"/>
                                <a:pt x="363750" y="73656"/>
                              </a:cubicBezTo>
                              <a:cubicBezTo>
                                <a:pt x="365122" y="73174"/>
                                <a:pt x="366315" y="72425"/>
                                <a:pt x="367381" y="71536"/>
                              </a:cubicBezTo>
                              <a:cubicBezTo>
                                <a:pt x="366328" y="74507"/>
                                <a:pt x="365122" y="78404"/>
                                <a:pt x="364601" y="81934"/>
                              </a:cubicBezTo>
                              <a:cubicBezTo>
                                <a:pt x="364411" y="83216"/>
                                <a:pt x="364246" y="84562"/>
                                <a:pt x="364093" y="85920"/>
                              </a:cubicBezTo>
                              <a:cubicBezTo>
                                <a:pt x="363928" y="85336"/>
                                <a:pt x="363649" y="84828"/>
                                <a:pt x="363268" y="84359"/>
                              </a:cubicBezTo>
                              <a:moveTo>
                                <a:pt x="304867" y="78366"/>
                              </a:moveTo>
                              <a:cubicBezTo>
                                <a:pt x="303965" y="78569"/>
                                <a:pt x="301452" y="79547"/>
                                <a:pt x="299496" y="80753"/>
                              </a:cubicBezTo>
                              <a:cubicBezTo>
                                <a:pt x="299941" y="79382"/>
                                <a:pt x="300410" y="78011"/>
                                <a:pt x="301172" y="76855"/>
                              </a:cubicBezTo>
                              <a:cubicBezTo>
                                <a:pt x="304943" y="71295"/>
                                <a:pt x="311240" y="69860"/>
                                <a:pt x="314338" y="69860"/>
                              </a:cubicBezTo>
                              <a:lnTo>
                                <a:pt x="314643" y="69860"/>
                              </a:lnTo>
                              <a:cubicBezTo>
                                <a:pt x="321536" y="70101"/>
                                <a:pt x="325129" y="72133"/>
                                <a:pt x="328951" y="74316"/>
                              </a:cubicBezTo>
                              <a:cubicBezTo>
                                <a:pt x="333229" y="76741"/>
                                <a:pt x="338117" y="79471"/>
                                <a:pt x="348122" y="80004"/>
                              </a:cubicBezTo>
                              <a:cubicBezTo>
                                <a:pt x="348337" y="80740"/>
                                <a:pt x="348591" y="81464"/>
                                <a:pt x="348769" y="82175"/>
                              </a:cubicBezTo>
                              <a:cubicBezTo>
                                <a:pt x="348934" y="82861"/>
                                <a:pt x="349048" y="83698"/>
                                <a:pt x="349188" y="84460"/>
                              </a:cubicBezTo>
                              <a:cubicBezTo>
                                <a:pt x="346725" y="82645"/>
                                <a:pt x="341190" y="79420"/>
                                <a:pt x="333813" y="80804"/>
                              </a:cubicBezTo>
                              <a:cubicBezTo>
                                <a:pt x="331160" y="81299"/>
                                <a:pt x="329370" y="81654"/>
                                <a:pt x="328113" y="81896"/>
                              </a:cubicBezTo>
                              <a:cubicBezTo>
                                <a:pt x="326665" y="82175"/>
                                <a:pt x="325891" y="82378"/>
                                <a:pt x="325739" y="82327"/>
                              </a:cubicBezTo>
                              <a:cubicBezTo>
                                <a:pt x="325650" y="82251"/>
                                <a:pt x="325574" y="82175"/>
                                <a:pt x="325459" y="82086"/>
                              </a:cubicBezTo>
                              <a:cubicBezTo>
                                <a:pt x="324444" y="81261"/>
                                <a:pt x="314769" y="76195"/>
                                <a:pt x="304867" y="78366"/>
                              </a:cubicBezTo>
                              <a:moveTo>
                                <a:pt x="303521" y="116047"/>
                              </a:moveTo>
                              <a:cubicBezTo>
                                <a:pt x="305819" y="114943"/>
                                <a:pt x="308536" y="110677"/>
                                <a:pt x="309869" y="108392"/>
                              </a:cubicBezTo>
                              <a:lnTo>
                                <a:pt x="314046" y="122217"/>
                              </a:lnTo>
                              <a:cubicBezTo>
                                <a:pt x="311634" y="121024"/>
                                <a:pt x="306860" y="118955"/>
                                <a:pt x="304384" y="119348"/>
                              </a:cubicBezTo>
                              <a:cubicBezTo>
                                <a:pt x="304410" y="119031"/>
                                <a:pt x="304651" y="118815"/>
                                <a:pt x="304613" y="118472"/>
                              </a:cubicBezTo>
                              <a:cubicBezTo>
                                <a:pt x="304499" y="117520"/>
                                <a:pt x="304016" y="116771"/>
                                <a:pt x="303521" y="116047"/>
                              </a:cubicBezTo>
                              <a:moveTo>
                                <a:pt x="319188" y="120161"/>
                              </a:moveTo>
                              <a:cubicBezTo>
                                <a:pt x="315341" y="117761"/>
                                <a:pt x="315011" y="114905"/>
                                <a:pt x="315189" y="113318"/>
                              </a:cubicBezTo>
                              <a:cubicBezTo>
                                <a:pt x="315493" y="110652"/>
                                <a:pt x="317588" y="108239"/>
                                <a:pt x="320076" y="107706"/>
                              </a:cubicBezTo>
                              <a:cubicBezTo>
                                <a:pt x="321968" y="107300"/>
                                <a:pt x="323644" y="108087"/>
                                <a:pt x="324888" y="109953"/>
                              </a:cubicBezTo>
                              <a:cubicBezTo>
                                <a:pt x="325066" y="110258"/>
                                <a:pt x="325193" y="110461"/>
                                <a:pt x="325282" y="110512"/>
                              </a:cubicBezTo>
                              <a:lnTo>
                                <a:pt x="325701" y="110855"/>
                              </a:lnTo>
                              <a:lnTo>
                                <a:pt x="326475" y="110068"/>
                              </a:lnTo>
                              <a:lnTo>
                                <a:pt x="326196" y="109623"/>
                              </a:lnTo>
                              <a:cubicBezTo>
                                <a:pt x="326145" y="109534"/>
                                <a:pt x="326094" y="109471"/>
                                <a:pt x="326056" y="109395"/>
                              </a:cubicBezTo>
                              <a:cubicBezTo>
                                <a:pt x="325396" y="108150"/>
                                <a:pt x="322603" y="101879"/>
                                <a:pt x="327072" y="92598"/>
                              </a:cubicBezTo>
                              <a:cubicBezTo>
                                <a:pt x="333598" y="100558"/>
                                <a:pt x="332366" y="107338"/>
                                <a:pt x="332011" y="108709"/>
                              </a:cubicBezTo>
                              <a:cubicBezTo>
                                <a:pt x="331985" y="108798"/>
                                <a:pt x="331960" y="108874"/>
                                <a:pt x="331922" y="108963"/>
                              </a:cubicBezTo>
                              <a:lnTo>
                                <a:pt x="331744" y="109534"/>
                              </a:lnTo>
                              <a:lnTo>
                                <a:pt x="332683" y="110042"/>
                              </a:lnTo>
                              <a:lnTo>
                                <a:pt x="333026" y="109623"/>
                              </a:lnTo>
                              <a:cubicBezTo>
                                <a:pt x="333077" y="109534"/>
                                <a:pt x="333191" y="109306"/>
                                <a:pt x="333280" y="108950"/>
                              </a:cubicBezTo>
                              <a:cubicBezTo>
                                <a:pt x="334042" y="106868"/>
                                <a:pt x="335489" y="105713"/>
                                <a:pt x="337419" y="105662"/>
                              </a:cubicBezTo>
                              <a:cubicBezTo>
                                <a:pt x="337470" y="105649"/>
                                <a:pt x="337495" y="105649"/>
                                <a:pt x="337546" y="105649"/>
                              </a:cubicBezTo>
                              <a:cubicBezTo>
                                <a:pt x="340047" y="105649"/>
                                <a:pt x="342574" y="107503"/>
                                <a:pt x="343488" y="109966"/>
                              </a:cubicBezTo>
                              <a:cubicBezTo>
                                <a:pt x="344046" y="111477"/>
                                <a:pt x="344376" y="114321"/>
                                <a:pt x="341228" y="117558"/>
                              </a:cubicBezTo>
                              <a:cubicBezTo>
                                <a:pt x="341418" y="115946"/>
                                <a:pt x="341482" y="113660"/>
                                <a:pt x="340504" y="112162"/>
                              </a:cubicBezTo>
                              <a:cubicBezTo>
                                <a:pt x="339945" y="111312"/>
                                <a:pt x="339133" y="110804"/>
                                <a:pt x="338092" y="110651"/>
                              </a:cubicBezTo>
                              <a:cubicBezTo>
                                <a:pt x="337990" y="110626"/>
                                <a:pt x="337863" y="110613"/>
                                <a:pt x="337724" y="110613"/>
                              </a:cubicBezTo>
                              <a:cubicBezTo>
                                <a:pt x="336873" y="110613"/>
                                <a:pt x="335578" y="110956"/>
                                <a:pt x="334804" y="111972"/>
                              </a:cubicBezTo>
                              <a:cubicBezTo>
                                <a:pt x="334537" y="112327"/>
                                <a:pt x="334664" y="113165"/>
                                <a:pt x="334639" y="113851"/>
                              </a:cubicBezTo>
                              <a:cubicBezTo>
                                <a:pt x="334613" y="114041"/>
                                <a:pt x="334550" y="114219"/>
                                <a:pt x="334588" y="114397"/>
                              </a:cubicBezTo>
                              <a:cubicBezTo>
                                <a:pt x="334613" y="114676"/>
                                <a:pt x="334448" y="114765"/>
                                <a:pt x="334524" y="115095"/>
                              </a:cubicBezTo>
                              <a:lnTo>
                                <a:pt x="325117" y="116187"/>
                              </a:lnTo>
                              <a:cubicBezTo>
                                <a:pt x="325142" y="114676"/>
                                <a:pt x="324672" y="113698"/>
                                <a:pt x="324114" y="113229"/>
                              </a:cubicBezTo>
                              <a:cubicBezTo>
                                <a:pt x="322958" y="112302"/>
                                <a:pt x="321371" y="112429"/>
                                <a:pt x="320597" y="112721"/>
                              </a:cubicBezTo>
                              <a:cubicBezTo>
                                <a:pt x="320191" y="112873"/>
                                <a:pt x="320064" y="113305"/>
                                <a:pt x="319759" y="113571"/>
                              </a:cubicBezTo>
                              <a:cubicBezTo>
                                <a:pt x="319670" y="113648"/>
                                <a:pt x="319619" y="113724"/>
                                <a:pt x="319543" y="113800"/>
                              </a:cubicBezTo>
                              <a:cubicBezTo>
                                <a:pt x="319238" y="114130"/>
                                <a:pt x="318781" y="114308"/>
                                <a:pt x="318616" y="114752"/>
                              </a:cubicBezTo>
                              <a:cubicBezTo>
                                <a:pt x="318007" y="116428"/>
                                <a:pt x="318604" y="118637"/>
                                <a:pt x="319188" y="120160"/>
                              </a:cubicBezTo>
                              <a:moveTo>
                                <a:pt x="415385" y="128743"/>
                              </a:moveTo>
                              <a:lnTo>
                                <a:pt x="414229" y="124084"/>
                              </a:lnTo>
                              <a:lnTo>
                                <a:pt x="413467" y="125709"/>
                              </a:lnTo>
                              <a:cubicBezTo>
                                <a:pt x="412414" y="127918"/>
                                <a:pt x="407488" y="129302"/>
                                <a:pt x="402105" y="128908"/>
                              </a:cubicBezTo>
                              <a:cubicBezTo>
                                <a:pt x="395947" y="128489"/>
                                <a:pt x="391440" y="125886"/>
                                <a:pt x="391123" y="123728"/>
                              </a:cubicBezTo>
                              <a:lnTo>
                                <a:pt x="390843" y="122001"/>
                              </a:lnTo>
                              <a:lnTo>
                                <a:pt x="388076" y="126483"/>
                              </a:lnTo>
                              <a:lnTo>
                                <a:pt x="386336" y="120948"/>
                              </a:lnTo>
                              <a:lnTo>
                                <a:pt x="385689" y="122725"/>
                              </a:lnTo>
                              <a:cubicBezTo>
                                <a:pt x="384623" y="125645"/>
                                <a:pt x="379024" y="127042"/>
                                <a:pt x="372904" y="125886"/>
                              </a:cubicBezTo>
                              <a:cubicBezTo>
                                <a:pt x="367216" y="124820"/>
                                <a:pt x="362709" y="121900"/>
                                <a:pt x="362227" y="118942"/>
                              </a:cubicBezTo>
                              <a:lnTo>
                                <a:pt x="361757" y="116187"/>
                              </a:lnTo>
                              <a:lnTo>
                                <a:pt x="359764" y="123055"/>
                              </a:lnTo>
                              <a:lnTo>
                                <a:pt x="358545" y="118866"/>
                              </a:lnTo>
                              <a:lnTo>
                                <a:pt x="357758" y="116187"/>
                              </a:lnTo>
                              <a:lnTo>
                                <a:pt x="357758" y="116212"/>
                              </a:lnTo>
                              <a:lnTo>
                                <a:pt x="357745" y="116174"/>
                              </a:lnTo>
                              <a:lnTo>
                                <a:pt x="357288" y="118942"/>
                              </a:lnTo>
                              <a:cubicBezTo>
                                <a:pt x="357212" y="119437"/>
                                <a:pt x="356869" y="119919"/>
                                <a:pt x="356565" y="120402"/>
                              </a:cubicBezTo>
                              <a:cubicBezTo>
                                <a:pt x="355904" y="121506"/>
                                <a:pt x="354787" y="122547"/>
                                <a:pt x="353251" y="123449"/>
                              </a:cubicBezTo>
                              <a:cubicBezTo>
                                <a:pt x="351410" y="124515"/>
                                <a:pt x="349150" y="125404"/>
                                <a:pt x="346598" y="125886"/>
                              </a:cubicBezTo>
                              <a:cubicBezTo>
                                <a:pt x="342015" y="126750"/>
                                <a:pt x="337724" y="126178"/>
                                <a:pt x="335413" y="124604"/>
                              </a:cubicBezTo>
                              <a:cubicBezTo>
                                <a:pt x="334639" y="124084"/>
                                <a:pt x="334093" y="123449"/>
                                <a:pt x="333813" y="122712"/>
                              </a:cubicBezTo>
                              <a:lnTo>
                                <a:pt x="333191" y="120948"/>
                              </a:lnTo>
                              <a:lnTo>
                                <a:pt x="334740" y="120770"/>
                              </a:lnTo>
                              <a:cubicBezTo>
                                <a:pt x="335058" y="121100"/>
                                <a:pt x="335527" y="121265"/>
                                <a:pt x="335883" y="121570"/>
                              </a:cubicBezTo>
                              <a:cubicBezTo>
                                <a:pt x="336150" y="121836"/>
                                <a:pt x="336543" y="122116"/>
                                <a:pt x="337064" y="122408"/>
                              </a:cubicBezTo>
                              <a:cubicBezTo>
                                <a:pt x="339120" y="123690"/>
                                <a:pt x="341469" y="124617"/>
                                <a:pt x="344097" y="124617"/>
                              </a:cubicBezTo>
                              <a:cubicBezTo>
                                <a:pt x="344618" y="124617"/>
                                <a:pt x="345126" y="124591"/>
                                <a:pt x="345633" y="124541"/>
                              </a:cubicBezTo>
                              <a:cubicBezTo>
                                <a:pt x="349290" y="124160"/>
                                <a:pt x="352603" y="122433"/>
                                <a:pt x="354711" y="119792"/>
                              </a:cubicBezTo>
                              <a:cubicBezTo>
                                <a:pt x="356095" y="118078"/>
                                <a:pt x="356679" y="116073"/>
                                <a:pt x="356780" y="114041"/>
                              </a:cubicBezTo>
                              <a:cubicBezTo>
                                <a:pt x="356831" y="114092"/>
                                <a:pt x="356818" y="114168"/>
                                <a:pt x="356869" y="114232"/>
                              </a:cubicBezTo>
                              <a:cubicBezTo>
                                <a:pt x="357745" y="114955"/>
                                <a:pt x="358786" y="115298"/>
                                <a:pt x="359840" y="115298"/>
                              </a:cubicBezTo>
                              <a:cubicBezTo>
                                <a:pt x="360919" y="115298"/>
                                <a:pt x="361871" y="114676"/>
                                <a:pt x="362722" y="113965"/>
                              </a:cubicBezTo>
                              <a:cubicBezTo>
                                <a:pt x="362798" y="116034"/>
                                <a:pt x="363395" y="118066"/>
                                <a:pt x="364791" y="119805"/>
                              </a:cubicBezTo>
                              <a:cubicBezTo>
                                <a:pt x="366912" y="122433"/>
                                <a:pt x="370225" y="124160"/>
                                <a:pt x="373882" y="124541"/>
                              </a:cubicBezTo>
                              <a:cubicBezTo>
                                <a:pt x="374390" y="124591"/>
                                <a:pt x="374897" y="124617"/>
                                <a:pt x="375405" y="124617"/>
                              </a:cubicBezTo>
                              <a:cubicBezTo>
                                <a:pt x="378186" y="124617"/>
                                <a:pt x="380674" y="123601"/>
                                <a:pt x="382782" y="122166"/>
                              </a:cubicBezTo>
                              <a:cubicBezTo>
                                <a:pt x="382985" y="122040"/>
                                <a:pt x="383150" y="121925"/>
                                <a:pt x="383302" y="121798"/>
                              </a:cubicBezTo>
                              <a:cubicBezTo>
                                <a:pt x="383772" y="121430"/>
                                <a:pt x="384356" y="121189"/>
                                <a:pt x="384762" y="120770"/>
                              </a:cubicBezTo>
                              <a:lnTo>
                                <a:pt x="392811" y="121710"/>
                              </a:lnTo>
                              <a:cubicBezTo>
                                <a:pt x="393141" y="122319"/>
                                <a:pt x="393802" y="122687"/>
                                <a:pt x="394259" y="123220"/>
                              </a:cubicBezTo>
                              <a:cubicBezTo>
                                <a:pt x="394512" y="123614"/>
                                <a:pt x="394893" y="124033"/>
                                <a:pt x="395427" y="124452"/>
                              </a:cubicBezTo>
                              <a:cubicBezTo>
                                <a:pt x="397610" y="126369"/>
                                <a:pt x="400276" y="127829"/>
                                <a:pt x="403552" y="127969"/>
                              </a:cubicBezTo>
                              <a:cubicBezTo>
                                <a:pt x="403793" y="127969"/>
                                <a:pt x="404009" y="127981"/>
                                <a:pt x="404225" y="127981"/>
                              </a:cubicBezTo>
                              <a:cubicBezTo>
                                <a:pt x="409417" y="127981"/>
                                <a:pt x="413823" y="125290"/>
                                <a:pt x="415638" y="121265"/>
                              </a:cubicBezTo>
                              <a:cubicBezTo>
                                <a:pt x="415765" y="121532"/>
                                <a:pt x="415677" y="121925"/>
                                <a:pt x="415867" y="122154"/>
                              </a:cubicBezTo>
                              <a:cubicBezTo>
                                <a:pt x="416248" y="122573"/>
                                <a:pt x="416781" y="122662"/>
                                <a:pt x="417264" y="122839"/>
                              </a:cubicBezTo>
                              <a:cubicBezTo>
                                <a:pt x="416464" y="124934"/>
                                <a:pt x="415994" y="126800"/>
                                <a:pt x="415385" y="128743"/>
                              </a:cubicBezTo>
                              <a:moveTo>
                                <a:pt x="402562" y="172226"/>
                              </a:moveTo>
                              <a:cubicBezTo>
                                <a:pt x="401432" y="171718"/>
                                <a:pt x="400023" y="171452"/>
                                <a:pt x="398309" y="171452"/>
                              </a:cubicBezTo>
                              <a:cubicBezTo>
                                <a:pt x="397471" y="171452"/>
                                <a:pt x="396544" y="171528"/>
                                <a:pt x="395554" y="171642"/>
                              </a:cubicBezTo>
                              <a:cubicBezTo>
                                <a:pt x="395211" y="171680"/>
                                <a:pt x="394868" y="171705"/>
                                <a:pt x="394551" y="171705"/>
                              </a:cubicBezTo>
                              <a:cubicBezTo>
                                <a:pt x="389206" y="171705"/>
                                <a:pt x="386463" y="166729"/>
                                <a:pt x="383823" y="161904"/>
                              </a:cubicBezTo>
                              <a:cubicBezTo>
                                <a:pt x="383010" y="160432"/>
                                <a:pt x="382248" y="159048"/>
                                <a:pt x="381436" y="157854"/>
                              </a:cubicBezTo>
                              <a:cubicBezTo>
                                <a:pt x="380687" y="156788"/>
                                <a:pt x="379887" y="155925"/>
                                <a:pt x="379074" y="155214"/>
                              </a:cubicBezTo>
                              <a:cubicBezTo>
                                <a:pt x="380484" y="154604"/>
                                <a:pt x="383391" y="153957"/>
                                <a:pt x="387898" y="155798"/>
                              </a:cubicBezTo>
                              <a:cubicBezTo>
                                <a:pt x="389269" y="156331"/>
                                <a:pt x="390755" y="156115"/>
                                <a:pt x="392215" y="155937"/>
                              </a:cubicBezTo>
                              <a:cubicBezTo>
                                <a:pt x="394221" y="155645"/>
                                <a:pt x="396214" y="155379"/>
                                <a:pt x="398067" y="156902"/>
                              </a:cubicBezTo>
                              <a:cubicBezTo>
                                <a:pt x="400632" y="159035"/>
                                <a:pt x="402333" y="162298"/>
                                <a:pt x="403946" y="165447"/>
                              </a:cubicBezTo>
                              <a:cubicBezTo>
                                <a:pt x="405368" y="168176"/>
                                <a:pt x="406713" y="170804"/>
                                <a:pt x="408592" y="172505"/>
                              </a:cubicBezTo>
                              <a:cubicBezTo>
                                <a:pt x="406015" y="173293"/>
                                <a:pt x="403120" y="172467"/>
                                <a:pt x="402562" y="172226"/>
                              </a:cubicBezTo>
                              <a:moveTo>
                                <a:pt x="355739" y="170461"/>
                              </a:moveTo>
                              <a:cubicBezTo>
                                <a:pt x="353632" y="169776"/>
                                <a:pt x="351753" y="170169"/>
                                <a:pt x="351232" y="170385"/>
                              </a:cubicBezTo>
                              <a:cubicBezTo>
                                <a:pt x="347042" y="172023"/>
                                <a:pt x="343856" y="169966"/>
                                <a:pt x="343843" y="169953"/>
                              </a:cubicBezTo>
                              <a:cubicBezTo>
                                <a:pt x="339895" y="167160"/>
                                <a:pt x="338435" y="164355"/>
                                <a:pt x="337051" y="161638"/>
                              </a:cubicBezTo>
                              <a:cubicBezTo>
                                <a:pt x="336226" y="160025"/>
                                <a:pt x="335451" y="158514"/>
                                <a:pt x="334207" y="157067"/>
                              </a:cubicBezTo>
                              <a:cubicBezTo>
                                <a:pt x="333610" y="156356"/>
                                <a:pt x="333014" y="155759"/>
                                <a:pt x="332404" y="155226"/>
                              </a:cubicBezTo>
                              <a:cubicBezTo>
                                <a:pt x="333039" y="155010"/>
                                <a:pt x="333813" y="154693"/>
                                <a:pt x="334829" y="154185"/>
                              </a:cubicBezTo>
                              <a:cubicBezTo>
                                <a:pt x="335527" y="153855"/>
                                <a:pt x="338028" y="152878"/>
                                <a:pt x="341609" y="154452"/>
                              </a:cubicBezTo>
                              <a:cubicBezTo>
                                <a:pt x="343069" y="155087"/>
                                <a:pt x="344465" y="154668"/>
                                <a:pt x="345455" y="154388"/>
                              </a:cubicBezTo>
                              <a:cubicBezTo>
                                <a:pt x="345659" y="154325"/>
                                <a:pt x="345849" y="154274"/>
                                <a:pt x="346039" y="154223"/>
                              </a:cubicBezTo>
                              <a:cubicBezTo>
                                <a:pt x="347855" y="153830"/>
                                <a:pt x="353924" y="153157"/>
                                <a:pt x="356996" y="161638"/>
                              </a:cubicBezTo>
                              <a:lnTo>
                                <a:pt x="357098" y="161980"/>
                              </a:lnTo>
                              <a:cubicBezTo>
                                <a:pt x="358316" y="166157"/>
                                <a:pt x="360107" y="168811"/>
                                <a:pt x="362024" y="170461"/>
                              </a:cubicBezTo>
                              <a:cubicBezTo>
                                <a:pt x="359916" y="170880"/>
                                <a:pt x="356996" y="170842"/>
                                <a:pt x="355739" y="170461"/>
                              </a:cubicBezTo>
                              <a:moveTo>
                                <a:pt x="355244" y="41257"/>
                              </a:moveTo>
                              <a:cubicBezTo>
                                <a:pt x="353010" y="42056"/>
                                <a:pt x="350458" y="43453"/>
                                <a:pt x="348883" y="44405"/>
                              </a:cubicBezTo>
                              <a:lnTo>
                                <a:pt x="348883" y="35620"/>
                              </a:lnTo>
                              <a:cubicBezTo>
                                <a:pt x="350521" y="36610"/>
                                <a:pt x="353200" y="38070"/>
                                <a:pt x="355498" y="38844"/>
                              </a:cubicBezTo>
                              <a:cubicBezTo>
                                <a:pt x="355244" y="39695"/>
                                <a:pt x="355054" y="40419"/>
                                <a:pt x="355244" y="41257"/>
                              </a:cubicBezTo>
                              <a:moveTo>
                                <a:pt x="370873" y="35620"/>
                              </a:moveTo>
                              <a:lnTo>
                                <a:pt x="370873" y="44405"/>
                              </a:lnTo>
                              <a:cubicBezTo>
                                <a:pt x="369260" y="43440"/>
                                <a:pt x="366632" y="41967"/>
                                <a:pt x="364360" y="41168"/>
                              </a:cubicBezTo>
                              <a:cubicBezTo>
                                <a:pt x="364461" y="40685"/>
                                <a:pt x="364842" y="40292"/>
                                <a:pt x="364791" y="39784"/>
                              </a:cubicBezTo>
                              <a:cubicBezTo>
                                <a:pt x="364766" y="39416"/>
                                <a:pt x="364423" y="39187"/>
                                <a:pt x="364309" y="38844"/>
                              </a:cubicBezTo>
                              <a:cubicBezTo>
                                <a:pt x="366594" y="38070"/>
                                <a:pt x="369248" y="36597"/>
                                <a:pt x="370873" y="35620"/>
                              </a:cubicBezTo>
                              <a:moveTo>
                                <a:pt x="459528" y="64083"/>
                              </a:moveTo>
                              <a:cubicBezTo>
                                <a:pt x="460772" y="62357"/>
                                <a:pt x="462068" y="61316"/>
                                <a:pt x="463413" y="61037"/>
                              </a:cubicBezTo>
                              <a:cubicBezTo>
                                <a:pt x="463705" y="61087"/>
                                <a:pt x="464518" y="61341"/>
                                <a:pt x="465229" y="62166"/>
                              </a:cubicBezTo>
                              <a:cubicBezTo>
                                <a:pt x="465813" y="62839"/>
                                <a:pt x="466397" y="64007"/>
                                <a:pt x="466460" y="65962"/>
                              </a:cubicBezTo>
                              <a:cubicBezTo>
                                <a:pt x="465724" y="66178"/>
                                <a:pt x="464949" y="66915"/>
                                <a:pt x="464772" y="67296"/>
                              </a:cubicBezTo>
                              <a:cubicBezTo>
                                <a:pt x="463286" y="69784"/>
                                <a:pt x="459516" y="73847"/>
                                <a:pt x="457142" y="75002"/>
                              </a:cubicBezTo>
                              <a:cubicBezTo>
                                <a:pt x="457700" y="69505"/>
                                <a:pt x="458652" y="66305"/>
                                <a:pt x="459528" y="64083"/>
                              </a:cubicBezTo>
                              <a:moveTo>
                                <a:pt x="469190" y="73580"/>
                              </a:moveTo>
                              <a:cubicBezTo>
                                <a:pt x="469266" y="73834"/>
                                <a:pt x="469355" y="74075"/>
                                <a:pt x="469418" y="74278"/>
                              </a:cubicBezTo>
                              <a:cubicBezTo>
                                <a:pt x="469558" y="74684"/>
                                <a:pt x="469710" y="75078"/>
                                <a:pt x="469825" y="75345"/>
                              </a:cubicBezTo>
                              <a:cubicBezTo>
                                <a:pt x="470053" y="75865"/>
                                <a:pt x="470536" y="76246"/>
                                <a:pt x="471044" y="76652"/>
                              </a:cubicBezTo>
                              <a:cubicBezTo>
                                <a:pt x="471856" y="77312"/>
                                <a:pt x="472707" y="77973"/>
                                <a:pt x="472707" y="79344"/>
                              </a:cubicBezTo>
                              <a:lnTo>
                                <a:pt x="472707" y="79979"/>
                              </a:lnTo>
                              <a:lnTo>
                                <a:pt x="473341" y="79991"/>
                              </a:lnTo>
                              <a:lnTo>
                                <a:pt x="473963" y="79966"/>
                              </a:lnTo>
                              <a:lnTo>
                                <a:pt x="473989" y="79344"/>
                              </a:lnTo>
                              <a:cubicBezTo>
                                <a:pt x="474078" y="77782"/>
                                <a:pt x="474471" y="75700"/>
                                <a:pt x="475220" y="74938"/>
                              </a:cubicBezTo>
                              <a:cubicBezTo>
                                <a:pt x="475563" y="74596"/>
                                <a:pt x="476261" y="73478"/>
                                <a:pt x="476744" y="72336"/>
                              </a:cubicBezTo>
                              <a:cubicBezTo>
                                <a:pt x="477061" y="73288"/>
                                <a:pt x="477315" y="73999"/>
                                <a:pt x="477607" y="74380"/>
                              </a:cubicBezTo>
                              <a:cubicBezTo>
                                <a:pt x="478001" y="74926"/>
                                <a:pt x="478407" y="78176"/>
                                <a:pt x="478128" y="80588"/>
                              </a:cubicBezTo>
                              <a:lnTo>
                                <a:pt x="478623" y="81400"/>
                              </a:lnTo>
                              <a:cubicBezTo>
                                <a:pt x="478686" y="81413"/>
                                <a:pt x="478750" y="81426"/>
                                <a:pt x="478813" y="81426"/>
                              </a:cubicBezTo>
                              <a:cubicBezTo>
                                <a:pt x="479219" y="81426"/>
                                <a:pt x="479384" y="81007"/>
                                <a:pt x="479588" y="80448"/>
                              </a:cubicBezTo>
                              <a:cubicBezTo>
                                <a:pt x="479981" y="79356"/>
                                <a:pt x="480946" y="76779"/>
                                <a:pt x="482165" y="75725"/>
                              </a:cubicBezTo>
                              <a:lnTo>
                                <a:pt x="482152" y="75713"/>
                              </a:lnTo>
                              <a:cubicBezTo>
                                <a:pt x="482584" y="75294"/>
                                <a:pt x="483206" y="74748"/>
                                <a:pt x="483777" y="74291"/>
                              </a:cubicBezTo>
                              <a:cubicBezTo>
                                <a:pt x="482850" y="76094"/>
                                <a:pt x="482635" y="77604"/>
                                <a:pt x="482546" y="78988"/>
                              </a:cubicBezTo>
                              <a:lnTo>
                                <a:pt x="482520" y="79585"/>
                              </a:lnTo>
                              <a:cubicBezTo>
                                <a:pt x="482444" y="81235"/>
                                <a:pt x="482216" y="85628"/>
                                <a:pt x="480261" y="85704"/>
                              </a:cubicBezTo>
                              <a:cubicBezTo>
                                <a:pt x="478242" y="85768"/>
                                <a:pt x="476922" y="85603"/>
                                <a:pt x="475690" y="85438"/>
                              </a:cubicBezTo>
                              <a:cubicBezTo>
                                <a:pt x="474712" y="85298"/>
                                <a:pt x="473697" y="85171"/>
                                <a:pt x="472288" y="85171"/>
                              </a:cubicBezTo>
                              <a:cubicBezTo>
                                <a:pt x="471856" y="85171"/>
                                <a:pt x="471412" y="85171"/>
                                <a:pt x="470904" y="85196"/>
                              </a:cubicBezTo>
                              <a:cubicBezTo>
                                <a:pt x="471577" y="84587"/>
                                <a:pt x="471894" y="83508"/>
                                <a:pt x="471234" y="82353"/>
                              </a:cubicBezTo>
                              <a:cubicBezTo>
                                <a:pt x="471081" y="82099"/>
                                <a:pt x="470878" y="81819"/>
                                <a:pt x="470688" y="81527"/>
                              </a:cubicBezTo>
                              <a:cubicBezTo>
                                <a:pt x="469609" y="79915"/>
                                <a:pt x="468174" y="77744"/>
                                <a:pt x="469190" y="73580"/>
                              </a:cubicBezTo>
                              <a:moveTo>
                                <a:pt x="447861" y="106195"/>
                              </a:moveTo>
                              <a:lnTo>
                                <a:pt x="447911" y="106233"/>
                              </a:lnTo>
                              <a:cubicBezTo>
                                <a:pt x="447886" y="106221"/>
                                <a:pt x="447873" y="106208"/>
                                <a:pt x="447861" y="106195"/>
                              </a:cubicBezTo>
                              <a:close/>
                              <a:moveTo>
                                <a:pt x="451124" y="96585"/>
                              </a:moveTo>
                              <a:cubicBezTo>
                                <a:pt x="451708" y="95531"/>
                                <a:pt x="452381" y="94706"/>
                                <a:pt x="453155" y="94299"/>
                              </a:cubicBezTo>
                              <a:cubicBezTo>
                                <a:pt x="453282" y="94236"/>
                                <a:pt x="453625" y="94198"/>
                                <a:pt x="454044" y="94198"/>
                              </a:cubicBezTo>
                              <a:lnTo>
                                <a:pt x="454044" y="94223"/>
                              </a:lnTo>
                              <a:cubicBezTo>
                                <a:pt x="455313" y="94312"/>
                                <a:pt x="456291" y="94858"/>
                                <a:pt x="457230" y="96204"/>
                              </a:cubicBezTo>
                              <a:cubicBezTo>
                                <a:pt x="456418" y="96839"/>
                                <a:pt x="455478" y="97740"/>
                                <a:pt x="454514" y="98692"/>
                              </a:cubicBezTo>
                              <a:cubicBezTo>
                                <a:pt x="453295" y="99848"/>
                                <a:pt x="451606" y="101498"/>
                                <a:pt x="450552" y="102031"/>
                              </a:cubicBezTo>
                              <a:cubicBezTo>
                                <a:pt x="450502" y="100076"/>
                                <a:pt x="450578" y="97994"/>
                                <a:pt x="451124" y="96585"/>
                              </a:cubicBezTo>
                              <a:moveTo>
                                <a:pt x="468885" y="111769"/>
                              </a:moveTo>
                              <a:cubicBezTo>
                                <a:pt x="469558" y="112200"/>
                                <a:pt x="470586" y="113153"/>
                                <a:pt x="471412" y="113902"/>
                              </a:cubicBezTo>
                              <a:cubicBezTo>
                                <a:pt x="472948" y="115298"/>
                                <a:pt x="473303" y="115679"/>
                                <a:pt x="473849" y="115222"/>
                              </a:cubicBezTo>
                              <a:cubicBezTo>
                                <a:pt x="474357" y="114816"/>
                                <a:pt x="473989" y="114194"/>
                                <a:pt x="473735" y="113724"/>
                              </a:cubicBezTo>
                              <a:cubicBezTo>
                                <a:pt x="472872" y="112289"/>
                                <a:pt x="471501" y="109661"/>
                                <a:pt x="471082" y="107021"/>
                              </a:cubicBezTo>
                              <a:cubicBezTo>
                                <a:pt x="471958" y="107655"/>
                                <a:pt x="473240" y="108811"/>
                                <a:pt x="474967" y="111312"/>
                              </a:cubicBezTo>
                              <a:cubicBezTo>
                                <a:pt x="474992" y="111362"/>
                                <a:pt x="475043" y="111413"/>
                                <a:pt x="475068" y="111489"/>
                              </a:cubicBezTo>
                              <a:cubicBezTo>
                                <a:pt x="475297" y="111845"/>
                                <a:pt x="475627" y="112416"/>
                                <a:pt x="476211" y="112416"/>
                              </a:cubicBezTo>
                              <a:cubicBezTo>
                                <a:pt x="476249" y="112416"/>
                                <a:pt x="476300" y="112416"/>
                                <a:pt x="476363" y="112403"/>
                              </a:cubicBezTo>
                              <a:cubicBezTo>
                                <a:pt x="477023" y="112277"/>
                                <a:pt x="477252" y="111451"/>
                                <a:pt x="477417" y="110575"/>
                              </a:cubicBezTo>
                              <a:cubicBezTo>
                                <a:pt x="477506" y="109953"/>
                                <a:pt x="478864" y="105230"/>
                                <a:pt x="479715" y="103199"/>
                              </a:cubicBezTo>
                              <a:cubicBezTo>
                                <a:pt x="480058" y="104545"/>
                                <a:pt x="480553" y="106906"/>
                                <a:pt x="480667" y="108849"/>
                              </a:cubicBezTo>
                              <a:lnTo>
                                <a:pt x="480692" y="109179"/>
                              </a:lnTo>
                              <a:cubicBezTo>
                                <a:pt x="480781" y="110664"/>
                                <a:pt x="480845" y="111731"/>
                                <a:pt x="480781" y="114079"/>
                              </a:cubicBezTo>
                              <a:cubicBezTo>
                                <a:pt x="480781" y="114333"/>
                                <a:pt x="480781" y="114866"/>
                                <a:pt x="481276" y="115032"/>
                              </a:cubicBezTo>
                              <a:cubicBezTo>
                                <a:pt x="481708" y="115209"/>
                                <a:pt x="482038" y="114866"/>
                                <a:pt x="482571" y="114156"/>
                              </a:cubicBezTo>
                              <a:cubicBezTo>
                                <a:pt x="483105" y="113419"/>
                                <a:pt x="484120" y="112061"/>
                                <a:pt x="485936" y="110118"/>
                              </a:cubicBezTo>
                              <a:cubicBezTo>
                                <a:pt x="486266" y="109788"/>
                                <a:pt x="486837" y="109280"/>
                                <a:pt x="487345" y="108861"/>
                              </a:cubicBezTo>
                              <a:cubicBezTo>
                                <a:pt x="487243" y="109090"/>
                                <a:pt x="487154" y="109344"/>
                                <a:pt x="487040" y="109610"/>
                              </a:cubicBezTo>
                              <a:cubicBezTo>
                                <a:pt x="486507" y="110969"/>
                                <a:pt x="485758" y="112822"/>
                                <a:pt x="485275" y="113597"/>
                              </a:cubicBezTo>
                              <a:cubicBezTo>
                                <a:pt x="484717" y="114511"/>
                                <a:pt x="484412" y="116542"/>
                                <a:pt x="484526" y="117291"/>
                              </a:cubicBezTo>
                              <a:cubicBezTo>
                                <a:pt x="484590" y="117710"/>
                                <a:pt x="484679" y="118180"/>
                                <a:pt x="484755" y="118701"/>
                              </a:cubicBezTo>
                              <a:cubicBezTo>
                                <a:pt x="485352" y="122294"/>
                                <a:pt x="485618" y="125315"/>
                                <a:pt x="482965" y="125810"/>
                              </a:cubicBezTo>
                              <a:cubicBezTo>
                                <a:pt x="481378" y="126140"/>
                                <a:pt x="480705" y="125912"/>
                                <a:pt x="479893" y="125671"/>
                              </a:cubicBezTo>
                              <a:cubicBezTo>
                                <a:pt x="479080" y="125404"/>
                                <a:pt x="478128" y="125137"/>
                                <a:pt x="476338" y="125214"/>
                              </a:cubicBezTo>
                              <a:cubicBezTo>
                                <a:pt x="473291" y="125328"/>
                                <a:pt x="472148" y="125912"/>
                                <a:pt x="471208" y="126382"/>
                              </a:cubicBezTo>
                              <a:cubicBezTo>
                                <a:pt x="470599" y="126699"/>
                                <a:pt x="470180" y="126902"/>
                                <a:pt x="469317" y="126902"/>
                              </a:cubicBezTo>
                              <a:cubicBezTo>
                                <a:pt x="469393" y="126864"/>
                                <a:pt x="469457" y="126826"/>
                                <a:pt x="469533" y="126775"/>
                              </a:cubicBezTo>
                              <a:cubicBezTo>
                                <a:pt x="470663" y="126039"/>
                                <a:pt x="471208" y="124388"/>
                                <a:pt x="471043" y="122128"/>
                              </a:cubicBezTo>
                              <a:cubicBezTo>
                                <a:pt x="470840" y="119310"/>
                                <a:pt x="469215" y="112822"/>
                                <a:pt x="467273" y="111134"/>
                              </a:cubicBezTo>
                              <a:cubicBezTo>
                                <a:pt x="467006" y="110880"/>
                                <a:pt x="466765" y="110677"/>
                                <a:pt x="466587" y="110486"/>
                              </a:cubicBezTo>
                              <a:cubicBezTo>
                                <a:pt x="467184" y="110766"/>
                                <a:pt x="467958" y="111185"/>
                                <a:pt x="468885" y="111769"/>
                              </a:cubicBezTo>
                              <a:moveTo>
                                <a:pt x="231319" y="110156"/>
                              </a:moveTo>
                              <a:cubicBezTo>
                                <a:pt x="231891" y="111604"/>
                                <a:pt x="232627" y="113419"/>
                                <a:pt x="233160" y="114270"/>
                              </a:cubicBezTo>
                              <a:cubicBezTo>
                                <a:pt x="233516" y="114854"/>
                                <a:pt x="233795" y="116580"/>
                                <a:pt x="233719" y="117126"/>
                              </a:cubicBezTo>
                              <a:cubicBezTo>
                                <a:pt x="233668" y="117520"/>
                                <a:pt x="233592" y="117990"/>
                                <a:pt x="233503" y="118472"/>
                              </a:cubicBezTo>
                              <a:cubicBezTo>
                                <a:pt x="232983" y="121557"/>
                                <a:pt x="232195" y="126191"/>
                                <a:pt x="236169" y="127042"/>
                              </a:cubicBezTo>
                              <a:cubicBezTo>
                                <a:pt x="236131" y="128146"/>
                                <a:pt x="235649" y="130165"/>
                                <a:pt x="234862" y="130889"/>
                              </a:cubicBezTo>
                              <a:cubicBezTo>
                                <a:pt x="234570" y="131155"/>
                                <a:pt x="234328" y="131142"/>
                                <a:pt x="234189" y="131104"/>
                              </a:cubicBezTo>
                              <a:lnTo>
                                <a:pt x="233909" y="132349"/>
                              </a:lnTo>
                              <a:cubicBezTo>
                                <a:pt x="234582" y="132514"/>
                                <a:pt x="235192" y="132323"/>
                                <a:pt x="235725" y="131841"/>
                              </a:cubicBezTo>
                              <a:cubicBezTo>
                                <a:pt x="236817" y="130825"/>
                                <a:pt x="237375" y="128629"/>
                                <a:pt x="237426" y="127232"/>
                              </a:cubicBezTo>
                              <a:cubicBezTo>
                                <a:pt x="237883" y="127232"/>
                                <a:pt x="238239" y="127232"/>
                                <a:pt x="238581" y="127207"/>
                              </a:cubicBezTo>
                              <a:cubicBezTo>
                                <a:pt x="238619" y="128641"/>
                                <a:pt x="238188" y="131168"/>
                                <a:pt x="237197" y="132184"/>
                              </a:cubicBezTo>
                              <a:cubicBezTo>
                                <a:pt x="236817" y="132590"/>
                                <a:pt x="236499" y="132628"/>
                                <a:pt x="236220" y="132577"/>
                              </a:cubicBezTo>
                              <a:lnTo>
                                <a:pt x="236029" y="133834"/>
                              </a:lnTo>
                              <a:cubicBezTo>
                                <a:pt x="236791" y="133986"/>
                                <a:pt x="237540" y="133694"/>
                                <a:pt x="238124" y="133060"/>
                              </a:cubicBezTo>
                              <a:cubicBezTo>
                                <a:pt x="239457" y="131676"/>
                                <a:pt x="239952" y="128603"/>
                                <a:pt x="239851" y="126927"/>
                              </a:cubicBezTo>
                              <a:cubicBezTo>
                                <a:pt x="239889" y="126902"/>
                                <a:pt x="239940" y="126889"/>
                                <a:pt x="239978" y="126889"/>
                              </a:cubicBezTo>
                              <a:cubicBezTo>
                                <a:pt x="240397" y="126750"/>
                                <a:pt x="240828" y="126623"/>
                                <a:pt x="241400" y="126547"/>
                              </a:cubicBezTo>
                              <a:cubicBezTo>
                                <a:pt x="241451" y="127918"/>
                                <a:pt x="241374" y="131803"/>
                                <a:pt x="240270" y="133123"/>
                              </a:cubicBezTo>
                              <a:cubicBezTo>
                                <a:pt x="239990" y="133440"/>
                                <a:pt x="239762" y="133478"/>
                                <a:pt x="239597" y="133491"/>
                              </a:cubicBezTo>
                              <a:lnTo>
                                <a:pt x="239635" y="134773"/>
                              </a:lnTo>
                              <a:cubicBezTo>
                                <a:pt x="240079" y="134761"/>
                                <a:pt x="240765" y="134583"/>
                                <a:pt x="241324" y="133834"/>
                              </a:cubicBezTo>
                              <a:cubicBezTo>
                                <a:pt x="242669" y="132082"/>
                                <a:pt x="242720" y="128045"/>
                                <a:pt x="242669" y="126470"/>
                              </a:cubicBezTo>
                              <a:cubicBezTo>
                                <a:pt x="242885" y="126470"/>
                                <a:pt x="243152" y="126470"/>
                                <a:pt x="243380" y="126496"/>
                              </a:cubicBezTo>
                              <a:cubicBezTo>
                                <a:pt x="243329" y="128108"/>
                                <a:pt x="243533" y="131739"/>
                                <a:pt x="243786" y="132425"/>
                              </a:cubicBezTo>
                              <a:cubicBezTo>
                                <a:pt x="244066" y="133225"/>
                                <a:pt x="246110" y="142632"/>
                                <a:pt x="243215" y="145120"/>
                              </a:cubicBezTo>
                              <a:cubicBezTo>
                                <a:pt x="242911" y="145387"/>
                                <a:pt x="242314" y="145603"/>
                                <a:pt x="242111" y="145438"/>
                              </a:cubicBezTo>
                              <a:cubicBezTo>
                                <a:pt x="241984" y="145362"/>
                                <a:pt x="241806" y="144790"/>
                                <a:pt x="242390" y="143153"/>
                              </a:cubicBezTo>
                              <a:lnTo>
                                <a:pt x="241171" y="142721"/>
                              </a:lnTo>
                              <a:cubicBezTo>
                                <a:pt x="240930" y="143432"/>
                                <a:pt x="240156" y="145654"/>
                                <a:pt x="241400" y="146504"/>
                              </a:cubicBezTo>
                              <a:cubicBezTo>
                                <a:pt x="241666" y="146682"/>
                                <a:pt x="241984" y="146771"/>
                                <a:pt x="242288" y="146771"/>
                              </a:cubicBezTo>
                              <a:cubicBezTo>
                                <a:pt x="242961" y="146771"/>
                                <a:pt x="243634" y="146441"/>
                                <a:pt x="244040" y="146098"/>
                              </a:cubicBezTo>
                              <a:cubicBezTo>
                                <a:pt x="247824" y="142848"/>
                                <a:pt x="245018" y="132120"/>
                                <a:pt x="244980" y="132006"/>
                              </a:cubicBezTo>
                              <a:cubicBezTo>
                                <a:pt x="244802" y="131498"/>
                                <a:pt x="244625" y="127994"/>
                                <a:pt x="244650" y="126597"/>
                              </a:cubicBezTo>
                              <a:cubicBezTo>
                                <a:pt x="244675" y="126597"/>
                                <a:pt x="244713" y="126597"/>
                                <a:pt x="244751" y="126610"/>
                              </a:cubicBezTo>
                              <a:cubicBezTo>
                                <a:pt x="244650" y="128019"/>
                                <a:pt x="244599" y="131269"/>
                                <a:pt x="245742" y="133047"/>
                              </a:cubicBezTo>
                              <a:cubicBezTo>
                                <a:pt x="246186" y="133732"/>
                                <a:pt x="246770" y="134164"/>
                                <a:pt x="247481" y="134316"/>
                              </a:cubicBezTo>
                              <a:lnTo>
                                <a:pt x="247735" y="133060"/>
                              </a:lnTo>
                              <a:cubicBezTo>
                                <a:pt x="245996" y="132691"/>
                                <a:pt x="245881" y="128578"/>
                                <a:pt x="245996" y="126851"/>
                              </a:cubicBezTo>
                              <a:cubicBezTo>
                                <a:pt x="246630" y="127004"/>
                                <a:pt x="247062" y="127194"/>
                                <a:pt x="247443" y="127385"/>
                              </a:cubicBezTo>
                              <a:cubicBezTo>
                                <a:pt x="247291" y="128426"/>
                                <a:pt x="247049" y="130965"/>
                                <a:pt x="248116" y="132628"/>
                              </a:cubicBezTo>
                              <a:cubicBezTo>
                                <a:pt x="248624" y="133415"/>
                                <a:pt x="249335" y="133910"/>
                                <a:pt x="250249" y="134113"/>
                              </a:cubicBezTo>
                              <a:lnTo>
                                <a:pt x="250515" y="132856"/>
                              </a:lnTo>
                              <a:cubicBezTo>
                                <a:pt x="249944" y="132742"/>
                                <a:pt x="249512" y="132437"/>
                                <a:pt x="249195" y="131955"/>
                              </a:cubicBezTo>
                              <a:cubicBezTo>
                                <a:pt x="248484" y="130838"/>
                                <a:pt x="248535" y="129022"/>
                                <a:pt x="248649" y="127930"/>
                              </a:cubicBezTo>
                              <a:cubicBezTo>
                                <a:pt x="249132" y="128108"/>
                                <a:pt x="249703" y="128222"/>
                                <a:pt x="250503" y="128172"/>
                              </a:cubicBezTo>
                              <a:cubicBezTo>
                                <a:pt x="251899" y="128121"/>
                                <a:pt x="257206" y="125683"/>
                                <a:pt x="257714" y="114828"/>
                              </a:cubicBezTo>
                              <a:cubicBezTo>
                                <a:pt x="258031" y="108227"/>
                                <a:pt x="259314" y="103059"/>
                                <a:pt x="260367" y="100114"/>
                              </a:cubicBezTo>
                              <a:cubicBezTo>
                                <a:pt x="260698" y="99238"/>
                                <a:pt x="261028" y="98476"/>
                                <a:pt x="261358" y="97816"/>
                              </a:cubicBezTo>
                              <a:cubicBezTo>
                                <a:pt x="261370" y="97765"/>
                                <a:pt x="261409" y="97727"/>
                                <a:pt x="261434" y="97676"/>
                              </a:cubicBezTo>
                              <a:cubicBezTo>
                                <a:pt x="263300" y="99225"/>
                                <a:pt x="266779" y="104113"/>
                                <a:pt x="269572" y="108531"/>
                              </a:cubicBezTo>
                              <a:cubicBezTo>
                                <a:pt x="269762" y="108976"/>
                                <a:pt x="269915" y="109598"/>
                                <a:pt x="269915" y="110055"/>
                              </a:cubicBezTo>
                              <a:cubicBezTo>
                                <a:pt x="269915" y="110550"/>
                                <a:pt x="269953" y="113292"/>
                                <a:pt x="275057" y="114486"/>
                              </a:cubicBezTo>
                              <a:cubicBezTo>
                                <a:pt x="278548" y="115298"/>
                                <a:pt x="291980" y="142543"/>
                                <a:pt x="301236" y="151798"/>
                              </a:cubicBezTo>
                              <a:cubicBezTo>
                                <a:pt x="301591" y="152154"/>
                                <a:pt x="301896" y="152471"/>
                                <a:pt x="302188" y="152814"/>
                              </a:cubicBezTo>
                              <a:cubicBezTo>
                                <a:pt x="302162" y="152827"/>
                                <a:pt x="302061" y="152814"/>
                                <a:pt x="302023" y="152814"/>
                              </a:cubicBezTo>
                              <a:cubicBezTo>
                                <a:pt x="296868" y="152814"/>
                                <a:pt x="292488" y="155620"/>
                                <a:pt x="290622" y="160140"/>
                              </a:cubicBezTo>
                              <a:cubicBezTo>
                                <a:pt x="288933" y="164253"/>
                                <a:pt x="289758" y="168811"/>
                                <a:pt x="292742" y="171782"/>
                              </a:cubicBezTo>
                              <a:cubicBezTo>
                                <a:pt x="295256" y="174283"/>
                                <a:pt x="297579" y="175006"/>
                                <a:pt x="299674" y="175006"/>
                              </a:cubicBezTo>
                              <a:cubicBezTo>
                                <a:pt x="301210" y="175006"/>
                                <a:pt x="302632" y="174613"/>
                                <a:pt x="303902" y="174257"/>
                              </a:cubicBezTo>
                              <a:cubicBezTo>
                                <a:pt x="305298" y="173876"/>
                                <a:pt x="306491" y="173495"/>
                                <a:pt x="307558" y="173788"/>
                              </a:cubicBezTo>
                              <a:cubicBezTo>
                                <a:pt x="312586" y="174943"/>
                                <a:pt x="316178" y="173597"/>
                                <a:pt x="317727" y="172797"/>
                              </a:cubicBezTo>
                              <a:cubicBezTo>
                                <a:pt x="318159" y="173077"/>
                                <a:pt x="318629" y="173292"/>
                                <a:pt x="319111" y="173508"/>
                              </a:cubicBezTo>
                              <a:cubicBezTo>
                                <a:pt x="321689" y="174562"/>
                                <a:pt x="324520" y="174384"/>
                                <a:pt x="327503" y="172988"/>
                              </a:cubicBezTo>
                              <a:cubicBezTo>
                                <a:pt x="327910" y="172772"/>
                                <a:pt x="329179" y="172188"/>
                                <a:pt x="333064" y="173330"/>
                              </a:cubicBezTo>
                              <a:cubicBezTo>
                                <a:pt x="336302" y="174295"/>
                                <a:pt x="340910" y="173699"/>
                                <a:pt x="343678" y="172035"/>
                              </a:cubicBezTo>
                              <a:cubicBezTo>
                                <a:pt x="345138" y="172708"/>
                                <a:pt x="348185" y="173660"/>
                                <a:pt x="351918" y="172175"/>
                              </a:cubicBezTo>
                              <a:cubicBezTo>
                                <a:pt x="352171" y="172074"/>
                                <a:pt x="353555" y="171794"/>
                                <a:pt x="355180" y="172289"/>
                              </a:cubicBezTo>
                              <a:cubicBezTo>
                                <a:pt x="357072" y="172873"/>
                                <a:pt x="361579" y="172886"/>
                                <a:pt x="364093" y="171858"/>
                              </a:cubicBezTo>
                              <a:cubicBezTo>
                                <a:pt x="365477" y="172581"/>
                                <a:pt x="366873" y="172899"/>
                                <a:pt x="368130" y="173000"/>
                              </a:cubicBezTo>
                              <a:cubicBezTo>
                                <a:pt x="369920" y="173165"/>
                                <a:pt x="371431" y="172950"/>
                                <a:pt x="372739" y="172772"/>
                              </a:cubicBezTo>
                              <a:cubicBezTo>
                                <a:pt x="374745" y="172518"/>
                                <a:pt x="376332" y="172315"/>
                                <a:pt x="378668" y="173242"/>
                              </a:cubicBezTo>
                              <a:cubicBezTo>
                                <a:pt x="380090" y="173800"/>
                                <a:pt x="385828" y="175159"/>
                                <a:pt x="389891" y="172404"/>
                              </a:cubicBezTo>
                              <a:cubicBezTo>
                                <a:pt x="391580" y="173330"/>
                                <a:pt x="393535" y="173800"/>
                                <a:pt x="395922" y="173546"/>
                              </a:cubicBezTo>
                              <a:cubicBezTo>
                                <a:pt x="399057" y="173115"/>
                                <a:pt x="400822" y="173559"/>
                                <a:pt x="401787" y="173991"/>
                              </a:cubicBezTo>
                              <a:cubicBezTo>
                                <a:pt x="402803" y="174422"/>
                                <a:pt x="407119" y="175616"/>
                                <a:pt x="410497" y="173800"/>
                              </a:cubicBezTo>
                              <a:cubicBezTo>
                                <a:pt x="411220" y="174143"/>
                                <a:pt x="412033" y="174359"/>
                                <a:pt x="412922" y="174410"/>
                              </a:cubicBezTo>
                              <a:cubicBezTo>
                                <a:pt x="413671" y="174410"/>
                                <a:pt x="414445" y="174333"/>
                                <a:pt x="415372" y="174206"/>
                              </a:cubicBezTo>
                              <a:cubicBezTo>
                                <a:pt x="417213" y="173914"/>
                                <a:pt x="419498" y="173597"/>
                                <a:pt x="422443" y="174435"/>
                              </a:cubicBezTo>
                              <a:cubicBezTo>
                                <a:pt x="425097" y="175222"/>
                                <a:pt x="427915" y="173838"/>
                                <a:pt x="429515" y="170931"/>
                              </a:cubicBezTo>
                              <a:cubicBezTo>
                                <a:pt x="431762" y="166894"/>
                                <a:pt x="431343" y="160431"/>
                                <a:pt x="425402" y="155074"/>
                              </a:cubicBezTo>
                              <a:cubicBezTo>
                                <a:pt x="424322" y="154109"/>
                                <a:pt x="422088" y="152408"/>
                                <a:pt x="416781" y="153093"/>
                              </a:cubicBezTo>
                              <a:cubicBezTo>
                                <a:pt x="417289" y="152674"/>
                                <a:pt x="417797" y="152281"/>
                                <a:pt x="418279" y="151798"/>
                              </a:cubicBezTo>
                              <a:cubicBezTo>
                                <a:pt x="427535" y="142543"/>
                                <a:pt x="440954" y="115298"/>
                                <a:pt x="444446" y="114486"/>
                              </a:cubicBezTo>
                              <a:cubicBezTo>
                                <a:pt x="449575" y="113305"/>
                                <a:pt x="449587" y="110550"/>
                                <a:pt x="449587" y="110055"/>
                              </a:cubicBezTo>
                              <a:cubicBezTo>
                                <a:pt x="449587" y="109636"/>
                                <a:pt x="449740" y="109077"/>
                                <a:pt x="449917" y="108646"/>
                              </a:cubicBezTo>
                              <a:cubicBezTo>
                                <a:pt x="452596" y="104418"/>
                                <a:pt x="456176" y="99263"/>
                                <a:pt x="458068" y="97676"/>
                              </a:cubicBezTo>
                              <a:cubicBezTo>
                                <a:pt x="458081" y="97702"/>
                                <a:pt x="458106" y="97727"/>
                                <a:pt x="458119" y="97740"/>
                              </a:cubicBezTo>
                              <a:cubicBezTo>
                                <a:pt x="458462" y="98451"/>
                                <a:pt x="458817" y="99263"/>
                                <a:pt x="459198" y="100228"/>
                              </a:cubicBezTo>
                              <a:cubicBezTo>
                                <a:pt x="460239" y="103199"/>
                                <a:pt x="461471" y="108303"/>
                                <a:pt x="461801" y="114828"/>
                              </a:cubicBezTo>
                              <a:cubicBezTo>
                                <a:pt x="462309" y="125683"/>
                                <a:pt x="467615" y="128121"/>
                                <a:pt x="468999" y="128172"/>
                              </a:cubicBezTo>
                              <a:cubicBezTo>
                                <a:pt x="469114" y="128184"/>
                                <a:pt x="469215" y="128184"/>
                                <a:pt x="469291" y="128184"/>
                              </a:cubicBezTo>
                              <a:cubicBezTo>
                                <a:pt x="469964" y="128184"/>
                                <a:pt x="470434" y="128083"/>
                                <a:pt x="470853" y="127943"/>
                              </a:cubicBezTo>
                              <a:cubicBezTo>
                                <a:pt x="470980" y="129022"/>
                                <a:pt x="471018" y="130850"/>
                                <a:pt x="470307" y="131955"/>
                              </a:cubicBezTo>
                              <a:cubicBezTo>
                                <a:pt x="470002" y="132437"/>
                                <a:pt x="469558" y="132742"/>
                                <a:pt x="468999" y="132856"/>
                              </a:cubicBezTo>
                              <a:lnTo>
                                <a:pt x="469266" y="134113"/>
                              </a:lnTo>
                              <a:cubicBezTo>
                                <a:pt x="470167" y="133910"/>
                                <a:pt x="470878" y="133415"/>
                                <a:pt x="471386" y="132641"/>
                              </a:cubicBezTo>
                              <a:cubicBezTo>
                                <a:pt x="472453" y="130977"/>
                                <a:pt x="472224" y="128425"/>
                                <a:pt x="472059" y="127397"/>
                              </a:cubicBezTo>
                              <a:cubicBezTo>
                                <a:pt x="472440" y="127207"/>
                                <a:pt x="472884" y="127004"/>
                                <a:pt x="473506" y="126851"/>
                              </a:cubicBezTo>
                              <a:cubicBezTo>
                                <a:pt x="473621" y="128578"/>
                                <a:pt x="473506" y="132691"/>
                                <a:pt x="471767" y="133059"/>
                              </a:cubicBezTo>
                              <a:lnTo>
                                <a:pt x="472021" y="134316"/>
                              </a:lnTo>
                              <a:cubicBezTo>
                                <a:pt x="472732" y="134164"/>
                                <a:pt x="473316" y="133732"/>
                                <a:pt x="473773" y="133047"/>
                              </a:cubicBezTo>
                              <a:cubicBezTo>
                                <a:pt x="474916" y="131269"/>
                                <a:pt x="474865" y="128019"/>
                                <a:pt x="474763" y="126610"/>
                              </a:cubicBezTo>
                              <a:cubicBezTo>
                                <a:pt x="474801" y="126597"/>
                                <a:pt x="474839" y="126597"/>
                                <a:pt x="474865" y="126597"/>
                              </a:cubicBezTo>
                              <a:cubicBezTo>
                                <a:pt x="474878" y="127994"/>
                                <a:pt x="474687" y="131511"/>
                                <a:pt x="474509" y="132031"/>
                              </a:cubicBezTo>
                              <a:cubicBezTo>
                                <a:pt x="474484" y="132120"/>
                                <a:pt x="471678" y="142848"/>
                                <a:pt x="475474" y="146085"/>
                              </a:cubicBezTo>
                              <a:cubicBezTo>
                                <a:pt x="475868" y="146428"/>
                                <a:pt x="476553" y="146771"/>
                                <a:pt x="477201" y="146771"/>
                              </a:cubicBezTo>
                              <a:cubicBezTo>
                                <a:pt x="477531" y="146771"/>
                                <a:pt x="477836" y="146682"/>
                                <a:pt x="478102" y="146504"/>
                              </a:cubicBezTo>
                              <a:cubicBezTo>
                                <a:pt x="479372" y="145666"/>
                                <a:pt x="478597" y="143445"/>
                                <a:pt x="478331" y="142721"/>
                              </a:cubicBezTo>
                              <a:lnTo>
                                <a:pt x="477125" y="143153"/>
                              </a:lnTo>
                              <a:cubicBezTo>
                                <a:pt x="477696" y="144790"/>
                                <a:pt x="477506" y="145362"/>
                                <a:pt x="477391" y="145438"/>
                              </a:cubicBezTo>
                              <a:cubicBezTo>
                                <a:pt x="477175" y="145565"/>
                                <a:pt x="476604" y="145412"/>
                                <a:pt x="476299" y="145120"/>
                              </a:cubicBezTo>
                              <a:cubicBezTo>
                                <a:pt x="473430" y="142657"/>
                                <a:pt x="475423" y="133339"/>
                                <a:pt x="475728" y="132437"/>
                              </a:cubicBezTo>
                              <a:cubicBezTo>
                                <a:pt x="475957" y="131739"/>
                                <a:pt x="476173" y="128108"/>
                                <a:pt x="476122" y="126496"/>
                              </a:cubicBezTo>
                              <a:cubicBezTo>
                                <a:pt x="476388" y="126470"/>
                                <a:pt x="476604" y="126470"/>
                                <a:pt x="476845" y="126470"/>
                              </a:cubicBezTo>
                              <a:cubicBezTo>
                                <a:pt x="476769" y="128032"/>
                                <a:pt x="476820" y="132095"/>
                                <a:pt x="478191" y="133872"/>
                              </a:cubicBezTo>
                              <a:cubicBezTo>
                                <a:pt x="478762" y="134583"/>
                                <a:pt x="479423" y="134761"/>
                                <a:pt x="479880" y="134773"/>
                              </a:cubicBezTo>
                              <a:lnTo>
                                <a:pt x="479905" y="133491"/>
                              </a:lnTo>
                              <a:cubicBezTo>
                                <a:pt x="479753" y="133478"/>
                                <a:pt x="479512" y="133440"/>
                                <a:pt x="479245" y="133123"/>
                              </a:cubicBezTo>
                              <a:cubicBezTo>
                                <a:pt x="478140" y="131828"/>
                                <a:pt x="478052" y="127943"/>
                                <a:pt x="478090" y="126547"/>
                              </a:cubicBezTo>
                              <a:cubicBezTo>
                                <a:pt x="478674" y="126623"/>
                                <a:pt x="479105" y="126750"/>
                                <a:pt x="479512" y="126889"/>
                              </a:cubicBezTo>
                              <a:cubicBezTo>
                                <a:pt x="479562" y="126902"/>
                                <a:pt x="479613" y="126915"/>
                                <a:pt x="479651" y="126927"/>
                              </a:cubicBezTo>
                              <a:cubicBezTo>
                                <a:pt x="479562" y="128616"/>
                                <a:pt x="480057" y="131676"/>
                                <a:pt x="481390" y="133059"/>
                              </a:cubicBezTo>
                              <a:cubicBezTo>
                                <a:pt x="481962" y="133681"/>
                                <a:pt x="482711" y="133986"/>
                                <a:pt x="483473" y="133834"/>
                              </a:cubicBezTo>
                              <a:lnTo>
                                <a:pt x="483282" y="132577"/>
                              </a:lnTo>
                              <a:cubicBezTo>
                                <a:pt x="483092" y="132615"/>
                                <a:pt x="482711" y="132615"/>
                                <a:pt x="482317" y="132183"/>
                              </a:cubicBezTo>
                              <a:cubicBezTo>
                                <a:pt x="481327" y="131168"/>
                                <a:pt x="480883" y="128654"/>
                                <a:pt x="480921" y="127207"/>
                              </a:cubicBezTo>
                              <a:cubicBezTo>
                                <a:pt x="481264" y="127257"/>
                                <a:pt x="481606" y="127270"/>
                                <a:pt x="482076" y="127232"/>
                              </a:cubicBezTo>
                              <a:cubicBezTo>
                                <a:pt x="482140" y="128629"/>
                                <a:pt x="482698" y="130825"/>
                                <a:pt x="483790" y="131828"/>
                              </a:cubicBezTo>
                              <a:cubicBezTo>
                                <a:pt x="484323" y="132336"/>
                                <a:pt x="484984" y="132526"/>
                                <a:pt x="485618" y="132348"/>
                              </a:cubicBezTo>
                              <a:lnTo>
                                <a:pt x="485326" y="131104"/>
                              </a:lnTo>
                              <a:cubicBezTo>
                                <a:pt x="485136" y="131155"/>
                                <a:pt x="484920" y="131142"/>
                                <a:pt x="484653" y="130888"/>
                              </a:cubicBezTo>
                              <a:cubicBezTo>
                                <a:pt x="483828" y="130139"/>
                                <a:pt x="483371" y="128146"/>
                                <a:pt x="483346" y="127042"/>
                              </a:cubicBezTo>
                              <a:cubicBezTo>
                                <a:pt x="487294" y="126191"/>
                                <a:pt x="486520" y="121570"/>
                                <a:pt x="486012" y="118497"/>
                              </a:cubicBezTo>
                              <a:cubicBezTo>
                                <a:pt x="485923" y="117990"/>
                                <a:pt x="485847" y="117533"/>
                                <a:pt x="485796" y="117114"/>
                              </a:cubicBezTo>
                              <a:cubicBezTo>
                                <a:pt x="485720" y="116593"/>
                                <a:pt x="485999" y="114866"/>
                                <a:pt x="486355" y="114270"/>
                              </a:cubicBezTo>
                              <a:cubicBezTo>
                                <a:pt x="486900" y="113394"/>
                                <a:pt x="487637" y="111566"/>
                                <a:pt x="488221" y="110093"/>
                              </a:cubicBezTo>
                              <a:cubicBezTo>
                                <a:pt x="488526" y="109369"/>
                                <a:pt x="488754" y="108747"/>
                                <a:pt x="488906" y="108455"/>
                              </a:cubicBezTo>
                              <a:cubicBezTo>
                                <a:pt x="489046" y="108163"/>
                                <a:pt x="489452" y="107363"/>
                                <a:pt x="488843" y="106957"/>
                              </a:cubicBezTo>
                              <a:cubicBezTo>
                                <a:pt x="487967" y="106284"/>
                                <a:pt x="485885" y="108366"/>
                                <a:pt x="485021" y="109255"/>
                              </a:cubicBezTo>
                              <a:cubicBezTo>
                                <a:pt x="483638" y="110728"/>
                                <a:pt x="482698" y="111870"/>
                                <a:pt x="482089" y="112670"/>
                              </a:cubicBezTo>
                              <a:cubicBezTo>
                                <a:pt x="482089" y="111185"/>
                                <a:pt x="482025" y="110245"/>
                                <a:pt x="481962" y="109115"/>
                              </a:cubicBezTo>
                              <a:lnTo>
                                <a:pt x="481949" y="108760"/>
                              </a:lnTo>
                              <a:cubicBezTo>
                                <a:pt x="481771" y="105967"/>
                                <a:pt x="480781" y="101955"/>
                                <a:pt x="480578" y="101549"/>
                              </a:cubicBezTo>
                              <a:cubicBezTo>
                                <a:pt x="480413" y="101295"/>
                                <a:pt x="480184" y="101142"/>
                                <a:pt x="479892" y="101142"/>
                              </a:cubicBezTo>
                              <a:cubicBezTo>
                                <a:pt x="479854" y="101142"/>
                                <a:pt x="479816" y="101142"/>
                                <a:pt x="479765" y="101155"/>
                              </a:cubicBezTo>
                              <a:cubicBezTo>
                                <a:pt x="478293" y="101422"/>
                                <a:pt x="476160" y="110283"/>
                                <a:pt x="476134" y="110372"/>
                              </a:cubicBezTo>
                              <a:cubicBezTo>
                                <a:pt x="476122" y="110486"/>
                                <a:pt x="476096" y="110601"/>
                                <a:pt x="476083" y="110690"/>
                              </a:cubicBezTo>
                              <a:cubicBezTo>
                                <a:pt x="476058" y="110651"/>
                                <a:pt x="476020" y="110601"/>
                                <a:pt x="476007" y="110588"/>
                              </a:cubicBezTo>
                              <a:cubicBezTo>
                                <a:pt x="473608" y="107084"/>
                                <a:pt x="471957" y="106030"/>
                                <a:pt x="471069" y="105484"/>
                              </a:cubicBezTo>
                              <a:cubicBezTo>
                                <a:pt x="470878" y="105357"/>
                                <a:pt x="470675" y="105230"/>
                                <a:pt x="470650" y="105230"/>
                              </a:cubicBezTo>
                              <a:cubicBezTo>
                                <a:pt x="469367" y="98552"/>
                                <a:pt x="467222" y="94591"/>
                                <a:pt x="464124" y="93131"/>
                              </a:cubicBezTo>
                              <a:cubicBezTo>
                                <a:pt x="461255" y="91811"/>
                                <a:pt x="458284" y="92649"/>
                                <a:pt x="457738" y="92916"/>
                              </a:cubicBezTo>
                              <a:cubicBezTo>
                                <a:pt x="457509" y="92979"/>
                                <a:pt x="456532" y="92954"/>
                                <a:pt x="455796" y="92941"/>
                              </a:cubicBezTo>
                              <a:cubicBezTo>
                                <a:pt x="454132" y="92890"/>
                                <a:pt x="453079" y="92890"/>
                                <a:pt x="452558" y="93157"/>
                              </a:cubicBezTo>
                              <a:cubicBezTo>
                                <a:pt x="451631" y="93639"/>
                                <a:pt x="450857" y="94515"/>
                                <a:pt x="450222" y="95594"/>
                              </a:cubicBezTo>
                              <a:lnTo>
                                <a:pt x="450171" y="95569"/>
                              </a:lnTo>
                              <a:cubicBezTo>
                                <a:pt x="450108" y="95721"/>
                                <a:pt x="450032" y="95874"/>
                                <a:pt x="449968" y="96051"/>
                              </a:cubicBezTo>
                              <a:cubicBezTo>
                                <a:pt x="448826" y="98133"/>
                                <a:pt x="448089" y="100863"/>
                                <a:pt x="447505" y="103085"/>
                              </a:cubicBezTo>
                              <a:cubicBezTo>
                                <a:pt x="447226" y="104088"/>
                                <a:pt x="446921" y="105129"/>
                                <a:pt x="446680" y="105687"/>
                              </a:cubicBezTo>
                              <a:cubicBezTo>
                                <a:pt x="445537" y="105967"/>
                                <a:pt x="444966" y="105459"/>
                                <a:pt x="445436" y="104976"/>
                              </a:cubicBezTo>
                              <a:cubicBezTo>
                                <a:pt x="447950" y="102348"/>
                                <a:pt x="451885" y="88967"/>
                                <a:pt x="453193" y="88205"/>
                              </a:cubicBezTo>
                              <a:cubicBezTo>
                                <a:pt x="456938" y="86022"/>
                                <a:pt x="457319" y="83292"/>
                                <a:pt x="457217" y="81908"/>
                              </a:cubicBezTo>
                              <a:cubicBezTo>
                                <a:pt x="457941" y="81172"/>
                                <a:pt x="461725" y="76881"/>
                                <a:pt x="462562" y="75611"/>
                              </a:cubicBezTo>
                              <a:cubicBezTo>
                                <a:pt x="464670" y="72526"/>
                                <a:pt x="465267" y="70203"/>
                                <a:pt x="465609" y="68819"/>
                              </a:cubicBezTo>
                              <a:cubicBezTo>
                                <a:pt x="465711" y="68438"/>
                                <a:pt x="465813" y="68108"/>
                                <a:pt x="465876" y="67918"/>
                              </a:cubicBezTo>
                              <a:cubicBezTo>
                                <a:pt x="465901" y="67892"/>
                                <a:pt x="465927" y="67867"/>
                                <a:pt x="465940" y="67841"/>
                              </a:cubicBezTo>
                              <a:cubicBezTo>
                                <a:pt x="466003" y="67740"/>
                                <a:pt x="466168" y="67588"/>
                                <a:pt x="466346" y="67448"/>
                              </a:cubicBezTo>
                              <a:cubicBezTo>
                                <a:pt x="466117" y="70177"/>
                                <a:pt x="465381" y="80271"/>
                                <a:pt x="466447" y="83495"/>
                              </a:cubicBezTo>
                              <a:cubicBezTo>
                                <a:pt x="467412" y="86415"/>
                                <a:pt x="469863" y="86580"/>
                                <a:pt x="470802" y="86492"/>
                              </a:cubicBezTo>
                              <a:cubicBezTo>
                                <a:pt x="470802" y="86669"/>
                                <a:pt x="470777" y="86847"/>
                                <a:pt x="470713" y="86974"/>
                              </a:cubicBezTo>
                              <a:cubicBezTo>
                                <a:pt x="470688" y="86999"/>
                                <a:pt x="468809" y="90719"/>
                                <a:pt x="469647" y="91963"/>
                              </a:cubicBezTo>
                              <a:cubicBezTo>
                                <a:pt x="470434" y="93157"/>
                                <a:pt x="471348" y="92979"/>
                                <a:pt x="471805" y="92941"/>
                              </a:cubicBezTo>
                              <a:lnTo>
                                <a:pt x="471576" y="91671"/>
                              </a:lnTo>
                              <a:cubicBezTo>
                                <a:pt x="471284" y="91684"/>
                                <a:pt x="471043" y="91760"/>
                                <a:pt x="470713" y="91265"/>
                              </a:cubicBezTo>
                              <a:cubicBezTo>
                                <a:pt x="470523" y="90757"/>
                                <a:pt x="471411" y="88345"/>
                                <a:pt x="471818" y="87583"/>
                              </a:cubicBezTo>
                              <a:cubicBezTo>
                                <a:pt x="472021" y="87215"/>
                                <a:pt x="472097" y="86796"/>
                                <a:pt x="472097" y="86441"/>
                              </a:cubicBezTo>
                              <a:lnTo>
                                <a:pt x="472859" y="86441"/>
                              </a:lnTo>
                              <a:cubicBezTo>
                                <a:pt x="472833" y="86745"/>
                                <a:pt x="472744" y="87101"/>
                                <a:pt x="472656" y="87291"/>
                              </a:cubicBezTo>
                              <a:cubicBezTo>
                                <a:pt x="472300" y="87939"/>
                                <a:pt x="471767" y="89539"/>
                                <a:pt x="472046" y="91379"/>
                              </a:cubicBezTo>
                              <a:cubicBezTo>
                                <a:pt x="472275" y="92674"/>
                                <a:pt x="472529" y="93055"/>
                                <a:pt x="473811" y="93093"/>
                              </a:cubicBezTo>
                              <a:lnTo>
                                <a:pt x="473849" y="91811"/>
                              </a:lnTo>
                              <a:cubicBezTo>
                                <a:pt x="473773" y="91811"/>
                                <a:pt x="473468" y="91811"/>
                                <a:pt x="473468" y="91836"/>
                              </a:cubicBezTo>
                              <a:cubicBezTo>
                                <a:pt x="473392" y="91748"/>
                                <a:pt x="473354" y="91367"/>
                                <a:pt x="473316" y="91189"/>
                              </a:cubicBezTo>
                              <a:cubicBezTo>
                                <a:pt x="473087" y="89691"/>
                                <a:pt x="473506" y="88371"/>
                                <a:pt x="473773" y="87901"/>
                              </a:cubicBezTo>
                              <a:cubicBezTo>
                                <a:pt x="473963" y="87571"/>
                                <a:pt x="474078" y="87025"/>
                                <a:pt x="474128" y="86530"/>
                              </a:cubicBezTo>
                              <a:cubicBezTo>
                                <a:pt x="474585" y="86568"/>
                                <a:pt x="475004" y="86631"/>
                                <a:pt x="475423" y="86682"/>
                              </a:cubicBezTo>
                              <a:cubicBezTo>
                                <a:pt x="475271" y="87317"/>
                                <a:pt x="474928" y="88396"/>
                                <a:pt x="474751" y="88688"/>
                              </a:cubicBezTo>
                              <a:cubicBezTo>
                                <a:pt x="474420" y="89285"/>
                                <a:pt x="473874" y="91913"/>
                                <a:pt x="474585" y="93106"/>
                              </a:cubicBezTo>
                              <a:cubicBezTo>
                                <a:pt x="474941" y="93753"/>
                                <a:pt x="474839" y="96293"/>
                                <a:pt x="474281" y="97118"/>
                              </a:cubicBezTo>
                              <a:cubicBezTo>
                                <a:pt x="473456" y="98387"/>
                                <a:pt x="473113" y="102666"/>
                                <a:pt x="474230" y="103935"/>
                              </a:cubicBezTo>
                              <a:cubicBezTo>
                                <a:pt x="474497" y="104227"/>
                                <a:pt x="474839" y="104380"/>
                                <a:pt x="475195" y="104380"/>
                              </a:cubicBezTo>
                              <a:cubicBezTo>
                                <a:pt x="475411" y="104380"/>
                                <a:pt x="475652" y="104316"/>
                                <a:pt x="475868" y="104215"/>
                              </a:cubicBezTo>
                              <a:cubicBezTo>
                                <a:pt x="477061" y="103605"/>
                                <a:pt x="477099" y="102387"/>
                                <a:pt x="477125" y="101561"/>
                              </a:cubicBezTo>
                              <a:lnTo>
                                <a:pt x="475855" y="101511"/>
                              </a:lnTo>
                              <a:cubicBezTo>
                                <a:pt x="475817" y="102526"/>
                                <a:pt x="475690" y="102869"/>
                                <a:pt x="475220" y="103098"/>
                              </a:cubicBezTo>
                              <a:cubicBezTo>
                                <a:pt x="475220" y="103098"/>
                                <a:pt x="475055" y="103009"/>
                                <a:pt x="474928" y="102450"/>
                              </a:cubicBezTo>
                              <a:cubicBezTo>
                                <a:pt x="474585" y="101041"/>
                                <a:pt x="474890" y="98514"/>
                                <a:pt x="475347" y="97816"/>
                              </a:cubicBezTo>
                              <a:cubicBezTo>
                                <a:pt x="476134" y="96635"/>
                                <a:pt x="476338" y="93601"/>
                                <a:pt x="475690" y="92471"/>
                              </a:cubicBezTo>
                              <a:cubicBezTo>
                                <a:pt x="475271" y="91798"/>
                                <a:pt x="475665" y="89716"/>
                                <a:pt x="475855" y="89335"/>
                              </a:cubicBezTo>
                              <a:cubicBezTo>
                                <a:pt x="475995" y="89119"/>
                                <a:pt x="476502" y="87825"/>
                                <a:pt x="476693" y="86860"/>
                              </a:cubicBezTo>
                              <a:cubicBezTo>
                                <a:pt x="476795" y="86872"/>
                                <a:pt x="476883" y="86872"/>
                                <a:pt x="476998" y="86898"/>
                              </a:cubicBezTo>
                              <a:cubicBezTo>
                                <a:pt x="476553" y="88523"/>
                                <a:pt x="476528" y="90072"/>
                                <a:pt x="476947" y="91595"/>
                              </a:cubicBezTo>
                              <a:cubicBezTo>
                                <a:pt x="477150" y="92370"/>
                                <a:pt x="477417" y="93347"/>
                                <a:pt x="478521" y="93500"/>
                              </a:cubicBezTo>
                              <a:lnTo>
                                <a:pt x="478686" y="92217"/>
                              </a:lnTo>
                              <a:cubicBezTo>
                                <a:pt x="478521" y="92205"/>
                                <a:pt x="478432" y="92192"/>
                                <a:pt x="478191" y="91265"/>
                              </a:cubicBezTo>
                              <a:cubicBezTo>
                                <a:pt x="477810" y="89881"/>
                                <a:pt x="477836" y="88485"/>
                                <a:pt x="478305" y="86974"/>
                              </a:cubicBezTo>
                              <a:cubicBezTo>
                                <a:pt x="478483" y="86987"/>
                                <a:pt x="478686" y="86999"/>
                                <a:pt x="478902" y="86999"/>
                              </a:cubicBezTo>
                              <a:cubicBezTo>
                                <a:pt x="478597" y="88688"/>
                                <a:pt x="478750" y="90262"/>
                                <a:pt x="479334" y="91786"/>
                              </a:cubicBezTo>
                              <a:cubicBezTo>
                                <a:pt x="479638" y="92585"/>
                                <a:pt x="479981" y="93487"/>
                                <a:pt x="481098" y="93500"/>
                              </a:cubicBezTo>
                              <a:lnTo>
                                <a:pt x="481124" y="92243"/>
                              </a:lnTo>
                              <a:cubicBezTo>
                                <a:pt x="481225" y="92395"/>
                                <a:pt x="481340" y="92535"/>
                                <a:pt x="481467" y="92623"/>
                              </a:cubicBezTo>
                              <a:cubicBezTo>
                                <a:pt x="482647" y="93436"/>
                                <a:pt x="483485" y="92941"/>
                                <a:pt x="483841" y="92738"/>
                              </a:cubicBezTo>
                              <a:lnTo>
                                <a:pt x="483155" y="91659"/>
                              </a:lnTo>
                              <a:cubicBezTo>
                                <a:pt x="482927" y="91760"/>
                                <a:pt x="482673" y="91887"/>
                                <a:pt x="482216" y="91582"/>
                              </a:cubicBezTo>
                              <a:cubicBezTo>
                                <a:pt x="481847" y="91189"/>
                                <a:pt x="481809" y="88599"/>
                                <a:pt x="481924" y="87761"/>
                              </a:cubicBezTo>
                              <a:cubicBezTo>
                                <a:pt x="481987" y="87317"/>
                                <a:pt x="481860" y="86872"/>
                                <a:pt x="481720" y="86517"/>
                              </a:cubicBezTo>
                              <a:cubicBezTo>
                                <a:pt x="483523" y="85222"/>
                                <a:pt x="483701" y="81578"/>
                                <a:pt x="483790" y="79648"/>
                              </a:cubicBezTo>
                              <a:lnTo>
                                <a:pt x="483828" y="79064"/>
                              </a:lnTo>
                              <a:cubicBezTo>
                                <a:pt x="483917" y="77427"/>
                                <a:pt x="484222" y="75967"/>
                                <a:pt x="485313" y="74164"/>
                              </a:cubicBezTo>
                              <a:cubicBezTo>
                                <a:pt x="485618" y="73681"/>
                                <a:pt x="486151" y="72767"/>
                                <a:pt x="485491" y="72285"/>
                              </a:cubicBezTo>
                              <a:cubicBezTo>
                                <a:pt x="485390" y="72209"/>
                                <a:pt x="485263" y="72171"/>
                                <a:pt x="485098" y="72171"/>
                              </a:cubicBezTo>
                              <a:cubicBezTo>
                                <a:pt x="483714" y="72171"/>
                                <a:pt x="480832" y="75230"/>
                                <a:pt x="480794" y="75268"/>
                              </a:cubicBezTo>
                              <a:cubicBezTo>
                                <a:pt x="480717" y="75357"/>
                                <a:pt x="480654" y="75408"/>
                                <a:pt x="480616" y="75459"/>
                              </a:cubicBezTo>
                              <a:cubicBezTo>
                                <a:pt x="480400" y="74926"/>
                                <a:pt x="480387" y="73478"/>
                                <a:pt x="480387" y="72958"/>
                              </a:cubicBezTo>
                              <a:lnTo>
                                <a:pt x="480362" y="72628"/>
                              </a:lnTo>
                              <a:cubicBezTo>
                                <a:pt x="480273" y="66204"/>
                                <a:pt x="476375" y="62509"/>
                                <a:pt x="474293" y="60529"/>
                              </a:cubicBezTo>
                              <a:cubicBezTo>
                                <a:pt x="471792" y="58180"/>
                                <a:pt x="469494" y="59513"/>
                                <a:pt x="469151" y="59754"/>
                              </a:cubicBezTo>
                              <a:cubicBezTo>
                                <a:pt x="468771" y="59894"/>
                                <a:pt x="466320" y="59881"/>
                                <a:pt x="464670" y="59703"/>
                              </a:cubicBezTo>
                              <a:cubicBezTo>
                                <a:pt x="462334" y="59488"/>
                                <a:pt x="460379" y="60833"/>
                                <a:pt x="458715" y="63068"/>
                              </a:cubicBezTo>
                              <a:lnTo>
                                <a:pt x="458588" y="63004"/>
                              </a:lnTo>
                              <a:cubicBezTo>
                                <a:pt x="458512" y="63195"/>
                                <a:pt x="458436" y="63373"/>
                                <a:pt x="458373" y="63576"/>
                              </a:cubicBezTo>
                              <a:cubicBezTo>
                                <a:pt x="455414" y="67854"/>
                                <a:pt x="453535" y="74799"/>
                                <a:pt x="452456" y="79775"/>
                              </a:cubicBezTo>
                              <a:cubicBezTo>
                                <a:pt x="452050" y="80156"/>
                                <a:pt x="451428" y="80550"/>
                                <a:pt x="451555" y="80004"/>
                              </a:cubicBezTo>
                              <a:cubicBezTo>
                                <a:pt x="453815" y="70254"/>
                                <a:pt x="452482" y="63715"/>
                                <a:pt x="452977" y="63576"/>
                              </a:cubicBezTo>
                              <a:cubicBezTo>
                                <a:pt x="458170" y="62090"/>
                                <a:pt x="457712" y="59881"/>
                                <a:pt x="457712" y="58916"/>
                              </a:cubicBezTo>
                              <a:cubicBezTo>
                                <a:pt x="457712" y="58866"/>
                                <a:pt x="457700" y="58700"/>
                                <a:pt x="457687" y="58599"/>
                              </a:cubicBezTo>
                              <a:cubicBezTo>
                                <a:pt x="458284" y="57367"/>
                                <a:pt x="459426" y="54981"/>
                                <a:pt x="460569" y="51642"/>
                              </a:cubicBezTo>
                              <a:cubicBezTo>
                                <a:pt x="461635" y="48506"/>
                                <a:pt x="463832" y="44278"/>
                                <a:pt x="465330" y="43123"/>
                              </a:cubicBezTo>
                              <a:cubicBezTo>
                                <a:pt x="468491" y="40673"/>
                                <a:pt x="470446" y="32078"/>
                                <a:pt x="475144" y="31494"/>
                              </a:cubicBezTo>
                              <a:cubicBezTo>
                                <a:pt x="476236" y="31354"/>
                                <a:pt x="480172" y="31925"/>
                                <a:pt x="478877" y="31049"/>
                              </a:cubicBezTo>
                              <a:cubicBezTo>
                                <a:pt x="478229" y="30618"/>
                                <a:pt x="474662" y="26796"/>
                                <a:pt x="467552" y="30567"/>
                              </a:cubicBezTo>
                              <a:cubicBezTo>
                                <a:pt x="466460" y="31151"/>
                                <a:pt x="458436" y="38210"/>
                                <a:pt x="458170" y="47554"/>
                              </a:cubicBezTo>
                              <a:cubicBezTo>
                                <a:pt x="458144" y="48417"/>
                                <a:pt x="457294" y="53927"/>
                                <a:pt x="455516" y="54904"/>
                              </a:cubicBezTo>
                              <a:lnTo>
                                <a:pt x="455618" y="55070"/>
                              </a:lnTo>
                              <a:cubicBezTo>
                                <a:pt x="455440" y="55019"/>
                                <a:pt x="455338" y="54879"/>
                                <a:pt x="455148" y="54866"/>
                              </a:cubicBezTo>
                              <a:cubicBezTo>
                                <a:pt x="452380" y="54689"/>
                                <a:pt x="451606" y="56187"/>
                                <a:pt x="451504" y="56517"/>
                              </a:cubicBezTo>
                              <a:cubicBezTo>
                                <a:pt x="451390" y="56847"/>
                                <a:pt x="450387" y="57279"/>
                                <a:pt x="450400" y="56631"/>
                              </a:cubicBezTo>
                              <a:cubicBezTo>
                                <a:pt x="450463" y="54930"/>
                                <a:pt x="449968" y="50677"/>
                                <a:pt x="449752" y="50004"/>
                              </a:cubicBezTo>
                              <a:cubicBezTo>
                                <a:pt x="449536" y="49356"/>
                                <a:pt x="450235" y="46538"/>
                                <a:pt x="450730" y="46462"/>
                              </a:cubicBezTo>
                              <a:cubicBezTo>
                                <a:pt x="452926" y="46132"/>
                                <a:pt x="452710" y="43136"/>
                                <a:pt x="452710" y="42526"/>
                              </a:cubicBezTo>
                              <a:cubicBezTo>
                                <a:pt x="452710" y="41561"/>
                                <a:pt x="452545" y="41231"/>
                                <a:pt x="452253" y="40876"/>
                              </a:cubicBezTo>
                              <a:cubicBezTo>
                                <a:pt x="452495" y="39124"/>
                                <a:pt x="454246" y="31519"/>
                                <a:pt x="454450" y="30884"/>
                              </a:cubicBezTo>
                              <a:cubicBezTo>
                                <a:pt x="456240" y="25082"/>
                                <a:pt x="461674" y="18480"/>
                                <a:pt x="462804" y="17884"/>
                              </a:cubicBezTo>
                              <a:cubicBezTo>
                                <a:pt x="466854" y="15751"/>
                                <a:pt x="466752" y="18430"/>
                                <a:pt x="467793" y="17769"/>
                              </a:cubicBezTo>
                              <a:cubicBezTo>
                                <a:pt x="468745" y="17173"/>
                                <a:pt x="466930" y="14875"/>
                                <a:pt x="463908" y="14557"/>
                              </a:cubicBezTo>
                              <a:cubicBezTo>
                                <a:pt x="452799" y="13351"/>
                                <a:pt x="451390" y="25920"/>
                                <a:pt x="451606" y="30668"/>
                              </a:cubicBezTo>
                              <a:cubicBezTo>
                                <a:pt x="451669" y="32103"/>
                                <a:pt x="449828" y="39403"/>
                                <a:pt x="449701" y="40127"/>
                              </a:cubicBezTo>
                              <a:cubicBezTo>
                                <a:pt x="447987" y="40571"/>
                                <a:pt x="447784" y="44405"/>
                                <a:pt x="447899" y="44773"/>
                              </a:cubicBezTo>
                              <a:cubicBezTo>
                                <a:pt x="448000" y="45154"/>
                                <a:pt x="447403" y="45319"/>
                                <a:pt x="447188" y="45599"/>
                              </a:cubicBezTo>
                              <a:cubicBezTo>
                                <a:pt x="446972" y="45865"/>
                                <a:pt x="446185" y="46068"/>
                                <a:pt x="446147" y="45599"/>
                              </a:cubicBezTo>
                              <a:cubicBezTo>
                                <a:pt x="446032" y="44329"/>
                                <a:pt x="443811" y="39327"/>
                                <a:pt x="444064" y="38819"/>
                              </a:cubicBezTo>
                              <a:cubicBezTo>
                                <a:pt x="445550" y="35810"/>
                                <a:pt x="445461" y="34959"/>
                                <a:pt x="445372" y="34236"/>
                              </a:cubicBezTo>
                              <a:cubicBezTo>
                                <a:pt x="445347" y="34033"/>
                                <a:pt x="445296" y="33753"/>
                                <a:pt x="445232" y="33474"/>
                              </a:cubicBezTo>
                              <a:cubicBezTo>
                                <a:pt x="445804" y="33728"/>
                                <a:pt x="445067" y="22949"/>
                                <a:pt x="445448" y="20448"/>
                              </a:cubicBezTo>
                              <a:cubicBezTo>
                                <a:pt x="446007" y="16652"/>
                                <a:pt x="446375" y="15954"/>
                                <a:pt x="446642" y="15383"/>
                              </a:cubicBezTo>
                              <a:cubicBezTo>
                                <a:pt x="447276" y="14075"/>
                                <a:pt x="447010" y="12970"/>
                                <a:pt x="449155" y="11929"/>
                              </a:cubicBezTo>
                              <a:cubicBezTo>
                                <a:pt x="450730" y="11168"/>
                                <a:pt x="450895" y="9860"/>
                                <a:pt x="451822" y="9416"/>
                              </a:cubicBezTo>
                              <a:cubicBezTo>
                                <a:pt x="452469" y="9098"/>
                                <a:pt x="450222" y="9060"/>
                                <a:pt x="449308" y="9149"/>
                              </a:cubicBezTo>
                              <a:cubicBezTo>
                                <a:pt x="448851" y="9187"/>
                                <a:pt x="443023" y="9035"/>
                                <a:pt x="441398" y="15319"/>
                              </a:cubicBezTo>
                              <a:cubicBezTo>
                                <a:pt x="441195" y="16030"/>
                                <a:pt x="441094" y="19496"/>
                                <a:pt x="441309" y="21591"/>
                              </a:cubicBezTo>
                              <a:cubicBezTo>
                                <a:pt x="441347" y="22035"/>
                                <a:pt x="441297" y="22924"/>
                                <a:pt x="441411" y="23533"/>
                              </a:cubicBezTo>
                              <a:cubicBezTo>
                                <a:pt x="441525" y="24117"/>
                                <a:pt x="442033" y="31062"/>
                                <a:pt x="442300" y="32243"/>
                              </a:cubicBezTo>
                              <a:cubicBezTo>
                                <a:pt x="442211" y="32281"/>
                                <a:pt x="442160" y="32255"/>
                                <a:pt x="442058" y="32306"/>
                              </a:cubicBezTo>
                              <a:cubicBezTo>
                                <a:pt x="441284" y="32712"/>
                                <a:pt x="440903" y="34833"/>
                                <a:pt x="440840" y="35264"/>
                              </a:cubicBezTo>
                              <a:cubicBezTo>
                                <a:pt x="440776" y="35709"/>
                                <a:pt x="440446" y="35848"/>
                                <a:pt x="440243" y="35366"/>
                              </a:cubicBezTo>
                              <a:cubicBezTo>
                                <a:pt x="439545" y="33626"/>
                                <a:pt x="435825" y="31113"/>
                                <a:pt x="435875" y="30452"/>
                              </a:cubicBezTo>
                              <a:cubicBezTo>
                                <a:pt x="435990" y="29043"/>
                                <a:pt x="435774" y="27571"/>
                                <a:pt x="435748" y="27164"/>
                              </a:cubicBezTo>
                              <a:cubicBezTo>
                                <a:pt x="435723" y="26656"/>
                                <a:pt x="435660" y="26111"/>
                                <a:pt x="435469" y="25565"/>
                              </a:cubicBezTo>
                              <a:cubicBezTo>
                                <a:pt x="435355" y="25235"/>
                                <a:pt x="434834" y="24917"/>
                                <a:pt x="434225" y="24752"/>
                              </a:cubicBezTo>
                              <a:cubicBezTo>
                                <a:pt x="434149" y="23381"/>
                                <a:pt x="433387" y="13313"/>
                                <a:pt x="434733" y="10723"/>
                              </a:cubicBezTo>
                              <a:cubicBezTo>
                                <a:pt x="435126" y="9936"/>
                                <a:pt x="439265" y="6026"/>
                                <a:pt x="439418" y="5378"/>
                              </a:cubicBezTo>
                              <a:cubicBezTo>
                                <a:pt x="439595" y="4731"/>
                                <a:pt x="439773" y="4401"/>
                                <a:pt x="440370" y="3791"/>
                              </a:cubicBezTo>
                              <a:cubicBezTo>
                                <a:pt x="440890" y="3233"/>
                                <a:pt x="439595" y="3410"/>
                                <a:pt x="438554" y="3360"/>
                              </a:cubicBezTo>
                              <a:cubicBezTo>
                                <a:pt x="437513" y="3296"/>
                                <a:pt x="432105" y="4274"/>
                                <a:pt x="430289" y="8768"/>
                              </a:cubicBezTo>
                              <a:cubicBezTo>
                                <a:pt x="429896" y="9771"/>
                                <a:pt x="430035" y="13732"/>
                                <a:pt x="430619" y="15040"/>
                              </a:cubicBezTo>
                              <a:cubicBezTo>
                                <a:pt x="431051" y="15954"/>
                                <a:pt x="430784" y="20778"/>
                                <a:pt x="431559" y="22467"/>
                              </a:cubicBezTo>
                              <a:cubicBezTo>
                                <a:pt x="431914" y="23267"/>
                                <a:pt x="432029" y="24422"/>
                                <a:pt x="432346" y="25158"/>
                              </a:cubicBezTo>
                              <a:cubicBezTo>
                                <a:pt x="432206" y="25285"/>
                                <a:pt x="432029" y="25336"/>
                                <a:pt x="431914" y="25526"/>
                              </a:cubicBezTo>
                              <a:cubicBezTo>
                                <a:pt x="431483" y="26288"/>
                                <a:pt x="432016" y="28891"/>
                                <a:pt x="431889" y="28916"/>
                              </a:cubicBezTo>
                              <a:cubicBezTo>
                                <a:pt x="430365" y="29399"/>
                                <a:pt x="427902" y="26415"/>
                                <a:pt x="427077" y="25641"/>
                              </a:cubicBezTo>
                              <a:cubicBezTo>
                                <a:pt x="426188" y="24828"/>
                                <a:pt x="426519" y="23152"/>
                                <a:pt x="426430" y="21388"/>
                              </a:cubicBezTo>
                              <a:cubicBezTo>
                                <a:pt x="426379" y="20689"/>
                                <a:pt x="425858" y="20562"/>
                                <a:pt x="425325" y="20423"/>
                              </a:cubicBezTo>
                              <a:lnTo>
                                <a:pt x="425554" y="20435"/>
                              </a:lnTo>
                              <a:cubicBezTo>
                                <a:pt x="425376" y="19407"/>
                                <a:pt x="423497" y="18328"/>
                                <a:pt x="423548" y="14875"/>
                              </a:cubicBezTo>
                              <a:cubicBezTo>
                                <a:pt x="423586" y="13402"/>
                                <a:pt x="424132" y="9771"/>
                                <a:pt x="424475" y="8273"/>
                              </a:cubicBezTo>
                              <a:cubicBezTo>
                                <a:pt x="424741" y="7041"/>
                                <a:pt x="424868" y="3652"/>
                                <a:pt x="424183" y="1557"/>
                              </a:cubicBezTo>
                              <a:cubicBezTo>
                                <a:pt x="424017" y="1036"/>
                                <a:pt x="422951" y="-881"/>
                                <a:pt x="422608" y="478"/>
                              </a:cubicBezTo>
                              <a:cubicBezTo>
                                <a:pt x="422405" y="1328"/>
                                <a:pt x="421580" y="5391"/>
                                <a:pt x="420463" y="7232"/>
                              </a:cubicBezTo>
                              <a:cubicBezTo>
                                <a:pt x="419104" y="9466"/>
                                <a:pt x="419701" y="11980"/>
                                <a:pt x="420260" y="13351"/>
                              </a:cubicBezTo>
                              <a:cubicBezTo>
                                <a:pt x="420780" y="14684"/>
                                <a:pt x="422075" y="16792"/>
                                <a:pt x="422888" y="20182"/>
                              </a:cubicBezTo>
                              <a:lnTo>
                                <a:pt x="422646" y="20182"/>
                              </a:lnTo>
                              <a:cubicBezTo>
                                <a:pt x="421897" y="20131"/>
                                <a:pt x="422456" y="22924"/>
                                <a:pt x="422811" y="23660"/>
                              </a:cubicBezTo>
                              <a:cubicBezTo>
                                <a:pt x="423192" y="24422"/>
                                <a:pt x="420526" y="23241"/>
                                <a:pt x="419320" y="22645"/>
                              </a:cubicBezTo>
                              <a:cubicBezTo>
                                <a:pt x="418190" y="22073"/>
                                <a:pt x="417771" y="20613"/>
                                <a:pt x="417543" y="19433"/>
                              </a:cubicBezTo>
                              <a:cubicBezTo>
                                <a:pt x="417441" y="18937"/>
                                <a:pt x="416946" y="18836"/>
                                <a:pt x="416349" y="18849"/>
                              </a:cubicBezTo>
                              <a:cubicBezTo>
                                <a:pt x="415689" y="16843"/>
                                <a:pt x="413823" y="15344"/>
                                <a:pt x="414178" y="12031"/>
                              </a:cubicBezTo>
                              <a:cubicBezTo>
                                <a:pt x="414318" y="10914"/>
                                <a:pt x="414496" y="9352"/>
                                <a:pt x="414572" y="8920"/>
                              </a:cubicBezTo>
                              <a:cubicBezTo>
                                <a:pt x="414724" y="7994"/>
                                <a:pt x="414458" y="5264"/>
                                <a:pt x="413531" y="4452"/>
                              </a:cubicBezTo>
                              <a:cubicBezTo>
                                <a:pt x="412998" y="3982"/>
                                <a:pt x="412820" y="1709"/>
                                <a:pt x="412490" y="2585"/>
                              </a:cubicBezTo>
                              <a:cubicBezTo>
                                <a:pt x="412261" y="3207"/>
                                <a:pt x="411296" y="5493"/>
                                <a:pt x="410903" y="6470"/>
                              </a:cubicBezTo>
                              <a:cubicBezTo>
                                <a:pt x="410077" y="8489"/>
                                <a:pt x="410573" y="11828"/>
                                <a:pt x="411398" y="13580"/>
                              </a:cubicBezTo>
                              <a:cubicBezTo>
                                <a:pt x="411804" y="14430"/>
                                <a:pt x="414064" y="17541"/>
                                <a:pt x="414115" y="19141"/>
                              </a:cubicBezTo>
                              <a:cubicBezTo>
                                <a:pt x="413480" y="19407"/>
                                <a:pt x="414204" y="21210"/>
                                <a:pt x="414737" y="21984"/>
                              </a:cubicBezTo>
                              <a:cubicBezTo>
                                <a:pt x="415295" y="22835"/>
                                <a:pt x="412109" y="21388"/>
                                <a:pt x="410738" y="20562"/>
                              </a:cubicBezTo>
                              <a:cubicBezTo>
                                <a:pt x="409493" y="19813"/>
                                <a:pt x="408948" y="18836"/>
                                <a:pt x="408859" y="17985"/>
                              </a:cubicBezTo>
                              <a:cubicBezTo>
                                <a:pt x="408821" y="17554"/>
                                <a:pt x="408579" y="17198"/>
                                <a:pt x="408135" y="17008"/>
                              </a:cubicBezTo>
                              <a:cubicBezTo>
                                <a:pt x="408033" y="15611"/>
                                <a:pt x="405354" y="13758"/>
                                <a:pt x="405393" y="13186"/>
                              </a:cubicBezTo>
                              <a:cubicBezTo>
                                <a:pt x="405596" y="10127"/>
                                <a:pt x="404948" y="7562"/>
                                <a:pt x="404516" y="6737"/>
                              </a:cubicBezTo>
                              <a:cubicBezTo>
                                <a:pt x="404072" y="5912"/>
                                <a:pt x="403044" y="5328"/>
                                <a:pt x="402930" y="5531"/>
                              </a:cubicBezTo>
                              <a:cubicBezTo>
                                <a:pt x="402231" y="6940"/>
                                <a:pt x="401292" y="9352"/>
                                <a:pt x="401190" y="10393"/>
                              </a:cubicBezTo>
                              <a:cubicBezTo>
                                <a:pt x="401025" y="11904"/>
                                <a:pt x="401139" y="15141"/>
                                <a:pt x="405532" y="17782"/>
                              </a:cubicBezTo>
                              <a:cubicBezTo>
                                <a:pt x="405380" y="18430"/>
                                <a:pt x="406357" y="19166"/>
                                <a:pt x="406421" y="19433"/>
                              </a:cubicBezTo>
                              <a:cubicBezTo>
                                <a:pt x="406522" y="19813"/>
                                <a:pt x="402993" y="20410"/>
                                <a:pt x="402434" y="19572"/>
                              </a:cubicBezTo>
                              <a:cubicBezTo>
                                <a:pt x="401876" y="18734"/>
                                <a:pt x="401038" y="17617"/>
                                <a:pt x="399375" y="18176"/>
                              </a:cubicBezTo>
                              <a:cubicBezTo>
                                <a:pt x="397699" y="18734"/>
                                <a:pt x="399819" y="20385"/>
                                <a:pt x="398994" y="20512"/>
                              </a:cubicBezTo>
                              <a:cubicBezTo>
                                <a:pt x="391922" y="21438"/>
                                <a:pt x="390564" y="23775"/>
                                <a:pt x="393039" y="22835"/>
                              </a:cubicBezTo>
                              <a:cubicBezTo>
                                <a:pt x="397508" y="21121"/>
                                <a:pt x="408211" y="22378"/>
                                <a:pt x="410306" y="22962"/>
                              </a:cubicBezTo>
                              <a:cubicBezTo>
                                <a:pt x="472173" y="40330"/>
                                <a:pt x="440116" y="112949"/>
                                <a:pt x="414267" y="142708"/>
                              </a:cubicBezTo>
                              <a:cubicBezTo>
                                <a:pt x="414330" y="142112"/>
                                <a:pt x="414369" y="141642"/>
                                <a:pt x="414419" y="141236"/>
                              </a:cubicBezTo>
                              <a:lnTo>
                                <a:pt x="416882" y="137579"/>
                              </a:lnTo>
                              <a:lnTo>
                                <a:pt x="415765" y="133897"/>
                              </a:lnTo>
                              <a:cubicBezTo>
                                <a:pt x="416501" y="130774"/>
                                <a:pt x="417479" y="127562"/>
                                <a:pt x="418799" y="124058"/>
                              </a:cubicBezTo>
                              <a:cubicBezTo>
                                <a:pt x="420691" y="123804"/>
                                <a:pt x="422354" y="122052"/>
                                <a:pt x="422926" y="119602"/>
                              </a:cubicBezTo>
                              <a:cubicBezTo>
                                <a:pt x="423319" y="117837"/>
                                <a:pt x="423179" y="116466"/>
                                <a:pt x="422456" y="115387"/>
                              </a:cubicBezTo>
                              <a:cubicBezTo>
                                <a:pt x="423014" y="114181"/>
                                <a:pt x="423560" y="113013"/>
                                <a:pt x="424106" y="111845"/>
                              </a:cubicBezTo>
                              <a:cubicBezTo>
                                <a:pt x="425008" y="109915"/>
                                <a:pt x="425871" y="108049"/>
                                <a:pt x="426658" y="106259"/>
                              </a:cubicBezTo>
                              <a:lnTo>
                                <a:pt x="426582" y="106221"/>
                              </a:lnTo>
                              <a:cubicBezTo>
                                <a:pt x="426658" y="106208"/>
                                <a:pt x="426798" y="106233"/>
                                <a:pt x="426849" y="106208"/>
                              </a:cubicBezTo>
                              <a:cubicBezTo>
                                <a:pt x="426950" y="106157"/>
                                <a:pt x="426912" y="106094"/>
                                <a:pt x="426963" y="106043"/>
                              </a:cubicBezTo>
                              <a:cubicBezTo>
                                <a:pt x="427242" y="106437"/>
                                <a:pt x="427230" y="106982"/>
                                <a:pt x="427623" y="107313"/>
                              </a:cubicBezTo>
                              <a:lnTo>
                                <a:pt x="427623" y="107325"/>
                              </a:lnTo>
                              <a:cubicBezTo>
                                <a:pt x="428728" y="108239"/>
                                <a:pt x="430086" y="108734"/>
                                <a:pt x="431521" y="108734"/>
                              </a:cubicBezTo>
                              <a:cubicBezTo>
                                <a:pt x="431686" y="108734"/>
                                <a:pt x="431889" y="108722"/>
                                <a:pt x="432067" y="108709"/>
                              </a:cubicBezTo>
                              <a:cubicBezTo>
                                <a:pt x="433692" y="108582"/>
                                <a:pt x="435152" y="107808"/>
                                <a:pt x="436180" y="106551"/>
                              </a:cubicBezTo>
                              <a:cubicBezTo>
                                <a:pt x="438326" y="103986"/>
                                <a:pt x="437996" y="100152"/>
                                <a:pt x="435444" y="98007"/>
                              </a:cubicBezTo>
                              <a:cubicBezTo>
                                <a:pt x="435253" y="97867"/>
                                <a:pt x="435012" y="97943"/>
                                <a:pt x="434809" y="97816"/>
                              </a:cubicBezTo>
                              <a:cubicBezTo>
                                <a:pt x="436409" y="97664"/>
                                <a:pt x="437869" y="96915"/>
                                <a:pt x="438884" y="95671"/>
                              </a:cubicBezTo>
                              <a:cubicBezTo>
                                <a:pt x="439938" y="94452"/>
                                <a:pt x="440446" y="92865"/>
                                <a:pt x="440306" y="91252"/>
                              </a:cubicBezTo>
                              <a:cubicBezTo>
                                <a:pt x="440154" y="89627"/>
                                <a:pt x="439392" y="88167"/>
                                <a:pt x="438148" y="87114"/>
                              </a:cubicBezTo>
                              <a:cubicBezTo>
                                <a:pt x="437361" y="86466"/>
                                <a:pt x="436371" y="86466"/>
                                <a:pt x="435406" y="86263"/>
                              </a:cubicBezTo>
                              <a:cubicBezTo>
                                <a:pt x="436815" y="86060"/>
                                <a:pt x="438173" y="85476"/>
                                <a:pt x="439164" y="84295"/>
                              </a:cubicBezTo>
                              <a:cubicBezTo>
                                <a:pt x="441309" y="81731"/>
                                <a:pt x="440967" y="77897"/>
                                <a:pt x="438402" y="75751"/>
                              </a:cubicBezTo>
                              <a:cubicBezTo>
                                <a:pt x="437196" y="74723"/>
                                <a:pt x="435672" y="74266"/>
                                <a:pt x="434073" y="74354"/>
                              </a:cubicBezTo>
                              <a:cubicBezTo>
                                <a:pt x="434669" y="74012"/>
                                <a:pt x="435444" y="73961"/>
                                <a:pt x="435901" y="73415"/>
                              </a:cubicBezTo>
                              <a:cubicBezTo>
                                <a:pt x="438046" y="70850"/>
                                <a:pt x="437716" y="67004"/>
                                <a:pt x="435165" y="64858"/>
                              </a:cubicBezTo>
                              <a:cubicBezTo>
                                <a:pt x="433108" y="63157"/>
                                <a:pt x="430442" y="63436"/>
                                <a:pt x="428283" y="64731"/>
                              </a:cubicBezTo>
                              <a:cubicBezTo>
                                <a:pt x="430010" y="62192"/>
                                <a:pt x="429667" y="58713"/>
                                <a:pt x="427242" y="56695"/>
                              </a:cubicBezTo>
                              <a:cubicBezTo>
                                <a:pt x="426011" y="55666"/>
                                <a:pt x="424500" y="55184"/>
                                <a:pt x="422824" y="55311"/>
                              </a:cubicBezTo>
                              <a:cubicBezTo>
                                <a:pt x="421237" y="55425"/>
                                <a:pt x="419815" y="56187"/>
                                <a:pt x="418787" y="57380"/>
                              </a:cubicBezTo>
                              <a:cubicBezTo>
                                <a:pt x="418863" y="55552"/>
                                <a:pt x="418228" y="53711"/>
                                <a:pt x="416730" y="52467"/>
                              </a:cubicBezTo>
                              <a:cubicBezTo>
                                <a:pt x="415486" y="51413"/>
                                <a:pt x="413912" y="50943"/>
                                <a:pt x="412299" y="51045"/>
                              </a:cubicBezTo>
                              <a:cubicBezTo>
                                <a:pt x="410662" y="51197"/>
                                <a:pt x="409214" y="51959"/>
                                <a:pt x="408186" y="53203"/>
                              </a:cubicBezTo>
                              <a:cubicBezTo>
                                <a:pt x="407780" y="53673"/>
                                <a:pt x="407551" y="54219"/>
                                <a:pt x="407322" y="54765"/>
                              </a:cubicBezTo>
                              <a:cubicBezTo>
                                <a:pt x="406980" y="53635"/>
                                <a:pt x="406421" y="52581"/>
                                <a:pt x="405494" y="51794"/>
                              </a:cubicBezTo>
                              <a:cubicBezTo>
                                <a:pt x="404250" y="50766"/>
                                <a:pt x="402701" y="50271"/>
                                <a:pt x="401063" y="50410"/>
                              </a:cubicBezTo>
                              <a:cubicBezTo>
                                <a:pt x="399438" y="50537"/>
                                <a:pt x="397978" y="51299"/>
                                <a:pt x="396950" y="52543"/>
                              </a:cubicBezTo>
                              <a:cubicBezTo>
                                <a:pt x="396112" y="53546"/>
                                <a:pt x="395757" y="54790"/>
                                <a:pt x="395655" y="56060"/>
                              </a:cubicBezTo>
                              <a:cubicBezTo>
                                <a:pt x="395325" y="55463"/>
                                <a:pt x="394919" y="54892"/>
                                <a:pt x="394373" y="54422"/>
                              </a:cubicBezTo>
                              <a:cubicBezTo>
                                <a:pt x="393103" y="53381"/>
                                <a:pt x="391516" y="52873"/>
                                <a:pt x="389904" y="53038"/>
                              </a:cubicBezTo>
                              <a:cubicBezTo>
                                <a:pt x="388304" y="53178"/>
                                <a:pt x="386844" y="53952"/>
                                <a:pt x="385816" y="55184"/>
                              </a:cubicBezTo>
                              <a:cubicBezTo>
                                <a:pt x="384762" y="56415"/>
                                <a:pt x="384254" y="58002"/>
                                <a:pt x="384394" y="59615"/>
                              </a:cubicBezTo>
                              <a:cubicBezTo>
                                <a:pt x="384407" y="59704"/>
                                <a:pt x="384470" y="59792"/>
                                <a:pt x="384483" y="59894"/>
                              </a:cubicBezTo>
                              <a:cubicBezTo>
                                <a:pt x="384368" y="59780"/>
                                <a:pt x="384305" y="59615"/>
                                <a:pt x="384178" y="59513"/>
                              </a:cubicBezTo>
                              <a:cubicBezTo>
                                <a:pt x="382921" y="58472"/>
                                <a:pt x="381309" y="57939"/>
                                <a:pt x="379709" y="58129"/>
                              </a:cubicBezTo>
                              <a:cubicBezTo>
                                <a:pt x="378097" y="58269"/>
                                <a:pt x="376649" y="59031"/>
                                <a:pt x="375634" y="60275"/>
                              </a:cubicBezTo>
                              <a:cubicBezTo>
                                <a:pt x="374580" y="61506"/>
                                <a:pt x="374085" y="63081"/>
                                <a:pt x="374225" y="64718"/>
                              </a:cubicBezTo>
                              <a:cubicBezTo>
                                <a:pt x="374275" y="65353"/>
                                <a:pt x="374504" y="65950"/>
                                <a:pt x="374745" y="66534"/>
                              </a:cubicBezTo>
                              <a:lnTo>
                                <a:pt x="370911" y="66534"/>
                              </a:lnTo>
                              <a:cubicBezTo>
                                <a:pt x="371330" y="65315"/>
                                <a:pt x="371571" y="64020"/>
                                <a:pt x="371571" y="62687"/>
                              </a:cubicBezTo>
                              <a:cubicBezTo>
                                <a:pt x="371571" y="60059"/>
                                <a:pt x="370543" y="57748"/>
                                <a:pt x="369070" y="55793"/>
                              </a:cubicBezTo>
                              <a:lnTo>
                                <a:pt x="369248" y="55679"/>
                              </a:lnTo>
                              <a:cubicBezTo>
                                <a:pt x="369197" y="55603"/>
                                <a:pt x="364322" y="48201"/>
                                <a:pt x="363243" y="43593"/>
                              </a:cubicBezTo>
                              <a:cubicBezTo>
                                <a:pt x="363357" y="43478"/>
                                <a:pt x="363547" y="43529"/>
                                <a:pt x="363649" y="43402"/>
                              </a:cubicBezTo>
                              <a:cubicBezTo>
                                <a:pt x="363750" y="43288"/>
                                <a:pt x="363687" y="43123"/>
                                <a:pt x="363776" y="43009"/>
                              </a:cubicBezTo>
                              <a:cubicBezTo>
                                <a:pt x="367013" y="44151"/>
                                <a:pt x="371279" y="46919"/>
                                <a:pt x="371304" y="46957"/>
                              </a:cubicBezTo>
                              <a:lnTo>
                                <a:pt x="372790" y="47935"/>
                              </a:lnTo>
                              <a:lnTo>
                                <a:pt x="372790" y="32103"/>
                              </a:lnTo>
                              <a:lnTo>
                                <a:pt x="371317" y="33081"/>
                              </a:lnTo>
                              <a:cubicBezTo>
                                <a:pt x="371266" y="33106"/>
                                <a:pt x="366696" y="36102"/>
                                <a:pt x="363433" y="37156"/>
                              </a:cubicBezTo>
                              <a:cubicBezTo>
                                <a:pt x="363242" y="36940"/>
                                <a:pt x="363255" y="36597"/>
                                <a:pt x="363039" y="36420"/>
                              </a:cubicBezTo>
                              <a:cubicBezTo>
                                <a:pt x="362963" y="36356"/>
                                <a:pt x="362862" y="36381"/>
                                <a:pt x="362798" y="36343"/>
                              </a:cubicBezTo>
                              <a:cubicBezTo>
                                <a:pt x="363877" y="33081"/>
                                <a:pt x="366785" y="28637"/>
                                <a:pt x="366823" y="28586"/>
                              </a:cubicBezTo>
                              <a:lnTo>
                                <a:pt x="367800" y="27088"/>
                              </a:lnTo>
                              <a:lnTo>
                                <a:pt x="351969" y="27088"/>
                              </a:lnTo>
                              <a:lnTo>
                                <a:pt x="352946" y="28586"/>
                              </a:lnTo>
                              <a:cubicBezTo>
                                <a:pt x="352971" y="28637"/>
                                <a:pt x="356006" y="33246"/>
                                <a:pt x="357047" y="36521"/>
                              </a:cubicBezTo>
                              <a:cubicBezTo>
                                <a:pt x="356742" y="36737"/>
                                <a:pt x="356323" y="36724"/>
                                <a:pt x="356069" y="37016"/>
                              </a:cubicBezTo>
                              <a:cubicBezTo>
                                <a:pt x="352832" y="35924"/>
                                <a:pt x="348503" y="33106"/>
                                <a:pt x="348439" y="33081"/>
                              </a:cubicBezTo>
                              <a:lnTo>
                                <a:pt x="346954" y="32103"/>
                              </a:lnTo>
                              <a:lnTo>
                                <a:pt x="346954" y="47935"/>
                              </a:lnTo>
                              <a:lnTo>
                                <a:pt x="348452" y="46957"/>
                              </a:lnTo>
                              <a:cubicBezTo>
                                <a:pt x="348502" y="46919"/>
                                <a:pt x="352883" y="44062"/>
                                <a:pt x="356133" y="42958"/>
                              </a:cubicBezTo>
                              <a:cubicBezTo>
                                <a:pt x="356298" y="43186"/>
                                <a:pt x="356298" y="43478"/>
                                <a:pt x="356514" y="43694"/>
                              </a:cubicBezTo>
                              <a:cubicBezTo>
                                <a:pt x="355358" y="48303"/>
                                <a:pt x="350559" y="55603"/>
                                <a:pt x="350508" y="55679"/>
                              </a:cubicBezTo>
                              <a:lnTo>
                                <a:pt x="350686" y="55793"/>
                              </a:lnTo>
                              <a:cubicBezTo>
                                <a:pt x="349214" y="57748"/>
                                <a:pt x="348185" y="60059"/>
                                <a:pt x="348185" y="62687"/>
                              </a:cubicBezTo>
                              <a:cubicBezTo>
                                <a:pt x="348185" y="64020"/>
                                <a:pt x="348439" y="65315"/>
                                <a:pt x="348858" y="66534"/>
                              </a:cubicBezTo>
                              <a:lnTo>
                                <a:pt x="344770" y="66534"/>
                              </a:lnTo>
                              <a:cubicBezTo>
                                <a:pt x="345633" y="64490"/>
                                <a:pt x="345405" y="62065"/>
                                <a:pt x="343894" y="60262"/>
                              </a:cubicBezTo>
                              <a:cubicBezTo>
                                <a:pt x="341748" y="57710"/>
                                <a:pt x="337902" y="57355"/>
                                <a:pt x="335337" y="59513"/>
                              </a:cubicBezTo>
                              <a:cubicBezTo>
                                <a:pt x="335197" y="59640"/>
                                <a:pt x="335134" y="59792"/>
                                <a:pt x="335019" y="59919"/>
                              </a:cubicBezTo>
                              <a:cubicBezTo>
                                <a:pt x="335248" y="58282"/>
                                <a:pt x="334867" y="56555"/>
                                <a:pt x="333712" y="55184"/>
                              </a:cubicBezTo>
                              <a:cubicBezTo>
                                <a:pt x="331554" y="52619"/>
                                <a:pt x="327707" y="52289"/>
                                <a:pt x="325142" y="54422"/>
                              </a:cubicBezTo>
                              <a:cubicBezTo>
                                <a:pt x="324609" y="54879"/>
                                <a:pt x="324215" y="55438"/>
                                <a:pt x="323872" y="56022"/>
                              </a:cubicBezTo>
                              <a:cubicBezTo>
                                <a:pt x="323784" y="54803"/>
                                <a:pt x="323428" y="53584"/>
                                <a:pt x="322578" y="52581"/>
                              </a:cubicBezTo>
                              <a:cubicBezTo>
                                <a:pt x="320419" y="50029"/>
                                <a:pt x="316598" y="49699"/>
                                <a:pt x="314020" y="51832"/>
                              </a:cubicBezTo>
                              <a:cubicBezTo>
                                <a:pt x="313106" y="52607"/>
                                <a:pt x="312548" y="53660"/>
                                <a:pt x="312218" y="54803"/>
                              </a:cubicBezTo>
                              <a:cubicBezTo>
                                <a:pt x="311989" y="54244"/>
                                <a:pt x="311735" y="53673"/>
                                <a:pt x="311342" y="53203"/>
                              </a:cubicBezTo>
                              <a:cubicBezTo>
                                <a:pt x="310301" y="51959"/>
                                <a:pt x="308841" y="51197"/>
                                <a:pt x="307216" y="51058"/>
                              </a:cubicBezTo>
                              <a:cubicBezTo>
                                <a:pt x="305590" y="50918"/>
                                <a:pt x="304016" y="51413"/>
                                <a:pt x="302785" y="52467"/>
                              </a:cubicBezTo>
                              <a:cubicBezTo>
                                <a:pt x="301274" y="53724"/>
                                <a:pt x="300652" y="55552"/>
                                <a:pt x="300728" y="57380"/>
                              </a:cubicBezTo>
                              <a:cubicBezTo>
                                <a:pt x="298570" y="54892"/>
                                <a:pt x="294799" y="54562"/>
                                <a:pt x="292260" y="56695"/>
                              </a:cubicBezTo>
                              <a:cubicBezTo>
                                <a:pt x="291003" y="57736"/>
                                <a:pt x="290241" y="59221"/>
                                <a:pt x="290102" y="60834"/>
                              </a:cubicBezTo>
                              <a:cubicBezTo>
                                <a:pt x="290013" y="61976"/>
                                <a:pt x="290330" y="63055"/>
                                <a:pt x="290851" y="64058"/>
                              </a:cubicBezTo>
                              <a:cubicBezTo>
                                <a:pt x="288768" y="63068"/>
                                <a:pt x="286229" y="63284"/>
                                <a:pt x="284363" y="64858"/>
                              </a:cubicBezTo>
                              <a:cubicBezTo>
                                <a:pt x="281798" y="67004"/>
                                <a:pt x="281468" y="70850"/>
                                <a:pt x="283614" y="73415"/>
                              </a:cubicBezTo>
                              <a:cubicBezTo>
                                <a:pt x="284007" y="73872"/>
                                <a:pt x="284490" y="74202"/>
                                <a:pt x="284985" y="74520"/>
                              </a:cubicBezTo>
                              <a:cubicBezTo>
                                <a:pt x="283601" y="74545"/>
                                <a:pt x="282192" y="74824"/>
                                <a:pt x="281100" y="75738"/>
                              </a:cubicBezTo>
                              <a:cubicBezTo>
                                <a:pt x="279856" y="76779"/>
                                <a:pt x="279094" y="78252"/>
                                <a:pt x="278954" y="79864"/>
                              </a:cubicBezTo>
                              <a:cubicBezTo>
                                <a:pt x="278815" y="81477"/>
                                <a:pt x="279310" y="83051"/>
                                <a:pt x="280351" y="84295"/>
                              </a:cubicBezTo>
                              <a:cubicBezTo>
                                <a:pt x="281341" y="85463"/>
                                <a:pt x="282700" y="86047"/>
                                <a:pt x="284109" y="86263"/>
                              </a:cubicBezTo>
                              <a:cubicBezTo>
                                <a:pt x="283157" y="86466"/>
                                <a:pt x="282141" y="86479"/>
                                <a:pt x="281354" y="87126"/>
                              </a:cubicBezTo>
                              <a:cubicBezTo>
                                <a:pt x="278802" y="89272"/>
                                <a:pt x="278459" y="93106"/>
                                <a:pt x="280605" y="95683"/>
                              </a:cubicBezTo>
                              <a:cubicBezTo>
                                <a:pt x="281608" y="96864"/>
                                <a:pt x="283004" y="97575"/>
                                <a:pt x="284528" y="97765"/>
                              </a:cubicBezTo>
                              <a:cubicBezTo>
                                <a:pt x="284388" y="97867"/>
                                <a:pt x="284223" y="97892"/>
                                <a:pt x="284084" y="98007"/>
                              </a:cubicBezTo>
                              <a:cubicBezTo>
                                <a:pt x="282839" y="99048"/>
                                <a:pt x="282065" y="100508"/>
                                <a:pt x="281938" y="102133"/>
                              </a:cubicBezTo>
                              <a:cubicBezTo>
                                <a:pt x="281786" y="103745"/>
                                <a:pt x="282281" y="105332"/>
                                <a:pt x="283334" y="106576"/>
                              </a:cubicBezTo>
                              <a:cubicBezTo>
                                <a:pt x="284528" y="107998"/>
                                <a:pt x="286255" y="108722"/>
                                <a:pt x="287994" y="108722"/>
                              </a:cubicBezTo>
                              <a:cubicBezTo>
                                <a:pt x="289365" y="108722"/>
                                <a:pt x="290749" y="108265"/>
                                <a:pt x="291892" y="107300"/>
                              </a:cubicBezTo>
                              <a:cubicBezTo>
                                <a:pt x="292260" y="106995"/>
                                <a:pt x="292476" y="106589"/>
                                <a:pt x="292755" y="106208"/>
                              </a:cubicBezTo>
                              <a:cubicBezTo>
                                <a:pt x="292806" y="106233"/>
                                <a:pt x="292882" y="106221"/>
                                <a:pt x="292945" y="106233"/>
                              </a:cubicBezTo>
                              <a:lnTo>
                                <a:pt x="292869" y="106272"/>
                              </a:lnTo>
                              <a:cubicBezTo>
                                <a:pt x="293618" y="107960"/>
                                <a:pt x="294443" y="109712"/>
                                <a:pt x="295281" y="111540"/>
                              </a:cubicBezTo>
                              <a:cubicBezTo>
                                <a:pt x="295903" y="112861"/>
                                <a:pt x="296538" y="114232"/>
                                <a:pt x="297173" y="115628"/>
                              </a:cubicBezTo>
                              <a:cubicBezTo>
                                <a:pt x="296525" y="116669"/>
                                <a:pt x="296221" y="117901"/>
                                <a:pt x="296602" y="119602"/>
                              </a:cubicBezTo>
                              <a:cubicBezTo>
                                <a:pt x="297160" y="121964"/>
                                <a:pt x="298760" y="123462"/>
                                <a:pt x="300575" y="123804"/>
                              </a:cubicBezTo>
                              <a:cubicBezTo>
                                <a:pt x="301908" y="127334"/>
                                <a:pt x="302988" y="130660"/>
                                <a:pt x="303762" y="133847"/>
                              </a:cubicBezTo>
                              <a:lnTo>
                                <a:pt x="302620" y="137592"/>
                              </a:lnTo>
                              <a:lnTo>
                                <a:pt x="305552" y="141909"/>
                              </a:lnTo>
                              <a:cubicBezTo>
                                <a:pt x="305603" y="142416"/>
                                <a:pt x="305641" y="142734"/>
                                <a:pt x="305705" y="143254"/>
                              </a:cubicBezTo>
                              <a:cubicBezTo>
                                <a:pt x="279767" y="113826"/>
                                <a:pt x="246973" y="40431"/>
                                <a:pt x="309209" y="22962"/>
                              </a:cubicBezTo>
                              <a:cubicBezTo>
                                <a:pt x="311304" y="22378"/>
                                <a:pt x="321993" y="21121"/>
                                <a:pt x="326475" y="22835"/>
                              </a:cubicBezTo>
                              <a:cubicBezTo>
                                <a:pt x="328938" y="23775"/>
                                <a:pt x="327580" y="21439"/>
                                <a:pt x="320508" y="20499"/>
                              </a:cubicBezTo>
                              <a:cubicBezTo>
                                <a:pt x="319683" y="20385"/>
                                <a:pt x="321828" y="18747"/>
                                <a:pt x="320153" y="18189"/>
                              </a:cubicBezTo>
                              <a:cubicBezTo>
                                <a:pt x="318477" y="17630"/>
                                <a:pt x="317626" y="18747"/>
                                <a:pt x="317067" y="19572"/>
                              </a:cubicBezTo>
                              <a:cubicBezTo>
                                <a:pt x="316509" y="20423"/>
                                <a:pt x="313005" y="19801"/>
                                <a:pt x="313094" y="19433"/>
                              </a:cubicBezTo>
                              <a:cubicBezTo>
                                <a:pt x="313157" y="19166"/>
                                <a:pt x="314135" y="18430"/>
                                <a:pt x="313982" y="17795"/>
                              </a:cubicBezTo>
                              <a:cubicBezTo>
                                <a:pt x="318375" y="15142"/>
                                <a:pt x="318489" y="11904"/>
                                <a:pt x="318324" y="10393"/>
                              </a:cubicBezTo>
                              <a:cubicBezTo>
                                <a:pt x="318210" y="9352"/>
                                <a:pt x="317283" y="6940"/>
                                <a:pt x="316585" y="5531"/>
                              </a:cubicBezTo>
                              <a:cubicBezTo>
                                <a:pt x="316471" y="5328"/>
                                <a:pt x="315430" y="5912"/>
                                <a:pt x="314998" y="6737"/>
                              </a:cubicBezTo>
                              <a:cubicBezTo>
                                <a:pt x="314554" y="7562"/>
                                <a:pt x="313906" y="10127"/>
                                <a:pt x="314122" y="13186"/>
                              </a:cubicBezTo>
                              <a:cubicBezTo>
                                <a:pt x="314160" y="13758"/>
                                <a:pt x="311494" y="15611"/>
                                <a:pt x="311380" y="17008"/>
                              </a:cubicBezTo>
                              <a:lnTo>
                                <a:pt x="311392" y="17021"/>
                              </a:lnTo>
                              <a:cubicBezTo>
                                <a:pt x="310935" y="17198"/>
                                <a:pt x="310707" y="17554"/>
                                <a:pt x="310643" y="17985"/>
                              </a:cubicBezTo>
                              <a:cubicBezTo>
                                <a:pt x="310555" y="18836"/>
                                <a:pt x="310009" y="19814"/>
                                <a:pt x="308764" y="20575"/>
                              </a:cubicBezTo>
                              <a:cubicBezTo>
                                <a:pt x="307393" y="21388"/>
                                <a:pt x="304219" y="22822"/>
                                <a:pt x="304791" y="21985"/>
                              </a:cubicBezTo>
                              <a:cubicBezTo>
                                <a:pt x="305298" y="21210"/>
                                <a:pt x="306035" y="19420"/>
                                <a:pt x="305400" y="19153"/>
                              </a:cubicBezTo>
                              <a:cubicBezTo>
                                <a:pt x="305425" y="18125"/>
                                <a:pt x="306238" y="16690"/>
                                <a:pt x="307025" y="15408"/>
                              </a:cubicBezTo>
                              <a:cubicBezTo>
                                <a:pt x="307469" y="14672"/>
                                <a:pt x="307965" y="13885"/>
                                <a:pt x="308117" y="13567"/>
                              </a:cubicBezTo>
                              <a:cubicBezTo>
                                <a:pt x="308523" y="12691"/>
                                <a:pt x="308853" y="11422"/>
                                <a:pt x="308980" y="10114"/>
                              </a:cubicBezTo>
                              <a:cubicBezTo>
                                <a:pt x="308980" y="10025"/>
                                <a:pt x="308942" y="9949"/>
                                <a:pt x="308955" y="9847"/>
                              </a:cubicBezTo>
                              <a:cubicBezTo>
                                <a:pt x="309031" y="8641"/>
                                <a:pt x="308993" y="7410"/>
                                <a:pt x="308612" y="6470"/>
                              </a:cubicBezTo>
                              <a:cubicBezTo>
                                <a:pt x="308256" y="5594"/>
                                <a:pt x="307495" y="3779"/>
                                <a:pt x="307165" y="2941"/>
                              </a:cubicBezTo>
                              <a:cubicBezTo>
                                <a:pt x="307127" y="2852"/>
                                <a:pt x="307038" y="2649"/>
                                <a:pt x="307025" y="2585"/>
                              </a:cubicBezTo>
                              <a:cubicBezTo>
                                <a:pt x="306885" y="2230"/>
                                <a:pt x="306771" y="2446"/>
                                <a:pt x="306644" y="2814"/>
                              </a:cubicBezTo>
                              <a:cubicBezTo>
                                <a:pt x="306289" y="3246"/>
                                <a:pt x="305819" y="4350"/>
                                <a:pt x="305438" y="5709"/>
                              </a:cubicBezTo>
                              <a:cubicBezTo>
                                <a:pt x="305044" y="6851"/>
                                <a:pt x="304829" y="8260"/>
                                <a:pt x="304943" y="8933"/>
                              </a:cubicBezTo>
                              <a:cubicBezTo>
                                <a:pt x="305019" y="9340"/>
                                <a:pt x="305197" y="10926"/>
                                <a:pt x="305324" y="12044"/>
                              </a:cubicBezTo>
                              <a:cubicBezTo>
                                <a:pt x="305336" y="12120"/>
                                <a:pt x="305286" y="12145"/>
                                <a:pt x="305298" y="12221"/>
                              </a:cubicBezTo>
                              <a:cubicBezTo>
                                <a:pt x="305514" y="15002"/>
                                <a:pt x="304207" y="16373"/>
                                <a:pt x="303457" y="18188"/>
                              </a:cubicBezTo>
                              <a:cubicBezTo>
                                <a:pt x="303381" y="18354"/>
                                <a:pt x="303242" y="18506"/>
                                <a:pt x="303191" y="18709"/>
                              </a:cubicBezTo>
                              <a:lnTo>
                                <a:pt x="303216" y="18709"/>
                              </a:lnTo>
                              <a:cubicBezTo>
                                <a:pt x="303191" y="18760"/>
                                <a:pt x="303165" y="18785"/>
                                <a:pt x="303140" y="18849"/>
                              </a:cubicBezTo>
                              <a:cubicBezTo>
                                <a:pt x="302556" y="18849"/>
                                <a:pt x="302074" y="18938"/>
                                <a:pt x="301972" y="19433"/>
                              </a:cubicBezTo>
                              <a:cubicBezTo>
                                <a:pt x="301743" y="20613"/>
                                <a:pt x="301325" y="22073"/>
                                <a:pt x="300195" y="22645"/>
                              </a:cubicBezTo>
                              <a:cubicBezTo>
                                <a:pt x="298989" y="23241"/>
                                <a:pt x="296322" y="24409"/>
                                <a:pt x="296691" y="23673"/>
                              </a:cubicBezTo>
                              <a:cubicBezTo>
                                <a:pt x="297046" y="22924"/>
                                <a:pt x="297630" y="20131"/>
                                <a:pt x="296856" y="20182"/>
                              </a:cubicBezTo>
                              <a:lnTo>
                                <a:pt x="296589" y="20182"/>
                              </a:lnTo>
                              <a:cubicBezTo>
                                <a:pt x="297414" y="16855"/>
                                <a:pt x="298722" y="14672"/>
                                <a:pt x="299268" y="13351"/>
                              </a:cubicBezTo>
                              <a:cubicBezTo>
                                <a:pt x="299814" y="11993"/>
                                <a:pt x="300410" y="9466"/>
                                <a:pt x="299039" y="7232"/>
                              </a:cubicBezTo>
                              <a:cubicBezTo>
                                <a:pt x="297909" y="5391"/>
                                <a:pt x="297097" y="1341"/>
                                <a:pt x="296894" y="491"/>
                              </a:cubicBezTo>
                              <a:cubicBezTo>
                                <a:pt x="296564" y="-881"/>
                                <a:pt x="295497" y="1036"/>
                                <a:pt x="295332" y="1544"/>
                              </a:cubicBezTo>
                              <a:cubicBezTo>
                                <a:pt x="294634" y="3652"/>
                                <a:pt x="294773" y="7042"/>
                                <a:pt x="295040" y="8273"/>
                              </a:cubicBezTo>
                              <a:cubicBezTo>
                                <a:pt x="295370" y="9784"/>
                                <a:pt x="295929" y="13402"/>
                                <a:pt x="295967" y="14875"/>
                              </a:cubicBezTo>
                              <a:cubicBezTo>
                                <a:pt x="296005" y="18315"/>
                                <a:pt x="294050" y="19674"/>
                                <a:pt x="293885" y="20524"/>
                              </a:cubicBezTo>
                              <a:lnTo>
                                <a:pt x="294088" y="20512"/>
                              </a:lnTo>
                              <a:cubicBezTo>
                                <a:pt x="293631" y="20664"/>
                                <a:pt x="293123" y="20753"/>
                                <a:pt x="293098" y="21388"/>
                              </a:cubicBezTo>
                              <a:cubicBezTo>
                                <a:pt x="292996" y="23153"/>
                                <a:pt x="293326" y="24816"/>
                                <a:pt x="292425" y="25654"/>
                              </a:cubicBezTo>
                              <a:cubicBezTo>
                                <a:pt x="291612" y="26403"/>
                                <a:pt x="289149" y="29412"/>
                                <a:pt x="287626" y="28929"/>
                              </a:cubicBezTo>
                              <a:cubicBezTo>
                                <a:pt x="287499" y="28891"/>
                                <a:pt x="287765" y="26149"/>
                                <a:pt x="287549" y="25298"/>
                              </a:cubicBezTo>
                              <a:cubicBezTo>
                                <a:pt x="287524" y="25158"/>
                                <a:pt x="287346" y="25120"/>
                                <a:pt x="287232" y="25031"/>
                              </a:cubicBezTo>
                              <a:cubicBezTo>
                                <a:pt x="287600" y="24333"/>
                                <a:pt x="287575" y="23305"/>
                                <a:pt x="287956" y="22480"/>
                              </a:cubicBezTo>
                              <a:cubicBezTo>
                                <a:pt x="288718" y="20791"/>
                                <a:pt x="288464" y="15954"/>
                                <a:pt x="288883" y="15040"/>
                              </a:cubicBezTo>
                              <a:cubicBezTo>
                                <a:pt x="289479" y="13732"/>
                                <a:pt x="289606" y="9771"/>
                                <a:pt x="289200" y="8756"/>
                              </a:cubicBezTo>
                              <a:cubicBezTo>
                                <a:pt x="287410" y="4287"/>
                                <a:pt x="282001" y="3296"/>
                                <a:pt x="280960" y="3347"/>
                              </a:cubicBezTo>
                              <a:cubicBezTo>
                                <a:pt x="279919" y="3411"/>
                                <a:pt x="278624" y="3233"/>
                                <a:pt x="279145" y="3791"/>
                              </a:cubicBezTo>
                              <a:cubicBezTo>
                                <a:pt x="279729" y="4414"/>
                                <a:pt x="279919" y="4731"/>
                                <a:pt x="280097" y="5378"/>
                              </a:cubicBezTo>
                              <a:cubicBezTo>
                                <a:pt x="280249" y="6026"/>
                                <a:pt x="284376" y="9936"/>
                                <a:pt x="284794" y="10736"/>
                              </a:cubicBezTo>
                              <a:cubicBezTo>
                                <a:pt x="286128" y="13301"/>
                                <a:pt x="285366" y="23470"/>
                                <a:pt x="285290" y="24955"/>
                              </a:cubicBezTo>
                              <a:cubicBezTo>
                                <a:pt x="284820" y="25082"/>
                                <a:pt x="284426" y="25260"/>
                                <a:pt x="284388" y="25425"/>
                              </a:cubicBezTo>
                              <a:cubicBezTo>
                                <a:pt x="284287" y="25908"/>
                                <a:pt x="283715" y="26161"/>
                                <a:pt x="283817" y="26657"/>
                              </a:cubicBezTo>
                              <a:cubicBezTo>
                                <a:pt x="283893" y="27050"/>
                                <a:pt x="283525" y="29043"/>
                                <a:pt x="283639" y="30453"/>
                              </a:cubicBezTo>
                              <a:cubicBezTo>
                                <a:pt x="283677" y="31113"/>
                                <a:pt x="279970" y="33627"/>
                                <a:pt x="279259" y="35366"/>
                              </a:cubicBezTo>
                              <a:cubicBezTo>
                                <a:pt x="279069" y="35861"/>
                                <a:pt x="278726" y="35709"/>
                                <a:pt x="278662" y="35264"/>
                              </a:cubicBezTo>
                              <a:cubicBezTo>
                                <a:pt x="278612" y="34833"/>
                                <a:pt x="278497" y="32712"/>
                                <a:pt x="277672" y="32382"/>
                              </a:cubicBezTo>
                              <a:cubicBezTo>
                                <a:pt x="277367" y="32268"/>
                                <a:pt x="277304" y="32192"/>
                                <a:pt x="277190" y="32116"/>
                              </a:cubicBezTo>
                              <a:cubicBezTo>
                                <a:pt x="277482" y="30503"/>
                                <a:pt x="277990" y="24092"/>
                                <a:pt x="278104" y="23521"/>
                              </a:cubicBezTo>
                              <a:cubicBezTo>
                                <a:pt x="278205" y="22924"/>
                                <a:pt x="278167" y="22023"/>
                                <a:pt x="278205" y="21591"/>
                              </a:cubicBezTo>
                              <a:cubicBezTo>
                                <a:pt x="278421" y="19496"/>
                                <a:pt x="278307" y="16030"/>
                                <a:pt x="278129" y="15319"/>
                              </a:cubicBezTo>
                              <a:cubicBezTo>
                                <a:pt x="276491" y="9035"/>
                                <a:pt x="270664" y="9187"/>
                                <a:pt x="270194" y="9136"/>
                              </a:cubicBezTo>
                              <a:cubicBezTo>
                                <a:pt x="269293" y="9048"/>
                                <a:pt x="267033" y="9111"/>
                                <a:pt x="267680" y="9416"/>
                              </a:cubicBezTo>
                              <a:cubicBezTo>
                                <a:pt x="268607" y="9847"/>
                                <a:pt x="268785" y="11168"/>
                                <a:pt x="270359" y="11930"/>
                              </a:cubicBezTo>
                              <a:cubicBezTo>
                                <a:pt x="272492" y="12958"/>
                                <a:pt x="272238" y="14075"/>
                                <a:pt x="272873" y="15395"/>
                              </a:cubicBezTo>
                              <a:cubicBezTo>
                                <a:pt x="273127" y="15954"/>
                                <a:pt x="273508" y="16640"/>
                                <a:pt x="274067" y="20436"/>
                              </a:cubicBezTo>
                              <a:cubicBezTo>
                                <a:pt x="274409" y="22721"/>
                                <a:pt x="273940" y="32116"/>
                                <a:pt x="274308" y="33538"/>
                              </a:cubicBezTo>
                              <a:cubicBezTo>
                                <a:pt x="274181" y="34744"/>
                                <a:pt x="274435" y="36750"/>
                                <a:pt x="275438" y="38819"/>
                              </a:cubicBezTo>
                              <a:cubicBezTo>
                                <a:pt x="275692" y="39340"/>
                                <a:pt x="273470" y="44329"/>
                                <a:pt x="273368" y="45599"/>
                              </a:cubicBezTo>
                              <a:cubicBezTo>
                                <a:pt x="273317" y="46068"/>
                                <a:pt x="272543" y="45865"/>
                                <a:pt x="272327" y="45599"/>
                              </a:cubicBezTo>
                              <a:cubicBezTo>
                                <a:pt x="272111" y="45319"/>
                                <a:pt x="271502" y="45154"/>
                                <a:pt x="271616" y="44773"/>
                              </a:cubicBezTo>
                              <a:cubicBezTo>
                                <a:pt x="271718" y="44418"/>
                                <a:pt x="271527" y="40571"/>
                                <a:pt x="269813" y="40127"/>
                              </a:cubicBezTo>
                              <a:cubicBezTo>
                                <a:pt x="269686" y="39403"/>
                                <a:pt x="267833" y="32103"/>
                                <a:pt x="267896" y="30668"/>
                              </a:cubicBezTo>
                              <a:cubicBezTo>
                                <a:pt x="268125" y="25920"/>
                                <a:pt x="266703" y="13351"/>
                                <a:pt x="255607" y="14558"/>
                              </a:cubicBezTo>
                              <a:cubicBezTo>
                                <a:pt x="252585" y="14875"/>
                                <a:pt x="250770" y="17173"/>
                                <a:pt x="251722" y="17770"/>
                              </a:cubicBezTo>
                              <a:cubicBezTo>
                                <a:pt x="252014" y="17960"/>
                                <a:pt x="252217" y="17884"/>
                                <a:pt x="252433" y="17719"/>
                              </a:cubicBezTo>
                              <a:cubicBezTo>
                                <a:pt x="252712" y="17605"/>
                                <a:pt x="253029" y="17427"/>
                                <a:pt x="253398" y="17224"/>
                              </a:cubicBezTo>
                              <a:cubicBezTo>
                                <a:pt x="254007" y="16995"/>
                                <a:pt x="254921" y="16944"/>
                                <a:pt x="256711" y="17884"/>
                              </a:cubicBezTo>
                              <a:cubicBezTo>
                                <a:pt x="257460" y="18531"/>
                                <a:pt x="258120" y="19293"/>
                                <a:pt x="258781" y="20055"/>
                              </a:cubicBezTo>
                              <a:cubicBezTo>
                                <a:pt x="259276" y="20652"/>
                                <a:pt x="259809" y="21312"/>
                                <a:pt x="260368" y="22099"/>
                              </a:cubicBezTo>
                              <a:cubicBezTo>
                                <a:pt x="260622" y="22454"/>
                                <a:pt x="260876" y="22822"/>
                                <a:pt x="261104" y="23203"/>
                              </a:cubicBezTo>
                              <a:cubicBezTo>
                                <a:pt x="261421" y="23660"/>
                                <a:pt x="261713" y="24168"/>
                                <a:pt x="262018" y="24663"/>
                              </a:cubicBezTo>
                              <a:cubicBezTo>
                                <a:pt x="263859" y="27977"/>
                                <a:pt x="265116" y="31506"/>
                                <a:pt x="265916" y="34490"/>
                              </a:cubicBezTo>
                              <a:cubicBezTo>
                                <a:pt x="266487" y="36953"/>
                                <a:pt x="267135" y="39860"/>
                                <a:pt x="267236" y="40736"/>
                              </a:cubicBezTo>
                              <a:lnTo>
                                <a:pt x="267274" y="40723"/>
                              </a:lnTo>
                              <a:cubicBezTo>
                                <a:pt x="267274" y="40762"/>
                                <a:pt x="267287" y="40825"/>
                                <a:pt x="267287" y="40850"/>
                              </a:cubicBezTo>
                              <a:cubicBezTo>
                                <a:pt x="266970" y="41206"/>
                                <a:pt x="266805" y="41536"/>
                                <a:pt x="266805" y="42526"/>
                              </a:cubicBezTo>
                              <a:cubicBezTo>
                                <a:pt x="266805" y="43136"/>
                                <a:pt x="266576" y="46132"/>
                                <a:pt x="268772" y="46462"/>
                              </a:cubicBezTo>
                              <a:cubicBezTo>
                                <a:pt x="269268" y="46538"/>
                                <a:pt x="269978" y="49369"/>
                                <a:pt x="269750" y="50017"/>
                              </a:cubicBezTo>
                              <a:cubicBezTo>
                                <a:pt x="269547" y="50664"/>
                                <a:pt x="269039" y="54930"/>
                                <a:pt x="269103" y="56631"/>
                              </a:cubicBezTo>
                              <a:cubicBezTo>
                                <a:pt x="269115" y="57279"/>
                                <a:pt x="268125" y="56834"/>
                                <a:pt x="268011" y="56517"/>
                              </a:cubicBezTo>
                              <a:cubicBezTo>
                                <a:pt x="267897" y="56187"/>
                                <a:pt x="266855" y="54486"/>
                                <a:pt x="264138" y="54879"/>
                              </a:cubicBezTo>
                              <a:cubicBezTo>
                                <a:pt x="264075" y="54892"/>
                                <a:pt x="264024" y="54943"/>
                                <a:pt x="263961" y="54955"/>
                              </a:cubicBezTo>
                              <a:lnTo>
                                <a:pt x="263986" y="54905"/>
                              </a:lnTo>
                              <a:cubicBezTo>
                                <a:pt x="262424" y="54041"/>
                                <a:pt x="261625" y="49826"/>
                                <a:pt x="261421" y="48214"/>
                              </a:cubicBezTo>
                              <a:cubicBezTo>
                                <a:pt x="261396" y="47986"/>
                                <a:pt x="261345" y="47655"/>
                                <a:pt x="261345" y="47541"/>
                              </a:cubicBezTo>
                              <a:cubicBezTo>
                                <a:pt x="261079" y="38210"/>
                                <a:pt x="253055" y="31151"/>
                                <a:pt x="251950" y="30567"/>
                              </a:cubicBezTo>
                              <a:cubicBezTo>
                                <a:pt x="250173" y="29627"/>
                                <a:pt x="248624" y="29158"/>
                                <a:pt x="247291" y="28993"/>
                              </a:cubicBezTo>
                              <a:cubicBezTo>
                                <a:pt x="246466" y="28891"/>
                                <a:pt x="245869" y="29056"/>
                                <a:pt x="245209" y="29145"/>
                              </a:cubicBezTo>
                              <a:cubicBezTo>
                                <a:pt x="244777" y="29196"/>
                                <a:pt x="244244" y="29132"/>
                                <a:pt x="243876" y="29234"/>
                              </a:cubicBezTo>
                              <a:cubicBezTo>
                                <a:pt x="243711" y="29285"/>
                                <a:pt x="243647" y="29361"/>
                                <a:pt x="243495" y="29412"/>
                              </a:cubicBezTo>
                              <a:cubicBezTo>
                                <a:pt x="242378" y="29818"/>
                                <a:pt x="241654" y="30262"/>
                                <a:pt x="241197" y="30643"/>
                              </a:cubicBezTo>
                              <a:cubicBezTo>
                                <a:pt x="241006" y="30783"/>
                                <a:pt x="240727" y="30999"/>
                                <a:pt x="240651" y="31049"/>
                              </a:cubicBezTo>
                              <a:lnTo>
                                <a:pt x="240638" y="31049"/>
                              </a:lnTo>
                              <a:lnTo>
                                <a:pt x="240638" y="31075"/>
                              </a:lnTo>
                              <a:cubicBezTo>
                                <a:pt x="240346" y="31265"/>
                                <a:pt x="240321" y="31392"/>
                                <a:pt x="240511" y="31468"/>
                              </a:cubicBezTo>
                              <a:cubicBezTo>
                                <a:pt x="241121" y="31684"/>
                                <a:pt x="243533" y="31379"/>
                                <a:pt x="244358" y="31494"/>
                              </a:cubicBezTo>
                              <a:cubicBezTo>
                                <a:pt x="249056" y="32103"/>
                                <a:pt x="251011" y="40673"/>
                                <a:pt x="254185" y="43136"/>
                              </a:cubicBezTo>
                              <a:cubicBezTo>
                                <a:pt x="255683" y="44278"/>
                                <a:pt x="257867" y="48493"/>
                                <a:pt x="258946" y="51642"/>
                              </a:cubicBezTo>
                              <a:cubicBezTo>
                                <a:pt x="259073" y="52061"/>
                                <a:pt x="259200" y="52289"/>
                                <a:pt x="259339" y="52670"/>
                              </a:cubicBezTo>
                              <a:cubicBezTo>
                                <a:pt x="260342" y="55425"/>
                                <a:pt x="261307" y="57558"/>
                                <a:pt x="261840" y="58637"/>
                              </a:cubicBezTo>
                              <a:lnTo>
                                <a:pt x="261866" y="58574"/>
                              </a:lnTo>
                              <a:cubicBezTo>
                                <a:pt x="261866" y="58663"/>
                                <a:pt x="261840" y="58802"/>
                                <a:pt x="261840" y="58866"/>
                              </a:cubicBezTo>
                              <a:cubicBezTo>
                                <a:pt x="261840" y="59843"/>
                                <a:pt x="261345" y="62103"/>
                                <a:pt x="266525" y="63563"/>
                              </a:cubicBezTo>
                              <a:cubicBezTo>
                                <a:pt x="267033" y="63703"/>
                                <a:pt x="265687" y="70254"/>
                                <a:pt x="267960" y="80017"/>
                              </a:cubicBezTo>
                              <a:cubicBezTo>
                                <a:pt x="268049" y="80423"/>
                                <a:pt x="267706" y="80283"/>
                                <a:pt x="267338" y="80029"/>
                              </a:cubicBezTo>
                              <a:lnTo>
                                <a:pt x="267274" y="79776"/>
                              </a:lnTo>
                              <a:cubicBezTo>
                                <a:pt x="266170" y="74710"/>
                                <a:pt x="264151" y="67486"/>
                                <a:pt x="261003" y="63220"/>
                              </a:cubicBezTo>
                              <a:cubicBezTo>
                                <a:pt x="260977" y="63144"/>
                                <a:pt x="260952" y="63081"/>
                                <a:pt x="260926" y="63004"/>
                              </a:cubicBezTo>
                              <a:lnTo>
                                <a:pt x="260876" y="63043"/>
                              </a:lnTo>
                              <a:cubicBezTo>
                                <a:pt x="259187" y="60821"/>
                                <a:pt x="257143" y="59526"/>
                                <a:pt x="254832" y="59704"/>
                              </a:cubicBezTo>
                              <a:cubicBezTo>
                                <a:pt x="253182" y="59881"/>
                                <a:pt x="250770" y="59894"/>
                                <a:pt x="250440" y="59792"/>
                              </a:cubicBezTo>
                              <a:cubicBezTo>
                                <a:pt x="249830" y="59386"/>
                                <a:pt x="247608" y="58269"/>
                                <a:pt x="245222" y="60529"/>
                              </a:cubicBezTo>
                              <a:cubicBezTo>
                                <a:pt x="243127" y="62509"/>
                                <a:pt x="239229" y="66204"/>
                                <a:pt x="239127" y="72628"/>
                              </a:cubicBezTo>
                              <a:lnTo>
                                <a:pt x="239127" y="72920"/>
                              </a:lnTo>
                              <a:cubicBezTo>
                                <a:pt x="239102" y="74240"/>
                                <a:pt x="239026" y="75078"/>
                                <a:pt x="238899" y="75459"/>
                              </a:cubicBezTo>
                              <a:cubicBezTo>
                                <a:pt x="238848" y="75408"/>
                                <a:pt x="238785" y="75345"/>
                                <a:pt x="238708" y="75269"/>
                              </a:cubicBezTo>
                              <a:cubicBezTo>
                                <a:pt x="238683" y="75231"/>
                                <a:pt x="235116" y="71473"/>
                                <a:pt x="234011" y="72285"/>
                              </a:cubicBezTo>
                              <a:cubicBezTo>
                                <a:pt x="233363" y="72767"/>
                                <a:pt x="233897" y="73682"/>
                                <a:pt x="234189" y="74151"/>
                              </a:cubicBezTo>
                              <a:cubicBezTo>
                                <a:pt x="235395" y="76157"/>
                                <a:pt x="235598" y="77744"/>
                                <a:pt x="235674" y="79077"/>
                              </a:cubicBezTo>
                              <a:cubicBezTo>
                                <a:pt x="235699" y="79230"/>
                                <a:pt x="235699" y="79446"/>
                                <a:pt x="235712" y="79687"/>
                              </a:cubicBezTo>
                              <a:cubicBezTo>
                                <a:pt x="235814" y="81604"/>
                                <a:pt x="236004" y="85222"/>
                                <a:pt x="237782" y="86517"/>
                              </a:cubicBezTo>
                              <a:cubicBezTo>
                                <a:pt x="237642" y="86873"/>
                                <a:pt x="237540" y="87317"/>
                                <a:pt x="237591" y="87736"/>
                              </a:cubicBezTo>
                              <a:cubicBezTo>
                                <a:pt x="237718" y="88701"/>
                                <a:pt x="237642" y="91202"/>
                                <a:pt x="237299" y="91570"/>
                              </a:cubicBezTo>
                              <a:cubicBezTo>
                                <a:pt x="236791" y="91913"/>
                                <a:pt x="236576" y="91760"/>
                                <a:pt x="236296" y="91633"/>
                              </a:cubicBezTo>
                              <a:lnTo>
                                <a:pt x="235712" y="92763"/>
                              </a:lnTo>
                              <a:cubicBezTo>
                                <a:pt x="236030" y="92941"/>
                                <a:pt x="236855" y="93436"/>
                                <a:pt x="238023" y="92624"/>
                              </a:cubicBezTo>
                              <a:cubicBezTo>
                                <a:pt x="238163" y="92522"/>
                                <a:pt x="238277" y="92395"/>
                                <a:pt x="238391" y="92217"/>
                              </a:cubicBezTo>
                              <a:lnTo>
                                <a:pt x="238404" y="93500"/>
                              </a:lnTo>
                              <a:cubicBezTo>
                                <a:pt x="239521" y="93487"/>
                                <a:pt x="239877" y="92548"/>
                                <a:pt x="240181" y="91786"/>
                              </a:cubicBezTo>
                              <a:cubicBezTo>
                                <a:pt x="240778" y="90275"/>
                                <a:pt x="240918" y="88701"/>
                                <a:pt x="240626" y="86999"/>
                              </a:cubicBezTo>
                              <a:cubicBezTo>
                                <a:pt x="240829" y="86999"/>
                                <a:pt x="241032" y="86987"/>
                                <a:pt x="241222" y="86974"/>
                              </a:cubicBezTo>
                              <a:cubicBezTo>
                                <a:pt x="241667" y="88485"/>
                                <a:pt x="241705" y="89881"/>
                                <a:pt x="241324" y="91265"/>
                              </a:cubicBezTo>
                              <a:cubicBezTo>
                                <a:pt x="241083" y="92192"/>
                                <a:pt x="240968" y="92205"/>
                                <a:pt x="240816" y="92217"/>
                              </a:cubicBezTo>
                              <a:lnTo>
                                <a:pt x="240981" y="93500"/>
                              </a:lnTo>
                              <a:cubicBezTo>
                                <a:pt x="242086" y="93347"/>
                                <a:pt x="242352" y="92382"/>
                                <a:pt x="242568" y="91608"/>
                              </a:cubicBezTo>
                              <a:cubicBezTo>
                                <a:pt x="242974" y="90072"/>
                                <a:pt x="242962" y="88523"/>
                                <a:pt x="242517" y="86898"/>
                              </a:cubicBezTo>
                              <a:cubicBezTo>
                                <a:pt x="242619" y="86873"/>
                                <a:pt x="242720" y="86873"/>
                                <a:pt x="242809" y="86860"/>
                              </a:cubicBezTo>
                              <a:cubicBezTo>
                                <a:pt x="243000" y="87837"/>
                                <a:pt x="243533" y="89132"/>
                                <a:pt x="243647" y="89335"/>
                              </a:cubicBezTo>
                              <a:cubicBezTo>
                                <a:pt x="243863" y="89716"/>
                                <a:pt x="244231" y="91786"/>
                                <a:pt x="243838" y="92471"/>
                              </a:cubicBezTo>
                              <a:cubicBezTo>
                                <a:pt x="243177" y="93563"/>
                                <a:pt x="243355" y="96610"/>
                                <a:pt x="244155" y="97816"/>
                              </a:cubicBezTo>
                              <a:cubicBezTo>
                                <a:pt x="244612" y="98502"/>
                                <a:pt x="244917" y="101016"/>
                                <a:pt x="244574" y="102437"/>
                              </a:cubicBezTo>
                              <a:cubicBezTo>
                                <a:pt x="244434" y="103034"/>
                                <a:pt x="244295" y="103098"/>
                                <a:pt x="244219" y="103060"/>
                              </a:cubicBezTo>
                              <a:cubicBezTo>
                                <a:pt x="243812" y="102869"/>
                                <a:pt x="243685" y="102514"/>
                                <a:pt x="243660" y="101523"/>
                              </a:cubicBezTo>
                              <a:lnTo>
                                <a:pt x="242390" y="101549"/>
                              </a:lnTo>
                              <a:cubicBezTo>
                                <a:pt x="242403" y="102374"/>
                                <a:pt x="242441" y="103606"/>
                                <a:pt x="243647" y="104215"/>
                              </a:cubicBezTo>
                              <a:cubicBezTo>
                                <a:pt x="243863" y="104316"/>
                                <a:pt x="244104" y="104380"/>
                                <a:pt x="244320" y="104380"/>
                              </a:cubicBezTo>
                              <a:cubicBezTo>
                                <a:pt x="244676" y="104380"/>
                                <a:pt x="245018" y="104228"/>
                                <a:pt x="245285" y="103936"/>
                              </a:cubicBezTo>
                              <a:cubicBezTo>
                                <a:pt x="246402" y="102666"/>
                                <a:pt x="246060" y="98388"/>
                                <a:pt x="245222" y="97105"/>
                              </a:cubicBezTo>
                              <a:cubicBezTo>
                                <a:pt x="244676" y="96280"/>
                                <a:pt x="244549" y="93754"/>
                                <a:pt x="244930" y="93106"/>
                              </a:cubicBezTo>
                              <a:cubicBezTo>
                                <a:pt x="245653" y="91887"/>
                                <a:pt x="245095" y="89272"/>
                                <a:pt x="244752" y="88675"/>
                              </a:cubicBezTo>
                              <a:cubicBezTo>
                                <a:pt x="244587" y="88409"/>
                                <a:pt x="244231" y="87317"/>
                                <a:pt x="244079" y="86682"/>
                              </a:cubicBezTo>
                              <a:cubicBezTo>
                                <a:pt x="244511" y="86644"/>
                                <a:pt x="244930" y="86568"/>
                                <a:pt x="245374" y="86530"/>
                              </a:cubicBezTo>
                              <a:cubicBezTo>
                                <a:pt x="245437" y="87025"/>
                                <a:pt x="245552" y="87558"/>
                                <a:pt x="245729" y="87888"/>
                              </a:cubicBezTo>
                              <a:cubicBezTo>
                                <a:pt x="245996" y="88383"/>
                                <a:pt x="246428" y="89691"/>
                                <a:pt x="246186" y="91189"/>
                              </a:cubicBezTo>
                              <a:cubicBezTo>
                                <a:pt x="246148" y="91354"/>
                                <a:pt x="246098" y="91748"/>
                                <a:pt x="246123" y="91773"/>
                              </a:cubicBezTo>
                              <a:cubicBezTo>
                                <a:pt x="246034" y="91798"/>
                                <a:pt x="245755" y="91811"/>
                                <a:pt x="245666" y="91811"/>
                              </a:cubicBezTo>
                              <a:lnTo>
                                <a:pt x="245717" y="93093"/>
                              </a:lnTo>
                              <a:cubicBezTo>
                                <a:pt x="246986" y="93055"/>
                                <a:pt x="247240" y="92674"/>
                                <a:pt x="247443" y="91379"/>
                              </a:cubicBezTo>
                              <a:cubicBezTo>
                                <a:pt x="247799" y="89132"/>
                                <a:pt x="246961" y="87469"/>
                                <a:pt x="246859" y="87279"/>
                              </a:cubicBezTo>
                              <a:cubicBezTo>
                                <a:pt x="246758" y="87101"/>
                                <a:pt x="246694" y="86746"/>
                                <a:pt x="246669" y="86441"/>
                              </a:cubicBezTo>
                              <a:cubicBezTo>
                                <a:pt x="246897" y="86428"/>
                                <a:pt x="247151" y="86415"/>
                                <a:pt x="247418" y="86441"/>
                              </a:cubicBezTo>
                              <a:cubicBezTo>
                                <a:pt x="247418" y="86784"/>
                                <a:pt x="247481" y="87203"/>
                                <a:pt x="247685" y="87583"/>
                              </a:cubicBezTo>
                              <a:cubicBezTo>
                                <a:pt x="248078" y="88282"/>
                                <a:pt x="248992" y="90757"/>
                                <a:pt x="248814" y="91240"/>
                              </a:cubicBezTo>
                              <a:cubicBezTo>
                                <a:pt x="248459" y="91748"/>
                                <a:pt x="248167" y="91710"/>
                                <a:pt x="247888" y="91659"/>
                              </a:cubicBezTo>
                              <a:lnTo>
                                <a:pt x="247761" y="92941"/>
                              </a:lnTo>
                              <a:cubicBezTo>
                                <a:pt x="248116" y="92979"/>
                                <a:pt x="249081" y="93119"/>
                                <a:pt x="249868" y="91964"/>
                              </a:cubicBezTo>
                              <a:cubicBezTo>
                                <a:pt x="250706" y="90719"/>
                                <a:pt x="248814" y="86999"/>
                                <a:pt x="248814" y="86974"/>
                              </a:cubicBezTo>
                              <a:cubicBezTo>
                                <a:pt x="248738" y="86847"/>
                                <a:pt x="248700" y="86669"/>
                                <a:pt x="248700" y="86492"/>
                              </a:cubicBezTo>
                              <a:cubicBezTo>
                                <a:pt x="248802" y="86492"/>
                                <a:pt x="248903" y="86504"/>
                                <a:pt x="249005" y="86504"/>
                              </a:cubicBezTo>
                              <a:cubicBezTo>
                                <a:pt x="250541" y="86492"/>
                                <a:pt x="252331" y="85704"/>
                                <a:pt x="253068" y="83495"/>
                              </a:cubicBezTo>
                              <a:cubicBezTo>
                                <a:pt x="254134" y="80258"/>
                                <a:pt x="253385" y="70178"/>
                                <a:pt x="253144" y="67448"/>
                              </a:cubicBezTo>
                              <a:cubicBezTo>
                                <a:pt x="253334" y="67588"/>
                                <a:pt x="253499" y="67740"/>
                                <a:pt x="253575" y="67842"/>
                              </a:cubicBezTo>
                              <a:lnTo>
                                <a:pt x="253575" y="67854"/>
                              </a:lnTo>
                              <a:cubicBezTo>
                                <a:pt x="253601" y="67880"/>
                                <a:pt x="253626" y="67930"/>
                                <a:pt x="253652" y="67956"/>
                              </a:cubicBezTo>
                              <a:cubicBezTo>
                                <a:pt x="253715" y="68133"/>
                                <a:pt x="253804" y="68438"/>
                                <a:pt x="253880" y="68794"/>
                              </a:cubicBezTo>
                              <a:cubicBezTo>
                                <a:pt x="254236" y="70177"/>
                                <a:pt x="254820" y="72488"/>
                                <a:pt x="256940" y="75611"/>
                              </a:cubicBezTo>
                              <a:cubicBezTo>
                                <a:pt x="257676" y="76690"/>
                                <a:pt x="260914" y="80448"/>
                                <a:pt x="262285" y="81972"/>
                              </a:cubicBezTo>
                              <a:cubicBezTo>
                                <a:pt x="262209" y="83381"/>
                                <a:pt x="262653" y="86060"/>
                                <a:pt x="266309" y="88205"/>
                              </a:cubicBezTo>
                              <a:cubicBezTo>
                                <a:pt x="267630" y="88967"/>
                                <a:pt x="271565" y="102361"/>
                                <a:pt x="274079" y="104976"/>
                              </a:cubicBezTo>
                              <a:cubicBezTo>
                                <a:pt x="274536" y="105459"/>
                                <a:pt x="273978" y="105979"/>
                                <a:pt x="272822" y="105687"/>
                              </a:cubicBezTo>
                              <a:cubicBezTo>
                                <a:pt x="272721" y="105421"/>
                                <a:pt x="272569" y="104773"/>
                                <a:pt x="272403" y="104139"/>
                              </a:cubicBezTo>
                              <a:cubicBezTo>
                                <a:pt x="271845" y="101853"/>
                                <a:pt x="270943" y="98159"/>
                                <a:pt x="269331" y="95582"/>
                              </a:cubicBezTo>
                              <a:cubicBezTo>
                                <a:pt x="269331" y="95582"/>
                                <a:pt x="269331" y="95569"/>
                                <a:pt x="269318" y="95569"/>
                              </a:cubicBezTo>
                              <a:cubicBezTo>
                                <a:pt x="268658" y="94490"/>
                                <a:pt x="267871" y="93639"/>
                                <a:pt x="266932" y="93131"/>
                              </a:cubicBezTo>
                              <a:cubicBezTo>
                                <a:pt x="266424" y="92877"/>
                                <a:pt x="265383" y="92890"/>
                                <a:pt x="263745" y="92941"/>
                              </a:cubicBezTo>
                              <a:cubicBezTo>
                                <a:pt x="263008" y="92966"/>
                                <a:pt x="262005" y="92979"/>
                                <a:pt x="261790" y="92928"/>
                              </a:cubicBezTo>
                              <a:cubicBezTo>
                                <a:pt x="261218" y="92636"/>
                                <a:pt x="258286" y="91760"/>
                                <a:pt x="255378" y="93131"/>
                              </a:cubicBezTo>
                              <a:cubicBezTo>
                                <a:pt x="252268" y="94617"/>
                                <a:pt x="250135" y="98578"/>
                                <a:pt x="248891" y="105180"/>
                              </a:cubicBezTo>
                              <a:cubicBezTo>
                                <a:pt x="248840" y="105230"/>
                                <a:pt x="248637" y="105345"/>
                                <a:pt x="248459" y="105484"/>
                              </a:cubicBezTo>
                              <a:cubicBezTo>
                                <a:pt x="247558" y="106030"/>
                                <a:pt x="245907" y="107084"/>
                                <a:pt x="243482" y="110588"/>
                              </a:cubicBezTo>
                              <a:cubicBezTo>
                                <a:pt x="243469" y="110601"/>
                                <a:pt x="243457" y="110651"/>
                                <a:pt x="243431" y="110677"/>
                              </a:cubicBezTo>
                              <a:cubicBezTo>
                                <a:pt x="243406" y="110601"/>
                                <a:pt x="243393" y="110474"/>
                                <a:pt x="243355" y="110359"/>
                              </a:cubicBezTo>
                              <a:cubicBezTo>
                                <a:pt x="243342" y="110271"/>
                                <a:pt x="241209" y="101409"/>
                                <a:pt x="239737" y="101155"/>
                              </a:cubicBezTo>
                              <a:cubicBezTo>
                                <a:pt x="239445" y="101066"/>
                                <a:pt x="239115" y="101244"/>
                                <a:pt x="238937" y="101549"/>
                              </a:cubicBezTo>
                              <a:cubicBezTo>
                                <a:pt x="238708" y="101955"/>
                                <a:pt x="237718" y="105979"/>
                                <a:pt x="237566" y="108760"/>
                              </a:cubicBezTo>
                              <a:lnTo>
                                <a:pt x="237540" y="109331"/>
                              </a:lnTo>
                              <a:cubicBezTo>
                                <a:pt x="237477" y="110385"/>
                                <a:pt x="237413" y="111261"/>
                                <a:pt x="237413" y="112657"/>
                              </a:cubicBezTo>
                              <a:cubicBezTo>
                                <a:pt x="236804" y="111845"/>
                                <a:pt x="235877" y="110715"/>
                                <a:pt x="234493" y="109255"/>
                              </a:cubicBezTo>
                              <a:cubicBezTo>
                                <a:pt x="233821" y="108544"/>
                                <a:pt x="231485" y="106271"/>
                                <a:pt x="230659" y="106957"/>
                              </a:cubicBezTo>
                              <a:cubicBezTo>
                                <a:pt x="230063" y="107363"/>
                                <a:pt x="230456" y="108163"/>
                                <a:pt x="230596" y="108455"/>
                              </a:cubicBezTo>
                              <a:cubicBezTo>
                                <a:pt x="230748" y="108772"/>
                                <a:pt x="231002" y="109407"/>
                                <a:pt x="231319" y="110156"/>
                              </a:cubicBezTo>
                              <a:moveTo>
                                <a:pt x="313513" y="237647"/>
                              </a:moveTo>
                              <a:cubicBezTo>
                                <a:pt x="310085" y="238307"/>
                                <a:pt x="308993" y="233280"/>
                                <a:pt x="312370" y="232696"/>
                              </a:cubicBezTo>
                              <a:cubicBezTo>
                                <a:pt x="315874" y="232074"/>
                                <a:pt x="316230" y="237114"/>
                                <a:pt x="313513" y="237647"/>
                              </a:cubicBezTo>
                              <a:moveTo>
                                <a:pt x="298595" y="252387"/>
                              </a:moveTo>
                              <a:cubicBezTo>
                                <a:pt x="298290" y="252311"/>
                                <a:pt x="297084" y="250305"/>
                                <a:pt x="296691" y="249924"/>
                              </a:cubicBezTo>
                              <a:cubicBezTo>
                                <a:pt x="296602" y="249835"/>
                                <a:pt x="296361" y="249543"/>
                                <a:pt x="296056" y="249289"/>
                              </a:cubicBezTo>
                              <a:cubicBezTo>
                                <a:pt x="295815" y="249099"/>
                                <a:pt x="298163" y="247613"/>
                                <a:pt x="298671" y="247537"/>
                              </a:cubicBezTo>
                              <a:cubicBezTo>
                                <a:pt x="299217" y="247461"/>
                                <a:pt x="301617" y="249873"/>
                                <a:pt x="301528" y="250559"/>
                              </a:cubicBezTo>
                              <a:cubicBezTo>
                                <a:pt x="301502" y="250736"/>
                                <a:pt x="298951" y="252463"/>
                                <a:pt x="298595" y="252387"/>
                              </a:cubicBezTo>
                              <a:moveTo>
                                <a:pt x="338816" y="359234"/>
                              </a:moveTo>
                              <a:cubicBezTo>
                                <a:pt x="339069" y="358676"/>
                                <a:pt x="339069" y="360517"/>
                                <a:pt x="339527" y="360669"/>
                              </a:cubicBezTo>
                              <a:cubicBezTo>
                                <a:pt x="340352" y="360923"/>
                                <a:pt x="341787" y="359387"/>
                                <a:pt x="342688" y="358841"/>
                              </a:cubicBezTo>
                              <a:cubicBezTo>
                                <a:pt x="343221" y="358523"/>
                                <a:pt x="344745" y="357190"/>
                                <a:pt x="345227" y="357254"/>
                              </a:cubicBezTo>
                              <a:cubicBezTo>
                                <a:pt x="345151" y="357241"/>
                                <a:pt x="343234" y="360060"/>
                                <a:pt x="342853" y="360352"/>
                              </a:cubicBezTo>
                              <a:cubicBezTo>
                                <a:pt x="342345" y="360745"/>
                                <a:pt x="341380" y="361139"/>
                                <a:pt x="340631" y="361621"/>
                              </a:cubicBezTo>
                              <a:cubicBezTo>
                                <a:pt x="340365" y="361786"/>
                                <a:pt x="338625" y="362967"/>
                                <a:pt x="338422" y="362891"/>
                              </a:cubicBezTo>
                              <a:cubicBezTo>
                                <a:pt x="337521" y="362573"/>
                                <a:pt x="338714" y="359437"/>
                                <a:pt x="338816" y="359234"/>
                              </a:cubicBezTo>
                              <a:moveTo>
                                <a:pt x="341825" y="355108"/>
                              </a:moveTo>
                              <a:cubicBezTo>
                                <a:pt x="342129" y="353280"/>
                                <a:pt x="343018" y="352252"/>
                                <a:pt x="343653" y="350830"/>
                              </a:cubicBezTo>
                              <a:cubicBezTo>
                                <a:pt x="343792" y="351795"/>
                                <a:pt x="342688" y="354270"/>
                                <a:pt x="343323" y="354791"/>
                              </a:cubicBezTo>
                              <a:cubicBezTo>
                                <a:pt x="343830" y="355197"/>
                                <a:pt x="344668" y="354410"/>
                                <a:pt x="345227" y="354156"/>
                              </a:cubicBezTo>
                              <a:cubicBezTo>
                                <a:pt x="346763" y="353458"/>
                                <a:pt x="348439" y="352683"/>
                                <a:pt x="350077" y="351769"/>
                              </a:cubicBezTo>
                              <a:cubicBezTo>
                                <a:pt x="351524" y="350982"/>
                                <a:pt x="349277" y="352963"/>
                                <a:pt x="348807" y="353280"/>
                              </a:cubicBezTo>
                              <a:cubicBezTo>
                                <a:pt x="346954" y="354600"/>
                                <a:pt x="345176" y="355502"/>
                                <a:pt x="343018" y="356606"/>
                              </a:cubicBezTo>
                              <a:cubicBezTo>
                                <a:pt x="343145" y="356555"/>
                                <a:pt x="341888" y="357317"/>
                                <a:pt x="341659" y="357101"/>
                              </a:cubicBezTo>
                              <a:cubicBezTo>
                                <a:pt x="341570" y="357000"/>
                                <a:pt x="341774" y="355464"/>
                                <a:pt x="341824" y="355108"/>
                              </a:cubicBezTo>
                              <a:moveTo>
                                <a:pt x="346268" y="349230"/>
                              </a:moveTo>
                              <a:cubicBezTo>
                                <a:pt x="346738" y="347415"/>
                                <a:pt x="348096" y="345751"/>
                                <a:pt x="349366" y="344469"/>
                              </a:cubicBezTo>
                              <a:cubicBezTo>
                                <a:pt x="349709" y="344126"/>
                                <a:pt x="348820" y="345916"/>
                                <a:pt x="348655" y="346373"/>
                              </a:cubicBezTo>
                              <a:cubicBezTo>
                                <a:pt x="348325" y="347250"/>
                                <a:pt x="347512" y="348875"/>
                                <a:pt x="348414" y="349154"/>
                              </a:cubicBezTo>
                              <a:cubicBezTo>
                                <a:pt x="349023" y="349357"/>
                                <a:pt x="351765" y="347618"/>
                                <a:pt x="352375" y="347338"/>
                              </a:cubicBezTo>
                              <a:cubicBezTo>
                                <a:pt x="354076" y="346577"/>
                                <a:pt x="355295" y="345790"/>
                                <a:pt x="356818" y="345104"/>
                              </a:cubicBezTo>
                              <a:cubicBezTo>
                                <a:pt x="354965" y="347313"/>
                                <a:pt x="352464" y="348646"/>
                                <a:pt x="349290" y="349865"/>
                              </a:cubicBezTo>
                              <a:cubicBezTo>
                                <a:pt x="348833" y="350043"/>
                                <a:pt x="346573" y="351223"/>
                                <a:pt x="346027" y="350741"/>
                              </a:cubicBezTo>
                              <a:cubicBezTo>
                                <a:pt x="345989" y="350715"/>
                                <a:pt x="346167" y="349611"/>
                                <a:pt x="346268" y="349230"/>
                              </a:cubicBezTo>
                              <a:moveTo>
                                <a:pt x="352299" y="342336"/>
                              </a:moveTo>
                              <a:cubicBezTo>
                                <a:pt x="352464" y="341816"/>
                                <a:pt x="352667" y="341029"/>
                                <a:pt x="353010" y="340597"/>
                              </a:cubicBezTo>
                              <a:cubicBezTo>
                                <a:pt x="353403" y="340089"/>
                                <a:pt x="354927" y="338807"/>
                                <a:pt x="355231" y="338845"/>
                              </a:cubicBezTo>
                              <a:cubicBezTo>
                                <a:pt x="355574" y="338883"/>
                                <a:pt x="352718" y="342755"/>
                                <a:pt x="354990" y="342336"/>
                              </a:cubicBezTo>
                              <a:cubicBezTo>
                                <a:pt x="355955" y="342158"/>
                                <a:pt x="358202" y="340813"/>
                                <a:pt x="359523" y="340203"/>
                              </a:cubicBezTo>
                              <a:cubicBezTo>
                                <a:pt x="360208" y="339861"/>
                                <a:pt x="361605" y="339289"/>
                                <a:pt x="360716" y="340038"/>
                              </a:cubicBezTo>
                              <a:cubicBezTo>
                                <a:pt x="358761" y="341651"/>
                                <a:pt x="356387" y="342641"/>
                                <a:pt x="353962" y="343606"/>
                              </a:cubicBezTo>
                              <a:cubicBezTo>
                                <a:pt x="353492" y="343796"/>
                                <a:pt x="351892" y="344241"/>
                                <a:pt x="351905" y="344241"/>
                              </a:cubicBezTo>
                              <a:cubicBezTo>
                                <a:pt x="351613" y="344037"/>
                                <a:pt x="352197" y="342679"/>
                                <a:pt x="352299" y="342336"/>
                              </a:cubicBezTo>
                              <a:moveTo>
                                <a:pt x="359523" y="336712"/>
                              </a:moveTo>
                              <a:cubicBezTo>
                                <a:pt x="360056" y="336039"/>
                                <a:pt x="362062" y="333830"/>
                                <a:pt x="363090" y="333538"/>
                              </a:cubicBezTo>
                              <a:cubicBezTo>
                                <a:pt x="363370" y="333449"/>
                                <a:pt x="361694" y="335138"/>
                                <a:pt x="362062" y="335747"/>
                              </a:cubicBezTo>
                              <a:cubicBezTo>
                                <a:pt x="362544" y="336585"/>
                                <a:pt x="365515" y="335912"/>
                                <a:pt x="366416" y="335671"/>
                              </a:cubicBezTo>
                              <a:cubicBezTo>
                                <a:pt x="366734" y="335595"/>
                                <a:pt x="367661" y="335138"/>
                                <a:pt x="368003" y="335366"/>
                              </a:cubicBezTo>
                              <a:cubicBezTo>
                                <a:pt x="368130" y="335442"/>
                                <a:pt x="367229" y="336153"/>
                                <a:pt x="367051" y="336230"/>
                              </a:cubicBezTo>
                              <a:cubicBezTo>
                                <a:pt x="366061" y="336661"/>
                                <a:pt x="363433" y="337309"/>
                                <a:pt x="362062" y="337575"/>
                              </a:cubicBezTo>
                              <a:cubicBezTo>
                                <a:pt x="361440" y="337702"/>
                                <a:pt x="359218" y="338236"/>
                                <a:pt x="358964" y="337982"/>
                              </a:cubicBezTo>
                              <a:cubicBezTo>
                                <a:pt x="358786" y="337791"/>
                                <a:pt x="359497" y="336725"/>
                                <a:pt x="359523" y="336712"/>
                              </a:cubicBezTo>
                              <a:moveTo>
                                <a:pt x="369819" y="332103"/>
                              </a:moveTo>
                              <a:cubicBezTo>
                                <a:pt x="370365" y="331621"/>
                                <a:pt x="372155" y="329907"/>
                                <a:pt x="372841" y="329882"/>
                              </a:cubicBezTo>
                              <a:cubicBezTo>
                                <a:pt x="374136" y="329818"/>
                                <a:pt x="370657" y="331837"/>
                                <a:pt x="373006" y="331938"/>
                              </a:cubicBezTo>
                              <a:cubicBezTo>
                                <a:pt x="373628" y="331977"/>
                                <a:pt x="375938" y="332738"/>
                                <a:pt x="377043" y="332814"/>
                              </a:cubicBezTo>
                              <a:cubicBezTo>
                                <a:pt x="377602" y="332853"/>
                                <a:pt x="376192" y="333081"/>
                                <a:pt x="375545" y="333145"/>
                              </a:cubicBezTo>
                              <a:cubicBezTo>
                                <a:pt x="373488" y="333297"/>
                                <a:pt x="372561" y="333233"/>
                                <a:pt x="371101" y="333221"/>
                              </a:cubicBezTo>
                              <a:cubicBezTo>
                                <a:pt x="369502" y="333208"/>
                                <a:pt x="368613" y="333233"/>
                                <a:pt x="369819" y="332103"/>
                              </a:cubicBezTo>
                              <a:moveTo>
                                <a:pt x="378236" y="329412"/>
                              </a:moveTo>
                              <a:cubicBezTo>
                                <a:pt x="382680" y="327419"/>
                                <a:pt x="389053" y="326898"/>
                                <a:pt x="394817" y="328066"/>
                              </a:cubicBezTo>
                              <a:cubicBezTo>
                                <a:pt x="393116" y="328193"/>
                                <a:pt x="391123" y="329780"/>
                                <a:pt x="388876" y="329171"/>
                              </a:cubicBezTo>
                              <a:cubicBezTo>
                                <a:pt x="388609" y="329107"/>
                                <a:pt x="388431" y="328714"/>
                                <a:pt x="388076" y="328612"/>
                              </a:cubicBezTo>
                              <a:cubicBezTo>
                                <a:pt x="386222" y="328092"/>
                                <a:pt x="384711" y="329323"/>
                                <a:pt x="382997" y="329564"/>
                              </a:cubicBezTo>
                              <a:cubicBezTo>
                                <a:pt x="382223" y="329666"/>
                                <a:pt x="381220" y="329437"/>
                                <a:pt x="379912" y="329564"/>
                              </a:cubicBezTo>
                              <a:cubicBezTo>
                                <a:pt x="379671" y="329590"/>
                                <a:pt x="377894" y="329742"/>
                                <a:pt x="377843" y="329640"/>
                              </a:cubicBezTo>
                              <a:cubicBezTo>
                                <a:pt x="377792" y="329552"/>
                                <a:pt x="380674" y="328307"/>
                                <a:pt x="378237" y="329412"/>
                              </a:cubicBezTo>
                              <a:moveTo>
                                <a:pt x="386171" y="323775"/>
                              </a:moveTo>
                              <a:cubicBezTo>
                                <a:pt x="386565" y="322937"/>
                                <a:pt x="386781" y="321756"/>
                                <a:pt x="386806" y="321236"/>
                              </a:cubicBezTo>
                              <a:cubicBezTo>
                                <a:pt x="386806" y="321084"/>
                                <a:pt x="386578" y="320627"/>
                                <a:pt x="386730" y="320436"/>
                              </a:cubicBezTo>
                              <a:cubicBezTo>
                                <a:pt x="386997" y="320106"/>
                                <a:pt x="387822" y="321871"/>
                                <a:pt x="387847" y="322658"/>
                              </a:cubicBezTo>
                              <a:cubicBezTo>
                                <a:pt x="387847" y="323432"/>
                                <a:pt x="387517" y="324943"/>
                                <a:pt x="387212" y="325121"/>
                              </a:cubicBezTo>
                              <a:cubicBezTo>
                                <a:pt x="387098" y="325184"/>
                                <a:pt x="385651" y="325425"/>
                                <a:pt x="385384" y="325273"/>
                              </a:cubicBezTo>
                              <a:cubicBezTo>
                                <a:pt x="385168" y="325184"/>
                                <a:pt x="386032" y="324067"/>
                                <a:pt x="386171" y="323775"/>
                              </a:cubicBezTo>
                              <a:moveTo>
                                <a:pt x="396798" y="331710"/>
                              </a:moveTo>
                              <a:cubicBezTo>
                                <a:pt x="394944" y="332421"/>
                                <a:pt x="393091" y="332929"/>
                                <a:pt x="391008" y="333462"/>
                              </a:cubicBezTo>
                              <a:cubicBezTo>
                                <a:pt x="388558" y="334071"/>
                                <a:pt x="386590" y="335138"/>
                                <a:pt x="383239" y="334643"/>
                              </a:cubicBezTo>
                              <a:cubicBezTo>
                                <a:pt x="386946" y="332675"/>
                                <a:pt x="391478" y="332015"/>
                                <a:pt x="396798" y="331710"/>
                              </a:cubicBezTo>
                              <a:moveTo>
                                <a:pt x="398144" y="326390"/>
                              </a:moveTo>
                              <a:cubicBezTo>
                                <a:pt x="399235" y="325235"/>
                                <a:pt x="400543" y="322874"/>
                                <a:pt x="400772" y="320842"/>
                              </a:cubicBezTo>
                              <a:cubicBezTo>
                                <a:pt x="400784" y="320639"/>
                                <a:pt x="400505" y="319712"/>
                                <a:pt x="400683" y="319408"/>
                              </a:cubicBezTo>
                              <a:cubicBezTo>
                                <a:pt x="400746" y="319319"/>
                                <a:pt x="401546" y="322594"/>
                                <a:pt x="401241" y="323610"/>
                              </a:cubicBezTo>
                              <a:cubicBezTo>
                                <a:pt x="400797" y="325108"/>
                                <a:pt x="399566" y="327584"/>
                                <a:pt x="398702" y="327825"/>
                              </a:cubicBezTo>
                              <a:cubicBezTo>
                                <a:pt x="398486" y="327876"/>
                                <a:pt x="397052" y="327876"/>
                                <a:pt x="396874" y="327584"/>
                              </a:cubicBezTo>
                              <a:cubicBezTo>
                                <a:pt x="396734" y="327343"/>
                                <a:pt x="398080" y="326467"/>
                                <a:pt x="398144" y="326390"/>
                              </a:cubicBezTo>
                              <a:moveTo>
                                <a:pt x="405050" y="336077"/>
                              </a:moveTo>
                              <a:cubicBezTo>
                                <a:pt x="405507" y="336712"/>
                                <a:pt x="406231" y="338807"/>
                                <a:pt x="405291" y="337664"/>
                              </a:cubicBezTo>
                              <a:cubicBezTo>
                                <a:pt x="404453" y="336636"/>
                                <a:pt x="402054" y="335519"/>
                                <a:pt x="400137" y="336395"/>
                              </a:cubicBezTo>
                              <a:cubicBezTo>
                                <a:pt x="399985" y="336458"/>
                                <a:pt x="398372" y="335569"/>
                                <a:pt x="398385" y="335442"/>
                              </a:cubicBezTo>
                              <a:cubicBezTo>
                                <a:pt x="398410" y="335011"/>
                                <a:pt x="400721" y="334757"/>
                                <a:pt x="401165" y="334731"/>
                              </a:cubicBezTo>
                              <a:cubicBezTo>
                                <a:pt x="402993" y="334528"/>
                                <a:pt x="404149" y="334782"/>
                                <a:pt x="405050" y="336077"/>
                              </a:cubicBezTo>
                              <a:moveTo>
                                <a:pt x="407437" y="328853"/>
                              </a:moveTo>
                              <a:cubicBezTo>
                                <a:pt x="408300" y="328219"/>
                                <a:pt x="409278" y="327330"/>
                                <a:pt x="409735" y="326632"/>
                              </a:cubicBezTo>
                              <a:cubicBezTo>
                                <a:pt x="409862" y="326416"/>
                                <a:pt x="409646" y="326035"/>
                                <a:pt x="410129" y="325756"/>
                              </a:cubicBezTo>
                              <a:cubicBezTo>
                                <a:pt x="410230" y="325705"/>
                                <a:pt x="409202" y="328993"/>
                                <a:pt x="408618" y="329958"/>
                              </a:cubicBezTo>
                              <a:cubicBezTo>
                                <a:pt x="408085" y="330847"/>
                                <a:pt x="406891" y="332357"/>
                                <a:pt x="406409" y="332345"/>
                              </a:cubicBezTo>
                              <a:cubicBezTo>
                                <a:pt x="406409" y="332345"/>
                                <a:pt x="404822" y="331151"/>
                                <a:pt x="404809" y="330834"/>
                              </a:cubicBezTo>
                              <a:cubicBezTo>
                                <a:pt x="404796" y="330225"/>
                                <a:pt x="406955" y="329209"/>
                                <a:pt x="407437" y="328853"/>
                              </a:cubicBezTo>
                              <a:moveTo>
                                <a:pt x="411474" y="337423"/>
                              </a:moveTo>
                              <a:cubicBezTo>
                                <a:pt x="412617" y="336407"/>
                                <a:pt x="413912" y="334478"/>
                                <a:pt x="414877" y="333538"/>
                              </a:cubicBezTo>
                              <a:cubicBezTo>
                                <a:pt x="414978" y="333551"/>
                                <a:pt x="414928" y="333614"/>
                                <a:pt x="414877" y="333614"/>
                              </a:cubicBezTo>
                              <a:cubicBezTo>
                                <a:pt x="414534" y="334858"/>
                                <a:pt x="413887" y="335709"/>
                                <a:pt x="413226" y="336864"/>
                              </a:cubicBezTo>
                              <a:cubicBezTo>
                                <a:pt x="412807" y="337588"/>
                                <a:pt x="412046" y="339734"/>
                                <a:pt x="411170" y="339645"/>
                              </a:cubicBezTo>
                              <a:cubicBezTo>
                                <a:pt x="410852" y="339607"/>
                                <a:pt x="410281" y="338832"/>
                                <a:pt x="410281" y="338528"/>
                              </a:cubicBezTo>
                              <a:cubicBezTo>
                                <a:pt x="410306" y="337931"/>
                                <a:pt x="411043" y="337791"/>
                                <a:pt x="411474" y="337423"/>
                              </a:cubicBezTo>
                              <a:moveTo>
                                <a:pt x="417416" y="343200"/>
                              </a:moveTo>
                              <a:cubicBezTo>
                                <a:pt x="417225" y="343200"/>
                                <a:pt x="415537" y="345332"/>
                                <a:pt x="414877" y="346221"/>
                              </a:cubicBezTo>
                              <a:cubicBezTo>
                                <a:pt x="414445" y="346856"/>
                                <a:pt x="413886" y="348252"/>
                                <a:pt x="413620" y="348367"/>
                              </a:cubicBezTo>
                              <a:cubicBezTo>
                                <a:pt x="413633" y="348354"/>
                                <a:pt x="411271" y="348494"/>
                                <a:pt x="411246" y="348443"/>
                              </a:cubicBezTo>
                              <a:cubicBezTo>
                                <a:pt x="411055" y="348252"/>
                                <a:pt x="412439" y="346869"/>
                                <a:pt x="412515" y="346780"/>
                              </a:cubicBezTo>
                              <a:cubicBezTo>
                                <a:pt x="412960" y="346259"/>
                                <a:pt x="413417" y="345586"/>
                                <a:pt x="413861" y="345193"/>
                              </a:cubicBezTo>
                              <a:cubicBezTo>
                                <a:pt x="414648" y="344507"/>
                                <a:pt x="416413" y="343174"/>
                                <a:pt x="417416" y="343200"/>
                              </a:cubicBezTo>
                              <a:moveTo>
                                <a:pt x="418051" y="338845"/>
                              </a:moveTo>
                              <a:cubicBezTo>
                                <a:pt x="419003" y="337613"/>
                                <a:pt x="419879" y="336153"/>
                                <a:pt x="420514" y="334731"/>
                              </a:cubicBezTo>
                              <a:cubicBezTo>
                                <a:pt x="420323" y="336725"/>
                                <a:pt x="419587" y="340648"/>
                                <a:pt x="417975" y="341143"/>
                              </a:cubicBezTo>
                              <a:cubicBezTo>
                                <a:pt x="417936" y="341168"/>
                                <a:pt x="416540" y="341079"/>
                                <a:pt x="416476" y="340991"/>
                              </a:cubicBezTo>
                              <a:cubicBezTo>
                                <a:pt x="416210" y="340648"/>
                                <a:pt x="417962" y="338959"/>
                                <a:pt x="418051" y="338845"/>
                              </a:cubicBezTo>
                              <a:moveTo>
                                <a:pt x="422266" y="343365"/>
                              </a:moveTo>
                              <a:cubicBezTo>
                                <a:pt x="422748" y="343276"/>
                                <a:pt x="423586" y="343314"/>
                                <a:pt x="423929" y="343682"/>
                              </a:cubicBezTo>
                              <a:cubicBezTo>
                                <a:pt x="424297" y="344088"/>
                                <a:pt x="424449" y="346285"/>
                                <a:pt x="424005" y="346539"/>
                              </a:cubicBezTo>
                              <a:cubicBezTo>
                                <a:pt x="423777" y="346678"/>
                                <a:pt x="422774" y="345637"/>
                                <a:pt x="422494" y="345586"/>
                              </a:cubicBezTo>
                              <a:cubicBezTo>
                                <a:pt x="421339" y="345421"/>
                                <a:pt x="419308" y="346919"/>
                                <a:pt x="418457" y="347656"/>
                              </a:cubicBezTo>
                              <a:cubicBezTo>
                                <a:pt x="418241" y="347846"/>
                                <a:pt x="417327" y="348519"/>
                                <a:pt x="417340" y="348519"/>
                              </a:cubicBezTo>
                              <a:cubicBezTo>
                                <a:pt x="417086" y="348405"/>
                                <a:pt x="418330" y="346526"/>
                                <a:pt x="418457" y="346297"/>
                              </a:cubicBezTo>
                              <a:cubicBezTo>
                                <a:pt x="419358" y="344850"/>
                                <a:pt x="420323" y="343745"/>
                                <a:pt x="422266" y="343365"/>
                              </a:cubicBezTo>
                              <a:moveTo>
                                <a:pt x="427662" y="350906"/>
                              </a:moveTo>
                              <a:cubicBezTo>
                                <a:pt x="428119" y="350982"/>
                                <a:pt x="428119" y="350995"/>
                                <a:pt x="427738" y="351769"/>
                              </a:cubicBezTo>
                              <a:cubicBezTo>
                                <a:pt x="426963" y="353420"/>
                                <a:pt x="426024" y="354715"/>
                                <a:pt x="424881" y="356060"/>
                              </a:cubicBezTo>
                              <a:cubicBezTo>
                                <a:pt x="424716" y="356251"/>
                                <a:pt x="423497" y="357254"/>
                                <a:pt x="423612" y="357660"/>
                              </a:cubicBezTo>
                              <a:cubicBezTo>
                                <a:pt x="423764" y="358130"/>
                                <a:pt x="425110" y="357965"/>
                                <a:pt x="425592" y="357889"/>
                              </a:cubicBezTo>
                              <a:cubicBezTo>
                                <a:pt x="427408" y="357647"/>
                                <a:pt x="429274" y="356721"/>
                                <a:pt x="431000" y="356137"/>
                              </a:cubicBezTo>
                              <a:cubicBezTo>
                                <a:pt x="431686" y="355908"/>
                                <a:pt x="429172" y="357533"/>
                                <a:pt x="428842" y="357736"/>
                              </a:cubicBezTo>
                              <a:cubicBezTo>
                                <a:pt x="426989" y="358841"/>
                                <a:pt x="425414" y="359336"/>
                                <a:pt x="423053" y="360034"/>
                              </a:cubicBezTo>
                              <a:cubicBezTo>
                                <a:pt x="422571" y="360174"/>
                                <a:pt x="420273" y="361012"/>
                                <a:pt x="419803" y="360821"/>
                              </a:cubicBezTo>
                              <a:cubicBezTo>
                                <a:pt x="419600" y="360745"/>
                                <a:pt x="420857" y="359412"/>
                                <a:pt x="421072" y="359158"/>
                              </a:cubicBezTo>
                              <a:cubicBezTo>
                                <a:pt x="422494" y="357508"/>
                                <a:pt x="424145" y="355235"/>
                                <a:pt x="425199" y="353762"/>
                              </a:cubicBezTo>
                              <a:cubicBezTo>
                                <a:pt x="425338" y="353572"/>
                                <a:pt x="426316" y="352912"/>
                                <a:pt x="426151" y="352404"/>
                              </a:cubicBezTo>
                              <a:cubicBezTo>
                                <a:pt x="425973" y="351845"/>
                                <a:pt x="424145" y="352315"/>
                                <a:pt x="423447" y="352493"/>
                              </a:cubicBezTo>
                              <a:cubicBezTo>
                                <a:pt x="420780" y="353178"/>
                                <a:pt x="418673" y="353889"/>
                                <a:pt x="416311" y="355032"/>
                              </a:cubicBezTo>
                              <a:cubicBezTo>
                                <a:pt x="415740" y="355311"/>
                                <a:pt x="416096" y="354270"/>
                                <a:pt x="416311" y="354004"/>
                              </a:cubicBezTo>
                              <a:cubicBezTo>
                                <a:pt x="416807" y="353420"/>
                                <a:pt x="420019" y="352036"/>
                                <a:pt x="420996" y="351769"/>
                              </a:cubicBezTo>
                              <a:cubicBezTo>
                                <a:pt x="421694" y="351604"/>
                                <a:pt x="422418" y="351465"/>
                                <a:pt x="422901" y="351376"/>
                              </a:cubicBezTo>
                              <a:cubicBezTo>
                                <a:pt x="424335" y="351134"/>
                                <a:pt x="426366" y="350665"/>
                                <a:pt x="427662" y="350906"/>
                              </a:cubicBezTo>
                              <a:moveTo>
                                <a:pt x="429871" y="346691"/>
                              </a:moveTo>
                              <a:cubicBezTo>
                                <a:pt x="430924" y="345256"/>
                                <a:pt x="431305" y="344215"/>
                                <a:pt x="432334" y="343060"/>
                              </a:cubicBezTo>
                              <a:cubicBezTo>
                                <a:pt x="432372" y="343009"/>
                                <a:pt x="432321" y="342869"/>
                                <a:pt x="432410" y="342908"/>
                              </a:cubicBezTo>
                              <a:cubicBezTo>
                                <a:pt x="432587" y="342920"/>
                                <a:pt x="432054" y="345155"/>
                                <a:pt x="431940" y="345434"/>
                              </a:cubicBezTo>
                              <a:cubicBezTo>
                                <a:pt x="431546" y="346399"/>
                                <a:pt x="430290" y="348405"/>
                                <a:pt x="429731" y="348684"/>
                              </a:cubicBezTo>
                              <a:cubicBezTo>
                                <a:pt x="429528" y="348786"/>
                                <a:pt x="428601" y="348913"/>
                                <a:pt x="428449" y="348836"/>
                              </a:cubicBezTo>
                              <a:cubicBezTo>
                                <a:pt x="428271" y="348748"/>
                                <a:pt x="429591" y="347097"/>
                                <a:pt x="429871" y="346691"/>
                              </a:cubicBezTo>
                              <a:moveTo>
                                <a:pt x="407907" y="352099"/>
                              </a:moveTo>
                              <a:cubicBezTo>
                                <a:pt x="407983" y="351541"/>
                                <a:pt x="409265" y="351553"/>
                                <a:pt x="409417" y="351541"/>
                              </a:cubicBezTo>
                              <a:cubicBezTo>
                                <a:pt x="410789" y="351363"/>
                                <a:pt x="412325" y="351617"/>
                                <a:pt x="413150" y="352252"/>
                              </a:cubicBezTo>
                              <a:cubicBezTo>
                                <a:pt x="414432" y="353280"/>
                                <a:pt x="414001" y="354702"/>
                                <a:pt x="412820" y="355895"/>
                              </a:cubicBezTo>
                              <a:cubicBezTo>
                                <a:pt x="412236" y="356492"/>
                                <a:pt x="412604" y="354804"/>
                                <a:pt x="412198" y="354080"/>
                              </a:cubicBezTo>
                              <a:cubicBezTo>
                                <a:pt x="411716" y="353255"/>
                                <a:pt x="410332" y="352747"/>
                                <a:pt x="409583" y="352658"/>
                              </a:cubicBezTo>
                              <a:cubicBezTo>
                                <a:pt x="409380" y="352632"/>
                                <a:pt x="407793" y="352861"/>
                                <a:pt x="407907" y="352099"/>
                              </a:cubicBezTo>
                              <a:moveTo>
                                <a:pt x="405685" y="352023"/>
                              </a:moveTo>
                              <a:cubicBezTo>
                                <a:pt x="406802" y="353521"/>
                                <a:pt x="404403" y="355095"/>
                                <a:pt x="403704" y="355819"/>
                              </a:cubicBezTo>
                              <a:cubicBezTo>
                                <a:pt x="403527" y="356010"/>
                                <a:pt x="403412" y="356149"/>
                                <a:pt x="403387" y="356060"/>
                              </a:cubicBezTo>
                              <a:cubicBezTo>
                                <a:pt x="403133" y="355095"/>
                                <a:pt x="404428" y="354169"/>
                                <a:pt x="403616" y="352963"/>
                              </a:cubicBezTo>
                              <a:cubicBezTo>
                                <a:pt x="403222" y="352379"/>
                                <a:pt x="401965" y="351922"/>
                                <a:pt x="401241" y="351934"/>
                              </a:cubicBezTo>
                              <a:cubicBezTo>
                                <a:pt x="400975" y="351947"/>
                                <a:pt x="400696" y="352264"/>
                                <a:pt x="400454" y="352175"/>
                              </a:cubicBezTo>
                              <a:cubicBezTo>
                                <a:pt x="400175" y="352074"/>
                                <a:pt x="399705" y="350931"/>
                                <a:pt x="399743" y="350906"/>
                              </a:cubicBezTo>
                              <a:cubicBezTo>
                                <a:pt x="400556" y="349839"/>
                                <a:pt x="405152" y="351299"/>
                                <a:pt x="405685" y="352023"/>
                              </a:cubicBezTo>
                              <a:moveTo>
                                <a:pt x="402752" y="339734"/>
                              </a:moveTo>
                              <a:cubicBezTo>
                                <a:pt x="402524" y="339505"/>
                                <a:pt x="401711" y="339353"/>
                                <a:pt x="402346" y="339086"/>
                              </a:cubicBezTo>
                              <a:cubicBezTo>
                                <a:pt x="403006" y="338807"/>
                                <a:pt x="404631" y="339315"/>
                                <a:pt x="404885" y="339569"/>
                              </a:cubicBezTo>
                              <a:cubicBezTo>
                                <a:pt x="406701" y="341270"/>
                                <a:pt x="405342" y="346120"/>
                                <a:pt x="404098" y="347262"/>
                              </a:cubicBezTo>
                              <a:cubicBezTo>
                                <a:pt x="403514" y="347783"/>
                                <a:pt x="404250" y="346107"/>
                                <a:pt x="404250" y="345358"/>
                              </a:cubicBezTo>
                              <a:cubicBezTo>
                                <a:pt x="404301" y="343009"/>
                                <a:pt x="403539" y="340495"/>
                                <a:pt x="402752" y="339734"/>
                              </a:cubicBezTo>
                              <a:moveTo>
                                <a:pt x="428373" y="365341"/>
                              </a:moveTo>
                              <a:cubicBezTo>
                                <a:pt x="426862" y="365950"/>
                                <a:pt x="424386" y="365696"/>
                                <a:pt x="422342" y="365988"/>
                              </a:cubicBezTo>
                              <a:cubicBezTo>
                                <a:pt x="421047" y="366166"/>
                                <a:pt x="421606" y="366674"/>
                                <a:pt x="422659" y="366864"/>
                              </a:cubicBezTo>
                              <a:cubicBezTo>
                                <a:pt x="423472" y="366979"/>
                                <a:pt x="424792" y="367017"/>
                                <a:pt x="425998" y="366928"/>
                              </a:cubicBezTo>
                              <a:cubicBezTo>
                                <a:pt x="426075" y="366915"/>
                                <a:pt x="426912" y="366712"/>
                                <a:pt x="427027" y="366776"/>
                              </a:cubicBezTo>
                              <a:cubicBezTo>
                                <a:pt x="427281" y="366890"/>
                                <a:pt x="425795" y="368007"/>
                                <a:pt x="425668" y="368032"/>
                              </a:cubicBezTo>
                              <a:cubicBezTo>
                                <a:pt x="424094" y="368553"/>
                                <a:pt x="420996" y="368198"/>
                                <a:pt x="418533" y="368350"/>
                              </a:cubicBezTo>
                              <a:cubicBezTo>
                                <a:pt x="416515" y="368490"/>
                                <a:pt x="419308" y="369327"/>
                                <a:pt x="420120" y="369467"/>
                              </a:cubicBezTo>
                              <a:cubicBezTo>
                                <a:pt x="420526" y="369543"/>
                                <a:pt x="423650" y="369683"/>
                                <a:pt x="422659" y="370102"/>
                              </a:cubicBezTo>
                              <a:cubicBezTo>
                                <a:pt x="421542" y="370597"/>
                                <a:pt x="419815" y="371156"/>
                                <a:pt x="418533" y="370965"/>
                              </a:cubicBezTo>
                              <a:cubicBezTo>
                                <a:pt x="416096" y="370635"/>
                                <a:pt x="413303" y="370991"/>
                                <a:pt x="411170" y="371600"/>
                              </a:cubicBezTo>
                              <a:cubicBezTo>
                                <a:pt x="410040" y="371930"/>
                                <a:pt x="409380" y="372882"/>
                                <a:pt x="408224" y="373504"/>
                              </a:cubicBezTo>
                              <a:cubicBezTo>
                                <a:pt x="406002" y="374698"/>
                                <a:pt x="402701" y="374736"/>
                                <a:pt x="400137" y="373822"/>
                              </a:cubicBezTo>
                              <a:cubicBezTo>
                                <a:pt x="398423" y="373238"/>
                                <a:pt x="396569" y="372197"/>
                                <a:pt x="394741" y="372717"/>
                              </a:cubicBezTo>
                              <a:cubicBezTo>
                                <a:pt x="398106" y="371816"/>
                                <a:pt x="400188" y="370076"/>
                                <a:pt x="402994" y="368756"/>
                              </a:cubicBezTo>
                              <a:cubicBezTo>
                                <a:pt x="404758" y="367918"/>
                                <a:pt x="407031" y="366674"/>
                                <a:pt x="409176" y="366928"/>
                              </a:cubicBezTo>
                              <a:cubicBezTo>
                                <a:pt x="409672" y="366979"/>
                                <a:pt x="410154" y="367550"/>
                                <a:pt x="410687" y="367487"/>
                              </a:cubicBezTo>
                              <a:cubicBezTo>
                                <a:pt x="411043" y="367449"/>
                                <a:pt x="411208" y="366991"/>
                                <a:pt x="411474" y="366776"/>
                              </a:cubicBezTo>
                              <a:cubicBezTo>
                                <a:pt x="413328" y="365189"/>
                                <a:pt x="417302" y="364160"/>
                                <a:pt x="420044" y="363995"/>
                              </a:cubicBezTo>
                              <a:cubicBezTo>
                                <a:pt x="423409" y="363792"/>
                                <a:pt x="427712" y="364516"/>
                                <a:pt x="430594" y="363437"/>
                              </a:cubicBezTo>
                              <a:cubicBezTo>
                                <a:pt x="430518" y="363462"/>
                                <a:pt x="431064" y="363081"/>
                                <a:pt x="430912" y="363437"/>
                              </a:cubicBezTo>
                              <a:cubicBezTo>
                                <a:pt x="430683" y="363983"/>
                                <a:pt x="429071" y="365062"/>
                                <a:pt x="428373" y="365341"/>
                              </a:cubicBezTo>
                              <a:moveTo>
                                <a:pt x="391313" y="352023"/>
                              </a:moveTo>
                              <a:lnTo>
                                <a:pt x="391313" y="352023"/>
                              </a:lnTo>
                              <a:cubicBezTo>
                                <a:pt x="391313" y="351731"/>
                                <a:pt x="392773" y="351223"/>
                                <a:pt x="393078" y="351134"/>
                              </a:cubicBezTo>
                              <a:cubicBezTo>
                                <a:pt x="393624" y="351007"/>
                                <a:pt x="394056" y="351084"/>
                                <a:pt x="394576" y="351058"/>
                              </a:cubicBezTo>
                              <a:cubicBezTo>
                                <a:pt x="396442" y="350982"/>
                                <a:pt x="398410" y="351185"/>
                                <a:pt x="398943" y="352658"/>
                              </a:cubicBezTo>
                              <a:cubicBezTo>
                                <a:pt x="399286" y="353623"/>
                                <a:pt x="398766" y="353940"/>
                                <a:pt x="398144" y="354473"/>
                              </a:cubicBezTo>
                              <a:cubicBezTo>
                                <a:pt x="398156" y="354473"/>
                                <a:pt x="397420" y="355273"/>
                                <a:pt x="397204" y="355108"/>
                              </a:cubicBezTo>
                              <a:cubicBezTo>
                                <a:pt x="397204" y="355108"/>
                                <a:pt x="397052" y="353826"/>
                                <a:pt x="397115" y="354004"/>
                              </a:cubicBezTo>
                              <a:cubicBezTo>
                                <a:pt x="396468" y="352239"/>
                                <a:pt x="393802" y="353090"/>
                                <a:pt x="392202" y="352658"/>
                              </a:cubicBezTo>
                              <a:cubicBezTo>
                                <a:pt x="392329" y="352683"/>
                                <a:pt x="391313" y="352023"/>
                                <a:pt x="391313" y="352023"/>
                              </a:cubicBezTo>
                              <a:moveTo>
                                <a:pt x="390209" y="357660"/>
                              </a:moveTo>
                              <a:cubicBezTo>
                                <a:pt x="389955" y="357889"/>
                                <a:pt x="390196" y="356086"/>
                                <a:pt x="389980" y="355591"/>
                              </a:cubicBezTo>
                              <a:cubicBezTo>
                                <a:pt x="389574" y="354664"/>
                                <a:pt x="388190" y="354296"/>
                                <a:pt x="387124" y="354397"/>
                              </a:cubicBezTo>
                              <a:cubicBezTo>
                                <a:pt x="386286" y="354473"/>
                                <a:pt x="386489" y="354562"/>
                                <a:pt x="385943" y="354004"/>
                              </a:cubicBezTo>
                              <a:cubicBezTo>
                                <a:pt x="385778" y="353826"/>
                                <a:pt x="384749" y="353343"/>
                                <a:pt x="384749" y="353204"/>
                              </a:cubicBezTo>
                              <a:cubicBezTo>
                                <a:pt x="384737" y="352823"/>
                                <a:pt x="386362" y="352455"/>
                                <a:pt x="386578" y="352404"/>
                              </a:cubicBezTo>
                              <a:cubicBezTo>
                                <a:pt x="391262" y="351604"/>
                                <a:pt x="392913" y="355235"/>
                                <a:pt x="390209" y="357660"/>
                              </a:cubicBezTo>
                              <a:moveTo>
                                <a:pt x="384508" y="358206"/>
                              </a:moveTo>
                              <a:cubicBezTo>
                                <a:pt x="384318" y="358181"/>
                                <a:pt x="383988" y="356835"/>
                                <a:pt x="384115" y="357101"/>
                              </a:cubicBezTo>
                              <a:cubicBezTo>
                                <a:pt x="383721" y="356213"/>
                                <a:pt x="382756" y="355654"/>
                                <a:pt x="381487" y="355591"/>
                              </a:cubicBezTo>
                              <a:cubicBezTo>
                                <a:pt x="380763" y="355553"/>
                                <a:pt x="379849" y="356048"/>
                                <a:pt x="379506" y="355971"/>
                              </a:cubicBezTo>
                              <a:cubicBezTo>
                                <a:pt x="379480" y="355971"/>
                                <a:pt x="378325" y="354969"/>
                                <a:pt x="378401" y="354791"/>
                              </a:cubicBezTo>
                              <a:cubicBezTo>
                                <a:pt x="378439" y="354664"/>
                                <a:pt x="379696" y="354308"/>
                                <a:pt x="379912" y="354232"/>
                              </a:cubicBezTo>
                              <a:cubicBezTo>
                                <a:pt x="380407" y="354054"/>
                                <a:pt x="380814" y="353864"/>
                                <a:pt x="381486" y="353762"/>
                              </a:cubicBezTo>
                              <a:cubicBezTo>
                                <a:pt x="383556" y="353445"/>
                                <a:pt x="385295" y="354410"/>
                                <a:pt x="385054" y="356771"/>
                              </a:cubicBezTo>
                              <a:cubicBezTo>
                                <a:pt x="385016" y="357178"/>
                                <a:pt x="384711" y="358219"/>
                                <a:pt x="384508" y="358206"/>
                              </a:cubicBezTo>
                              <a:moveTo>
                                <a:pt x="377525" y="359476"/>
                              </a:moveTo>
                              <a:cubicBezTo>
                                <a:pt x="376916" y="360390"/>
                                <a:pt x="377183" y="359869"/>
                                <a:pt x="376967" y="358993"/>
                              </a:cubicBezTo>
                              <a:cubicBezTo>
                                <a:pt x="376522" y="357190"/>
                                <a:pt x="374059" y="357241"/>
                                <a:pt x="372688" y="357812"/>
                              </a:cubicBezTo>
                              <a:cubicBezTo>
                                <a:pt x="371901" y="358130"/>
                                <a:pt x="370936" y="359145"/>
                                <a:pt x="370225" y="359234"/>
                              </a:cubicBezTo>
                              <a:cubicBezTo>
                                <a:pt x="370124" y="359260"/>
                                <a:pt x="368714" y="358917"/>
                                <a:pt x="368714" y="358917"/>
                              </a:cubicBezTo>
                              <a:cubicBezTo>
                                <a:pt x="368702" y="358866"/>
                                <a:pt x="369210" y="358422"/>
                                <a:pt x="369286" y="358358"/>
                              </a:cubicBezTo>
                              <a:cubicBezTo>
                                <a:pt x="370606" y="357216"/>
                                <a:pt x="372828" y="355883"/>
                                <a:pt x="375139" y="355667"/>
                              </a:cubicBezTo>
                              <a:cubicBezTo>
                                <a:pt x="377754" y="355426"/>
                                <a:pt x="378922" y="357317"/>
                                <a:pt x="377525" y="359476"/>
                              </a:cubicBezTo>
                              <a:moveTo>
                                <a:pt x="369819" y="363995"/>
                              </a:moveTo>
                              <a:cubicBezTo>
                                <a:pt x="369629" y="364046"/>
                                <a:pt x="368207" y="362573"/>
                                <a:pt x="367762" y="362497"/>
                              </a:cubicBezTo>
                              <a:cubicBezTo>
                                <a:pt x="365312" y="361989"/>
                                <a:pt x="362900" y="364440"/>
                                <a:pt x="361821" y="364630"/>
                              </a:cubicBezTo>
                              <a:cubicBezTo>
                                <a:pt x="361706" y="364643"/>
                                <a:pt x="360386" y="364389"/>
                                <a:pt x="360386" y="364402"/>
                              </a:cubicBezTo>
                              <a:cubicBezTo>
                                <a:pt x="360361" y="364351"/>
                                <a:pt x="361376" y="362916"/>
                                <a:pt x="361579" y="362726"/>
                              </a:cubicBezTo>
                              <a:cubicBezTo>
                                <a:pt x="362912" y="361481"/>
                                <a:pt x="365439" y="360644"/>
                                <a:pt x="367762" y="360593"/>
                              </a:cubicBezTo>
                              <a:cubicBezTo>
                                <a:pt x="368879" y="360542"/>
                                <a:pt x="370670" y="360783"/>
                                <a:pt x="370543" y="362332"/>
                              </a:cubicBezTo>
                              <a:cubicBezTo>
                                <a:pt x="370530" y="362434"/>
                                <a:pt x="370098" y="363932"/>
                                <a:pt x="369819" y="363995"/>
                              </a:cubicBezTo>
                              <a:moveTo>
                                <a:pt x="360234" y="367563"/>
                              </a:moveTo>
                              <a:cubicBezTo>
                                <a:pt x="358583" y="367385"/>
                                <a:pt x="355955" y="368350"/>
                                <a:pt x="354520" y="368908"/>
                              </a:cubicBezTo>
                              <a:cubicBezTo>
                                <a:pt x="353644" y="369264"/>
                                <a:pt x="355536" y="367385"/>
                                <a:pt x="355714" y="367258"/>
                              </a:cubicBezTo>
                              <a:cubicBezTo>
                                <a:pt x="356488" y="366636"/>
                                <a:pt x="357390" y="366242"/>
                                <a:pt x="358494" y="366065"/>
                              </a:cubicBezTo>
                              <a:cubicBezTo>
                                <a:pt x="360259" y="365760"/>
                                <a:pt x="361846" y="366471"/>
                                <a:pt x="362455" y="367334"/>
                              </a:cubicBezTo>
                              <a:cubicBezTo>
                                <a:pt x="362544" y="367449"/>
                                <a:pt x="362887" y="368236"/>
                                <a:pt x="362773" y="368350"/>
                              </a:cubicBezTo>
                              <a:cubicBezTo>
                                <a:pt x="362747" y="368388"/>
                                <a:pt x="360526" y="367588"/>
                                <a:pt x="360234" y="367563"/>
                              </a:cubicBezTo>
                              <a:moveTo>
                                <a:pt x="353810" y="358917"/>
                              </a:moveTo>
                              <a:cubicBezTo>
                                <a:pt x="353873" y="358409"/>
                                <a:pt x="356425" y="357952"/>
                                <a:pt x="357212" y="357889"/>
                              </a:cubicBezTo>
                              <a:cubicBezTo>
                                <a:pt x="358520" y="357787"/>
                                <a:pt x="360500" y="358308"/>
                                <a:pt x="361097" y="359399"/>
                              </a:cubicBezTo>
                              <a:cubicBezTo>
                                <a:pt x="361452" y="360034"/>
                                <a:pt x="361833" y="361647"/>
                                <a:pt x="360792" y="360745"/>
                              </a:cubicBezTo>
                              <a:cubicBezTo>
                                <a:pt x="359891" y="359971"/>
                                <a:pt x="358431" y="359107"/>
                                <a:pt x="356577" y="359476"/>
                              </a:cubicBezTo>
                              <a:cubicBezTo>
                                <a:pt x="355397" y="359704"/>
                                <a:pt x="355244" y="360377"/>
                                <a:pt x="354356" y="359476"/>
                              </a:cubicBezTo>
                              <a:cubicBezTo>
                                <a:pt x="354343" y="359450"/>
                                <a:pt x="353797" y="358993"/>
                                <a:pt x="353810" y="358917"/>
                              </a:cubicBezTo>
                              <a:moveTo>
                                <a:pt x="368245" y="356467"/>
                              </a:moveTo>
                              <a:cubicBezTo>
                                <a:pt x="368042" y="356886"/>
                                <a:pt x="368067" y="357114"/>
                                <a:pt x="367915" y="356137"/>
                              </a:cubicBezTo>
                              <a:cubicBezTo>
                                <a:pt x="367775" y="355197"/>
                                <a:pt x="367115" y="353813"/>
                                <a:pt x="366175" y="353521"/>
                              </a:cubicBezTo>
                              <a:cubicBezTo>
                                <a:pt x="364766" y="353090"/>
                                <a:pt x="363839" y="353978"/>
                                <a:pt x="362620" y="353839"/>
                              </a:cubicBezTo>
                              <a:cubicBezTo>
                                <a:pt x="362760" y="353851"/>
                                <a:pt x="360868" y="352912"/>
                                <a:pt x="360868" y="352810"/>
                              </a:cubicBezTo>
                              <a:cubicBezTo>
                                <a:pt x="360843" y="352455"/>
                                <a:pt x="363179" y="351833"/>
                                <a:pt x="363484" y="351769"/>
                              </a:cubicBezTo>
                              <a:cubicBezTo>
                                <a:pt x="366201" y="351338"/>
                                <a:pt x="369552" y="353483"/>
                                <a:pt x="368245" y="356467"/>
                              </a:cubicBezTo>
                              <a:moveTo>
                                <a:pt x="371177" y="349078"/>
                              </a:moveTo>
                              <a:cubicBezTo>
                                <a:pt x="369387" y="349192"/>
                                <a:pt x="368918" y="350627"/>
                                <a:pt x="367127" y="350512"/>
                              </a:cubicBezTo>
                              <a:cubicBezTo>
                                <a:pt x="365833" y="350436"/>
                                <a:pt x="365439" y="350550"/>
                                <a:pt x="366099" y="349954"/>
                              </a:cubicBezTo>
                              <a:cubicBezTo>
                                <a:pt x="367420" y="348773"/>
                                <a:pt x="368448" y="347757"/>
                                <a:pt x="370860" y="347491"/>
                              </a:cubicBezTo>
                              <a:cubicBezTo>
                                <a:pt x="374136" y="347148"/>
                                <a:pt x="376281" y="349243"/>
                                <a:pt x="375075" y="352099"/>
                              </a:cubicBezTo>
                              <a:cubicBezTo>
                                <a:pt x="374948" y="352379"/>
                                <a:pt x="374567" y="353356"/>
                                <a:pt x="374428" y="353356"/>
                              </a:cubicBezTo>
                              <a:cubicBezTo>
                                <a:pt x="374186" y="353356"/>
                                <a:pt x="374516" y="352353"/>
                                <a:pt x="374504" y="352493"/>
                              </a:cubicBezTo>
                              <a:cubicBezTo>
                                <a:pt x="374732" y="350436"/>
                                <a:pt x="373361" y="348951"/>
                                <a:pt x="371177" y="349078"/>
                              </a:cubicBezTo>
                              <a:moveTo>
                                <a:pt x="378401" y="346462"/>
                              </a:moveTo>
                              <a:cubicBezTo>
                                <a:pt x="376865" y="346488"/>
                                <a:pt x="376624" y="347643"/>
                                <a:pt x="375075" y="347021"/>
                              </a:cubicBezTo>
                              <a:cubicBezTo>
                                <a:pt x="374732" y="346881"/>
                                <a:pt x="374263" y="346856"/>
                                <a:pt x="374186" y="346691"/>
                              </a:cubicBezTo>
                              <a:cubicBezTo>
                                <a:pt x="374060" y="346361"/>
                                <a:pt x="376459" y="345002"/>
                                <a:pt x="376891" y="344875"/>
                              </a:cubicBezTo>
                              <a:cubicBezTo>
                                <a:pt x="377221" y="344787"/>
                                <a:pt x="377856" y="344825"/>
                                <a:pt x="378236" y="344799"/>
                              </a:cubicBezTo>
                              <a:cubicBezTo>
                                <a:pt x="381601" y="344634"/>
                                <a:pt x="384432" y="346983"/>
                                <a:pt x="382756" y="349954"/>
                              </a:cubicBezTo>
                              <a:cubicBezTo>
                                <a:pt x="382820" y="349865"/>
                                <a:pt x="382096" y="351274"/>
                                <a:pt x="381969" y="351223"/>
                              </a:cubicBezTo>
                              <a:cubicBezTo>
                                <a:pt x="381931" y="351223"/>
                                <a:pt x="382286" y="349522"/>
                                <a:pt x="382286" y="349636"/>
                              </a:cubicBezTo>
                              <a:cubicBezTo>
                                <a:pt x="382248" y="347872"/>
                                <a:pt x="380902" y="346424"/>
                                <a:pt x="378401" y="346462"/>
                              </a:cubicBezTo>
                              <a:moveTo>
                                <a:pt x="390932" y="346221"/>
                              </a:moveTo>
                              <a:cubicBezTo>
                                <a:pt x="390958" y="347224"/>
                                <a:pt x="390589" y="349078"/>
                                <a:pt x="390145" y="347567"/>
                              </a:cubicBezTo>
                              <a:cubicBezTo>
                                <a:pt x="389802" y="346475"/>
                                <a:pt x="388952" y="345396"/>
                                <a:pt x="387441" y="345269"/>
                              </a:cubicBezTo>
                              <a:cubicBezTo>
                                <a:pt x="386298" y="345167"/>
                                <a:pt x="385384" y="345878"/>
                                <a:pt x="384826" y="345751"/>
                              </a:cubicBezTo>
                              <a:cubicBezTo>
                                <a:pt x="384648" y="345713"/>
                                <a:pt x="383899" y="344888"/>
                                <a:pt x="384026" y="344634"/>
                              </a:cubicBezTo>
                              <a:cubicBezTo>
                                <a:pt x="384280" y="344190"/>
                                <a:pt x="386959" y="343707"/>
                                <a:pt x="387847" y="343682"/>
                              </a:cubicBezTo>
                              <a:cubicBezTo>
                                <a:pt x="389561" y="343657"/>
                                <a:pt x="390882" y="344317"/>
                                <a:pt x="390932" y="346221"/>
                              </a:cubicBezTo>
                              <a:moveTo>
                                <a:pt x="392354" y="340508"/>
                              </a:moveTo>
                              <a:cubicBezTo>
                                <a:pt x="392329" y="340533"/>
                                <a:pt x="391377" y="339835"/>
                                <a:pt x="391313" y="339810"/>
                              </a:cubicBezTo>
                              <a:cubicBezTo>
                                <a:pt x="390577" y="339277"/>
                                <a:pt x="389320" y="338185"/>
                                <a:pt x="388241" y="337905"/>
                              </a:cubicBezTo>
                              <a:cubicBezTo>
                                <a:pt x="386539" y="337436"/>
                                <a:pt x="385625" y="337423"/>
                                <a:pt x="384267" y="336788"/>
                              </a:cubicBezTo>
                              <a:cubicBezTo>
                                <a:pt x="383251" y="336331"/>
                                <a:pt x="383988" y="336128"/>
                                <a:pt x="385054" y="336077"/>
                              </a:cubicBezTo>
                              <a:cubicBezTo>
                                <a:pt x="387720" y="335899"/>
                                <a:pt x="390183" y="336687"/>
                                <a:pt x="391478" y="338604"/>
                              </a:cubicBezTo>
                              <a:cubicBezTo>
                                <a:pt x="391783" y="339035"/>
                                <a:pt x="392443" y="340445"/>
                                <a:pt x="392354" y="340508"/>
                              </a:cubicBezTo>
                              <a:moveTo>
                                <a:pt x="397750" y="338134"/>
                              </a:moveTo>
                              <a:cubicBezTo>
                                <a:pt x="396658" y="337194"/>
                                <a:pt x="393967" y="336268"/>
                                <a:pt x="392278" y="335519"/>
                              </a:cubicBezTo>
                              <a:cubicBezTo>
                                <a:pt x="391707" y="335265"/>
                                <a:pt x="392583" y="335316"/>
                                <a:pt x="393154" y="335277"/>
                              </a:cubicBezTo>
                              <a:cubicBezTo>
                                <a:pt x="394094" y="335227"/>
                                <a:pt x="395401" y="335176"/>
                                <a:pt x="396315" y="335519"/>
                              </a:cubicBezTo>
                              <a:cubicBezTo>
                                <a:pt x="397204" y="335836"/>
                                <a:pt x="398778" y="337360"/>
                                <a:pt x="398943" y="338058"/>
                              </a:cubicBezTo>
                              <a:cubicBezTo>
                                <a:pt x="398981" y="338223"/>
                                <a:pt x="399020" y="339569"/>
                                <a:pt x="398867" y="339645"/>
                              </a:cubicBezTo>
                              <a:cubicBezTo>
                                <a:pt x="398880" y="339632"/>
                                <a:pt x="397826" y="338210"/>
                                <a:pt x="397750" y="338134"/>
                              </a:cubicBezTo>
                              <a:moveTo>
                                <a:pt x="394411" y="342971"/>
                              </a:moveTo>
                              <a:cubicBezTo>
                                <a:pt x="394144" y="342920"/>
                                <a:pt x="393510" y="343085"/>
                                <a:pt x="393383" y="342971"/>
                              </a:cubicBezTo>
                              <a:cubicBezTo>
                                <a:pt x="393421" y="342996"/>
                                <a:pt x="393624" y="341600"/>
                                <a:pt x="393700" y="341549"/>
                              </a:cubicBezTo>
                              <a:cubicBezTo>
                                <a:pt x="393954" y="341371"/>
                                <a:pt x="394843" y="341460"/>
                                <a:pt x="394741" y="341460"/>
                              </a:cubicBezTo>
                              <a:cubicBezTo>
                                <a:pt x="398512" y="341359"/>
                                <a:pt x="398804" y="343911"/>
                                <a:pt x="397674" y="346856"/>
                              </a:cubicBezTo>
                              <a:cubicBezTo>
                                <a:pt x="397585" y="347097"/>
                                <a:pt x="397521" y="347440"/>
                                <a:pt x="397356" y="347656"/>
                              </a:cubicBezTo>
                              <a:cubicBezTo>
                                <a:pt x="397471" y="347516"/>
                                <a:pt x="397026" y="348202"/>
                                <a:pt x="396798" y="347973"/>
                              </a:cubicBezTo>
                              <a:cubicBezTo>
                                <a:pt x="396620" y="347783"/>
                                <a:pt x="396849" y="347567"/>
                                <a:pt x="396874" y="347262"/>
                              </a:cubicBezTo>
                              <a:cubicBezTo>
                                <a:pt x="397077" y="345269"/>
                                <a:pt x="396303" y="343276"/>
                                <a:pt x="394411" y="342971"/>
                              </a:cubicBezTo>
                              <a:moveTo>
                                <a:pt x="353416" y="363119"/>
                              </a:moveTo>
                              <a:cubicBezTo>
                                <a:pt x="353314" y="363145"/>
                                <a:pt x="352883" y="362129"/>
                                <a:pt x="352857" y="362091"/>
                              </a:cubicBezTo>
                              <a:cubicBezTo>
                                <a:pt x="350724" y="360085"/>
                                <a:pt x="347322" y="362929"/>
                                <a:pt x="345951" y="363602"/>
                              </a:cubicBezTo>
                              <a:cubicBezTo>
                                <a:pt x="345278" y="363932"/>
                                <a:pt x="344288" y="364389"/>
                                <a:pt x="344592" y="363602"/>
                              </a:cubicBezTo>
                              <a:cubicBezTo>
                                <a:pt x="346230" y="359577"/>
                                <a:pt x="348160" y="355222"/>
                                <a:pt x="351829" y="353204"/>
                              </a:cubicBezTo>
                              <a:cubicBezTo>
                                <a:pt x="352667" y="352747"/>
                                <a:pt x="353797" y="352785"/>
                                <a:pt x="354597" y="352328"/>
                              </a:cubicBezTo>
                              <a:cubicBezTo>
                                <a:pt x="355155" y="352023"/>
                                <a:pt x="355739" y="350436"/>
                                <a:pt x="356184" y="349801"/>
                              </a:cubicBezTo>
                              <a:cubicBezTo>
                                <a:pt x="357161" y="348430"/>
                                <a:pt x="358482" y="347338"/>
                                <a:pt x="360081" y="346615"/>
                              </a:cubicBezTo>
                              <a:cubicBezTo>
                                <a:pt x="360945" y="346221"/>
                                <a:pt x="360894" y="346450"/>
                                <a:pt x="361338" y="345663"/>
                              </a:cubicBezTo>
                              <a:cubicBezTo>
                                <a:pt x="362405" y="343872"/>
                                <a:pt x="364664" y="341828"/>
                                <a:pt x="366810" y="341067"/>
                              </a:cubicBezTo>
                              <a:cubicBezTo>
                                <a:pt x="367978" y="340648"/>
                                <a:pt x="369349" y="341194"/>
                                <a:pt x="370454" y="340762"/>
                              </a:cubicBezTo>
                              <a:cubicBezTo>
                                <a:pt x="370962" y="340546"/>
                                <a:pt x="371800" y="339099"/>
                                <a:pt x="372282" y="338693"/>
                              </a:cubicBezTo>
                              <a:cubicBezTo>
                                <a:pt x="373526" y="337677"/>
                                <a:pt x="375824" y="336890"/>
                                <a:pt x="377919" y="336712"/>
                              </a:cubicBezTo>
                              <a:cubicBezTo>
                                <a:pt x="380217" y="336509"/>
                                <a:pt x="382553" y="337118"/>
                                <a:pt x="383873" y="338210"/>
                              </a:cubicBezTo>
                              <a:cubicBezTo>
                                <a:pt x="384369" y="338642"/>
                                <a:pt x="385638" y="339899"/>
                                <a:pt x="385384" y="340508"/>
                              </a:cubicBezTo>
                              <a:cubicBezTo>
                                <a:pt x="385270" y="340762"/>
                                <a:pt x="383188" y="339289"/>
                                <a:pt x="382845" y="339162"/>
                              </a:cubicBezTo>
                              <a:cubicBezTo>
                                <a:pt x="380699" y="338375"/>
                                <a:pt x="377195" y="338819"/>
                                <a:pt x="375380" y="339480"/>
                              </a:cubicBezTo>
                              <a:cubicBezTo>
                                <a:pt x="374478" y="339810"/>
                                <a:pt x="373082" y="340368"/>
                                <a:pt x="373006" y="340838"/>
                              </a:cubicBezTo>
                              <a:cubicBezTo>
                                <a:pt x="372942" y="341117"/>
                                <a:pt x="375443" y="343479"/>
                                <a:pt x="375380" y="343530"/>
                              </a:cubicBezTo>
                              <a:cubicBezTo>
                                <a:pt x="374783" y="343923"/>
                                <a:pt x="372891" y="342831"/>
                                <a:pt x="372282" y="342730"/>
                              </a:cubicBezTo>
                              <a:cubicBezTo>
                                <a:pt x="369921" y="342362"/>
                                <a:pt x="367547" y="343174"/>
                                <a:pt x="365858" y="344076"/>
                              </a:cubicBezTo>
                              <a:cubicBezTo>
                                <a:pt x="365528" y="344266"/>
                                <a:pt x="363750" y="345383"/>
                                <a:pt x="363788" y="345751"/>
                              </a:cubicBezTo>
                              <a:cubicBezTo>
                                <a:pt x="363839" y="346018"/>
                                <a:pt x="366290" y="347008"/>
                                <a:pt x="366569" y="347173"/>
                              </a:cubicBezTo>
                              <a:cubicBezTo>
                                <a:pt x="366683" y="347237"/>
                                <a:pt x="367534" y="347491"/>
                                <a:pt x="367521" y="347567"/>
                              </a:cubicBezTo>
                              <a:cubicBezTo>
                                <a:pt x="367483" y="348138"/>
                                <a:pt x="365617" y="347529"/>
                                <a:pt x="364995" y="347567"/>
                              </a:cubicBezTo>
                              <a:cubicBezTo>
                                <a:pt x="362824" y="347745"/>
                                <a:pt x="359751" y="348925"/>
                                <a:pt x="358329" y="350588"/>
                              </a:cubicBezTo>
                              <a:cubicBezTo>
                                <a:pt x="358113" y="350830"/>
                                <a:pt x="357250" y="352023"/>
                                <a:pt x="357288" y="352099"/>
                              </a:cubicBezTo>
                              <a:cubicBezTo>
                                <a:pt x="357453" y="352353"/>
                                <a:pt x="357631" y="351985"/>
                                <a:pt x="358164" y="352099"/>
                              </a:cubicBezTo>
                              <a:cubicBezTo>
                                <a:pt x="358355" y="352137"/>
                                <a:pt x="359675" y="352899"/>
                                <a:pt x="359992" y="353356"/>
                              </a:cubicBezTo>
                              <a:cubicBezTo>
                                <a:pt x="360081" y="353496"/>
                                <a:pt x="360526" y="354334"/>
                                <a:pt x="360310" y="354562"/>
                              </a:cubicBezTo>
                              <a:cubicBezTo>
                                <a:pt x="360233" y="354638"/>
                                <a:pt x="359167" y="354181"/>
                                <a:pt x="358964" y="354156"/>
                              </a:cubicBezTo>
                              <a:cubicBezTo>
                                <a:pt x="355473" y="353724"/>
                                <a:pt x="352832" y="355273"/>
                                <a:pt x="350788" y="356771"/>
                              </a:cubicBezTo>
                              <a:cubicBezTo>
                                <a:pt x="350052" y="357317"/>
                                <a:pt x="347258" y="359196"/>
                                <a:pt x="348960" y="359704"/>
                              </a:cubicBezTo>
                              <a:cubicBezTo>
                                <a:pt x="349455" y="359856"/>
                                <a:pt x="350229" y="359501"/>
                                <a:pt x="351118" y="359628"/>
                              </a:cubicBezTo>
                              <a:cubicBezTo>
                                <a:pt x="352045" y="359768"/>
                                <a:pt x="353441" y="360542"/>
                                <a:pt x="353644" y="361304"/>
                              </a:cubicBezTo>
                              <a:cubicBezTo>
                                <a:pt x="353759" y="361735"/>
                                <a:pt x="353644" y="363068"/>
                                <a:pt x="353416" y="363119"/>
                              </a:cubicBezTo>
                              <a:moveTo>
                                <a:pt x="350470" y="369061"/>
                              </a:moveTo>
                              <a:cubicBezTo>
                                <a:pt x="350407" y="369175"/>
                                <a:pt x="349442" y="369683"/>
                                <a:pt x="349366" y="369619"/>
                              </a:cubicBezTo>
                              <a:cubicBezTo>
                                <a:pt x="349150" y="369518"/>
                                <a:pt x="348985" y="368109"/>
                                <a:pt x="348807" y="367804"/>
                              </a:cubicBezTo>
                              <a:cubicBezTo>
                                <a:pt x="347842" y="366230"/>
                                <a:pt x="344897" y="366128"/>
                                <a:pt x="342929" y="367093"/>
                              </a:cubicBezTo>
                              <a:cubicBezTo>
                                <a:pt x="344173" y="365506"/>
                                <a:pt x="348465" y="364630"/>
                                <a:pt x="349988" y="366458"/>
                              </a:cubicBezTo>
                              <a:cubicBezTo>
                                <a:pt x="350394" y="366915"/>
                                <a:pt x="350928" y="368401"/>
                                <a:pt x="350470" y="369061"/>
                              </a:cubicBezTo>
                              <a:moveTo>
                                <a:pt x="438694" y="360745"/>
                              </a:moveTo>
                              <a:cubicBezTo>
                                <a:pt x="440446" y="358447"/>
                                <a:pt x="442325" y="354486"/>
                                <a:pt x="444560" y="352252"/>
                              </a:cubicBezTo>
                              <a:cubicBezTo>
                                <a:pt x="445220" y="351604"/>
                                <a:pt x="443849" y="354131"/>
                                <a:pt x="443836" y="354397"/>
                              </a:cubicBezTo>
                              <a:cubicBezTo>
                                <a:pt x="443811" y="355362"/>
                                <a:pt x="443151" y="356873"/>
                                <a:pt x="442097" y="357812"/>
                              </a:cubicBezTo>
                              <a:cubicBezTo>
                                <a:pt x="440713" y="359057"/>
                                <a:pt x="439393" y="360453"/>
                                <a:pt x="438453" y="360986"/>
                              </a:cubicBezTo>
                              <a:cubicBezTo>
                                <a:pt x="438275" y="361075"/>
                                <a:pt x="438669" y="360758"/>
                                <a:pt x="438694" y="360745"/>
                              </a:cubicBezTo>
                              <a:moveTo>
                                <a:pt x="449156" y="358434"/>
                              </a:moveTo>
                              <a:cubicBezTo>
                                <a:pt x="449549" y="357825"/>
                                <a:pt x="450679" y="355654"/>
                                <a:pt x="450908" y="354956"/>
                              </a:cubicBezTo>
                              <a:cubicBezTo>
                                <a:pt x="450997" y="354638"/>
                                <a:pt x="450984" y="353927"/>
                                <a:pt x="451060" y="353762"/>
                              </a:cubicBezTo>
                              <a:cubicBezTo>
                                <a:pt x="451263" y="353343"/>
                                <a:pt x="452952" y="352239"/>
                                <a:pt x="453371" y="352404"/>
                              </a:cubicBezTo>
                              <a:cubicBezTo>
                                <a:pt x="453422" y="352429"/>
                                <a:pt x="453168" y="353712"/>
                                <a:pt x="452812" y="354397"/>
                              </a:cubicBezTo>
                              <a:cubicBezTo>
                                <a:pt x="452076" y="355781"/>
                                <a:pt x="449917" y="357965"/>
                                <a:pt x="448673" y="359399"/>
                              </a:cubicBezTo>
                              <a:cubicBezTo>
                                <a:pt x="448051" y="360136"/>
                                <a:pt x="448851" y="358917"/>
                                <a:pt x="449156" y="358434"/>
                              </a:cubicBezTo>
                              <a:moveTo>
                                <a:pt x="313652" y="382582"/>
                              </a:moveTo>
                              <a:cubicBezTo>
                                <a:pt x="316445" y="383521"/>
                                <a:pt x="319048" y="383902"/>
                                <a:pt x="321575" y="383915"/>
                              </a:cubicBezTo>
                              <a:cubicBezTo>
                                <a:pt x="332950" y="384004"/>
                                <a:pt x="343310" y="375751"/>
                                <a:pt x="359624" y="375701"/>
                              </a:cubicBezTo>
                              <a:lnTo>
                                <a:pt x="359713" y="375701"/>
                              </a:lnTo>
                              <a:cubicBezTo>
                                <a:pt x="376065" y="375777"/>
                                <a:pt x="386438" y="384004"/>
                                <a:pt x="397813" y="383915"/>
                              </a:cubicBezTo>
                              <a:cubicBezTo>
                                <a:pt x="400365" y="383915"/>
                                <a:pt x="402981" y="383534"/>
                                <a:pt x="405774" y="382582"/>
                              </a:cubicBezTo>
                              <a:cubicBezTo>
                                <a:pt x="413429" y="379992"/>
                                <a:pt x="420196" y="378570"/>
                                <a:pt x="426201" y="377935"/>
                              </a:cubicBezTo>
                              <a:cubicBezTo>
                                <a:pt x="425465" y="377402"/>
                                <a:pt x="424640" y="376996"/>
                                <a:pt x="423853" y="376932"/>
                              </a:cubicBezTo>
                              <a:cubicBezTo>
                                <a:pt x="422215" y="376792"/>
                                <a:pt x="421136" y="377478"/>
                                <a:pt x="419879" y="377795"/>
                              </a:cubicBezTo>
                              <a:cubicBezTo>
                                <a:pt x="418190" y="378240"/>
                                <a:pt x="416616" y="377834"/>
                                <a:pt x="414648" y="378113"/>
                              </a:cubicBezTo>
                              <a:cubicBezTo>
                                <a:pt x="415626" y="377542"/>
                                <a:pt x="416451" y="377059"/>
                                <a:pt x="417416" y="376450"/>
                              </a:cubicBezTo>
                              <a:cubicBezTo>
                                <a:pt x="418292" y="375904"/>
                                <a:pt x="419206" y="374939"/>
                                <a:pt x="420044" y="374622"/>
                              </a:cubicBezTo>
                              <a:cubicBezTo>
                                <a:pt x="422482" y="373682"/>
                                <a:pt x="428804" y="374342"/>
                                <a:pt x="430201" y="375891"/>
                              </a:cubicBezTo>
                              <a:cubicBezTo>
                                <a:pt x="430455" y="376196"/>
                                <a:pt x="430950" y="376945"/>
                                <a:pt x="431293" y="377580"/>
                              </a:cubicBezTo>
                              <a:cubicBezTo>
                                <a:pt x="431965" y="377567"/>
                                <a:pt x="432664" y="377554"/>
                                <a:pt x="433311" y="377554"/>
                              </a:cubicBezTo>
                              <a:cubicBezTo>
                                <a:pt x="436803" y="377542"/>
                                <a:pt x="439938" y="377834"/>
                                <a:pt x="442782" y="378316"/>
                              </a:cubicBezTo>
                              <a:cubicBezTo>
                                <a:pt x="442935" y="378253"/>
                                <a:pt x="443087" y="378189"/>
                                <a:pt x="443201" y="378113"/>
                              </a:cubicBezTo>
                              <a:cubicBezTo>
                                <a:pt x="444572" y="377250"/>
                                <a:pt x="445905" y="375878"/>
                                <a:pt x="447099" y="374622"/>
                              </a:cubicBezTo>
                              <a:cubicBezTo>
                                <a:pt x="448534" y="373111"/>
                                <a:pt x="449841" y="371498"/>
                                <a:pt x="451060" y="369619"/>
                              </a:cubicBezTo>
                              <a:cubicBezTo>
                                <a:pt x="452279" y="367766"/>
                                <a:pt x="452888" y="365747"/>
                                <a:pt x="453840" y="363437"/>
                              </a:cubicBezTo>
                              <a:cubicBezTo>
                                <a:pt x="454437" y="361989"/>
                                <a:pt x="455516" y="360910"/>
                                <a:pt x="456062" y="359399"/>
                              </a:cubicBezTo>
                              <a:cubicBezTo>
                                <a:pt x="456608" y="357901"/>
                                <a:pt x="457319" y="356378"/>
                                <a:pt x="457649" y="354638"/>
                              </a:cubicBezTo>
                              <a:cubicBezTo>
                                <a:pt x="458106" y="352150"/>
                                <a:pt x="457865" y="348621"/>
                                <a:pt x="457091" y="345980"/>
                              </a:cubicBezTo>
                              <a:cubicBezTo>
                                <a:pt x="457129" y="346119"/>
                                <a:pt x="456697" y="344774"/>
                                <a:pt x="456532" y="344710"/>
                              </a:cubicBezTo>
                              <a:cubicBezTo>
                                <a:pt x="456037" y="344545"/>
                                <a:pt x="454869" y="346856"/>
                                <a:pt x="454704" y="347097"/>
                              </a:cubicBezTo>
                              <a:cubicBezTo>
                                <a:pt x="452863" y="349865"/>
                                <a:pt x="450362" y="351604"/>
                                <a:pt x="447734" y="353521"/>
                              </a:cubicBezTo>
                              <a:cubicBezTo>
                                <a:pt x="447937" y="353369"/>
                                <a:pt x="447150" y="354207"/>
                                <a:pt x="447010" y="354004"/>
                              </a:cubicBezTo>
                              <a:cubicBezTo>
                                <a:pt x="446997" y="353978"/>
                                <a:pt x="447442" y="352239"/>
                                <a:pt x="447492" y="351858"/>
                              </a:cubicBezTo>
                              <a:cubicBezTo>
                                <a:pt x="447619" y="351033"/>
                                <a:pt x="447784" y="350119"/>
                                <a:pt x="447810" y="349560"/>
                              </a:cubicBezTo>
                              <a:cubicBezTo>
                                <a:pt x="447861" y="348798"/>
                                <a:pt x="447988" y="346361"/>
                                <a:pt x="447568" y="346221"/>
                              </a:cubicBezTo>
                              <a:cubicBezTo>
                                <a:pt x="447340" y="346145"/>
                                <a:pt x="446464" y="347757"/>
                                <a:pt x="446058" y="348125"/>
                              </a:cubicBezTo>
                              <a:cubicBezTo>
                                <a:pt x="445652" y="348506"/>
                                <a:pt x="444979" y="348913"/>
                                <a:pt x="444318" y="349319"/>
                              </a:cubicBezTo>
                              <a:cubicBezTo>
                                <a:pt x="444001" y="349509"/>
                                <a:pt x="442643" y="350487"/>
                                <a:pt x="442490" y="350271"/>
                              </a:cubicBezTo>
                              <a:cubicBezTo>
                                <a:pt x="442363" y="350068"/>
                                <a:pt x="442909" y="348938"/>
                                <a:pt x="442960" y="348367"/>
                              </a:cubicBezTo>
                              <a:cubicBezTo>
                                <a:pt x="443176" y="346500"/>
                                <a:pt x="442808" y="344951"/>
                                <a:pt x="442401" y="343530"/>
                              </a:cubicBezTo>
                              <a:cubicBezTo>
                                <a:pt x="442186" y="342704"/>
                                <a:pt x="441500" y="341155"/>
                                <a:pt x="440840" y="340597"/>
                              </a:cubicBezTo>
                              <a:cubicBezTo>
                                <a:pt x="440878" y="340635"/>
                                <a:pt x="439989" y="340038"/>
                                <a:pt x="439799" y="340114"/>
                              </a:cubicBezTo>
                              <a:cubicBezTo>
                                <a:pt x="439418" y="340292"/>
                                <a:pt x="439608" y="341384"/>
                                <a:pt x="439570" y="341549"/>
                              </a:cubicBezTo>
                              <a:cubicBezTo>
                                <a:pt x="439139" y="343047"/>
                                <a:pt x="437463" y="344736"/>
                                <a:pt x="436549" y="345751"/>
                              </a:cubicBezTo>
                              <a:cubicBezTo>
                                <a:pt x="435850" y="346526"/>
                                <a:pt x="436523" y="344456"/>
                                <a:pt x="436549" y="343682"/>
                              </a:cubicBezTo>
                              <a:cubicBezTo>
                                <a:pt x="436650" y="339048"/>
                                <a:pt x="434555" y="336915"/>
                                <a:pt x="432499" y="334566"/>
                              </a:cubicBezTo>
                              <a:cubicBezTo>
                                <a:pt x="431470" y="333386"/>
                                <a:pt x="431826" y="334363"/>
                                <a:pt x="431711" y="335519"/>
                              </a:cubicBezTo>
                              <a:cubicBezTo>
                                <a:pt x="431495" y="337448"/>
                                <a:pt x="430366" y="340241"/>
                                <a:pt x="429248" y="341625"/>
                              </a:cubicBezTo>
                              <a:cubicBezTo>
                                <a:pt x="429172" y="341727"/>
                                <a:pt x="428677" y="342323"/>
                                <a:pt x="428614" y="342260"/>
                              </a:cubicBezTo>
                              <a:cubicBezTo>
                                <a:pt x="428436" y="342082"/>
                                <a:pt x="428639" y="340102"/>
                                <a:pt x="428614" y="339810"/>
                              </a:cubicBezTo>
                              <a:cubicBezTo>
                                <a:pt x="428550" y="338997"/>
                                <a:pt x="428322" y="337791"/>
                                <a:pt x="428131" y="337271"/>
                              </a:cubicBezTo>
                              <a:cubicBezTo>
                                <a:pt x="428055" y="337042"/>
                                <a:pt x="427090" y="335239"/>
                                <a:pt x="426633" y="335442"/>
                              </a:cubicBezTo>
                              <a:cubicBezTo>
                                <a:pt x="426544" y="335468"/>
                                <a:pt x="426290" y="336572"/>
                                <a:pt x="426240" y="336712"/>
                              </a:cubicBezTo>
                              <a:cubicBezTo>
                                <a:pt x="426087" y="337004"/>
                                <a:pt x="425351" y="338159"/>
                                <a:pt x="425198" y="338058"/>
                              </a:cubicBezTo>
                              <a:cubicBezTo>
                                <a:pt x="425198" y="338058"/>
                                <a:pt x="425236" y="336877"/>
                                <a:pt x="425198" y="336560"/>
                              </a:cubicBezTo>
                              <a:cubicBezTo>
                                <a:pt x="424805" y="332878"/>
                                <a:pt x="423459" y="330732"/>
                                <a:pt x="421313" y="328536"/>
                              </a:cubicBezTo>
                              <a:cubicBezTo>
                                <a:pt x="420818" y="328028"/>
                                <a:pt x="419549" y="326086"/>
                                <a:pt x="418698" y="326555"/>
                              </a:cubicBezTo>
                              <a:cubicBezTo>
                                <a:pt x="418266" y="326784"/>
                                <a:pt x="418520" y="328218"/>
                                <a:pt x="418457" y="328942"/>
                              </a:cubicBezTo>
                              <a:cubicBezTo>
                                <a:pt x="418419" y="329361"/>
                                <a:pt x="418330" y="329856"/>
                                <a:pt x="418140" y="330605"/>
                              </a:cubicBezTo>
                              <a:cubicBezTo>
                                <a:pt x="418051" y="330973"/>
                                <a:pt x="417784" y="332408"/>
                                <a:pt x="417505" y="331710"/>
                              </a:cubicBezTo>
                              <a:cubicBezTo>
                                <a:pt x="417225" y="331012"/>
                                <a:pt x="416248" y="330301"/>
                                <a:pt x="415435" y="330199"/>
                              </a:cubicBezTo>
                              <a:cubicBezTo>
                                <a:pt x="415004" y="330148"/>
                                <a:pt x="413328" y="330783"/>
                                <a:pt x="413379" y="330834"/>
                              </a:cubicBezTo>
                              <a:cubicBezTo>
                                <a:pt x="413353" y="330808"/>
                                <a:pt x="414064" y="328676"/>
                                <a:pt x="414102" y="328371"/>
                              </a:cubicBezTo>
                              <a:cubicBezTo>
                                <a:pt x="414445" y="325413"/>
                                <a:pt x="413150" y="321909"/>
                                <a:pt x="411639" y="320271"/>
                              </a:cubicBezTo>
                              <a:cubicBezTo>
                                <a:pt x="411538" y="320182"/>
                                <a:pt x="409836" y="318455"/>
                                <a:pt x="409659" y="318532"/>
                              </a:cubicBezTo>
                              <a:cubicBezTo>
                                <a:pt x="409456" y="318608"/>
                                <a:pt x="408948" y="320207"/>
                                <a:pt x="408859" y="320436"/>
                              </a:cubicBezTo>
                              <a:cubicBezTo>
                                <a:pt x="408262" y="321909"/>
                                <a:pt x="407919" y="323039"/>
                                <a:pt x="407196" y="324245"/>
                              </a:cubicBezTo>
                              <a:cubicBezTo>
                                <a:pt x="407120" y="324397"/>
                                <a:pt x="406244" y="325971"/>
                                <a:pt x="406002" y="325679"/>
                              </a:cubicBezTo>
                              <a:cubicBezTo>
                                <a:pt x="405850" y="325502"/>
                                <a:pt x="405952" y="323673"/>
                                <a:pt x="405850" y="323229"/>
                              </a:cubicBezTo>
                              <a:cubicBezTo>
                                <a:pt x="404936" y="319103"/>
                                <a:pt x="401686" y="315751"/>
                                <a:pt x="397674" y="315129"/>
                              </a:cubicBezTo>
                              <a:cubicBezTo>
                                <a:pt x="397433" y="315091"/>
                                <a:pt x="396176" y="314913"/>
                                <a:pt x="396011" y="315129"/>
                              </a:cubicBezTo>
                              <a:cubicBezTo>
                                <a:pt x="395808" y="315370"/>
                                <a:pt x="396772" y="316488"/>
                                <a:pt x="396874" y="316868"/>
                              </a:cubicBezTo>
                              <a:cubicBezTo>
                                <a:pt x="397560" y="319217"/>
                                <a:pt x="395960" y="322188"/>
                                <a:pt x="394500" y="323140"/>
                              </a:cubicBezTo>
                              <a:cubicBezTo>
                                <a:pt x="394386" y="323216"/>
                                <a:pt x="393040" y="323978"/>
                                <a:pt x="392507" y="323699"/>
                              </a:cubicBezTo>
                              <a:cubicBezTo>
                                <a:pt x="392316" y="323584"/>
                                <a:pt x="392202" y="322645"/>
                                <a:pt x="392037" y="322340"/>
                              </a:cubicBezTo>
                              <a:cubicBezTo>
                                <a:pt x="390818" y="320207"/>
                                <a:pt x="387441" y="317503"/>
                                <a:pt x="383556" y="317821"/>
                              </a:cubicBezTo>
                              <a:cubicBezTo>
                                <a:pt x="383670" y="317821"/>
                                <a:pt x="382439" y="317935"/>
                                <a:pt x="382375" y="318138"/>
                              </a:cubicBezTo>
                              <a:cubicBezTo>
                                <a:pt x="382248" y="318506"/>
                                <a:pt x="383505" y="318811"/>
                                <a:pt x="383632" y="318938"/>
                              </a:cubicBezTo>
                              <a:cubicBezTo>
                                <a:pt x="385283" y="320715"/>
                                <a:pt x="382401" y="323940"/>
                                <a:pt x="381652" y="324486"/>
                              </a:cubicBezTo>
                              <a:cubicBezTo>
                                <a:pt x="379519" y="326060"/>
                                <a:pt x="376065" y="327012"/>
                                <a:pt x="373552" y="327825"/>
                              </a:cubicBezTo>
                              <a:cubicBezTo>
                                <a:pt x="364842" y="330631"/>
                                <a:pt x="357339" y="334274"/>
                                <a:pt x="351346" y="339962"/>
                              </a:cubicBezTo>
                              <a:cubicBezTo>
                                <a:pt x="345570" y="345434"/>
                                <a:pt x="340580" y="352455"/>
                                <a:pt x="336518" y="359552"/>
                              </a:cubicBezTo>
                              <a:cubicBezTo>
                                <a:pt x="333737" y="364389"/>
                                <a:pt x="330195" y="370470"/>
                                <a:pt x="322552" y="368832"/>
                              </a:cubicBezTo>
                              <a:cubicBezTo>
                                <a:pt x="317575" y="367766"/>
                                <a:pt x="314338" y="363208"/>
                                <a:pt x="313982" y="357888"/>
                              </a:cubicBezTo>
                              <a:cubicBezTo>
                                <a:pt x="313614" y="352455"/>
                                <a:pt x="315366" y="347707"/>
                                <a:pt x="316598" y="343199"/>
                              </a:cubicBezTo>
                              <a:cubicBezTo>
                                <a:pt x="319746" y="331723"/>
                                <a:pt x="323454" y="320817"/>
                                <a:pt x="326767" y="309860"/>
                              </a:cubicBezTo>
                              <a:cubicBezTo>
                                <a:pt x="329967" y="299298"/>
                                <a:pt x="332950" y="283809"/>
                                <a:pt x="334461" y="276407"/>
                              </a:cubicBezTo>
                              <a:cubicBezTo>
                                <a:pt x="340390" y="247435"/>
                                <a:pt x="333902" y="235882"/>
                                <a:pt x="330322" y="231286"/>
                              </a:cubicBezTo>
                              <a:cubicBezTo>
                                <a:pt x="328557" y="229014"/>
                                <a:pt x="325358" y="226665"/>
                                <a:pt x="321828" y="226602"/>
                              </a:cubicBezTo>
                              <a:cubicBezTo>
                                <a:pt x="313881" y="226449"/>
                                <a:pt x="309260" y="230829"/>
                                <a:pt x="306682" y="236187"/>
                              </a:cubicBezTo>
                              <a:cubicBezTo>
                                <a:pt x="306416" y="236746"/>
                                <a:pt x="305603" y="238066"/>
                                <a:pt x="305654" y="238409"/>
                              </a:cubicBezTo>
                              <a:cubicBezTo>
                                <a:pt x="305743" y="239018"/>
                                <a:pt x="307025" y="239285"/>
                                <a:pt x="307406" y="239678"/>
                              </a:cubicBezTo>
                              <a:cubicBezTo>
                                <a:pt x="308701" y="241049"/>
                                <a:pt x="307647" y="242675"/>
                                <a:pt x="307876" y="244846"/>
                              </a:cubicBezTo>
                              <a:cubicBezTo>
                                <a:pt x="307926" y="245404"/>
                                <a:pt x="308853" y="247410"/>
                                <a:pt x="308993" y="247385"/>
                              </a:cubicBezTo>
                              <a:cubicBezTo>
                                <a:pt x="308587" y="247473"/>
                                <a:pt x="308041" y="246166"/>
                                <a:pt x="307952" y="245950"/>
                              </a:cubicBezTo>
                              <a:cubicBezTo>
                                <a:pt x="307406" y="244477"/>
                                <a:pt x="307698" y="242243"/>
                                <a:pt x="307241" y="240948"/>
                              </a:cubicBezTo>
                              <a:cubicBezTo>
                                <a:pt x="307050" y="240440"/>
                                <a:pt x="306098" y="239031"/>
                                <a:pt x="305489" y="239221"/>
                              </a:cubicBezTo>
                              <a:cubicBezTo>
                                <a:pt x="305210" y="239285"/>
                                <a:pt x="304892" y="240427"/>
                                <a:pt x="304702" y="240719"/>
                              </a:cubicBezTo>
                              <a:cubicBezTo>
                                <a:pt x="303457" y="242573"/>
                                <a:pt x="301299" y="244528"/>
                                <a:pt x="299382" y="245874"/>
                              </a:cubicBezTo>
                              <a:cubicBezTo>
                                <a:pt x="296348" y="248007"/>
                                <a:pt x="293047" y="249441"/>
                                <a:pt x="292399" y="253326"/>
                              </a:cubicBezTo>
                              <a:cubicBezTo>
                                <a:pt x="292298" y="253948"/>
                                <a:pt x="292310" y="255561"/>
                                <a:pt x="292717" y="255789"/>
                              </a:cubicBezTo>
                              <a:cubicBezTo>
                                <a:pt x="293148" y="256030"/>
                                <a:pt x="293656" y="255332"/>
                                <a:pt x="294469" y="254926"/>
                              </a:cubicBezTo>
                              <a:cubicBezTo>
                                <a:pt x="295142" y="254583"/>
                                <a:pt x="295967" y="254291"/>
                                <a:pt x="296691" y="254050"/>
                              </a:cubicBezTo>
                              <a:cubicBezTo>
                                <a:pt x="300042" y="252907"/>
                                <a:pt x="303127" y="251295"/>
                                <a:pt x="306124" y="249848"/>
                              </a:cubicBezTo>
                              <a:cubicBezTo>
                                <a:pt x="307838" y="249010"/>
                                <a:pt x="309653" y="247575"/>
                                <a:pt x="311989" y="247537"/>
                              </a:cubicBezTo>
                              <a:cubicBezTo>
                                <a:pt x="313411" y="247524"/>
                                <a:pt x="315252" y="247372"/>
                                <a:pt x="317816" y="246674"/>
                              </a:cubicBezTo>
                              <a:cubicBezTo>
                                <a:pt x="319505" y="246217"/>
                                <a:pt x="321447" y="244934"/>
                                <a:pt x="321828" y="244846"/>
                              </a:cubicBezTo>
                              <a:cubicBezTo>
                                <a:pt x="323593" y="244439"/>
                                <a:pt x="324736" y="246750"/>
                                <a:pt x="325091" y="248019"/>
                              </a:cubicBezTo>
                              <a:cubicBezTo>
                                <a:pt x="325510" y="249568"/>
                                <a:pt x="325586" y="251117"/>
                                <a:pt x="325650" y="252615"/>
                              </a:cubicBezTo>
                              <a:cubicBezTo>
                                <a:pt x="325726" y="255129"/>
                                <a:pt x="325307" y="257516"/>
                                <a:pt x="325002" y="259915"/>
                              </a:cubicBezTo>
                              <a:cubicBezTo>
                                <a:pt x="324710" y="262201"/>
                                <a:pt x="324431" y="264651"/>
                                <a:pt x="323974" y="266885"/>
                              </a:cubicBezTo>
                              <a:cubicBezTo>
                                <a:pt x="318718" y="292747"/>
                                <a:pt x="310910" y="314888"/>
                                <a:pt x="300664" y="335201"/>
                              </a:cubicBezTo>
                              <a:cubicBezTo>
                                <a:pt x="296297" y="343796"/>
                                <a:pt x="290977" y="352607"/>
                                <a:pt x="289466" y="363843"/>
                              </a:cubicBezTo>
                              <a:cubicBezTo>
                                <a:pt x="288832" y="368502"/>
                                <a:pt x="289060" y="373352"/>
                                <a:pt x="290063" y="377681"/>
                              </a:cubicBezTo>
                              <a:cubicBezTo>
                                <a:pt x="296805" y="378087"/>
                                <a:pt x="304625" y="379522"/>
                                <a:pt x="313652" y="382582"/>
                              </a:cubicBezTo>
                              <a:moveTo>
                                <a:pt x="313817" y="235209"/>
                              </a:moveTo>
                              <a:cubicBezTo>
                                <a:pt x="313817" y="235768"/>
                                <a:pt x="313373" y="236225"/>
                                <a:pt x="312802" y="236225"/>
                              </a:cubicBezTo>
                              <a:cubicBezTo>
                                <a:pt x="312243" y="236225"/>
                                <a:pt x="311799" y="235768"/>
                                <a:pt x="311799" y="235209"/>
                              </a:cubicBezTo>
                              <a:cubicBezTo>
                                <a:pt x="311799" y="234651"/>
                                <a:pt x="312243" y="234194"/>
                                <a:pt x="312802" y="234194"/>
                              </a:cubicBezTo>
                              <a:cubicBezTo>
                                <a:pt x="313373" y="234194"/>
                                <a:pt x="313817" y="234651"/>
                                <a:pt x="313817" y="235209"/>
                              </a:cubicBezTo>
                              <a:moveTo>
                                <a:pt x="59645" y="496983"/>
                              </a:moveTo>
                              <a:cubicBezTo>
                                <a:pt x="62261" y="496729"/>
                                <a:pt x="64838" y="496158"/>
                                <a:pt x="66552" y="495929"/>
                              </a:cubicBezTo>
                              <a:cubicBezTo>
                                <a:pt x="68164" y="495714"/>
                                <a:pt x="64990" y="497301"/>
                                <a:pt x="64355" y="497478"/>
                              </a:cubicBezTo>
                              <a:cubicBezTo>
                                <a:pt x="60864" y="498557"/>
                                <a:pt x="46353" y="498418"/>
                                <a:pt x="42112" y="498824"/>
                              </a:cubicBezTo>
                              <a:cubicBezTo>
                                <a:pt x="44664" y="498494"/>
                                <a:pt x="56446" y="497301"/>
                                <a:pt x="59645" y="496983"/>
                              </a:cubicBezTo>
                              <a:moveTo>
                                <a:pt x="88338" y="491549"/>
                              </a:moveTo>
                              <a:cubicBezTo>
                                <a:pt x="98317" y="488109"/>
                                <a:pt x="106442" y="483703"/>
                                <a:pt x="111902" y="475591"/>
                              </a:cubicBezTo>
                              <a:cubicBezTo>
                                <a:pt x="111902" y="475591"/>
                                <a:pt x="112333" y="475070"/>
                                <a:pt x="112321" y="475388"/>
                              </a:cubicBezTo>
                              <a:cubicBezTo>
                                <a:pt x="112232" y="476797"/>
                                <a:pt x="112549" y="477279"/>
                                <a:pt x="109413" y="481761"/>
                              </a:cubicBezTo>
                              <a:cubicBezTo>
                                <a:pt x="104754" y="488363"/>
                                <a:pt x="98698" y="491257"/>
                                <a:pt x="90560" y="494101"/>
                              </a:cubicBezTo>
                              <a:cubicBezTo>
                                <a:pt x="88935" y="494660"/>
                                <a:pt x="86472" y="495104"/>
                                <a:pt x="84796" y="495510"/>
                              </a:cubicBezTo>
                              <a:cubicBezTo>
                                <a:pt x="79527" y="496729"/>
                                <a:pt x="75731" y="496628"/>
                                <a:pt x="69574" y="496970"/>
                              </a:cubicBezTo>
                              <a:cubicBezTo>
                                <a:pt x="75007" y="493720"/>
                                <a:pt x="81368" y="493949"/>
                                <a:pt x="88338" y="491549"/>
                              </a:cubicBezTo>
                              <a:moveTo>
                                <a:pt x="118262" y="472887"/>
                              </a:moveTo>
                              <a:cubicBezTo>
                                <a:pt x="119265" y="470665"/>
                                <a:pt x="119862" y="468215"/>
                                <a:pt x="120548" y="466006"/>
                              </a:cubicBezTo>
                              <a:cubicBezTo>
                                <a:pt x="121474" y="463098"/>
                                <a:pt x="121868" y="459886"/>
                                <a:pt x="122439" y="456814"/>
                              </a:cubicBezTo>
                              <a:cubicBezTo>
                                <a:pt x="123531" y="450885"/>
                                <a:pt x="124928" y="445984"/>
                                <a:pt x="125867" y="439522"/>
                              </a:cubicBezTo>
                              <a:cubicBezTo>
                                <a:pt x="127492" y="428452"/>
                                <a:pt x="127188" y="415083"/>
                                <a:pt x="128889" y="404380"/>
                              </a:cubicBezTo>
                              <a:cubicBezTo>
                                <a:pt x="129054" y="403416"/>
                                <a:pt x="128914" y="401816"/>
                                <a:pt x="129206" y="400724"/>
                              </a:cubicBezTo>
                              <a:cubicBezTo>
                                <a:pt x="129485" y="399772"/>
                                <a:pt x="130044" y="398655"/>
                                <a:pt x="130565" y="397296"/>
                              </a:cubicBezTo>
                              <a:cubicBezTo>
                                <a:pt x="131136" y="395785"/>
                                <a:pt x="132050" y="391964"/>
                                <a:pt x="132025" y="395620"/>
                              </a:cubicBezTo>
                              <a:cubicBezTo>
                                <a:pt x="131974" y="403035"/>
                                <a:pt x="130704" y="409992"/>
                                <a:pt x="130146" y="417305"/>
                              </a:cubicBezTo>
                              <a:cubicBezTo>
                                <a:pt x="129917" y="420352"/>
                                <a:pt x="129663" y="423678"/>
                                <a:pt x="129371" y="426585"/>
                              </a:cubicBezTo>
                              <a:cubicBezTo>
                                <a:pt x="129194" y="428477"/>
                                <a:pt x="129194" y="430343"/>
                                <a:pt x="129105" y="432006"/>
                              </a:cubicBezTo>
                              <a:cubicBezTo>
                                <a:pt x="128902" y="436209"/>
                                <a:pt x="128381" y="440957"/>
                                <a:pt x="127848" y="445667"/>
                              </a:cubicBezTo>
                              <a:cubicBezTo>
                                <a:pt x="127860" y="445578"/>
                                <a:pt x="127835" y="447026"/>
                                <a:pt x="128102" y="446607"/>
                              </a:cubicBezTo>
                              <a:cubicBezTo>
                                <a:pt x="128610" y="445769"/>
                                <a:pt x="128876" y="444766"/>
                                <a:pt x="128889" y="444639"/>
                              </a:cubicBezTo>
                              <a:cubicBezTo>
                                <a:pt x="129321" y="442239"/>
                                <a:pt x="129651" y="440487"/>
                                <a:pt x="129841" y="437745"/>
                              </a:cubicBezTo>
                              <a:cubicBezTo>
                                <a:pt x="130108" y="433847"/>
                                <a:pt x="130298" y="430051"/>
                                <a:pt x="130819" y="426852"/>
                              </a:cubicBezTo>
                              <a:cubicBezTo>
                                <a:pt x="131034" y="425506"/>
                                <a:pt x="131085" y="423627"/>
                                <a:pt x="131238" y="422320"/>
                              </a:cubicBezTo>
                              <a:cubicBezTo>
                                <a:pt x="131326" y="421647"/>
                                <a:pt x="131428" y="420822"/>
                                <a:pt x="131517" y="420136"/>
                              </a:cubicBezTo>
                              <a:cubicBezTo>
                                <a:pt x="131834" y="417927"/>
                                <a:pt x="131910" y="415743"/>
                                <a:pt x="132342" y="413445"/>
                              </a:cubicBezTo>
                              <a:cubicBezTo>
                                <a:pt x="133497" y="407224"/>
                                <a:pt x="134983" y="400902"/>
                                <a:pt x="136405" y="395620"/>
                              </a:cubicBezTo>
                              <a:cubicBezTo>
                                <a:pt x="136684" y="394579"/>
                                <a:pt x="137928" y="391710"/>
                                <a:pt x="138487" y="390618"/>
                              </a:cubicBezTo>
                              <a:cubicBezTo>
                                <a:pt x="138487" y="390606"/>
                                <a:pt x="138741" y="390072"/>
                                <a:pt x="138703" y="390415"/>
                              </a:cubicBezTo>
                              <a:cubicBezTo>
                                <a:pt x="138030" y="396166"/>
                                <a:pt x="136379" y="401460"/>
                                <a:pt x="135668" y="406894"/>
                              </a:cubicBezTo>
                              <a:cubicBezTo>
                                <a:pt x="132761" y="429188"/>
                                <a:pt x="132367" y="454618"/>
                                <a:pt x="125042" y="474029"/>
                              </a:cubicBezTo>
                              <a:cubicBezTo>
                                <a:pt x="122490" y="480822"/>
                                <a:pt x="118580" y="486573"/>
                                <a:pt x="113666" y="491118"/>
                              </a:cubicBezTo>
                              <a:cubicBezTo>
                                <a:pt x="111039" y="493568"/>
                                <a:pt x="108702" y="495638"/>
                                <a:pt x="105440" y="497174"/>
                              </a:cubicBezTo>
                              <a:cubicBezTo>
                                <a:pt x="95499" y="501859"/>
                                <a:pt x="84085" y="501668"/>
                                <a:pt x="70513" y="502493"/>
                              </a:cubicBezTo>
                              <a:cubicBezTo>
                                <a:pt x="80327" y="500729"/>
                                <a:pt x="89557" y="499129"/>
                                <a:pt x="97720" y="495409"/>
                              </a:cubicBezTo>
                              <a:cubicBezTo>
                                <a:pt x="99980" y="494368"/>
                                <a:pt x="103027" y="492933"/>
                                <a:pt x="104652" y="491397"/>
                              </a:cubicBezTo>
                              <a:cubicBezTo>
                                <a:pt x="104894" y="491169"/>
                                <a:pt x="105706" y="490547"/>
                                <a:pt x="105935" y="490293"/>
                              </a:cubicBezTo>
                              <a:cubicBezTo>
                                <a:pt x="106417" y="489747"/>
                                <a:pt x="106900" y="489391"/>
                                <a:pt x="107420" y="488922"/>
                              </a:cubicBezTo>
                              <a:cubicBezTo>
                                <a:pt x="111851" y="484821"/>
                                <a:pt x="115647" y="478625"/>
                                <a:pt x="118262" y="472887"/>
                              </a:cubicBezTo>
                              <a:moveTo>
                                <a:pt x="129739" y="381972"/>
                              </a:moveTo>
                              <a:cubicBezTo>
                                <a:pt x="129752" y="380259"/>
                                <a:pt x="130412" y="377580"/>
                                <a:pt x="130260" y="376335"/>
                              </a:cubicBezTo>
                              <a:cubicBezTo>
                                <a:pt x="130247" y="376297"/>
                                <a:pt x="130235" y="376145"/>
                                <a:pt x="130260" y="376120"/>
                              </a:cubicBezTo>
                              <a:cubicBezTo>
                                <a:pt x="130349" y="376031"/>
                                <a:pt x="130387" y="376018"/>
                                <a:pt x="130463" y="376120"/>
                              </a:cubicBezTo>
                              <a:cubicBezTo>
                                <a:pt x="131263" y="377427"/>
                                <a:pt x="130984" y="380792"/>
                                <a:pt x="131199" y="382798"/>
                              </a:cubicBezTo>
                              <a:cubicBezTo>
                                <a:pt x="131479" y="385578"/>
                                <a:pt x="132380" y="388333"/>
                                <a:pt x="131720" y="390199"/>
                              </a:cubicBezTo>
                              <a:cubicBezTo>
                                <a:pt x="131441" y="390948"/>
                                <a:pt x="130653" y="392548"/>
                                <a:pt x="130146" y="393640"/>
                              </a:cubicBezTo>
                              <a:cubicBezTo>
                                <a:pt x="129435" y="395214"/>
                                <a:pt x="129714" y="391736"/>
                                <a:pt x="129739" y="390923"/>
                              </a:cubicBezTo>
                              <a:cubicBezTo>
                                <a:pt x="129777" y="388790"/>
                                <a:pt x="129689" y="384918"/>
                                <a:pt x="129739" y="381972"/>
                              </a:cubicBezTo>
                              <a:moveTo>
                                <a:pt x="129739" y="369759"/>
                              </a:moveTo>
                              <a:cubicBezTo>
                                <a:pt x="130666" y="369505"/>
                                <a:pt x="132659" y="369670"/>
                                <a:pt x="133383" y="370178"/>
                              </a:cubicBezTo>
                              <a:cubicBezTo>
                                <a:pt x="133472" y="370254"/>
                                <a:pt x="133574" y="370889"/>
                                <a:pt x="133586" y="370914"/>
                              </a:cubicBezTo>
                              <a:cubicBezTo>
                                <a:pt x="133739" y="371105"/>
                                <a:pt x="134348" y="371029"/>
                                <a:pt x="134627" y="371232"/>
                              </a:cubicBezTo>
                              <a:cubicBezTo>
                                <a:pt x="135237" y="371676"/>
                                <a:pt x="135503" y="372540"/>
                                <a:pt x="136087" y="372997"/>
                              </a:cubicBezTo>
                              <a:cubicBezTo>
                                <a:pt x="137395" y="374025"/>
                                <a:pt x="139858" y="373898"/>
                                <a:pt x="140988" y="375180"/>
                              </a:cubicBezTo>
                              <a:cubicBezTo>
                                <a:pt x="141102" y="375320"/>
                                <a:pt x="141839" y="376298"/>
                                <a:pt x="141508" y="376755"/>
                              </a:cubicBezTo>
                              <a:cubicBezTo>
                                <a:pt x="141382" y="376932"/>
                                <a:pt x="137535" y="377707"/>
                                <a:pt x="137243" y="377694"/>
                              </a:cubicBezTo>
                              <a:cubicBezTo>
                                <a:pt x="137052" y="377681"/>
                                <a:pt x="134704" y="375625"/>
                                <a:pt x="134005" y="374977"/>
                              </a:cubicBezTo>
                              <a:cubicBezTo>
                                <a:pt x="132456" y="373555"/>
                                <a:pt x="130958" y="372095"/>
                                <a:pt x="129511" y="370483"/>
                              </a:cubicBezTo>
                              <a:cubicBezTo>
                                <a:pt x="129257" y="370191"/>
                                <a:pt x="128965" y="369988"/>
                                <a:pt x="129739" y="369759"/>
                              </a:cubicBezTo>
                              <a:moveTo>
                                <a:pt x="145584" y="380398"/>
                              </a:moveTo>
                              <a:cubicBezTo>
                                <a:pt x="146574" y="380881"/>
                                <a:pt x="146917" y="382404"/>
                                <a:pt x="147869" y="383217"/>
                              </a:cubicBezTo>
                              <a:cubicBezTo>
                                <a:pt x="148301" y="383572"/>
                                <a:pt x="149456" y="384207"/>
                                <a:pt x="150167" y="384359"/>
                              </a:cubicBezTo>
                              <a:cubicBezTo>
                                <a:pt x="151018" y="384562"/>
                                <a:pt x="152859" y="384220"/>
                                <a:pt x="153405" y="384461"/>
                              </a:cubicBezTo>
                              <a:cubicBezTo>
                                <a:pt x="154357" y="384905"/>
                                <a:pt x="153862" y="387813"/>
                                <a:pt x="153405" y="388638"/>
                              </a:cubicBezTo>
                              <a:cubicBezTo>
                                <a:pt x="152732" y="389806"/>
                                <a:pt x="149507" y="391824"/>
                                <a:pt x="147983" y="391240"/>
                              </a:cubicBezTo>
                              <a:cubicBezTo>
                                <a:pt x="147552" y="391075"/>
                                <a:pt x="146536" y="389120"/>
                                <a:pt x="146104" y="388536"/>
                              </a:cubicBezTo>
                              <a:cubicBezTo>
                                <a:pt x="144010" y="385743"/>
                                <a:pt x="141839" y="383280"/>
                                <a:pt x="139744" y="381236"/>
                              </a:cubicBezTo>
                              <a:lnTo>
                                <a:pt x="139744" y="381211"/>
                              </a:lnTo>
                              <a:cubicBezTo>
                                <a:pt x="139896" y="381211"/>
                                <a:pt x="140023" y="381160"/>
                                <a:pt x="140137" y="381135"/>
                              </a:cubicBezTo>
                              <a:cubicBezTo>
                                <a:pt x="142067" y="381795"/>
                                <a:pt x="143616" y="379459"/>
                                <a:pt x="145584" y="380398"/>
                              </a:cubicBezTo>
                              <a:moveTo>
                                <a:pt x="142448" y="291452"/>
                              </a:moveTo>
                              <a:cubicBezTo>
                                <a:pt x="147412" y="289014"/>
                                <a:pt x="153392" y="289065"/>
                                <a:pt x="158724" y="290830"/>
                              </a:cubicBezTo>
                              <a:cubicBezTo>
                                <a:pt x="160552" y="291452"/>
                                <a:pt x="162800" y="291553"/>
                                <a:pt x="164666" y="291985"/>
                              </a:cubicBezTo>
                              <a:cubicBezTo>
                                <a:pt x="169744" y="293178"/>
                                <a:pt x="172004" y="296479"/>
                                <a:pt x="174670" y="299907"/>
                              </a:cubicBezTo>
                              <a:cubicBezTo>
                                <a:pt x="175127" y="300504"/>
                                <a:pt x="176790" y="302510"/>
                                <a:pt x="176854" y="302510"/>
                              </a:cubicBezTo>
                              <a:cubicBezTo>
                                <a:pt x="177616" y="302472"/>
                                <a:pt x="178149" y="299564"/>
                                <a:pt x="178111" y="298549"/>
                              </a:cubicBezTo>
                              <a:cubicBezTo>
                                <a:pt x="177946" y="292670"/>
                                <a:pt x="171661" y="289331"/>
                                <a:pt x="169871" y="284990"/>
                              </a:cubicBezTo>
                              <a:cubicBezTo>
                                <a:pt x="168919" y="282666"/>
                                <a:pt x="170938" y="282996"/>
                                <a:pt x="172690" y="283644"/>
                              </a:cubicBezTo>
                              <a:cubicBezTo>
                                <a:pt x="175711" y="284761"/>
                                <a:pt x="181704" y="285802"/>
                                <a:pt x="181551" y="281663"/>
                              </a:cubicBezTo>
                              <a:cubicBezTo>
                                <a:pt x="181513" y="280660"/>
                                <a:pt x="180713" y="279683"/>
                                <a:pt x="180726" y="278642"/>
                              </a:cubicBezTo>
                              <a:cubicBezTo>
                                <a:pt x="180726" y="277715"/>
                                <a:pt x="181386" y="276318"/>
                                <a:pt x="182085" y="275925"/>
                              </a:cubicBezTo>
                              <a:cubicBezTo>
                                <a:pt x="182669" y="275595"/>
                                <a:pt x="183481" y="275836"/>
                                <a:pt x="184154" y="275506"/>
                              </a:cubicBezTo>
                              <a:cubicBezTo>
                                <a:pt x="190997" y="272218"/>
                                <a:pt x="189347" y="260360"/>
                                <a:pt x="190629" y="251524"/>
                              </a:cubicBezTo>
                              <a:cubicBezTo>
                                <a:pt x="190997" y="248984"/>
                                <a:pt x="191581" y="246839"/>
                                <a:pt x="192076" y="244757"/>
                              </a:cubicBezTo>
                              <a:cubicBezTo>
                                <a:pt x="192229" y="244135"/>
                                <a:pt x="194780" y="244516"/>
                                <a:pt x="195631" y="244541"/>
                              </a:cubicBezTo>
                              <a:cubicBezTo>
                                <a:pt x="196139" y="244566"/>
                                <a:pt x="198792" y="244300"/>
                                <a:pt x="199059" y="244541"/>
                              </a:cubicBezTo>
                              <a:cubicBezTo>
                                <a:pt x="199338" y="244769"/>
                                <a:pt x="198577" y="248959"/>
                                <a:pt x="198437" y="249746"/>
                              </a:cubicBezTo>
                              <a:cubicBezTo>
                                <a:pt x="197650" y="254418"/>
                                <a:pt x="196977" y="260207"/>
                                <a:pt x="196672" y="265184"/>
                              </a:cubicBezTo>
                              <a:cubicBezTo>
                                <a:pt x="195936" y="277131"/>
                                <a:pt x="195923" y="288989"/>
                                <a:pt x="194692" y="300542"/>
                              </a:cubicBezTo>
                              <a:cubicBezTo>
                                <a:pt x="193613" y="310698"/>
                                <a:pt x="192724" y="319941"/>
                                <a:pt x="191150" y="329412"/>
                              </a:cubicBezTo>
                              <a:lnTo>
                                <a:pt x="191213" y="329425"/>
                              </a:lnTo>
                              <a:cubicBezTo>
                                <a:pt x="191150" y="329666"/>
                                <a:pt x="191124" y="329894"/>
                                <a:pt x="191099" y="330098"/>
                              </a:cubicBezTo>
                              <a:cubicBezTo>
                                <a:pt x="191073" y="330174"/>
                                <a:pt x="191124" y="330250"/>
                                <a:pt x="191200" y="330275"/>
                              </a:cubicBezTo>
                              <a:lnTo>
                                <a:pt x="191226" y="330275"/>
                              </a:lnTo>
                              <a:cubicBezTo>
                                <a:pt x="191302" y="330275"/>
                                <a:pt x="191353" y="330225"/>
                                <a:pt x="191378" y="330148"/>
                              </a:cubicBezTo>
                              <a:cubicBezTo>
                                <a:pt x="191416" y="329907"/>
                                <a:pt x="191429" y="329691"/>
                                <a:pt x="191492" y="329488"/>
                              </a:cubicBezTo>
                              <a:cubicBezTo>
                                <a:pt x="193651" y="323305"/>
                                <a:pt x="194476" y="315472"/>
                                <a:pt x="195530" y="308566"/>
                              </a:cubicBezTo>
                              <a:cubicBezTo>
                                <a:pt x="195618" y="307943"/>
                                <a:pt x="195872" y="305506"/>
                                <a:pt x="196152" y="305430"/>
                              </a:cubicBezTo>
                              <a:cubicBezTo>
                                <a:pt x="196406" y="305366"/>
                                <a:pt x="197053" y="307131"/>
                                <a:pt x="197078" y="307207"/>
                              </a:cubicBezTo>
                              <a:cubicBezTo>
                                <a:pt x="199161" y="311460"/>
                                <a:pt x="200316" y="316970"/>
                                <a:pt x="201154" y="322010"/>
                              </a:cubicBezTo>
                              <a:cubicBezTo>
                                <a:pt x="202309" y="328980"/>
                                <a:pt x="202842" y="337080"/>
                                <a:pt x="202512" y="344850"/>
                              </a:cubicBezTo>
                              <a:cubicBezTo>
                                <a:pt x="202271" y="350512"/>
                                <a:pt x="201903" y="355857"/>
                                <a:pt x="200532" y="360796"/>
                              </a:cubicBezTo>
                              <a:cubicBezTo>
                                <a:pt x="199681" y="363868"/>
                                <a:pt x="197853" y="366750"/>
                                <a:pt x="197193" y="369543"/>
                              </a:cubicBezTo>
                              <a:cubicBezTo>
                                <a:pt x="196126" y="374139"/>
                                <a:pt x="193333" y="377872"/>
                                <a:pt x="192292" y="382899"/>
                              </a:cubicBezTo>
                              <a:cubicBezTo>
                                <a:pt x="191327" y="387533"/>
                                <a:pt x="190616" y="392840"/>
                                <a:pt x="190210" y="397702"/>
                              </a:cubicBezTo>
                              <a:lnTo>
                                <a:pt x="190286" y="397677"/>
                              </a:lnTo>
                              <a:cubicBezTo>
                                <a:pt x="190261" y="397740"/>
                                <a:pt x="190223" y="397817"/>
                                <a:pt x="190223" y="397893"/>
                              </a:cubicBezTo>
                              <a:cubicBezTo>
                                <a:pt x="190223" y="397943"/>
                                <a:pt x="190261" y="397994"/>
                                <a:pt x="190286" y="398045"/>
                              </a:cubicBezTo>
                              <a:lnTo>
                                <a:pt x="190210" y="398020"/>
                              </a:lnTo>
                              <a:cubicBezTo>
                                <a:pt x="188141" y="414258"/>
                                <a:pt x="186160" y="429378"/>
                                <a:pt x="184573" y="444943"/>
                              </a:cubicBezTo>
                              <a:cubicBezTo>
                                <a:pt x="184192" y="448701"/>
                                <a:pt x="183786" y="452662"/>
                                <a:pt x="184053" y="456192"/>
                              </a:cubicBezTo>
                              <a:cubicBezTo>
                                <a:pt x="184383" y="460432"/>
                                <a:pt x="186236" y="462578"/>
                                <a:pt x="189169" y="464126"/>
                              </a:cubicBezTo>
                              <a:cubicBezTo>
                                <a:pt x="203109" y="471515"/>
                                <a:pt x="224616" y="470881"/>
                                <a:pt x="241400" y="474550"/>
                              </a:cubicBezTo>
                              <a:cubicBezTo>
                                <a:pt x="238264" y="474778"/>
                                <a:pt x="234671" y="475096"/>
                                <a:pt x="231294" y="475388"/>
                              </a:cubicBezTo>
                              <a:lnTo>
                                <a:pt x="231294" y="475426"/>
                              </a:lnTo>
                              <a:cubicBezTo>
                                <a:pt x="231218" y="475426"/>
                                <a:pt x="231154" y="475400"/>
                                <a:pt x="231053" y="475400"/>
                              </a:cubicBezTo>
                              <a:cubicBezTo>
                                <a:pt x="231002" y="475400"/>
                                <a:pt x="230951" y="475400"/>
                                <a:pt x="230888" y="475413"/>
                              </a:cubicBezTo>
                              <a:cubicBezTo>
                                <a:pt x="230786" y="475426"/>
                                <a:pt x="230735" y="475527"/>
                                <a:pt x="230748" y="475629"/>
                              </a:cubicBezTo>
                              <a:cubicBezTo>
                                <a:pt x="230773" y="475718"/>
                                <a:pt x="230862" y="475781"/>
                                <a:pt x="230951" y="475756"/>
                              </a:cubicBezTo>
                              <a:lnTo>
                                <a:pt x="231053" y="475756"/>
                              </a:lnTo>
                              <a:cubicBezTo>
                                <a:pt x="231091" y="475756"/>
                                <a:pt x="231154" y="475768"/>
                                <a:pt x="231205" y="475781"/>
                              </a:cubicBezTo>
                              <a:lnTo>
                                <a:pt x="231180" y="475806"/>
                              </a:lnTo>
                              <a:cubicBezTo>
                                <a:pt x="234950" y="476746"/>
                                <a:pt x="240029" y="475730"/>
                                <a:pt x="243482" y="476949"/>
                              </a:cubicBezTo>
                              <a:cubicBezTo>
                                <a:pt x="239788" y="477000"/>
                                <a:pt x="235953" y="477355"/>
                                <a:pt x="232741" y="478092"/>
                              </a:cubicBezTo>
                              <a:lnTo>
                                <a:pt x="232386" y="478092"/>
                              </a:lnTo>
                              <a:cubicBezTo>
                                <a:pt x="232310" y="478092"/>
                                <a:pt x="232272" y="478143"/>
                                <a:pt x="232272" y="478193"/>
                              </a:cubicBezTo>
                              <a:cubicBezTo>
                                <a:pt x="232272" y="478269"/>
                                <a:pt x="232310" y="478308"/>
                                <a:pt x="232386" y="478308"/>
                              </a:cubicBezTo>
                              <a:lnTo>
                                <a:pt x="232741" y="478308"/>
                              </a:lnTo>
                              <a:cubicBezTo>
                                <a:pt x="233744" y="478549"/>
                                <a:pt x="236385" y="479856"/>
                                <a:pt x="235877" y="480605"/>
                              </a:cubicBezTo>
                              <a:cubicBezTo>
                                <a:pt x="235903" y="480580"/>
                                <a:pt x="233884" y="481253"/>
                                <a:pt x="233579" y="481329"/>
                              </a:cubicBezTo>
                              <a:cubicBezTo>
                                <a:pt x="229263" y="482256"/>
                                <a:pt x="223549" y="481037"/>
                                <a:pt x="219093" y="480504"/>
                              </a:cubicBezTo>
                              <a:cubicBezTo>
                                <a:pt x="210371" y="479437"/>
                                <a:pt x="200392" y="478587"/>
                                <a:pt x="191353" y="479450"/>
                              </a:cubicBezTo>
                              <a:cubicBezTo>
                                <a:pt x="186173" y="479945"/>
                                <a:pt x="181551" y="479222"/>
                                <a:pt x="177273" y="479666"/>
                              </a:cubicBezTo>
                              <a:cubicBezTo>
                                <a:pt x="176473" y="479742"/>
                                <a:pt x="175635" y="479653"/>
                                <a:pt x="175089" y="479666"/>
                              </a:cubicBezTo>
                              <a:cubicBezTo>
                                <a:pt x="174848" y="479666"/>
                                <a:pt x="173439" y="480123"/>
                                <a:pt x="172791" y="479869"/>
                              </a:cubicBezTo>
                              <a:cubicBezTo>
                                <a:pt x="171864" y="479501"/>
                                <a:pt x="170925" y="475819"/>
                                <a:pt x="171433" y="474867"/>
                              </a:cubicBezTo>
                              <a:cubicBezTo>
                                <a:pt x="171623" y="474524"/>
                                <a:pt x="172969" y="473864"/>
                                <a:pt x="173109" y="473927"/>
                              </a:cubicBezTo>
                              <a:cubicBezTo>
                                <a:pt x="173363" y="474042"/>
                                <a:pt x="173337" y="475578"/>
                                <a:pt x="173528" y="475908"/>
                              </a:cubicBezTo>
                              <a:cubicBezTo>
                                <a:pt x="173934" y="476632"/>
                                <a:pt x="175178" y="477495"/>
                                <a:pt x="176130" y="477470"/>
                              </a:cubicBezTo>
                              <a:cubicBezTo>
                                <a:pt x="178352" y="477406"/>
                                <a:pt x="180675" y="476162"/>
                                <a:pt x="183011" y="475908"/>
                              </a:cubicBezTo>
                              <a:cubicBezTo>
                                <a:pt x="191149" y="475032"/>
                                <a:pt x="200024" y="477749"/>
                                <a:pt x="207502" y="477355"/>
                              </a:cubicBezTo>
                              <a:lnTo>
                                <a:pt x="207502" y="477317"/>
                              </a:lnTo>
                              <a:cubicBezTo>
                                <a:pt x="207578" y="477330"/>
                                <a:pt x="207654" y="477355"/>
                                <a:pt x="207705" y="477355"/>
                              </a:cubicBezTo>
                              <a:lnTo>
                                <a:pt x="207781" y="477355"/>
                              </a:lnTo>
                              <a:cubicBezTo>
                                <a:pt x="207895" y="477355"/>
                                <a:pt x="207997" y="477254"/>
                                <a:pt x="207997" y="477127"/>
                              </a:cubicBezTo>
                              <a:cubicBezTo>
                                <a:pt x="207997" y="477025"/>
                                <a:pt x="207883" y="476924"/>
                                <a:pt x="207768" y="476924"/>
                              </a:cubicBezTo>
                              <a:lnTo>
                                <a:pt x="207718" y="476924"/>
                              </a:lnTo>
                              <a:cubicBezTo>
                                <a:pt x="207692" y="476924"/>
                                <a:pt x="207629" y="476924"/>
                                <a:pt x="207591" y="476898"/>
                              </a:cubicBezTo>
                              <a:cubicBezTo>
                                <a:pt x="207578" y="476898"/>
                                <a:pt x="207578" y="476924"/>
                                <a:pt x="207565" y="476924"/>
                              </a:cubicBezTo>
                              <a:cubicBezTo>
                                <a:pt x="200316" y="475172"/>
                                <a:pt x="192597" y="474588"/>
                                <a:pt x="184154" y="473927"/>
                              </a:cubicBezTo>
                              <a:cubicBezTo>
                                <a:pt x="182986" y="473826"/>
                                <a:pt x="178276" y="473839"/>
                                <a:pt x="177793" y="473090"/>
                              </a:cubicBezTo>
                              <a:cubicBezTo>
                                <a:pt x="177133" y="472023"/>
                                <a:pt x="178593" y="469916"/>
                                <a:pt x="178631" y="469014"/>
                              </a:cubicBezTo>
                              <a:cubicBezTo>
                                <a:pt x="178631" y="468887"/>
                                <a:pt x="178695" y="468354"/>
                                <a:pt x="178682" y="468189"/>
                              </a:cubicBezTo>
                              <a:cubicBezTo>
                                <a:pt x="178631" y="467783"/>
                                <a:pt x="178606" y="467529"/>
                                <a:pt x="178530" y="467148"/>
                              </a:cubicBezTo>
                              <a:cubicBezTo>
                                <a:pt x="178123" y="464990"/>
                                <a:pt x="178022" y="460724"/>
                                <a:pt x="178111" y="457766"/>
                              </a:cubicBezTo>
                              <a:cubicBezTo>
                                <a:pt x="178619" y="443026"/>
                                <a:pt x="179063" y="428972"/>
                                <a:pt x="180206" y="414080"/>
                              </a:cubicBezTo>
                              <a:cubicBezTo>
                                <a:pt x="180625" y="408468"/>
                                <a:pt x="181374" y="403390"/>
                                <a:pt x="181653" y="397499"/>
                              </a:cubicBezTo>
                              <a:cubicBezTo>
                                <a:pt x="181818" y="393982"/>
                                <a:pt x="183024" y="391342"/>
                                <a:pt x="184052" y="388942"/>
                              </a:cubicBezTo>
                              <a:cubicBezTo>
                                <a:pt x="184662" y="387558"/>
                                <a:pt x="184992" y="386086"/>
                                <a:pt x="185411" y="384689"/>
                              </a:cubicBezTo>
                              <a:cubicBezTo>
                                <a:pt x="187925" y="375904"/>
                                <a:pt x="189512" y="366686"/>
                                <a:pt x="190210" y="356314"/>
                              </a:cubicBezTo>
                              <a:cubicBezTo>
                                <a:pt x="190794" y="347554"/>
                                <a:pt x="190845" y="335607"/>
                                <a:pt x="187709" y="328167"/>
                              </a:cubicBezTo>
                              <a:cubicBezTo>
                                <a:pt x="187480" y="327622"/>
                                <a:pt x="186998" y="327203"/>
                                <a:pt x="186757" y="326492"/>
                              </a:cubicBezTo>
                              <a:cubicBezTo>
                                <a:pt x="184827" y="320461"/>
                                <a:pt x="182085" y="316310"/>
                                <a:pt x="178936" y="311790"/>
                              </a:cubicBezTo>
                              <a:cubicBezTo>
                                <a:pt x="177743" y="310063"/>
                                <a:pt x="176955" y="308388"/>
                                <a:pt x="175813" y="306470"/>
                              </a:cubicBezTo>
                              <a:cubicBezTo>
                                <a:pt x="174721" y="304655"/>
                                <a:pt x="172766" y="302827"/>
                                <a:pt x="171331" y="300846"/>
                              </a:cubicBezTo>
                              <a:cubicBezTo>
                                <a:pt x="169922" y="298878"/>
                                <a:pt x="168424" y="296555"/>
                                <a:pt x="166646" y="295324"/>
                              </a:cubicBezTo>
                              <a:cubicBezTo>
                                <a:pt x="164424" y="293775"/>
                                <a:pt x="160895" y="293432"/>
                                <a:pt x="158292" y="293229"/>
                              </a:cubicBezTo>
                              <a:cubicBezTo>
                                <a:pt x="155537" y="293026"/>
                                <a:pt x="152186" y="291286"/>
                                <a:pt x="148809" y="291045"/>
                              </a:cubicBezTo>
                              <a:cubicBezTo>
                                <a:pt x="147793" y="290982"/>
                                <a:pt x="146942" y="291045"/>
                                <a:pt x="145368" y="291248"/>
                              </a:cubicBezTo>
                              <a:cubicBezTo>
                                <a:pt x="144581" y="291363"/>
                                <a:pt x="141369" y="291997"/>
                                <a:pt x="142448" y="291451"/>
                              </a:cubicBezTo>
                              <a:moveTo>
                                <a:pt x="145901" y="120364"/>
                              </a:moveTo>
                              <a:cubicBezTo>
                                <a:pt x="145749" y="121037"/>
                                <a:pt x="143933" y="116682"/>
                                <a:pt x="143908" y="115146"/>
                              </a:cubicBezTo>
                              <a:cubicBezTo>
                                <a:pt x="143883" y="113241"/>
                                <a:pt x="145673" y="115120"/>
                                <a:pt x="145990" y="113381"/>
                              </a:cubicBezTo>
                              <a:cubicBezTo>
                                <a:pt x="146143" y="112594"/>
                                <a:pt x="145482" y="112442"/>
                                <a:pt x="146206" y="112124"/>
                              </a:cubicBezTo>
                              <a:cubicBezTo>
                                <a:pt x="146727" y="111883"/>
                                <a:pt x="147412" y="110652"/>
                                <a:pt x="148187" y="110664"/>
                              </a:cubicBezTo>
                              <a:cubicBezTo>
                                <a:pt x="148644" y="110677"/>
                                <a:pt x="149558" y="112416"/>
                                <a:pt x="148910" y="113686"/>
                              </a:cubicBezTo>
                              <a:cubicBezTo>
                                <a:pt x="148148" y="115222"/>
                                <a:pt x="146257" y="118713"/>
                                <a:pt x="145901" y="120364"/>
                              </a:cubicBezTo>
                              <a:moveTo>
                                <a:pt x="144327" y="123804"/>
                              </a:moveTo>
                              <a:cubicBezTo>
                                <a:pt x="144327" y="123741"/>
                                <a:pt x="144492" y="122433"/>
                                <a:pt x="144543" y="122763"/>
                              </a:cubicBezTo>
                              <a:cubicBezTo>
                                <a:pt x="144479" y="122344"/>
                                <a:pt x="143464" y="121202"/>
                                <a:pt x="143908" y="120465"/>
                              </a:cubicBezTo>
                              <a:cubicBezTo>
                                <a:pt x="143908" y="120465"/>
                                <a:pt x="145343" y="122002"/>
                                <a:pt x="145482" y="122763"/>
                              </a:cubicBezTo>
                              <a:cubicBezTo>
                                <a:pt x="145711" y="124007"/>
                                <a:pt x="144619" y="126013"/>
                                <a:pt x="144327" y="123804"/>
                              </a:cubicBezTo>
                              <a:moveTo>
                                <a:pt x="138804" y="98260"/>
                              </a:moveTo>
                              <a:cubicBezTo>
                                <a:pt x="137230" y="91354"/>
                                <a:pt x="138995" y="84854"/>
                                <a:pt x="141204" y="80334"/>
                              </a:cubicBezTo>
                              <a:cubicBezTo>
                                <a:pt x="141610" y="79496"/>
                                <a:pt x="141851" y="80194"/>
                                <a:pt x="142029" y="80537"/>
                              </a:cubicBezTo>
                              <a:cubicBezTo>
                                <a:pt x="142270" y="80994"/>
                                <a:pt x="142930" y="81654"/>
                                <a:pt x="143286" y="82099"/>
                              </a:cubicBezTo>
                              <a:cubicBezTo>
                                <a:pt x="145152" y="84371"/>
                                <a:pt x="147729" y="86466"/>
                                <a:pt x="149228" y="88777"/>
                              </a:cubicBezTo>
                              <a:cubicBezTo>
                                <a:pt x="151094" y="91659"/>
                                <a:pt x="151411" y="96178"/>
                                <a:pt x="151843" y="99403"/>
                              </a:cubicBezTo>
                              <a:cubicBezTo>
                                <a:pt x="151957" y="100304"/>
                                <a:pt x="152592" y="102387"/>
                                <a:pt x="152363" y="102844"/>
                              </a:cubicBezTo>
                              <a:cubicBezTo>
                                <a:pt x="152135" y="103263"/>
                                <a:pt x="151526" y="102793"/>
                                <a:pt x="151322" y="102958"/>
                              </a:cubicBezTo>
                              <a:cubicBezTo>
                                <a:pt x="150129" y="103821"/>
                                <a:pt x="150624" y="106475"/>
                                <a:pt x="150370" y="108379"/>
                              </a:cubicBezTo>
                              <a:cubicBezTo>
                                <a:pt x="149367" y="107338"/>
                                <a:pt x="149190" y="104126"/>
                                <a:pt x="149228" y="102640"/>
                              </a:cubicBezTo>
                              <a:cubicBezTo>
                                <a:pt x="149316" y="98476"/>
                                <a:pt x="150281" y="92992"/>
                                <a:pt x="148085" y="88980"/>
                              </a:cubicBezTo>
                              <a:cubicBezTo>
                                <a:pt x="147501" y="87926"/>
                                <a:pt x="145800" y="85895"/>
                                <a:pt x="145051" y="85120"/>
                              </a:cubicBezTo>
                              <a:cubicBezTo>
                                <a:pt x="144759" y="84803"/>
                                <a:pt x="142981" y="83229"/>
                                <a:pt x="142651" y="83457"/>
                              </a:cubicBezTo>
                              <a:cubicBezTo>
                                <a:pt x="142156" y="83813"/>
                                <a:pt x="143210" y="85615"/>
                                <a:pt x="143387" y="86060"/>
                              </a:cubicBezTo>
                              <a:cubicBezTo>
                                <a:pt x="144098" y="87698"/>
                                <a:pt x="144454" y="88878"/>
                                <a:pt x="144758" y="90021"/>
                              </a:cubicBezTo>
                              <a:cubicBezTo>
                                <a:pt x="144962" y="90872"/>
                                <a:pt x="145533" y="91671"/>
                                <a:pt x="145584" y="92420"/>
                              </a:cubicBezTo>
                              <a:cubicBezTo>
                                <a:pt x="145660" y="93817"/>
                                <a:pt x="145127" y="99136"/>
                                <a:pt x="144644" y="99301"/>
                              </a:cubicBezTo>
                              <a:cubicBezTo>
                                <a:pt x="144441" y="99378"/>
                                <a:pt x="144009" y="98502"/>
                                <a:pt x="143819" y="98159"/>
                              </a:cubicBezTo>
                              <a:cubicBezTo>
                                <a:pt x="142727" y="96318"/>
                                <a:pt x="141953" y="94312"/>
                                <a:pt x="140810" y="93195"/>
                              </a:cubicBezTo>
                              <a:cubicBezTo>
                                <a:pt x="140772" y="92992"/>
                                <a:pt x="140747" y="92789"/>
                                <a:pt x="140721" y="92560"/>
                              </a:cubicBezTo>
                              <a:cubicBezTo>
                                <a:pt x="140708" y="92484"/>
                                <a:pt x="140645" y="92420"/>
                                <a:pt x="140556" y="92433"/>
                              </a:cubicBezTo>
                              <a:cubicBezTo>
                                <a:pt x="140467" y="92433"/>
                                <a:pt x="140416" y="92509"/>
                                <a:pt x="140429" y="92585"/>
                              </a:cubicBezTo>
                              <a:cubicBezTo>
                                <a:pt x="140454" y="92827"/>
                                <a:pt x="140467" y="93093"/>
                                <a:pt x="140543" y="93360"/>
                              </a:cubicBezTo>
                              <a:lnTo>
                                <a:pt x="140467" y="93360"/>
                              </a:lnTo>
                              <a:cubicBezTo>
                                <a:pt x="140912" y="98819"/>
                                <a:pt x="141508" y="104050"/>
                                <a:pt x="144543" y="107020"/>
                              </a:cubicBezTo>
                              <a:cubicBezTo>
                                <a:pt x="144974" y="107465"/>
                                <a:pt x="146498" y="108430"/>
                                <a:pt x="146523" y="108684"/>
                              </a:cubicBezTo>
                              <a:cubicBezTo>
                                <a:pt x="146561" y="109242"/>
                                <a:pt x="144809" y="110169"/>
                                <a:pt x="144758" y="110144"/>
                              </a:cubicBezTo>
                              <a:cubicBezTo>
                                <a:pt x="144682" y="110131"/>
                                <a:pt x="144035" y="108988"/>
                                <a:pt x="143908" y="108785"/>
                              </a:cubicBezTo>
                              <a:cubicBezTo>
                                <a:pt x="141800" y="105713"/>
                                <a:pt x="139629" y="101904"/>
                                <a:pt x="138804" y="98260"/>
                              </a:cubicBezTo>
                              <a:moveTo>
                                <a:pt x="161949" y="130063"/>
                              </a:moveTo>
                              <a:cubicBezTo>
                                <a:pt x="159803" y="129974"/>
                                <a:pt x="157048" y="129670"/>
                                <a:pt x="155068" y="128603"/>
                              </a:cubicBezTo>
                              <a:cubicBezTo>
                                <a:pt x="153862" y="127956"/>
                                <a:pt x="152059" y="126750"/>
                                <a:pt x="151526" y="126102"/>
                              </a:cubicBezTo>
                              <a:cubicBezTo>
                                <a:pt x="151107" y="125607"/>
                                <a:pt x="150599" y="123131"/>
                                <a:pt x="150370" y="122446"/>
                              </a:cubicBezTo>
                              <a:cubicBezTo>
                                <a:pt x="150294" y="122192"/>
                                <a:pt x="150205" y="122002"/>
                                <a:pt x="150142" y="121887"/>
                              </a:cubicBezTo>
                              <a:cubicBezTo>
                                <a:pt x="150205" y="121989"/>
                                <a:pt x="150307" y="122129"/>
                                <a:pt x="150485" y="122357"/>
                              </a:cubicBezTo>
                              <a:cubicBezTo>
                                <a:pt x="151069" y="123093"/>
                                <a:pt x="152046" y="123449"/>
                                <a:pt x="152770" y="124122"/>
                              </a:cubicBezTo>
                              <a:cubicBezTo>
                                <a:pt x="155207" y="126369"/>
                                <a:pt x="158153" y="129327"/>
                                <a:pt x="161949" y="130063"/>
                              </a:cubicBezTo>
                              <a:moveTo>
                                <a:pt x="157150" y="112543"/>
                              </a:moveTo>
                              <a:cubicBezTo>
                                <a:pt x="158128" y="111870"/>
                                <a:pt x="158470" y="111528"/>
                                <a:pt x="159562" y="111299"/>
                              </a:cubicBezTo>
                              <a:cubicBezTo>
                                <a:pt x="160146" y="111172"/>
                                <a:pt x="161797" y="110944"/>
                                <a:pt x="162685" y="111299"/>
                              </a:cubicBezTo>
                              <a:cubicBezTo>
                                <a:pt x="162533" y="111236"/>
                                <a:pt x="164590" y="112365"/>
                                <a:pt x="164983" y="112746"/>
                              </a:cubicBezTo>
                              <a:cubicBezTo>
                                <a:pt x="166392" y="114194"/>
                                <a:pt x="163980" y="112962"/>
                                <a:pt x="163193" y="112848"/>
                              </a:cubicBezTo>
                              <a:cubicBezTo>
                                <a:pt x="161009" y="112556"/>
                                <a:pt x="159143" y="113457"/>
                                <a:pt x="157772" y="114105"/>
                              </a:cubicBezTo>
                              <a:cubicBezTo>
                                <a:pt x="157645" y="114168"/>
                                <a:pt x="156248" y="114689"/>
                                <a:pt x="156007" y="114625"/>
                              </a:cubicBezTo>
                              <a:cubicBezTo>
                                <a:pt x="156413" y="114727"/>
                                <a:pt x="155169" y="113737"/>
                                <a:pt x="155271" y="114105"/>
                              </a:cubicBezTo>
                              <a:cubicBezTo>
                                <a:pt x="155119" y="113533"/>
                                <a:pt x="156807" y="112784"/>
                                <a:pt x="157150" y="112543"/>
                              </a:cubicBezTo>
                              <a:moveTo>
                                <a:pt x="158089" y="103999"/>
                              </a:moveTo>
                              <a:cubicBezTo>
                                <a:pt x="159372" y="103783"/>
                                <a:pt x="161593" y="103250"/>
                                <a:pt x="164031" y="103364"/>
                              </a:cubicBezTo>
                              <a:cubicBezTo>
                                <a:pt x="166558" y="103504"/>
                                <a:pt x="169198" y="104723"/>
                                <a:pt x="170811" y="106500"/>
                              </a:cubicBezTo>
                              <a:cubicBezTo>
                                <a:pt x="170950" y="106640"/>
                                <a:pt x="172106" y="108493"/>
                                <a:pt x="172169" y="108379"/>
                              </a:cubicBezTo>
                              <a:cubicBezTo>
                                <a:pt x="172055" y="108646"/>
                                <a:pt x="170341" y="107516"/>
                                <a:pt x="170595" y="107643"/>
                              </a:cubicBezTo>
                              <a:cubicBezTo>
                                <a:pt x="167230" y="105916"/>
                                <a:pt x="162482" y="104646"/>
                                <a:pt x="157467" y="104723"/>
                              </a:cubicBezTo>
                              <a:cubicBezTo>
                                <a:pt x="157429" y="104723"/>
                                <a:pt x="155626" y="105370"/>
                                <a:pt x="155690" y="104621"/>
                              </a:cubicBezTo>
                              <a:cubicBezTo>
                                <a:pt x="155753" y="104037"/>
                                <a:pt x="157721" y="104050"/>
                                <a:pt x="158089" y="103999"/>
                              </a:cubicBezTo>
                              <a:moveTo>
                                <a:pt x="165186" y="97943"/>
                              </a:moveTo>
                              <a:cubicBezTo>
                                <a:pt x="165453" y="96940"/>
                                <a:pt x="165364" y="95074"/>
                                <a:pt x="165707" y="93982"/>
                              </a:cubicBezTo>
                              <a:cubicBezTo>
                                <a:pt x="166139" y="92573"/>
                                <a:pt x="166989" y="91037"/>
                                <a:pt x="167472" y="89399"/>
                              </a:cubicBezTo>
                              <a:cubicBezTo>
                                <a:pt x="167954" y="87774"/>
                                <a:pt x="168335" y="85869"/>
                                <a:pt x="168932" y="84498"/>
                              </a:cubicBezTo>
                              <a:cubicBezTo>
                                <a:pt x="169871" y="82340"/>
                                <a:pt x="170963" y="80588"/>
                                <a:pt x="171331" y="78658"/>
                              </a:cubicBezTo>
                              <a:cubicBezTo>
                                <a:pt x="171344" y="78620"/>
                                <a:pt x="171306" y="78455"/>
                                <a:pt x="171331" y="78442"/>
                              </a:cubicBezTo>
                              <a:cubicBezTo>
                                <a:pt x="171522" y="78303"/>
                                <a:pt x="172550" y="79852"/>
                                <a:pt x="172690" y="80220"/>
                              </a:cubicBezTo>
                              <a:cubicBezTo>
                                <a:pt x="173083" y="81299"/>
                                <a:pt x="173033" y="82416"/>
                                <a:pt x="173109" y="83241"/>
                              </a:cubicBezTo>
                              <a:cubicBezTo>
                                <a:pt x="173324" y="85768"/>
                                <a:pt x="172347" y="89183"/>
                                <a:pt x="171027" y="91583"/>
                              </a:cubicBezTo>
                              <a:cubicBezTo>
                                <a:pt x="169655" y="94046"/>
                                <a:pt x="169224" y="95366"/>
                                <a:pt x="168627" y="97626"/>
                              </a:cubicBezTo>
                              <a:cubicBezTo>
                                <a:pt x="168208" y="99200"/>
                                <a:pt x="166431" y="102260"/>
                                <a:pt x="164755" y="100660"/>
                              </a:cubicBezTo>
                              <a:cubicBezTo>
                                <a:pt x="163777" y="99695"/>
                                <a:pt x="164945" y="98845"/>
                                <a:pt x="165186" y="97943"/>
                              </a:cubicBezTo>
                              <a:moveTo>
                                <a:pt x="157937" y="117444"/>
                              </a:moveTo>
                              <a:cubicBezTo>
                                <a:pt x="158204" y="117977"/>
                                <a:pt x="158102" y="119526"/>
                                <a:pt x="159435" y="119805"/>
                              </a:cubicBezTo>
                              <a:cubicBezTo>
                                <a:pt x="161314" y="120186"/>
                                <a:pt x="163180" y="118840"/>
                                <a:pt x="162266" y="116606"/>
                              </a:cubicBezTo>
                              <a:cubicBezTo>
                                <a:pt x="162114" y="116238"/>
                                <a:pt x="161962" y="116415"/>
                                <a:pt x="162685" y="116301"/>
                              </a:cubicBezTo>
                              <a:cubicBezTo>
                                <a:pt x="164463" y="115996"/>
                                <a:pt x="164272" y="119132"/>
                                <a:pt x="163409" y="120148"/>
                              </a:cubicBezTo>
                              <a:cubicBezTo>
                                <a:pt x="162292" y="121494"/>
                                <a:pt x="159676" y="121379"/>
                                <a:pt x="158204" y="120148"/>
                              </a:cubicBezTo>
                              <a:cubicBezTo>
                                <a:pt x="157861" y="119881"/>
                                <a:pt x="156185" y="117355"/>
                                <a:pt x="157353" y="117545"/>
                              </a:cubicBezTo>
                              <a:cubicBezTo>
                                <a:pt x="157429" y="117558"/>
                                <a:pt x="157861" y="117329"/>
                                <a:pt x="157937" y="117444"/>
                              </a:cubicBezTo>
                              <a:moveTo>
                                <a:pt x="160882" y="117977"/>
                              </a:moveTo>
                              <a:cubicBezTo>
                                <a:pt x="160882" y="118358"/>
                                <a:pt x="160425" y="118650"/>
                                <a:pt x="159854" y="118650"/>
                              </a:cubicBezTo>
                              <a:cubicBezTo>
                                <a:pt x="159283" y="118650"/>
                                <a:pt x="158838" y="118358"/>
                                <a:pt x="158838" y="117977"/>
                              </a:cubicBezTo>
                              <a:cubicBezTo>
                                <a:pt x="158838" y="117609"/>
                                <a:pt x="159283" y="117304"/>
                                <a:pt x="159854" y="117304"/>
                              </a:cubicBezTo>
                              <a:cubicBezTo>
                                <a:pt x="160425" y="117304"/>
                                <a:pt x="160882" y="117609"/>
                                <a:pt x="160882" y="117977"/>
                              </a:cubicBezTo>
                              <a:moveTo>
                                <a:pt x="157353" y="116301"/>
                              </a:moveTo>
                              <a:cubicBezTo>
                                <a:pt x="157125" y="116073"/>
                                <a:pt x="158293" y="115184"/>
                                <a:pt x="158724" y="115057"/>
                              </a:cubicBezTo>
                              <a:cubicBezTo>
                                <a:pt x="159854" y="114663"/>
                                <a:pt x="160832" y="114473"/>
                                <a:pt x="161632" y="114308"/>
                              </a:cubicBezTo>
                              <a:cubicBezTo>
                                <a:pt x="162444" y="114156"/>
                                <a:pt x="163879" y="114397"/>
                                <a:pt x="164234" y="114943"/>
                              </a:cubicBezTo>
                              <a:cubicBezTo>
                                <a:pt x="165059" y="116187"/>
                                <a:pt x="162634" y="115222"/>
                                <a:pt x="162266" y="115260"/>
                              </a:cubicBezTo>
                              <a:cubicBezTo>
                                <a:pt x="161822" y="115298"/>
                                <a:pt x="157797" y="116720"/>
                                <a:pt x="157353" y="116301"/>
                              </a:cubicBezTo>
                              <a:moveTo>
                                <a:pt x="175292" y="118701"/>
                              </a:moveTo>
                              <a:cubicBezTo>
                                <a:pt x="176803" y="119615"/>
                                <a:pt x="178187" y="121494"/>
                                <a:pt x="179990" y="123284"/>
                              </a:cubicBezTo>
                              <a:cubicBezTo>
                                <a:pt x="181577" y="124871"/>
                                <a:pt x="183557" y="126039"/>
                                <a:pt x="184573" y="127143"/>
                              </a:cubicBezTo>
                              <a:cubicBezTo>
                                <a:pt x="185132" y="127753"/>
                                <a:pt x="184662" y="127600"/>
                                <a:pt x="185513" y="127867"/>
                              </a:cubicBezTo>
                              <a:cubicBezTo>
                                <a:pt x="185703" y="127930"/>
                                <a:pt x="186033" y="128565"/>
                                <a:pt x="186452" y="128819"/>
                              </a:cubicBezTo>
                              <a:cubicBezTo>
                                <a:pt x="187811" y="129619"/>
                                <a:pt x="189575" y="129759"/>
                                <a:pt x="189994" y="130266"/>
                              </a:cubicBezTo>
                              <a:cubicBezTo>
                                <a:pt x="190159" y="130469"/>
                                <a:pt x="190756" y="132399"/>
                                <a:pt x="190210" y="132767"/>
                              </a:cubicBezTo>
                              <a:cubicBezTo>
                                <a:pt x="190108" y="132844"/>
                                <a:pt x="187379" y="131422"/>
                                <a:pt x="187392" y="131422"/>
                              </a:cubicBezTo>
                              <a:cubicBezTo>
                                <a:pt x="187201" y="131371"/>
                                <a:pt x="186973" y="131536"/>
                                <a:pt x="186757" y="131523"/>
                              </a:cubicBezTo>
                              <a:cubicBezTo>
                                <a:pt x="185589" y="131409"/>
                                <a:pt x="185144" y="129924"/>
                                <a:pt x="184472" y="129759"/>
                              </a:cubicBezTo>
                              <a:cubicBezTo>
                                <a:pt x="183938" y="129606"/>
                                <a:pt x="182478" y="129847"/>
                                <a:pt x="182085" y="130165"/>
                              </a:cubicBezTo>
                              <a:cubicBezTo>
                                <a:pt x="180828" y="131168"/>
                                <a:pt x="182301" y="133491"/>
                                <a:pt x="183012" y="133910"/>
                              </a:cubicBezTo>
                              <a:cubicBezTo>
                                <a:pt x="185132" y="135192"/>
                                <a:pt x="186922" y="133808"/>
                                <a:pt x="187506" y="136944"/>
                              </a:cubicBezTo>
                              <a:cubicBezTo>
                                <a:pt x="187607" y="137592"/>
                                <a:pt x="188052" y="139204"/>
                                <a:pt x="188534" y="139649"/>
                              </a:cubicBezTo>
                              <a:cubicBezTo>
                                <a:pt x="189042" y="140131"/>
                                <a:pt x="185271" y="142708"/>
                                <a:pt x="184472" y="143089"/>
                              </a:cubicBezTo>
                              <a:cubicBezTo>
                                <a:pt x="183075" y="143749"/>
                                <a:pt x="180574" y="143724"/>
                                <a:pt x="178936" y="143292"/>
                              </a:cubicBezTo>
                              <a:cubicBezTo>
                                <a:pt x="177540" y="142937"/>
                                <a:pt x="175978" y="140893"/>
                                <a:pt x="174150" y="141845"/>
                              </a:cubicBezTo>
                              <a:cubicBezTo>
                                <a:pt x="173477" y="142200"/>
                                <a:pt x="173705" y="143495"/>
                                <a:pt x="173007" y="143825"/>
                              </a:cubicBezTo>
                              <a:cubicBezTo>
                                <a:pt x="171953" y="144308"/>
                                <a:pt x="168817" y="143470"/>
                                <a:pt x="167789" y="143394"/>
                              </a:cubicBezTo>
                              <a:cubicBezTo>
                                <a:pt x="164844" y="143216"/>
                                <a:pt x="161949" y="143381"/>
                                <a:pt x="159245" y="142683"/>
                              </a:cubicBezTo>
                              <a:cubicBezTo>
                                <a:pt x="156579" y="141972"/>
                                <a:pt x="153506" y="139801"/>
                                <a:pt x="152160" y="138087"/>
                              </a:cubicBezTo>
                              <a:cubicBezTo>
                                <a:pt x="150980" y="136614"/>
                                <a:pt x="150002" y="134215"/>
                                <a:pt x="149647" y="132971"/>
                              </a:cubicBezTo>
                              <a:cubicBezTo>
                                <a:pt x="149304" y="131764"/>
                                <a:pt x="148809" y="128756"/>
                                <a:pt x="148606" y="127232"/>
                              </a:cubicBezTo>
                              <a:cubicBezTo>
                                <a:pt x="148555" y="126864"/>
                                <a:pt x="150129" y="129454"/>
                                <a:pt x="150485" y="130165"/>
                              </a:cubicBezTo>
                              <a:cubicBezTo>
                                <a:pt x="151119" y="131485"/>
                                <a:pt x="151615" y="132488"/>
                                <a:pt x="152364" y="133402"/>
                              </a:cubicBezTo>
                              <a:cubicBezTo>
                                <a:pt x="154408" y="135903"/>
                                <a:pt x="156909" y="137858"/>
                                <a:pt x="159448" y="139763"/>
                              </a:cubicBezTo>
                              <a:cubicBezTo>
                                <a:pt x="162228" y="141832"/>
                                <a:pt x="168716" y="141896"/>
                                <a:pt x="172690" y="141324"/>
                              </a:cubicBezTo>
                              <a:cubicBezTo>
                                <a:pt x="173680" y="141172"/>
                                <a:pt x="174213" y="141363"/>
                                <a:pt x="173426" y="140271"/>
                              </a:cubicBezTo>
                              <a:cubicBezTo>
                                <a:pt x="172728" y="139344"/>
                                <a:pt x="169985" y="138125"/>
                                <a:pt x="169249" y="136944"/>
                              </a:cubicBezTo>
                              <a:cubicBezTo>
                                <a:pt x="169021" y="136576"/>
                                <a:pt x="170874" y="136627"/>
                                <a:pt x="172169" y="136944"/>
                              </a:cubicBezTo>
                              <a:cubicBezTo>
                                <a:pt x="174658" y="137528"/>
                                <a:pt x="177032" y="140601"/>
                                <a:pt x="179253" y="141528"/>
                              </a:cubicBezTo>
                              <a:cubicBezTo>
                                <a:pt x="179584" y="141667"/>
                                <a:pt x="182948" y="142124"/>
                                <a:pt x="183011" y="141324"/>
                              </a:cubicBezTo>
                              <a:cubicBezTo>
                                <a:pt x="183062" y="140652"/>
                                <a:pt x="181716" y="140829"/>
                                <a:pt x="181234" y="140588"/>
                              </a:cubicBezTo>
                              <a:cubicBezTo>
                                <a:pt x="180739" y="140334"/>
                                <a:pt x="179444" y="139331"/>
                                <a:pt x="179165" y="139026"/>
                              </a:cubicBezTo>
                              <a:cubicBezTo>
                                <a:pt x="178682" y="138519"/>
                                <a:pt x="176549" y="135891"/>
                                <a:pt x="178212" y="136525"/>
                              </a:cubicBezTo>
                              <a:cubicBezTo>
                                <a:pt x="179736" y="137097"/>
                                <a:pt x="179406" y="136068"/>
                                <a:pt x="180510" y="135891"/>
                              </a:cubicBezTo>
                              <a:cubicBezTo>
                                <a:pt x="180968" y="135827"/>
                                <a:pt x="182973" y="137224"/>
                                <a:pt x="183012" y="136119"/>
                              </a:cubicBezTo>
                              <a:cubicBezTo>
                                <a:pt x="183037" y="135586"/>
                                <a:pt x="181970" y="135675"/>
                                <a:pt x="181653" y="135484"/>
                              </a:cubicBezTo>
                              <a:cubicBezTo>
                                <a:pt x="181031" y="135116"/>
                                <a:pt x="179304" y="133656"/>
                                <a:pt x="178631" y="132666"/>
                              </a:cubicBezTo>
                              <a:cubicBezTo>
                                <a:pt x="178238" y="132082"/>
                                <a:pt x="177552" y="130343"/>
                                <a:pt x="177997" y="129644"/>
                              </a:cubicBezTo>
                              <a:cubicBezTo>
                                <a:pt x="178301" y="129187"/>
                                <a:pt x="179609" y="129606"/>
                                <a:pt x="180092" y="128819"/>
                              </a:cubicBezTo>
                              <a:cubicBezTo>
                                <a:pt x="180498" y="128146"/>
                                <a:pt x="180383" y="126788"/>
                                <a:pt x="180206" y="126001"/>
                              </a:cubicBezTo>
                              <a:cubicBezTo>
                                <a:pt x="179266" y="122154"/>
                                <a:pt x="172931" y="120376"/>
                                <a:pt x="171230" y="117748"/>
                              </a:cubicBezTo>
                              <a:cubicBezTo>
                                <a:pt x="171281" y="117837"/>
                                <a:pt x="170087" y="115882"/>
                                <a:pt x="170392" y="115577"/>
                              </a:cubicBezTo>
                              <a:cubicBezTo>
                                <a:pt x="170455" y="115514"/>
                                <a:pt x="170392" y="115450"/>
                                <a:pt x="170493" y="115463"/>
                              </a:cubicBezTo>
                              <a:cubicBezTo>
                                <a:pt x="172817" y="115577"/>
                                <a:pt x="173769" y="117761"/>
                                <a:pt x="175292" y="118701"/>
                              </a:cubicBezTo>
                              <a:moveTo>
                                <a:pt x="178835" y="117939"/>
                              </a:moveTo>
                              <a:cubicBezTo>
                                <a:pt x="178809" y="118015"/>
                                <a:pt x="178733" y="118091"/>
                                <a:pt x="178733" y="118167"/>
                              </a:cubicBezTo>
                              <a:cubicBezTo>
                                <a:pt x="178809" y="118993"/>
                                <a:pt x="180663" y="119843"/>
                                <a:pt x="181348" y="120465"/>
                              </a:cubicBezTo>
                              <a:cubicBezTo>
                                <a:pt x="183138" y="122090"/>
                                <a:pt x="184281" y="123741"/>
                                <a:pt x="185513" y="125467"/>
                              </a:cubicBezTo>
                              <a:cubicBezTo>
                                <a:pt x="185678" y="125696"/>
                                <a:pt x="187150" y="127765"/>
                                <a:pt x="186033" y="126724"/>
                              </a:cubicBezTo>
                              <a:cubicBezTo>
                                <a:pt x="184954" y="125721"/>
                                <a:pt x="183672" y="124604"/>
                                <a:pt x="182707" y="123703"/>
                              </a:cubicBezTo>
                              <a:cubicBezTo>
                                <a:pt x="181082" y="122167"/>
                                <a:pt x="179850" y="120351"/>
                                <a:pt x="178530" y="118383"/>
                              </a:cubicBezTo>
                              <a:cubicBezTo>
                                <a:pt x="178390" y="118180"/>
                                <a:pt x="178238" y="118053"/>
                                <a:pt x="178098" y="117888"/>
                              </a:cubicBezTo>
                              <a:cubicBezTo>
                                <a:pt x="178327" y="117888"/>
                                <a:pt x="178657" y="117990"/>
                                <a:pt x="178834" y="117939"/>
                              </a:cubicBezTo>
                              <a:moveTo>
                                <a:pt x="192914" y="134951"/>
                              </a:moveTo>
                              <a:cubicBezTo>
                                <a:pt x="193029" y="134888"/>
                                <a:pt x="193295" y="135269"/>
                                <a:pt x="193333" y="135573"/>
                              </a:cubicBezTo>
                              <a:cubicBezTo>
                                <a:pt x="193663" y="137922"/>
                                <a:pt x="191429" y="142023"/>
                                <a:pt x="189575" y="142784"/>
                              </a:cubicBezTo>
                              <a:cubicBezTo>
                                <a:pt x="187506" y="143622"/>
                                <a:pt x="189042" y="142353"/>
                                <a:pt x="189575" y="141845"/>
                              </a:cubicBezTo>
                              <a:cubicBezTo>
                                <a:pt x="190997" y="140461"/>
                                <a:pt x="192267" y="138925"/>
                                <a:pt x="192698" y="136424"/>
                              </a:cubicBezTo>
                              <a:cubicBezTo>
                                <a:pt x="192749" y="136221"/>
                                <a:pt x="192533" y="135180"/>
                                <a:pt x="192914" y="134951"/>
                              </a:cubicBezTo>
                              <a:moveTo>
                                <a:pt x="182910" y="168747"/>
                              </a:moveTo>
                              <a:cubicBezTo>
                                <a:pt x="186084" y="171807"/>
                                <a:pt x="189245" y="174219"/>
                                <a:pt x="191657" y="178117"/>
                              </a:cubicBezTo>
                              <a:cubicBezTo>
                                <a:pt x="196913" y="184617"/>
                                <a:pt x="199605" y="193212"/>
                                <a:pt x="202715" y="201274"/>
                              </a:cubicBezTo>
                              <a:cubicBezTo>
                                <a:pt x="203782" y="204029"/>
                                <a:pt x="204760" y="209336"/>
                                <a:pt x="204798" y="212738"/>
                              </a:cubicBezTo>
                              <a:cubicBezTo>
                                <a:pt x="204848" y="217321"/>
                                <a:pt x="203287" y="221523"/>
                                <a:pt x="202093" y="225358"/>
                              </a:cubicBezTo>
                              <a:cubicBezTo>
                                <a:pt x="201979" y="225713"/>
                                <a:pt x="201433" y="228125"/>
                                <a:pt x="201357" y="228176"/>
                              </a:cubicBezTo>
                              <a:cubicBezTo>
                                <a:pt x="201014" y="228379"/>
                                <a:pt x="199338" y="226145"/>
                                <a:pt x="199275" y="225980"/>
                              </a:cubicBezTo>
                              <a:cubicBezTo>
                                <a:pt x="198894" y="224913"/>
                                <a:pt x="199224" y="223161"/>
                                <a:pt x="199275" y="221917"/>
                              </a:cubicBezTo>
                              <a:cubicBezTo>
                                <a:pt x="199503" y="216293"/>
                                <a:pt x="199300" y="212192"/>
                                <a:pt x="198234" y="207533"/>
                              </a:cubicBezTo>
                              <a:cubicBezTo>
                                <a:pt x="196901" y="201693"/>
                                <a:pt x="194260" y="196208"/>
                                <a:pt x="191657" y="191777"/>
                              </a:cubicBezTo>
                              <a:cubicBezTo>
                                <a:pt x="191111" y="190850"/>
                                <a:pt x="190172" y="188667"/>
                                <a:pt x="189474" y="188972"/>
                              </a:cubicBezTo>
                              <a:cubicBezTo>
                                <a:pt x="188877" y="189238"/>
                                <a:pt x="190223" y="191003"/>
                                <a:pt x="190312" y="191155"/>
                              </a:cubicBezTo>
                              <a:cubicBezTo>
                                <a:pt x="194463" y="198658"/>
                                <a:pt x="197231" y="207799"/>
                                <a:pt x="196990" y="218680"/>
                              </a:cubicBezTo>
                              <a:cubicBezTo>
                                <a:pt x="196977" y="219276"/>
                                <a:pt x="196837" y="221904"/>
                                <a:pt x="196571" y="222133"/>
                              </a:cubicBezTo>
                              <a:cubicBezTo>
                                <a:pt x="195961" y="222628"/>
                                <a:pt x="194019" y="221079"/>
                                <a:pt x="193447" y="220559"/>
                              </a:cubicBezTo>
                              <a:cubicBezTo>
                                <a:pt x="191835" y="219149"/>
                                <a:pt x="190248" y="216572"/>
                                <a:pt x="188534" y="214617"/>
                              </a:cubicBezTo>
                              <a:lnTo>
                                <a:pt x="188509" y="214642"/>
                              </a:lnTo>
                              <a:cubicBezTo>
                                <a:pt x="188483" y="214604"/>
                                <a:pt x="188471" y="214528"/>
                                <a:pt x="188471" y="214452"/>
                              </a:cubicBezTo>
                              <a:cubicBezTo>
                                <a:pt x="188458" y="214414"/>
                                <a:pt x="188407" y="214376"/>
                                <a:pt x="188369" y="214388"/>
                              </a:cubicBezTo>
                              <a:cubicBezTo>
                                <a:pt x="188331" y="214388"/>
                                <a:pt x="188293" y="214439"/>
                                <a:pt x="188306" y="214464"/>
                              </a:cubicBezTo>
                              <a:cubicBezTo>
                                <a:pt x="188318" y="214528"/>
                                <a:pt x="188331" y="214579"/>
                                <a:pt x="188331" y="214630"/>
                              </a:cubicBezTo>
                              <a:lnTo>
                                <a:pt x="188331" y="214617"/>
                              </a:lnTo>
                              <a:cubicBezTo>
                                <a:pt x="187887" y="216559"/>
                                <a:pt x="189131" y="223428"/>
                                <a:pt x="186871" y="223999"/>
                              </a:cubicBezTo>
                              <a:cubicBezTo>
                                <a:pt x="186160" y="224189"/>
                                <a:pt x="184916" y="223275"/>
                                <a:pt x="184256" y="223059"/>
                              </a:cubicBezTo>
                              <a:cubicBezTo>
                                <a:pt x="183265" y="222755"/>
                                <a:pt x="182123" y="222361"/>
                                <a:pt x="181450" y="222234"/>
                              </a:cubicBezTo>
                              <a:cubicBezTo>
                                <a:pt x="178987" y="221777"/>
                                <a:pt x="179774" y="221308"/>
                                <a:pt x="178631" y="219619"/>
                              </a:cubicBezTo>
                              <a:cubicBezTo>
                                <a:pt x="178327" y="219175"/>
                                <a:pt x="177793" y="219098"/>
                                <a:pt x="177489" y="218578"/>
                              </a:cubicBezTo>
                              <a:cubicBezTo>
                                <a:pt x="177286" y="218235"/>
                                <a:pt x="177387" y="217854"/>
                                <a:pt x="177171" y="217321"/>
                              </a:cubicBezTo>
                              <a:cubicBezTo>
                                <a:pt x="176460" y="215632"/>
                                <a:pt x="174746" y="214731"/>
                                <a:pt x="174467" y="213677"/>
                              </a:cubicBezTo>
                              <a:cubicBezTo>
                                <a:pt x="174289" y="213043"/>
                                <a:pt x="174721" y="212573"/>
                                <a:pt x="174467" y="211697"/>
                              </a:cubicBezTo>
                              <a:cubicBezTo>
                                <a:pt x="174239" y="210948"/>
                                <a:pt x="172791" y="208371"/>
                                <a:pt x="172791" y="208371"/>
                              </a:cubicBezTo>
                              <a:cubicBezTo>
                                <a:pt x="171979" y="208294"/>
                                <a:pt x="171750" y="211189"/>
                                <a:pt x="171534" y="212217"/>
                              </a:cubicBezTo>
                              <a:cubicBezTo>
                                <a:pt x="171065" y="214515"/>
                                <a:pt x="170493" y="216521"/>
                                <a:pt x="170595" y="219200"/>
                              </a:cubicBezTo>
                              <a:cubicBezTo>
                                <a:pt x="170646" y="220190"/>
                                <a:pt x="170493" y="222336"/>
                                <a:pt x="171027" y="222958"/>
                              </a:cubicBezTo>
                              <a:cubicBezTo>
                                <a:pt x="171750" y="223821"/>
                                <a:pt x="173477" y="223618"/>
                                <a:pt x="174772" y="223796"/>
                              </a:cubicBezTo>
                              <a:cubicBezTo>
                                <a:pt x="177159" y="224126"/>
                                <a:pt x="179622" y="225307"/>
                                <a:pt x="182288" y="226081"/>
                              </a:cubicBezTo>
                              <a:cubicBezTo>
                                <a:pt x="187671" y="227668"/>
                                <a:pt x="193486" y="229547"/>
                                <a:pt x="199275" y="230474"/>
                              </a:cubicBezTo>
                              <a:cubicBezTo>
                                <a:pt x="202271" y="230944"/>
                                <a:pt x="205255" y="231820"/>
                                <a:pt x="208251" y="231820"/>
                              </a:cubicBezTo>
                              <a:cubicBezTo>
                                <a:pt x="211768" y="231807"/>
                                <a:pt x="216503" y="232518"/>
                                <a:pt x="219601" y="231616"/>
                              </a:cubicBezTo>
                              <a:cubicBezTo>
                                <a:pt x="221188" y="231159"/>
                                <a:pt x="222813" y="229852"/>
                                <a:pt x="224299" y="228684"/>
                              </a:cubicBezTo>
                              <a:cubicBezTo>
                                <a:pt x="224959" y="228189"/>
                                <a:pt x="228298" y="225611"/>
                                <a:pt x="229313" y="225980"/>
                              </a:cubicBezTo>
                              <a:cubicBezTo>
                                <a:pt x="229402" y="226018"/>
                                <a:pt x="227612" y="230347"/>
                                <a:pt x="226698" y="230575"/>
                              </a:cubicBezTo>
                              <a:lnTo>
                                <a:pt x="226749" y="230613"/>
                              </a:lnTo>
                              <a:cubicBezTo>
                                <a:pt x="226533" y="230677"/>
                                <a:pt x="226368" y="230804"/>
                                <a:pt x="226216" y="230817"/>
                              </a:cubicBezTo>
                              <a:cubicBezTo>
                                <a:pt x="226152" y="230842"/>
                                <a:pt x="226102" y="230880"/>
                                <a:pt x="226114" y="230956"/>
                              </a:cubicBezTo>
                              <a:cubicBezTo>
                                <a:pt x="226127" y="231007"/>
                                <a:pt x="226165" y="231045"/>
                                <a:pt x="226228" y="231045"/>
                              </a:cubicBezTo>
                              <a:lnTo>
                                <a:pt x="226241" y="231045"/>
                              </a:lnTo>
                              <a:cubicBezTo>
                                <a:pt x="226508" y="231007"/>
                                <a:pt x="226660" y="230867"/>
                                <a:pt x="226812" y="230829"/>
                              </a:cubicBezTo>
                              <a:lnTo>
                                <a:pt x="226800" y="230880"/>
                              </a:lnTo>
                              <a:cubicBezTo>
                                <a:pt x="228882" y="230512"/>
                                <a:pt x="229898" y="229814"/>
                                <a:pt x="231916" y="229115"/>
                              </a:cubicBezTo>
                              <a:cubicBezTo>
                                <a:pt x="232640" y="228849"/>
                                <a:pt x="234697" y="227820"/>
                                <a:pt x="235141" y="228176"/>
                              </a:cubicBezTo>
                              <a:cubicBezTo>
                                <a:pt x="235877" y="228760"/>
                                <a:pt x="233821" y="230664"/>
                                <a:pt x="233262" y="231198"/>
                              </a:cubicBezTo>
                              <a:cubicBezTo>
                                <a:pt x="232221" y="232188"/>
                                <a:pt x="231116" y="232467"/>
                                <a:pt x="230583" y="233178"/>
                              </a:cubicBezTo>
                              <a:cubicBezTo>
                                <a:pt x="230583" y="233178"/>
                                <a:pt x="230558" y="233178"/>
                                <a:pt x="230545" y="233191"/>
                              </a:cubicBezTo>
                              <a:cubicBezTo>
                                <a:pt x="230532" y="233305"/>
                                <a:pt x="230291" y="233280"/>
                                <a:pt x="230113" y="233470"/>
                              </a:cubicBezTo>
                              <a:cubicBezTo>
                                <a:pt x="230075" y="233534"/>
                                <a:pt x="230088" y="233584"/>
                                <a:pt x="230126" y="233622"/>
                              </a:cubicBezTo>
                              <a:cubicBezTo>
                                <a:pt x="230151" y="233635"/>
                                <a:pt x="230164" y="233635"/>
                                <a:pt x="230202" y="233635"/>
                              </a:cubicBezTo>
                              <a:cubicBezTo>
                                <a:pt x="230227" y="233635"/>
                                <a:pt x="230253" y="233622"/>
                                <a:pt x="230278" y="233597"/>
                              </a:cubicBezTo>
                              <a:cubicBezTo>
                                <a:pt x="230316" y="233508"/>
                                <a:pt x="230558" y="233508"/>
                                <a:pt x="230697" y="233305"/>
                              </a:cubicBezTo>
                              <a:lnTo>
                                <a:pt x="230773" y="233381"/>
                              </a:lnTo>
                              <a:cubicBezTo>
                                <a:pt x="233300" y="233673"/>
                                <a:pt x="238327" y="231274"/>
                                <a:pt x="240778" y="232239"/>
                              </a:cubicBezTo>
                              <a:cubicBezTo>
                                <a:pt x="240930" y="232302"/>
                                <a:pt x="242720" y="234168"/>
                                <a:pt x="242657" y="234321"/>
                              </a:cubicBezTo>
                              <a:cubicBezTo>
                                <a:pt x="242492" y="234714"/>
                                <a:pt x="238658" y="235222"/>
                                <a:pt x="238061" y="235362"/>
                              </a:cubicBezTo>
                              <a:cubicBezTo>
                                <a:pt x="234862" y="236136"/>
                                <a:pt x="232932" y="236923"/>
                                <a:pt x="230583" y="238028"/>
                              </a:cubicBezTo>
                              <a:cubicBezTo>
                                <a:pt x="230558" y="238028"/>
                                <a:pt x="230456" y="238053"/>
                                <a:pt x="230367" y="238066"/>
                              </a:cubicBezTo>
                              <a:cubicBezTo>
                                <a:pt x="230278" y="238091"/>
                                <a:pt x="230215" y="238168"/>
                                <a:pt x="230227" y="238256"/>
                              </a:cubicBezTo>
                              <a:cubicBezTo>
                                <a:pt x="230240" y="238345"/>
                                <a:pt x="230329" y="238396"/>
                                <a:pt x="230405" y="238396"/>
                              </a:cubicBezTo>
                              <a:lnTo>
                                <a:pt x="230431" y="238396"/>
                              </a:lnTo>
                              <a:cubicBezTo>
                                <a:pt x="230507" y="238396"/>
                                <a:pt x="230583" y="238371"/>
                                <a:pt x="230659" y="238333"/>
                              </a:cubicBezTo>
                              <a:lnTo>
                                <a:pt x="230659" y="238396"/>
                              </a:lnTo>
                              <a:cubicBezTo>
                                <a:pt x="234417" y="238955"/>
                                <a:pt x="238759" y="240313"/>
                                <a:pt x="240575" y="243081"/>
                              </a:cubicBezTo>
                              <a:cubicBezTo>
                                <a:pt x="240905" y="243614"/>
                                <a:pt x="242314" y="245683"/>
                                <a:pt x="241082" y="244960"/>
                              </a:cubicBezTo>
                              <a:cubicBezTo>
                                <a:pt x="238949" y="243690"/>
                                <a:pt x="235433" y="242357"/>
                                <a:pt x="233059" y="241824"/>
                              </a:cubicBezTo>
                              <a:cubicBezTo>
                                <a:pt x="232894" y="241799"/>
                                <a:pt x="228196" y="241088"/>
                                <a:pt x="228158" y="241202"/>
                              </a:cubicBezTo>
                              <a:cubicBezTo>
                                <a:pt x="227993" y="241672"/>
                                <a:pt x="229047" y="241938"/>
                                <a:pt x="228679" y="241722"/>
                              </a:cubicBezTo>
                              <a:cubicBezTo>
                                <a:pt x="230545" y="242751"/>
                                <a:pt x="232284" y="243373"/>
                                <a:pt x="233478" y="244541"/>
                              </a:cubicBezTo>
                              <a:cubicBezTo>
                                <a:pt x="233681" y="244744"/>
                                <a:pt x="235484" y="246712"/>
                                <a:pt x="235458" y="246940"/>
                              </a:cubicBezTo>
                              <a:cubicBezTo>
                                <a:pt x="235420" y="247359"/>
                                <a:pt x="233909" y="248172"/>
                                <a:pt x="233795" y="248184"/>
                              </a:cubicBezTo>
                              <a:cubicBezTo>
                                <a:pt x="231662" y="248438"/>
                                <a:pt x="229847" y="245239"/>
                                <a:pt x="228475" y="244439"/>
                              </a:cubicBezTo>
                              <a:cubicBezTo>
                                <a:pt x="225568" y="242725"/>
                                <a:pt x="220693" y="242027"/>
                                <a:pt x="216478" y="242040"/>
                              </a:cubicBezTo>
                              <a:cubicBezTo>
                                <a:pt x="210295" y="242052"/>
                                <a:pt x="203096" y="242446"/>
                                <a:pt x="196774" y="242243"/>
                              </a:cubicBezTo>
                              <a:cubicBezTo>
                                <a:pt x="191416" y="242078"/>
                                <a:pt x="186300" y="241341"/>
                                <a:pt x="181145" y="240999"/>
                              </a:cubicBezTo>
                              <a:cubicBezTo>
                                <a:pt x="175445" y="240605"/>
                                <a:pt x="169757" y="239780"/>
                                <a:pt x="164348" y="239640"/>
                              </a:cubicBezTo>
                              <a:cubicBezTo>
                                <a:pt x="161796" y="239577"/>
                                <a:pt x="159676" y="240135"/>
                                <a:pt x="157670" y="239335"/>
                              </a:cubicBezTo>
                              <a:cubicBezTo>
                                <a:pt x="152884" y="237406"/>
                                <a:pt x="153430" y="230664"/>
                                <a:pt x="152985" y="225154"/>
                              </a:cubicBezTo>
                              <a:cubicBezTo>
                                <a:pt x="152440" y="218552"/>
                                <a:pt x="151792" y="213182"/>
                                <a:pt x="150992" y="206479"/>
                              </a:cubicBezTo>
                              <a:cubicBezTo>
                                <a:pt x="152186" y="208536"/>
                                <a:pt x="152363" y="210707"/>
                                <a:pt x="153303" y="212839"/>
                              </a:cubicBezTo>
                              <a:cubicBezTo>
                                <a:pt x="154103" y="214718"/>
                                <a:pt x="155664" y="216039"/>
                                <a:pt x="156528" y="217753"/>
                              </a:cubicBezTo>
                              <a:cubicBezTo>
                                <a:pt x="157581" y="219822"/>
                                <a:pt x="156909" y="222285"/>
                                <a:pt x="156845" y="225040"/>
                              </a:cubicBezTo>
                              <a:cubicBezTo>
                                <a:pt x="156718" y="230525"/>
                                <a:pt x="157493" y="235641"/>
                                <a:pt x="162571" y="236415"/>
                              </a:cubicBezTo>
                              <a:cubicBezTo>
                                <a:pt x="162990" y="236466"/>
                                <a:pt x="163384" y="236238"/>
                                <a:pt x="163815" y="236301"/>
                              </a:cubicBezTo>
                              <a:cubicBezTo>
                                <a:pt x="164374" y="236390"/>
                                <a:pt x="164882" y="236923"/>
                                <a:pt x="165491" y="237038"/>
                              </a:cubicBezTo>
                              <a:cubicBezTo>
                                <a:pt x="167357" y="237393"/>
                                <a:pt x="169554" y="236885"/>
                                <a:pt x="171661" y="237038"/>
                              </a:cubicBezTo>
                              <a:cubicBezTo>
                                <a:pt x="173997" y="237190"/>
                                <a:pt x="176156" y="237888"/>
                                <a:pt x="178631" y="237977"/>
                              </a:cubicBezTo>
                              <a:cubicBezTo>
                                <a:pt x="180434" y="238028"/>
                                <a:pt x="182504" y="238612"/>
                                <a:pt x="184471" y="238916"/>
                              </a:cubicBezTo>
                              <a:cubicBezTo>
                                <a:pt x="192508" y="240123"/>
                                <a:pt x="201522" y="241087"/>
                                <a:pt x="209495" y="241418"/>
                              </a:cubicBezTo>
                              <a:lnTo>
                                <a:pt x="209482" y="241367"/>
                              </a:lnTo>
                              <a:cubicBezTo>
                                <a:pt x="209724" y="241379"/>
                                <a:pt x="209965" y="241468"/>
                                <a:pt x="210206" y="241583"/>
                              </a:cubicBezTo>
                              <a:lnTo>
                                <a:pt x="210269" y="241583"/>
                              </a:lnTo>
                              <a:cubicBezTo>
                                <a:pt x="210346" y="241583"/>
                                <a:pt x="210409" y="241545"/>
                                <a:pt x="210434" y="241481"/>
                              </a:cubicBezTo>
                              <a:cubicBezTo>
                                <a:pt x="210485" y="241392"/>
                                <a:pt x="210434" y="241291"/>
                                <a:pt x="210346" y="241253"/>
                              </a:cubicBezTo>
                              <a:cubicBezTo>
                                <a:pt x="210117" y="241151"/>
                                <a:pt x="209838" y="241075"/>
                                <a:pt x="209558" y="241037"/>
                              </a:cubicBezTo>
                              <a:lnTo>
                                <a:pt x="209609" y="240999"/>
                              </a:lnTo>
                              <a:cubicBezTo>
                                <a:pt x="206600" y="240338"/>
                                <a:pt x="203350" y="239450"/>
                                <a:pt x="200316" y="238396"/>
                              </a:cubicBezTo>
                              <a:cubicBezTo>
                                <a:pt x="197802" y="237507"/>
                                <a:pt x="194857" y="237736"/>
                                <a:pt x="192394" y="236936"/>
                              </a:cubicBezTo>
                              <a:cubicBezTo>
                                <a:pt x="190464" y="236301"/>
                                <a:pt x="188725" y="235349"/>
                                <a:pt x="187392" y="235362"/>
                              </a:cubicBezTo>
                              <a:cubicBezTo>
                                <a:pt x="186884" y="235374"/>
                                <a:pt x="186452" y="235019"/>
                                <a:pt x="185830" y="234841"/>
                              </a:cubicBezTo>
                              <a:cubicBezTo>
                                <a:pt x="181843" y="233775"/>
                                <a:pt x="176397" y="233902"/>
                                <a:pt x="172474" y="232658"/>
                              </a:cubicBezTo>
                              <a:cubicBezTo>
                                <a:pt x="169706" y="231782"/>
                                <a:pt x="167802" y="229674"/>
                                <a:pt x="165605" y="228684"/>
                              </a:cubicBezTo>
                              <a:cubicBezTo>
                                <a:pt x="165364" y="228582"/>
                                <a:pt x="164958" y="228620"/>
                                <a:pt x="164755" y="228481"/>
                              </a:cubicBezTo>
                              <a:cubicBezTo>
                                <a:pt x="163929" y="227897"/>
                                <a:pt x="161771" y="225180"/>
                                <a:pt x="161225" y="223694"/>
                              </a:cubicBezTo>
                              <a:cubicBezTo>
                                <a:pt x="160692" y="222298"/>
                                <a:pt x="160883" y="218426"/>
                                <a:pt x="161949" y="217016"/>
                              </a:cubicBezTo>
                              <a:cubicBezTo>
                                <a:pt x="162698" y="216026"/>
                                <a:pt x="164488" y="215925"/>
                                <a:pt x="165605" y="215455"/>
                              </a:cubicBezTo>
                              <a:cubicBezTo>
                                <a:pt x="168589" y="214185"/>
                                <a:pt x="170836" y="210948"/>
                                <a:pt x="170912" y="207215"/>
                              </a:cubicBezTo>
                              <a:cubicBezTo>
                                <a:pt x="170938" y="206479"/>
                                <a:pt x="170328" y="204067"/>
                                <a:pt x="170912" y="203559"/>
                              </a:cubicBezTo>
                              <a:cubicBezTo>
                                <a:pt x="171458" y="203115"/>
                                <a:pt x="173896" y="204498"/>
                                <a:pt x="174251" y="204917"/>
                              </a:cubicBezTo>
                              <a:cubicBezTo>
                                <a:pt x="175280" y="206162"/>
                                <a:pt x="175077" y="208256"/>
                                <a:pt x="176029" y="209310"/>
                              </a:cubicBezTo>
                              <a:lnTo>
                                <a:pt x="176029" y="209285"/>
                              </a:lnTo>
                              <a:cubicBezTo>
                                <a:pt x="176067" y="209361"/>
                                <a:pt x="176092" y="209437"/>
                                <a:pt x="176143" y="209513"/>
                              </a:cubicBezTo>
                              <a:cubicBezTo>
                                <a:pt x="176181" y="209564"/>
                                <a:pt x="176257" y="209602"/>
                                <a:pt x="176321" y="209602"/>
                              </a:cubicBezTo>
                              <a:cubicBezTo>
                                <a:pt x="176372" y="209602"/>
                                <a:pt x="176410" y="209589"/>
                                <a:pt x="176448" y="209564"/>
                              </a:cubicBezTo>
                              <a:cubicBezTo>
                                <a:pt x="176549" y="209488"/>
                                <a:pt x="176562" y="209361"/>
                                <a:pt x="176499" y="209259"/>
                              </a:cubicBezTo>
                              <a:cubicBezTo>
                                <a:pt x="176486" y="209247"/>
                                <a:pt x="176461" y="209183"/>
                                <a:pt x="176435" y="209120"/>
                              </a:cubicBezTo>
                              <a:cubicBezTo>
                                <a:pt x="176613" y="207444"/>
                                <a:pt x="175762" y="205527"/>
                                <a:pt x="175508" y="204092"/>
                              </a:cubicBezTo>
                              <a:cubicBezTo>
                                <a:pt x="175204" y="202442"/>
                                <a:pt x="175635" y="200817"/>
                                <a:pt x="175089" y="199395"/>
                              </a:cubicBezTo>
                              <a:cubicBezTo>
                                <a:pt x="174810" y="198658"/>
                                <a:pt x="174251" y="197884"/>
                                <a:pt x="173832" y="197414"/>
                              </a:cubicBezTo>
                              <a:cubicBezTo>
                                <a:pt x="173401" y="196919"/>
                                <a:pt x="172461" y="196652"/>
                                <a:pt x="172169" y="195954"/>
                              </a:cubicBezTo>
                              <a:cubicBezTo>
                                <a:pt x="171687" y="194786"/>
                                <a:pt x="172449" y="193237"/>
                                <a:pt x="172271" y="191574"/>
                              </a:cubicBezTo>
                              <a:cubicBezTo>
                                <a:pt x="172169" y="190596"/>
                                <a:pt x="171827" y="189505"/>
                                <a:pt x="171230" y="188756"/>
                              </a:cubicBezTo>
                              <a:cubicBezTo>
                                <a:pt x="170709" y="188108"/>
                                <a:pt x="169694" y="187676"/>
                                <a:pt x="169351" y="186991"/>
                              </a:cubicBezTo>
                              <a:cubicBezTo>
                                <a:pt x="169097" y="186470"/>
                                <a:pt x="169160" y="185493"/>
                                <a:pt x="169046" y="184896"/>
                              </a:cubicBezTo>
                              <a:cubicBezTo>
                                <a:pt x="168792" y="183703"/>
                                <a:pt x="168157" y="181633"/>
                                <a:pt x="167891" y="180211"/>
                              </a:cubicBezTo>
                              <a:cubicBezTo>
                                <a:pt x="167573" y="178459"/>
                                <a:pt x="168640" y="180034"/>
                                <a:pt x="169148" y="180427"/>
                              </a:cubicBezTo>
                              <a:cubicBezTo>
                                <a:pt x="171319" y="182103"/>
                                <a:pt x="172233" y="184096"/>
                                <a:pt x="173211" y="187296"/>
                              </a:cubicBezTo>
                              <a:cubicBezTo>
                                <a:pt x="173693" y="188857"/>
                                <a:pt x="174645" y="190609"/>
                                <a:pt x="175293" y="192095"/>
                              </a:cubicBezTo>
                              <a:cubicBezTo>
                                <a:pt x="175648" y="192907"/>
                                <a:pt x="176664" y="194151"/>
                                <a:pt x="176448" y="192399"/>
                              </a:cubicBezTo>
                              <a:cubicBezTo>
                                <a:pt x="176296" y="191193"/>
                                <a:pt x="176054" y="189632"/>
                                <a:pt x="176029" y="188451"/>
                              </a:cubicBezTo>
                              <a:cubicBezTo>
                                <a:pt x="175966" y="186001"/>
                                <a:pt x="177184" y="183246"/>
                                <a:pt x="176854" y="180427"/>
                              </a:cubicBezTo>
                              <a:cubicBezTo>
                                <a:pt x="176562" y="177825"/>
                                <a:pt x="174912" y="176644"/>
                                <a:pt x="175508" y="173749"/>
                              </a:cubicBezTo>
                              <a:cubicBezTo>
                                <a:pt x="175813" y="172302"/>
                                <a:pt x="177057" y="171375"/>
                                <a:pt x="176753" y="169572"/>
                              </a:cubicBezTo>
                              <a:cubicBezTo>
                                <a:pt x="176397" y="167477"/>
                                <a:pt x="175064" y="165471"/>
                                <a:pt x="174670" y="162894"/>
                              </a:cubicBezTo>
                              <a:cubicBezTo>
                                <a:pt x="174556" y="162120"/>
                                <a:pt x="174785" y="161307"/>
                                <a:pt x="174670" y="160507"/>
                              </a:cubicBezTo>
                              <a:cubicBezTo>
                                <a:pt x="174277" y="157689"/>
                                <a:pt x="173921" y="152623"/>
                                <a:pt x="174670" y="149551"/>
                              </a:cubicBezTo>
                              <a:cubicBezTo>
                                <a:pt x="175127" y="147710"/>
                                <a:pt x="175242" y="151075"/>
                                <a:pt x="175292" y="151430"/>
                              </a:cubicBezTo>
                              <a:cubicBezTo>
                                <a:pt x="176270" y="157435"/>
                                <a:pt x="179139" y="165103"/>
                                <a:pt x="182910" y="168747"/>
                              </a:cubicBezTo>
                              <a:moveTo>
                                <a:pt x="205737" y="223999"/>
                              </a:moveTo>
                              <a:cubicBezTo>
                                <a:pt x="206664" y="220686"/>
                                <a:pt x="207578" y="216674"/>
                                <a:pt x="207413" y="211900"/>
                              </a:cubicBezTo>
                              <a:cubicBezTo>
                                <a:pt x="207413" y="211773"/>
                                <a:pt x="207096" y="211088"/>
                                <a:pt x="207197" y="210973"/>
                              </a:cubicBezTo>
                              <a:cubicBezTo>
                                <a:pt x="207565" y="210567"/>
                                <a:pt x="207718" y="212129"/>
                                <a:pt x="207616" y="211900"/>
                              </a:cubicBezTo>
                              <a:cubicBezTo>
                                <a:pt x="208200" y="213157"/>
                                <a:pt x="209330" y="214439"/>
                                <a:pt x="210231" y="216090"/>
                              </a:cubicBezTo>
                              <a:cubicBezTo>
                                <a:pt x="210638" y="216826"/>
                                <a:pt x="212644" y="219581"/>
                                <a:pt x="212618" y="220457"/>
                              </a:cubicBezTo>
                              <a:cubicBezTo>
                                <a:pt x="212593" y="221511"/>
                                <a:pt x="209724" y="222920"/>
                                <a:pt x="209089" y="223377"/>
                              </a:cubicBezTo>
                              <a:cubicBezTo>
                                <a:pt x="208352" y="223910"/>
                                <a:pt x="206918" y="225078"/>
                                <a:pt x="205953" y="225878"/>
                              </a:cubicBezTo>
                              <a:cubicBezTo>
                                <a:pt x="205039" y="226653"/>
                                <a:pt x="205547" y="224685"/>
                                <a:pt x="205737" y="223999"/>
                              </a:cubicBezTo>
                              <a:moveTo>
                                <a:pt x="218357" y="229535"/>
                              </a:moveTo>
                              <a:cubicBezTo>
                                <a:pt x="218712" y="230157"/>
                                <a:pt x="217760" y="230106"/>
                                <a:pt x="216478" y="230157"/>
                              </a:cubicBezTo>
                              <a:cubicBezTo>
                                <a:pt x="213113" y="230258"/>
                                <a:pt x="207946" y="230360"/>
                                <a:pt x="204391" y="229535"/>
                              </a:cubicBezTo>
                              <a:cubicBezTo>
                                <a:pt x="203680" y="229357"/>
                                <a:pt x="205407" y="228544"/>
                                <a:pt x="206055" y="228176"/>
                              </a:cubicBezTo>
                              <a:cubicBezTo>
                                <a:pt x="208784" y="226602"/>
                                <a:pt x="211438" y="225180"/>
                                <a:pt x="213659" y="223377"/>
                              </a:cubicBezTo>
                              <a:cubicBezTo>
                                <a:pt x="213748" y="223301"/>
                                <a:pt x="213723" y="223187"/>
                                <a:pt x="213875" y="223174"/>
                              </a:cubicBezTo>
                              <a:cubicBezTo>
                                <a:pt x="214662" y="223047"/>
                                <a:pt x="217684" y="228341"/>
                                <a:pt x="218357" y="229535"/>
                              </a:cubicBezTo>
                              <a:moveTo>
                                <a:pt x="215234" y="176555"/>
                              </a:moveTo>
                              <a:cubicBezTo>
                                <a:pt x="217849" y="173419"/>
                                <a:pt x="222521" y="170347"/>
                                <a:pt x="226597" y="167909"/>
                              </a:cubicBezTo>
                              <a:cubicBezTo>
                                <a:pt x="230951" y="165319"/>
                                <a:pt x="234697" y="163174"/>
                                <a:pt x="238658" y="161320"/>
                              </a:cubicBezTo>
                              <a:cubicBezTo>
                                <a:pt x="239381" y="160977"/>
                                <a:pt x="240562" y="160241"/>
                                <a:pt x="240499" y="160317"/>
                              </a:cubicBezTo>
                              <a:cubicBezTo>
                                <a:pt x="239902" y="160977"/>
                                <a:pt x="237096" y="163237"/>
                                <a:pt x="236080" y="164050"/>
                              </a:cubicBezTo>
                              <a:cubicBezTo>
                                <a:pt x="233249" y="166322"/>
                                <a:pt x="230431" y="168087"/>
                                <a:pt x="227435" y="169991"/>
                              </a:cubicBezTo>
                              <a:cubicBezTo>
                                <a:pt x="225555" y="171185"/>
                                <a:pt x="223905" y="172658"/>
                                <a:pt x="222115" y="174067"/>
                              </a:cubicBezTo>
                              <a:cubicBezTo>
                                <a:pt x="220693" y="175159"/>
                                <a:pt x="219030" y="177203"/>
                                <a:pt x="218154" y="178637"/>
                              </a:cubicBezTo>
                              <a:cubicBezTo>
                                <a:pt x="216161" y="181938"/>
                                <a:pt x="214370" y="187296"/>
                                <a:pt x="214599" y="191574"/>
                              </a:cubicBezTo>
                              <a:cubicBezTo>
                                <a:pt x="215221" y="202759"/>
                                <a:pt x="219842" y="212382"/>
                                <a:pt x="223994" y="221511"/>
                              </a:cubicBezTo>
                              <a:cubicBezTo>
                                <a:pt x="224514" y="222653"/>
                                <a:pt x="225936" y="225027"/>
                                <a:pt x="225759" y="225357"/>
                              </a:cubicBezTo>
                              <a:cubicBezTo>
                                <a:pt x="225238" y="226360"/>
                                <a:pt x="224134" y="225040"/>
                                <a:pt x="223994" y="224837"/>
                              </a:cubicBezTo>
                              <a:cubicBezTo>
                                <a:pt x="221467" y="221485"/>
                                <a:pt x="218459" y="216001"/>
                                <a:pt x="216580" y="211900"/>
                              </a:cubicBezTo>
                              <a:cubicBezTo>
                                <a:pt x="214244" y="206771"/>
                                <a:pt x="211933" y="200360"/>
                                <a:pt x="210968" y="194291"/>
                              </a:cubicBezTo>
                              <a:cubicBezTo>
                                <a:pt x="209851" y="187359"/>
                                <a:pt x="211463" y="181087"/>
                                <a:pt x="215234" y="176555"/>
                              </a:cubicBezTo>
                              <a:moveTo>
                                <a:pt x="245056" y="158464"/>
                              </a:moveTo>
                              <a:cubicBezTo>
                                <a:pt x="247888" y="157245"/>
                                <a:pt x="249767" y="156267"/>
                                <a:pt x="252014" y="155493"/>
                              </a:cubicBezTo>
                              <a:cubicBezTo>
                                <a:pt x="248890" y="157245"/>
                                <a:pt x="246529" y="158705"/>
                                <a:pt x="243533" y="160267"/>
                              </a:cubicBezTo>
                              <a:cubicBezTo>
                                <a:pt x="243152" y="160482"/>
                                <a:pt x="240295" y="162412"/>
                                <a:pt x="240029" y="162349"/>
                              </a:cubicBezTo>
                              <a:cubicBezTo>
                                <a:pt x="239851" y="162298"/>
                                <a:pt x="242136" y="160355"/>
                                <a:pt x="241603" y="160812"/>
                              </a:cubicBezTo>
                              <a:cubicBezTo>
                                <a:pt x="242898" y="159721"/>
                                <a:pt x="243254" y="159251"/>
                                <a:pt x="245056" y="158464"/>
                              </a:cubicBezTo>
                              <a:moveTo>
                                <a:pt x="235369" y="211430"/>
                              </a:moveTo>
                              <a:lnTo>
                                <a:pt x="235369" y="226399"/>
                              </a:lnTo>
                              <a:cubicBezTo>
                                <a:pt x="235369" y="226373"/>
                                <a:pt x="235357" y="226297"/>
                                <a:pt x="235357" y="226297"/>
                              </a:cubicBezTo>
                              <a:cubicBezTo>
                                <a:pt x="234836" y="225586"/>
                                <a:pt x="233567" y="225002"/>
                                <a:pt x="232538" y="224837"/>
                              </a:cubicBezTo>
                              <a:cubicBezTo>
                                <a:pt x="232208" y="224774"/>
                                <a:pt x="231523" y="225015"/>
                                <a:pt x="231091" y="224837"/>
                              </a:cubicBezTo>
                              <a:cubicBezTo>
                                <a:pt x="230443" y="224558"/>
                                <a:pt x="229402" y="222336"/>
                                <a:pt x="228996" y="221511"/>
                              </a:cubicBezTo>
                              <a:cubicBezTo>
                                <a:pt x="228222" y="219937"/>
                                <a:pt x="227803" y="218972"/>
                                <a:pt x="227219" y="217854"/>
                              </a:cubicBezTo>
                              <a:cubicBezTo>
                                <a:pt x="226990" y="217410"/>
                                <a:pt x="226101" y="216839"/>
                                <a:pt x="226279" y="216293"/>
                              </a:cubicBezTo>
                              <a:cubicBezTo>
                                <a:pt x="226343" y="216128"/>
                                <a:pt x="228310" y="214960"/>
                                <a:pt x="228679" y="214719"/>
                              </a:cubicBezTo>
                              <a:cubicBezTo>
                                <a:pt x="229618" y="214109"/>
                                <a:pt x="230647" y="213652"/>
                                <a:pt x="231294" y="213360"/>
                              </a:cubicBezTo>
                              <a:cubicBezTo>
                                <a:pt x="231662" y="213195"/>
                                <a:pt x="233617" y="212332"/>
                                <a:pt x="235369" y="211430"/>
                              </a:cubicBezTo>
                              <a:moveTo>
                                <a:pt x="223791" y="205336"/>
                              </a:moveTo>
                              <a:cubicBezTo>
                                <a:pt x="226393" y="204410"/>
                                <a:pt x="229593" y="203331"/>
                                <a:pt x="231383" y="202213"/>
                              </a:cubicBezTo>
                              <a:cubicBezTo>
                                <a:pt x="231891" y="201909"/>
                                <a:pt x="233414" y="199598"/>
                                <a:pt x="233795" y="199598"/>
                              </a:cubicBezTo>
                              <a:cubicBezTo>
                                <a:pt x="234214" y="199611"/>
                                <a:pt x="234773" y="201223"/>
                                <a:pt x="234722" y="201172"/>
                              </a:cubicBezTo>
                              <a:cubicBezTo>
                                <a:pt x="234925" y="201401"/>
                                <a:pt x="235154" y="201401"/>
                                <a:pt x="235369" y="201540"/>
                              </a:cubicBezTo>
                              <a:lnTo>
                                <a:pt x="235369" y="209297"/>
                              </a:lnTo>
                              <a:cubicBezTo>
                                <a:pt x="234506" y="209590"/>
                                <a:pt x="233706" y="209932"/>
                                <a:pt x="233478" y="210034"/>
                              </a:cubicBezTo>
                              <a:cubicBezTo>
                                <a:pt x="230989" y="211062"/>
                                <a:pt x="229796" y="211468"/>
                                <a:pt x="227841" y="212738"/>
                              </a:cubicBezTo>
                              <a:cubicBezTo>
                                <a:pt x="227536" y="212941"/>
                                <a:pt x="225581" y="214427"/>
                                <a:pt x="225022" y="214211"/>
                              </a:cubicBezTo>
                              <a:cubicBezTo>
                                <a:pt x="224667" y="214058"/>
                                <a:pt x="224286" y="212497"/>
                                <a:pt x="224197" y="212217"/>
                              </a:cubicBezTo>
                              <a:cubicBezTo>
                                <a:pt x="223905" y="211380"/>
                                <a:pt x="223753" y="210923"/>
                                <a:pt x="223473" y="210135"/>
                              </a:cubicBezTo>
                              <a:cubicBezTo>
                                <a:pt x="223283" y="209615"/>
                                <a:pt x="221785" y="206390"/>
                                <a:pt x="222001" y="205958"/>
                              </a:cubicBezTo>
                              <a:cubicBezTo>
                                <a:pt x="222001" y="205971"/>
                                <a:pt x="223765" y="205349"/>
                                <a:pt x="223791" y="205336"/>
                              </a:cubicBezTo>
                              <a:moveTo>
                                <a:pt x="240499" y="200855"/>
                              </a:moveTo>
                              <a:lnTo>
                                <a:pt x="246402" y="200855"/>
                              </a:lnTo>
                              <a:cubicBezTo>
                                <a:pt x="246224" y="201363"/>
                                <a:pt x="246021" y="201858"/>
                                <a:pt x="246199" y="202112"/>
                              </a:cubicBezTo>
                              <a:cubicBezTo>
                                <a:pt x="246504" y="202505"/>
                                <a:pt x="247532" y="201718"/>
                                <a:pt x="248446" y="200855"/>
                              </a:cubicBezTo>
                              <a:lnTo>
                                <a:pt x="251912" y="200855"/>
                              </a:lnTo>
                              <a:cubicBezTo>
                                <a:pt x="251607" y="201451"/>
                                <a:pt x="251290" y="202036"/>
                                <a:pt x="251633" y="202315"/>
                              </a:cubicBezTo>
                              <a:cubicBezTo>
                                <a:pt x="252090" y="202721"/>
                                <a:pt x="253715" y="201464"/>
                                <a:pt x="254121" y="201071"/>
                              </a:cubicBezTo>
                              <a:cubicBezTo>
                                <a:pt x="254159" y="201033"/>
                                <a:pt x="254248" y="200906"/>
                                <a:pt x="254286" y="200855"/>
                              </a:cubicBezTo>
                              <a:lnTo>
                                <a:pt x="256013" y="200855"/>
                              </a:lnTo>
                              <a:cubicBezTo>
                                <a:pt x="255988" y="200944"/>
                                <a:pt x="255899" y="201159"/>
                                <a:pt x="255899" y="201159"/>
                              </a:cubicBezTo>
                              <a:cubicBezTo>
                                <a:pt x="255569" y="201934"/>
                                <a:pt x="254667" y="202886"/>
                                <a:pt x="254845" y="203153"/>
                              </a:cubicBezTo>
                              <a:cubicBezTo>
                                <a:pt x="255581" y="204168"/>
                                <a:pt x="259250" y="201528"/>
                                <a:pt x="259758" y="201274"/>
                              </a:cubicBezTo>
                              <a:cubicBezTo>
                                <a:pt x="259999" y="201147"/>
                                <a:pt x="260253" y="200994"/>
                                <a:pt x="260507" y="200855"/>
                              </a:cubicBezTo>
                              <a:lnTo>
                                <a:pt x="458982" y="200855"/>
                              </a:lnTo>
                              <a:cubicBezTo>
                                <a:pt x="459224" y="200994"/>
                                <a:pt x="459478" y="201147"/>
                                <a:pt x="459719" y="201274"/>
                              </a:cubicBezTo>
                              <a:cubicBezTo>
                                <a:pt x="460214" y="201528"/>
                                <a:pt x="463896" y="204168"/>
                                <a:pt x="464619" y="203153"/>
                              </a:cubicBezTo>
                              <a:cubicBezTo>
                                <a:pt x="464810" y="202873"/>
                                <a:pt x="463896" y="201934"/>
                                <a:pt x="463578" y="201159"/>
                              </a:cubicBezTo>
                              <a:cubicBezTo>
                                <a:pt x="463578" y="201159"/>
                                <a:pt x="463489" y="200931"/>
                                <a:pt x="463451" y="200855"/>
                              </a:cubicBezTo>
                              <a:lnTo>
                                <a:pt x="465191" y="200855"/>
                              </a:lnTo>
                              <a:cubicBezTo>
                                <a:pt x="465229" y="200906"/>
                                <a:pt x="465318" y="201033"/>
                                <a:pt x="465343" y="201058"/>
                              </a:cubicBezTo>
                              <a:cubicBezTo>
                                <a:pt x="465762" y="201464"/>
                                <a:pt x="467387" y="202708"/>
                                <a:pt x="467857" y="202315"/>
                              </a:cubicBezTo>
                              <a:cubicBezTo>
                                <a:pt x="468187" y="202036"/>
                                <a:pt x="467869" y="201464"/>
                                <a:pt x="467565" y="200855"/>
                              </a:cubicBezTo>
                              <a:lnTo>
                                <a:pt x="471031" y="200855"/>
                              </a:lnTo>
                              <a:cubicBezTo>
                                <a:pt x="471932" y="201718"/>
                                <a:pt x="472973" y="202505"/>
                                <a:pt x="473265" y="202112"/>
                              </a:cubicBezTo>
                              <a:cubicBezTo>
                                <a:pt x="473443" y="201870"/>
                                <a:pt x="473252" y="201363"/>
                                <a:pt x="473075" y="200855"/>
                              </a:cubicBezTo>
                              <a:lnTo>
                                <a:pt x="478686" y="200855"/>
                              </a:lnTo>
                              <a:lnTo>
                                <a:pt x="478686" y="228735"/>
                              </a:lnTo>
                              <a:cubicBezTo>
                                <a:pt x="478254" y="229382"/>
                                <a:pt x="478343" y="230144"/>
                                <a:pt x="477747" y="230982"/>
                              </a:cubicBezTo>
                              <a:cubicBezTo>
                                <a:pt x="477010" y="232036"/>
                                <a:pt x="475550" y="231731"/>
                                <a:pt x="474750" y="232455"/>
                              </a:cubicBezTo>
                              <a:cubicBezTo>
                                <a:pt x="474319" y="232810"/>
                                <a:pt x="473392" y="234054"/>
                                <a:pt x="473379" y="235578"/>
                              </a:cubicBezTo>
                              <a:cubicBezTo>
                                <a:pt x="473379" y="236670"/>
                                <a:pt x="473900" y="236746"/>
                                <a:pt x="473900" y="237241"/>
                              </a:cubicBezTo>
                              <a:cubicBezTo>
                                <a:pt x="473912" y="238193"/>
                                <a:pt x="473087" y="240059"/>
                                <a:pt x="473684" y="241722"/>
                              </a:cubicBezTo>
                              <a:cubicBezTo>
                                <a:pt x="473798" y="242002"/>
                                <a:pt x="474522" y="243297"/>
                                <a:pt x="474839" y="243297"/>
                              </a:cubicBezTo>
                              <a:cubicBezTo>
                                <a:pt x="475499" y="243297"/>
                                <a:pt x="475398" y="242167"/>
                                <a:pt x="475576" y="241519"/>
                              </a:cubicBezTo>
                              <a:cubicBezTo>
                                <a:pt x="476007" y="239843"/>
                                <a:pt x="476769" y="238460"/>
                                <a:pt x="478686" y="238371"/>
                              </a:cubicBezTo>
                              <a:lnTo>
                                <a:pt x="478686" y="241164"/>
                              </a:lnTo>
                              <a:cubicBezTo>
                                <a:pt x="477226" y="242167"/>
                                <a:pt x="475284" y="243144"/>
                                <a:pt x="475042" y="244744"/>
                              </a:cubicBezTo>
                              <a:cubicBezTo>
                                <a:pt x="474992" y="245150"/>
                                <a:pt x="475284" y="245569"/>
                                <a:pt x="475258" y="246001"/>
                              </a:cubicBezTo>
                              <a:cubicBezTo>
                                <a:pt x="475106" y="248020"/>
                                <a:pt x="473773" y="249848"/>
                                <a:pt x="474750" y="252362"/>
                              </a:cubicBezTo>
                              <a:cubicBezTo>
                                <a:pt x="475436" y="254177"/>
                                <a:pt x="476998" y="255002"/>
                                <a:pt x="478686" y="255142"/>
                              </a:cubicBezTo>
                              <a:lnTo>
                                <a:pt x="478686" y="285371"/>
                              </a:lnTo>
                              <a:cubicBezTo>
                                <a:pt x="478686" y="326492"/>
                                <a:pt x="471703" y="360085"/>
                                <a:pt x="460468" y="388079"/>
                              </a:cubicBezTo>
                              <a:cubicBezTo>
                                <a:pt x="440408" y="375053"/>
                                <a:pt x="415587" y="382214"/>
                                <a:pt x="413582" y="382861"/>
                              </a:cubicBezTo>
                              <a:cubicBezTo>
                                <a:pt x="397762" y="387965"/>
                                <a:pt x="396493" y="387749"/>
                                <a:pt x="376230" y="381160"/>
                              </a:cubicBezTo>
                              <a:cubicBezTo>
                                <a:pt x="357593" y="375104"/>
                                <a:pt x="346928" y="379967"/>
                                <a:pt x="331795" y="384639"/>
                              </a:cubicBezTo>
                              <a:cubicBezTo>
                                <a:pt x="323072" y="387330"/>
                                <a:pt x="317308" y="386492"/>
                                <a:pt x="313728" y="385274"/>
                              </a:cubicBezTo>
                              <a:cubicBezTo>
                                <a:pt x="281316" y="374342"/>
                                <a:pt x="266868" y="383026"/>
                                <a:pt x="258755" y="388194"/>
                              </a:cubicBezTo>
                              <a:cubicBezTo>
                                <a:pt x="247506" y="360174"/>
                                <a:pt x="240498" y="326543"/>
                                <a:pt x="240498" y="285371"/>
                              </a:cubicBezTo>
                              <a:lnTo>
                                <a:pt x="240498" y="255218"/>
                              </a:lnTo>
                              <a:cubicBezTo>
                                <a:pt x="242314" y="255155"/>
                                <a:pt x="243990" y="254291"/>
                                <a:pt x="244739" y="252362"/>
                              </a:cubicBezTo>
                              <a:cubicBezTo>
                                <a:pt x="245704" y="249848"/>
                                <a:pt x="244371" y="248020"/>
                                <a:pt x="244218" y="246001"/>
                              </a:cubicBezTo>
                              <a:cubicBezTo>
                                <a:pt x="244180" y="245569"/>
                                <a:pt x="244485" y="245151"/>
                                <a:pt x="244421" y="244757"/>
                              </a:cubicBezTo>
                              <a:cubicBezTo>
                                <a:pt x="244180" y="243030"/>
                                <a:pt x="241958" y="242015"/>
                                <a:pt x="240498" y="240936"/>
                              </a:cubicBezTo>
                              <a:lnTo>
                                <a:pt x="240498" y="238295"/>
                              </a:lnTo>
                              <a:lnTo>
                                <a:pt x="240574" y="238295"/>
                              </a:lnTo>
                              <a:cubicBezTo>
                                <a:pt x="242733" y="238231"/>
                                <a:pt x="243431" y="239768"/>
                                <a:pt x="243901" y="241507"/>
                              </a:cubicBezTo>
                              <a:cubicBezTo>
                                <a:pt x="244079" y="242154"/>
                                <a:pt x="243990" y="243297"/>
                                <a:pt x="244637" y="243297"/>
                              </a:cubicBezTo>
                              <a:cubicBezTo>
                                <a:pt x="244954" y="243297"/>
                                <a:pt x="245678" y="242002"/>
                                <a:pt x="245780" y="241723"/>
                              </a:cubicBezTo>
                              <a:cubicBezTo>
                                <a:pt x="246376" y="240060"/>
                                <a:pt x="245551" y="238193"/>
                                <a:pt x="245577" y="237241"/>
                              </a:cubicBezTo>
                              <a:cubicBezTo>
                                <a:pt x="245577" y="236746"/>
                                <a:pt x="246097" y="236657"/>
                                <a:pt x="246084" y="235578"/>
                              </a:cubicBezTo>
                              <a:cubicBezTo>
                                <a:pt x="246084" y="234067"/>
                                <a:pt x="245170" y="232810"/>
                                <a:pt x="244739" y="232442"/>
                              </a:cubicBezTo>
                              <a:cubicBezTo>
                                <a:pt x="243913" y="231731"/>
                                <a:pt x="242441" y="232036"/>
                                <a:pt x="241717" y="230995"/>
                              </a:cubicBezTo>
                              <a:cubicBezTo>
                                <a:pt x="241057" y="230030"/>
                                <a:pt x="241362" y="229179"/>
                                <a:pt x="240663" y="228481"/>
                              </a:cubicBezTo>
                              <a:cubicBezTo>
                                <a:pt x="240625" y="228430"/>
                                <a:pt x="240549" y="228418"/>
                                <a:pt x="240498" y="228379"/>
                              </a:cubicBezTo>
                              <a:lnTo>
                                <a:pt x="240498" y="200855"/>
                              </a:lnTo>
                              <a:lnTo>
                                <a:pt x="240499" y="200855"/>
                              </a:lnTo>
                              <a:close/>
                              <a:moveTo>
                                <a:pt x="244015" y="187093"/>
                              </a:moveTo>
                              <a:cubicBezTo>
                                <a:pt x="244193" y="186890"/>
                                <a:pt x="244650" y="186534"/>
                                <a:pt x="244955" y="186458"/>
                              </a:cubicBezTo>
                              <a:cubicBezTo>
                                <a:pt x="245031" y="186445"/>
                                <a:pt x="245729" y="186445"/>
                                <a:pt x="246085" y="186674"/>
                              </a:cubicBezTo>
                              <a:cubicBezTo>
                                <a:pt x="246440" y="186902"/>
                                <a:pt x="248434" y="189441"/>
                                <a:pt x="248180" y="189695"/>
                              </a:cubicBezTo>
                              <a:cubicBezTo>
                                <a:pt x="248040" y="189835"/>
                                <a:pt x="246847" y="189099"/>
                                <a:pt x="247139" y="189175"/>
                              </a:cubicBezTo>
                              <a:cubicBezTo>
                                <a:pt x="246402" y="188972"/>
                                <a:pt x="245145" y="189099"/>
                                <a:pt x="244637" y="189276"/>
                              </a:cubicBezTo>
                              <a:cubicBezTo>
                                <a:pt x="244549" y="189315"/>
                                <a:pt x="243038" y="190762"/>
                                <a:pt x="242847" y="190635"/>
                              </a:cubicBezTo>
                              <a:cubicBezTo>
                                <a:pt x="242403" y="190330"/>
                                <a:pt x="243761" y="187359"/>
                                <a:pt x="244015" y="187093"/>
                              </a:cubicBezTo>
                              <a:moveTo>
                                <a:pt x="250465" y="186267"/>
                              </a:moveTo>
                              <a:cubicBezTo>
                                <a:pt x="250833" y="185810"/>
                                <a:pt x="251976" y="185137"/>
                                <a:pt x="252864" y="185112"/>
                              </a:cubicBezTo>
                              <a:cubicBezTo>
                                <a:pt x="254032" y="185061"/>
                                <a:pt x="254959" y="186077"/>
                                <a:pt x="255480" y="187512"/>
                              </a:cubicBezTo>
                              <a:cubicBezTo>
                                <a:pt x="255861" y="188565"/>
                                <a:pt x="256419" y="191473"/>
                                <a:pt x="255378" y="189492"/>
                              </a:cubicBezTo>
                              <a:cubicBezTo>
                                <a:pt x="254604" y="188032"/>
                                <a:pt x="253512" y="186788"/>
                                <a:pt x="251417" y="187296"/>
                              </a:cubicBezTo>
                              <a:cubicBezTo>
                                <a:pt x="251315" y="187321"/>
                                <a:pt x="249754" y="188273"/>
                                <a:pt x="249640" y="188235"/>
                              </a:cubicBezTo>
                              <a:cubicBezTo>
                                <a:pt x="249297" y="188108"/>
                                <a:pt x="250071" y="186750"/>
                                <a:pt x="250465" y="186267"/>
                              </a:cubicBezTo>
                              <a:moveTo>
                                <a:pt x="258501" y="188350"/>
                              </a:moveTo>
                              <a:cubicBezTo>
                                <a:pt x="258666" y="188311"/>
                                <a:pt x="259085" y="188159"/>
                                <a:pt x="259339" y="188235"/>
                              </a:cubicBezTo>
                              <a:cubicBezTo>
                                <a:pt x="260114" y="188489"/>
                                <a:pt x="261218" y="191993"/>
                                <a:pt x="259860" y="190952"/>
                              </a:cubicBezTo>
                              <a:cubicBezTo>
                                <a:pt x="259047" y="190343"/>
                                <a:pt x="257143" y="190317"/>
                                <a:pt x="257663" y="188870"/>
                              </a:cubicBezTo>
                              <a:cubicBezTo>
                                <a:pt x="257841" y="188400"/>
                                <a:pt x="258184" y="188426"/>
                                <a:pt x="258501" y="188350"/>
                              </a:cubicBezTo>
                              <a:moveTo>
                                <a:pt x="460138" y="188235"/>
                              </a:moveTo>
                              <a:cubicBezTo>
                                <a:pt x="460392" y="188159"/>
                                <a:pt x="460798" y="188299"/>
                                <a:pt x="460976" y="188350"/>
                              </a:cubicBezTo>
                              <a:cubicBezTo>
                                <a:pt x="461280" y="188413"/>
                                <a:pt x="461636" y="188388"/>
                                <a:pt x="461814" y="188870"/>
                              </a:cubicBezTo>
                              <a:cubicBezTo>
                                <a:pt x="462321" y="190305"/>
                                <a:pt x="460417" y="190330"/>
                                <a:pt x="459617" y="190952"/>
                              </a:cubicBezTo>
                              <a:cubicBezTo>
                                <a:pt x="458246" y="191993"/>
                                <a:pt x="459351" y="188489"/>
                                <a:pt x="460138" y="188235"/>
                              </a:cubicBezTo>
                              <a:moveTo>
                                <a:pt x="463985" y="187512"/>
                              </a:moveTo>
                              <a:cubicBezTo>
                                <a:pt x="464518" y="186077"/>
                                <a:pt x="465445" y="185061"/>
                                <a:pt x="466600" y="185112"/>
                              </a:cubicBezTo>
                              <a:cubicBezTo>
                                <a:pt x="467514" y="185137"/>
                                <a:pt x="468644" y="185810"/>
                                <a:pt x="468999" y="186255"/>
                              </a:cubicBezTo>
                              <a:cubicBezTo>
                                <a:pt x="469393" y="186750"/>
                                <a:pt x="470180" y="188108"/>
                                <a:pt x="469837" y="188235"/>
                              </a:cubicBezTo>
                              <a:cubicBezTo>
                                <a:pt x="469710" y="188286"/>
                                <a:pt x="468149" y="187321"/>
                                <a:pt x="468073" y="187296"/>
                              </a:cubicBezTo>
                              <a:cubicBezTo>
                                <a:pt x="465965" y="186788"/>
                                <a:pt x="464873" y="188032"/>
                                <a:pt x="464099" y="189492"/>
                              </a:cubicBezTo>
                              <a:cubicBezTo>
                                <a:pt x="463045" y="191473"/>
                                <a:pt x="463616" y="188553"/>
                                <a:pt x="463985" y="187512"/>
                              </a:cubicBezTo>
                              <a:moveTo>
                                <a:pt x="473379" y="186661"/>
                              </a:moveTo>
                              <a:cubicBezTo>
                                <a:pt x="473748" y="186445"/>
                                <a:pt x="474446" y="186445"/>
                                <a:pt x="474535" y="186471"/>
                              </a:cubicBezTo>
                              <a:cubicBezTo>
                                <a:pt x="474814" y="186547"/>
                                <a:pt x="475284" y="186890"/>
                                <a:pt x="475474" y="187093"/>
                              </a:cubicBezTo>
                              <a:cubicBezTo>
                                <a:pt x="475703" y="187359"/>
                                <a:pt x="477074" y="190330"/>
                                <a:pt x="476617" y="190635"/>
                              </a:cubicBezTo>
                              <a:cubicBezTo>
                                <a:pt x="476439" y="190762"/>
                                <a:pt x="474916" y="189314"/>
                                <a:pt x="474840" y="189276"/>
                              </a:cubicBezTo>
                              <a:cubicBezTo>
                                <a:pt x="474319" y="189086"/>
                                <a:pt x="473088" y="188972"/>
                                <a:pt x="472326" y="189175"/>
                              </a:cubicBezTo>
                              <a:cubicBezTo>
                                <a:pt x="472630" y="189099"/>
                                <a:pt x="471424" y="189835"/>
                                <a:pt x="471297" y="189695"/>
                              </a:cubicBezTo>
                              <a:cubicBezTo>
                                <a:pt x="471044" y="189441"/>
                                <a:pt x="473024" y="186902"/>
                                <a:pt x="473380" y="186661"/>
                              </a:cubicBezTo>
                              <a:moveTo>
                                <a:pt x="488703" y="233381"/>
                              </a:moveTo>
                              <a:lnTo>
                                <a:pt x="488780" y="233305"/>
                              </a:lnTo>
                              <a:cubicBezTo>
                                <a:pt x="488919" y="233508"/>
                                <a:pt x="489160" y="233508"/>
                                <a:pt x="489198" y="233597"/>
                              </a:cubicBezTo>
                              <a:cubicBezTo>
                                <a:pt x="489224" y="233623"/>
                                <a:pt x="489249" y="233635"/>
                                <a:pt x="489275" y="233635"/>
                              </a:cubicBezTo>
                              <a:cubicBezTo>
                                <a:pt x="489300" y="233635"/>
                                <a:pt x="489313" y="233635"/>
                                <a:pt x="489338" y="233623"/>
                              </a:cubicBezTo>
                              <a:cubicBezTo>
                                <a:pt x="489389" y="233584"/>
                                <a:pt x="489389" y="233534"/>
                                <a:pt x="489364" y="233470"/>
                              </a:cubicBezTo>
                              <a:cubicBezTo>
                                <a:pt x="489173" y="233280"/>
                                <a:pt x="488945" y="233305"/>
                                <a:pt x="488919" y="233191"/>
                              </a:cubicBezTo>
                              <a:lnTo>
                                <a:pt x="488907" y="233191"/>
                              </a:lnTo>
                              <a:cubicBezTo>
                                <a:pt x="488361" y="232467"/>
                                <a:pt x="487256" y="232188"/>
                                <a:pt x="486202" y="231198"/>
                              </a:cubicBezTo>
                              <a:cubicBezTo>
                                <a:pt x="485656" y="230664"/>
                                <a:pt x="483600" y="228760"/>
                                <a:pt x="484323" y="228176"/>
                              </a:cubicBezTo>
                              <a:cubicBezTo>
                                <a:pt x="484780" y="227808"/>
                                <a:pt x="486824" y="228849"/>
                                <a:pt x="487561" y="229116"/>
                              </a:cubicBezTo>
                              <a:cubicBezTo>
                                <a:pt x="489579" y="229801"/>
                                <a:pt x="490608" y="230512"/>
                                <a:pt x="492665" y="230880"/>
                              </a:cubicBezTo>
                              <a:lnTo>
                                <a:pt x="492652" y="230830"/>
                              </a:lnTo>
                              <a:cubicBezTo>
                                <a:pt x="492817" y="230868"/>
                                <a:pt x="492969" y="231007"/>
                                <a:pt x="493223" y="231045"/>
                              </a:cubicBezTo>
                              <a:lnTo>
                                <a:pt x="493248" y="231045"/>
                              </a:lnTo>
                              <a:cubicBezTo>
                                <a:pt x="493299" y="231045"/>
                                <a:pt x="493350" y="231007"/>
                                <a:pt x="493350" y="230956"/>
                              </a:cubicBezTo>
                              <a:cubicBezTo>
                                <a:pt x="493363" y="230880"/>
                                <a:pt x="493325" y="230842"/>
                                <a:pt x="493261" y="230817"/>
                              </a:cubicBezTo>
                              <a:cubicBezTo>
                                <a:pt x="493096" y="230804"/>
                                <a:pt x="492944" y="230677"/>
                                <a:pt x="492715" y="230614"/>
                              </a:cubicBezTo>
                              <a:lnTo>
                                <a:pt x="492766" y="230576"/>
                              </a:lnTo>
                              <a:cubicBezTo>
                                <a:pt x="491852" y="230347"/>
                                <a:pt x="490062" y="226018"/>
                                <a:pt x="490163" y="225980"/>
                              </a:cubicBezTo>
                              <a:cubicBezTo>
                                <a:pt x="491179" y="225611"/>
                                <a:pt x="494518" y="228176"/>
                                <a:pt x="495166" y="228684"/>
                              </a:cubicBezTo>
                              <a:cubicBezTo>
                                <a:pt x="496664" y="229852"/>
                                <a:pt x="498289" y="231147"/>
                                <a:pt x="499863" y="231617"/>
                              </a:cubicBezTo>
                              <a:cubicBezTo>
                                <a:pt x="502961" y="232518"/>
                                <a:pt x="507696" y="231820"/>
                                <a:pt x="511226" y="231820"/>
                              </a:cubicBezTo>
                              <a:cubicBezTo>
                                <a:pt x="514209" y="231820"/>
                                <a:pt x="517206" y="230944"/>
                                <a:pt x="520202" y="230474"/>
                              </a:cubicBezTo>
                              <a:cubicBezTo>
                                <a:pt x="525978" y="229547"/>
                                <a:pt x="531793" y="227668"/>
                                <a:pt x="537189" y="226094"/>
                              </a:cubicBezTo>
                              <a:cubicBezTo>
                                <a:pt x="539855" y="225307"/>
                                <a:pt x="542331" y="224126"/>
                                <a:pt x="544692" y="223783"/>
                              </a:cubicBezTo>
                              <a:cubicBezTo>
                                <a:pt x="545987" y="223606"/>
                                <a:pt x="547727" y="223821"/>
                                <a:pt x="548450" y="222958"/>
                              </a:cubicBezTo>
                              <a:cubicBezTo>
                                <a:pt x="548983" y="222323"/>
                                <a:pt x="548831" y="220178"/>
                                <a:pt x="548869" y="219200"/>
                              </a:cubicBezTo>
                              <a:cubicBezTo>
                                <a:pt x="548983" y="216521"/>
                                <a:pt x="548399" y="214503"/>
                                <a:pt x="547930" y="212217"/>
                              </a:cubicBezTo>
                              <a:cubicBezTo>
                                <a:pt x="547714" y="211202"/>
                                <a:pt x="547498" y="208295"/>
                                <a:pt x="546686" y="208358"/>
                              </a:cubicBezTo>
                              <a:cubicBezTo>
                                <a:pt x="546686" y="208358"/>
                                <a:pt x="545251" y="210935"/>
                                <a:pt x="545022" y="211697"/>
                              </a:cubicBezTo>
                              <a:cubicBezTo>
                                <a:pt x="544743" y="212573"/>
                                <a:pt x="545175" y="213043"/>
                                <a:pt x="545022" y="213678"/>
                              </a:cubicBezTo>
                              <a:cubicBezTo>
                                <a:pt x="544730" y="214731"/>
                                <a:pt x="543004" y="215633"/>
                                <a:pt x="542305" y="217334"/>
                              </a:cubicBezTo>
                              <a:cubicBezTo>
                                <a:pt x="542077" y="217854"/>
                                <a:pt x="542191" y="218235"/>
                                <a:pt x="541988" y="218578"/>
                              </a:cubicBezTo>
                              <a:cubicBezTo>
                                <a:pt x="541683" y="219099"/>
                                <a:pt x="541150" y="219162"/>
                                <a:pt x="540833" y="219619"/>
                              </a:cubicBezTo>
                              <a:cubicBezTo>
                                <a:pt x="539703" y="221308"/>
                                <a:pt x="540490" y="221790"/>
                                <a:pt x="538027" y="222222"/>
                              </a:cubicBezTo>
                              <a:cubicBezTo>
                                <a:pt x="537354" y="222349"/>
                                <a:pt x="536199" y="222755"/>
                                <a:pt x="535208" y="223060"/>
                              </a:cubicBezTo>
                              <a:cubicBezTo>
                                <a:pt x="534548" y="223276"/>
                                <a:pt x="533317" y="224177"/>
                                <a:pt x="532606" y="224012"/>
                              </a:cubicBezTo>
                              <a:cubicBezTo>
                                <a:pt x="530333" y="223428"/>
                                <a:pt x="531590" y="216559"/>
                                <a:pt x="531146" y="214604"/>
                              </a:cubicBezTo>
                              <a:lnTo>
                                <a:pt x="531133" y="214617"/>
                              </a:lnTo>
                              <a:cubicBezTo>
                                <a:pt x="531146" y="214579"/>
                                <a:pt x="531158" y="214528"/>
                                <a:pt x="531171" y="214465"/>
                              </a:cubicBezTo>
                              <a:cubicBezTo>
                                <a:pt x="531184" y="214439"/>
                                <a:pt x="531146" y="214388"/>
                                <a:pt x="531108" y="214388"/>
                              </a:cubicBezTo>
                              <a:cubicBezTo>
                                <a:pt x="531057" y="214376"/>
                                <a:pt x="531019" y="214414"/>
                                <a:pt x="531006" y="214452"/>
                              </a:cubicBezTo>
                              <a:cubicBezTo>
                                <a:pt x="530993" y="214528"/>
                                <a:pt x="530981" y="214592"/>
                                <a:pt x="530968" y="214630"/>
                              </a:cubicBezTo>
                              <a:lnTo>
                                <a:pt x="530943" y="214604"/>
                              </a:lnTo>
                              <a:cubicBezTo>
                                <a:pt x="529216" y="216559"/>
                                <a:pt x="527642" y="219149"/>
                                <a:pt x="526029" y="220559"/>
                              </a:cubicBezTo>
                              <a:cubicBezTo>
                                <a:pt x="525445" y="221079"/>
                                <a:pt x="523503" y="222628"/>
                                <a:pt x="522906" y="222120"/>
                              </a:cubicBezTo>
                              <a:cubicBezTo>
                                <a:pt x="522640" y="221892"/>
                                <a:pt x="522513" y="219276"/>
                                <a:pt x="522487" y="218692"/>
                              </a:cubicBezTo>
                              <a:cubicBezTo>
                                <a:pt x="522246" y="207799"/>
                                <a:pt x="525001" y="198646"/>
                                <a:pt x="529153" y="191155"/>
                              </a:cubicBezTo>
                              <a:cubicBezTo>
                                <a:pt x="529254" y="191003"/>
                                <a:pt x="530613" y="189238"/>
                                <a:pt x="530003" y="188972"/>
                              </a:cubicBezTo>
                              <a:cubicBezTo>
                                <a:pt x="529292" y="188654"/>
                                <a:pt x="528353" y="190851"/>
                                <a:pt x="527807" y="191790"/>
                              </a:cubicBezTo>
                              <a:cubicBezTo>
                                <a:pt x="525217" y="196208"/>
                                <a:pt x="522576" y="201680"/>
                                <a:pt x="521230" y="207520"/>
                              </a:cubicBezTo>
                              <a:cubicBezTo>
                                <a:pt x="520164" y="212192"/>
                                <a:pt x="519973" y="216293"/>
                                <a:pt x="520202" y="221904"/>
                              </a:cubicBezTo>
                              <a:cubicBezTo>
                                <a:pt x="520240" y="223148"/>
                                <a:pt x="520583" y="224913"/>
                                <a:pt x="520202" y="225980"/>
                              </a:cubicBezTo>
                              <a:cubicBezTo>
                                <a:pt x="520138" y="226145"/>
                                <a:pt x="518462" y="228392"/>
                                <a:pt x="518120" y="228176"/>
                              </a:cubicBezTo>
                              <a:cubicBezTo>
                                <a:pt x="518043" y="228125"/>
                                <a:pt x="517485" y="225713"/>
                                <a:pt x="517371" y="225358"/>
                              </a:cubicBezTo>
                              <a:cubicBezTo>
                                <a:pt x="516177" y="221523"/>
                                <a:pt x="514628" y="217334"/>
                                <a:pt x="514666" y="212738"/>
                              </a:cubicBezTo>
                              <a:cubicBezTo>
                                <a:pt x="514705" y="209336"/>
                                <a:pt x="515695" y="204029"/>
                                <a:pt x="516749" y="201274"/>
                              </a:cubicBezTo>
                              <a:cubicBezTo>
                                <a:pt x="519872" y="193199"/>
                                <a:pt x="522563" y="184617"/>
                                <a:pt x="527807" y="178117"/>
                              </a:cubicBezTo>
                              <a:cubicBezTo>
                                <a:pt x="530232" y="174219"/>
                                <a:pt x="533393" y="171794"/>
                                <a:pt x="536554" y="168747"/>
                              </a:cubicBezTo>
                              <a:cubicBezTo>
                                <a:pt x="540325" y="165104"/>
                                <a:pt x="543220" y="157435"/>
                                <a:pt x="544184" y="151418"/>
                              </a:cubicBezTo>
                              <a:cubicBezTo>
                                <a:pt x="544235" y="151075"/>
                                <a:pt x="544350" y="147698"/>
                                <a:pt x="544807" y="149551"/>
                              </a:cubicBezTo>
                              <a:cubicBezTo>
                                <a:pt x="545543" y="152624"/>
                                <a:pt x="545187" y="157677"/>
                                <a:pt x="544807" y="160508"/>
                              </a:cubicBezTo>
                              <a:cubicBezTo>
                                <a:pt x="544680" y="161320"/>
                                <a:pt x="544921" y="162120"/>
                                <a:pt x="544807" y="162907"/>
                              </a:cubicBezTo>
                              <a:cubicBezTo>
                                <a:pt x="544413" y="165472"/>
                                <a:pt x="543067" y="167478"/>
                                <a:pt x="542712" y="169572"/>
                              </a:cubicBezTo>
                              <a:cubicBezTo>
                                <a:pt x="542420" y="171375"/>
                                <a:pt x="543664" y="172302"/>
                                <a:pt x="543956" y="173749"/>
                              </a:cubicBezTo>
                              <a:cubicBezTo>
                                <a:pt x="544578" y="176644"/>
                                <a:pt x="542902" y="177812"/>
                                <a:pt x="542610" y="180415"/>
                              </a:cubicBezTo>
                              <a:cubicBezTo>
                                <a:pt x="542280" y="183246"/>
                                <a:pt x="543512" y="186001"/>
                                <a:pt x="543448" y="188451"/>
                              </a:cubicBezTo>
                              <a:cubicBezTo>
                                <a:pt x="543423" y="189632"/>
                                <a:pt x="543182" y="191193"/>
                                <a:pt x="543029" y="192399"/>
                              </a:cubicBezTo>
                              <a:cubicBezTo>
                                <a:pt x="542813" y="194151"/>
                                <a:pt x="543829" y="192907"/>
                                <a:pt x="544185" y="192095"/>
                              </a:cubicBezTo>
                              <a:cubicBezTo>
                                <a:pt x="544819" y="190609"/>
                                <a:pt x="545771" y="188857"/>
                                <a:pt x="546267" y="187296"/>
                              </a:cubicBezTo>
                              <a:cubicBezTo>
                                <a:pt x="547244" y="184096"/>
                                <a:pt x="548146" y="182103"/>
                                <a:pt x="550317" y="180415"/>
                              </a:cubicBezTo>
                              <a:cubicBezTo>
                                <a:pt x="550825" y="180034"/>
                                <a:pt x="551904" y="178460"/>
                                <a:pt x="551574" y="180211"/>
                              </a:cubicBezTo>
                              <a:cubicBezTo>
                                <a:pt x="551320" y="181633"/>
                                <a:pt x="550672" y="183690"/>
                                <a:pt x="550431" y="184896"/>
                              </a:cubicBezTo>
                              <a:cubicBezTo>
                                <a:pt x="550304" y="185506"/>
                                <a:pt x="550380" y="186470"/>
                                <a:pt x="550114" y="186978"/>
                              </a:cubicBezTo>
                              <a:cubicBezTo>
                                <a:pt x="549771" y="187677"/>
                                <a:pt x="548780" y="188096"/>
                                <a:pt x="548235" y="188768"/>
                              </a:cubicBezTo>
                              <a:cubicBezTo>
                                <a:pt x="547651" y="189505"/>
                                <a:pt x="547295" y="190609"/>
                                <a:pt x="547206" y="191574"/>
                              </a:cubicBezTo>
                              <a:cubicBezTo>
                                <a:pt x="547028" y="193237"/>
                                <a:pt x="547790" y="194786"/>
                                <a:pt x="547295" y="195954"/>
                              </a:cubicBezTo>
                              <a:cubicBezTo>
                                <a:pt x="547016" y="196652"/>
                                <a:pt x="546076" y="196919"/>
                                <a:pt x="545645" y="197414"/>
                              </a:cubicBezTo>
                              <a:cubicBezTo>
                                <a:pt x="545213" y="197871"/>
                                <a:pt x="544654" y="198658"/>
                                <a:pt x="544388" y="199395"/>
                              </a:cubicBezTo>
                              <a:cubicBezTo>
                                <a:pt x="543854" y="200817"/>
                                <a:pt x="544261" y="202429"/>
                                <a:pt x="543956" y="204092"/>
                              </a:cubicBezTo>
                              <a:cubicBezTo>
                                <a:pt x="543715" y="205527"/>
                                <a:pt x="542852" y="207469"/>
                                <a:pt x="543042" y="209132"/>
                              </a:cubicBezTo>
                              <a:cubicBezTo>
                                <a:pt x="543017" y="209183"/>
                                <a:pt x="542991" y="209247"/>
                                <a:pt x="542978" y="209259"/>
                              </a:cubicBezTo>
                              <a:cubicBezTo>
                                <a:pt x="542915" y="209361"/>
                                <a:pt x="542928" y="209488"/>
                                <a:pt x="543017" y="209564"/>
                              </a:cubicBezTo>
                              <a:cubicBezTo>
                                <a:pt x="543067" y="209590"/>
                                <a:pt x="543105" y="209602"/>
                                <a:pt x="543156" y="209602"/>
                              </a:cubicBezTo>
                              <a:cubicBezTo>
                                <a:pt x="543220" y="209602"/>
                                <a:pt x="543283" y="209564"/>
                                <a:pt x="543321" y="209513"/>
                              </a:cubicBezTo>
                              <a:cubicBezTo>
                                <a:pt x="543385" y="209437"/>
                                <a:pt x="543398" y="209361"/>
                                <a:pt x="543436" y="209297"/>
                              </a:cubicBezTo>
                              <a:lnTo>
                                <a:pt x="543448" y="209310"/>
                              </a:lnTo>
                              <a:cubicBezTo>
                                <a:pt x="544401" y="208269"/>
                                <a:pt x="544185" y="206162"/>
                                <a:pt x="545226" y="204930"/>
                              </a:cubicBezTo>
                              <a:cubicBezTo>
                                <a:pt x="545581" y="204486"/>
                                <a:pt x="548019" y="203115"/>
                                <a:pt x="548552" y="203572"/>
                              </a:cubicBezTo>
                              <a:cubicBezTo>
                                <a:pt x="549149" y="204067"/>
                                <a:pt x="548539" y="206479"/>
                                <a:pt x="548552" y="207203"/>
                              </a:cubicBezTo>
                              <a:cubicBezTo>
                                <a:pt x="548641" y="210948"/>
                                <a:pt x="550888" y="214185"/>
                                <a:pt x="553872" y="215442"/>
                              </a:cubicBezTo>
                              <a:cubicBezTo>
                                <a:pt x="554989" y="215925"/>
                                <a:pt x="556766" y="216026"/>
                                <a:pt x="557528" y="217029"/>
                              </a:cubicBezTo>
                              <a:cubicBezTo>
                                <a:pt x="558582" y="218426"/>
                                <a:pt x="558772" y="222298"/>
                                <a:pt x="558252" y="223695"/>
                              </a:cubicBezTo>
                              <a:cubicBezTo>
                                <a:pt x="557693" y="225180"/>
                                <a:pt x="555535" y="227897"/>
                                <a:pt x="554710" y="228481"/>
                              </a:cubicBezTo>
                              <a:cubicBezTo>
                                <a:pt x="554506" y="228633"/>
                                <a:pt x="554113" y="228582"/>
                                <a:pt x="553872" y="228684"/>
                              </a:cubicBezTo>
                              <a:cubicBezTo>
                                <a:pt x="551663" y="229674"/>
                                <a:pt x="549758" y="231782"/>
                                <a:pt x="546990" y="232658"/>
                              </a:cubicBezTo>
                              <a:cubicBezTo>
                                <a:pt x="543067" y="233902"/>
                                <a:pt x="537646" y="233775"/>
                                <a:pt x="533647" y="234841"/>
                              </a:cubicBezTo>
                              <a:cubicBezTo>
                                <a:pt x="533025" y="235019"/>
                                <a:pt x="532593" y="235375"/>
                                <a:pt x="532085" y="235362"/>
                              </a:cubicBezTo>
                              <a:cubicBezTo>
                                <a:pt x="530740" y="235349"/>
                                <a:pt x="529026" y="236301"/>
                                <a:pt x="527071" y="236923"/>
                              </a:cubicBezTo>
                              <a:cubicBezTo>
                                <a:pt x="524608" y="237723"/>
                                <a:pt x="521662" y="237507"/>
                                <a:pt x="519161" y="238396"/>
                              </a:cubicBezTo>
                              <a:cubicBezTo>
                                <a:pt x="516127" y="239463"/>
                                <a:pt x="512889" y="240339"/>
                                <a:pt x="509880" y="240999"/>
                              </a:cubicBezTo>
                              <a:lnTo>
                                <a:pt x="509918" y="241037"/>
                              </a:lnTo>
                              <a:cubicBezTo>
                                <a:pt x="509626" y="241075"/>
                                <a:pt x="509360" y="241151"/>
                                <a:pt x="509131" y="241253"/>
                              </a:cubicBezTo>
                              <a:cubicBezTo>
                                <a:pt x="509042" y="241291"/>
                                <a:pt x="508992" y="241392"/>
                                <a:pt x="509030" y="241481"/>
                              </a:cubicBezTo>
                              <a:cubicBezTo>
                                <a:pt x="509055" y="241545"/>
                                <a:pt x="509131" y="241583"/>
                                <a:pt x="509195" y="241583"/>
                              </a:cubicBezTo>
                              <a:lnTo>
                                <a:pt x="509271" y="241583"/>
                              </a:lnTo>
                              <a:cubicBezTo>
                                <a:pt x="509512" y="241468"/>
                                <a:pt x="509766" y="241380"/>
                                <a:pt x="509982" y="241367"/>
                              </a:cubicBezTo>
                              <a:lnTo>
                                <a:pt x="509982" y="241418"/>
                              </a:lnTo>
                              <a:cubicBezTo>
                                <a:pt x="517942" y="241075"/>
                                <a:pt x="526982" y="240110"/>
                                <a:pt x="535006" y="238917"/>
                              </a:cubicBezTo>
                              <a:cubicBezTo>
                                <a:pt x="536986" y="238612"/>
                                <a:pt x="539056" y="238028"/>
                                <a:pt x="540833" y="237977"/>
                              </a:cubicBezTo>
                              <a:cubicBezTo>
                                <a:pt x="543321" y="237888"/>
                                <a:pt x="545467" y="237190"/>
                                <a:pt x="547828" y="237025"/>
                              </a:cubicBezTo>
                              <a:cubicBezTo>
                                <a:pt x="549911" y="236885"/>
                                <a:pt x="552120" y="237393"/>
                                <a:pt x="553973" y="237025"/>
                              </a:cubicBezTo>
                              <a:cubicBezTo>
                                <a:pt x="554583" y="236923"/>
                                <a:pt x="555090" y="236377"/>
                                <a:pt x="555649" y="236301"/>
                              </a:cubicBezTo>
                              <a:cubicBezTo>
                                <a:pt x="556106" y="236238"/>
                                <a:pt x="556487" y="236466"/>
                                <a:pt x="556893" y="236403"/>
                              </a:cubicBezTo>
                              <a:cubicBezTo>
                                <a:pt x="561984" y="235641"/>
                                <a:pt x="562746" y="230537"/>
                                <a:pt x="562632" y="225053"/>
                              </a:cubicBezTo>
                              <a:cubicBezTo>
                                <a:pt x="562568" y="222285"/>
                                <a:pt x="561908" y="219810"/>
                                <a:pt x="562949" y="217753"/>
                              </a:cubicBezTo>
                              <a:cubicBezTo>
                                <a:pt x="563813" y="216039"/>
                                <a:pt x="565361" y="214719"/>
                                <a:pt x="566174" y="212840"/>
                              </a:cubicBezTo>
                              <a:cubicBezTo>
                                <a:pt x="567101" y="210707"/>
                                <a:pt x="567278" y="208536"/>
                                <a:pt x="568472" y="206479"/>
                              </a:cubicBezTo>
                              <a:cubicBezTo>
                                <a:pt x="567685" y="213182"/>
                                <a:pt x="567025" y="218540"/>
                                <a:pt x="566504" y="225154"/>
                              </a:cubicBezTo>
                              <a:cubicBezTo>
                                <a:pt x="566034" y="230664"/>
                                <a:pt x="566593" y="237406"/>
                                <a:pt x="561807" y="239336"/>
                              </a:cubicBezTo>
                              <a:cubicBezTo>
                                <a:pt x="559801" y="240123"/>
                                <a:pt x="557680" y="239577"/>
                                <a:pt x="555128" y="239640"/>
                              </a:cubicBezTo>
                              <a:cubicBezTo>
                                <a:pt x="549720" y="239780"/>
                                <a:pt x="544032" y="240605"/>
                                <a:pt x="538332" y="240999"/>
                              </a:cubicBezTo>
                              <a:cubicBezTo>
                                <a:pt x="533177" y="241341"/>
                                <a:pt x="528061" y="242078"/>
                                <a:pt x="522690" y="242243"/>
                              </a:cubicBezTo>
                              <a:cubicBezTo>
                                <a:pt x="516368" y="242446"/>
                                <a:pt x="509169" y="242052"/>
                                <a:pt x="502999" y="242040"/>
                              </a:cubicBezTo>
                              <a:cubicBezTo>
                                <a:pt x="498784" y="242027"/>
                                <a:pt x="493909" y="242725"/>
                                <a:pt x="491001" y="244427"/>
                              </a:cubicBezTo>
                              <a:cubicBezTo>
                                <a:pt x="489630" y="245239"/>
                                <a:pt x="487815" y="248426"/>
                                <a:pt x="485682" y="248184"/>
                              </a:cubicBezTo>
                              <a:cubicBezTo>
                                <a:pt x="485568" y="248172"/>
                                <a:pt x="484057" y="247359"/>
                                <a:pt x="484019" y="246940"/>
                              </a:cubicBezTo>
                              <a:cubicBezTo>
                                <a:pt x="484006" y="246699"/>
                                <a:pt x="485796" y="244744"/>
                                <a:pt x="485999" y="244541"/>
                              </a:cubicBezTo>
                              <a:cubicBezTo>
                                <a:pt x="487193" y="243373"/>
                                <a:pt x="488932" y="242751"/>
                                <a:pt x="490785" y="241722"/>
                              </a:cubicBezTo>
                              <a:cubicBezTo>
                                <a:pt x="490430" y="241925"/>
                                <a:pt x="491484" y="241684"/>
                                <a:pt x="491319" y="241202"/>
                              </a:cubicBezTo>
                              <a:cubicBezTo>
                                <a:pt x="491268" y="241088"/>
                                <a:pt x="486570" y="241786"/>
                                <a:pt x="486405" y="241837"/>
                              </a:cubicBezTo>
                              <a:cubicBezTo>
                                <a:pt x="484044" y="242357"/>
                                <a:pt x="480527" y="243678"/>
                                <a:pt x="478382" y="244960"/>
                              </a:cubicBezTo>
                              <a:cubicBezTo>
                                <a:pt x="477163" y="245683"/>
                                <a:pt x="478572" y="243614"/>
                                <a:pt x="478902" y="243081"/>
                              </a:cubicBezTo>
                              <a:cubicBezTo>
                                <a:pt x="480718" y="240313"/>
                                <a:pt x="485047" y="238955"/>
                                <a:pt x="488818" y="238396"/>
                              </a:cubicBezTo>
                              <a:lnTo>
                                <a:pt x="488818" y="238333"/>
                              </a:lnTo>
                              <a:cubicBezTo>
                                <a:pt x="488894" y="238371"/>
                                <a:pt x="488970" y="238396"/>
                                <a:pt x="489046" y="238396"/>
                              </a:cubicBezTo>
                              <a:lnTo>
                                <a:pt x="489072" y="238396"/>
                              </a:lnTo>
                              <a:cubicBezTo>
                                <a:pt x="489148" y="238396"/>
                                <a:pt x="489224" y="238345"/>
                                <a:pt x="489237" y="238257"/>
                              </a:cubicBezTo>
                              <a:cubicBezTo>
                                <a:pt x="489262" y="238168"/>
                                <a:pt x="489186" y="238091"/>
                                <a:pt x="489097" y="238066"/>
                              </a:cubicBezTo>
                              <a:cubicBezTo>
                                <a:pt x="489008" y="238053"/>
                                <a:pt x="488919" y="238028"/>
                                <a:pt x="488894" y="238028"/>
                              </a:cubicBezTo>
                              <a:cubicBezTo>
                                <a:pt x="486558" y="236923"/>
                                <a:pt x="484615" y="236136"/>
                                <a:pt x="481403" y="235362"/>
                              </a:cubicBezTo>
                              <a:cubicBezTo>
                                <a:pt x="480819" y="235222"/>
                                <a:pt x="476985" y="234714"/>
                                <a:pt x="476820" y="234321"/>
                              </a:cubicBezTo>
                              <a:cubicBezTo>
                                <a:pt x="476756" y="234168"/>
                                <a:pt x="478534" y="232302"/>
                                <a:pt x="478686" y="232239"/>
                              </a:cubicBezTo>
                              <a:cubicBezTo>
                                <a:pt x="481149" y="231274"/>
                                <a:pt x="486177" y="233673"/>
                                <a:pt x="488703" y="233381"/>
                              </a:cubicBezTo>
                              <a:moveTo>
                                <a:pt x="483816" y="211164"/>
                              </a:moveTo>
                              <a:cubicBezTo>
                                <a:pt x="485656" y="212179"/>
                                <a:pt x="487789" y="213195"/>
                                <a:pt x="488196" y="213360"/>
                              </a:cubicBezTo>
                              <a:cubicBezTo>
                                <a:pt x="488830" y="213665"/>
                                <a:pt x="489846" y="214096"/>
                                <a:pt x="490785" y="214719"/>
                              </a:cubicBezTo>
                              <a:cubicBezTo>
                                <a:pt x="491166" y="214960"/>
                                <a:pt x="493147" y="216115"/>
                                <a:pt x="493185" y="216280"/>
                              </a:cubicBezTo>
                              <a:cubicBezTo>
                                <a:pt x="493375" y="216851"/>
                                <a:pt x="492474" y="217423"/>
                                <a:pt x="492258" y="217854"/>
                              </a:cubicBezTo>
                              <a:cubicBezTo>
                                <a:pt x="491661" y="218972"/>
                                <a:pt x="491255" y="219937"/>
                                <a:pt x="490481" y="221498"/>
                              </a:cubicBezTo>
                              <a:cubicBezTo>
                                <a:pt x="490062" y="222336"/>
                                <a:pt x="489034" y="224558"/>
                                <a:pt x="488386" y="224837"/>
                              </a:cubicBezTo>
                              <a:cubicBezTo>
                                <a:pt x="487967" y="225015"/>
                                <a:pt x="487269" y="224774"/>
                                <a:pt x="486939" y="224837"/>
                              </a:cubicBezTo>
                              <a:cubicBezTo>
                                <a:pt x="485910" y="225002"/>
                                <a:pt x="484628" y="225586"/>
                                <a:pt x="484108" y="226297"/>
                              </a:cubicBezTo>
                              <a:cubicBezTo>
                                <a:pt x="484057" y="226373"/>
                                <a:pt x="484006" y="227160"/>
                                <a:pt x="483917" y="227237"/>
                              </a:cubicBezTo>
                              <a:cubicBezTo>
                                <a:pt x="483892" y="227237"/>
                                <a:pt x="483828" y="227224"/>
                                <a:pt x="483816" y="227237"/>
                              </a:cubicBezTo>
                              <a:lnTo>
                                <a:pt x="483816" y="211164"/>
                              </a:lnTo>
                              <a:lnTo>
                                <a:pt x="483816" y="211164"/>
                              </a:lnTo>
                              <a:close/>
                              <a:moveTo>
                                <a:pt x="483816" y="201705"/>
                              </a:moveTo>
                              <a:cubicBezTo>
                                <a:pt x="484120" y="201540"/>
                                <a:pt x="484450" y="201490"/>
                                <a:pt x="484742" y="201159"/>
                              </a:cubicBezTo>
                              <a:cubicBezTo>
                                <a:pt x="484704" y="201210"/>
                                <a:pt x="485263" y="199611"/>
                                <a:pt x="485682" y="199598"/>
                              </a:cubicBezTo>
                              <a:cubicBezTo>
                                <a:pt x="486063" y="199598"/>
                                <a:pt x="487586" y="201909"/>
                                <a:pt x="488081" y="202213"/>
                              </a:cubicBezTo>
                              <a:cubicBezTo>
                                <a:pt x="489884" y="203331"/>
                                <a:pt x="493084" y="204410"/>
                                <a:pt x="495686" y="205336"/>
                              </a:cubicBezTo>
                              <a:cubicBezTo>
                                <a:pt x="495711" y="205349"/>
                                <a:pt x="497464" y="205971"/>
                                <a:pt x="497464" y="205971"/>
                              </a:cubicBezTo>
                              <a:cubicBezTo>
                                <a:pt x="497692" y="206377"/>
                                <a:pt x="496194" y="209615"/>
                                <a:pt x="496016" y="210135"/>
                              </a:cubicBezTo>
                              <a:cubicBezTo>
                                <a:pt x="495712" y="210922"/>
                                <a:pt x="495559" y="211380"/>
                                <a:pt x="495280" y="212217"/>
                              </a:cubicBezTo>
                              <a:cubicBezTo>
                                <a:pt x="495178" y="212497"/>
                                <a:pt x="494798" y="214058"/>
                                <a:pt x="494442" y="214198"/>
                              </a:cubicBezTo>
                              <a:cubicBezTo>
                                <a:pt x="493883" y="214426"/>
                                <a:pt x="491954" y="212954"/>
                                <a:pt x="491624" y="212738"/>
                              </a:cubicBezTo>
                              <a:cubicBezTo>
                                <a:pt x="489681" y="211468"/>
                                <a:pt x="488488" y="211062"/>
                                <a:pt x="485999" y="210034"/>
                              </a:cubicBezTo>
                              <a:cubicBezTo>
                                <a:pt x="485745" y="209932"/>
                                <a:pt x="484793" y="209488"/>
                                <a:pt x="483816" y="209107"/>
                              </a:cubicBezTo>
                              <a:lnTo>
                                <a:pt x="483816" y="201705"/>
                              </a:lnTo>
                              <a:lnTo>
                                <a:pt x="483816" y="201705"/>
                              </a:lnTo>
                              <a:close/>
                              <a:moveTo>
                                <a:pt x="504865" y="191574"/>
                              </a:moveTo>
                              <a:cubicBezTo>
                                <a:pt x="505107" y="187296"/>
                                <a:pt x="503329" y="181938"/>
                                <a:pt x="501323" y="178637"/>
                              </a:cubicBezTo>
                              <a:cubicBezTo>
                                <a:pt x="500447" y="177190"/>
                                <a:pt x="498784" y="175159"/>
                                <a:pt x="497362" y="174067"/>
                              </a:cubicBezTo>
                              <a:cubicBezTo>
                                <a:pt x="495559" y="172658"/>
                                <a:pt x="493934" y="171185"/>
                                <a:pt x="492043" y="169992"/>
                              </a:cubicBezTo>
                              <a:cubicBezTo>
                                <a:pt x="489046" y="168087"/>
                                <a:pt x="486228" y="166335"/>
                                <a:pt x="483384" y="164050"/>
                              </a:cubicBezTo>
                              <a:cubicBezTo>
                                <a:pt x="482368" y="163237"/>
                                <a:pt x="479562" y="160978"/>
                                <a:pt x="478978" y="160317"/>
                              </a:cubicBezTo>
                              <a:cubicBezTo>
                                <a:pt x="478928" y="160241"/>
                                <a:pt x="480108" y="160978"/>
                                <a:pt x="480819" y="161320"/>
                              </a:cubicBezTo>
                              <a:cubicBezTo>
                                <a:pt x="484793" y="163174"/>
                                <a:pt x="488526" y="165320"/>
                                <a:pt x="492868" y="167909"/>
                              </a:cubicBezTo>
                              <a:cubicBezTo>
                                <a:pt x="496969" y="170347"/>
                                <a:pt x="501615" y="173419"/>
                                <a:pt x="504243" y="176555"/>
                              </a:cubicBezTo>
                              <a:cubicBezTo>
                                <a:pt x="508014" y="181088"/>
                                <a:pt x="509626" y="187359"/>
                                <a:pt x="508509" y="194278"/>
                              </a:cubicBezTo>
                              <a:cubicBezTo>
                                <a:pt x="507544" y="200360"/>
                                <a:pt x="505234" y="206771"/>
                                <a:pt x="502885" y="211900"/>
                              </a:cubicBezTo>
                              <a:cubicBezTo>
                                <a:pt x="501019" y="216001"/>
                                <a:pt x="498010" y="221486"/>
                                <a:pt x="495470" y="224837"/>
                              </a:cubicBezTo>
                              <a:cubicBezTo>
                                <a:pt x="495318" y="225053"/>
                                <a:pt x="494226" y="226361"/>
                                <a:pt x="493706" y="225358"/>
                              </a:cubicBezTo>
                              <a:cubicBezTo>
                                <a:pt x="493541" y="225028"/>
                                <a:pt x="494963" y="222666"/>
                                <a:pt x="495470" y="221498"/>
                              </a:cubicBezTo>
                              <a:cubicBezTo>
                                <a:pt x="499635" y="212383"/>
                                <a:pt x="504256" y="202772"/>
                                <a:pt x="504865" y="191574"/>
                              </a:cubicBezTo>
                              <a:moveTo>
                                <a:pt x="475931" y="160279"/>
                              </a:moveTo>
                              <a:cubicBezTo>
                                <a:pt x="472948" y="158705"/>
                                <a:pt x="470574" y="157245"/>
                                <a:pt x="467463" y="155480"/>
                              </a:cubicBezTo>
                              <a:cubicBezTo>
                                <a:pt x="469698" y="156267"/>
                                <a:pt x="471577" y="157245"/>
                                <a:pt x="474408" y="158464"/>
                              </a:cubicBezTo>
                              <a:cubicBezTo>
                                <a:pt x="476223" y="159251"/>
                                <a:pt x="476579" y="159708"/>
                                <a:pt x="477861" y="160812"/>
                              </a:cubicBezTo>
                              <a:cubicBezTo>
                                <a:pt x="477328" y="160368"/>
                                <a:pt x="479613" y="162298"/>
                                <a:pt x="479448" y="162349"/>
                              </a:cubicBezTo>
                              <a:cubicBezTo>
                                <a:pt x="479182" y="162425"/>
                                <a:pt x="476312" y="160482"/>
                                <a:pt x="475931" y="160279"/>
                              </a:cubicBezTo>
                              <a:moveTo>
                                <a:pt x="515073" y="229522"/>
                              </a:moveTo>
                              <a:cubicBezTo>
                                <a:pt x="511531" y="230360"/>
                                <a:pt x="506363" y="230258"/>
                                <a:pt x="502999" y="230144"/>
                              </a:cubicBezTo>
                              <a:cubicBezTo>
                                <a:pt x="501717" y="230106"/>
                                <a:pt x="500765" y="230157"/>
                                <a:pt x="501107" y="229522"/>
                              </a:cubicBezTo>
                              <a:cubicBezTo>
                                <a:pt x="501793" y="228341"/>
                                <a:pt x="504827" y="223060"/>
                                <a:pt x="505589" y="223174"/>
                              </a:cubicBezTo>
                              <a:cubicBezTo>
                                <a:pt x="505741" y="223187"/>
                                <a:pt x="505729" y="223314"/>
                                <a:pt x="505805" y="223390"/>
                              </a:cubicBezTo>
                              <a:cubicBezTo>
                                <a:pt x="508039" y="225180"/>
                                <a:pt x="510680" y="226602"/>
                                <a:pt x="513422" y="228176"/>
                              </a:cubicBezTo>
                              <a:cubicBezTo>
                                <a:pt x="514070" y="228557"/>
                                <a:pt x="515784" y="229357"/>
                                <a:pt x="515073" y="229522"/>
                              </a:cubicBezTo>
                              <a:moveTo>
                                <a:pt x="512267" y="210973"/>
                              </a:moveTo>
                              <a:cubicBezTo>
                                <a:pt x="512369" y="211088"/>
                                <a:pt x="512064" y="211773"/>
                                <a:pt x="512064" y="211900"/>
                              </a:cubicBezTo>
                              <a:cubicBezTo>
                                <a:pt x="511886" y="216674"/>
                                <a:pt x="512826" y="220673"/>
                                <a:pt x="513740" y="224012"/>
                              </a:cubicBezTo>
                              <a:cubicBezTo>
                                <a:pt x="513918" y="224685"/>
                                <a:pt x="514425" y="226640"/>
                                <a:pt x="513524" y="225878"/>
                              </a:cubicBezTo>
                              <a:cubicBezTo>
                                <a:pt x="512559" y="225066"/>
                                <a:pt x="511124" y="223910"/>
                                <a:pt x="510401" y="223390"/>
                              </a:cubicBezTo>
                              <a:cubicBezTo>
                                <a:pt x="509766" y="222907"/>
                                <a:pt x="506871" y="221511"/>
                                <a:pt x="506846" y="220457"/>
                              </a:cubicBezTo>
                              <a:cubicBezTo>
                                <a:pt x="506833" y="219581"/>
                                <a:pt x="508839" y="216826"/>
                                <a:pt x="509245" y="216077"/>
                              </a:cubicBezTo>
                              <a:cubicBezTo>
                                <a:pt x="510134" y="214439"/>
                                <a:pt x="511290" y="213157"/>
                                <a:pt x="511861" y="211900"/>
                              </a:cubicBezTo>
                              <a:cubicBezTo>
                                <a:pt x="511746" y="212129"/>
                                <a:pt x="511912" y="210580"/>
                                <a:pt x="512267" y="210973"/>
                              </a:cubicBezTo>
                              <a:moveTo>
                                <a:pt x="540528" y="143292"/>
                              </a:moveTo>
                              <a:cubicBezTo>
                                <a:pt x="538903" y="143724"/>
                                <a:pt x="536389" y="143749"/>
                                <a:pt x="535005" y="143089"/>
                              </a:cubicBezTo>
                              <a:cubicBezTo>
                                <a:pt x="534193" y="142708"/>
                                <a:pt x="530422" y="140118"/>
                                <a:pt x="530943" y="139649"/>
                              </a:cubicBezTo>
                              <a:cubicBezTo>
                                <a:pt x="531425" y="139204"/>
                                <a:pt x="531857" y="137579"/>
                                <a:pt x="531984" y="136932"/>
                              </a:cubicBezTo>
                              <a:cubicBezTo>
                                <a:pt x="532555" y="133809"/>
                                <a:pt x="534332" y="135192"/>
                                <a:pt x="536453" y="133910"/>
                              </a:cubicBezTo>
                              <a:cubicBezTo>
                                <a:pt x="537176" y="133478"/>
                                <a:pt x="538649" y="131168"/>
                                <a:pt x="537392" y="130152"/>
                              </a:cubicBezTo>
                              <a:cubicBezTo>
                                <a:pt x="536999" y="129835"/>
                                <a:pt x="535526" y="129606"/>
                                <a:pt x="535005" y="129746"/>
                              </a:cubicBezTo>
                              <a:cubicBezTo>
                                <a:pt x="534320" y="129924"/>
                                <a:pt x="533888" y="131396"/>
                                <a:pt x="532707" y="131523"/>
                              </a:cubicBezTo>
                              <a:cubicBezTo>
                                <a:pt x="532492" y="131536"/>
                                <a:pt x="532276" y="131371"/>
                                <a:pt x="532085" y="131422"/>
                              </a:cubicBezTo>
                              <a:cubicBezTo>
                                <a:pt x="532085" y="131422"/>
                                <a:pt x="529369" y="132844"/>
                                <a:pt x="529267" y="132768"/>
                              </a:cubicBezTo>
                              <a:cubicBezTo>
                                <a:pt x="528721" y="132399"/>
                                <a:pt x="529305" y="130470"/>
                                <a:pt x="529470" y="130254"/>
                              </a:cubicBezTo>
                              <a:cubicBezTo>
                                <a:pt x="529914" y="129759"/>
                                <a:pt x="531654" y="129606"/>
                                <a:pt x="533025" y="128806"/>
                              </a:cubicBezTo>
                              <a:cubicBezTo>
                                <a:pt x="533444" y="128553"/>
                                <a:pt x="533761" y="127930"/>
                                <a:pt x="533964" y="127867"/>
                              </a:cubicBezTo>
                              <a:cubicBezTo>
                                <a:pt x="534815" y="127600"/>
                                <a:pt x="534333" y="127740"/>
                                <a:pt x="534891" y="127143"/>
                              </a:cubicBezTo>
                              <a:cubicBezTo>
                                <a:pt x="535907" y="126026"/>
                                <a:pt x="537887" y="124871"/>
                                <a:pt x="539487" y="123284"/>
                              </a:cubicBezTo>
                              <a:cubicBezTo>
                                <a:pt x="541290" y="121481"/>
                                <a:pt x="542661" y="119627"/>
                                <a:pt x="544185" y="118701"/>
                              </a:cubicBezTo>
                              <a:cubicBezTo>
                                <a:pt x="545695" y="117749"/>
                                <a:pt x="546660" y="115578"/>
                                <a:pt x="548971" y="115451"/>
                              </a:cubicBezTo>
                              <a:cubicBezTo>
                                <a:pt x="549098" y="115451"/>
                                <a:pt x="549022" y="115514"/>
                                <a:pt x="549085" y="115565"/>
                              </a:cubicBezTo>
                              <a:cubicBezTo>
                                <a:pt x="549390" y="115882"/>
                                <a:pt x="548197" y="117837"/>
                                <a:pt x="548235" y="117749"/>
                              </a:cubicBezTo>
                              <a:cubicBezTo>
                                <a:pt x="546546" y="120364"/>
                                <a:pt x="540198" y="122141"/>
                                <a:pt x="539284" y="126001"/>
                              </a:cubicBezTo>
                              <a:cubicBezTo>
                                <a:pt x="539081" y="126788"/>
                                <a:pt x="538979" y="128146"/>
                                <a:pt x="539386" y="128807"/>
                              </a:cubicBezTo>
                              <a:cubicBezTo>
                                <a:pt x="539868" y="129606"/>
                                <a:pt x="541176" y="129187"/>
                                <a:pt x="541468" y="129632"/>
                              </a:cubicBezTo>
                              <a:cubicBezTo>
                                <a:pt x="541925" y="130343"/>
                                <a:pt x="541227" y="132082"/>
                                <a:pt x="540833" y="132666"/>
                              </a:cubicBezTo>
                              <a:cubicBezTo>
                                <a:pt x="540186" y="133644"/>
                                <a:pt x="538433" y="135104"/>
                                <a:pt x="537811" y="135485"/>
                              </a:cubicBezTo>
                              <a:cubicBezTo>
                                <a:pt x="537494" y="135675"/>
                                <a:pt x="536440" y="135586"/>
                                <a:pt x="536453" y="136107"/>
                              </a:cubicBezTo>
                              <a:cubicBezTo>
                                <a:pt x="536504" y="137211"/>
                                <a:pt x="538510" y="135827"/>
                                <a:pt x="538967" y="135891"/>
                              </a:cubicBezTo>
                              <a:cubicBezTo>
                                <a:pt x="540059" y="136068"/>
                                <a:pt x="539741" y="137097"/>
                                <a:pt x="541252" y="136513"/>
                              </a:cubicBezTo>
                              <a:cubicBezTo>
                                <a:pt x="542928" y="135878"/>
                                <a:pt x="540795" y="138519"/>
                                <a:pt x="540325" y="139027"/>
                              </a:cubicBezTo>
                              <a:cubicBezTo>
                                <a:pt x="540033" y="139319"/>
                                <a:pt x="538738" y="140334"/>
                                <a:pt x="538230" y="140588"/>
                              </a:cubicBezTo>
                              <a:cubicBezTo>
                                <a:pt x="537748" y="140829"/>
                                <a:pt x="536415" y="140652"/>
                                <a:pt x="536453" y="141325"/>
                              </a:cubicBezTo>
                              <a:cubicBezTo>
                                <a:pt x="536529" y="142124"/>
                                <a:pt x="539881" y="141667"/>
                                <a:pt x="540211" y="141528"/>
                              </a:cubicBezTo>
                              <a:cubicBezTo>
                                <a:pt x="542433" y="140601"/>
                                <a:pt x="544807" y="137529"/>
                                <a:pt x="547295" y="136932"/>
                              </a:cubicBezTo>
                              <a:cubicBezTo>
                                <a:pt x="548603" y="136627"/>
                                <a:pt x="550456" y="136576"/>
                                <a:pt x="550228" y="136932"/>
                              </a:cubicBezTo>
                              <a:cubicBezTo>
                                <a:pt x="549491" y="138125"/>
                                <a:pt x="546749" y="139357"/>
                                <a:pt x="546051" y="140271"/>
                              </a:cubicBezTo>
                              <a:cubicBezTo>
                                <a:pt x="545251" y="141363"/>
                                <a:pt x="545810" y="141185"/>
                                <a:pt x="546787" y="141325"/>
                              </a:cubicBezTo>
                              <a:cubicBezTo>
                                <a:pt x="550761" y="141909"/>
                                <a:pt x="557249" y="141820"/>
                                <a:pt x="560029" y="139763"/>
                              </a:cubicBezTo>
                              <a:cubicBezTo>
                                <a:pt x="562568" y="137859"/>
                                <a:pt x="565069" y="135903"/>
                                <a:pt x="567113" y="133402"/>
                              </a:cubicBezTo>
                              <a:cubicBezTo>
                                <a:pt x="567862" y="132488"/>
                                <a:pt x="568357" y="131485"/>
                                <a:pt x="568992" y="130152"/>
                              </a:cubicBezTo>
                              <a:cubicBezTo>
                                <a:pt x="569335" y="129454"/>
                                <a:pt x="570922" y="126864"/>
                                <a:pt x="570871" y="127232"/>
                              </a:cubicBezTo>
                              <a:cubicBezTo>
                                <a:pt x="570656" y="128768"/>
                                <a:pt x="570173" y="131765"/>
                                <a:pt x="569818" y="132971"/>
                              </a:cubicBezTo>
                              <a:cubicBezTo>
                                <a:pt x="569475" y="134215"/>
                                <a:pt x="568497" y="136614"/>
                                <a:pt x="567329" y="138087"/>
                              </a:cubicBezTo>
                              <a:cubicBezTo>
                                <a:pt x="565958" y="139801"/>
                                <a:pt x="562886" y="141985"/>
                                <a:pt x="560232" y="142670"/>
                              </a:cubicBezTo>
                              <a:cubicBezTo>
                                <a:pt x="557528" y="143369"/>
                                <a:pt x="554621" y="143216"/>
                                <a:pt x="551688" y="143407"/>
                              </a:cubicBezTo>
                              <a:cubicBezTo>
                                <a:pt x="550660" y="143457"/>
                                <a:pt x="547511" y="144308"/>
                                <a:pt x="546470" y="143813"/>
                              </a:cubicBezTo>
                              <a:cubicBezTo>
                                <a:pt x="545759" y="143496"/>
                                <a:pt x="545987" y="142188"/>
                                <a:pt x="545327" y="141845"/>
                              </a:cubicBezTo>
                              <a:cubicBezTo>
                                <a:pt x="543499" y="140893"/>
                                <a:pt x="541950" y="142937"/>
                                <a:pt x="540528" y="143292"/>
                              </a:cubicBezTo>
                              <a:moveTo>
                                <a:pt x="529889" y="142784"/>
                              </a:moveTo>
                              <a:cubicBezTo>
                                <a:pt x="528048" y="142023"/>
                                <a:pt x="525814" y="137922"/>
                                <a:pt x="526144" y="135573"/>
                              </a:cubicBezTo>
                              <a:cubicBezTo>
                                <a:pt x="526182" y="135269"/>
                                <a:pt x="526436" y="134900"/>
                                <a:pt x="526563" y="134951"/>
                              </a:cubicBezTo>
                              <a:cubicBezTo>
                                <a:pt x="526944" y="135180"/>
                                <a:pt x="526728" y="136221"/>
                                <a:pt x="526766" y="136424"/>
                              </a:cubicBezTo>
                              <a:cubicBezTo>
                                <a:pt x="527197" y="138925"/>
                                <a:pt x="528467" y="140461"/>
                                <a:pt x="529889" y="141845"/>
                              </a:cubicBezTo>
                              <a:cubicBezTo>
                                <a:pt x="530422" y="142353"/>
                                <a:pt x="531958" y="143622"/>
                                <a:pt x="529889" y="142784"/>
                              </a:cubicBezTo>
                              <a:moveTo>
                                <a:pt x="533964" y="125467"/>
                              </a:moveTo>
                              <a:cubicBezTo>
                                <a:pt x="535183" y="123741"/>
                                <a:pt x="536339" y="122090"/>
                                <a:pt x="538129" y="120465"/>
                              </a:cubicBezTo>
                              <a:cubicBezTo>
                                <a:pt x="538814" y="119843"/>
                                <a:pt x="540668" y="118993"/>
                                <a:pt x="540744" y="118167"/>
                              </a:cubicBezTo>
                              <a:cubicBezTo>
                                <a:pt x="540744" y="118091"/>
                                <a:pt x="540668" y="118015"/>
                                <a:pt x="540630" y="117939"/>
                              </a:cubicBezTo>
                              <a:cubicBezTo>
                                <a:pt x="540833" y="117977"/>
                                <a:pt x="541138" y="117888"/>
                                <a:pt x="541391" y="117875"/>
                              </a:cubicBezTo>
                              <a:cubicBezTo>
                                <a:pt x="541239" y="118053"/>
                                <a:pt x="541087" y="118180"/>
                                <a:pt x="540934" y="118383"/>
                              </a:cubicBezTo>
                              <a:cubicBezTo>
                                <a:pt x="539627" y="120351"/>
                                <a:pt x="538383" y="122167"/>
                                <a:pt x="536770" y="123703"/>
                              </a:cubicBezTo>
                              <a:cubicBezTo>
                                <a:pt x="535805" y="124604"/>
                                <a:pt x="534523" y="125721"/>
                                <a:pt x="533444" y="126724"/>
                              </a:cubicBezTo>
                              <a:cubicBezTo>
                                <a:pt x="532314" y="127765"/>
                                <a:pt x="533799" y="125696"/>
                                <a:pt x="533964" y="125467"/>
                              </a:cubicBezTo>
                              <a:moveTo>
                                <a:pt x="546787" y="80207"/>
                              </a:moveTo>
                              <a:cubicBezTo>
                                <a:pt x="546927" y="79852"/>
                                <a:pt x="547968" y="78303"/>
                                <a:pt x="548146" y="78442"/>
                              </a:cubicBezTo>
                              <a:cubicBezTo>
                                <a:pt x="548158" y="78455"/>
                                <a:pt x="548133" y="78620"/>
                                <a:pt x="548146" y="78658"/>
                              </a:cubicBezTo>
                              <a:cubicBezTo>
                                <a:pt x="548514" y="80588"/>
                                <a:pt x="549593" y="82340"/>
                                <a:pt x="550533" y="84498"/>
                              </a:cubicBezTo>
                              <a:cubicBezTo>
                                <a:pt x="551142" y="85857"/>
                                <a:pt x="551510" y="87761"/>
                                <a:pt x="551993" y="89399"/>
                              </a:cubicBezTo>
                              <a:cubicBezTo>
                                <a:pt x="552475" y="91049"/>
                                <a:pt x="553326" y="92573"/>
                                <a:pt x="553770" y="93982"/>
                              </a:cubicBezTo>
                              <a:cubicBezTo>
                                <a:pt x="554113" y="95074"/>
                                <a:pt x="554024" y="96940"/>
                                <a:pt x="554290" y="97943"/>
                              </a:cubicBezTo>
                              <a:cubicBezTo>
                                <a:pt x="554519" y="98844"/>
                                <a:pt x="555700" y="99695"/>
                                <a:pt x="554709" y="100647"/>
                              </a:cubicBezTo>
                              <a:cubicBezTo>
                                <a:pt x="553046" y="102260"/>
                                <a:pt x="551256" y="99200"/>
                                <a:pt x="550850" y="97626"/>
                              </a:cubicBezTo>
                              <a:cubicBezTo>
                                <a:pt x="550240" y="95353"/>
                                <a:pt x="549809" y="94045"/>
                                <a:pt x="548450" y="91583"/>
                              </a:cubicBezTo>
                              <a:cubicBezTo>
                                <a:pt x="547117" y="89183"/>
                                <a:pt x="546165" y="85768"/>
                                <a:pt x="546368" y="83241"/>
                              </a:cubicBezTo>
                              <a:cubicBezTo>
                                <a:pt x="546444" y="82416"/>
                                <a:pt x="546394" y="81286"/>
                                <a:pt x="546787" y="80207"/>
                              </a:cubicBezTo>
                              <a:moveTo>
                                <a:pt x="561388" y="103999"/>
                              </a:moveTo>
                              <a:cubicBezTo>
                                <a:pt x="561756" y="104050"/>
                                <a:pt x="563724" y="104037"/>
                                <a:pt x="563774" y="104621"/>
                              </a:cubicBezTo>
                              <a:cubicBezTo>
                                <a:pt x="563838" y="105357"/>
                                <a:pt x="562035" y="104723"/>
                                <a:pt x="562010" y="104723"/>
                              </a:cubicBezTo>
                              <a:cubicBezTo>
                                <a:pt x="556982" y="104646"/>
                                <a:pt x="552259" y="105916"/>
                                <a:pt x="548869" y="107643"/>
                              </a:cubicBezTo>
                              <a:cubicBezTo>
                                <a:pt x="549123" y="107528"/>
                                <a:pt x="547422" y="108646"/>
                                <a:pt x="547295" y="108366"/>
                              </a:cubicBezTo>
                              <a:cubicBezTo>
                                <a:pt x="547359" y="108493"/>
                                <a:pt x="548527" y="106652"/>
                                <a:pt x="548666" y="106500"/>
                              </a:cubicBezTo>
                              <a:cubicBezTo>
                                <a:pt x="550279" y="104723"/>
                                <a:pt x="552919" y="103491"/>
                                <a:pt x="555446" y="103364"/>
                              </a:cubicBezTo>
                              <a:cubicBezTo>
                                <a:pt x="557883" y="103237"/>
                                <a:pt x="560093" y="103783"/>
                                <a:pt x="561388" y="103999"/>
                              </a:cubicBezTo>
                              <a:moveTo>
                                <a:pt x="564193" y="114105"/>
                              </a:moveTo>
                              <a:cubicBezTo>
                                <a:pt x="564295" y="113737"/>
                                <a:pt x="563051" y="114727"/>
                                <a:pt x="563470" y="114625"/>
                              </a:cubicBezTo>
                              <a:cubicBezTo>
                                <a:pt x="563228" y="114701"/>
                                <a:pt x="561832" y="114168"/>
                                <a:pt x="561692" y="114105"/>
                              </a:cubicBezTo>
                              <a:cubicBezTo>
                                <a:pt x="560321" y="113457"/>
                                <a:pt x="558467" y="112556"/>
                                <a:pt x="556271" y="112861"/>
                              </a:cubicBezTo>
                              <a:cubicBezTo>
                                <a:pt x="555509" y="112962"/>
                                <a:pt x="553084" y="114194"/>
                                <a:pt x="554506" y="112746"/>
                              </a:cubicBezTo>
                              <a:cubicBezTo>
                                <a:pt x="554887" y="112365"/>
                                <a:pt x="556957" y="111223"/>
                                <a:pt x="556792" y="111299"/>
                              </a:cubicBezTo>
                              <a:cubicBezTo>
                                <a:pt x="557680" y="110956"/>
                                <a:pt x="559331" y="111172"/>
                                <a:pt x="559928" y="111299"/>
                              </a:cubicBezTo>
                              <a:cubicBezTo>
                                <a:pt x="561007" y="111515"/>
                                <a:pt x="561349" y="111870"/>
                                <a:pt x="562314" y="112543"/>
                              </a:cubicBezTo>
                              <a:cubicBezTo>
                                <a:pt x="562657" y="112784"/>
                                <a:pt x="564358" y="113533"/>
                                <a:pt x="564193" y="114105"/>
                              </a:cubicBezTo>
                              <a:moveTo>
                                <a:pt x="556792" y="116288"/>
                              </a:moveTo>
                              <a:cubicBezTo>
                                <a:pt x="557515" y="116415"/>
                                <a:pt x="557363" y="116238"/>
                                <a:pt x="557211" y="116606"/>
                              </a:cubicBezTo>
                              <a:cubicBezTo>
                                <a:pt x="556284" y="118840"/>
                                <a:pt x="558163" y="120186"/>
                                <a:pt x="560054" y="119792"/>
                              </a:cubicBezTo>
                              <a:cubicBezTo>
                                <a:pt x="561362" y="119538"/>
                                <a:pt x="561273" y="117977"/>
                                <a:pt x="561540" y="117444"/>
                              </a:cubicBezTo>
                              <a:cubicBezTo>
                                <a:pt x="561603" y="117329"/>
                                <a:pt x="562048" y="117558"/>
                                <a:pt x="562111" y="117545"/>
                              </a:cubicBezTo>
                              <a:cubicBezTo>
                                <a:pt x="563279" y="117355"/>
                                <a:pt x="561603" y="119881"/>
                                <a:pt x="561273" y="120148"/>
                              </a:cubicBezTo>
                              <a:cubicBezTo>
                                <a:pt x="559788" y="121379"/>
                                <a:pt x="557185" y="121494"/>
                                <a:pt x="556068" y="120148"/>
                              </a:cubicBezTo>
                              <a:cubicBezTo>
                                <a:pt x="555205" y="119120"/>
                                <a:pt x="555001" y="115996"/>
                                <a:pt x="556792" y="116288"/>
                              </a:cubicBezTo>
                              <a:moveTo>
                                <a:pt x="560651" y="117977"/>
                              </a:moveTo>
                              <a:cubicBezTo>
                                <a:pt x="560651" y="118345"/>
                                <a:pt x="560181" y="118663"/>
                                <a:pt x="559610" y="118663"/>
                              </a:cubicBezTo>
                              <a:cubicBezTo>
                                <a:pt x="559052" y="118663"/>
                                <a:pt x="558582" y="118345"/>
                                <a:pt x="558582" y="117977"/>
                              </a:cubicBezTo>
                              <a:cubicBezTo>
                                <a:pt x="558582" y="117609"/>
                                <a:pt x="559052" y="117291"/>
                                <a:pt x="559610" y="117291"/>
                              </a:cubicBezTo>
                              <a:cubicBezTo>
                                <a:pt x="560181" y="117291"/>
                                <a:pt x="560651" y="117609"/>
                                <a:pt x="560651" y="117977"/>
                              </a:cubicBezTo>
                              <a:moveTo>
                                <a:pt x="557211" y="115247"/>
                              </a:moveTo>
                              <a:cubicBezTo>
                                <a:pt x="556830" y="115222"/>
                                <a:pt x="554417" y="116187"/>
                                <a:pt x="555230" y="114943"/>
                              </a:cubicBezTo>
                              <a:cubicBezTo>
                                <a:pt x="555598" y="114384"/>
                                <a:pt x="557046" y="114156"/>
                                <a:pt x="557833" y="114308"/>
                              </a:cubicBezTo>
                              <a:cubicBezTo>
                                <a:pt x="558645" y="114473"/>
                                <a:pt x="559623" y="114663"/>
                                <a:pt x="560753" y="115044"/>
                              </a:cubicBezTo>
                              <a:cubicBezTo>
                                <a:pt x="561172" y="115184"/>
                                <a:pt x="562340" y="116073"/>
                                <a:pt x="562111" y="116288"/>
                              </a:cubicBezTo>
                              <a:cubicBezTo>
                                <a:pt x="561679" y="116720"/>
                                <a:pt x="557642" y="115298"/>
                                <a:pt x="557211" y="115247"/>
                              </a:cubicBezTo>
                              <a:moveTo>
                                <a:pt x="566694" y="124122"/>
                              </a:moveTo>
                              <a:cubicBezTo>
                                <a:pt x="567418" y="123449"/>
                                <a:pt x="568408" y="123093"/>
                                <a:pt x="568992" y="122344"/>
                              </a:cubicBezTo>
                              <a:cubicBezTo>
                                <a:pt x="569157" y="122128"/>
                                <a:pt x="569259" y="121976"/>
                                <a:pt x="569322" y="121887"/>
                              </a:cubicBezTo>
                              <a:cubicBezTo>
                                <a:pt x="569259" y="122002"/>
                                <a:pt x="569183" y="122192"/>
                                <a:pt x="569094" y="122446"/>
                              </a:cubicBezTo>
                              <a:cubicBezTo>
                                <a:pt x="568878" y="123131"/>
                                <a:pt x="568357" y="125594"/>
                                <a:pt x="567951" y="126102"/>
                              </a:cubicBezTo>
                              <a:cubicBezTo>
                                <a:pt x="567405" y="126750"/>
                                <a:pt x="565615" y="127956"/>
                                <a:pt x="564396" y="128591"/>
                              </a:cubicBezTo>
                              <a:cubicBezTo>
                                <a:pt x="562416" y="129657"/>
                                <a:pt x="559674" y="129962"/>
                                <a:pt x="557528" y="130051"/>
                              </a:cubicBezTo>
                              <a:cubicBezTo>
                                <a:pt x="561324" y="129340"/>
                                <a:pt x="564270" y="126356"/>
                                <a:pt x="566694" y="124122"/>
                              </a:cubicBezTo>
                              <a:moveTo>
                                <a:pt x="567634" y="99403"/>
                              </a:moveTo>
                              <a:cubicBezTo>
                                <a:pt x="568053" y="96166"/>
                                <a:pt x="568370" y="91646"/>
                                <a:pt x="570249" y="88777"/>
                              </a:cubicBezTo>
                              <a:cubicBezTo>
                                <a:pt x="571735" y="86466"/>
                                <a:pt x="574325" y="84371"/>
                                <a:pt x="576178" y="82099"/>
                              </a:cubicBezTo>
                              <a:cubicBezTo>
                                <a:pt x="576534" y="81667"/>
                                <a:pt x="577194" y="80982"/>
                                <a:pt x="577435" y="80525"/>
                              </a:cubicBezTo>
                              <a:cubicBezTo>
                                <a:pt x="577613" y="80194"/>
                                <a:pt x="577880" y="79483"/>
                                <a:pt x="578273" y="80321"/>
                              </a:cubicBezTo>
                              <a:cubicBezTo>
                                <a:pt x="580470" y="84841"/>
                                <a:pt x="582234" y="91354"/>
                                <a:pt x="580673" y="98260"/>
                              </a:cubicBezTo>
                              <a:cubicBezTo>
                                <a:pt x="579835" y="101904"/>
                                <a:pt x="577664" y="105713"/>
                                <a:pt x="575569" y="108785"/>
                              </a:cubicBezTo>
                              <a:cubicBezTo>
                                <a:pt x="575429" y="108976"/>
                                <a:pt x="574794" y="110131"/>
                                <a:pt x="574718" y="110144"/>
                              </a:cubicBezTo>
                              <a:cubicBezTo>
                                <a:pt x="574655" y="110156"/>
                                <a:pt x="572903" y="109230"/>
                                <a:pt x="572953" y="108684"/>
                              </a:cubicBezTo>
                              <a:cubicBezTo>
                                <a:pt x="572966" y="108430"/>
                                <a:pt x="574477" y="107465"/>
                                <a:pt x="574934" y="107021"/>
                              </a:cubicBezTo>
                              <a:cubicBezTo>
                                <a:pt x="577968" y="104050"/>
                                <a:pt x="578552" y="98819"/>
                                <a:pt x="578997" y="93360"/>
                              </a:cubicBezTo>
                              <a:lnTo>
                                <a:pt x="578921" y="93347"/>
                              </a:lnTo>
                              <a:cubicBezTo>
                                <a:pt x="579022" y="93081"/>
                                <a:pt x="579022" y="92827"/>
                                <a:pt x="579048" y="92586"/>
                              </a:cubicBezTo>
                              <a:cubicBezTo>
                                <a:pt x="579048" y="92509"/>
                                <a:pt x="578997" y="92433"/>
                                <a:pt x="578921" y="92433"/>
                              </a:cubicBezTo>
                              <a:cubicBezTo>
                                <a:pt x="578832" y="92421"/>
                                <a:pt x="578756" y="92484"/>
                                <a:pt x="578743" y="92560"/>
                              </a:cubicBezTo>
                              <a:cubicBezTo>
                                <a:pt x="578717" y="92789"/>
                                <a:pt x="578705" y="92992"/>
                                <a:pt x="578667" y="93182"/>
                              </a:cubicBezTo>
                              <a:cubicBezTo>
                                <a:pt x="577511" y="94312"/>
                                <a:pt x="576737" y="96305"/>
                                <a:pt x="575671" y="98159"/>
                              </a:cubicBezTo>
                              <a:cubicBezTo>
                                <a:pt x="575455" y="98502"/>
                                <a:pt x="575036" y="99365"/>
                                <a:pt x="574833" y="99302"/>
                              </a:cubicBezTo>
                              <a:cubicBezTo>
                                <a:pt x="574337" y="99124"/>
                                <a:pt x="573817" y="93804"/>
                                <a:pt x="573906" y="92420"/>
                              </a:cubicBezTo>
                              <a:cubicBezTo>
                                <a:pt x="573931" y="91671"/>
                                <a:pt x="574502" y="90872"/>
                                <a:pt x="574718" y="90021"/>
                              </a:cubicBezTo>
                              <a:cubicBezTo>
                                <a:pt x="575023" y="88878"/>
                                <a:pt x="575366" y="87710"/>
                                <a:pt x="576077" y="86060"/>
                              </a:cubicBezTo>
                              <a:cubicBezTo>
                                <a:pt x="576280" y="85616"/>
                                <a:pt x="577296" y="83813"/>
                                <a:pt x="576813" y="83457"/>
                              </a:cubicBezTo>
                              <a:cubicBezTo>
                                <a:pt x="576496" y="83216"/>
                                <a:pt x="574718" y="84803"/>
                                <a:pt x="574414" y="85120"/>
                              </a:cubicBezTo>
                              <a:cubicBezTo>
                                <a:pt x="573677" y="85895"/>
                                <a:pt x="571963" y="87926"/>
                                <a:pt x="571392" y="88980"/>
                              </a:cubicBezTo>
                              <a:cubicBezTo>
                                <a:pt x="569183" y="92992"/>
                                <a:pt x="570160" y="98464"/>
                                <a:pt x="570249" y="102641"/>
                              </a:cubicBezTo>
                              <a:cubicBezTo>
                                <a:pt x="570275" y="104126"/>
                                <a:pt x="570097" y="107338"/>
                                <a:pt x="569094" y="108366"/>
                              </a:cubicBezTo>
                              <a:cubicBezTo>
                                <a:pt x="568840" y="106475"/>
                                <a:pt x="569335" y="103809"/>
                                <a:pt x="568167" y="102958"/>
                              </a:cubicBezTo>
                              <a:cubicBezTo>
                                <a:pt x="567951" y="102793"/>
                                <a:pt x="567329" y="103263"/>
                                <a:pt x="567113" y="102844"/>
                              </a:cubicBezTo>
                              <a:cubicBezTo>
                                <a:pt x="566872" y="102387"/>
                                <a:pt x="567520" y="100292"/>
                                <a:pt x="567634" y="99403"/>
                              </a:cubicBezTo>
                              <a:moveTo>
                                <a:pt x="574934" y="122751"/>
                              </a:moveTo>
                              <a:cubicBezTo>
                                <a:pt x="574972" y="122420"/>
                                <a:pt x="575150" y="123741"/>
                                <a:pt x="575150" y="123792"/>
                              </a:cubicBezTo>
                              <a:cubicBezTo>
                                <a:pt x="574858" y="126013"/>
                                <a:pt x="573766" y="123995"/>
                                <a:pt x="573995" y="122751"/>
                              </a:cubicBezTo>
                              <a:cubicBezTo>
                                <a:pt x="574134" y="122001"/>
                                <a:pt x="575569" y="120478"/>
                                <a:pt x="575569" y="120478"/>
                              </a:cubicBezTo>
                              <a:cubicBezTo>
                                <a:pt x="576013" y="121214"/>
                                <a:pt x="574985" y="122344"/>
                                <a:pt x="574934" y="122751"/>
                              </a:cubicBezTo>
                              <a:moveTo>
                                <a:pt x="573576" y="120364"/>
                              </a:moveTo>
                              <a:cubicBezTo>
                                <a:pt x="573220" y="118713"/>
                                <a:pt x="571316" y="115222"/>
                                <a:pt x="570554" y="113686"/>
                              </a:cubicBezTo>
                              <a:cubicBezTo>
                                <a:pt x="569919" y="112416"/>
                                <a:pt x="570820" y="110677"/>
                                <a:pt x="571290" y="110664"/>
                              </a:cubicBezTo>
                              <a:cubicBezTo>
                                <a:pt x="572065" y="110652"/>
                                <a:pt x="572738" y="111896"/>
                                <a:pt x="573271" y="112124"/>
                              </a:cubicBezTo>
                              <a:cubicBezTo>
                                <a:pt x="573982" y="112442"/>
                                <a:pt x="573334" y="112594"/>
                                <a:pt x="573474" y="113381"/>
                              </a:cubicBezTo>
                              <a:cubicBezTo>
                                <a:pt x="573791" y="115120"/>
                                <a:pt x="575594" y="113241"/>
                                <a:pt x="575569" y="115146"/>
                              </a:cubicBezTo>
                              <a:cubicBezTo>
                                <a:pt x="575531" y="116669"/>
                                <a:pt x="573715" y="121024"/>
                                <a:pt x="573576" y="120364"/>
                              </a:cubicBezTo>
                              <a:moveTo>
                                <a:pt x="577016" y="291452"/>
                              </a:moveTo>
                              <a:cubicBezTo>
                                <a:pt x="578108" y="291998"/>
                                <a:pt x="574896" y="291363"/>
                                <a:pt x="574096" y="291261"/>
                              </a:cubicBezTo>
                              <a:cubicBezTo>
                                <a:pt x="572522" y="291045"/>
                                <a:pt x="571684" y="290969"/>
                                <a:pt x="570656" y="291045"/>
                              </a:cubicBezTo>
                              <a:cubicBezTo>
                                <a:pt x="567291" y="291287"/>
                                <a:pt x="563927" y="293026"/>
                                <a:pt x="561172" y="293229"/>
                              </a:cubicBezTo>
                              <a:cubicBezTo>
                                <a:pt x="558569" y="293420"/>
                                <a:pt x="555052" y="293775"/>
                                <a:pt x="552830" y="295324"/>
                              </a:cubicBezTo>
                              <a:cubicBezTo>
                                <a:pt x="551040" y="296555"/>
                                <a:pt x="549555" y="298879"/>
                                <a:pt x="548146" y="300847"/>
                              </a:cubicBezTo>
                              <a:cubicBezTo>
                                <a:pt x="546711" y="302827"/>
                                <a:pt x="544756" y="304643"/>
                                <a:pt x="543651" y="306471"/>
                              </a:cubicBezTo>
                              <a:cubicBezTo>
                                <a:pt x="542509" y="308375"/>
                                <a:pt x="541734" y="310051"/>
                                <a:pt x="540528" y="311790"/>
                              </a:cubicBezTo>
                              <a:cubicBezTo>
                                <a:pt x="537392" y="316297"/>
                                <a:pt x="534637" y="320462"/>
                                <a:pt x="532707" y="326492"/>
                              </a:cubicBezTo>
                              <a:cubicBezTo>
                                <a:pt x="532466" y="327216"/>
                                <a:pt x="531996" y="327635"/>
                                <a:pt x="531768" y="328155"/>
                              </a:cubicBezTo>
                              <a:cubicBezTo>
                                <a:pt x="528619" y="335608"/>
                                <a:pt x="528670" y="347554"/>
                                <a:pt x="529267" y="356314"/>
                              </a:cubicBezTo>
                              <a:cubicBezTo>
                                <a:pt x="529952" y="366699"/>
                                <a:pt x="531539" y="375917"/>
                                <a:pt x="534066" y="384677"/>
                              </a:cubicBezTo>
                              <a:cubicBezTo>
                                <a:pt x="534472" y="386086"/>
                                <a:pt x="534815" y="387546"/>
                                <a:pt x="535412" y="388942"/>
                              </a:cubicBezTo>
                              <a:cubicBezTo>
                                <a:pt x="536453" y="391355"/>
                                <a:pt x="537646" y="393983"/>
                                <a:pt x="537811" y="397499"/>
                              </a:cubicBezTo>
                              <a:cubicBezTo>
                                <a:pt x="538091" y="403390"/>
                                <a:pt x="538852" y="408468"/>
                                <a:pt x="539284" y="414080"/>
                              </a:cubicBezTo>
                              <a:cubicBezTo>
                                <a:pt x="540401" y="428959"/>
                                <a:pt x="540845" y="443026"/>
                                <a:pt x="541366" y="457753"/>
                              </a:cubicBezTo>
                              <a:cubicBezTo>
                                <a:pt x="541468" y="460724"/>
                                <a:pt x="541353" y="464990"/>
                                <a:pt x="540934" y="467148"/>
                              </a:cubicBezTo>
                              <a:cubicBezTo>
                                <a:pt x="540884" y="467529"/>
                                <a:pt x="540833" y="467770"/>
                                <a:pt x="540795" y="468189"/>
                              </a:cubicBezTo>
                              <a:cubicBezTo>
                                <a:pt x="540769" y="468354"/>
                                <a:pt x="540833" y="468888"/>
                                <a:pt x="540833" y="469027"/>
                              </a:cubicBezTo>
                              <a:cubicBezTo>
                                <a:pt x="540896" y="469903"/>
                                <a:pt x="542344" y="472011"/>
                                <a:pt x="541683" y="473090"/>
                              </a:cubicBezTo>
                              <a:cubicBezTo>
                                <a:pt x="541214" y="473839"/>
                                <a:pt x="536491" y="473826"/>
                                <a:pt x="535323" y="473928"/>
                              </a:cubicBezTo>
                              <a:cubicBezTo>
                                <a:pt x="526867" y="474588"/>
                                <a:pt x="519161" y="475172"/>
                                <a:pt x="511911" y="476924"/>
                              </a:cubicBezTo>
                              <a:lnTo>
                                <a:pt x="511899" y="476898"/>
                              </a:lnTo>
                              <a:cubicBezTo>
                                <a:pt x="511835" y="476924"/>
                                <a:pt x="511784" y="476924"/>
                                <a:pt x="511759" y="476924"/>
                              </a:cubicBezTo>
                              <a:lnTo>
                                <a:pt x="511708" y="476924"/>
                              </a:lnTo>
                              <a:cubicBezTo>
                                <a:pt x="511594" y="476924"/>
                                <a:pt x="511480" y="477025"/>
                                <a:pt x="511480" y="477127"/>
                              </a:cubicBezTo>
                              <a:cubicBezTo>
                                <a:pt x="511480" y="477254"/>
                                <a:pt x="511568" y="477356"/>
                                <a:pt x="511695" y="477356"/>
                              </a:cubicBezTo>
                              <a:lnTo>
                                <a:pt x="511759" y="477356"/>
                              </a:lnTo>
                              <a:cubicBezTo>
                                <a:pt x="511810" y="477356"/>
                                <a:pt x="511886" y="477330"/>
                                <a:pt x="511962" y="477317"/>
                              </a:cubicBezTo>
                              <a:lnTo>
                                <a:pt x="511962" y="477356"/>
                              </a:lnTo>
                              <a:cubicBezTo>
                                <a:pt x="519440" y="477736"/>
                                <a:pt x="528327" y="475032"/>
                                <a:pt x="536452" y="475908"/>
                              </a:cubicBezTo>
                              <a:cubicBezTo>
                                <a:pt x="538789" y="476149"/>
                                <a:pt x="541125" y="477406"/>
                                <a:pt x="543346" y="477470"/>
                              </a:cubicBezTo>
                              <a:cubicBezTo>
                                <a:pt x="544299" y="477495"/>
                                <a:pt x="545530" y="476632"/>
                                <a:pt x="545949" y="475908"/>
                              </a:cubicBezTo>
                              <a:cubicBezTo>
                                <a:pt x="546139" y="475578"/>
                                <a:pt x="546114" y="474042"/>
                                <a:pt x="546368" y="473928"/>
                              </a:cubicBezTo>
                              <a:cubicBezTo>
                                <a:pt x="546482" y="473864"/>
                                <a:pt x="547841" y="474524"/>
                                <a:pt x="548044" y="474867"/>
                              </a:cubicBezTo>
                              <a:cubicBezTo>
                                <a:pt x="548552" y="475819"/>
                                <a:pt x="547599" y="479501"/>
                                <a:pt x="546685" y="479869"/>
                              </a:cubicBezTo>
                              <a:cubicBezTo>
                                <a:pt x="546025" y="480123"/>
                                <a:pt x="544616" y="479666"/>
                                <a:pt x="544387" y="479666"/>
                              </a:cubicBezTo>
                              <a:cubicBezTo>
                                <a:pt x="543841" y="479653"/>
                                <a:pt x="543004" y="479742"/>
                                <a:pt x="542191" y="479666"/>
                              </a:cubicBezTo>
                              <a:cubicBezTo>
                                <a:pt x="537925" y="479222"/>
                                <a:pt x="533317" y="479945"/>
                                <a:pt x="528111" y="479450"/>
                              </a:cubicBezTo>
                              <a:cubicBezTo>
                                <a:pt x="519084" y="478587"/>
                                <a:pt x="509093" y="479438"/>
                                <a:pt x="500383" y="480504"/>
                              </a:cubicBezTo>
                              <a:cubicBezTo>
                                <a:pt x="495927" y="481037"/>
                                <a:pt x="490201" y="482243"/>
                                <a:pt x="485897" y="481317"/>
                              </a:cubicBezTo>
                              <a:cubicBezTo>
                                <a:pt x="485593" y="481266"/>
                                <a:pt x="483587" y="480580"/>
                                <a:pt x="483599" y="480606"/>
                              </a:cubicBezTo>
                              <a:cubicBezTo>
                                <a:pt x="483092" y="479844"/>
                                <a:pt x="485694" y="478574"/>
                                <a:pt x="486710" y="478308"/>
                              </a:cubicBezTo>
                              <a:lnTo>
                                <a:pt x="487091" y="478308"/>
                              </a:lnTo>
                              <a:cubicBezTo>
                                <a:pt x="487142" y="478308"/>
                                <a:pt x="487205" y="478270"/>
                                <a:pt x="487205" y="478194"/>
                              </a:cubicBezTo>
                              <a:cubicBezTo>
                                <a:pt x="487205" y="478143"/>
                                <a:pt x="487142" y="478092"/>
                                <a:pt x="487091" y="478092"/>
                              </a:cubicBezTo>
                              <a:lnTo>
                                <a:pt x="486710" y="478092"/>
                              </a:lnTo>
                              <a:cubicBezTo>
                                <a:pt x="483511" y="477356"/>
                                <a:pt x="479676" y="477000"/>
                                <a:pt x="475995" y="476949"/>
                              </a:cubicBezTo>
                              <a:cubicBezTo>
                                <a:pt x="479460" y="475731"/>
                                <a:pt x="484513" y="476746"/>
                                <a:pt x="488297" y="475807"/>
                              </a:cubicBezTo>
                              <a:lnTo>
                                <a:pt x="488271" y="475781"/>
                              </a:lnTo>
                              <a:cubicBezTo>
                                <a:pt x="488322" y="475769"/>
                                <a:pt x="488373" y="475756"/>
                                <a:pt x="488411" y="475756"/>
                              </a:cubicBezTo>
                              <a:lnTo>
                                <a:pt x="488513" y="475756"/>
                              </a:lnTo>
                              <a:cubicBezTo>
                                <a:pt x="488614" y="475781"/>
                                <a:pt x="488703" y="475718"/>
                                <a:pt x="488716" y="475629"/>
                              </a:cubicBezTo>
                              <a:cubicBezTo>
                                <a:pt x="488741" y="475527"/>
                                <a:pt x="488678" y="475426"/>
                                <a:pt x="488576" y="475413"/>
                              </a:cubicBezTo>
                              <a:cubicBezTo>
                                <a:pt x="488525" y="475400"/>
                                <a:pt x="488475" y="475400"/>
                                <a:pt x="488411" y="475400"/>
                              </a:cubicBezTo>
                              <a:cubicBezTo>
                                <a:pt x="488322" y="475400"/>
                                <a:pt x="488259" y="475413"/>
                                <a:pt x="488170" y="475426"/>
                              </a:cubicBezTo>
                              <a:lnTo>
                                <a:pt x="488195" y="475388"/>
                              </a:lnTo>
                              <a:cubicBezTo>
                                <a:pt x="484805" y="475096"/>
                                <a:pt x="481212" y="474778"/>
                                <a:pt x="478064" y="474550"/>
                              </a:cubicBezTo>
                              <a:cubicBezTo>
                                <a:pt x="494848" y="470881"/>
                                <a:pt x="516367" y="471516"/>
                                <a:pt x="530320" y="464114"/>
                              </a:cubicBezTo>
                              <a:cubicBezTo>
                                <a:pt x="533228" y="462578"/>
                                <a:pt x="535094" y="460432"/>
                                <a:pt x="535411" y="456192"/>
                              </a:cubicBezTo>
                              <a:cubicBezTo>
                                <a:pt x="535691" y="452662"/>
                                <a:pt x="535272" y="448689"/>
                                <a:pt x="534891" y="444943"/>
                              </a:cubicBezTo>
                              <a:cubicBezTo>
                                <a:pt x="533317" y="429378"/>
                                <a:pt x="531336" y="414270"/>
                                <a:pt x="529267" y="398020"/>
                              </a:cubicBezTo>
                              <a:lnTo>
                                <a:pt x="529190" y="398045"/>
                              </a:lnTo>
                              <a:cubicBezTo>
                                <a:pt x="529216" y="397994"/>
                                <a:pt x="529254" y="397944"/>
                                <a:pt x="529254" y="397893"/>
                              </a:cubicBezTo>
                              <a:cubicBezTo>
                                <a:pt x="529254" y="397817"/>
                                <a:pt x="529216" y="397741"/>
                                <a:pt x="529190" y="397677"/>
                              </a:cubicBezTo>
                              <a:lnTo>
                                <a:pt x="529267" y="397703"/>
                              </a:lnTo>
                              <a:cubicBezTo>
                                <a:pt x="528860" y="392840"/>
                                <a:pt x="528149" y="387521"/>
                                <a:pt x="527184" y="382899"/>
                              </a:cubicBezTo>
                              <a:cubicBezTo>
                                <a:pt x="526131" y="377872"/>
                                <a:pt x="523337" y="374139"/>
                                <a:pt x="522284" y="369556"/>
                              </a:cubicBezTo>
                              <a:cubicBezTo>
                                <a:pt x="521636" y="366750"/>
                                <a:pt x="519795" y="363868"/>
                                <a:pt x="518945" y="360809"/>
                              </a:cubicBezTo>
                              <a:cubicBezTo>
                                <a:pt x="517574" y="355857"/>
                                <a:pt x="517205" y="350512"/>
                                <a:pt x="516964" y="344838"/>
                              </a:cubicBezTo>
                              <a:cubicBezTo>
                                <a:pt x="516621" y="337080"/>
                                <a:pt x="517155" y="328981"/>
                                <a:pt x="518323" y="322011"/>
                              </a:cubicBezTo>
                              <a:cubicBezTo>
                                <a:pt x="519160" y="316970"/>
                                <a:pt x="520303" y="311473"/>
                                <a:pt x="522373" y="307207"/>
                              </a:cubicBezTo>
                              <a:cubicBezTo>
                                <a:pt x="522423" y="307131"/>
                                <a:pt x="523071" y="305366"/>
                                <a:pt x="523325" y="305430"/>
                              </a:cubicBezTo>
                              <a:cubicBezTo>
                                <a:pt x="523604" y="305506"/>
                                <a:pt x="523858" y="307956"/>
                                <a:pt x="523947" y="308566"/>
                              </a:cubicBezTo>
                              <a:cubicBezTo>
                                <a:pt x="525001" y="315472"/>
                                <a:pt x="525826" y="323306"/>
                                <a:pt x="527984" y="329488"/>
                              </a:cubicBezTo>
                              <a:cubicBezTo>
                                <a:pt x="528048" y="329692"/>
                                <a:pt x="528060" y="329920"/>
                                <a:pt x="528098" y="330149"/>
                              </a:cubicBezTo>
                              <a:cubicBezTo>
                                <a:pt x="528111" y="330225"/>
                                <a:pt x="528175" y="330276"/>
                                <a:pt x="528238" y="330276"/>
                              </a:cubicBezTo>
                              <a:lnTo>
                                <a:pt x="528263" y="330276"/>
                              </a:lnTo>
                              <a:cubicBezTo>
                                <a:pt x="528340" y="330250"/>
                                <a:pt x="528391" y="330174"/>
                                <a:pt x="528378" y="330098"/>
                              </a:cubicBezTo>
                              <a:cubicBezTo>
                                <a:pt x="528340" y="329895"/>
                                <a:pt x="528327" y="329653"/>
                                <a:pt x="528251" y="329412"/>
                              </a:cubicBezTo>
                              <a:lnTo>
                                <a:pt x="528327" y="329412"/>
                              </a:lnTo>
                              <a:cubicBezTo>
                                <a:pt x="526753" y="319941"/>
                                <a:pt x="525864" y="310699"/>
                                <a:pt x="524785" y="300529"/>
                              </a:cubicBezTo>
                              <a:cubicBezTo>
                                <a:pt x="523553" y="288989"/>
                                <a:pt x="523528" y="277131"/>
                                <a:pt x="522804" y="265184"/>
                              </a:cubicBezTo>
                              <a:cubicBezTo>
                                <a:pt x="522512" y="260220"/>
                                <a:pt x="521814" y="254418"/>
                                <a:pt x="521027" y="249746"/>
                              </a:cubicBezTo>
                              <a:cubicBezTo>
                                <a:pt x="520900" y="248959"/>
                                <a:pt x="520138" y="244770"/>
                                <a:pt x="520405" y="244541"/>
                              </a:cubicBezTo>
                              <a:cubicBezTo>
                                <a:pt x="520684" y="244300"/>
                                <a:pt x="523325" y="244554"/>
                                <a:pt x="523845" y="244541"/>
                              </a:cubicBezTo>
                              <a:cubicBezTo>
                                <a:pt x="524683" y="244503"/>
                                <a:pt x="527248" y="244135"/>
                                <a:pt x="527387" y="244744"/>
                              </a:cubicBezTo>
                              <a:cubicBezTo>
                                <a:pt x="527883" y="246839"/>
                                <a:pt x="528479" y="248985"/>
                                <a:pt x="528835" y="251524"/>
                              </a:cubicBezTo>
                              <a:cubicBezTo>
                                <a:pt x="530130" y="260360"/>
                                <a:pt x="528479" y="272205"/>
                                <a:pt x="535322" y="275506"/>
                              </a:cubicBezTo>
                              <a:cubicBezTo>
                                <a:pt x="535995" y="275836"/>
                                <a:pt x="536808" y="275595"/>
                                <a:pt x="537392" y="275925"/>
                              </a:cubicBezTo>
                              <a:cubicBezTo>
                                <a:pt x="538090" y="276306"/>
                                <a:pt x="538750" y="277715"/>
                                <a:pt x="538750" y="278629"/>
                              </a:cubicBezTo>
                              <a:cubicBezTo>
                                <a:pt x="538750" y="279670"/>
                                <a:pt x="537950" y="280660"/>
                                <a:pt x="537925" y="281663"/>
                              </a:cubicBezTo>
                              <a:cubicBezTo>
                                <a:pt x="537773" y="285802"/>
                                <a:pt x="543765" y="284761"/>
                                <a:pt x="546787" y="283644"/>
                              </a:cubicBezTo>
                              <a:cubicBezTo>
                                <a:pt x="548539" y="282984"/>
                                <a:pt x="550545" y="282666"/>
                                <a:pt x="549592" y="284990"/>
                              </a:cubicBezTo>
                              <a:cubicBezTo>
                                <a:pt x="547828" y="289332"/>
                                <a:pt x="541531" y="292671"/>
                                <a:pt x="541365" y="298549"/>
                              </a:cubicBezTo>
                              <a:cubicBezTo>
                                <a:pt x="541327" y="299564"/>
                                <a:pt x="541848" y="302484"/>
                                <a:pt x="542610" y="302510"/>
                              </a:cubicBezTo>
                              <a:cubicBezTo>
                                <a:pt x="542673" y="302510"/>
                                <a:pt x="544336" y="300491"/>
                                <a:pt x="544806" y="299907"/>
                              </a:cubicBezTo>
                              <a:cubicBezTo>
                                <a:pt x="547472" y="296479"/>
                                <a:pt x="549732" y="293178"/>
                                <a:pt x="554810" y="291985"/>
                              </a:cubicBezTo>
                              <a:cubicBezTo>
                                <a:pt x="556664" y="291541"/>
                                <a:pt x="558924" y="291452"/>
                                <a:pt x="560752" y="290830"/>
                              </a:cubicBezTo>
                              <a:cubicBezTo>
                                <a:pt x="566072" y="289065"/>
                                <a:pt x="572064" y="289027"/>
                                <a:pt x="577016" y="291452"/>
                              </a:cubicBezTo>
                              <a:moveTo>
                                <a:pt x="579352" y="381134"/>
                              </a:moveTo>
                              <a:cubicBezTo>
                                <a:pt x="579454" y="381160"/>
                                <a:pt x="579581" y="381211"/>
                                <a:pt x="579733" y="381211"/>
                              </a:cubicBezTo>
                              <a:lnTo>
                                <a:pt x="579733" y="381236"/>
                              </a:lnTo>
                              <a:cubicBezTo>
                                <a:pt x="577651" y="383280"/>
                                <a:pt x="575455" y="385743"/>
                                <a:pt x="573372" y="388536"/>
                              </a:cubicBezTo>
                              <a:cubicBezTo>
                                <a:pt x="572928" y="389107"/>
                                <a:pt x="571925" y="391075"/>
                                <a:pt x="571493" y="391240"/>
                              </a:cubicBezTo>
                              <a:cubicBezTo>
                                <a:pt x="569957" y="391812"/>
                                <a:pt x="566745" y="389806"/>
                                <a:pt x="566072" y="388638"/>
                              </a:cubicBezTo>
                              <a:cubicBezTo>
                                <a:pt x="565603" y="387812"/>
                                <a:pt x="565120" y="384918"/>
                                <a:pt x="566072" y="384461"/>
                              </a:cubicBezTo>
                              <a:cubicBezTo>
                                <a:pt x="566605" y="384220"/>
                                <a:pt x="568446" y="384562"/>
                                <a:pt x="569310" y="384359"/>
                              </a:cubicBezTo>
                              <a:cubicBezTo>
                                <a:pt x="570021" y="384207"/>
                                <a:pt x="571163" y="383572"/>
                                <a:pt x="571595" y="383216"/>
                              </a:cubicBezTo>
                              <a:cubicBezTo>
                                <a:pt x="572573" y="382404"/>
                                <a:pt x="572890" y="380880"/>
                                <a:pt x="573906" y="380398"/>
                              </a:cubicBezTo>
                              <a:cubicBezTo>
                                <a:pt x="575861" y="379446"/>
                                <a:pt x="577422" y="381807"/>
                                <a:pt x="579352" y="381134"/>
                              </a:cubicBezTo>
                              <a:moveTo>
                                <a:pt x="579733" y="380804"/>
                              </a:moveTo>
                              <a:lnTo>
                                <a:pt x="579733" y="380817"/>
                              </a:lnTo>
                              <a:cubicBezTo>
                                <a:pt x="579733" y="380817"/>
                                <a:pt x="579708" y="380804"/>
                                <a:pt x="579695" y="380804"/>
                              </a:cubicBezTo>
                              <a:cubicBezTo>
                                <a:pt x="579708" y="380817"/>
                                <a:pt x="579733" y="380792"/>
                                <a:pt x="579733" y="380804"/>
                              </a:cubicBezTo>
                              <a:moveTo>
                                <a:pt x="578476" y="375180"/>
                              </a:moveTo>
                              <a:cubicBezTo>
                                <a:pt x="579606" y="373898"/>
                                <a:pt x="582069" y="374012"/>
                                <a:pt x="583390" y="372996"/>
                              </a:cubicBezTo>
                              <a:cubicBezTo>
                                <a:pt x="583974" y="372527"/>
                                <a:pt x="584240" y="371676"/>
                                <a:pt x="584837" y="371219"/>
                              </a:cubicBezTo>
                              <a:cubicBezTo>
                                <a:pt x="585129" y="371016"/>
                                <a:pt x="585726" y="371092"/>
                                <a:pt x="585878" y="370914"/>
                              </a:cubicBezTo>
                              <a:cubicBezTo>
                                <a:pt x="585916" y="370876"/>
                                <a:pt x="585992" y="370242"/>
                                <a:pt x="586094" y="370178"/>
                              </a:cubicBezTo>
                              <a:cubicBezTo>
                                <a:pt x="586805" y="369670"/>
                                <a:pt x="588811" y="369493"/>
                                <a:pt x="589750" y="369759"/>
                              </a:cubicBezTo>
                              <a:cubicBezTo>
                                <a:pt x="590499" y="369988"/>
                                <a:pt x="590220" y="370191"/>
                                <a:pt x="589953" y="370495"/>
                              </a:cubicBezTo>
                              <a:cubicBezTo>
                                <a:pt x="588506" y="372108"/>
                                <a:pt x="587021" y="373555"/>
                                <a:pt x="585472" y="374977"/>
                              </a:cubicBezTo>
                              <a:cubicBezTo>
                                <a:pt x="584761" y="375625"/>
                                <a:pt x="582425" y="377681"/>
                                <a:pt x="582234" y="377694"/>
                              </a:cubicBezTo>
                              <a:cubicBezTo>
                                <a:pt x="581955" y="377707"/>
                                <a:pt x="578083" y="376920"/>
                                <a:pt x="577956" y="376754"/>
                              </a:cubicBezTo>
                              <a:cubicBezTo>
                                <a:pt x="577625" y="376297"/>
                                <a:pt x="578362" y="375320"/>
                                <a:pt x="578476" y="375180"/>
                              </a:cubicBezTo>
                              <a:moveTo>
                                <a:pt x="589750" y="381972"/>
                              </a:moveTo>
                              <a:cubicBezTo>
                                <a:pt x="589776" y="384918"/>
                                <a:pt x="589687" y="388790"/>
                                <a:pt x="589750" y="390923"/>
                              </a:cubicBezTo>
                              <a:cubicBezTo>
                                <a:pt x="589763" y="391748"/>
                                <a:pt x="590055" y="395214"/>
                                <a:pt x="589319" y="393627"/>
                              </a:cubicBezTo>
                              <a:cubicBezTo>
                                <a:pt x="588823" y="392548"/>
                                <a:pt x="588024" y="390948"/>
                                <a:pt x="587770" y="390199"/>
                              </a:cubicBezTo>
                              <a:cubicBezTo>
                                <a:pt x="587110" y="388333"/>
                                <a:pt x="587998" y="385578"/>
                                <a:pt x="588277" y="382798"/>
                              </a:cubicBezTo>
                              <a:cubicBezTo>
                                <a:pt x="588481" y="380792"/>
                                <a:pt x="588214" y="377427"/>
                                <a:pt x="589014" y="376120"/>
                              </a:cubicBezTo>
                              <a:cubicBezTo>
                                <a:pt x="589077" y="376005"/>
                                <a:pt x="589115" y="376031"/>
                                <a:pt x="589217" y="376120"/>
                              </a:cubicBezTo>
                              <a:cubicBezTo>
                                <a:pt x="589230" y="376145"/>
                                <a:pt x="589217" y="376310"/>
                                <a:pt x="589217" y="376335"/>
                              </a:cubicBezTo>
                              <a:cubicBezTo>
                                <a:pt x="589052" y="377580"/>
                                <a:pt x="589712" y="380246"/>
                                <a:pt x="589750" y="381972"/>
                              </a:cubicBezTo>
                              <a:moveTo>
                                <a:pt x="590575" y="404380"/>
                              </a:moveTo>
                              <a:cubicBezTo>
                                <a:pt x="592289" y="415083"/>
                                <a:pt x="591985" y="428452"/>
                                <a:pt x="593597" y="439522"/>
                              </a:cubicBezTo>
                              <a:cubicBezTo>
                                <a:pt x="594537" y="445984"/>
                                <a:pt x="595946" y="450885"/>
                                <a:pt x="597050" y="456814"/>
                              </a:cubicBezTo>
                              <a:cubicBezTo>
                                <a:pt x="597596" y="459873"/>
                                <a:pt x="598015" y="463098"/>
                                <a:pt x="598917" y="465993"/>
                              </a:cubicBezTo>
                              <a:cubicBezTo>
                                <a:pt x="599602" y="468227"/>
                                <a:pt x="600199" y="470665"/>
                                <a:pt x="601202" y="472874"/>
                              </a:cubicBezTo>
                              <a:cubicBezTo>
                                <a:pt x="603817" y="478638"/>
                                <a:pt x="607626" y="484821"/>
                                <a:pt x="612057" y="488921"/>
                              </a:cubicBezTo>
                              <a:cubicBezTo>
                                <a:pt x="612565" y="489391"/>
                                <a:pt x="613047" y="489747"/>
                                <a:pt x="613542" y="490292"/>
                              </a:cubicBezTo>
                              <a:cubicBezTo>
                                <a:pt x="613771" y="490534"/>
                                <a:pt x="614583" y="491168"/>
                                <a:pt x="614825" y="491397"/>
                              </a:cubicBezTo>
                              <a:cubicBezTo>
                                <a:pt x="616437" y="492933"/>
                                <a:pt x="619497" y="494368"/>
                                <a:pt x="621744" y="495409"/>
                              </a:cubicBezTo>
                              <a:cubicBezTo>
                                <a:pt x="629907" y="499129"/>
                                <a:pt x="639124" y="500728"/>
                                <a:pt x="648964" y="502493"/>
                              </a:cubicBezTo>
                              <a:cubicBezTo>
                                <a:pt x="635379" y="501668"/>
                                <a:pt x="623978" y="501858"/>
                                <a:pt x="614037" y="497173"/>
                              </a:cubicBezTo>
                              <a:cubicBezTo>
                                <a:pt x="610775" y="495637"/>
                                <a:pt x="608426" y="493568"/>
                                <a:pt x="605798" y="491118"/>
                              </a:cubicBezTo>
                              <a:cubicBezTo>
                                <a:pt x="600897" y="486573"/>
                                <a:pt x="596999" y="480821"/>
                                <a:pt x="594435" y="474029"/>
                              </a:cubicBezTo>
                              <a:cubicBezTo>
                                <a:pt x="587122" y="454617"/>
                                <a:pt x="586703" y="429188"/>
                                <a:pt x="583796" y="406881"/>
                              </a:cubicBezTo>
                              <a:cubicBezTo>
                                <a:pt x="583085" y="401460"/>
                                <a:pt x="581434" y="396166"/>
                                <a:pt x="580774" y="390415"/>
                              </a:cubicBezTo>
                              <a:cubicBezTo>
                                <a:pt x="580723" y="390072"/>
                                <a:pt x="580977" y="390605"/>
                                <a:pt x="580977" y="390618"/>
                              </a:cubicBezTo>
                              <a:cubicBezTo>
                                <a:pt x="581548" y="391710"/>
                                <a:pt x="582780" y="394566"/>
                                <a:pt x="583072" y="395620"/>
                              </a:cubicBezTo>
                              <a:cubicBezTo>
                                <a:pt x="584494" y="400914"/>
                                <a:pt x="585979" y="407224"/>
                                <a:pt x="587135" y="413445"/>
                              </a:cubicBezTo>
                              <a:cubicBezTo>
                                <a:pt x="587566" y="415743"/>
                                <a:pt x="587630" y="417939"/>
                                <a:pt x="587947" y="420136"/>
                              </a:cubicBezTo>
                              <a:cubicBezTo>
                                <a:pt x="588049" y="420821"/>
                                <a:pt x="588150" y="421647"/>
                                <a:pt x="588227" y="422307"/>
                              </a:cubicBezTo>
                              <a:cubicBezTo>
                                <a:pt x="588392" y="423614"/>
                                <a:pt x="588442" y="425493"/>
                                <a:pt x="588658" y="426852"/>
                              </a:cubicBezTo>
                              <a:cubicBezTo>
                                <a:pt x="589166" y="430051"/>
                                <a:pt x="589369" y="433847"/>
                                <a:pt x="589636" y="437745"/>
                              </a:cubicBezTo>
                              <a:cubicBezTo>
                                <a:pt x="589826" y="440487"/>
                                <a:pt x="590169" y="442239"/>
                                <a:pt x="590575" y="444639"/>
                              </a:cubicBezTo>
                              <a:cubicBezTo>
                                <a:pt x="590588" y="444765"/>
                                <a:pt x="590855" y="445768"/>
                                <a:pt x="591363" y="446606"/>
                              </a:cubicBezTo>
                              <a:cubicBezTo>
                                <a:pt x="591629" y="447025"/>
                                <a:pt x="591604" y="445578"/>
                                <a:pt x="591616" y="445667"/>
                              </a:cubicBezTo>
                              <a:cubicBezTo>
                                <a:pt x="591096" y="440957"/>
                                <a:pt x="590563" y="436209"/>
                                <a:pt x="590372" y="432019"/>
                              </a:cubicBezTo>
                              <a:cubicBezTo>
                                <a:pt x="590283" y="430343"/>
                                <a:pt x="590296" y="428477"/>
                                <a:pt x="590106" y="426585"/>
                              </a:cubicBezTo>
                              <a:cubicBezTo>
                                <a:pt x="589814" y="423678"/>
                                <a:pt x="589547" y="420352"/>
                                <a:pt x="589318" y="417305"/>
                              </a:cubicBezTo>
                              <a:cubicBezTo>
                                <a:pt x="588747" y="409979"/>
                                <a:pt x="587503" y="403035"/>
                                <a:pt x="587440" y="395620"/>
                              </a:cubicBezTo>
                              <a:cubicBezTo>
                                <a:pt x="587427" y="391951"/>
                                <a:pt x="588328" y="395785"/>
                                <a:pt x="588912" y="397296"/>
                              </a:cubicBezTo>
                              <a:cubicBezTo>
                                <a:pt x="589433" y="398655"/>
                                <a:pt x="589991" y="399759"/>
                                <a:pt x="590258" y="400724"/>
                              </a:cubicBezTo>
                              <a:cubicBezTo>
                                <a:pt x="590563" y="401816"/>
                                <a:pt x="590423" y="403415"/>
                                <a:pt x="590575" y="404380"/>
                              </a:cubicBezTo>
                              <a:moveTo>
                                <a:pt x="607575" y="475604"/>
                              </a:moveTo>
                              <a:cubicBezTo>
                                <a:pt x="613022" y="483703"/>
                                <a:pt x="621160" y="488109"/>
                                <a:pt x="631139" y="491549"/>
                              </a:cubicBezTo>
                              <a:cubicBezTo>
                                <a:pt x="638109" y="493949"/>
                                <a:pt x="644457" y="493720"/>
                                <a:pt x="649903" y="496971"/>
                              </a:cubicBezTo>
                              <a:cubicBezTo>
                                <a:pt x="643733" y="496640"/>
                                <a:pt x="639963" y="496729"/>
                                <a:pt x="634681" y="495498"/>
                              </a:cubicBezTo>
                              <a:cubicBezTo>
                                <a:pt x="633005" y="495117"/>
                                <a:pt x="630542" y="494660"/>
                                <a:pt x="628904" y="494089"/>
                              </a:cubicBezTo>
                              <a:cubicBezTo>
                                <a:pt x="620792" y="491257"/>
                                <a:pt x="614723" y="488363"/>
                                <a:pt x="610064" y="481761"/>
                              </a:cubicBezTo>
                              <a:cubicBezTo>
                                <a:pt x="606915" y="477279"/>
                                <a:pt x="607245" y="476797"/>
                                <a:pt x="607156" y="475388"/>
                              </a:cubicBezTo>
                              <a:cubicBezTo>
                                <a:pt x="607131" y="475070"/>
                                <a:pt x="607575" y="475604"/>
                                <a:pt x="607575" y="475604"/>
                              </a:cubicBezTo>
                              <a:moveTo>
                                <a:pt x="652925" y="495929"/>
                              </a:moveTo>
                              <a:cubicBezTo>
                                <a:pt x="654626" y="496158"/>
                                <a:pt x="657216" y="496729"/>
                                <a:pt x="659844" y="496983"/>
                              </a:cubicBezTo>
                              <a:cubicBezTo>
                                <a:pt x="663031" y="497288"/>
                                <a:pt x="674800" y="498494"/>
                                <a:pt x="677365" y="498824"/>
                              </a:cubicBezTo>
                              <a:cubicBezTo>
                                <a:pt x="673111" y="498418"/>
                                <a:pt x="658613" y="498557"/>
                                <a:pt x="655109" y="497478"/>
                              </a:cubicBezTo>
                              <a:cubicBezTo>
                                <a:pt x="654474" y="497301"/>
                                <a:pt x="651313" y="495714"/>
                                <a:pt x="652925" y="495929"/>
                              </a:cubicBezTo>
                              <a:moveTo>
                                <a:pt x="597050" y="492895"/>
                              </a:moveTo>
                              <a:cubicBezTo>
                                <a:pt x="591185" y="492413"/>
                                <a:pt x="586716" y="491930"/>
                                <a:pt x="580571" y="491651"/>
                              </a:cubicBezTo>
                              <a:cubicBezTo>
                                <a:pt x="580000" y="491626"/>
                                <a:pt x="577511" y="491588"/>
                                <a:pt x="577334" y="491435"/>
                              </a:cubicBezTo>
                              <a:cubicBezTo>
                                <a:pt x="576965" y="491118"/>
                                <a:pt x="577372" y="490051"/>
                                <a:pt x="577334" y="489772"/>
                              </a:cubicBezTo>
                              <a:cubicBezTo>
                                <a:pt x="577257" y="489353"/>
                                <a:pt x="575988" y="486179"/>
                                <a:pt x="576178" y="485913"/>
                              </a:cubicBezTo>
                              <a:cubicBezTo>
                                <a:pt x="576559" y="485443"/>
                                <a:pt x="580457" y="485697"/>
                                <a:pt x="580457" y="485697"/>
                              </a:cubicBezTo>
                              <a:cubicBezTo>
                                <a:pt x="584164" y="485760"/>
                                <a:pt x="588938" y="486154"/>
                                <a:pt x="593394" y="486547"/>
                              </a:cubicBezTo>
                              <a:cubicBezTo>
                                <a:pt x="594537" y="486636"/>
                                <a:pt x="597063" y="486522"/>
                                <a:pt x="597876" y="486852"/>
                              </a:cubicBezTo>
                              <a:cubicBezTo>
                                <a:pt x="598650" y="487182"/>
                                <a:pt x="599869" y="489340"/>
                                <a:pt x="600681" y="490394"/>
                              </a:cubicBezTo>
                              <a:cubicBezTo>
                                <a:pt x="600986" y="490788"/>
                                <a:pt x="603525" y="493619"/>
                                <a:pt x="603513" y="493631"/>
                              </a:cubicBezTo>
                              <a:cubicBezTo>
                                <a:pt x="602649" y="494025"/>
                                <a:pt x="598701" y="493047"/>
                                <a:pt x="597050" y="492895"/>
                              </a:cubicBezTo>
                              <a:moveTo>
                                <a:pt x="574718" y="478930"/>
                              </a:moveTo>
                              <a:cubicBezTo>
                                <a:pt x="574375" y="478651"/>
                                <a:pt x="574198" y="476860"/>
                                <a:pt x="573994" y="475591"/>
                              </a:cubicBezTo>
                              <a:cubicBezTo>
                                <a:pt x="573398" y="471858"/>
                                <a:pt x="572382" y="468722"/>
                                <a:pt x="571912" y="465383"/>
                              </a:cubicBezTo>
                              <a:cubicBezTo>
                                <a:pt x="571227" y="460394"/>
                                <a:pt x="570211" y="455951"/>
                                <a:pt x="569627" y="451520"/>
                              </a:cubicBezTo>
                              <a:cubicBezTo>
                                <a:pt x="568624" y="444080"/>
                                <a:pt x="568243" y="436272"/>
                                <a:pt x="567532" y="427728"/>
                              </a:cubicBezTo>
                              <a:cubicBezTo>
                                <a:pt x="566974" y="420847"/>
                                <a:pt x="566440" y="413026"/>
                                <a:pt x="566910" y="406881"/>
                              </a:cubicBezTo>
                              <a:cubicBezTo>
                                <a:pt x="567177" y="403390"/>
                                <a:pt x="568891" y="403022"/>
                                <a:pt x="570249" y="400838"/>
                              </a:cubicBezTo>
                              <a:cubicBezTo>
                                <a:pt x="570719" y="400064"/>
                                <a:pt x="570998" y="397855"/>
                                <a:pt x="571595" y="397182"/>
                              </a:cubicBezTo>
                              <a:cubicBezTo>
                                <a:pt x="571823" y="396941"/>
                                <a:pt x="572712" y="396928"/>
                                <a:pt x="573271" y="396560"/>
                              </a:cubicBezTo>
                              <a:cubicBezTo>
                                <a:pt x="574223" y="395938"/>
                                <a:pt x="574236" y="394960"/>
                                <a:pt x="574832" y="395100"/>
                              </a:cubicBezTo>
                              <a:cubicBezTo>
                                <a:pt x="574972" y="395138"/>
                                <a:pt x="574972" y="395214"/>
                                <a:pt x="575048" y="395303"/>
                              </a:cubicBezTo>
                              <a:cubicBezTo>
                                <a:pt x="579288" y="400724"/>
                                <a:pt x="580774" y="408354"/>
                                <a:pt x="582348" y="417000"/>
                              </a:cubicBezTo>
                              <a:cubicBezTo>
                                <a:pt x="583631" y="424135"/>
                                <a:pt x="583681" y="431828"/>
                                <a:pt x="584316" y="439624"/>
                              </a:cubicBezTo>
                              <a:cubicBezTo>
                                <a:pt x="585421" y="453335"/>
                                <a:pt x="588823" y="467783"/>
                                <a:pt x="593698" y="479450"/>
                              </a:cubicBezTo>
                              <a:cubicBezTo>
                                <a:pt x="594194" y="480644"/>
                                <a:pt x="592569" y="479869"/>
                                <a:pt x="591832" y="479755"/>
                              </a:cubicBezTo>
                              <a:cubicBezTo>
                                <a:pt x="590982" y="479641"/>
                                <a:pt x="590194" y="479603"/>
                                <a:pt x="589636" y="479552"/>
                              </a:cubicBezTo>
                              <a:cubicBezTo>
                                <a:pt x="585852" y="479209"/>
                                <a:pt x="579809" y="478346"/>
                                <a:pt x="576292" y="478727"/>
                              </a:cubicBezTo>
                              <a:cubicBezTo>
                                <a:pt x="575835" y="478777"/>
                                <a:pt x="575378" y="479463"/>
                                <a:pt x="574718" y="478930"/>
                              </a:cubicBezTo>
                              <a:moveTo>
                                <a:pt x="564612" y="426699"/>
                              </a:moveTo>
                              <a:cubicBezTo>
                                <a:pt x="564663" y="428007"/>
                                <a:pt x="564790" y="431410"/>
                                <a:pt x="563965" y="431765"/>
                              </a:cubicBezTo>
                              <a:cubicBezTo>
                                <a:pt x="564003" y="431676"/>
                                <a:pt x="563013" y="431473"/>
                                <a:pt x="563152" y="431600"/>
                              </a:cubicBezTo>
                              <a:cubicBezTo>
                                <a:pt x="562467" y="431016"/>
                                <a:pt x="562568" y="427804"/>
                                <a:pt x="562416" y="426484"/>
                              </a:cubicBezTo>
                              <a:cubicBezTo>
                                <a:pt x="562175" y="424427"/>
                                <a:pt x="561629" y="422180"/>
                                <a:pt x="561489" y="419704"/>
                              </a:cubicBezTo>
                              <a:cubicBezTo>
                                <a:pt x="561350" y="417381"/>
                                <a:pt x="561197" y="415045"/>
                                <a:pt x="560753" y="412722"/>
                              </a:cubicBezTo>
                              <a:cubicBezTo>
                                <a:pt x="559902" y="408202"/>
                                <a:pt x="558506" y="403073"/>
                                <a:pt x="558874" y="398959"/>
                              </a:cubicBezTo>
                              <a:cubicBezTo>
                                <a:pt x="559217" y="395151"/>
                                <a:pt x="561210" y="392421"/>
                                <a:pt x="564828" y="392802"/>
                              </a:cubicBezTo>
                              <a:cubicBezTo>
                                <a:pt x="565704" y="392903"/>
                                <a:pt x="566161" y="393081"/>
                                <a:pt x="567329" y="393424"/>
                              </a:cubicBezTo>
                              <a:cubicBezTo>
                                <a:pt x="568332" y="393741"/>
                                <a:pt x="570135" y="393970"/>
                                <a:pt x="569716" y="394478"/>
                              </a:cubicBezTo>
                              <a:cubicBezTo>
                                <a:pt x="568370" y="396115"/>
                                <a:pt x="566072" y="399442"/>
                                <a:pt x="565552" y="401156"/>
                              </a:cubicBezTo>
                              <a:cubicBezTo>
                                <a:pt x="565298" y="401994"/>
                                <a:pt x="564866" y="402413"/>
                                <a:pt x="564714" y="402920"/>
                              </a:cubicBezTo>
                              <a:cubicBezTo>
                                <a:pt x="564435" y="403822"/>
                                <a:pt x="564282" y="405904"/>
                                <a:pt x="564079" y="407300"/>
                              </a:cubicBezTo>
                              <a:cubicBezTo>
                                <a:pt x="563254" y="413572"/>
                                <a:pt x="564358" y="420250"/>
                                <a:pt x="564612" y="426700"/>
                              </a:cubicBezTo>
                              <a:moveTo>
                                <a:pt x="572953" y="492476"/>
                              </a:moveTo>
                              <a:cubicBezTo>
                                <a:pt x="572712" y="493428"/>
                                <a:pt x="572001" y="494292"/>
                                <a:pt x="571493" y="495409"/>
                              </a:cubicBezTo>
                              <a:cubicBezTo>
                                <a:pt x="571062" y="496348"/>
                                <a:pt x="570744" y="497923"/>
                                <a:pt x="570135" y="498329"/>
                              </a:cubicBezTo>
                              <a:cubicBezTo>
                                <a:pt x="568345" y="499510"/>
                                <a:pt x="561210" y="498748"/>
                                <a:pt x="559077" y="498735"/>
                              </a:cubicBezTo>
                              <a:cubicBezTo>
                                <a:pt x="555725" y="498722"/>
                                <a:pt x="552475" y="498024"/>
                                <a:pt x="549390" y="497275"/>
                              </a:cubicBezTo>
                              <a:cubicBezTo>
                                <a:pt x="550228" y="497478"/>
                                <a:pt x="553300" y="496678"/>
                                <a:pt x="553046" y="496133"/>
                              </a:cubicBezTo>
                              <a:cubicBezTo>
                                <a:pt x="552843" y="495714"/>
                                <a:pt x="546775" y="495828"/>
                                <a:pt x="546051" y="495828"/>
                              </a:cubicBezTo>
                              <a:cubicBezTo>
                                <a:pt x="541874" y="495726"/>
                                <a:pt x="537075" y="496475"/>
                                <a:pt x="532504" y="496970"/>
                              </a:cubicBezTo>
                              <a:cubicBezTo>
                                <a:pt x="528048" y="497440"/>
                                <a:pt x="523541" y="498113"/>
                                <a:pt x="518945" y="498532"/>
                              </a:cubicBezTo>
                              <a:cubicBezTo>
                                <a:pt x="515644" y="498824"/>
                                <a:pt x="512191" y="498557"/>
                                <a:pt x="508928" y="498837"/>
                              </a:cubicBezTo>
                              <a:cubicBezTo>
                                <a:pt x="504510" y="499243"/>
                                <a:pt x="501133" y="500398"/>
                                <a:pt x="496524" y="500195"/>
                              </a:cubicBezTo>
                              <a:cubicBezTo>
                                <a:pt x="493223" y="500068"/>
                                <a:pt x="489871" y="500563"/>
                                <a:pt x="487040" y="500398"/>
                              </a:cubicBezTo>
                              <a:cubicBezTo>
                                <a:pt x="486025" y="500348"/>
                                <a:pt x="483003" y="500424"/>
                                <a:pt x="485161" y="499890"/>
                              </a:cubicBezTo>
                              <a:cubicBezTo>
                                <a:pt x="487205" y="499383"/>
                                <a:pt x="490862" y="498405"/>
                                <a:pt x="492563" y="498215"/>
                              </a:cubicBezTo>
                              <a:cubicBezTo>
                                <a:pt x="494963" y="497935"/>
                                <a:pt x="495953" y="498177"/>
                                <a:pt x="497984" y="498012"/>
                              </a:cubicBezTo>
                              <a:cubicBezTo>
                                <a:pt x="498200" y="497986"/>
                                <a:pt x="500282" y="497631"/>
                                <a:pt x="500384" y="497389"/>
                              </a:cubicBezTo>
                              <a:cubicBezTo>
                                <a:pt x="500701" y="496640"/>
                                <a:pt x="498962" y="496412"/>
                                <a:pt x="498302" y="496348"/>
                              </a:cubicBezTo>
                              <a:cubicBezTo>
                                <a:pt x="495940" y="496069"/>
                                <a:pt x="492474" y="496323"/>
                                <a:pt x="490595" y="495929"/>
                              </a:cubicBezTo>
                              <a:cubicBezTo>
                                <a:pt x="490075" y="495828"/>
                                <a:pt x="490633" y="495561"/>
                                <a:pt x="489440" y="495409"/>
                              </a:cubicBezTo>
                              <a:cubicBezTo>
                                <a:pt x="491065" y="495625"/>
                                <a:pt x="490430" y="495053"/>
                                <a:pt x="490900" y="494673"/>
                              </a:cubicBezTo>
                              <a:cubicBezTo>
                                <a:pt x="491078" y="494520"/>
                                <a:pt x="495775" y="493847"/>
                                <a:pt x="495686" y="493314"/>
                              </a:cubicBezTo>
                              <a:cubicBezTo>
                                <a:pt x="495597" y="492692"/>
                                <a:pt x="493325" y="492971"/>
                                <a:pt x="492563" y="492794"/>
                              </a:cubicBezTo>
                              <a:cubicBezTo>
                                <a:pt x="491370" y="492527"/>
                                <a:pt x="490151" y="491867"/>
                                <a:pt x="488386" y="491651"/>
                              </a:cubicBezTo>
                              <a:cubicBezTo>
                                <a:pt x="486570" y="491423"/>
                                <a:pt x="490519" y="491042"/>
                                <a:pt x="491103" y="491029"/>
                              </a:cubicBezTo>
                              <a:cubicBezTo>
                                <a:pt x="502656" y="490508"/>
                                <a:pt x="515136" y="490343"/>
                                <a:pt x="527286" y="489048"/>
                              </a:cubicBezTo>
                              <a:cubicBezTo>
                                <a:pt x="531527" y="488591"/>
                                <a:pt x="535983" y="488160"/>
                                <a:pt x="539601" y="487271"/>
                              </a:cubicBezTo>
                              <a:cubicBezTo>
                                <a:pt x="543981" y="486192"/>
                                <a:pt x="547536" y="484414"/>
                                <a:pt x="549707" y="481317"/>
                              </a:cubicBezTo>
                              <a:cubicBezTo>
                                <a:pt x="549987" y="480923"/>
                                <a:pt x="551269" y="478384"/>
                                <a:pt x="551992" y="479755"/>
                              </a:cubicBezTo>
                              <a:cubicBezTo>
                                <a:pt x="552259" y="480250"/>
                                <a:pt x="550532" y="483742"/>
                                <a:pt x="550012" y="484656"/>
                              </a:cubicBezTo>
                              <a:cubicBezTo>
                                <a:pt x="549060" y="486370"/>
                                <a:pt x="546482" y="487474"/>
                                <a:pt x="544489" y="488211"/>
                              </a:cubicBezTo>
                              <a:lnTo>
                                <a:pt x="544476" y="488249"/>
                              </a:lnTo>
                              <a:cubicBezTo>
                                <a:pt x="544464" y="488236"/>
                                <a:pt x="544464" y="488211"/>
                                <a:pt x="544438" y="488211"/>
                              </a:cubicBezTo>
                              <a:lnTo>
                                <a:pt x="544070" y="488211"/>
                              </a:lnTo>
                              <a:cubicBezTo>
                                <a:pt x="543969" y="488160"/>
                                <a:pt x="543854" y="488223"/>
                                <a:pt x="543816" y="488337"/>
                              </a:cubicBezTo>
                              <a:cubicBezTo>
                                <a:pt x="543791" y="488464"/>
                                <a:pt x="543854" y="488566"/>
                                <a:pt x="543969" y="488604"/>
                              </a:cubicBezTo>
                              <a:cubicBezTo>
                                <a:pt x="544070" y="488629"/>
                                <a:pt x="544184" y="488629"/>
                                <a:pt x="544311" y="488629"/>
                              </a:cubicBezTo>
                              <a:lnTo>
                                <a:pt x="544388" y="488629"/>
                              </a:lnTo>
                              <a:cubicBezTo>
                                <a:pt x="546851" y="488794"/>
                                <a:pt x="549948" y="489277"/>
                                <a:pt x="552196" y="488845"/>
                              </a:cubicBezTo>
                              <a:cubicBezTo>
                                <a:pt x="553465" y="488591"/>
                                <a:pt x="554722" y="488223"/>
                                <a:pt x="555014" y="486852"/>
                              </a:cubicBezTo>
                              <a:cubicBezTo>
                                <a:pt x="555547" y="484465"/>
                                <a:pt x="554405" y="480695"/>
                                <a:pt x="553770" y="478409"/>
                              </a:cubicBezTo>
                              <a:cubicBezTo>
                                <a:pt x="553643" y="477978"/>
                                <a:pt x="553719" y="477178"/>
                                <a:pt x="553567" y="476949"/>
                              </a:cubicBezTo>
                              <a:cubicBezTo>
                                <a:pt x="553160" y="476378"/>
                                <a:pt x="551865" y="476632"/>
                                <a:pt x="551472" y="475908"/>
                              </a:cubicBezTo>
                              <a:cubicBezTo>
                                <a:pt x="551256" y="475502"/>
                                <a:pt x="551434" y="474702"/>
                                <a:pt x="551383" y="473928"/>
                              </a:cubicBezTo>
                              <a:cubicBezTo>
                                <a:pt x="550228" y="458959"/>
                                <a:pt x="547257" y="445743"/>
                                <a:pt x="545530" y="430038"/>
                              </a:cubicBezTo>
                              <a:cubicBezTo>
                                <a:pt x="544806" y="423322"/>
                                <a:pt x="543524" y="416606"/>
                                <a:pt x="542928" y="409586"/>
                              </a:cubicBezTo>
                              <a:cubicBezTo>
                                <a:pt x="542509" y="404812"/>
                                <a:pt x="541709" y="400153"/>
                                <a:pt x="540833" y="396154"/>
                              </a:cubicBezTo>
                              <a:cubicBezTo>
                                <a:pt x="539893" y="391748"/>
                                <a:pt x="538268" y="387889"/>
                                <a:pt x="536986" y="383420"/>
                              </a:cubicBezTo>
                              <a:cubicBezTo>
                                <a:pt x="535247" y="377389"/>
                                <a:pt x="533406" y="370356"/>
                                <a:pt x="533025" y="363817"/>
                              </a:cubicBezTo>
                              <a:cubicBezTo>
                                <a:pt x="532860" y="361164"/>
                                <a:pt x="532631" y="358714"/>
                                <a:pt x="532809" y="356213"/>
                              </a:cubicBezTo>
                              <a:cubicBezTo>
                                <a:pt x="532936" y="354689"/>
                                <a:pt x="532314" y="353039"/>
                                <a:pt x="532288" y="351731"/>
                              </a:cubicBezTo>
                              <a:cubicBezTo>
                                <a:pt x="532199" y="348202"/>
                                <a:pt x="532352" y="344710"/>
                                <a:pt x="532606" y="339530"/>
                              </a:cubicBezTo>
                              <a:cubicBezTo>
                                <a:pt x="533037" y="330682"/>
                                <a:pt x="536795" y="324461"/>
                                <a:pt x="540833" y="317846"/>
                              </a:cubicBezTo>
                              <a:cubicBezTo>
                                <a:pt x="544857" y="311257"/>
                                <a:pt x="547333" y="304465"/>
                                <a:pt x="552107" y="299272"/>
                              </a:cubicBezTo>
                              <a:cubicBezTo>
                                <a:pt x="553135" y="298155"/>
                                <a:pt x="555763" y="297787"/>
                                <a:pt x="557629" y="296987"/>
                              </a:cubicBezTo>
                              <a:cubicBezTo>
                                <a:pt x="559635" y="296136"/>
                                <a:pt x="560841" y="295984"/>
                                <a:pt x="563673" y="295641"/>
                              </a:cubicBezTo>
                              <a:cubicBezTo>
                                <a:pt x="567126" y="295197"/>
                                <a:pt x="570439" y="293128"/>
                                <a:pt x="574718" y="293648"/>
                              </a:cubicBezTo>
                              <a:cubicBezTo>
                                <a:pt x="575391" y="293737"/>
                                <a:pt x="578121" y="293851"/>
                                <a:pt x="575772" y="294067"/>
                              </a:cubicBezTo>
                              <a:cubicBezTo>
                                <a:pt x="573690" y="294258"/>
                                <a:pt x="570427" y="294943"/>
                                <a:pt x="568992" y="295426"/>
                              </a:cubicBezTo>
                              <a:cubicBezTo>
                                <a:pt x="566288" y="296327"/>
                                <a:pt x="564612" y="297571"/>
                                <a:pt x="562416" y="298231"/>
                              </a:cubicBezTo>
                              <a:cubicBezTo>
                                <a:pt x="559673" y="299069"/>
                                <a:pt x="556804" y="299882"/>
                                <a:pt x="554709" y="302002"/>
                              </a:cubicBezTo>
                              <a:cubicBezTo>
                                <a:pt x="553668" y="303030"/>
                                <a:pt x="552805" y="304744"/>
                                <a:pt x="551789" y="305950"/>
                              </a:cubicBezTo>
                              <a:cubicBezTo>
                                <a:pt x="549821" y="308286"/>
                                <a:pt x="547904" y="310165"/>
                                <a:pt x="547104" y="313352"/>
                              </a:cubicBezTo>
                              <a:cubicBezTo>
                                <a:pt x="546241" y="316742"/>
                                <a:pt x="546127" y="320233"/>
                                <a:pt x="544489" y="322950"/>
                              </a:cubicBezTo>
                              <a:cubicBezTo>
                                <a:pt x="542889" y="325603"/>
                                <a:pt x="540934" y="327977"/>
                                <a:pt x="540211" y="331088"/>
                              </a:cubicBezTo>
                              <a:cubicBezTo>
                                <a:pt x="539728" y="333195"/>
                                <a:pt x="539715" y="335671"/>
                                <a:pt x="539601" y="337855"/>
                              </a:cubicBezTo>
                              <a:cubicBezTo>
                                <a:pt x="539284" y="343492"/>
                                <a:pt x="540350" y="347986"/>
                                <a:pt x="540744" y="353915"/>
                              </a:cubicBezTo>
                              <a:cubicBezTo>
                                <a:pt x="540909" y="356581"/>
                                <a:pt x="541632" y="358447"/>
                                <a:pt x="541772" y="361215"/>
                              </a:cubicBezTo>
                              <a:cubicBezTo>
                                <a:pt x="541836" y="362167"/>
                                <a:pt x="540871" y="359107"/>
                                <a:pt x="540744" y="358701"/>
                              </a:cubicBezTo>
                              <a:cubicBezTo>
                                <a:pt x="538865" y="353039"/>
                                <a:pt x="537316" y="346729"/>
                                <a:pt x="536872" y="340368"/>
                              </a:cubicBezTo>
                              <a:cubicBezTo>
                                <a:pt x="536859" y="340038"/>
                                <a:pt x="536910" y="337563"/>
                                <a:pt x="536554" y="337347"/>
                              </a:cubicBezTo>
                              <a:cubicBezTo>
                                <a:pt x="536097" y="337017"/>
                                <a:pt x="535780" y="338972"/>
                                <a:pt x="535729" y="339429"/>
                              </a:cubicBezTo>
                              <a:cubicBezTo>
                                <a:pt x="535437" y="342298"/>
                                <a:pt x="536072" y="345333"/>
                                <a:pt x="536148" y="348494"/>
                              </a:cubicBezTo>
                              <a:cubicBezTo>
                                <a:pt x="536224" y="351884"/>
                                <a:pt x="536910" y="355146"/>
                                <a:pt x="537621" y="357660"/>
                              </a:cubicBezTo>
                              <a:cubicBezTo>
                                <a:pt x="538903" y="362358"/>
                                <a:pt x="539068" y="366979"/>
                                <a:pt x="540934" y="371118"/>
                              </a:cubicBezTo>
                              <a:cubicBezTo>
                                <a:pt x="542394" y="374317"/>
                                <a:pt x="544235" y="378062"/>
                                <a:pt x="545530" y="382176"/>
                              </a:cubicBezTo>
                              <a:cubicBezTo>
                                <a:pt x="545543" y="382214"/>
                                <a:pt x="546723" y="385908"/>
                                <a:pt x="546685" y="385921"/>
                              </a:cubicBezTo>
                              <a:cubicBezTo>
                                <a:pt x="546533" y="385959"/>
                                <a:pt x="544832" y="383318"/>
                                <a:pt x="544692" y="383115"/>
                              </a:cubicBezTo>
                              <a:cubicBezTo>
                                <a:pt x="543321" y="380944"/>
                                <a:pt x="542470" y="379382"/>
                                <a:pt x="541150" y="377059"/>
                              </a:cubicBezTo>
                              <a:cubicBezTo>
                                <a:pt x="540756" y="376374"/>
                                <a:pt x="539614" y="374025"/>
                                <a:pt x="539385" y="374038"/>
                              </a:cubicBezTo>
                              <a:cubicBezTo>
                                <a:pt x="538750" y="374050"/>
                                <a:pt x="538941" y="375129"/>
                                <a:pt x="538966" y="375294"/>
                              </a:cubicBezTo>
                              <a:cubicBezTo>
                                <a:pt x="539093" y="376297"/>
                                <a:pt x="540426" y="378773"/>
                                <a:pt x="540629" y="379243"/>
                              </a:cubicBezTo>
                              <a:cubicBezTo>
                                <a:pt x="541404" y="381173"/>
                                <a:pt x="542242" y="382887"/>
                                <a:pt x="542712" y="384677"/>
                              </a:cubicBezTo>
                              <a:cubicBezTo>
                                <a:pt x="544159" y="390034"/>
                                <a:pt x="544781" y="393792"/>
                                <a:pt x="545746" y="399366"/>
                              </a:cubicBezTo>
                              <a:cubicBezTo>
                                <a:pt x="546660" y="404723"/>
                                <a:pt x="547650" y="409865"/>
                                <a:pt x="547930" y="415959"/>
                              </a:cubicBezTo>
                              <a:cubicBezTo>
                                <a:pt x="548044" y="418460"/>
                                <a:pt x="547968" y="422243"/>
                                <a:pt x="548869" y="424186"/>
                              </a:cubicBezTo>
                              <a:cubicBezTo>
                                <a:pt x="549402" y="425328"/>
                                <a:pt x="550431" y="425785"/>
                                <a:pt x="550634" y="427106"/>
                              </a:cubicBezTo>
                              <a:cubicBezTo>
                                <a:pt x="551091" y="429861"/>
                                <a:pt x="551256" y="432946"/>
                                <a:pt x="551573" y="435866"/>
                              </a:cubicBezTo>
                              <a:cubicBezTo>
                                <a:pt x="552068" y="440411"/>
                                <a:pt x="552767" y="444791"/>
                                <a:pt x="552830" y="449006"/>
                              </a:cubicBezTo>
                              <a:cubicBezTo>
                                <a:pt x="552868" y="451266"/>
                                <a:pt x="553186" y="454833"/>
                                <a:pt x="553465" y="457652"/>
                              </a:cubicBezTo>
                              <a:cubicBezTo>
                                <a:pt x="553643" y="459683"/>
                                <a:pt x="554328" y="460788"/>
                                <a:pt x="554811" y="462146"/>
                              </a:cubicBezTo>
                              <a:cubicBezTo>
                                <a:pt x="555458" y="463962"/>
                                <a:pt x="554976" y="467745"/>
                                <a:pt x="556169" y="468507"/>
                              </a:cubicBezTo>
                              <a:cubicBezTo>
                                <a:pt x="557197" y="469154"/>
                                <a:pt x="556550" y="467923"/>
                                <a:pt x="556474" y="467047"/>
                              </a:cubicBezTo>
                              <a:cubicBezTo>
                                <a:pt x="556042" y="462083"/>
                                <a:pt x="555318" y="457258"/>
                                <a:pt x="554912" y="453284"/>
                              </a:cubicBezTo>
                              <a:cubicBezTo>
                                <a:pt x="553947" y="443712"/>
                                <a:pt x="553313" y="431321"/>
                                <a:pt x="553363" y="420326"/>
                              </a:cubicBezTo>
                              <a:cubicBezTo>
                                <a:pt x="553363" y="417800"/>
                                <a:pt x="552932" y="415553"/>
                                <a:pt x="552932" y="413141"/>
                              </a:cubicBezTo>
                              <a:cubicBezTo>
                                <a:pt x="552970" y="404507"/>
                                <a:pt x="552424" y="395455"/>
                                <a:pt x="550113" y="387901"/>
                              </a:cubicBezTo>
                              <a:cubicBezTo>
                                <a:pt x="550012" y="387546"/>
                                <a:pt x="549123" y="385388"/>
                                <a:pt x="549390" y="385299"/>
                              </a:cubicBezTo>
                              <a:cubicBezTo>
                                <a:pt x="549517" y="385261"/>
                                <a:pt x="550519" y="387228"/>
                                <a:pt x="550634" y="387482"/>
                              </a:cubicBezTo>
                              <a:cubicBezTo>
                                <a:pt x="551116" y="388485"/>
                                <a:pt x="551230" y="389260"/>
                                <a:pt x="551472" y="390098"/>
                              </a:cubicBezTo>
                              <a:cubicBezTo>
                                <a:pt x="552894" y="394846"/>
                                <a:pt x="554125" y="397880"/>
                                <a:pt x="555128" y="403339"/>
                              </a:cubicBezTo>
                              <a:cubicBezTo>
                                <a:pt x="555991" y="408075"/>
                                <a:pt x="556360" y="413331"/>
                                <a:pt x="556474" y="418447"/>
                              </a:cubicBezTo>
                              <a:cubicBezTo>
                                <a:pt x="556664" y="425900"/>
                                <a:pt x="556855" y="434165"/>
                                <a:pt x="557629" y="442125"/>
                              </a:cubicBezTo>
                              <a:cubicBezTo>
                                <a:pt x="558239" y="448409"/>
                                <a:pt x="558950" y="454084"/>
                                <a:pt x="559711" y="460267"/>
                              </a:cubicBezTo>
                              <a:cubicBezTo>
                                <a:pt x="560448" y="466158"/>
                                <a:pt x="561222" y="474105"/>
                                <a:pt x="562530" y="480390"/>
                              </a:cubicBezTo>
                              <a:cubicBezTo>
                                <a:pt x="563545" y="485316"/>
                                <a:pt x="564066" y="491753"/>
                                <a:pt x="560549" y="494266"/>
                              </a:cubicBezTo>
                              <a:cubicBezTo>
                                <a:pt x="560067" y="494596"/>
                                <a:pt x="558086" y="495447"/>
                                <a:pt x="556893" y="495714"/>
                              </a:cubicBezTo>
                              <a:cubicBezTo>
                                <a:pt x="556525" y="495790"/>
                                <a:pt x="554569" y="495803"/>
                                <a:pt x="554709" y="496450"/>
                              </a:cubicBezTo>
                              <a:cubicBezTo>
                                <a:pt x="554912" y="497377"/>
                                <a:pt x="558988" y="496869"/>
                                <a:pt x="560143" y="496869"/>
                              </a:cubicBezTo>
                              <a:cubicBezTo>
                                <a:pt x="562644" y="496869"/>
                                <a:pt x="565158" y="497136"/>
                                <a:pt x="566072" y="495929"/>
                              </a:cubicBezTo>
                              <a:cubicBezTo>
                                <a:pt x="566796" y="494977"/>
                                <a:pt x="567240" y="493022"/>
                                <a:pt x="567227" y="491435"/>
                              </a:cubicBezTo>
                              <a:cubicBezTo>
                                <a:pt x="567138" y="482713"/>
                                <a:pt x="563634" y="476391"/>
                                <a:pt x="562415" y="468392"/>
                              </a:cubicBezTo>
                              <a:cubicBezTo>
                                <a:pt x="561603" y="463009"/>
                                <a:pt x="560968" y="456281"/>
                                <a:pt x="560651" y="450047"/>
                              </a:cubicBezTo>
                              <a:cubicBezTo>
                                <a:pt x="560460" y="446264"/>
                                <a:pt x="559280" y="441528"/>
                                <a:pt x="559927" y="438900"/>
                              </a:cubicBezTo>
                              <a:cubicBezTo>
                                <a:pt x="561831" y="454034"/>
                                <a:pt x="564218" y="468380"/>
                                <a:pt x="568167" y="482688"/>
                              </a:cubicBezTo>
                              <a:cubicBezTo>
                                <a:pt x="568091" y="482409"/>
                                <a:pt x="568433" y="484707"/>
                                <a:pt x="569309" y="483831"/>
                              </a:cubicBezTo>
                              <a:cubicBezTo>
                                <a:pt x="569512" y="483615"/>
                                <a:pt x="568878" y="481799"/>
                                <a:pt x="568890" y="481850"/>
                              </a:cubicBezTo>
                              <a:cubicBezTo>
                                <a:pt x="568141" y="477699"/>
                                <a:pt x="566453" y="469688"/>
                                <a:pt x="565958" y="465269"/>
                              </a:cubicBezTo>
                              <a:cubicBezTo>
                                <a:pt x="565805" y="463720"/>
                                <a:pt x="565653" y="463098"/>
                                <a:pt x="565437" y="461829"/>
                              </a:cubicBezTo>
                              <a:cubicBezTo>
                                <a:pt x="564967" y="458922"/>
                                <a:pt x="564434" y="457449"/>
                                <a:pt x="566808" y="456725"/>
                              </a:cubicBezTo>
                              <a:cubicBezTo>
                                <a:pt x="566618" y="456776"/>
                                <a:pt x="568218" y="456573"/>
                                <a:pt x="568167" y="456509"/>
                              </a:cubicBezTo>
                              <a:cubicBezTo>
                                <a:pt x="568294" y="456649"/>
                                <a:pt x="568598" y="459379"/>
                                <a:pt x="568776" y="460470"/>
                              </a:cubicBezTo>
                              <a:cubicBezTo>
                                <a:pt x="569881" y="466983"/>
                                <a:pt x="570503" y="474436"/>
                                <a:pt x="571696" y="480707"/>
                              </a:cubicBezTo>
                              <a:cubicBezTo>
                                <a:pt x="572394" y="484351"/>
                                <a:pt x="573943" y="488668"/>
                                <a:pt x="572953" y="492476"/>
                              </a:cubicBezTo>
                              <a:moveTo>
                                <a:pt x="440916" y="425785"/>
                              </a:moveTo>
                              <a:cubicBezTo>
                                <a:pt x="432829" y="423081"/>
                                <a:pt x="419714" y="421697"/>
                                <a:pt x="399642" y="428477"/>
                              </a:cubicBezTo>
                              <a:cubicBezTo>
                                <a:pt x="392164" y="431016"/>
                                <a:pt x="386032" y="428832"/>
                                <a:pt x="378897" y="426281"/>
                              </a:cubicBezTo>
                              <a:cubicBezTo>
                                <a:pt x="373412" y="424313"/>
                                <a:pt x="367204" y="422091"/>
                                <a:pt x="359713" y="422091"/>
                              </a:cubicBezTo>
                              <a:lnTo>
                                <a:pt x="359611" y="422091"/>
                              </a:lnTo>
                              <a:cubicBezTo>
                                <a:pt x="352121" y="422091"/>
                                <a:pt x="346027" y="424313"/>
                                <a:pt x="340644" y="426293"/>
                              </a:cubicBezTo>
                              <a:cubicBezTo>
                                <a:pt x="333725" y="428807"/>
                                <a:pt x="327732" y="430991"/>
                                <a:pt x="320330" y="428477"/>
                              </a:cubicBezTo>
                              <a:cubicBezTo>
                                <a:pt x="299903" y="421571"/>
                                <a:pt x="286496" y="423043"/>
                                <a:pt x="278370" y="425938"/>
                              </a:cubicBezTo>
                              <a:cubicBezTo>
                                <a:pt x="274803" y="420529"/>
                                <a:pt x="271477" y="414753"/>
                                <a:pt x="268303" y="408761"/>
                              </a:cubicBezTo>
                              <a:cubicBezTo>
                                <a:pt x="280554" y="401943"/>
                                <a:pt x="296729" y="401435"/>
                                <a:pt x="315595" y="407808"/>
                              </a:cubicBezTo>
                              <a:cubicBezTo>
                                <a:pt x="324406" y="410779"/>
                                <a:pt x="331681" y="408303"/>
                                <a:pt x="339400" y="405650"/>
                              </a:cubicBezTo>
                              <a:cubicBezTo>
                                <a:pt x="345481" y="403555"/>
                                <a:pt x="351753" y="401410"/>
                                <a:pt x="359612" y="401410"/>
                              </a:cubicBezTo>
                              <a:lnTo>
                                <a:pt x="359713" y="401410"/>
                              </a:lnTo>
                              <a:cubicBezTo>
                                <a:pt x="367597" y="401422"/>
                                <a:pt x="373882" y="403581"/>
                                <a:pt x="379963" y="405663"/>
                              </a:cubicBezTo>
                              <a:cubicBezTo>
                                <a:pt x="387708" y="408303"/>
                                <a:pt x="395033" y="410779"/>
                                <a:pt x="403844" y="407808"/>
                              </a:cubicBezTo>
                              <a:cubicBezTo>
                                <a:pt x="422609" y="401422"/>
                                <a:pt x="438707" y="401905"/>
                                <a:pt x="450933" y="408646"/>
                              </a:cubicBezTo>
                              <a:cubicBezTo>
                                <a:pt x="447772" y="414626"/>
                                <a:pt x="444458" y="420390"/>
                                <a:pt x="440916" y="425786"/>
                              </a:cubicBezTo>
                              <a:moveTo>
                                <a:pt x="179888" y="487271"/>
                              </a:moveTo>
                              <a:cubicBezTo>
                                <a:pt x="183494" y="488160"/>
                                <a:pt x="187938" y="488579"/>
                                <a:pt x="192191" y="489048"/>
                              </a:cubicBezTo>
                              <a:cubicBezTo>
                                <a:pt x="204328" y="490356"/>
                                <a:pt x="216821" y="490496"/>
                                <a:pt x="228361" y="491029"/>
                              </a:cubicBezTo>
                              <a:cubicBezTo>
                                <a:pt x="228958" y="491042"/>
                                <a:pt x="232906" y="491422"/>
                                <a:pt x="231091" y="491651"/>
                              </a:cubicBezTo>
                              <a:cubicBezTo>
                                <a:pt x="229313" y="491880"/>
                                <a:pt x="228107" y="492527"/>
                                <a:pt x="226901" y="492794"/>
                              </a:cubicBezTo>
                              <a:cubicBezTo>
                                <a:pt x="226152" y="492971"/>
                                <a:pt x="223880" y="492692"/>
                                <a:pt x="223791" y="493327"/>
                              </a:cubicBezTo>
                              <a:cubicBezTo>
                                <a:pt x="223702" y="493835"/>
                                <a:pt x="228399" y="494533"/>
                                <a:pt x="228564" y="494673"/>
                              </a:cubicBezTo>
                              <a:cubicBezTo>
                                <a:pt x="229059" y="495053"/>
                                <a:pt x="228412" y="495638"/>
                                <a:pt x="230037" y="495409"/>
                              </a:cubicBezTo>
                              <a:cubicBezTo>
                                <a:pt x="228831" y="495561"/>
                                <a:pt x="229390" y="495815"/>
                                <a:pt x="228882" y="495929"/>
                              </a:cubicBezTo>
                              <a:cubicBezTo>
                                <a:pt x="226990" y="496323"/>
                                <a:pt x="223537" y="496056"/>
                                <a:pt x="221175" y="496348"/>
                              </a:cubicBezTo>
                              <a:cubicBezTo>
                                <a:pt x="220515" y="496425"/>
                                <a:pt x="218789" y="496628"/>
                                <a:pt x="219093" y="497389"/>
                              </a:cubicBezTo>
                              <a:cubicBezTo>
                                <a:pt x="219195" y="497631"/>
                                <a:pt x="221264" y="497986"/>
                                <a:pt x="221480" y="498012"/>
                              </a:cubicBezTo>
                              <a:cubicBezTo>
                                <a:pt x="223511" y="498177"/>
                                <a:pt x="224502" y="497948"/>
                                <a:pt x="226901" y="498215"/>
                              </a:cubicBezTo>
                              <a:cubicBezTo>
                                <a:pt x="228615" y="498418"/>
                                <a:pt x="232259" y="499383"/>
                                <a:pt x="234303" y="499890"/>
                              </a:cubicBezTo>
                              <a:cubicBezTo>
                                <a:pt x="236474" y="500424"/>
                                <a:pt x="233440" y="500348"/>
                                <a:pt x="232437" y="500411"/>
                              </a:cubicBezTo>
                              <a:cubicBezTo>
                                <a:pt x="229618" y="500563"/>
                                <a:pt x="226241" y="500068"/>
                                <a:pt x="222953" y="500208"/>
                              </a:cubicBezTo>
                              <a:cubicBezTo>
                                <a:pt x="218357" y="500398"/>
                                <a:pt x="214967" y="499243"/>
                                <a:pt x="210536" y="498837"/>
                              </a:cubicBezTo>
                              <a:cubicBezTo>
                                <a:pt x="207273" y="498557"/>
                                <a:pt x="203833" y="498824"/>
                                <a:pt x="200532" y="498532"/>
                              </a:cubicBezTo>
                              <a:cubicBezTo>
                                <a:pt x="195936" y="498126"/>
                                <a:pt x="191416" y="497440"/>
                                <a:pt x="186973" y="496970"/>
                              </a:cubicBezTo>
                              <a:cubicBezTo>
                                <a:pt x="182402" y="496475"/>
                                <a:pt x="177590" y="495739"/>
                                <a:pt x="173426" y="495815"/>
                              </a:cubicBezTo>
                              <a:cubicBezTo>
                                <a:pt x="172703" y="495841"/>
                                <a:pt x="166621" y="495726"/>
                                <a:pt x="166443" y="496133"/>
                              </a:cubicBezTo>
                              <a:cubicBezTo>
                                <a:pt x="166177" y="496691"/>
                                <a:pt x="169237" y="497478"/>
                                <a:pt x="170087" y="497275"/>
                              </a:cubicBezTo>
                              <a:cubicBezTo>
                                <a:pt x="166989" y="498024"/>
                                <a:pt x="163739" y="498723"/>
                                <a:pt x="160387" y="498748"/>
                              </a:cubicBezTo>
                              <a:cubicBezTo>
                                <a:pt x="158255" y="498761"/>
                                <a:pt x="151119" y="499510"/>
                                <a:pt x="149329" y="498329"/>
                              </a:cubicBezTo>
                              <a:cubicBezTo>
                                <a:pt x="148733" y="497923"/>
                                <a:pt x="148403" y="496348"/>
                                <a:pt x="147984" y="495409"/>
                              </a:cubicBezTo>
                              <a:cubicBezTo>
                                <a:pt x="147476" y="494292"/>
                                <a:pt x="146765" y="493428"/>
                                <a:pt x="146524" y="492476"/>
                              </a:cubicBezTo>
                              <a:cubicBezTo>
                                <a:pt x="145533" y="488655"/>
                                <a:pt x="147069" y="484351"/>
                                <a:pt x="147780" y="480695"/>
                              </a:cubicBezTo>
                              <a:cubicBezTo>
                                <a:pt x="148974" y="474436"/>
                                <a:pt x="149583" y="466996"/>
                                <a:pt x="150688" y="460470"/>
                              </a:cubicBezTo>
                              <a:cubicBezTo>
                                <a:pt x="150878" y="459378"/>
                                <a:pt x="151170" y="456649"/>
                                <a:pt x="151323" y="456509"/>
                              </a:cubicBezTo>
                              <a:cubicBezTo>
                                <a:pt x="151246" y="456573"/>
                                <a:pt x="152846" y="456776"/>
                                <a:pt x="152668" y="456725"/>
                              </a:cubicBezTo>
                              <a:cubicBezTo>
                                <a:pt x="155042" y="457449"/>
                                <a:pt x="154496" y="458921"/>
                                <a:pt x="154027" y="461829"/>
                              </a:cubicBezTo>
                              <a:cubicBezTo>
                                <a:pt x="153824" y="463098"/>
                                <a:pt x="153671" y="463733"/>
                                <a:pt x="153506" y="465269"/>
                              </a:cubicBezTo>
                              <a:cubicBezTo>
                                <a:pt x="153037" y="469687"/>
                                <a:pt x="151323" y="477698"/>
                                <a:pt x="150586" y="481850"/>
                              </a:cubicBezTo>
                              <a:cubicBezTo>
                                <a:pt x="150599" y="481799"/>
                                <a:pt x="149964" y="483615"/>
                                <a:pt x="150167" y="483831"/>
                              </a:cubicBezTo>
                              <a:cubicBezTo>
                                <a:pt x="151043" y="484707"/>
                                <a:pt x="151399" y="482409"/>
                                <a:pt x="151323" y="482688"/>
                              </a:cubicBezTo>
                              <a:cubicBezTo>
                                <a:pt x="155258" y="468380"/>
                                <a:pt x="157645" y="454034"/>
                                <a:pt x="159562" y="438900"/>
                              </a:cubicBezTo>
                              <a:cubicBezTo>
                                <a:pt x="160184" y="441528"/>
                                <a:pt x="159016" y="446277"/>
                                <a:pt x="158826" y="450047"/>
                              </a:cubicBezTo>
                              <a:cubicBezTo>
                                <a:pt x="158496" y="456268"/>
                                <a:pt x="157861" y="463009"/>
                                <a:pt x="157048" y="468392"/>
                              </a:cubicBezTo>
                              <a:cubicBezTo>
                                <a:pt x="155842" y="476391"/>
                                <a:pt x="152338" y="482726"/>
                                <a:pt x="152262" y="491435"/>
                              </a:cubicBezTo>
                              <a:cubicBezTo>
                                <a:pt x="152237" y="493022"/>
                                <a:pt x="152668" y="494977"/>
                                <a:pt x="153405" y="495929"/>
                              </a:cubicBezTo>
                              <a:cubicBezTo>
                                <a:pt x="154319" y="497148"/>
                                <a:pt x="156820" y="496882"/>
                                <a:pt x="159346" y="496856"/>
                              </a:cubicBezTo>
                              <a:cubicBezTo>
                                <a:pt x="160464" y="496856"/>
                                <a:pt x="164552" y="497390"/>
                                <a:pt x="164755" y="496450"/>
                              </a:cubicBezTo>
                              <a:cubicBezTo>
                                <a:pt x="164920" y="495803"/>
                                <a:pt x="162939" y="495803"/>
                                <a:pt x="162571" y="495714"/>
                              </a:cubicBezTo>
                              <a:cubicBezTo>
                                <a:pt x="161391" y="495460"/>
                                <a:pt x="159410" y="494597"/>
                                <a:pt x="158928" y="494266"/>
                              </a:cubicBezTo>
                              <a:cubicBezTo>
                                <a:pt x="155398" y="491753"/>
                                <a:pt x="155931" y="485316"/>
                                <a:pt x="156947" y="480390"/>
                              </a:cubicBezTo>
                              <a:cubicBezTo>
                                <a:pt x="158242" y="474106"/>
                                <a:pt x="159029" y="466171"/>
                                <a:pt x="159765" y="460267"/>
                              </a:cubicBezTo>
                              <a:cubicBezTo>
                                <a:pt x="160527" y="454084"/>
                                <a:pt x="161238" y="448422"/>
                                <a:pt x="161848" y="442112"/>
                              </a:cubicBezTo>
                              <a:cubicBezTo>
                                <a:pt x="162622" y="434152"/>
                                <a:pt x="162800" y="425913"/>
                                <a:pt x="162990" y="418447"/>
                              </a:cubicBezTo>
                              <a:cubicBezTo>
                                <a:pt x="163117" y="413331"/>
                                <a:pt x="163485" y="408075"/>
                                <a:pt x="164349" y="403339"/>
                              </a:cubicBezTo>
                              <a:cubicBezTo>
                                <a:pt x="165339" y="397893"/>
                                <a:pt x="166583" y="394859"/>
                                <a:pt x="168005" y="390098"/>
                              </a:cubicBezTo>
                              <a:cubicBezTo>
                                <a:pt x="168246" y="389273"/>
                                <a:pt x="168361" y="388498"/>
                                <a:pt x="168830" y="387495"/>
                              </a:cubicBezTo>
                              <a:cubicBezTo>
                                <a:pt x="168957" y="387241"/>
                                <a:pt x="169948" y="385261"/>
                                <a:pt x="170087" y="385299"/>
                              </a:cubicBezTo>
                              <a:cubicBezTo>
                                <a:pt x="170341" y="385375"/>
                                <a:pt x="169465" y="387546"/>
                                <a:pt x="169351" y="387901"/>
                              </a:cubicBezTo>
                              <a:cubicBezTo>
                                <a:pt x="167053" y="395455"/>
                                <a:pt x="166520" y="404507"/>
                                <a:pt x="166532" y="413141"/>
                              </a:cubicBezTo>
                              <a:cubicBezTo>
                                <a:pt x="166558" y="415540"/>
                                <a:pt x="166113" y="417800"/>
                                <a:pt x="166126" y="420339"/>
                              </a:cubicBezTo>
                              <a:cubicBezTo>
                                <a:pt x="166164" y="431334"/>
                                <a:pt x="165529" y="443699"/>
                                <a:pt x="164552" y="453285"/>
                              </a:cubicBezTo>
                              <a:cubicBezTo>
                                <a:pt x="164146" y="457258"/>
                                <a:pt x="163422" y="462083"/>
                                <a:pt x="162990" y="467047"/>
                              </a:cubicBezTo>
                              <a:cubicBezTo>
                                <a:pt x="162914" y="467923"/>
                                <a:pt x="162267" y="469154"/>
                                <a:pt x="163308" y="468507"/>
                              </a:cubicBezTo>
                              <a:cubicBezTo>
                                <a:pt x="164501" y="467745"/>
                                <a:pt x="164019" y="463962"/>
                                <a:pt x="164666" y="462146"/>
                              </a:cubicBezTo>
                              <a:cubicBezTo>
                                <a:pt x="165149" y="460788"/>
                                <a:pt x="165821" y="459683"/>
                                <a:pt x="166025" y="457665"/>
                              </a:cubicBezTo>
                              <a:cubicBezTo>
                                <a:pt x="166279" y="454833"/>
                                <a:pt x="166609" y="451266"/>
                                <a:pt x="166647" y="449006"/>
                              </a:cubicBezTo>
                              <a:cubicBezTo>
                                <a:pt x="166710" y="444791"/>
                                <a:pt x="167409" y="440411"/>
                                <a:pt x="167891" y="435879"/>
                              </a:cubicBezTo>
                              <a:cubicBezTo>
                                <a:pt x="168208" y="432946"/>
                                <a:pt x="168386" y="429861"/>
                                <a:pt x="168830" y="427106"/>
                              </a:cubicBezTo>
                              <a:cubicBezTo>
                                <a:pt x="169059" y="425798"/>
                                <a:pt x="170075" y="425329"/>
                                <a:pt x="170595" y="424186"/>
                              </a:cubicBezTo>
                              <a:cubicBezTo>
                                <a:pt x="171509" y="422244"/>
                                <a:pt x="171433" y="418473"/>
                                <a:pt x="171535" y="415959"/>
                              </a:cubicBezTo>
                              <a:cubicBezTo>
                                <a:pt x="171827" y="409865"/>
                                <a:pt x="172817" y="404736"/>
                                <a:pt x="173731" y="399378"/>
                              </a:cubicBezTo>
                              <a:cubicBezTo>
                                <a:pt x="174696" y="393792"/>
                                <a:pt x="175318" y="390034"/>
                                <a:pt x="176753" y="384689"/>
                              </a:cubicBezTo>
                              <a:cubicBezTo>
                                <a:pt x="177235" y="382899"/>
                                <a:pt x="178060" y="381160"/>
                                <a:pt x="178847" y="379256"/>
                              </a:cubicBezTo>
                              <a:cubicBezTo>
                                <a:pt x="179038" y="378773"/>
                                <a:pt x="180371" y="376297"/>
                                <a:pt x="180511" y="375294"/>
                              </a:cubicBezTo>
                              <a:cubicBezTo>
                                <a:pt x="180523" y="375142"/>
                                <a:pt x="180726" y="374050"/>
                                <a:pt x="180092" y="374038"/>
                              </a:cubicBezTo>
                              <a:cubicBezTo>
                                <a:pt x="179863" y="374025"/>
                                <a:pt x="178695" y="376386"/>
                                <a:pt x="178314" y="377059"/>
                              </a:cubicBezTo>
                              <a:cubicBezTo>
                                <a:pt x="177019" y="379382"/>
                                <a:pt x="176143" y="380944"/>
                                <a:pt x="174772" y="383115"/>
                              </a:cubicBezTo>
                              <a:cubicBezTo>
                                <a:pt x="174645" y="383331"/>
                                <a:pt x="172957" y="385959"/>
                                <a:pt x="172792" y="385933"/>
                              </a:cubicBezTo>
                              <a:cubicBezTo>
                                <a:pt x="172741" y="385908"/>
                                <a:pt x="173934" y="382214"/>
                                <a:pt x="173934" y="382176"/>
                              </a:cubicBezTo>
                              <a:cubicBezTo>
                                <a:pt x="175229" y="378062"/>
                                <a:pt x="177083" y="374317"/>
                                <a:pt x="178530" y="371118"/>
                              </a:cubicBezTo>
                              <a:cubicBezTo>
                                <a:pt x="180409" y="366979"/>
                                <a:pt x="180561" y="362358"/>
                                <a:pt x="181869" y="357673"/>
                              </a:cubicBezTo>
                              <a:cubicBezTo>
                                <a:pt x="182567" y="355146"/>
                                <a:pt x="183240" y="351871"/>
                                <a:pt x="183316" y="348494"/>
                              </a:cubicBezTo>
                              <a:cubicBezTo>
                                <a:pt x="183393" y="345345"/>
                                <a:pt x="184027" y="342298"/>
                                <a:pt x="183748" y="339429"/>
                              </a:cubicBezTo>
                              <a:cubicBezTo>
                                <a:pt x="183697" y="338972"/>
                                <a:pt x="183380" y="337030"/>
                                <a:pt x="182910" y="337347"/>
                              </a:cubicBezTo>
                              <a:cubicBezTo>
                                <a:pt x="182580" y="337563"/>
                                <a:pt x="182606" y="340038"/>
                                <a:pt x="182593" y="340368"/>
                              </a:cubicBezTo>
                              <a:cubicBezTo>
                                <a:pt x="182161" y="346729"/>
                                <a:pt x="180600" y="353039"/>
                                <a:pt x="178733" y="358714"/>
                              </a:cubicBezTo>
                              <a:cubicBezTo>
                                <a:pt x="178606" y="359107"/>
                                <a:pt x="177641" y="362167"/>
                                <a:pt x="177692" y="361215"/>
                              </a:cubicBezTo>
                              <a:cubicBezTo>
                                <a:pt x="177832" y="358447"/>
                                <a:pt x="178568" y="356568"/>
                                <a:pt x="178733" y="353915"/>
                              </a:cubicBezTo>
                              <a:cubicBezTo>
                                <a:pt x="179127" y="347973"/>
                                <a:pt x="180193" y="343492"/>
                                <a:pt x="179889" y="337855"/>
                              </a:cubicBezTo>
                              <a:cubicBezTo>
                                <a:pt x="179774" y="335671"/>
                                <a:pt x="179762" y="333195"/>
                                <a:pt x="179254" y="331088"/>
                              </a:cubicBezTo>
                              <a:cubicBezTo>
                                <a:pt x="178530" y="327977"/>
                                <a:pt x="176588" y="325603"/>
                                <a:pt x="174988" y="322950"/>
                              </a:cubicBezTo>
                              <a:cubicBezTo>
                                <a:pt x="173350" y="320233"/>
                                <a:pt x="173249" y="316742"/>
                                <a:pt x="172385" y="313352"/>
                              </a:cubicBezTo>
                              <a:cubicBezTo>
                                <a:pt x="171573" y="310165"/>
                                <a:pt x="169643" y="308274"/>
                                <a:pt x="167688" y="305950"/>
                              </a:cubicBezTo>
                              <a:cubicBezTo>
                                <a:pt x="166659" y="304744"/>
                                <a:pt x="165796" y="303018"/>
                                <a:pt x="164755" y="301989"/>
                              </a:cubicBezTo>
                              <a:cubicBezTo>
                                <a:pt x="162686" y="299894"/>
                                <a:pt x="159791" y="299082"/>
                                <a:pt x="157049" y="298231"/>
                              </a:cubicBezTo>
                              <a:cubicBezTo>
                                <a:pt x="154878" y="297571"/>
                                <a:pt x="153189" y="296327"/>
                                <a:pt x="150485" y="295426"/>
                              </a:cubicBezTo>
                              <a:cubicBezTo>
                                <a:pt x="149050" y="294943"/>
                                <a:pt x="145762" y="294258"/>
                                <a:pt x="143693" y="294067"/>
                              </a:cubicBezTo>
                              <a:cubicBezTo>
                                <a:pt x="141356" y="293864"/>
                                <a:pt x="144073" y="293737"/>
                                <a:pt x="144759" y="293661"/>
                              </a:cubicBezTo>
                              <a:cubicBezTo>
                                <a:pt x="149025" y="293128"/>
                                <a:pt x="152338" y="295210"/>
                                <a:pt x="155792" y="295629"/>
                              </a:cubicBezTo>
                              <a:cubicBezTo>
                                <a:pt x="158636" y="295984"/>
                                <a:pt x="159842" y="296136"/>
                                <a:pt x="161848" y="296987"/>
                              </a:cubicBezTo>
                              <a:cubicBezTo>
                                <a:pt x="163714" y="297774"/>
                                <a:pt x="166329" y="298155"/>
                                <a:pt x="167370" y="299272"/>
                              </a:cubicBezTo>
                              <a:cubicBezTo>
                                <a:pt x="172144" y="304465"/>
                                <a:pt x="174620" y="311257"/>
                                <a:pt x="178632" y="317846"/>
                              </a:cubicBezTo>
                              <a:cubicBezTo>
                                <a:pt x="182669" y="324461"/>
                                <a:pt x="186427" y="330682"/>
                                <a:pt x="186871" y="339530"/>
                              </a:cubicBezTo>
                              <a:cubicBezTo>
                                <a:pt x="187125" y="344723"/>
                                <a:pt x="187278" y="348214"/>
                                <a:pt x="187189" y="351718"/>
                              </a:cubicBezTo>
                              <a:cubicBezTo>
                                <a:pt x="187151" y="353039"/>
                                <a:pt x="186541" y="354689"/>
                                <a:pt x="186668" y="356213"/>
                              </a:cubicBezTo>
                              <a:cubicBezTo>
                                <a:pt x="186859" y="358714"/>
                                <a:pt x="186605" y="361177"/>
                                <a:pt x="186452" y="363817"/>
                              </a:cubicBezTo>
                              <a:cubicBezTo>
                                <a:pt x="186072" y="370343"/>
                                <a:pt x="184231" y="377389"/>
                                <a:pt x="182491" y="383420"/>
                              </a:cubicBezTo>
                              <a:cubicBezTo>
                                <a:pt x="181209" y="387889"/>
                                <a:pt x="179584" y="391748"/>
                                <a:pt x="178632" y="396153"/>
                              </a:cubicBezTo>
                              <a:cubicBezTo>
                                <a:pt x="177756" y="400153"/>
                                <a:pt x="176956" y="404799"/>
                                <a:pt x="176550" y="409598"/>
                              </a:cubicBezTo>
                              <a:cubicBezTo>
                                <a:pt x="175953" y="416606"/>
                                <a:pt x="174671" y="423322"/>
                                <a:pt x="173934" y="430038"/>
                              </a:cubicBezTo>
                              <a:cubicBezTo>
                                <a:pt x="172208" y="445743"/>
                                <a:pt x="169262" y="458959"/>
                                <a:pt x="168107" y="473928"/>
                              </a:cubicBezTo>
                              <a:cubicBezTo>
                                <a:pt x="168043" y="474702"/>
                                <a:pt x="168209" y="475502"/>
                                <a:pt x="168005" y="475908"/>
                              </a:cubicBezTo>
                              <a:cubicBezTo>
                                <a:pt x="167599" y="476632"/>
                                <a:pt x="166317" y="476378"/>
                                <a:pt x="165923" y="476949"/>
                              </a:cubicBezTo>
                              <a:cubicBezTo>
                                <a:pt x="165745" y="477178"/>
                                <a:pt x="165822" y="477978"/>
                                <a:pt x="165707" y="478422"/>
                              </a:cubicBezTo>
                              <a:cubicBezTo>
                                <a:pt x="165073" y="480694"/>
                                <a:pt x="163930" y="484465"/>
                                <a:pt x="164450" y="486852"/>
                              </a:cubicBezTo>
                              <a:cubicBezTo>
                                <a:pt x="164755" y="488223"/>
                                <a:pt x="166025" y="488579"/>
                                <a:pt x="167269" y="488845"/>
                              </a:cubicBezTo>
                              <a:cubicBezTo>
                                <a:pt x="169529" y="489277"/>
                                <a:pt x="172627" y="488794"/>
                                <a:pt x="175090" y="488629"/>
                              </a:cubicBezTo>
                              <a:lnTo>
                                <a:pt x="175166" y="488629"/>
                              </a:lnTo>
                              <a:cubicBezTo>
                                <a:pt x="175293" y="488629"/>
                                <a:pt x="175407" y="488629"/>
                                <a:pt x="175509" y="488604"/>
                              </a:cubicBezTo>
                              <a:cubicBezTo>
                                <a:pt x="175623" y="488566"/>
                                <a:pt x="175686" y="488464"/>
                                <a:pt x="175661" y="488337"/>
                              </a:cubicBezTo>
                              <a:cubicBezTo>
                                <a:pt x="175623" y="488223"/>
                                <a:pt x="175509" y="488160"/>
                                <a:pt x="175407" y="488210"/>
                              </a:cubicBezTo>
                              <a:lnTo>
                                <a:pt x="175026" y="488210"/>
                              </a:lnTo>
                              <a:cubicBezTo>
                                <a:pt x="175013" y="488210"/>
                                <a:pt x="175013" y="488249"/>
                                <a:pt x="175001" y="488249"/>
                              </a:cubicBezTo>
                              <a:lnTo>
                                <a:pt x="174988" y="488210"/>
                              </a:lnTo>
                              <a:cubicBezTo>
                                <a:pt x="172969" y="487474"/>
                                <a:pt x="170417" y="486382"/>
                                <a:pt x="169453" y="484656"/>
                              </a:cubicBezTo>
                              <a:cubicBezTo>
                                <a:pt x="168945" y="483742"/>
                                <a:pt x="167218" y="480250"/>
                                <a:pt x="167472" y="479768"/>
                              </a:cubicBezTo>
                              <a:cubicBezTo>
                                <a:pt x="168196" y="478384"/>
                                <a:pt x="169503" y="480923"/>
                                <a:pt x="169770" y="481329"/>
                              </a:cubicBezTo>
                              <a:cubicBezTo>
                                <a:pt x="171941" y="484427"/>
                                <a:pt x="175509" y="486192"/>
                                <a:pt x="179889" y="487271"/>
                              </a:cubicBezTo>
                              <a:moveTo>
                                <a:pt x="155385" y="407300"/>
                              </a:moveTo>
                              <a:cubicBezTo>
                                <a:pt x="155195" y="405904"/>
                                <a:pt x="155030" y="403822"/>
                                <a:pt x="154750" y="402920"/>
                              </a:cubicBezTo>
                              <a:cubicBezTo>
                                <a:pt x="154598" y="402400"/>
                                <a:pt x="154179" y="401994"/>
                                <a:pt x="153925" y="401156"/>
                              </a:cubicBezTo>
                              <a:cubicBezTo>
                                <a:pt x="153405" y="399442"/>
                                <a:pt x="151094" y="396115"/>
                                <a:pt x="149748" y="394478"/>
                              </a:cubicBezTo>
                              <a:cubicBezTo>
                                <a:pt x="149342" y="393970"/>
                                <a:pt x="151158" y="393729"/>
                                <a:pt x="152160" y="393437"/>
                              </a:cubicBezTo>
                              <a:cubicBezTo>
                                <a:pt x="153303" y="393081"/>
                                <a:pt x="153786" y="392903"/>
                                <a:pt x="154649" y="392814"/>
                              </a:cubicBezTo>
                              <a:cubicBezTo>
                                <a:pt x="158267" y="392421"/>
                                <a:pt x="160248" y="395151"/>
                                <a:pt x="160603" y="398959"/>
                              </a:cubicBezTo>
                              <a:cubicBezTo>
                                <a:pt x="160959" y="403073"/>
                                <a:pt x="159575" y="408202"/>
                                <a:pt x="158724" y="412721"/>
                              </a:cubicBezTo>
                              <a:cubicBezTo>
                                <a:pt x="158280" y="415045"/>
                                <a:pt x="158127" y="417393"/>
                                <a:pt x="157988" y="419704"/>
                              </a:cubicBezTo>
                              <a:cubicBezTo>
                                <a:pt x="157848" y="422180"/>
                                <a:pt x="157290" y="424440"/>
                                <a:pt x="157048" y="426484"/>
                              </a:cubicBezTo>
                              <a:cubicBezTo>
                                <a:pt x="156896" y="427791"/>
                                <a:pt x="157010" y="431016"/>
                                <a:pt x="156325" y="431600"/>
                              </a:cubicBezTo>
                              <a:cubicBezTo>
                                <a:pt x="156464" y="431473"/>
                                <a:pt x="155474" y="431676"/>
                                <a:pt x="155512" y="431765"/>
                              </a:cubicBezTo>
                              <a:cubicBezTo>
                                <a:pt x="154687" y="431410"/>
                                <a:pt x="154801" y="428007"/>
                                <a:pt x="154865" y="426699"/>
                              </a:cubicBezTo>
                              <a:cubicBezTo>
                                <a:pt x="155119" y="420237"/>
                                <a:pt x="156223" y="413572"/>
                                <a:pt x="155385" y="407300"/>
                              </a:cubicBezTo>
                              <a:moveTo>
                                <a:pt x="145482" y="475591"/>
                              </a:moveTo>
                              <a:cubicBezTo>
                                <a:pt x="145267" y="476860"/>
                                <a:pt x="145101" y="478638"/>
                                <a:pt x="144759" y="478930"/>
                              </a:cubicBezTo>
                              <a:cubicBezTo>
                                <a:pt x="144099" y="479463"/>
                                <a:pt x="143654" y="478777"/>
                                <a:pt x="143172" y="478727"/>
                              </a:cubicBezTo>
                              <a:cubicBezTo>
                                <a:pt x="139668" y="478346"/>
                                <a:pt x="133624" y="479222"/>
                                <a:pt x="129841" y="479565"/>
                              </a:cubicBezTo>
                              <a:cubicBezTo>
                                <a:pt x="129270" y="479603"/>
                                <a:pt x="128482" y="479654"/>
                                <a:pt x="127645" y="479768"/>
                              </a:cubicBezTo>
                              <a:cubicBezTo>
                                <a:pt x="126895" y="479869"/>
                                <a:pt x="125283" y="480644"/>
                                <a:pt x="125766" y="479450"/>
                              </a:cubicBezTo>
                              <a:cubicBezTo>
                                <a:pt x="130641" y="467783"/>
                                <a:pt x="134043" y="453348"/>
                                <a:pt x="135148" y="439624"/>
                              </a:cubicBezTo>
                              <a:cubicBezTo>
                                <a:pt x="135783" y="431829"/>
                                <a:pt x="135846" y="424135"/>
                                <a:pt x="137141" y="417000"/>
                              </a:cubicBezTo>
                              <a:cubicBezTo>
                                <a:pt x="138690" y="408367"/>
                                <a:pt x="140175" y="400724"/>
                                <a:pt x="144441" y="395303"/>
                              </a:cubicBezTo>
                              <a:cubicBezTo>
                                <a:pt x="144505" y="395214"/>
                                <a:pt x="144517" y="395138"/>
                                <a:pt x="144644" y="395100"/>
                              </a:cubicBezTo>
                              <a:cubicBezTo>
                                <a:pt x="145241" y="394960"/>
                                <a:pt x="145254" y="395938"/>
                                <a:pt x="146206" y="396560"/>
                              </a:cubicBezTo>
                              <a:cubicBezTo>
                                <a:pt x="146765" y="396915"/>
                                <a:pt x="147641" y="396941"/>
                                <a:pt x="147869" y="397182"/>
                              </a:cubicBezTo>
                              <a:cubicBezTo>
                                <a:pt x="148466" y="397868"/>
                                <a:pt x="148758" y="400064"/>
                                <a:pt x="149228" y="400838"/>
                              </a:cubicBezTo>
                              <a:cubicBezTo>
                                <a:pt x="150586" y="403022"/>
                                <a:pt x="152300" y="403390"/>
                                <a:pt x="152567" y="406894"/>
                              </a:cubicBezTo>
                              <a:cubicBezTo>
                                <a:pt x="153036" y="413039"/>
                                <a:pt x="152503" y="420847"/>
                                <a:pt x="151945" y="427728"/>
                              </a:cubicBezTo>
                              <a:cubicBezTo>
                                <a:pt x="151246" y="436272"/>
                                <a:pt x="150840" y="444080"/>
                                <a:pt x="149850" y="451520"/>
                              </a:cubicBezTo>
                              <a:cubicBezTo>
                                <a:pt x="149253" y="455951"/>
                                <a:pt x="148237" y="460394"/>
                                <a:pt x="147564" y="465384"/>
                              </a:cubicBezTo>
                              <a:cubicBezTo>
                                <a:pt x="147107" y="468735"/>
                                <a:pt x="146066" y="471858"/>
                                <a:pt x="145482" y="475591"/>
                              </a:cubicBezTo>
                              <a:moveTo>
                                <a:pt x="142143" y="489772"/>
                              </a:moveTo>
                              <a:cubicBezTo>
                                <a:pt x="142093" y="490051"/>
                                <a:pt x="142499" y="491118"/>
                                <a:pt x="142143" y="491435"/>
                              </a:cubicBezTo>
                              <a:cubicBezTo>
                                <a:pt x="141966" y="491600"/>
                                <a:pt x="139464" y="491626"/>
                                <a:pt x="138906" y="491651"/>
                              </a:cubicBezTo>
                              <a:cubicBezTo>
                                <a:pt x="132761" y="491930"/>
                                <a:pt x="128292" y="492400"/>
                                <a:pt x="122439" y="492908"/>
                              </a:cubicBezTo>
                              <a:cubicBezTo>
                                <a:pt x="120763" y="493048"/>
                                <a:pt x="116828" y="494038"/>
                                <a:pt x="115977" y="493632"/>
                              </a:cubicBezTo>
                              <a:cubicBezTo>
                                <a:pt x="115952" y="493619"/>
                                <a:pt x="118478" y="490800"/>
                                <a:pt x="118783" y="490394"/>
                              </a:cubicBezTo>
                              <a:cubicBezTo>
                                <a:pt x="119608" y="489340"/>
                                <a:pt x="120814" y="487182"/>
                                <a:pt x="121601" y="486852"/>
                              </a:cubicBezTo>
                              <a:cubicBezTo>
                                <a:pt x="122414" y="486509"/>
                                <a:pt x="124928" y="486636"/>
                                <a:pt x="126083" y="486547"/>
                              </a:cubicBezTo>
                              <a:cubicBezTo>
                                <a:pt x="130527" y="486154"/>
                                <a:pt x="135313" y="485760"/>
                                <a:pt x="139020" y="485697"/>
                              </a:cubicBezTo>
                              <a:cubicBezTo>
                                <a:pt x="139020" y="485697"/>
                                <a:pt x="142918" y="485443"/>
                                <a:pt x="143286" y="485925"/>
                              </a:cubicBezTo>
                              <a:cubicBezTo>
                                <a:pt x="143502" y="486179"/>
                                <a:pt x="142220" y="489353"/>
                                <a:pt x="142143" y="489772"/>
                              </a:cubicBezTo>
                              <a:moveTo>
                                <a:pt x="15451" y="504690"/>
                              </a:moveTo>
                              <a:cubicBezTo>
                                <a:pt x="18244" y="505400"/>
                                <a:pt x="21126" y="505286"/>
                                <a:pt x="24325" y="505312"/>
                              </a:cubicBezTo>
                              <a:cubicBezTo>
                                <a:pt x="33809" y="505362"/>
                                <a:pt x="43014" y="505883"/>
                                <a:pt x="50999" y="506035"/>
                              </a:cubicBezTo>
                              <a:cubicBezTo>
                                <a:pt x="68240" y="506378"/>
                                <a:pt x="87957" y="505794"/>
                                <a:pt x="102418" y="501554"/>
                              </a:cubicBezTo>
                              <a:cubicBezTo>
                                <a:pt x="104068" y="501071"/>
                                <a:pt x="105795" y="499776"/>
                                <a:pt x="106900" y="499586"/>
                              </a:cubicBezTo>
                              <a:cubicBezTo>
                                <a:pt x="108055" y="499357"/>
                                <a:pt x="109845" y="499624"/>
                                <a:pt x="111483" y="499472"/>
                              </a:cubicBezTo>
                              <a:cubicBezTo>
                                <a:pt x="121309" y="498557"/>
                                <a:pt x="130171" y="498507"/>
                                <a:pt x="140061" y="498418"/>
                              </a:cubicBezTo>
                              <a:cubicBezTo>
                                <a:pt x="141026" y="498418"/>
                                <a:pt x="142093" y="498354"/>
                                <a:pt x="142969" y="498418"/>
                              </a:cubicBezTo>
                              <a:cubicBezTo>
                                <a:pt x="144352" y="498532"/>
                                <a:pt x="144809" y="499865"/>
                                <a:pt x="145787" y="500309"/>
                              </a:cubicBezTo>
                              <a:cubicBezTo>
                                <a:pt x="146435" y="500601"/>
                                <a:pt x="148047" y="500855"/>
                                <a:pt x="149431" y="501033"/>
                              </a:cubicBezTo>
                              <a:cubicBezTo>
                                <a:pt x="155233" y="501833"/>
                                <a:pt x="160400" y="501414"/>
                                <a:pt x="166443" y="501033"/>
                              </a:cubicBezTo>
                              <a:cubicBezTo>
                                <a:pt x="176130" y="500436"/>
                                <a:pt x="185157" y="501795"/>
                                <a:pt x="195212" y="502607"/>
                              </a:cubicBezTo>
                              <a:cubicBezTo>
                                <a:pt x="203350" y="503242"/>
                                <a:pt x="209749" y="503445"/>
                                <a:pt x="217938" y="503953"/>
                              </a:cubicBezTo>
                              <a:cubicBezTo>
                                <a:pt x="220160" y="504093"/>
                                <a:pt x="222280" y="504727"/>
                                <a:pt x="224197" y="504994"/>
                              </a:cubicBezTo>
                              <a:cubicBezTo>
                                <a:pt x="226736" y="505337"/>
                                <a:pt x="228221" y="504613"/>
                                <a:pt x="229834" y="504372"/>
                              </a:cubicBezTo>
                              <a:cubicBezTo>
                                <a:pt x="232094" y="504042"/>
                                <a:pt x="234024" y="504689"/>
                                <a:pt x="235763" y="504055"/>
                              </a:cubicBezTo>
                              <a:cubicBezTo>
                                <a:pt x="236334" y="503852"/>
                                <a:pt x="236817" y="503395"/>
                                <a:pt x="237337" y="503331"/>
                              </a:cubicBezTo>
                              <a:cubicBezTo>
                                <a:pt x="238366" y="503191"/>
                                <a:pt x="240295" y="503420"/>
                                <a:pt x="241603" y="503750"/>
                              </a:cubicBezTo>
                              <a:cubicBezTo>
                                <a:pt x="242047" y="503852"/>
                                <a:pt x="243215" y="504702"/>
                                <a:pt x="243596" y="504474"/>
                              </a:cubicBezTo>
                              <a:cubicBezTo>
                                <a:pt x="244625" y="503852"/>
                                <a:pt x="242250" y="501617"/>
                                <a:pt x="241717" y="501236"/>
                              </a:cubicBezTo>
                              <a:cubicBezTo>
                                <a:pt x="241451" y="501058"/>
                                <a:pt x="239953" y="500678"/>
                                <a:pt x="240778" y="500513"/>
                              </a:cubicBezTo>
                              <a:cubicBezTo>
                                <a:pt x="241413" y="500386"/>
                                <a:pt x="242428" y="499725"/>
                                <a:pt x="242847" y="499586"/>
                              </a:cubicBezTo>
                              <a:cubicBezTo>
                                <a:pt x="244383" y="499053"/>
                                <a:pt x="248256" y="500322"/>
                                <a:pt x="248598" y="499992"/>
                              </a:cubicBezTo>
                              <a:cubicBezTo>
                                <a:pt x="248916" y="499662"/>
                                <a:pt x="246821" y="497834"/>
                                <a:pt x="246402" y="497592"/>
                              </a:cubicBezTo>
                              <a:cubicBezTo>
                                <a:pt x="245056" y="496818"/>
                                <a:pt x="242441" y="496691"/>
                                <a:pt x="241501" y="496247"/>
                              </a:cubicBezTo>
                              <a:cubicBezTo>
                                <a:pt x="240029" y="495523"/>
                                <a:pt x="241794" y="495485"/>
                                <a:pt x="242657" y="495409"/>
                              </a:cubicBezTo>
                              <a:cubicBezTo>
                                <a:pt x="243774" y="495307"/>
                                <a:pt x="246478" y="496031"/>
                                <a:pt x="246719" y="495510"/>
                              </a:cubicBezTo>
                              <a:cubicBezTo>
                                <a:pt x="246935" y="495015"/>
                                <a:pt x="243558" y="493492"/>
                                <a:pt x="243063" y="493327"/>
                              </a:cubicBezTo>
                              <a:cubicBezTo>
                                <a:pt x="242390" y="493073"/>
                                <a:pt x="242263" y="493327"/>
                                <a:pt x="242022" y="493225"/>
                              </a:cubicBezTo>
                              <a:cubicBezTo>
                                <a:pt x="241679" y="493060"/>
                                <a:pt x="241362" y="492463"/>
                                <a:pt x="240879" y="492273"/>
                              </a:cubicBezTo>
                              <a:cubicBezTo>
                                <a:pt x="238784" y="491410"/>
                                <a:pt x="235852" y="489289"/>
                                <a:pt x="233173" y="488934"/>
                              </a:cubicBezTo>
                              <a:cubicBezTo>
                                <a:pt x="230012" y="488528"/>
                                <a:pt x="226660" y="489112"/>
                                <a:pt x="223473" y="488528"/>
                              </a:cubicBezTo>
                              <a:cubicBezTo>
                                <a:pt x="220756" y="488020"/>
                                <a:pt x="219258" y="487233"/>
                                <a:pt x="216389" y="486966"/>
                              </a:cubicBezTo>
                              <a:cubicBezTo>
                                <a:pt x="212606" y="486598"/>
                                <a:pt x="209127" y="487550"/>
                                <a:pt x="205737" y="487690"/>
                              </a:cubicBezTo>
                              <a:cubicBezTo>
                                <a:pt x="204366" y="487753"/>
                                <a:pt x="202880" y="487347"/>
                                <a:pt x="201471" y="487271"/>
                              </a:cubicBezTo>
                              <a:cubicBezTo>
                                <a:pt x="197967" y="487068"/>
                                <a:pt x="194222" y="486623"/>
                                <a:pt x="190629" y="486230"/>
                              </a:cubicBezTo>
                              <a:cubicBezTo>
                                <a:pt x="186084" y="485722"/>
                                <a:pt x="181513" y="485595"/>
                                <a:pt x="177895" y="484567"/>
                              </a:cubicBezTo>
                              <a:cubicBezTo>
                                <a:pt x="177895" y="484567"/>
                                <a:pt x="173464" y="483056"/>
                                <a:pt x="173426" y="482573"/>
                              </a:cubicBezTo>
                              <a:cubicBezTo>
                                <a:pt x="173350" y="481901"/>
                                <a:pt x="175356" y="482040"/>
                                <a:pt x="175927" y="482053"/>
                              </a:cubicBezTo>
                              <a:cubicBezTo>
                                <a:pt x="177463" y="482116"/>
                                <a:pt x="177831" y="482281"/>
                                <a:pt x="179063" y="482269"/>
                              </a:cubicBezTo>
                              <a:cubicBezTo>
                                <a:pt x="182745" y="482218"/>
                                <a:pt x="186300" y="481558"/>
                                <a:pt x="190108" y="481634"/>
                              </a:cubicBezTo>
                              <a:cubicBezTo>
                                <a:pt x="193651" y="481723"/>
                                <a:pt x="197447" y="481748"/>
                                <a:pt x="200951" y="481850"/>
                              </a:cubicBezTo>
                              <a:cubicBezTo>
                                <a:pt x="209076" y="482104"/>
                                <a:pt x="219652" y="483615"/>
                                <a:pt x="228158" y="484033"/>
                              </a:cubicBezTo>
                              <a:cubicBezTo>
                                <a:pt x="230265" y="484148"/>
                                <a:pt x="231776" y="484554"/>
                                <a:pt x="233579" y="484249"/>
                              </a:cubicBezTo>
                              <a:cubicBezTo>
                                <a:pt x="234303" y="484122"/>
                                <a:pt x="235141" y="483665"/>
                                <a:pt x="235979" y="483513"/>
                              </a:cubicBezTo>
                              <a:cubicBezTo>
                                <a:pt x="239432" y="482878"/>
                                <a:pt x="244625" y="485392"/>
                                <a:pt x="247862" y="484655"/>
                              </a:cubicBezTo>
                              <a:cubicBezTo>
                                <a:pt x="249347" y="484325"/>
                                <a:pt x="250896" y="483234"/>
                                <a:pt x="251925" y="482992"/>
                              </a:cubicBezTo>
                              <a:cubicBezTo>
                                <a:pt x="252839" y="482789"/>
                                <a:pt x="255645" y="483856"/>
                                <a:pt x="256102" y="483411"/>
                              </a:cubicBezTo>
                              <a:cubicBezTo>
                                <a:pt x="256660" y="482840"/>
                                <a:pt x="254261" y="481545"/>
                                <a:pt x="253804" y="481329"/>
                              </a:cubicBezTo>
                              <a:cubicBezTo>
                                <a:pt x="251658" y="480339"/>
                                <a:pt x="254083" y="480936"/>
                                <a:pt x="255568" y="480809"/>
                              </a:cubicBezTo>
                              <a:cubicBezTo>
                                <a:pt x="256165" y="480758"/>
                                <a:pt x="256406" y="480466"/>
                                <a:pt x="257244" y="480390"/>
                              </a:cubicBezTo>
                              <a:cubicBezTo>
                                <a:pt x="258806" y="480237"/>
                                <a:pt x="262767" y="481190"/>
                                <a:pt x="263084" y="480694"/>
                              </a:cubicBezTo>
                              <a:cubicBezTo>
                                <a:pt x="263173" y="480580"/>
                                <a:pt x="263376" y="480694"/>
                                <a:pt x="262780" y="480187"/>
                              </a:cubicBezTo>
                              <a:cubicBezTo>
                                <a:pt x="261764" y="479323"/>
                                <a:pt x="259949" y="477952"/>
                                <a:pt x="258819" y="477686"/>
                              </a:cubicBezTo>
                              <a:cubicBezTo>
                                <a:pt x="258387" y="477584"/>
                                <a:pt x="257625" y="477736"/>
                                <a:pt x="257359" y="477584"/>
                              </a:cubicBezTo>
                              <a:cubicBezTo>
                                <a:pt x="257168" y="477470"/>
                                <a:pt x="256724" y="476314"/>
                                <a:pt x="256724" y="476314"/>
                              </a:cubicBezTo>
                              <a:cubicBezTo>
                                <a:pt x="257054" y="476099"/>
                                <a:pt x="258412" y="477152"/>
                                <a:pt x="258717" y="476530"/>
                              </a:cubicBezTo>
                              <a:cubicBezTo>
                                <a:pt x="258996" y="475959"/>
                                <a:pt x="257765" y="475349"/>
                                <a:pt x="257041" y="474969"/>
                              </a:cubicBezTo>
                              <a:cubicBezTo>
                                <a:pt x="255200" y="473978"/>
                                <a:pt x="254108" y="473356"/>
                                <a:pt x="252356" y="472569"/>
                              </a:cubicBezTo>
                              <a:cubicBezTo>
                                <a:pt x="250528" y="471757"/>
                                <a:pt x="247367" y="470589"/>
                                <a:pt x="245577" y="470385"/>
                              </a:cubicBezTo>
                              <a:cubicBezTo>
                                <a:pt x="243101" y="470106"/>
                                <a:pt x="240803" y="470893"/>
                                <a:pt x="239419" y="471020"/>
                              </a:cubicBezTo>
                              <a:cubicBezTo>
                                <a:pt x="237731" y="471147"/>
                                <a:pt x="235331" y="470855"/>
                                <a:pt x="233579" y="470487"/>
                              </a:cubicBezTo>
                              <a:cubicBezTo>
                                <a:pt x="229466" y="469598"/>
                                <a:pt x="224628" y="469192"/>
                                <a:pt x="221378" y="469014"/>
                              </a:cubicBezTo>
                              <a:cubicBezTo>
                                <a:pt x="210701" y="468468"/>
                                <a:pt x="198983" y="466488"/>
                                <a:pt x="190108" y="462349"/>
                              </a:cubicBezTo>
                              <a:cubicBezTo>
                                <a:pt x="185703" y="460318"/>
                                <a:pt x="185677" y="453589"/>
                                <a:pt x="186452" y="448587"/>
                              </a:cubicBezTo>
                              <a:cubicBezTo>
                                <a:pt x="187506" y="441807"/>
                                <a:pt x="188293" y="433568"/>
                                <a:pt x="188953" y="426585"/>
                              </a:cubicBezTo>
                              <a:cubicBezTo>
                                <a:pt x="189219" y="423792"/>
                                <a:pt x="189245" y="421139"/>
                                <a:pt x="189791" y="419082"/>
                              </a:cubicBezTo>
                              <a:cubicBezTo>
                                <a:pt x="190210" y="417482"/>
                                <a:pt x="190515" y="414550"/>
                                <a:pt x="190832" y="412087"/>
                              </a:cubicBezTo>
                              <a:cubicBezTo>
                                <a:pt x="191124" y="409763"/>
                                <a:pt x="191556" y="407846"/>
                                <a:pt x="191873" y="405625"/>
                              </a:cubicBezTo>
                              <a:cubicBezTo>
                                <a:pt x="193168" y="396864"/>
                                <a:pt x="193142" y="387178"/>
                                <a:pt x="195936" y="379459"/>
                              </a:cubicBezTo>
                              <a:cubicBezTo>
                                <a:pt x="197281" y="375789"/>
                                <a:pt x="199541" y="372273"/>
                                <a:pt x="200951" y="368515"/>
                              </a:cubicBezTo>
                              <a:cubicBezTo>
                                <a:pt x="201217" y="367778"/>
                                <a:pt x="201497" y="367233"/>
                                <a:pt x="201750" y="366509"/>
                              </a:cubicBezTo>
                              <a:cubicBezTo>
                                <a:pt x="201954" y="365950"/>
                                <a:pt x="202207" y="365214"/>
                                <a:pt x="202411" y="364655"/>
                              </a:cubicBezTo>
                              <a:cubicBezTo>
                                <a:pt x="203248" y="362205"/>
                                <a:pt x="203934" y="360123"/>
                                <a:pt x="204480" y="357787"/>
                              </a:cubicBezTo>
                              <a:cubicBezTo>
                                <a:pt x="205013" y="355629"/>
                                <a:pt x="205458" y="353318"/>
                                <a:pt x="205635" y="350995"/>
                              </a:cubicBezTo>
                              <a:cubicBezTo>
                                <a:pt x="206422" y="340952"/>
                                <a:pt x="206676" y="329272"/>
                                <a:pt x="204290" y="319928"/>
                              </a:cubicBezTo>
                              <a:cubicBezTo>
                                <a:pt x="202969" y="314786"/>
                                <a:pt x="201293" y="308832"/>
                                <a:pt x="199059" y="304389"/>
                              </a:cubicBezTo>
                              <a:cubicBezTo>
                                <a:pt x="198551" y="303335"/>
                                <a:pt x="197282" y="302383"/>
                                <a:pt x="197078" y="301481"/>
                              </a:cubicBezTo>
                              <a:cubicBezTo>
                                <a:pt x="196863" y="300377"/>
                                <a:pt x="197459" y="298206"/>
                                <a:pt x="197612" y="296784"/>
                              </a:cubicBezTo>
                              <a:cubicBezTo>
                                <a:pt x="199148" y="281562"/>
                                <a:pt x="198005" y="266974"/>
                                <a:pt x="200316" y="252057"/>
                              </a:cubicBezTo>
                              <a:cubicBezTo>
                                <a:pt x="200430" y="251270"/>
                                <a:pt x="200989" y="245049"/>
                                <a:pt x="201357" y="244757"/>
                              </a:cubicBezTo>
                              <a:cubicBezTo>
                                <a:pt x="201497" y="244655"/>
                                <a:pt x="203134" y="244566"/>
                                <a:pt x="203350" y="244541"/>
                              </a:cubicBezTo>
                              <a:cubicBezTo>
                                <a:pt x="206207" y="244300"/>
                                <a:pt x="209965" y="244693"/>
                                <a:pt x="213240" y="244338"/>
                              </a:cubicBezTo>
                              <a:cubicBezTo>
                                <a:pt x="217785" y="243843"/>
                                <a:pt x="223537" y="244439"/>
                                <a:pt x="226901" y="246102"/>
                              </a:cubicBezTo>
                              <a:cubicBezTo>
                                <a:pt x="228983" y="247131"/>
                                <a:pt x="230075" y="249683"/>
                                <a:pt x="232538" y="250597"/>
                              </a:cubicBezTo>
                              <a:cubicBezTo>
                                <a:pt x="234379" y="251270"/>
                                <a:pt x="234366" y="251650"/>
                                <a:pt x="235357" y="252882"/>
                              </a:cubicBezTo>
                              <a:cubicBezTo>
                                <a:pt x="235357" y="252895"/>
                                <a:pt x="235369" y="252895"/>
                                <a:pt x="235369" y="252907"/>
                              </a:cubicBezTo>
                              <a:lnTo>
                                <a:pt x="235369" y="285370"/>
                              </a:lnTo>
                              <a:cubicBezTo>
                                <a:pt x="235369" y="430013"/>
                                <a:pt x="324634" y="486065"/>
                                <a:pt x="358228" y="507152"/>
                              </a:cubicBezTo>
                              <a:lnTo>
                                <a:pt x="359586" y="508016"/>
                              </a:lnTo>
                              <a:lnTo>
                                <a:pt x="360944" y="507152"/>
                              </a:lnTo>
                              <a:cubicBezTo>
                                <a:pt x="394550" y="486065"/>
                                <a:pt x="483815" y="430013"/>
                                <a:pt x="483815" y="285370"/>
                              </a:cubicBezTo>
                              <a:lnTo>
                                <a:pt x="483815" y="253123"/>
                              </a:lnTo>
                              <a:cubicBezTo>
                                <a:pt x="483891" y="253021"/>
                                <a:pt x="484044" y="252996"/>
                                <a:pt x="484107" y="252882"/>
                              </a:cubicBezTo>
                              <a:cubicBezTo>
                                <a:pt x="485110" y="251650"/>
                                <a:pt x="485098" y="251269"/>
                                <a:pt x="486939" y="250597"/>
                              </a:cubicBezTo>
                              <a:cubicBezTo>
                                <a:pt x="489402" y="249682"/>
                                <a:pt x="490481" y="247118"/>
                                <a:pt x="492563" y="246102"/>
                              </a:cubicBezTo>
                              <a:cubicBezTo>
                                <a:pt x="495940" y="244439"/>
                                <a:pt x="501678" y="243830"/>
                                <a:pt x="506224" y="244338"/>
                              </a:cubicBezTo>
                              <a:cubicBezTo>
                                <a:pt x="509499" y="244706"/>
                                <a:pt x="513270" y="244299"/>
                                <a:pt x="516126" y="244541"/>
                              </a:cubicBezTo>
                              <a:cubicBezTo>
                                <a:pt x="516342" y="244553"/>
                                <a:pt x="517980" y="244655"/>
                                <a:pt x="518120" y="244744"/>
                              </a:cubicBezTo>
                              <a:cubicBezTo>
                                <a:pt x="518488" y="245048"/>
                                <a:pt x="519034" y="251269"/>
                                <a:pt x="519161" y="252057"/>
                              </a:cubicBezTo>
                              <a:cubicBezTo>
                                <a:pt x="521459" y="266987"/>
                                <a:pt x="520329" y="281549"/>
                                <a:pt x="521865" y="296784"/>
                              </a:cubicBezTo>
                              <a:cubicBezTo>
                                <a:pt x="522005" y="298206"/>
                                <a:pt x="522614" y="300377"/>
                                <a:pt x="522373" y="301481"/>
                              </a:cubicBezTo>
                              <a:cubicBezTo>
                                <a:pt x="522195" y="302395"/>
                                <a:pt x="520938" y="303347"/>
                                <a:pt x="520405" y="304388"/>
                              </a:cubicBezTo>
                              <a:cubicBezTo>
                                <a:pt x="518171" y="308845"/>
                                <a:pt x="516507" y="314774"/>
                                <a:pt x="515187" y="319928"/>
                              </a:cubicBezTo>
                              <a:cubicBezTo>
                                <a:pt x="512800" y="329285"/>
                                <a:pt x="513054" y="340952"/>
                                <a:pt x="513841" y="350995"/>
                              </a:cubicBezTo>
                              <a:cubicBezTo>
                                <a:pt x="514006" y="353318"/>
                                <a:pt x="514476" y="355629"/>
                                <a:pt x="514984" y="357774"/>
                              </a:cubicBezTo>
                              <a:cubicBezTo>
                                <a:pt x="515543" y="360123"/>
                                <a:pt x="516215" y="362205"/>
                                <a:pt x="517066" y="364655"/>
                              </a:cubicBezTo>
                              <a:cubicBezTo>
                                <a:pt x="517257" y="365214"/>
                                <a:pt x="517523" y="365950"/>
                                <a:pt x="517726" y="366496"/>
                              </a:cubicBezTo>
                              <a:cubicBezTo>
                                <a:pt x="517968" y="367245"/>
                                <a:pt x="518247" y="367778"/>
                                <a:pt x="518526" y="368515"/>
                              </a:cubicBezTo>
                              <a:cubicBezTo>
                                <a:pt x="519935" y="372260"/>
                                <a:pt x="522208" y="375789"/>
                                <a:pt x="523541" y="379459"/>
                              </a:cubicBezTo>
                              <a:cubicBezTo>
                                <a:pt x="526334" y="387178"/>
                                <a:pt x="526296" y="396864"/>
                                <a:pt x="527604" y="405624"/>
                              </a:cubicBezTo>
                              <a:cubicBezTo>
                                <a:pt x="527934" y="407846"/>
                                <a:pt x="528340" y="409763"/>
                                <a:pt x="528645" y="412087"/>
                              </a:cubicBezTo>
                              <a:cubicBezTo>
                                <a:pt x="528949" y="414537"/>
                                <a:pt x="529254" y="417470"/>
                                <a:pt x="529686" y="419082"/>
                              </a:cubicBezTo>
                              <a:cubicBezTo>
                                <a:pt x="530244" y="421139"/>
                                <a:pt x="530257" y="423779"/>
                                <a:pt x="530511" y="426585"/>
                              </a:cubicBezTo>
                              <a:cubicBezTo>
                                <a:pt x="531184" y="433568"/>
                                <a:pt x="531971" y="441807"/>
                                <a:pt x="533025" y="448587"/>
                              </a:cubicBezTo>
                              <a:cubicBezTo>
                                <a:pt x="533799" y="453589"/>
                                <a:pt x="533761" y="460305"/>
                                <a:pt x="529368" y="462349"/>
                              </a:cubicBezTo>
                              <a:cubicBezTo>
                                <a:pt x="520507" y="466488"/>
                                <a:pt x="508763" y="468468"/>
                                <a:pt x="498086" y="469027"/>
                              </a:cubicBezTo>
                              <a:cubicBezTo>
                                <a:pt x="494848" y="469192"/>
                                <a:pt x="490024" y="469598"/>
                                <a:pt x="485898" y="470487"/>
                              </a:cubicBezTo>
                              <a:cubicBezTo>
                                <a:pt x="484146" y="470855"/>
                                <a:pt x="481759" y="471160"/>
                                <a:pt x="480045" y="471008"/>
                              </a:cubicBezTo>
                              <a:cubicBezTo>
                                <a:pt x="478674" y="470893"/>
                                <a:pt x="476363" y="470106"/>
                                <a:pt x="473900" y="470385"/>
                              </a:cubicBezTo>
                              <a:cubicBezTo>
                                <a:pt x="472097" y="470576"/>
                                <a:pt x="468961" y="471757"/>
                                <a:pt x="467133" y="472569"/>
                              </a:cubicBezTo>
                              <a:cubicBezTo>
                                <a:pt x="465381" y="473344"/>
                                <a:pt x="464264" y="473978"/>
                                <a:pt x="462436" y="474969"/>
                              </a:cubicBezTo>
                              <a:cubicBezTo>
                                <a:pt x="461725" y="475349"/>
                                <a:pt x="460468" y="475959"/>
                                <a:pt x="460772" y="476530"/>
                              </a:cubicBezTo>
                              <a:cubicBezTo>
                                <a:pt x="461077" y="477152"/>
                                <a:pt x="462423" y="476111"/>
                                <a:pt x="462753" y="476314"/>
                              </a:cubicBezTo>
                              <a:cubicBezTo>
                                <a:pt x="462753" y="476314"/>
                                <a:pt x="462296" y="477470"/>
                                <a:pt x="462118" y="477571"/>
                              </a:cubicBezTo>
                              <a:cubicBezTo>
                                <a:pt x="461864" y="477736"/>
                                <a:pt x="461090" y="477571"/>
                                <a:pt x="460658" y="477685"/>
                              </a:cubicBezTo>
                              <a:cubicBezTo>
                                <a:pt x="459528" y="477952"/>
                                <a:pt x="457700" y="479311"/>
                                <a:pt x="456697" y="480174"/>
                              </a:cubicBezTo>
                              <a:cubicBezTo>
                                <a:pt x="456088" y="480707"/>
                                <a:pt x="456303" y="480580"/>
                                <a:pt x="456380" y="480707"/>
                              </a:cubicBezTo>
                              <a:cubicBezTo>
                                <a:pt x="456710" y="481189"/>
                                <a:pt x="460684" y="480237"/>
                                <a:pt x="462220" y="480390"/>
                              </a:cubicBezTo>
                              <a:cubicBezTo>
                                <a:pt x="463083" y="480466"/>
                                <a:pt x="463312" y="480758"/>
                                <a:pt x="463896" y="480809"/>
                              </a:cubicBezTo>
                              <a:cubicBezTo>
                                <a:pt x="465381" y="480923"/>
                                <a:pt x="467819" y="480339"/>
                                <a:pt x="465660" y="481316"/>
                              </a:cubicBezTo>
                              <a:cubicBezTo>
                                <a:pt x="465203" y="481545"/>
                                <a:pt x="462804" y="482840"/>
                                <a:pt x="463375" y="483424"/>
                              </a:cubicBezTo>
                              <a:cubicBezTo>
                                <a:pt x="463819" y="483856"/>
                                <a:pt x="466638" y="482776"/>
                                <a:pt x="467539" y="482992"/>
                              </a:cubicBezTo>
                              <a:cubicBezTo>
                                <a:pt x="468580" y="483234"/>
                                <a:pt x="470129" y="484325"/>
                                <a:pt x="471602" y="484655"/>
                              </a:cubicBezTo>
                              <a:cubicBezTo>
                                <a:pt x="474852" y="485392"/>
                                <a:pt x="480045" y="482878"/>
                                <a:pt x="483498" y="483513"/>
                              </a:cubicBezTo>
                              <a:cubicBezTo>
                                <a:pt x="484323" y="483665"/>
                                <a:pt x="485174" y="484122"/>
                                <a:pt x="485898" y="484249"/>
                              </a:cubicBezTo>
                              <a:cubicBezTo>
                                <a:pt x="487688" y="484554"/>
                                <a:pt x="489198" y="484148"/>
                                <a:pt x="491319" y="484033"/>
                              </a:cubicBezTo>
                              <a:cubicBezTo>
                                <a:pt x="499812" y="483602"/>
                                <a:pt x="510413" y="482104"/>
                                <a:pt x="518526" y="481850"/>
                              </a:cubicBezTo>
                              <a:cubicBezTo>
                                <a:pt x="522017" y="481735"/>
                                <a:pt x="525814" y="481723"/>
                                <a:pt x="529368" y="481634"/>
                              </a:cubicBezTo>
                              <a:cubicBezTo>
                                <a:pt x="533177" y="481545"/>
                                <a:pt x="536745" y="482218"/>
                                <a:pt x="540427" y="482269"/>
                              </a:cubicBezTo>
                              <a:cubicBezTo>
                                <a:pt x="541633" y="482281"/>
                                <a:pt x="542001" y="482104"/>
                                <a:pt x="543550" y="482066"/>
                              </a:cubicBezTo>
                              <a:cubicBezTo>
                                <a:pt x="544108" y="482040"/>
                                <a:pt x="546114" y="481913"/>
                                <a:pt x="546051" y="482573"/>
                              </a:cubicBezTo>
                              <a:cubicBezTo>
                                <a:pt x="546013" y="483056"/>
                                <a:pt x="541569" y="484554"/>
                                <a:pt x="541569" y="484554"/>
                              </a:cubicBezTo>
                              <a:cubicBezTo>
                                <a:pt x="537951" y="485582"/>
                                <a:pt x="533393" y="485722"/>
                                <a:pt x="528835" y="486230"/>
                              </a:cubicBezTo>
                              <a:cubicBezTo>
                                <a:pt x="525242" y="486623"/>
                                <a:pt x="521497" y="487080"/>
                                <a:pt x="518006" y="487271"/>
                              </a:cubicBezTo>
                              <a:cubicBezTo>
                                <a:pt x="516584" y="487347"/>
                                <a:pt x="515124" y="487741"/>
                                <a:pt x="513740" y="487690"/>
                              </a:cubicBezTo>
                              <a:cubicBezTo>
                                <a:pt x="510350" y="487563"/>
                                <a:pt x="506871" y="486598"/>
                                <a:pt x="503101" y="486953"/>
                              </a:cubicBezTo>
                              <a:cubicBezTo>
                                <a:pt x="500219" y="487220"/>
                                <a:pt x="498708" y="488020"/>
                                <a:pt x="496016" y="488528"/>
                              </a:cubicBezTo>
                              <a:cubicBezTo>
                                <a:pt x="492817" y="489112"/>
                                <a:pt x="489452" y="488528"/>
                                <a:pt x="486304" y="488934"/>
                              </a:cubicBezTo>
                              <a:cubicBezTo>
                                <a:pt x="483612" y="489289"/>
                                <a:pt x="480680" y="491397"/>
                                <a:pt x="478597" y="492273"/>
                              </a:cubicBezTo>
                              <a:cubicBezTo>
                                <a:pt x="478115" y="492463"/>
                                <a:pt x="477798" y="493060"/>
                                <a:pt x="477442" y="493225"/>
                              </a:cubicBezTo>
                              <a:cubicBezTo>
                                <a:pt x="477201" y="493327"/>
                                <a:pt x="477074" y="493073"/>
                                <a:pt x="476401" y="493314"/>
                              </a:cubicBezTo>
                              <a:cubicBezTo>
                                <a:pt x="475919" y="493492"/>
                                <a:pt x="472529" y="495028"/>
                                <a:pt x="472757" y="495510"/>
                              </a:cubicBezTo>
                              <a:cubicBezTo>
                                <a:pt x="472999" y="496031"/>
                                <a:pt x="475703" y="495307"/>
                                <a:pt x="476820" y="495409"/>
                              </a:cubicBezTo>
                              <a:cubicBezTo>
                                <a:pt x="477671" y="495485"/>
                                <a:pt x="479448" y="495523"/>
                                <a:pt x="477963" y="496247"/>
                              </a:cubicBezTo>
                              <a:cubicBezTo>
                                <a:pt x="477023" y="496691"/>
                                <a:pt x="474408" y="496818"/>
                                <a:pt x="473062" y="497592"/>
                              </a:cubicBezTo>
                              <a:cubicBezTo>
                                <a:pt x="472643" y="497834"/>
                                <a:pt x="470561" y="499662"/>
                                <a:pt x="470879" y="499992"/>
                              </a:cubicBezTo>
                              <a:cubicBezTo>
                                <a:pt x="471209" y="500322"/>
                                <a:pt x="475094" y="499040"/>
                                <a:pt x="476617" y="499573"/>
                              </a:cubicBezTo>
                              <a:cubicBezTo>
                                <a:pt x="477061" y="499725"/>
                                <a:pt x="478052" y="500386"/>
                                <a:pt x="478686" y="500500"/>
                              </a:cubicBezTo>
                              <a:cubicBezTo>
                                <a:pt x="479524" y="500678"/>
                                <a:pt x="478026" y="501058"/>
                                <a:pt x="477747" y="501236"/>
                              </a:cubicBezTo>
                              <a:cubicBezTo>
                                <a:pt x="477226" y="501617"/>
                                <a:pt x="474852" y="503864"/>
                                <a:pt x="475881" y="504474"/>
                              </a:cubicBezTo>
                              <a:cubicBezTo>
                                <a:pt x="476249" y="504689"/>
                                <a:pt x="477417" y="503864"/>
                                <a:pt x="477861" y="503750"/>
                              </a:cubicBezTo>
                              <a:cubicBezTo>
                                <a:pt x="479182" y="503407"/>
                                <a:pt x="481111" y="503191"/>
                                <a:pt x="482140" y="503331"/>
                              </a:cubicBezTo>
                              <a:cubicBezTo>
                                <a:pt x="482648" y="503394"/>
                                <a:pt x="483143" y="503851"/>
                                <a:pt x="483701" y="504055"/>
                              </a:cubicBezTo>
                              <a:cubicBezTo>
                                <a:pt x="485453" y="504689"/>
                                <a:pt x="487358" y="504042"/>
                                <a:pt x="489656" y="504372"/>
                              </a:cubicBezTo>
                              <a:cubicBezTo>
                                <a:pt x="491255" y="504613"/>
                                <a:pt x="492741" y="505324"/>
                                <a:pt x="495280" y="504994"/>
                              </a:cubicBezTo>
                              <a:cubicBezTo>
                                <a:pt x="497197" y="504740"/>
                                <a:pt x="499305" y="504080"/>
                                <a:pt x="501526" y="503953"/>
                              </a:cubicBezTo>
                              <a:cubicBezTo>
                                <a:pt x="509728" y="503445"/>
                                <a:pt x="516127" y="503242"/>
                                <a:pt x="524265" y="502607"/>
                              </a:cubicBezTo>
                              <a:cubicBezTo>
                                <a:pt x="534307" y="501795"/>
                                <a:pt x="543347" y="500449"/>
                                <a:pt x="553046" y="501033"/>
                              </a:cubicBezTo>
                              <a:cubicBezTo>
                                <a:pt x="559064" y="501401"/>
                                <a:pt x="564231" y="501833"/>
                                <a:pt x="570034" y="501033"/>
                              </a:cubicBezTo>
                              <a:cubicBezTo>
                                <a:pt x="571430" y="500830"/>
                                <a:pt x="573042" y="500601"/>
                                <a:pt x="573690" y="500297"/>
                              </a:cubicBezTo>
                              <a:cubicBezTo>
                                <a:pt x="574655" y="499865"/>
                                <a:pt x="575125" y="498545"/>
                                <a:pt x="576496" y="498418"/>
                              </a:cubicBezTo>
                              <a:cubicBezTo>
                                <a:pt x="577372" y="498354"/>
                                <a:pt x="578451" y="498418"/>
                                <a:pt x="579416" y="498418"/>
                              </a:cubicBezTo>
                              <a:cubicBezTo>
                                <a:pt x="589293" y="498494"/>
                                <a:pt x="598155" y="498557"/>
                                <a:pt x="607981" y="499471"/>
                              </a:cubicBezTo>
                              <a:cubicBezTo>
                                <a:pt x="609632" y="499624"/>
                                <a:pt x="611422" y="499357"/>
                                <a:pt x="612577" y="499573"/>
                              </a:cubicBezTo>
                              <a:cubicBezTo>
                                <a:pt x="613682" y="499776"/>
                                <a:pt x="615396" y="501058"/>
                                <a:pt x="617059" y="501541"/>
                              </a:cubicBezTo>
                              <a:cubicBezTo>
                                <a:pt x="631507" y="505794"/>
                                <a:pt x="651236" y="506378"/>
                                <a:pt x="668465" y="506035"/>
                              </a:cubicBezTo>
                              <a:cubicBezTo>
                                <a:pt x="676463" y="505883"/>
                                <a:pt x="685655" y="505362"/>
                                <a:pt x="695164" y="505312"/>
                              </a:cubicBezTo>
                              <a:cubicBezTo>
                                <a:pt x="698351" y="505286"/>
                                <a:pt x="701220" y="505400"/>
                                <a:pt x="704026" y="504689"/>
                              </a:cubicBezTo>
                              <a:cubicBezTo>
                                <a:pt x="705943" y="504194"/>
                                <a:pt x="710374" y="502036"/>
                                <a:pt x="710272" y="500297"/>
                              </a:cubicBezTo>
                              <a:cubicBezTo>
                                <a:pt x="710196" y="498888"/>
                                <a:pt x="706260" y="498570"/>
                                <a:pt x="704432" y="498215"/>
                              </a:cubicBezTo>
                              <a:cubicBezTo>
                                <a:pt x="697983" y="496970"/>
                                <a:pt x="691140" y="495485"/>
                                <a:pt x="684716" y="495092"/>
                              </a:cubicBezTo>
                              <a:cubicBezTo>
                                <a:pt x="676311" y="494571"/>
                                <a:pt x="668541" y="494292"/>
                                <a:pt x="660542" y="493835"/>
                              </a:cubicBezTo>
                              <a:cubicBezTo>
                                <a:pt x="657724" y="493670"/>
                                <a:pt x="655350" y="493670"/>
                                <a:pt x="652925" y="493225"/>
                              </a:cubicBezTo>
                              <a:cubicBezTo>
                                <a:pt x="637385" y="490292"/>
                                <a:pt x="620246" y="487207"/>
                                <a:pt x="613301" y="475070"/>
                              </a:cubicBezTo>
                              <a:cubicBezTo>
                                <a:pt x="610216" y="469675"/>
                                <a:pt x="609315" y="463555"/>
                                <a:pt x="608197" y="457550"/>
                              </a:cubicBezTo>
                              <a:cubicBezTo>
                                <a:pt x="607537" y="453995"/>
                                <a:pt x="607131" y="450428"/>
                                <a:pt x="606737" y="446924"/>
                              </a:cubicBezTo>
                              <a:cubicBezTo>
                                <a:pt x="605849" y="439370"/>
                                <a:pt x="606763" y="431917"/>
                                <a:pt x="606318" y="424300"/>
                              </a:cubicBezTo>
                              <a:cubicBezTo>
                                <a:pt x="606229" y="422891"/>
                                <a:pt x="606521" y="421443"/>
                                <a:pt x="606420" y="420022"/>
                              </a:cubicBezTo>
                              <a:cubicBezTo>
                                <a:pt x="606382" y="419425"/>
                                <a:pt x="606407" y="418841"/>
                                <a:pt x="606407" y="418143"/>
                              </a:cubicBezTo>
                              <a:cubicBezTo>
                                <a:pt x="606407" y="417343"/>
                                <a:pt x="606293" y="415781"/>
                                <a:pt x="606318" y="415108"/>
                              </a:cubicBezTo>
                              <a:cubicBezTo>
                                <a:pt x="606483" y="411769"/>
                                <a:pt x="606026" y="408570"/>
                                <a:pt x="606001" y="405320"/>
                              </a:cubicBezTo>
                              <a:cubicBezTo>
                                <a:pt x="605950" y="396268"/>
                                <a:pt x="606458" y="384588"/>
                                <a:pt x="607461" y="373314"/>
                              </a:cubicBezTo>
                              <a:cubicBezTo>
                                <a:pt x="607816" y="369454"/>
                                <a:pt x="608769" y="365684"/>
                                <a:pt x="609022" y="361939"/>
                              </a:cubicBezTo>
                              <a:cubicBezTo>
                                <a:pt x="609581" y="354245"/>
                                <a:pt x="609975" y="347618"/>
                                <a:pt x="609454" y="341092"/>
                              </a:cubicBezTo>
                              <a:cubicBezTo>
                                <a:pt x="609162" y="337664"/>
                                <a:pt x="608718" y="334617"/>
                                <a:pt x="608400" y="330885"/>
                              </a:cubicBezTo>
                              <a:cubicBezTo>
                                <a:pt x="608210" y="328371"/>
                                <a:pt x="607524" y="325743"/>
                                <a:pt x="607042" y="323051"/>
                              </a:cubicBezTo>
                              <a:cubicBezTo>
                                <a:pt x="605518" y="314228"/>
                                <a:pt x="602649" y="306788"/>
                                <a:pt x="599437" y="298549"/>
                              </a:cubicBezTo>
                              <a:cubicBezTo>
                                <a:pt x="596454" y="290919"/>
                                <a:pt x="594232" y="281270"/>
                                <a:pt x="591413" y="273741"/>
                              </a:cubicBezTo>
                              <a:cubicBezTo>
                                <a:pt x="589877" y="269653"/>
                                <a:pt x="588112" y="265603"/>
                                <a:pt x="586716" y="261337"/>
                              </a:cubicBezTo>
                              <a:cubicBezTo>
                                <a:pt x="583974" y="252920"/>
                                <a:pt x="581815" y="244668"/>
                                <a:pt x="578578" y="235882"/>
                              </a:cubicBezTo>
                              <a:cubicBezTo>
                                <a:pt x="577003" y="231591"/>
                                <a:pt x="575340" y="226894"/>
                                <a:pt x="574833" y="222755"/>
                              </a:cubicBezTo>
                              <a:cubicBezTo>
                                <a:pt x="574540" y="220330"/>
                                <a:pt x="575201" y="217385"/>
                                <a:pt x="575353" y="214719"/>
                              </a:cubicBezTo>
                              <a:cubicBezTo>
                                <a:pt x="575670" y="209133"/>
                                <a:pt x="576216" y="202874"/>
                                <a:pt x="576178" y="196691"/>
                              </a:cubicBezTo>
                              <a:cubicBezTo>
                                <a:pt x="576140" y="188324"/>
                                <a:pt x="573779" y="180935"/>
                                <a:pt x="572953" y="173216"/>
                              </a:cubicBezTo>
                              <a:cubicBezTo>
                                <a:pt x="572535" y="169306"/>
                                <a:pt x="571849" y="164901"/>
                                <a:pt x="572014" y="161244"/>
                              </a:cubicBezTo>
                              <a:cubicBezTo>
                                <a:pt x="572230" y="156928"/>
                                <a:pt x="573411" y="153170"/>
                                <a:pt x="573576" y="148510"/>
                              </a:cubicBezTo>
                              <a:cubicBezTo>
                                <a:pt x="573626" y="147203"/>
                                <a:pt x="573461" y="145844"/>
                                <a:pt x="573576" y="144448"/>
                              </a:cubicBezTo>
                              <a:cubicBezTo>
                                <a:pt x="573817" y="141744"/>
                                <a:pt x="574858" y="139039"/>
                                <a:pt x="575569" y="136310"/>
                              </a:cubicBezTo>
                              <a:cubicBezTo>
                                <a:pt x="576305" y="133441"/>
                                <a:pt x="576762" y="130482"/>
                                <a:pt x="577232" y="127664"/>
                              </a:cubicBezTo>
                              <a:cubicBezTo>
                                <a:pt x="578159" y="122052"/>
                                <a:pt x="578882" y="116238"/>
                                <a:pt x="577854" y="111299"/>
                              </a:cubicBezTo>
                              <a:cubicBezTo>
                                <a:pt x="577803" y="111007"/>
                                <a:pt x="577295" y="110499"/>
                                <a:pt x="577334" y="110042"/>
                              </a:cubicBezTo>
                              <a:cubicBezTo>
                                <a:pt x="577422" y="109090"/>
                                <a:pt x="579416" y="106779"/>
                                <a:pt x="579936" y="105878"/>
                              </a:cubicBezTo>
                              <a:cubicBezTo>
                                <a:pt x="581561" y="103021"/>
                                <a:pt x="582590" y="99682"/>
                                <a:pt x="582970" y="95023"/>
                              </a:cubicBezTo>
                              <a:cubicBezTo>
                                <a:pt x="583364" y="90275"/>
                                <a:pt x="582285" y="83508"/>
                                <a:pt x="580571" y="80004"/>
                              </a:cubicBezTo>
                              <a:cubicBezTo>
                                <a:pt x="580203" y="79268"/>
                                <a:pt x="578324" y="77313"/>
                                <a:pt x="576711" y="78138"/>
                              </a:cubicBezTo>
                              <a:cubicBezTo>
                                <a:pt x="576051" y="78455"/>
                                <a:pt x="575912" y="79230"/>
                                <a:pt x="575455" y="79801"/>
                              </a:cubicBezTo>
                              <a:cubicBezTo>
                                <a:pt x="572763" y="83203"/>
                                <a:pt x="568116" y="86872"/>
                                <a:pt x="566593" y="91583"/>
                              </a:cubicBezTo>
                              <a:cubicBezTo>
                                <a:pt x="565552" y="94820"/>
                                <a:pt x="565729" y="97829"/>
                                <a:pt x="564828" y="101066"/>
                              </a:cubicBezTo>
                              <a:cubicBezTo>
                                <a:pt x="564714" y="101447"/>
                                <a:pt x="564434" y="102412"/>
                                <a:pt x="564396" y="102412"/>
                              </a:cubicBezTo>
                              <a:cubicBezTo>
                                <a:pt x="563914" y="102704"/>
                                <a:pt x="561933" y="101308"/>
                                <a:pt x="561387" y="100863"/>
                              </a:cubicBezTo>
                              <a:cubicBezTo>
                                <a:pt x="555573" y="96204"/>
                                <a:pt x="554125" y="88828"/>
                                <a:pt x="551256" y="81363"/>
                              </a:cubicBezTo>
                              <a:cubicBezTo>
                                <a:pt x="550583" y="79547"/>
                                <a:pt x="549771" y="78036"/>
                                <a:pt x="548869" y="76259"/>
                              </a:cubicBezTo>
                              <a:cubicBezTo>
                                <a:pt x="548882" y="76297"/>
                                <a:pt x="548730" y="76132"/>
                                <a:pt x="548768" y="76145"/>
                              </a:cubicBezTo>
                              <a:cubicBezTo>
                                <a:pt x="548552" y="76018"/>
                                <a:pt x="547384" y="76183"/>
                                <a:pt x="546990" y="76360"/>
                              </a:cubicBezTo>
                              <a:cubicBezTo>
                                <a:pt x="544934" y="77351"/>
                                <a:pt x="542763" y="82112"/>
                                <a:pt x="542509" y="85019"/>
                              </a:cubicBezTo>
                              <a:cubicBezTo>
                                <a:pt x="542001" y="90910"/>
                                <a:pt x="544667" y="96661"/>
                                <a:pt x="545530" y="101181"/>
                              </a:cubicBezTo>
                              <a:cubicBezTo>
                                <a:pt x="545619" y="101688"/>
                                <a:pt x="545645" y="107186"/>
                                <a:pt x="545530" y="107427"/>
                              </a:cubicBezTo>
                              <a:cubicBezTo>
                                <a:pt x="545429" y="107668"/>
                                <a:pt x="543829" y="109509"/>
                                <a:pt x="543448" y="109623"/>
                              </a:cubicBezTo>
                              <a:cubicBezTo>
                                <a:pt x="542763" y="109839"/>
                                <a:pt x="541912" y="109369"/>
                                <a:pt x="541049" y="109623"/>
                              </a:cubicBezTo>
                              <a:cubicBezTo>
                                <a:pt x="539411" y="110093"/>
                                <a:pt x="537786" y="112518"/>
                                <a:pt x="537392" y="113686"/>
                              </a:cubicBezTo>
                              <a:cubicBezTo>
                                <a:pt x="537291" y="114003"/>
                                <a:pt x="537506" y="114765"/>
                                <a:pt x="537291" y="114943"/>
                              </a:cubicBezTo>
                              <a:cubicBezTo>
                                <a:pt x="536783" y="115374"/>
                                <a:pt x="535640" y="114790"/>
                                <a:pt x="535323" y="115248"/>
                              </a:cubicBezTo>
                              <a:cubicBezTo>
                                <a:pt x="534625" y="116238"/>
                                <a:pt x="536910" y="116276"/>
                                <a:pt x="537392" y="116720"/>
                              </a:cubicBezTo>
                              <a:cubicBezTo>
                                <a:pt x="538814" y="117990"/>
                                <a:pt x="536757" y="119069"/>
                                <a:pt x="535831" y="119945"/>
                              </a:cubicBezTo>
                              <a:cubicBezTo>
                                <a:pt x="533330" y="122332"/>
                                <a:pt x="530790" y="126788"/>
                                <a:pt x="528226" y="128489"/>
                              </a:cubicBezTo>
                              <a:cubicBezTo>
                                <a:pt x="526956" y="129340"/>
                                <a:pt x="525090" y="129886"/>
                                <a:pt x="524785" y="131320"/>
                              </a:cubicBezTo>
                              <a:cubicBezTo>
                                <a:pt x="524722" y="131574"/>
                                <a:pt x="525001" y="132082"/>
                                <a:pt x="524988" y="132463"/>
                              </a:cubicBezTo>
                              <a:cubicBezTo>
                                <a:pt x="524938" y="133834"/>
                                <a:pt x="524277" y="135066"/>
                                <a:pt x="524366" y="136424"/>
                              </a:cubicBezTo>
                              <a:cubicBezTo>
                                <a:pt x="524569" y="139991"/>
                                <a:pt x="526639" y="144816"/>
                                <a:pt x="531146" y="144867"/>
                              </a:cubicBezTo>
                              <a:cubicBezTo>
                                <a:pt x="532009" y="144879"/>
                                <a:pt x="532200" y="144295"/>
                                <a:pt x="532923" y="144333"/>
                              </a:cubicBezTo>
                              <a:cubicBezTo>
                                <a:pt x="533660" y="144397"/>
                                <a:pt x="534663" y="145273"/>
                                <a:pt x="535729" y="145603"/>
                              </a:cubicBezTo>
                              <a:cubicBezTo>
                                <a:pt x="536834" y="145920"/>
                                <a:pt x="538027" y="146162"/>
                                <a:pt x="539386" y="146009"/>
                              </a:cubicBezTo>
                              <a:cubicBezTo>
                                <a:pt x="539855" y="145958"/>
                                <a:pt x="540884" y="145019"/>
                                <a:pt x="541569" y="145489"/>
                              </a:cubicBezTo>
                              <a:cubicBezTo>
                                <a:pt x="542001" y="145768"/>
                                <a:pt x="541645" y="148434"/>
                                <a:pt x="541569" y="149145"/>
                              </a:cubicBezTo>
                              <a:cubicBezTo>
                                <a:pt x="541125" y="153157"/>
                                <a:pt x="539297" y="156661"/>
                                <a:pt x="537811" y="159670"/>
                              </a:cubicBezTo>
                              <a:cubicBezTo>
                                <a:pt x="536313" y="162742"/>
                                <a:pt x="535691" y="165713"/>
                                <a:pt x="533545" y="168214"/>
                              </a:cubicBezTo>
                              <a:cubicBezTo>
                                <a:pt x="531324" y="170817"/>
                                <a:pt x="528543" y="172670"/>
                                <a:pt x="526245" y="175628"/>
                              </a:cubicBezTo>
                              <a:cubicBezTo>
                                <a:pt x="525255" y="176885"/>
                                <a:pt x="524404" y="178269"/>
                                <a:pt x="523325" y="179996"/>
                              </a:cubicBezTo>
                              <a:cubicBezTo>
                                <a:pt x="522513" y="181291"/>
                                <a:pt x="521726" y="182433"/>
                                <a:pt x="520926" y="184490"/>
                              </a:cubicBezTo>
                              <a:cubicBezTo>
                                <a:pt x="520761" y="184896"/>
                                <a:pt x="520456" y="182129"/>
                                <a:pt x="520291" y="181151"/>
                              </a:cubicBezTo>
                              <a:cubicBezTo>
                                <a:pt x="519580" y="176669"/>
                                <a:pt x="516584" y="172074"/>
                                <a:pt x="512991" y="169369"/>
                              </a:cubicBezTo>
                              <a:cubicBezTo>
                                <a:pt x="498911" y="158781"/>
                                <a:pt x="480350" y="150618"/>
                                <a:pt x="460976" y="144867"/>
                              </a:cubicBezTo>
                              <a:cubicBezTo>
                                <a:pt x="458005" y="143991"/>
                                <a:pt x="452660" y="142328"/>
                                <a:pt x="449918" y="144232"/>
                              </a:cubicBezTo>
                              <a:cubicBezTo>
                                <a:pt x="445956" y="147012"/>
                                <a:pt x="451200" y="152192"/>
                                <a:pt x="453155" y="153627"/>
                              </a:cubicBezTo>
                              <a:cubicBezTo>
                                <a:pt x="456456" y="156039"/>
                                <a:pt x="460557" y="157626"/>
                                <a:pt x="464200" y="159467"/>
                              </a:cubicBezTo>
                              <a:cubicBezTo>
                                <a:pt x="475360" y="165066"/>
                                <a:pt x="486012" y="172023"/>
                                <a:pt x="495064" y="179171"/>
                              </a:cubicBezTo>
                              <a:cubicBezTo>
                                <a:pt x="498632" y="181976"/>
                                <a:pt x="502529" y="187981"/>
                                <a:pt x="500904" y="195015"/>
                              </a:cubicBezTo>
                              <a:cubicBezTo>
                                <a:pt x="500435" y="197097"/>
                                <a:pt x="499381" y="199611"/>
                                <a:pt x="498721" y="201896"/>
                              </a:cubicBezTo>
                              <a:cubicBezTo>
                                <a:pt x="498543" y="202505"/>
                                <a:pt x="498327" y="204029"/>
                                <a:pt x="497984" y="204194"/>
                              </a:cubicBezTo>
                              <a:cubicBezTo>
                                <a:pt x="497299" y="204524"/>
                                <a:pt x="493515" y="202658"/>
                                <a:pt x="492982" y="202417"/>
                              </a:cubicBezTo>
                              <a:cubicBezTo>
                                <a:pt x="491179" y="201604"/>
                                <a:pt x="489529" y="201020"/>
                                <a:pt x="488488" y="200119"/>
                              </a:cubicBezTo>
                              <a:cubicBezTo>
                                <a:pt x="487828" y="199547"/>
                                <a:pt x="487218" y="198163"/>
                                <a:pt x="486202" y="197313"/>
                              </a:cubicBezTo>
                              <a:cubicBezTo>
                                <a:pt x="485504" y="196729"/>
                                <a:pt x="485111" y="196145"/>
                                <a:pt x="484425" y="195434"/>
                              </a:cubicBezTo>
                              <a:cubicBezTo>
                                <a:pt x="483778" y="194748"/>
                                <a:pt x="482800" y="194444"/>
                                <a:pt x="482038" y="193758"/>
                              </a:cubicBezTo>
                              <a:cubicBezTo>
                                <a:pt x="481480" y="193276"/>
                                <a:pt x="481175" y="192374"/>
                                <a:pt x="480578" y="191892"/>
                              </a:cubicBezTo>
                              <a:cubicBezTo>
                                <a:pt x="480134" y="191524"/>
                                <a:pt x="478750" y="191333"/>
                                <a:pt x="478496" y="190851"/>
                              </a:cubicBezTo>
                              <a:cubicBezTo>
                                <a:pt x="478052" y="190064"/>
                                <a:pt x="478420" y="188667"/>
                                <a:pt x="478179" y="187918"/>
                              </a:cubicBezTo>
                              <a:cubicBezTo>
                                <a:pt x="477404" y="185531"/>
                                <a:pt x="474941" y="183551"/>
                                <a:pt x="472542" y="185214"/>
                              </a:cubicBezTo>
                              <a:cubicBezTo>
                                <a:pt x="472440" y="185290"/>
                                <a:pt x="471463" y="186039"/>
                                <a:pt x="471501" y="186039"/>
                              </a:cubicBezTo>
                              <a:cubicBezTo>
                                <a:pt x="471209" y="186014"/>
                                <a:pt x="470523" y="184643"/>
                                <a:pt x="470142" y="184274"/>
                              </a:cubicBezTo>
                              <a:cubicBezTo>
                                <a:pt x="468428" y="182649"/>
                                <a:pt x="465737" y="182205"/>
                                <a:pt x="463896" y="183957"/>
                              </a:cubicBezTo>
                              <a:cubicBezTo>
                                <a:pt x="463426" y="184414"/>
                                <a:pt x="462791" y="186648"/>
                                <a:pt x="462321" y="186775"/>
                              </a:cubicBezTo>
                              <a:cubicBezTo>
                                <a:pt x="461864" y="186902"/>
                                <a:pt x="461547" y="186115"/>
                                <a:pt x="460874" y="186039"/>
                              </a:cubicBezTo>
                              <a:cubicBezTo>
                                <a:pt x="458817" y="185823"/>
                                <a:pt x="457472" y="187436"/>
                                <a:pt x="457218" y="189175"/>
                              </a:cubicBezTo>
                              <a:cubicBezTo>
                                <a:pt x="457167" y="189530"/>
                                <a:pt x="457548" y="191054"/>
                                <a:pt x="457319" y="191359"/>
                              </a:cubicBezTo>
                              <a:cubicBezTo>
                                <a:pt x="457421" y="191244"/>
                                <a:pt x="455390" y="190914"/>
                                <a:pt x="454818" y="191155"/>
                              </a:cubicBezTo>
                              <a:cubicBezTo>
                                <a:pt x="453765" y="191600"/>
                                <a:pt x="453231" y="192984"/>
                                <a:pt x="453269" y="194177"/>
                              </a:cubicBezTo>
                              <a:cubicBezTo>
                                <a:pt x="453269" y="194761"/>
                                <a:pt x="453498" y="195231"/>
                                <a:pt x="453676" y="195726"/>
                              </a:cubicBezTo>
                              <a:lnTo>
                                <a:pt x="265814" y="195726"/>
                              </a:lnTo>
                              <a:cubicBezTo>
                                <a:pt x="265979" y="195231"/>
                                <a:pt x="266195" y="194761"/>
                                <a:pt x="266221" y="194190"/>
                              </a:cubicBezTo>
                              <a:cubicBezTo>
                                <a:pt x="266246" y="192971"/>
                                <a:pt x="265713" y="191600"/>
                                <a:pt x="264659" y="191156"/>
                              </a:cubicBezTo>
                              <a:cubicBezTo>
                                <a:pt x="264075" y="190927"/>
                                <a:pt x="262056" y="191244"/>
                                <a:pt x="262145" y="191359"/>
                              </a:cubicBezTo>
                              <a:cubicBezTo>
                                <a:pt x="261917" y="191054"/>
                                <a:pt x="262310" y="189543"/>
                                <a:pt x="262247" y="189175"/>
                              </a:cubicBezTo>
                              <a:cubicBezTo>
                                <a:pt x="261993" y="187436"/>
                                <a:pt x="260647" y="185836"/>
                                <a:pt x="258603" y="186052"/>
                              </a:cubicBezTo>
                              <a:cubicBezTo>
                                <a:pt x="257930" y="186128"/>
                                <a:pt x="257613" y="186915"/>
                                <a:pt x="257143" y="186788"/>
                              </a:cubicBezTo>
                              <a:cubicBezTo>
                                <a:pt x="256673" y="186648"/>
                                <a:pt x="256038" y="184414"/>
                                <a:pt x="255569" y="183957"/>
                              </a:cubicBezTo>
                              <a:cubicBezTo>
                                <a:pt x="253741" y="182205"/>
                                <a:pt x="251049" y="182649"/>
                                <a:pt x="249322" y="184274"/>
                              </a:cubicBezTo>
                              <a:cubicBezTo>
                                <a:pt x="248954" y="184643"/>
                                <a:pt x="248243" y="186026"/>
                                <a:pt x="247964" y="186052"/>
                              </a:cubicBezTo>
                              <a:cubicBezTo>
                                <a:pt x="248002" y="186039"/>
                                <a:pt x="247037" y="185303"/>
                                <a:pt x="246936" y="185214"/>
                              </a:cubicBezTo>
                              <a:cubicBezTo>
                                <a:pt x="244536" y="183551"/>
                                <a:pt x="242073" y="185544"/>
                                <a:pt x="241299" y="187931"/>
                              </a:cubicBezTo>
                              <a:cubicBezTo>
                                <a:pt x="241057" y="188667"/>
                                <a:pt x="241413" y="190064"/>
                                <a:pt x="240981" y="190851"/>
                              </a:cubicBezTo>
                              <a:cubicBezTo>
                                <a:pt x="240714" y="191333"/>
                                <a:pt x="239331" y="191536"/>
                                <a:pt x="238899" y="191892"/>
                              </a:cubicBezTo>
                              <a:cubicBezTo>
                                <a:pt x="238290" y="192374"/>
                                <a:pt x="237985" y="193276"/>
                                <a:pt x="237439" y="193771"/>
                              </a:cubicBezTo>
                              <a:cubicBezTo>
                                <a:pt x="236665" y="194444"/>
                                <a:pt x="235687" y="194748"/>
                                <a:pt x="235039" y="195434"/>
                              </a:cubicBezTo>
                              <a:cubicBezTo>
                                <a:pt x="234367" y="196145"/>
                                <a:pt x="233973" y="196729"/>
                                <a:pt x="233262" y="197313"/>
                              </a:cubicBezTo>
                              <a:cubicBezTo>
                                <a:pt x="232246" y="198151"/>
                                <a:pt x="231637" y="199547"/>
                                <a:pt x="230977" y="200131"/>
                              </a:cubicBezTo>
                              <a:cubicBezTo>
                                <a:pt x="229936" y="201007"/>
                                <a:pt x="228298" y="201604"/>
                                <a:pt x="226495" y="202416"/>
                              </a:cubicBezTo>
                              <a:cubicBezTo>
                                <a:pt x="225949" y="202670"/>
                                <a:pt x="222178" y="204511"/>
                                <a:pt x="221480" y="204194"/>
                              </a:cubicBezTo>
                              <a:cubicBezTo>
                                <a:pt x="221150" y="204029"/>
                                <a:pt x="220947" y="202518"/>
                                <a:pt x="220757" y="201909"/>
                              </a:cubicBezTo>
                              <a:cubicBezTo>
                                <a:pt x="220084" y="199611"/>
                                <a:pt x="219043" y="197097"/>
                                <a:pt x="218573" y="195015"/>
                              </a:cubicBezTo>
                              <a:cubicBezTo>
                                <a:pt x="216960" y="187969"/>
                                <a:pt x="220845" y="181976"/>
                                <a:pt x="224413" y="179170"/>
                              </a:cubicBezTo>
                              <a:cubicBezTo>
                                <a:pt x="233452" y="172035"/>
                                <a:pt x="244117" y="165065"/>
                                <a:pt x="255264" y="159467"/>
                              </a:cubicBezTo>
                              <a:cubicBezTo>
                                <a:pt x="258920" y="157626"/>
                                <a:pt x="263021" y="156039"/>
                                <a:pt x="266322" y="153627"/>
                              </a:cubicBezTo>
                              <a:cubicBezTo>
                                <a:pt x="268290" y="152192"/>
                                <a:pt x="273521" y="147025"/>
                                <a:pt x="269547" y="144244"/>
                              </a:cubicBezTo>
                              <a:cubicBezTo>
                                <a:pt x="266817" y="142327"/>
                                <a:pt x="261460" y="143990"/>
                                <a:pt x="258501" y="144867"/>
                              </a:cubicBezTo>
                              <a:cubicBezTo>
                                <a:pt x="239127" y="150630"/>
                                <a:pt x="220553" y="158781"/>
                                <a:pt x="206474" y="169369"/>
                              </a:cubicBezTo>
                              <a:cubicBezTo>
                                <a:pt x="202881" y="172073"/>
                                <a:pt x="199897" y="176669"/>
                                <a:pt x="199174" y="181151"/>
                              </a:cubicBezTo>
                              <a:cubicBezTo>
                                <a:pt x="199021" y="182129"/>
                                <a:pt x="198716" y="184909"/>
                                <a:pt x="198551" y="184490"/>
                              </a:cubicBezTo>
                              <a:cubicBezTo>
                                <a:pt x="197739" y="182446"/>
                                <a:pt x="196952" y="181291"/>
                                <a:pt x="196152" y="179996"/>
                              </a:cubicBezTo>
                              <a:cubicBezTo>
                                <a:pt x="195060" y="178256"/>
                                <a:pt x="194222" y="176885"/>
                                <a:pt x="193232" y="175628"/>
                              </a:cubicBezTo>
                              <a:cubicBezTo>
                                <a:pt x="190921" y="172670"/>
                                <a:pt x="188153" y="170817"/>
                                <a:pt x="185932" y="168214"/>
                              </a:cubicBezTo>
                              <a:cubicBezTo>
                                <a:pt x="183786" y="165713"/>
                                <a:pt x="183151" y="162742"/>
                                <a:pt x="181653" y="159670"/>
                              </a:cubicBezTo>
                              <a:cubicBezTo>
                                <a:pt x="180180" y="156661"/>
                                <a:pt x="178365" y="153157"/>
                                <a:pt x="177895" y="149132"/>
                              </a:cubicBezTo>
                              <a:cubicBezTo>
                                <a:pt x="177819" y="148434"/>
                                <a:pt x="177476" y="145768"/>
                                <a:pt x="177895" y="145489"/>
                              </a:cubicBezTo>
                              <a:cubicBezTo>
                                <a:pt x="178606" y="145019"/>
                                <a:pt x="179622" y="145958"/>
                                <a:pt x="180092" y="146009"/>
                              </a:cubicBezTo>
                              <a:cubicBezTo>
                                <a:pt x="181450" y="146174"/>
                                <a:pt x="182643" y="145920"/>
                                <a:pt x="183748" y="145603"/>
                              </a:cubicBezTo>
                              <a:cubicBezTo>
                                <a:pt x="184814" y="145273"/>
                                <a:pt x="185817" y="144397"/>
                                <a:pt x="186554" y="144346"/>
                              </a:cubicBezTo>
                              <a:cubicBezTo>
                                <a:pt x="187278" y="144295"/>
                                <a:pt x="187455" y="144879"/>
                                <a:pt x="188331" y="144867"/>
                              </a:cubicBezTo>
                              <a:cubicBezTo>
                                <a:pt x="192826" y="144816"/>
                                <a:pt x="194908" y="139991"/>
                                <a:pt x="195111" y="136424"/>
                              </a:cubicBezTo>
                              <a:cubicBezTo>
                                <a:pt x="195187" y="135078"/>
                                <a:pt x="194540" y="133834"/>
                                <a:pt x="194489" y="132463"/>
                              </a:cubicBezTo>
                              <a:cubicBezTo>
                                <a:pt x="194463" y="132082"/>
                                <a:pt x="194755" y="131574"/>
                                <a:pt x="194692" y="131307"/>
                              </a:cubicBezTo>
                              <a:cubicBezTo>
                                <a:pt x="194374" y="129886"/>
                                <a:pt x="192521" y="129340"/>
                                <a:pt x="191251" y="128489"/>
                              </a:cubicBezTo>
                              <a:cubicBezTo>
                                <a:pt x="188674" y="126800"/>
                                <a:pt x="186160" y="122332"/>
                                <a:pt x="183634" y="119945"/>
                              </a:cubicBezTo>
                              <a:cubicBezTo>
                                <a:pt x="182707" y="119056"/>
                                <a:pt x="180663" y="117990"/>
                                <a:pt x="182085" y="116720"/>
                              </a:cubicBezTo>
                              <a:cubicBezTo>
                                <a:pt x="182554" y="116263"/>
                                <a:pt x="184840" y="116250"/>
                                <a:pt x="184154" y="115260"/>
                              </a:cubicBezTo>
                              <a:cubicBezTo>
                                <a:pt x="183837" y="114790"/>
                                <a:pt x="182681" y="115374"/>
                                <a:pt x="182174" y="114943"/>
                              </a:cubicBezTo>
                              <a:cubicBezTo>
                                <a:pt x="181958" y="114752"/>
                                <a:pt x="182174" y="114003"/>
                                <a:pt x="182085" y="113686"/>
                              </a:cubicBezTo>
                              <a:cubicBezTo>
                                <a:pt x="181691" y="112530"/>
                                <a:pt x="180053" y="110093"/>
                                <a:pt x="178428" y="109623"/>
                              </a:cubicBezTo>
                              <a:cubicBezTo>
                                <a:pt x="177565" y="109382"/>
                                <a:pt x="176702" y="109826"/>
                                <a:pt x="176029" y="109623"/>
                              </a:cubicBezTo>
                              <a:cubicBezTo>
                                <a:pt x="175635" y="109496"/>
                                <a:pt x="174048" y="107668"/>
                                <a:pt x="173934" y="107440"/>
                              </a:cubicBezTo>
                              <a:cubicBezTo>
                                <a:pt x="173832" y="107186"/>
                                <a:pt x="173832" y="101688"/>
                                <a:pt x="173934" y="101181"/>
                              </a:cubicBezTo>
                              <a:cubicBezTo>
                                <a:pt x="174797" y="96661"/>
                                <a:pt x="177476" y="90922"/>
                                <a:pt x="176955" y="85019"/>
                              </a:cubicBezTo>
                              <a:cubicBezTo>
                                <a:pt x="176714" y="82124"/>
                                <a:pt x="174543" y="77351"/>
                                <a:pt x="172474" y="76360"/>
                              </a:cubicBezTo>
                              <a:cubicBezTo>
                                <a:pt x="172093" y="76183"/>
                                <a:pt x="170925" y="76005"/>
                                <a:pt x="170709" y="76144"/>
                              </a:cubicBezTo>
                              <a:cubicBezTo>
                                <a:pt x="170734" y="76132"/>
                                <a:pt x="170582" y="76297"/>
                                <a:pt x="170595" y="76259"/>
                              </a:cubicBezTo>
                              <a:cubicBezTo>
                                <a:pt x="169693" y="78049"/>
                                <a:pt x="168906" y="79547"/>
                                <a:pt x="168208" y="81375"/>
                              </a:cubicBezTo>
                              <a:cubicBezTo>
                                <a:pt x="165339" y="88828"/>
                                <a:pt x="163904" y="96204"/>
                                <a:pt x="158089" y="100876"/>
                              </a:cubicBezTo>
                              <a:cubicBezTo>
                                <a:pt x="157543" y="101308"/>
                                <a:pt x="155550" y="102717"/>
                                <a:pt x="155068" y="102425"/>
                              </a:cubicBezTo>
                              <a:cubicBezTo>
                                <a:pt x="155042" y="102412"/>
                                <a:pt x="154750" y="101447"/>
                                <a:pt x="154649" y="101079"/>
                              </a:cubicBezTo>
                              <a:cubicBezTo>
                                <a:pt x="153747" y="97829"/>
                                <a:pt x="153925" y="94820"/>
                                <a:pt x="152884" y="91583"/>
                              </a:cubicBezTo>
                              <a:cubicBezTo>
                                <a:pt x="151360" y="86872"/>
                                <a:pt x="146701" y="83203"/>
                                <a:pt x="144022" y="79814"/>
                              </a:cubicBezTo>
                              <a:cubicBezTo>
                                <a:pt x="143565" y="79230"/>
                                <a:pt x="143438" y="78468"/>
                                <a:pt x="142765" y="78138"/>
                              </a:cubicBezTo>
                              <a:cubicBezTo>
                                <a:pt x="141140" y="77325"/>
                                <a:pt x="139274" y="79268"/>
                                <a:pt x="138906" y="80017"/>
                              </a:cubicBezTo>
                              <a:cubicBezTo>
                                <a:pt x="137204" y="83508"/>
                                <a:pt x="136125" y="90275"/>
                                <a:pt x="136506" y="95023"/>
                              </a:cubicBezTo>
                              <a:cubicBezTo>
                                <a:pt x="136887" y="99695"/>
                                <a:pt x="137915" y="103034"/>
                                <a:pt x="139528" y="105878"/>
                              </a:cubicBezTo>
                              <a:cubicBezTo>
                                <a:pt x="140061" y="106779"/>
                                <a:pt x="142054" y="109090"/>
                                <a:pt x="142143" y="110042"/>
                              </a:cubicBezTo>
                              <a:cubicBezTo>
                                <a:pt x="142181" y="110499"/>
                                <a:pt x="141673" y="111020"/>
                                <a:pt x="141610" y="111299"/>
                              </a:cubicBezTo>
                              <a:cubicBezTo>
                                <a:pt x="140582" y="116238"/>
                                <a:pt x="141305" y="122052"/>
                                <a:pt x="142232" y="127651"/>
                              </a:cubicBezTo>
                              <a:cubicBezTo>
                                <a:pt x="142727" y="130495"/>
                                <a:pt x="143172" y="133440"/>
                                <a:pt x="143908" y="136310"/>
                              </a:cubicBezTo>
                              <a:cubicBezTo>
                                <a:pt x="144619" y="139052"/>
                                <a:pt x="145660" y="141743"/>
                                <a:pt x="145901" y="144460"/>
                              </a:cubicBezTo>
                              <a:cubicBezTo>
                                <a:pt x="146003" y="145844"/>
                                <a:pt x="145838" y="147215"/>
                                <a:pt x="145901" y="148510"/>
                              </a:cubicBezTo>
                              <a:cubicBezTo>
                                <a:pt x="146066" y="153170"/>
                                <a:pt x="147260" y="156928"/>
                                <a:pt x="147463" y="161231"/>
                              </a:cubicBezTo>
                              <a:cubicBezTo>
                                <a:pt x="147628" y="164913"/>
                                <a:pt x="146942" y="169319"/>
                                <a:pt x="146523" y="173229"/>
                              </a:cubicBezTo>
                              <a:cubicBezTo>
                                <a:pt x="145685" y="180935"/>
                                <a:pt x="143324" y="188337"/>
                                <a:pt x="143286" y="196691"/>
                              </a:cubicBezTo>
                              <a:cubicBezTo>
                                <a:pt x="143261" y="202874"/>
                                <a:pt x="143794" y="209133"/>
                                <a:pt x="144124" y="214719"/>
                              </a:cubicBezTo>
                              <a:cubicBezTo>
                                <a:pt x="144276" y="217385"/>
                                <a:pt x="144936" y="220330"/>
                                <a:pt x="144644" y="222755"/>
                              </a:cubicBezTo>
                              <a:cubicBezTo>
                                <a:pt x="144136" y="226894"/>
                                <a:pt x="142473" y="231591"/>
                                <a:pt x="140886" y="235882"/>
                              </a:cubicBezTo>
                              <a:cubicBezTo>
                                <a:pt x="137662" y="244668"/>
                                <a:pt x="135503" y="252920"/>
                                <a:pt x="132761" y="261325"/>
                              </a:cubicBezTo>
                              <a:cubicBezTo>
                                <a:pt x="131364" y="265603"/>
                                <a:pt x="129600" y="269653"/>
                                <a:pt x="128063" y="273728"/>
                              </a:cubicBezTo>
                              <a:cubicBezTo>
                                <a:pt x="125232" y="281270"/>
                                <a:pt x="123010" y="290919"/>
                                <a:pt x="120027" y="298549"/>
                              </a:cubicBezTo>
                              <a:cubicBezTo>
                                <a:pt x="116815" y="306788"/>
                                <a:pt x="113971" y="314241"/>
                                <a:pt x="112422" y="323051"/>
                              </a:cubicBezTo>
                              <a:cubicBezTo>
                                <a:pt x="111952" y="325756"/>
                                <a:pt x="111280" y="328371"/>
                                <a:pt x="111064" y="330872"/>
                              </a:cubicBezTo>
                              <a:cubicBezTo>
                                <a:pt x="110746" y="334617"/>
                                <a:pt x="110302" y="337664"/>
                                <a:pt x="110023" y="341092"/>
                              </a:cubicBezTo>
                              <a:cubicBezTo>
                                <a:pt x="109502" y="347618"/>
                                <a:pt x="109896" y="354245"/>
                                <a:pt x="110442" y="361939"/>
                              </a:cubicBezTo>
                              <a:cubicBezTo>
                                <a:pt x="110708" y="365684"/>
                                <a:pt x="111660" y="369454"/>
                                <a:pt x="112003" y="373314"/>
                              </a:cubicBezTo>
                              <a:cubicBezTo>
                                <a:pt x="113019" y="384588"/>
                                <a:pt x="113514" y="396280"/>
                                <a:pt x="113463" y="405320"/>
                              </a:cubicBezTo>
                              <a:cubicBezTo>
                                <a:pt x="113438" y="408570"/>
                                <a:pt x="112993" y="411769"/>
                                <a:pt x="113146" y="415121"/>
                              </a:cubicBezTo>
                              <a:cubicBezTo>
                                <a:pt x="113197" y="415794"/>
                                <a:pt x="113057" y="417343"/>
                                <a:pt x="113057" y="418143"/>
                              </a:cubicBezTo>
                              <a:cubicBezTo>
                                <a:pt x="113057" y="418841"/>
                                <a:pt x="113082" y="419438"/>
                                <a:pt x="113044" y="420022"/>
                              </a:cubicBezTo>
                              <a:cubicBezTo>
                                <a:pt x="112968" y="421443"/>
                                <a:pt x="113235" y="422891"/>
                                <a:pt x="113146" y="424287"/>
                              </a:cubicBezTo>
                              <a:cubicBezTo>
                                <a:pt x="112701" y="431917"/>
                                <a:pt x="113616" y="439370"/>
                                <a:pt x="112740" y="446924"/>
                              </a:cubicBezTo>
                              <a:cubicBezTo>
                                <a:pt x="112321" y="450428"/>
                                <a:pt x="111927" y="453995"/>
                                <a:pt x="111280" y="457550"/>
                              </a:cubicBezTo>
                              <a:cubicBezTo>
                                <a:pt x="110162" y="463568"/>
                                <a:pt x="109261" y="469675"/>
                                <a:pt x="106176" y="475070"/>
                              </a:cubicBezTo>
                              <a:cubicBezTo>
                                <a:pt x="99244" y="487207"/>
                                <a:pt x="82079" y="490292"/>
                                <a:pt x="66552" y="493225"/>
                              </a:cubicBezTo>
                              <a:cubicBezTo>
                                <a:pt x="64114" y="493670"/>
                                <a:pt x="61766" y="493670"/>
                                <a:pt x="58934" y="493835"/>
                              </a:cubicBezTo>
                              <a:cubicBezTo>
                                <a:pt x="50923" y="494304"/>
                                <a:pt x="43166" y="494571"/>
                                <a:pt x="34749" y="495092"/>
                              </a:cubicBezTo>
                              <a:cubicBezTo>
                                <a:pt x="28337" y="495485"/>
                                <a:pt x="21481" y="496970"/>
                                <a:pt x="15032" y="498215"/>
                              </a:cubicBezTo>
                              <a:cubicBezTo>
                                <a:pt x="13216" y="498570"/>
                                <a:pt x="9281" y="498888"/>
                                <a:pt x="9205" y="500309"/>
                              </a:cubicBezTo>
                              <a:cubicBezTo>
                                <a:pt x="9116" y="502049"/>
                                <a:pt x="13521" y="504182"/>
                                <a:pt x="15451" y="504689"/>
                              </a:cubicBezTo>
                              <a:moveTo>
                                <a:pt x="460747" y="476023"/>
                              </a:moveTo>
                              <a:cubicBezTo>
                                <a:pt x="458094" y="477305"/>
                                <a:pt x="455554" y="478816"/>
                                <a:pt x="453422" y="480530"/>
                              </a:cubicBezTo>
                              <a:cubicBezTo>
                                <a:pt x="452457" y="481037"/>
                                <a:pt x="451581" y="481634"/>
                                <a:pt x="450832" y="482332"/>
                              </a:cubicBezTo>
                              <a:cubicBezTo>
                                <a:pt x="445905" y="482421"/>
                                <a:pt x="442414" y="484072"/>
                                <a:pt x="438974" y="485735"/>
                              </a:cubicBezTo>
                              <a:cubicBezTo>
                                <a:pt x="418812" y="495498"/>
                                <a:pt x="396747" y="502899"/>
                                <a:pt x="370390" y="507203"/>
                              </a:cubicBezTo>
                              <a:cubicBezTo>
                                <a:pt x="367077" y="507736"/>
                                <a:pt x="360526" y="508612"/>
                                <a:pt x="360945" y="508346"/>
                              </a:cubicBezTo>
                              <a:cubicBezTo>
                                <a:pt x="391732" y="492654"/>
                                <a:pt x="407196" y="482421"/>
                                <a:pt x="413353" y="477216"/>
                              </a:cubicBezTo>
                              <a:cubicBezTo>
                                <a:pt x="415296" y="477038"/>
                                <a:pt x="424627" y="477013"/>
                                <a:pt x="426582" y="477013"/>
                              </a:cubicBezTo>
                              <a:cubicBezTo>
                                <a:pt x="428842" y="477013"/>
                                <a:pt x="431204" y="476860"/>
                                <a:pt x="433438" y="476810"/>
                              </a:cubicBezTo>
                              <a:cubicBezTo>
                                <a:pt x="443087" y="476619"/>
                                <a:pt x="451961" y="476441"/>
                                <a:pt x="460747" y="476022"/>
                              </a:cubicBezTo>
                              <a:moveTo>
                                <a:pt x="719413" y="506200"/>
                              </a:moveTo>
                              <a:cubicBezTo>
                                <a:pt x="719413" y="507622"/>
                                <a:pt x="718309" y="508308"/>
                                <a:pt x="717293" y="509209"/>
                              </a:cubicBezTo>
                              <a:cubicBezTo>
                                <a:pt x="678012" y="516509"/>
                                <a:pt x="631228" y="518172"/>
                                <a:pt x="587109" y="519734"/>
                              </a:cubicBezTo>
                              <a:cubicBezTo>
                                <a:pt x="564866" y="520534"/>
                                <a:pt x="541506" y="522006"/>
                                <a:pt x="519161" y="523251"/>
                              </a:cubicBezTo>
                              <a:cubicBezTo>
                                <a:pt x="504015" y="524101"/>
                                <a:pt x="489453" y="524584"/>
                                <a:pt x="473798" y="525054"/>
                              </a:cubicBezTo>
                              <a:cubicBezTo>
                                <a:pt x="448267" y="525841"/>
                                <a:pt x="426214" y="524825"/>
                                <a:pt x="402676" y="524635"/>
                              </a:cubicBezTo>
                              <a:cubicBezTo>
                                <a:pt x="387835" y="524520"/>
                                <a:pt x="376129" y="524520"/>
                                <a:pt x="359789" y="524622"/>
                              </a:cubicBezTo>
                              <a:lnTo>
                                <a:pt x="359777" y="524597"/>
                              </a:lnTo>
                              <a:lnTo>
                                <a:pt x="359777" y="524635"/>
                              </a:lnTo>
                              <a:cubicBezTo>
                                <a:pt x="343437" y="524520"/>
                                <a:pt x="331731" y="524520"/>
                                <a:pt x="316890" y="524635"/>
                              </a:cubicBezTo>
                              <a:cubicBezTo>
                                <a:pt x="293364" y="524825"/>
                                <a:pt x="271299" y="525841"/>
                                <a:pt x="245767" y="525054"/>
                              </a:cubicBezTo>
                              <a:cubicBezTo>
                                <a:pt x="230126" y="524584"/>
                                <a:pt x="215551" y="524101"/>
                                <a:pt x="200392" y="523251"/>
                              </a:cubicBezTo>
                              <a:cubicBezTo>
                                <a:pt x="178060" y="522007"/>
                                <a:pt x="154700" y="520534"/>
                                <a:pt x="132469" y="519734"/>
                              </a:cubicBezTo>
                              <a:cubicBezTo>
                                <a:pt x="88351" y="518173"/>
                                <a:pt x="41554" y="516509"/>
                                <a:pt x="2273" y="509209"/>
                              </a:cubicBezTo>
                              <a:cubicBezTo>
                                <a:pt x="1282" y="508308"/>
                                <a:pt x="152" y="507622"/>
                                <a:pt x="165" y="506200"/>
                              </a:cubicBezTo>
                              <a:cubicBezTo>
                                <a:pt x="178" y="504842"/>
                                <a:pt x="1651" y="504271"/>
                                <a:pt x="2298" y="503179"/>
                              </a:cubicBezTo>
                              <a:cubicBezTo>
                                <a:pt x="4456" y="502239"/>
                                <a:pt x="6615" y="501300"/>
                                <a:pt x="8760" y="500360"/>
                              </a:cubicBezTo>
                              <a:lnTo>
                                <a:pt x="9281" y="503458"/>
                              </a:lnTo>
                              <a:cubicBezTo>
                                <a:pt x="9293" y="503471"/>
                                <a:pt x="9319" y="503496"/>
                                <a:pt x="9332" y="503509"/>
                              </a:cubicBezTo>
                              <a:cubicBezTo>
                                <a:pt x="8849" y="503763"/>
                                <a:pt x="8595" y="504106"/>
                                <a:pt x="8925" y="504512"/>
                              </a:cubicBezTo>
                              <a:cubicBezTo>
                                <a:pt x="9598" y="505324"/>
                                <a:pt x="10550" y="505934"/>
                                <a:pt x="11668" y="506378"/>
                              </a:cubicBezTo>
                              <a:cubicBezTo>
                                <a:pt x="11249" y="506391"/>
                                <a:pt x="10855" y="506391"/>
                                <a:pt x="10449" y="506404"/>
                              </a:cubicBezTo>
                              <a:cubicBezTo>
                                <a:pt x="11033" y="506492"/>
                                <a:pt x="11630" y="506556"/>
                                <a:pt x="12239" y="506607"/>
                              </a:cubicBezTo>
                              <a:cubicBezTo>
                                <a:pt x="16238" y="508016"/>
                                <a:pt x="22066" y="507737"/>
                                <a:pt x="25709" y="507572"/>
                              </a:cubicBezTo>
                              <a:cubicBezTo>
                                <a:pt x="27360" y="507508"/>
                                <a:pt x="29048" y="507368"/>
                                <a:pt x="30775" y="507178"/>
                              </a:cubicBezTo>
                              <a:cubicBezTo>
                                <a:pt x="39853" y="507305"/>
                                <a:pt x="50289" y="507292"/>
                                <a:pt x="58985" y="507495"/>
                              </a:cubicBezTo>
                              <a:cubicBezTo>
                                <a:pt x="75477" y="507914"/>
                                <a:pt x="92096" y="508232"/>
                                <a:pt x="107268" y="509806"/>
                              </a:cubicBezTo>
                              <a:cubicBezTo>
                                <a:pt x="107814" y="508955"/>
                                <a:pt x="107814" y="507838"/>
                                <a:pt x="108855" y="507495"/>
                              </a:cubicBezTo>
                              <a:cubicBezTo>
                                <a:pt x="110366" y="507013"/>
                                <a:pt x="112981" y="507584"/>
                                <a:pt x="114796" y="507902"/>
                              </a:cubicBezTo>
                              <a:cubicBezTo>
                                <a:pt x="121170" y="509019"/>
                                <a:pt x="128280" y="511139"/>
                                <a:pt x="134843" y="510111"/>
                              </a:cubicBezTo>
                              <a:cubicBezTo>
                                <a:pt x="135173" y="509768"/>
                                <a:pt x="133498" y="509273"/>
                                <a:pt x="133256" y="508714"/>
                              </a:cubicBezTo>
                              <a:cubicBezTo>
                                <a:pt x="135199" y="508321"/>
                                <a:pt x="136760" y="507686"/>
                                <a:pt x="138525" y="507495"/>
                              </a:cubicBezTo>
                              <a:cubicBezTo>
                                <a:pt x="145241" y="506823"/>
                                <a:pt x="151716" y="510200"/>
                                <a:pt x="158191" y="510504"/>
                              </a:cubicBezTo>
                              <a:cubicBezTo>
                                <a:pt x="160997" y="510657"/>
                                <a:pt x="165021" y="509933"/>
                                <a:pt x="167815" y="509806"/>
                              </a:cubicBezTo>
                              <a:cubicBezTo>
                                <a:pt x="170620" y="509692"/>
                                <a:pt x="174112" y="509768"/>
                                <a:pt x="177044" y="509806"/>
                              </a:cubicBezTo>
                              <a:cubicBezTo>
                                <a:pt x="177832" y="509819"/>
                                <a:pt x="179038" y="509895"/>
                                <a:pt x="179431" y="509806"/>
                              </a:cubicBezTo>
                              <a:cubicBezTo>
                                <a:pt x="180409" y="509565"/>
                                <a:pt x="180790" y="508575"/>
                                <a:pt x="181666" y="508410"/>
                              </a:cubicBezTo>
                              <a:cubicBezTo>
                                <a:pt x="182631" y="508232"/>
                                <a:pt x="184218" y="508422"/>
                                <a:pt x="185627" y="508410"/>
                              </a:cubicBezTo>
                              <a:cubicBezTo>
                                <a:pt x="194743" y="508321"/>
                                <a:pt x="204201" y="509095"/>
                                <a:pt x="212669" y="509514"/>
                              </a:cubicBezTo>
                              <a:cubicBezTo>
                                <a:pt x="228603" y="510276"/>
                                <a:pt x="244028" y="510746"/>
                                <a:pt x="259098" y="509108"/>
                              </a:cubicBezTo>
                              <a:cubicBezTo>
                                <a:pt x="264265" y="508537"/>
                                <a:pt x="269166" y="508245"/>
                                <a:pt x="274130" y="508714"/>
                              </a:cubicBezTo>
                              <a:cubicBezTo>
                                <a:pt x="283931" y="509616"/>
                                <a:pt x="293174" y="512168"/>
                                <a:pt x="302353" y="512713"/>
                              </a:cubicBezTo>
                              <a:cubicBezTo>
                                <a:pt x="302696" y="512460"/>
                                <a:pt x="301972" y="512244"/>
                                <a:pt x="301693" y="512015"/>
                              </a:cubicBezTo>
                              <a:cubicBezTo>
                                <a:pt x="300804" y="511279"/>
                                <a:pt x="299547" y="510276"/>
                                <a:pt x="298659" y="509514"/>
                              </a:cubicBezTo>
                              <a:cubicBezTo>
                                <a:pt x="313703" y="512244"/>
                                <a:pt x="327085" y="512383"/>
                                <a:pt x="341799" y="514224"/>
                              </a:cubicBezTo>
                              <a:cubicBezTo>
                                <a:pt x="346573" y="514821"/>
                                <a:pt x="353391" y="515557"/>
                                <a:pt x="359700" y="516281"/>
                              </a:cubicBezTo>
                              <a:cubicBezTo>
                                <a:pt x="366010" y="515557"/>
                                <a:pt x="373006" y="514821"/>
                                <a:pt x="377767" y="514224"/>
                              </a:cubicBezTo>
                              <a:cubicBezTo>
                                <a:pt x="392481" y="512383"/>
                                <a:pt x="405876" y="512244"/>
                                <a:pt x="420895" y="509514"/>
                              </a:cubicBezTo>
                              <a:cubicBezTo>
                                <a:pt x="420019" y="510276"/>
                                <a:pt x="418775" y="511279"/>
                                <a:pt x="417873" y="512015"/>
                              </a:cubicBezTo>
                              <a:cubicBezTo>
                                <a:pt x="417607" y="512244"/>
                                <a:pt x="416870" y="512460"/>
                                <a:pt x="417213" y="512713"/>
                              </a:cubicBezTo>
                              <a:cubicBezTo>
                                <a:pt x="426392" y="512168"/>
                                <a:pt x="435647" y="509616"/>
                                <a:pt x="445436" y="508714"/>
                              </a:cubicBezTo>
                              <a:cubicBezTo>
                                <a:pt x="450413" y="508245"/>
                                <a:pt x="455313" y="508537"/>
                                <a:pt x="460468" y="509108"/>
                              </a:cubicBezTo>
                              <a:cubicBezTo>
                                <a:pt x="475538" y="510746"/>
                                <a:pt x="490976" y="510276"/>
                                <a:pt x="506909" y="509514"/>
                              </a:cubicBezTo>
                              <a:cubicBezTo>
                                <a:pt x="515378" y="509095"/>
                                <a:pt x="524823" y="508321"/>
                                <a:pt x="533952" y="508410"/>
                              </a:cubicBezTo>
                              <a:cubicBezTo>
                                <a:pt x="535361" y="508422"/>
                                <a:pt x="536948" y="508232"/>
                                <a:pt x="537900" y="508410"/>
                              </a:cubicBezTo>
                              <a:cubicBezTo>
                                <a:pt x="538789" y="508575"/>
                                <a:pt x="539157" y="509565"/>
                                <a:pt x="540147" y="509806"/>
                              </a:cubicBezTo>
                              <a:cubicBezTo>
                                <a:pt x="540541" y="509895"/>
                                <a:pt x="541734" y="509819"/>
                                <a:pt x="542522" y="509806"/>
                              </a:cubicBezTo>
                              <a:cubicBezTo>
                                <a:pt x="545454" y="509768"/>
                                <a:pt x="548946" y="509692"/>
                                <a:pt x="551751" y="509806"/>
                              </a:cubicBezTo>
                              <a:cubicBezTo>
                                <a:pt x="554545" y="509933"/>
                                <a:pt x="558569" y="510657"/>
                                <a:pt x="561388" y="510504"/>
                              </a:cubicBezTo>
                              <a:cubicBezTo>
                                <a:pt x="567850" y="510200"/>
                                <a:pt x="574325" y="506823"/>
                                <a:pt x="581041" y="507495"/>
                              </a:cubicBezTo>
                              <a:cubicBezTo>
                                <a:pt x="582806" y="507686"/>
                                <a:pt x="584380" y="508321"/>
                                <a:pt x="586310" y="508714"/>
                              </a:cubicBezTo>
                              <a:cubicBezTo>
                                <a:pt x="586068" y="509273"/>
                                <a:pt x="584393" y="509768"/>
                                <a:pt x="584735" y="510111"/>
                              </a:cubicBezTo>
                              <a:cubicBezTo>
                                <a:pt x="591286" y="511139"/>
                                <a:pt x="598396" y="509019"/>
                                <a:pt x="604782" y="507902"/>
                              </a:cubicBezTo>
                              <a:cubicBezTo>
                                <a:pt x="606585" y="507584"/>
                                <a:pt x="609200" y="507013"/>
                                <a:pt x="610724" y="507495"/>
                              </a:cubicBezTo>
                              <a:cubicBezTo>
                                <a:pt x="611765" y="507838"/>
                                <a:pt x="611752" y="508955"/>
                                <a:pt x="612298" y="509806"/>
                              </a:cubicBezTo>
                              <a:cubicBezTo>
                                <a:pt x="627482" y="508232"/>
                                <a:pt x="644089" y="507914"/>
                                <a:pt x="660568" y="507495"/>
                              </a:cubicBezTo>
                              <a:cubicBezTo>
                                <a:pt x="669277" y="507292"/>
                                <a:pt x="679726" y="507305"/>
                                <a:pt x="688804" y="507178"/>
                              </a:cubicBezTo>
                              <a:cubicBezTo>
                                <a:pt x="690518" y="507368"/>
                                <a:pt x="692206" y="507508"/>
                                <a:pt x="693857" y="507572"/>
                              </a:cubicBezTo>
                              <a:cubicBezTo>
                                <a:pt x="697488" y="507737"/>
                                <a:pt x="703341" y="508016"/>
                                <a:pt x="707340" y="506607"/>
                              </a:cubicBezTo>
                              <a:cubicBezTo>
                                <a:pt x="707949" y="506556"/>
                                <a:pt x="708546" y="506492"/>
                                <a:pt x="709130" y="506404"/>
                              </a:cubicBezTo>
                              <a:cubicBezTo>
                                <a:pt x="708711" y="506391"/>
                                <a:pt x="708317" y="506391"/>
                                <a:pt x="707898" y="506378"/>
                              </a:cubicBezTo>
                              <a:cubicBezTo>
                                <a:pt x="709028" y="505934"/>
                                <a:pt x="709968" y="505324"/>
                                <a:pt x="710641" y="504512"/>
                              </a:cubicBezTo>
                              <a:cubicBezTo>
                                <a:pt x="710971" y="504106"/>
                                <a:pt x="710717" y="503763"/>
                                <a:pt x="710234" y="503509"/>
                              </a:cubicBezTo>
                              <a:lnTo>
                                <a:pt x="710285" y="503458"/>
                              </a:lnTo>
                              <a:lnTo>
                                <a:pt x="710806" y="500360"/>
                              </a:lnTo>
                              <a:cubicBezTo>
                                <a:pt x="712964" y="501300"/>
                                <a:pt x="715122" y="502239"/>
                                <a:pt x="717281" y="503179"/>
                              </a:cubicBezTo>
                              <a:cubicBezTo>
                                <a:pt x="717915" y="504271"/>
                                <a:pt x="719401" y="504842"/>
                                <a:pt x="719414" y="506200"/>
                              </a:cubicBezTo>
                              <a:moveTo>
                                <a:pt x="306225" y="477216"/>
                              </a:moveTo>
                              <a:cubicBezTo>
                                <a:pt x="312370" y="482421"/>
                                <a:pt x="327846" y="492667"/>
                                <a:pt x="358634" y="508346"/>
                              </a:cubicBezTo>
                              <a:cubicBezTo>
                                <a:pt x="359053" y="508613"/>
                                <a:pt x="352502" y="507737"/>
                                <a:pt x="349188" y="507203"/>
                              </a:cubicBezTo>
                              <a:cubicBezTo>
                                <a:pt x="322831" y="502899"/>
                                <a:pt x="300753" y="495485"/>
                                <a:pt x="280605" y="485735"/>
                              </a:cubicBezTo>
                              <a:cubicBezTo>
                                <a:pt x="277164" y="484072"/>
                                <a:pt x="273673" y="482421"/>
                                <a:pt x="268734" y="482332"/>
                              </a:cubicBezTo>
                              <a:cubicBezTo>
                                <a:pt x="267998" y="481634"/>
                                <a:pt x="267122" y="481037"/>
                                <a:pt x="266144" y="480530"/>
                              </a:cubicBezTo>
                              <a:cubicBezTo>
                                <a:pt x="264024" y="478816"/>
                                <a:pt x="261485" y="477305"/>
                                <a:pt x="258819" y="476023"/>
                              </a:cubicBezTo>
                              <a:cubicBezTo>
                                <a:pt x="267604" y="476442"/>
                                <a:pt x="276466" y="476619"/>
                                <a:pt x="286140" y="476797"/>
                              </a:cubicBezTo>
                              <a:cubicBezTo>
                                <a:pt x="288375" y="476848"/>
                                <a:pt x="290711" y="477013"/>
                                <a:pt x="292996" y="477000"/>
                              </a:cubicBezTo>
                              <a:cubicBezTo>
                                <a:pt x="294926" y="477000"/>
                                <a:pt x="304270" y="477025"/>
                                <a:pt x="306225" y="477216"/>
                              </a:cubicBezTo>
                              <a:moveTo>
                                <a:pt x="688804" y="673797"/>
                              </a:moveTo>
                              <a:lnTo>
                                <a:pt x="695152" y="656429"/>
                              </a:lnTo>
                              <a:lnTo>
                                <a:pt x="701614" y="673797"/>
                              </a:lnTo>
                              <a:lnTo>
                                <a:pt x="688804" y="673797"/>
                              </a:lnTo>
                              <a:close/>
                              <a:moveTo>
                                <a:pt x="690251" y="645498"/>
                              </a:moveTo>
                              <a:lnTo>
                                <a:pt x="672007" y="692282"/>
                              </a:lnTo>
                              <a:lnTo>
                                <a:pt x="682075" y="692282"/>
                              </a:lnTo>
                              <a:lnTo>
                                <a:pt x="685934" y="681706"/>
                              </a:lnTo>
                              <a:lnTo>
                                <a:pt x="704635" y="681706"/>
                              </a:lnTo>
                              <a:lnTo>
                                <a:pt x="708673" y="692282"/>
                              </a:lnTo>
                              <a:lnTo>
                                <a:pt x="718995" y="692282"/>
                              </a:lnTo>
                              <a:lnTo>
                                <a:pt x="700255" y="645498"/>
                              </a:lnTo>
                              <a:lnTo>
                                <a:pt x="690251" y="645498"/>
                              </a:lnTo>
                              <a:close/>
                              <a:moveTo>
                                <a:pt x="658143" y="645498"/>
                              </a:moveTo>
                              <a:lnTo>
                                <a:pt x="667551" y="645498"/>
                              </a:lnTo>
                              <a:lnTo>
                                <a:pt x="667551" y="692295"/>
                              </a:lnTo>
                              <a:lnTo>
                                <a:pt x="658143" y="692295"/>
                              </a:lnTo>
                              <a:lnTo>
                                <a:pt x="658143" y="645498"/>
                              </a:lnTo>
                              <a:lnTo>
                                <a:pt x="658143" y="645498"/>
                              </a:lnTo>
                              <a:close/>
                              <a:moveTo>
                                <a:pt x="628155" y="684398"/>
                              </a:moveTo>
                              <a:lnTo>
                                <a:pt x="651693" y="684398"/>
                              </a:lnTo>
                              <a:lnTo>
                                <a:pt x="651693" y="692295"/>
                              </a:lnTo>
                              <a:lnTo>
                                <a:pt x="618748" y="692295"/>
                              </a:lnTo>
                              <a:lnTo>
                                <a:pt x="618748" y="645498"/>
                              </a:lnTo>
                              <a:lnTo>
                                <a:pt x="628155" y="645498"/>
                              </a:lnTo>
                              <a:lnTo>
                                <a:pt x="628155" y="684398"/>
                              </a:lnTo>
                              <a:close/>
                              <a:moveTo>
                                <a:pt x="583504" y="673797"/>
                              </a:moveTo>
                              <a:lnTo>
                                <a:pt x="589852" y="656429"/>
                              </a:lnTo>
                              <a:lnTo>
                                <a:pt x="596327" y="673797"/>
                              </a:lnTo>
                              <a:lnTo>
                                <a:pt x="583504" y="673797"/>
                              </a:lnTo>
                              <a:close/>
                              <a:moveTo>
                                <a:pt x="584951" y="645498"/>
                              </a:moveTo>
                              <a:lnTo>
                                <a:pt x="566720" y="692282"/>
                              </a:lnTo>
                              <a:lnTo>
                                <a:pt x="576788" y="692282"/>
                              </a:lnTo>
                              <a:lnTo>
                                <a:pt x="580635" y="681706"/>
                              </a:lnTo>
                              <a:lnTo>
                                <a:pt x="599336" y="681706"/>
                              </a:lnTo>
                              <a:lnTo>
                                <a:pt x="603398" y="692282"/>
                              </a:lnTo>
                              <a:lnTo>
                                <a:pt x="613720" y="692282"/>
                              </a:lnTo>
                              <a:lnTo>
                                <a:pt x="594956" y="645498"/>
                              </a:lnTo>
                              <a:lnTo>
                                <a:pt x="584951" y="645498"/>
                              </a:lnTo>
                              <a:close/>
                              <a:moveTo>
                                <a:pt x="540769" y="665316"/>
                              </a:moveTo>
                              <a:lnTo>
                                <a:pt x="533774" y="665316"/>
                              </a:lnTo>
                              <a:lnTo>
                                <a:pt x="533774" y="653407"/>
                              </a:lnTo>
                              <a:lnTo>
                                <a:pt x="541163" y="653407"/>
                              </a:lnTo>
                              <a:cubicBezTo>
                                <a:pt x="547498" y="653407"/>
                                <a:pt x="548679" y="653407"/>
                                <a:pt x="550431" y="654449"/>
                              </a:cubicBezTo>
                              <a:cubicBezTo>
                                <a:pt x="552221" y="655502"/>
                                <a:pt x="552869" y="657331"/>
                                <a:pt x="552869" y="659222"/>
                              </a:cubicBezTo>
                              <a:cubicBezTo>
                                <a:pt x="552869" y="660606"/>
                                <a:pt x="552526" y="663602"/>
                                <a:pt x="549263" y="664707"/>
                              </a:cubicBezTo>
                              <a:cubicBezTo>
                                <a:pt x="547638" y="665316"/>
                                <a:pt x="543651" y="665316"/>
                                <a:pt x="540769" y="665316"/>
                              </a:cubicBezTo>
                              <a:moveTo>
                                <a:pt x="550253" y="671702"/>
                              </a:moveTo>
                              <a:lnTo>
                                <a:pt x="550253" y="671575"/>
                              </a:lnTo>
                              <a:cubicBezTo>
                                <a:pt x="552069" y="671385"/>
                                <a:pt x="553846" y="670864"/>
                                <a:pt x="555471" y="670128"/>
                              </a:cubicBezTo>
                              <a:cubicBezTo>
                                <a:pt x="560042" y="668236"/>
                                <a:pt x="562594" y="663729"/>
                                <a:pt x="562594" y="658651"/>
                              </a:cubicBezTo>
                              <a:cubicBezTo>
                                <a:pt x="562594" y="654055"/>
                                <a:pt x="560372" y="648697"/>
                                <a:pt x="554951" y="646666"/>
                              </a:cubicBezTo>
                              <a:cubicBezTo>
                                <a:pt x="553516" y="646222"/>
                                <a:pt x="551231" y="645511"/>
                                <a:pt x="544235" y="645511"/>
                              </a:cubicBezTo>
                              <a:lnTo>
                                <a:pt x="524366" y="645511"/>
                              </a:lnTo>
                              <a:lnTo>
                                <a:pt x="524366" y="692307"/>
                              </a:lnTo>
                              <a:lnTo>
                                <a:pt x="533774" y="692307"/>
                              </a:lnTo>
                              <a:lnTo>
                                <a:pt x="533774" y="672743"/>
                              </a:lnTo>
                              <a:lnTo>
                                <a:pt x="535666" y="672743"/>
                              </a:lnTo>
                              <a:cubicBezTo>
                                <a:pt x="542014" y="672743"/>
                                <a:pt x="542597" y="673670"/>
                                <a:pt x="548273" y="682113"/>
                              </a:cubicBezTo>
                              <a:lnTo>
                                <a:pt x="555090" y="692307"/>
                              </a:lnTo>
                              <a:lnTo>
                                <a:pt x="566390" y="692307"/>
                              </a:lnTo>
                              <a:lnTo>
                                <a:pt x="560702" y="683154"/>
                              </a:lnTo>
                              <a:cubicBezTo>
                                <a:pt x="556004" y="675638"/>
                                <a:pt x="554164" y="673937"/>
                                <a:pt x="550253" y="671702"/>
                              </a:cubicBezTo>
                              <a:moveTo>
                                <a:pt x="480972" y="645511"/>
                              </a:moveTo>
                              <a:lnTo>
                                <a:pt x="518094" y="645511"/>
                              </a:lnTo>
                              <a:lnTo>
                                <a:pt x="518094" y="653408"/>
                              </a:lnTo>
                              <a:lnTo>
                                <a:pt x="504243" y="653408"/>
                              </a:lnTo>
                              <a:lnTo>
                                <a:pt x="504243" y="692307"/>
                              </a:lnTo>
                              <a:lnTo>
                                <a:pt x="494823" y="692307"/>
                              </a:lnTo>
                              <a:lnTo>
                                <a:pt x="494823" y="653408"/>
                              </a:lnTo>
                              <a:lnTo>
                                <a:pt x="480972" y="653408"/>
                              </a:lnTo>
                              <a:lnTo>
                                <a:pt x="480972" y="645511"/>
                              </a:lnTo>
                              <a:lnTo>
                                <a:pt x="480972" y="645511"/>
                              </a:lnTo>
                              <a:close/>
                              <a:moveTo>
                                <a:pt x="476706" y="678710"/>
                              </a:moveTo>
                              <a:cubicBezTo>
                                <a:pt x="476706" y="684398"/>
                                <a:pt x="473126" y="689171"/>
                                <a:pt x="469063" y="690987"/>
                              </a:cubicBezTo>
                              <a:cubicBezTo>
                                <a:pt x="464899" y="692955"/>
                                <a:pt x="460176" y="693082"/>
                                <a:pt x="458018" y="693082"/>
                              </a:cubicBezTo>
                              <a:cubicBezTo>
                                <a:pt x="452990" y="693082"/>
                                <a:pt x="440573" y="692625"/>
                                <a:pt x="438745" y="677072"/>
                              </a:cubicBezTo>
                              <a:lnTo>
                                <a:pt x="447899" y="676222"/>
                              </a:lnTo>
                              <a:cubicBezTo>
                                <a:pt x="448356" y="678634"/>
                                <a:pt x="449587" y="685172"/>
                                <a:pt x="458094" y="685172"/>
                              </a:cubicBezTo>
                              <a:cubicBezTo>
                                <a:pt x="464696" y="685172"/>
                                <a:pt x="467311" y="681706"/>
                                <a:pt x="467311" y="678710"/>
                              </a:cubicBezTo>
                              <a:cubicBezTo>
                                <a:pt x="467311" y="674774"/>
                                <a:pt x="464048" y="673924"/>
                                <a:pt x="455402" y="671842"/>
                              </a:cubicBezTo>
                              <a:cubicBezTo>
                                <a:pt x="450768" y="670661"/>
                                <a:pt x="440446" y="668109"/>
                                <a:pt x="440446" y="657788"/>
                              </a:cubicBezTo>
                              <a:cubicBezTo>
                                <a:pt x="440446" y="652684"/>
                                <a:pt x="443785" y="644711"/>
                                <a:pt x="457510" y="644711"/>
                              </a:cubicBezTo>
                              <a:cubicBezTo>
                                <a:pt x="466664" y="644711"/>
                                <a:pt x="475017" y="648304"/>
                                <a:pt x="475411" y="658905"/>
                              </a:cubicBezTo>
                              <a:lnTo>
                                <a:pt x="465940" y="659286"/>
                              </a:lnTo>
                              <a:cubicBezTo>
                                <a:pt x="465546" y="656861"/>
                                <a:pt x="464835" y="652494"/>
                                <a:pt x="457370" y="652494"/>
                              </a:cubicBezTo>
                              <a:cubicBezTo>
                                <a:pt x="454564" y="652494"/>
                                <a:pt x="449460" y="653331"/>
                                <a:pt x="449460" y="657127"/>
                              </a:cubicBezTo>
                              <a:cubicBezTo>
                                <a:pt x="449460" y="660136"/>
                                <a:pt x="452406" y="661444"/>
                                <a:pt x="459922" y="663209"/>
                              </a:cubicBezTo>
                              <a:cubicBezTo>
                                <a:pt x="467044" y="664923"/>
                                <a:pt x="476706" y="667195"/>
                                <a:pt x="476706" y="678710"/>
                              </a:cubicBezTo>
                              <a:moveTo>
                                <a:pt x="421555" y="645498"/>
                              </a:moveTo>
                              <a:lnTo>
                                <a:pt x="430975" y="645498"/>
                              </a:lnTo>
                              <a:lnTo>
                                <a:pt x="430975" y="670077"/>
                              </a:lnTo>
                              <a:cubicBezTo>
                                <a:pt x="430975" y="678444"/>
                                <a:pt x="430645" y="683065"/>
                                <a:pt x="428373" y="686620"/>
                              </a:cubicBezTo>
                              <a:cubicBezTo>
                                <a:pt x="424767" y="692155"/>
                                <a:pt x="418038" y="693082"/>
                                <a:pt x="412795" y="693082"/>
                              </a:cubicBezTo>
                              <a:cubicBezTo>
                                <a:pt x="393662" y="693082"/>
                                <a:pt x="393662" y="681249"/>
                                <a:pt x="393662" y="670471"/>
                              </a:cubicBezTo>
                              <a:lnTo>
                                <a:pt x="393662" y="645498"/>
                              </a:lnTo>
                              <a:lnTo>
                                <a:pt x="403070" y="645498"/>
                              </a:lnTo>
                              <a:lnTo>
                                <a:pt x="403070" y="670801"/>
                              </a:lnTo>
                              <a:cubicBezTo>
                                <a:pt x="403070" y="676349"/>
                                <a:pt x="403070" y="678647"/>
                                <a:pt x="404238" y="680856"/>
                              </a:cubicBezTo>
                              <a:cubicBezTo>
                                <a:pt x="406015" y="684195"/>
                                <a:pt x="409672" y="684982"/>
                                <a:pt x="412541" y="684982"/>
                              </a:cubicBezTo>
                              <a:cubicBezTo>
                                <a:pt x="421555" y="684982"/>
                                <a:pt x="421555" y="679294"/>
                                <a:pt x="421555" y="671334"/>
                              </a:cubicBezTo>
                              <a:lnTo>
                                <a:pt x="421555" y="645498"/>
                              </a:lnTo>
                              <a:lnTo>
                                <a:pt x="421555" y="645498"/>
                              </a:lnTo>
                              <a:close/>
                              <a:moveTo>
                                <a:pt x="361694" y="673797"/>
                              </a:moveTo>
                              <a:lnTo>
                                <a:pt x="368029" y="656429"/>
                              </a:lnTo>
                              <a:lnTo>
                                <a:pt x="374491" y="673797"/>
                              </a:lnTo>
                              <a:lnTo>
                                <a:pt x="361694" y="673797"/>
                              </a:lnTo>
                              <a:close/>
                              <a:moveTo>
                                <a:pt x="363128" y="645498"/>
                              </a:moveTo>
                              <a:lnTo>
                                <a:pt x="344897" y="692282"/>
                              </a:lnTo>
                              <a:lnTo>
                                <a:pt x="354965" y="692282"/>
                              </a:lnTo>
                              <a:lnTo>
                                <a:pt x="358812" y="681706"/>
                              </a:lnTo>
                              <a:lnTo>
                                <a:pt x="377513" y="681706"/>
                              </a:lnTo>
                              <a:lnTo>
                                <a:pt x="381563" y="692282"/>
                              </a:lnTo>
                              <a:lnTo>
                                <a:pt x="391872" y="692282"/>
                              </a:lnTo>
                              <a:lnTo>
                                <a:pt x="373120" y="645498"/>
                              </a:lnTo>
                              <a:lnTo>
                                <a:pt x="363128" y="645498"/>
                              </a:lnTo>
                              <a:close/>
                              <a:moveTo>
                                <a:pt x="312878" y="645498"/>
                              </a:moveTo>
                              <a:lnTo>
                                <a:pt x="321638" y="645498"/>
                              </a:lnTo>
                              <a:lnTo>
                                <a:pt x="321638" y="692295"/>
                              </a:lnTo>
                              <a:lnTo>
                                <a:pt x="312154" y="692295"/>
                              </a:lnTo>
                              <a:lnTo>
                                <a:pt x="293453" y="661774"/>
                              </a:lnTo>
                              <a:lnTo>
                                <a:pt x="293326" y="661774"/>
                              </a:lnTo>
                              <a:lnTo>
                                <a:pt x="293326" y="692295"/>
                              </a:lnTo>
                              <a:lnTo>
                                <a:pt x="284566" y="692295"/>
                              </a:lnTo>
                              <a:lnTo>
                                <a:pt x="284566" y="645498"/>
                              </a:lnTo>
                              <a:lnTo>
                                <a:pt x="293707" y="645498"/>
                              </a:lnTo>
                              <a:lnTo>
                                <a:pt x="312726" y="676742"/>
                              </a:lnTo>
                              <a:lnTo>
                                <a:pt x="312878" y="676742"/>
                              </a:lnTo>
                              <a:lnTo>
                                <a:pt x="312878" y="645498"/>
                              </a:lnTo>
                              <a:close/>
                              <a:moveTo>
                                <a:pt x="253588" y="665316"/>
                              </a:moveTo>
                              <a:lnTo>
                                <a:pt x="246593" y="665316"/>
                              </a:lnTo>
                              <a:lnTo>
                                <a:pt x="246593" y="653407"/>
                              </a:lnTo>
                              <a:lnTo>
                                <a:pt x="253982" y="653407"/>
                              </a:lnTo>
                              <a:cubicBezTo>
                                <a:pt x="260317" y="653407"/>
                                <a:pt x="261498" y="653407"/>
                                <a:pt x="263250" y="654449"/>
                              </a:cubicBezTo>
                              <a:cubicBezTo>
                                <a:pt x="265040" y="655502"/>
                                <a:pt x="265687" y="657331"/>
                                <a:pt x="265687" y="659222"/>
                              </a:cubicBezTo>
                              <a:cubicBezTo>
                                <a:pt x="265687" y="660606"/>
                                <a:pt x="265344" y="663602"/>
                                <a:pt x="262082" y="664707"/>
                              </a:cubicBezTo>
                              <a:cubicBezTo>
                                <a:pt x="260444" y="665316"/>
                                <a:pt x="256445" y="665316"/>
                                <a:pt x="253588" y="665316"/>
                              </a:cubicBezTo>
                              <a:moveTo>
                                <a:pt x="263059" y="671702"/>
                              </a:moveTo>
                              <a:lnTo>
                                <a:pt x="263059" y="671575"/>
                              </a:lnTo>
                              <a:cubicBezTo>
                                <a:pt x="264900" y="671385"/>
                                <a:pt x="266665" y="670864"/>
                                <a:pt x="268303" y="670128"/>
                              </a:cubicBezTo>
                              <a:cubicBezTo>
                                <a:pt x="272860" y="668236"/>
                                <a:pt x="275412" y="663729"/>
                                <a:pt x="275412" y="658651"/>
                              </a:cubicBezTo>
                              <a:cubicBezTo>
                                <a:pt x="275412" y="654055"/>
                                <a:pt x="273191" y="648697"/>
                                <a:pt x="267769" y="646666"/>
                              </a:cubicBezTo>
                              <a:cubicBezTo>
                                <a:pt x="266335" y="646222"/>
                                <a:pt x="264037" y="645511"/>
                                <a:pt x="257041" y="645511"/>
                              </a:cubicBezTo>
                              <a:lnTo>
                                <a:pt x="237185" y="645511"/>
                              </a:lnTo>
                              <a:lnTo>
                                <a:pt x="237185" y="692307"/>
                              </a:lnTo>
                              <a:lnTo>
                                <a:pt x="246593" y="692307"/>
                              </a:lnTo>
                              <a:lnTo>
                                <a:pt x="246593" y="672743"/>
                              </a:lnTo>
                              <a:lnTo>
                                <a:pt x="248484" y="672743"/>
                              </a:lnTo>
                              <a:cubicBezTo>
                                <a:pt x="254832" y="672743"/>
                                <a:pt x="255416" y="673670"/>
                                <a:pt x="261091" y="682113"/>
                              </a:cubicBezTo>
                              <a:lnTo>
                                <a:pt x="267896" y="692307"/>
                              </a:lnTo>
                              <a:lnTo>
                                <a:pt x="279208" y="692307"/>
                              </a:lnTo>
                              <a:lnTo>
                                <a:pt x="273520" y="683154"/>
                              </a:lnTo>
                              <a:cubicBezTo>
                                <a:pt x="268810" y="675638"/>
                                <a:pt x="266982" y="673937"/>
                                <a:pt x="263059" y="671702"/>
                              </a:cubicBezTo>
                              <a:moveTo>
                                <a:pt x="202995" y="684398"/>
                              </a:moveTo>
                              <a:lnTo>
                                <a:pt x="229148" y="684398"/>
                              </a:lnTo>
                              <a:lnTo>
                                <a:pt x="229148" y="692295"/>
                              </a:lnTo>
                              <a:lnTo>
                                <a:pt x="193587" y="692295"/>
                              </a:lnTo>
                              <a:lnTo>
                                <a:pt x="193587" y="645498"/>
                              </a:lnTo>
                              <a:lnTo>
                                <a:pt x="228298" y="645498"/>
                              </a:lnTo>
                              <a:lnTo>
                                <a:pt x="228298" y="653408"/>
                              </a:lnTo>
                              <a:lnTo>
                                <a:pt x="202995" y="653408"/>
                              </a:lnTo>
                              <a:lnTo>
                                <a:pt x="202995" y="663805"/>
                              </a:lnTo>
                              <a:lnTo>
                                <a:pt x="226533" y="663805"/>
                              </a:lnTo>
                              <a:lnTo>
                                <a:pt x="226533" y="671702"/>
                              </a:lnTo>
                              <a:lnTo>
                                <a:pt x="202995" y="671702"/>
                              </a:lnTo>
                              <a:lnTo>
                                <a:pt x="202995" y="684398"/>
                              </a:lnTo>
                              <a:lnTo>
                                <a:pt x="202995" y="684398"/>
                              </a:lnTo>
                              <a:close/>
                              <a:moveTo>
                                <a:pt x="150193" y="645511"/>
                              </a:moveTo>
                              <a:lnTo>
                                <a:pt x="187315" y="645511"/>
                              </a:lnTo>
                              <a:lnTo>
                                <a:pt x="187315" y="653408"/>
                              </a:lnTo>
                              <a:lnTo>
                                <a:pt x="173451" y="653408"/>
                              </a:lnTo>
                              <a:lnTo>
                                <a:pt x="173451" y="692307"/>
                              </a:lnTo>
                              <a:lnTo>
                                <a:pt x="164044" y="692307"/>
                              </a:lnTo>
                              <a:lnTo>
                                <a:pt x="164044" y="653408"/>
                              </a:lnTo>
                              <a:lnTo>
                                <a:pt x="150193" y="653408"/>
                              </a:lnTo>
                              <a:lnTo>
                                <a:pt x="150193" y="645511"/>
                              </a:lnTo>
                              <a:close/>
                              <a:moveTo>
                                <a:pt x="145927" y="678710"/>
                              </a:moveTo>
                              <a:cubicBezTo>
                                <a:pt x="145927" y="684398"/>
                                <a:pt x="142347" y="689171"/>
                                <a:pt x="138297" y="690987"/>
                              </a:cubicBezTo>
                              <a:cubicBezTo>
                                <a:pt x="134120" y="692955"/>
                                <a:pt x="129397" y="693082"/>
                                <a:pt x="127251" y="693082"/>
                              </a:cubicBezTo>
                              <a:cubicBezTo>
                                <a:pt x="122223" y="693082"/>
                                <a:pt x="109794" y="692625"/>
                                <a:pt x="107966" y="677072"/>
                              </a:cubicBezTo>
                              <a:lnTo>
                                <a:pt x="117120" y="676222"/>
                              </a:lnTo>
                              <a:cubicBezTo>
                                <a:pt x="117577" y="678634"/>
                                <a:pt x="118808" y="685172"/>
                                <a:pt x="127315" y="685172"/>
                              </a:cubicBezTo>
                              <a:cubicBezTo>
                                <a:pt x="133917" y="685172"/>
                                <a:pt x="136532" y="681706"/>
                                <a:pt x="136532" y="678710"/>
                              </a:cubicBezTo>
                              <a:cubicBezTo>
                                <a:pt x="136532" y="674774"/>
                                <a:pt x="133256" y="673924"/>
                                <a:pt x="124623" y="671842"/>
                              </a:cubicBezTo>
                              <a:cubicBezTo>
                                <a:pt x="119989" y="670661"/>
                                <a:pt x="109667" y="668109"/>
                                <a:pt x="109667" y="657788"/>
                              </a:cubicBezTo>
                              <a:cubicBezTo>
                                <a:pt x="109667" y="652684"/>
                                <a:pt x="113006" y="644711"/>
                                <a:pt x="126731" y="644711"/>
                              </a:cubicBezTo>
                              <a:cubicBezTo>
                                <a:pt x="135872" y="644711"/>
                                <a:pt x="144238" y="648304"/>
                                <a:pt x="144632" y="658905"/>
                              </a:cubicBezTo>
                              <a:lnTo>
                                <a:pt x="135161" y="659286"/>
                              </a:lnTo>
                              <a:cubicBezTo>
                                <a:pt x="134767" y="656861"/>
                                <a:pt x="134056" y="652494"/>
                                <a:pt x="126591" y="652494"/>
                              </a:cubicBezTo>
                              <a:cubicBezTo>
                                <a:pt x="123798" y="652494"/>
                                <a:pt x="118694" y="653331"/>
                                <a:pt x="118694" y="657127"/>
                              </a:cubicBezTo>
                              <a:cubicBezTo>
                                <a:pt x="118694" y="660136"/>
                                <a:pt x="121627" y="661444"/>
                                <a:pt x="129143" y="663209"/>
                              </a:cubicBezTo>
                              <a:cubicBezTo>
                                <a:pt x="136265" y="664923"/>
                                <a:pt x="145927" y="667195"/>
                                <a:pt x="145927" y="678710"/>
                              </a:cubicBezTo>
                              <a:moveTo>
                                <a:pt x="75871" y="684398"/>
                              </a:moveTo>
                              <a:lnTo>
                                <a:pt x="102024" y="684398"/>
                              </a:lnTo>
                              <a:lnTo>
                                <a:pt x="102024" y="692295"/>
                              </a:lnTo>
                              <a:lnTo>
                                <a:pt x="66463" y="692295"/>
                              </a:lnTo>
                              <a:lnTo>
                                <a:pt x="66463" y="645498"/>
                              </a:lnTo>
                              <a:lnTo>
                                <a:pt x="101174" y="645498"/>
                              </a:lnTo>
                              <a:lnTo>
                                <a:pt x="101174" y="653408"/>
                              </a:lnTo>
                              <a:lnTo>
                                <a:pt x="75871" y="653408"/>
                              </a:lnTo>
                              <a:lnTo>
                                <a:pt x="75871" y="663805"/>
                              </a:lnTo>
                              <a:lnTo>
                                <a:pt x="99409" y="663805"/>
                              </a:lnTo>
                              <a:lnTo>
                                <a:pt x="99409" y="671702"/>
                              </a:lnTo>
                              <a:lnTo>
                                <a:pt x="75871" y="671702"/>
                              </a:lnTo>
                              <a:lnTo>
                                <a:pt x="75871" y="684398"/>
                              </a:lnTo>
                              <a:lnTo>
                                <a:pt x="75871" y="684398"/>
                              </a:lnTo>
                              <a:close/>
                              <a:moveTo>
                                <a:pt x="51901" y="645498"/>
                              </a:moveTo>
                              <a:lnTo>
                                <a:pt x="61435" y="645498"/>
                              </a:lnTo>
                              <a:lnTo>
                                <a:pt x="50060" y="692295"/>
                              </a:lnTo>
                              <a:lnTo>
                                <a:pt x="40005" y="692295"/>
                              </a:lnTo>
                              <a:lnTo>
                                <a:pt x="30775" y="657343"/>
                              </a:lnTo>
                              <a:lnTo>
                                <a:pt x="30648" y="657343"/>
                              </a:lnTo>
                              <a:lnTo>
                                <a:pt x="21431" y="692295"/>
                              </a:lnTo>
                              <a:lnTo>
                                <a:pt x="11172" y="692295"/>
                              </a:lnTo>
                              <a:lnTo>
                                <a:pt x="0" y="645498"/>
                              </a:lnTo>
                              <a:lnTo>
                                <a:pt x="9674" y="645498"/>
                              </a:lnTo>
                              <a:lnTo>
                                <a:pt x="16657" y="677669"/>
                              </a:lnTo>
                              <a:lnTo>
                                <a:pt x="16784" y="677669"/>
                              </a:lnTo>
                              <a:lnTo>
                                <a:pt x="25290" y="645498"/>
                              </a:lnTo>
                              <a:lnTo>
                                <a:pt x="36526" y="645498"/>
                              </a:lnTo>
                              <a:lnTo>
                                <a:pt x="44702" y="678190"/>
                              </a:lnTo>
                              <a:lnTo>
                                <a:pt x="44829" y="678190"/>
                              </a:lnTo>
                              <a:lnTo>
                                <a:pt x="51901" y="645498"/>
                              </a:lnTo>
                              <a:close/>
                              <a:moveTo>
                                <a:pt x="620931" y="575595"/>
                              </a:moveTo>
                              <a:lnTo>
                                <a:pt x="620931" y="586704"/>
                              </a:lnTo>
                              <a:lnTo>
                                <a:pt x="640546" y="586704"/>
                              </a:lnTo>
                              <a:lnTo>
                                <a:pt x="640546" y="594614"/>
                              </a:lnTo>
                              <a:lnTo>
                                <a:pt x="620931" y="594614"/>
                              </a:lnTo>
                              <a:lnTo>
                                <a:pt x="620931" y="614482"/>
                              </a:lnTo>
                              <a:lnTo>
                                <a:pt x="611524" y="614482"/>
                              </a:lnTo>
                              <a:lnTo>
                                <a:pt x="611524" y="567699"/>
                              </a:lnTo>
                              <a:lnTo>
                                <a:pt x="643619" y="567699"/>
                              </a:lnTo>
                              <a:lnTo>
                                <a:pt x="643619" y="575595"/>
                              </a:lnTo>
                              <a:lnTo>
                                <a:pt x="620931" y="575595"/>
                              </a:lnTo>
                              <a:lnTo>
                                <a:pt x="620931" y="575595"/>
                              </a:lnTo>
                              <a:close/>
                              <a:moveTo>
                                <a:pt x="570681" y="601279"/>
                              </a:moveTo>
                              <a:cubicBezTo>
                                <a:pt x="569576" y="599387"/>
                                <a:pt x="568320" y="596391"/>
                                <a:pt x="568320" y="591097"/>
                              </a:cubicBezTo>
                              <a:cubicBezTo>
                                <a:pt x="568320" y="584228"/>
                                <a:pt x="570541" y="575011"/>
                                <a:pt x="581269" y="575011"/>
                              </a:cubicBezTo>
                              <a:cubicBezTo>
                                <a:pt x="592759" y="575011"/>
                                <a:pt x="594143" y="585676"/>
                                <a:pt x="594143" y="590957"/>
                              </a:cubicBezTo>
                              <a:cubicBezTo>
                                <a:pt x="594143" y="604491"/>
                                <a:pt x="586234" y="607170"/>
                                <a:pt x="581269" y="607170"/>
                              </a:cubicBezTo>
                              <a:cubicBezTo>
                                <a:pt x="575569" y="607170"/>
                                <a:pt x="572243" y="604046"/>
                                <a:pt x="570681" y="601279"/>
                              </a:cubicBezTo>
                              <a:moveTo>
                                <a:pt x="603881" y="591160"/>
                              </a:moveTo>
                              <a:cubicBezTo>
                                <a:pt x="603881" y="577487"/>
                                <a:pt x="596479" y="566911"/>
                                <a:pt x="581206" y="566911"/>
                              </a:cubicBezTo>
                              <a:cubicBezTo>
                                <a:pt x="566694" y="566911"/>
                                <a:pt x="558582" y="576382"/>
                                <a:pt x="558582" y="591351"/>
                              </a:cubicBezTo>
                              <a:cubicBezTo>
                                <a:pt x="558582" y="602142"/>
                                <a:pt x="563749" y="615282"/>
                                <a:pt x="581320" y="615282"/>
                              </a:cubicBezTo>
                              <a:cubicBezTo>
                                <a:pt x="597736" y="615282"/>
                                <a:pt x="603881" y="603374"/>
                                <a:pt x="603881" y="591160"/>
                              </a:cubicBezTo>
                              <a:moveTo>
                                <a:pt x="536237" y="575595"/>
                              </a:moveTo>
                              <a:lnTo>
                                <a:pt x="522373" y="575595"/>
                              </a:lnTo>
                              <a:lnTo>
                                <a:pt x="522373" y="614495"/>
                              </a:lnTo>
                              <a:lnTo>
                                <a:pt x="512965" y="614495"/>
                              </a:lnTo>
                              <a:lnTo>
                                <a:pt x="512965" y="575595"/>
                              </a:lnTo>
                              <a:lnTo>
                                <a:pt x="499101" y="575595"/>
                              </a:lnTo>
                              <a:lnTo>
                                <a:pt x="499101" y="567698"/>
                              </a:lnTo>
                              <a:lnTo>
                                <a:pt x="536237" y="567698"/>
                              </a:lnTo>
                              <a:lnTo>
                                <a:pt x="536237" y="575595"/>
                              </a:lnTo>
                              <a:lnTo>
                                <a:pt x="536237" y="575595"/>
                              </a:lnTo>
                              <a:close/>
                              <a:moveTo>
                                <a:pt x="464340" y="614482"/>
                              </a:moveTo>
                              <a:lnTo>
                                <a:pt x="455580" y="614482"/>
                              </a:lnTo>
                              <a:lnTo>
                                <a:pt x="455580" y="567698"/>
                              </a:lnTo>
                              <a:lnTo>
                                <a:pt x="464734" y="567698"/>
                              </a:lnTo>
                              <a:lnTo>
                                <a:pt x="483739" y="598917"/>
                              </a:lnTo>
                              <a:lnTo>
                                <a:pt x="483879" y="598917"/>
                              </a:lnTo>
                              <a:lnTo>
                                <a:pt x="483879" y="567698"/>
                              </a:lnTo>
                              <a:lnTo>
                                <a:pt x="492639" y="567698"/>
                              </a:lnTo>
                              <a:lnTo>
                                <a:pt x="492639" y="614482"/>
                              </a:lnTo>
                              <a:lnTo>
                                <a:pt x="483155" y="614482"/>
                              </a:lnTo>
                              <a:lnTo>
                                <a:pt x="464467" y="583974"/>
                              </a:lnTo>
                              <a:lnTo>
                                <a:pt x="464340" y="583974"/>
                              </a:lnTo>
                              <a:lnTo>
                                <a:pt x="464340" y="614482"/>
                              </a:lnTo>
                              <a:close/>
                              <a:moveTo>
                                <a:pt x="421199" y="575595"/>
                              </a:moveTo>
                              <a:lnTo>
                                <a:pt x="421199" y="585993"/>
                              </a:lnTo>
                              <a:lnTo>
                                <a:pt x="444725" y="585993"/>
                              </a:lnTo>
                              <a:lnTo>
                                <a:pt x="444725" y="593903"/>
                              </a:lnTo>
                              <a:lnTo>
                                <a:pt x="421199" y="593903"/>
                              </a:lnTo>
                              <a:lnTo>
                                <a:pt x="421199" y="606586"/>
                              </a:lnTo>
                              <a:lnTo>
                                <a:pt x="447340" y="606586"/>
                              </a:lnTo>
                              <a:lnTo>
                                <a:pt x="447340" y="614482"/>
                              </a:lnTo>
                              <a:lnTo>
                                <a:pt x="411792" y="614482"/>
                              </a:lnTo>
                              <a:lnTo>
                                <a:pt x="411792" y="567699"/>
                              </a:lnTo>
                              <a:lnTo>
                                <a:pt x="446477" y="567699"/>
                              </a:lnTo>
                              <a:lnTo>
                                <a:pt x="446477" y="575595"/>
                              </a:lnTo>
                              <a:lnTo>
                                <a:pt x="421199" y="575595"/>
                              </a:lnTo>
                              <a:lnTo>
                                <a:pt x="421199" y="575595"/>
                              </a:lnTo>
                              <a:close/>
                              <a:moveTo>
                                <a:pt x="393484" y="614482"/>
                              </a:moveTo>
                              <a:lnTo>
                                <a:pt x="393484" y="577639"/>
                              </a:lnTo>
                              <a:lnTo>
                                <a:pt x="393357" y="577639"/>
                              </a:lnTo>
                              <a:lnTo>
                                <a:pt x="384267" y="614482"/>
                              </a:lnTo>
                              <a:lnTo>
                                <a:pt x="375189" y="614482"/>
                              </a:lnTo>
                              <a:lnTo>
                                <a:pt x="365972" y="577639"/>
                              </a:lnTo>
                              <a:lnTo>
                                <a:pt x="365832" y="577639"/>
                              </a:lnTo>
                              <a:lnTo>
                                <a:pt x="365832" y="614482"/>
                              </a:lnTo>
                              <a:lnTo>
                                <a:pt x="357085" y="614482"/>
                              </a:lnTo>
                              <a:lnTo>
                                <a:pt x="357085" y="567698"/>
                              </a:lnTo>
                              <a:lnTo>
                                <a:pt x="371203" y="567698"/>
                              </a:lnTo>
                              <a:lnTo>
                                <a:pt x="379620" y="599603"/>
                              </a:lnTo>
                              <a:lnTo>
                                <a:pt x="379773" y="599603"/>
                              </a:lnTo>
                              <a:lnTo>
                                <a:pt x="388063" y="567698"/>
                              </a:lnTo>
                              <a:lnTo>
                                <a:pt x="402244" y="567698"/>
                              </a:lnTo>
                              <a:lnTo>
                                <a:pt x="402244" y="614482"/>
                              </a:lnTo>
                              <a:lnTo>
                                <a:pt x="393484" y="614482"/>
                              </a:lnTo>
                              <a:lnTo>
                                <a:pt x="393484" y="614482"/>
                              </a:lnTo>
                              <a:close/>
                              <a:moveTo>
                                <a:pt x="347411" y="614482"/>
                              </a:moveTo>
                              <a:lnTo>
                                <a:pt x="337940" y="614482"/>
                              </a:lnTo>
                              <a:lnTo>
                                <a:pt x="319239" y="583974"/>
                              </a:lnTo>
                              <a:lnTo>
                                <a:pt x="319112" y="583974"/>
                              </a:lnTo>
                              <a:lnTo>
                                <a:pt x="319112" y="614482"/>
                              </a:lnTo>
                              <a:lnTo>
                                <a:pt x="310351" y="614482"/>
                              </a:lnTo>
                              <a:lnTo>
                                <a:pt x="310351" y="567698"/>
                              </a:lnTo>
                              <a:lnTo>
                                <a:pt x="319505" y="567698"/>
                              </a:lnTo>
                              <a:lnTo>
                                <a:pt x="338524" y="598917"/>
                              </a:lnTo>
                              <a:lnTo>
                                <a:pt x="338651" y="598917"/>
                              </a:lnTo>
                              <a:lnTo>
                                <a:pt x="338651" y="567698"/>
                              </a:lnTo>
                              <a:lnTo>
                                <a:pt x="347411" y="567698"/>
                              </a:lnTo>
                              <a:lnTo>
                                <a:pt x="347411" y="614482"/>
                              </a:lnTo>
                              <a:close/>
                              <a:moveTo>
                                <a:pt x="279373" y="587504"/>
                              </a:moveTo>
                              <a:lnTo>
                                <a:pt x="272378" y="587504"/>
                              </a:lnTo>
                              <a:lnTo>
                                <a:pt x="272378" y="575595"/>
                              </a:lnTo>
                              <a:lnTo>
                                <a:pt x="279767" y="575595"/>
                              </a:lnTo>
                              <a:cubicBezTo>
                                <a:pt x="286102" y="575595"/>
                                <a:pt x="287283" y="575595"/>
                                <a:pt x="289048" y="576649"/>
                              </a:cubicBezTo>
                              <a:cubicBezTo>
                                <a:pt x="290825" y="577703"/>
                                <a:pt x="291460" y="579518"/>
                                <a:pt x="291460" y="581410"/>
                              </a:cubicBezTo>
                              <a:cubicBezTo>
                                <a:pt x="291460" y="582781"/>
                                <a:pt x="291142" y="585803"/>
                                <a:pt x="287867" y="586907"/>
                              </a:cubicBezTo>
                              <a:cubicBezTo>
                                <a:pt x="286242" y="587504"/>
                                <a:pt x="282255" y="587504"/>
                                <a:pt x="279373" y="587504"/>
                              </a:cubicBezTo>
                              <a:moveTo>
                                <a:pt x="293682" y="614495"/>
                              </a:moveTo>
                              <a:lnTo>
                                <a:pt x="304994" y="614495"/>
                              </a:lnTo>
                              <a:lnTo>
                                <a:pt x="299306" y="605341"/>
                              </a:lnTo>
                              <a:cubicBezTo>
                                <a:pt x="294596" y="597813"/>
                                <a:pt x="292768" y="596124"/>
                                <a:pt x="288844" y="593915"/>
                              </a:cubicBezTo>
                              <a:lnTo>
                                <a:pt x="288844" y="593763"/>
                              </a:lnTo>
                              <a:cubicBezTo>
                                <a:pt x="290685" y="593572"/>
                                <a:pt x="292450" y="593052"/>
                                <a:pt x="294075" y="592328"/>
                              </a:cubicBezTo>
                              <a:cubicBezTo>
                                <a:pt x="298646" y="590437"/>
                                <a:pt x="301198" y="585930"/>
                                <a:pt x="301198" y="580839"/>
                              </a:cubicBezTo>
                              <a:cubicBezTo>
                                <a:pt x="301198" y="576255"/>
                                <a:pt x="298976" y="570898"/>
                                <a:pt x="293555" y="568866"/>
                              </a:cubicBezTo>
                              <a:cubicBezTo>
                                <a:pt x="292120" y="568422"/>
                                <a:pt x="289822" y="567698"/>
                                <a:pt x="282839" y="567698"/>
                              </a:cubicBezTo>
                              <a:lnTo>
                                <a:pt x="262970" y="567698"/>
                              </a:lnTo>
                              <a:lnTo>
                                <a:pt x="262970" y="614495"/>
                              </a:lnTo>
                              <a:lnTo>
                                <a:pt x="272378" y="614495"/>
                              </a:lnTo>
                              <a:lnTo>
                                <a:pt x="272378" y="594944"/>
                              </a:lnTo>
                              <a:lnTo>
                                <a:pt x="274270" y="594944"/>
                              </a:lnTo>
                              <a:cubicBezTo>
                                <a:pt x="280605" y="594944"/>
                                <a:pt x="281202" y="595858"/>
                                <a:pt x="286877" y="604313"/>
                              </a:cubicBezTo>
                              <a:lnTo>
                                <a:pt x="293682" y="614495"/>
                              </a:lnTo>
                              <a:lnTo>
                                <a:pt x="293682" y="614495"/>
                              </a:lnTo>
                              <a:close/>
                              <a:moveTo>
                                <a:pt x="228780" y="575595"/>
                              </a:moveTo>
                              <a:lnTo>
                                <a:pt x="228780" y="585993"/>
                              </a:lnTo>
                              <a:lnTo>
                                <a:pt x="252306" y="585993"/>
                              </a:lnTo>
                              <a:lnTo>
                                <a:pt x="252306" y="593903"/>
                              </a:lnTo>
                              <a:lnTo>
                                <a:pt x="228780" y="593903"/>
                              </a:lnTo>
                              <a:lnTo>
                                <a:pt x="228780" y="606586"/>
                              </a:lnTo>
                              <a:lnTo>
                                <a:pt x="254934" y="606586"/>
                              </a:lnTo>
                              <a:lnTo>
                                <a:pt x="254934" y="614482"/>
                              </a:lnTo>
                              <a:lnTo>
                                <a:pt x="219372" y="614482"/>
                              </a:lnTo>
                              <a:lnTo>
                                <a:pt x="219372" y="567699"/>
                              </a:lnTo>
                              <a:lnTo>
                                <a:pt x="254083" y="567699"/>
                              </a:lnTo>
                              <a:lnTo>
                                <a:pt x="254083" y="575595"/>
                              </a:lnTo>
                              <a:lnTo>
                                <a:pt x="228780" y="575595"/>
                              </a:lnTo>
                              <a:lnTo>
                                <a:pt x="228780" y="575595"/>
                              </a:lnTo>
                              <a:close/>
                              <a:moveTo>
                                <a:pt x="197675" y="614482"/>
                              </a:moveTo>
                              <a:lnTo>
                                <a:pt x="187544" y="614482"/>
                              </a:lnTo>
                              <a:lnTo>
                                <a:pt x="170874" y="567698"/>
                              </a:lnTo>
                              <a:lnTo>
                                <a:pt x="181132" y="567698"/>
                              </a:lnTo>
                              <a:lnTo>
                                <a:pt x="192838" y="602333"/>
                              </a:lnTo>
                              <a:lnTo>
                                <a:pt x="192978" y="602333"/>
                              </a:lnTo>
                              <a:lnTo>
                                <a:pt x="204417" y="567698"/>
                              </a:lnTo>
                              <a:lnTo>
                                <a:pt x="214408" y="567698"/>
                              </a:lnTo>
                              <a:lnTo>
                                <a:pt x="197675" y="614482"/>
                              </a:lnTo>
                              <a:lnTo>
                                <a:pt x="197675" y="614482"/>
                              </a:lnTo>
                              <a:close/>
                              <a:moveTo>
                                <a:pt x="148796" y="607170"/>
                              </a:moveTo>
                              <a:cubicBezTo>
                                <a:pt x="143096" y="607170"/>
                                <a:pt x="139757" y="604046"/>
                                <a:pt x="138208" y="601279"/>
                              </a:cubicBezTo>
                              <a:cubicBezTo>
                                <a:pt x="137090" y="599387"/>
                                <a:pt x="135834" y="596391"/>
                                <a:pt x="135834" y="591097"/>
                              </a:cubicBezTo>
                              <a:cubicBezTo>
                                <a:pt x="135834" y="584228"/>
                                <a:pt x="138068" y="575011"/>
                                <a:pt x="148796" y="575011"/>
                              </a:cubicBezTo>
                              <a:cubicBezTo>
                                <a:pt x="160286" y="575011"/>
                                <a:pt x="161670" y="585676"/>
                                <a:pt x="161670" y="590957"/>
                              </a:cubicBezTo>
                              <a:cubicBezTo>
                                <a:pt x="161670" y="604491"/>
                                <a:pt x="153735" y="607170"/>
                                <a:pt x="148796" y="607170"/>
                              </a:cubicBezTo>
                              <a:moveTo>
                                <a:pt x="171407" y="591160"/>
                              </a:moveTo>
                              <a:cubicBezTo>
                                <a:pt x="171407" y="577487"/>
                                <a:pt x="164006" y="566911"/>
                                <a:pt x="148720" y="566911"/>
                              </a:cubicBezTo>
                              <a:cubicBezTo>
                                <a:pt x="134208" y="566911"/>
                                <a:pt x="126108" y="576382"/>
                                <a:pt x="126108" y="591351"/>
                              </a:cubicBezTo>
                              <a:cubicBezTo>
                                <a:pt x="126108" y="602142"/>
                                <a:pt x="131276" y="615282"/>
                                <a:pt x="148834" y="615282"/>
                              </a:cubicBezTo>
                              <a:cubicBezTo>
                                <a:pt x="165250" y="615282"/>
                                <a:pt x="171407" y="603374"/>
                                <a:pt x="171407" y="591160"/>
                              </a:cubicBezTo>
                              <a:moveTo>
                                <a:pt x="87475" y="580242"/>
                              </a:moveTo>
                              <a:cubicBezTo>
                                <a:pt x="85456" y="583251"/>
                                <a:pt x="84923" y="586971"/>
                                <a:pt x="84923" y="590564"/>
                              </a:cubicBezTo>
                              <a:cubicBezTo>
                                <a:pt x="84923" y="597508"/>
                                <a:pt x="87348" y="607170"/>
                                <a:pt x="98330" y="607170"/>
                              </a:cubicBezTo>
                              <a:cubicBezTo>
                                <a:pt x="103814" y="607170"/>
                                <a:pt x="108194" y="604097"/>
                                <a:pt x="109363" y="603183"/>
                              </a:cubicBezTo>
                              <a:lnTo>
                                <a:pt x="109363" y="597292"/>
                              </a:lnTo>
                              <a:lnTo>
                                <a:pt x="98584" y="597292"/>
                              </a:lnTo>
                              <a:lnTo>
                                <a:pt x="98584" y="589396"/>
                              </a:lnTo>
                              <a:lnTo>
                                <a:pt x="118910" y="589396"/>
                              </a:lnTo>
                              <a:lnTo>
                                <a:pt x="118910" y="608020"/>
                              </a:lnTo>
                              <a:cubicBezTo>
                                <a:pt x="116168" y="610699"/>
                                <a:pt x="108398" y="615282"/>
                                <a:pt x="98914" y="615282"/>
                              </a:cubicBezTo>
                              <a:cubicBezTo>
                                <a:pt x="82054" y="615282"/>
                                <a:pt x="75185" y="603247"/>
                                <a:pt x="75185" y="590957"/>
                              </a:cubicBezTo>
                              <a:cubicBezTo>
                                <a:pt x="75185" y="579531"/>
                                <a:pt x="81470" y="566899"/>
                                <a:pt x="98381" y="566899"/>
                              </a:cubicBezTo>
                              <a:cubicBezTo>
                                <a:pt x="105973" y="566899"/>
                                <a:pt x="115787" y="569133"/>
                                <a:pt x="118326" y="580636"/>
                              </a:cubicBezTo>
                              <a:lnTo>
                                <a:pt x="108918" y="582400"/>
                              </a:lnTo>
                              <a:cubicBezTo>
                                <a:pt x="107077" y="575938"/>
                                <a:pt x="101263" y="575011"/>
                                <a:pt x="98457" y="575011"/>
                              </a:cubicBezTo>
                              <a:cubicBezTo>
                                <a:pt x="94470" y="575011"/>
                                <a:pt x="90217" y="576256"/>
                                <a:pt x="87475" y="580242"/>
                              </a:cubicBezTo>
                              <a:moveTo>
                                <a:pt x="1401438" y="279124"/>
                              </a:moveTo>
                              <a:cubicBezTo>
                                <a:pt x="1402123" y="282031"/>
                                <a:pt x="1402466" y="286183"/>
                                <a:pt x="1402466" y="291604"/>
                              </a:cubicBezTo>
                              <a:lnTo>
                                <a:pt x="1402466" y="335176"/>
                              </a:lnTo>
                              <a:lnTo>
                                <a:pt x="1383917" y="335176"/>
                              </a:lnTo>
                              <a:lnTo>
                                <a:pt x="1383917" y="299387"/>
                              </a:lnTo>
                              <a:cubicBezTo>
                                <a:pt x="1383917" y="291820"/>
                                <a:pt x="1383523" y="286919"/>
                                <a:pt x="1382711" y="284698"/>
                              </a:cubicBezTo>
                              <a:cubicBezTo>
                                <a:pt x="1381924" y="282476"/>
                                <a:pt x="1380642" y="280749"/>
                                <a:pt x="1378864" y="279518"/>
                              </a:cubicBezTo>
                              <a:cubicBezTo>
                                <a:pt x="1377074" y="278274"/>
                                <a:pt x="1374941" y="277664"/>
                                <a:pt x="1372427" y="277664"/>
                              </a:cubicBezTo>
                              <a:cubicBezTo>
                                <a:pt x="1369215" y="277664"/>
                                <a:pt x="1366333" y="278540"/>
                                <a:pt x="1363782" y="280305"/>
                              </a:cubicBezTo>
                              <a:cubicBezTo>
                                <a:pt x="1361230" y="282070"/>
                                <a:pt x="1359478" y="284406"/>
                                <a:pt x="1358525" y="287300"/>
                              </a:cubicBezTo>
                              <a:cubicBezTo>
                                <a:pt x="1357586" y="290220"/>
                                <a:pt x="1357103" y="295578"/>
                                <a:pt x="1357103" y="303411"/>
                              </a:cubicBezTo>
                              <a:lnTo>
                                <a:pt x="1357103" y="335176"/>
                              </a:lnTo>
                              <a:lnTo>
                                <a:pt x="1338555" y="335176"/>
                              </a:lnTo>
                              <a:lnTo>
                                <a:pt x="1338555" y="265057"/>
                              </a:lnTo>
                              <a:lnTo>
                                <a:pt x="1355783" y="265057"/>
                              </a:lnTo>
                              <a:lnTo>
                                <a:pt x="1355783" y="275354"/>
                              </a:lnTo>
                              <a:cubicBezTo>
                                <a:pt x="1361903" y="267431"/>
                                <a:pt x="1369609" y="263483"/>
                                <a:pt x="1378890" y="263483"/>
                              </a:cubicBezTo>
                              <a:cubicBezTo>
                                <a:pt x="1382990" y="263483"/>
                                <a:pt x="1386736" y="264207"/>
                                <a:pt x="1390126" y="265692"/>
                              </a:cubicBezTo>
                              <a:cubicBezTo>
                                <a:pt x="1393503" y="267165"/>
                                <a:pt x="1396080" y="269044"/>
                                <a:pt x="1397807" y="271329"/>
                              </a:cubicBezTo>
                              <a:cubicBezTo>
                                <a:pt x="1399533" y="273627"/>
                                <a:pt x="1400765" y="276217"/>
                                <a:pt x="1401438" y="279124"/>
                              </a:cubicBezTo>
                              <a:moveTo>
                                <a:pt x="1300162" y="316094"/>
                              </a:moveTo>
                              <a:cubicBezTo>
                                <a:pt x="1296887" y="319789"/>
                                <a:pt x="1292824" y="321629"/>
                                <a:pt x="1287987" y="321629"/>
                              </a:cubicBezTo>
                              <a:cubicBezTo>
                                <a:pt x="1283137" y="321629"/>
                                <a:pt x="1279074" y="319789"/>
                                <a:pt x="1275761" y="316094"/>
                              </a:cubicBezTo>
                              <a:cubicBezTo>
                                <a:pt x="1272460" y="312387"/>
                                <a:pt x="1270822" y="307067"/>
                                <a:pt x="1270822" y="300110"/>
                              </a:cubicBezTo>
                              <a:cubicBezTo>
                                <a:pt x="1270822" y="293153"/>
                                <a:pt x="1272460" y="287833"/>
                                <a:pt x="1275761" y="284139"/>
                              </a:cubicBezTo>
                              <a:cubicBezTo>
                                <a:pt x="1279074" y="280432"/>
                                <a:pt x="1283137" y="278591"/>
                                <a:pt x="1287987" y="278591"/>
                              </a:cubicBezTo>
                              <a:cubicBezTo>
                                <a:pt x="1292824" y="278591"/>
                                <a:pt x="1296887" y="280432"/>
                                <a:pt x="1300162" y="284139"/>
                              </a:cubicBezTo>
                              <a:cubicBezTo>
                                <a:pt x="1303438" y="287833"/>
                                <a:pt x="1305088" y="293115"/>
                                <a:pt x="1305088" y="299983"/>
                              </a:cubicBezTo>
                              <a:cubicBezTo>
                                <a:pt x="1305088" y="307017"/>
                                <a:pt x="1303438" y="312387"/>
                                <a:pt x="1300162" y="316094"/>
                              </a:cubicBezTo>
                              <a:moveTo>
                                <a:pt x="1287911" y="263470"/>
                              </a:moveTo>
                              <a:cubicBezTo>
                                <a:pt x="1281055" y="263470"/>
                                <a:pt x="1274834" y="264994"/>
                                <a:pt x="1269273" y="268028"/>
                              </a:cubicBezTo>
                              <a:cubicBezTo>
                                <a:pt x="1263700" y="271062"/>
                                <a:pt x="1259396" y="275468"/>
                                <a:pt x="1256349" y="281232"/>
                              </a:cubicBezTo>
                              <a:cubicBezTo>
                                <a:pt x="1253327" y="286995"/>
                                <a:pt x="1251803" y="292962"/>
                                <a:pt x="1251803" y="299133"/>
                              </a:cubicBezTo>
                              <a:cubicBezTo>
                                <a:pt x="1251803" y="307182"/>
                                <a:pt x="1253327" y="314012"/>
                                <a:pt x="1256349" y="319623"/>
                              </a:cubicBezTo>
                              <a:cubicBezTo>
                                <a:pt x="1259396" y="325235"/>
                                <a:pt x="1263826" y="329488"/>
                                <a:pt x="1269667" y="332395"/>
                              </a:cubicBezTo>
                              <a:cubicBezTo>
                                <a:pt x="1275507" y="335303"/>
                                <a:pt x="1281626" y="336750"/>
                                <a:pt x="1288050" y="336750"/>
                              </a:cubicBezTo>
                              <a:cubicBezTo>
                                <a:pt x="1298448" y="336750"/>
                                <a:pt x="1307043" y="333259"/>
                                <a:pt x="1313899" y="326289"/>
                              </a:cubicBezTo>
                              <a:cubicBezTo>
                                <a:pt x="1320742" y="319319"/>
                                <a:pt x="1324170" y="310521"/>
                                <a:pt x="1324170" y="299920"/>
                              </a:cubicBezTo>
                              <a:cubicBezTo>
                                <a:pt x="1324170" y="289395"/>
                                <a:pt x="1320768" y="280686"/>
                                <a:pt x="1314001" y="273805"/>
                              </a:cubicBezTo>
                              <a:cubicBezTo>
                                <a:pt x="1307221" y="266911"/>
                                <a:pt x="1298524" y="263470"/>
                                <a:pt x="1287911" y="263470"/>
                              </a:cubicBezTo>
                              <a:moveTo>
                                <a:pt x="1218540" y="265057"/>
                              </a:moveTo>
                              <a:lnTo>
                                <a:pt x="1237102" y="265057"/>
                              </a:lnTo>
                              <a:lnTo>
                                <a:pt x="1237102" y="335163"/>
                              </a:lnTo>
                              <a:lnTo>
                                <a:pt x="1218540" y="335163"/>
                              </a:lnTo>
                              <a:lnTo>
                                <a:pt x="1218540" y="265057"/>
                              </a:lnTo>
                              <a:close/>
                              <a:moveTo>
                                <a:pt x="1218540" y="238383"/>
                              </a:moveTo>
                              <a:lnTo>
                                <a:pt x="1237102" y="238383"/>
                              </a:lnTo>
                              <a:lnTo>
                                <a:pt x="1237102" y="255548"/>
                              </a:lnTo>
                              <a:lnTo>
                                <a:pt x="1218540" y="255548"/>
                              </a:lnTo>
                              <a:lnTo>
                                <a:pt x="1218540" y="238383"/>
                              </a:lnTo>
                              <a:close/>
                              <a:moveTo>
                                <a:pt x="1205590" y="319585"/>
                              </a:moveTo>
                              <a:lnTo>
                                <a:pt x="1207177" y="333982"/>
                              </a:lnTo>
                              <a:cubicBezTo>
                                <a:pt x="1202861" y="335823"/>
                                <a:pt x="1197973" y="336763"/>
                                <a:pt x="1192514" y="336763"/>
                              </a:cubicBezTo>
                              <a:cubicBezTo>
                                <a:pt x="1189175" y="336763"/>
                                <a:pt x="1186166" y="336191"/>
                                <a:pt x="1183474" y="335074"/>
                              </a:cubicBezTo>
                              <a:cubicBezTo>
                                <a:pt x="1180783" y="333957"/>
                                <a:pt x="1178827" y="332497"/>
                                <a:pt x="1177558" y="330720"/>
                              </a:cubicBezTo>
                              <a:cubicBezTo>
                                <a:pt x="1176314" y="328930"/>
                                <a:pt x="1175438" y="326517"/>
                                <a:pt x="1174955" y="323483"/>
                              </a:cubicBezTo>
                              <a:cubicBezTo>
                                <a:pt x="1174575" y="321337"/>
                                <a:pt x="1174359" y="316970"/>
                                <a:pt x="1174359" y="310406"/>
                              </a:cubicBezTo>
                              <a:lnTo>
                                <a:pt x="1174359" y="279848"/>
                              </a:lnTo>
                              <a:lnTo>
                                <a:pt x="1165840" y="279848"/>
                              </a:lnTo>
                              <a:lnTo>
                                <a:pt x="1165840" y="265057"/>
                              </a:lnTo>
                              <a:lnTo>
                                <a:pt x="1174359" y="265057"/>
                              </a:lnTo>
                              <a:lnTo>
                                <a:pt x="1174359" y="251130"/>
                              </a:lnTo>
                              <a:lnTo>
                                <a:pt x="1192983" y="240301"/>
                              </a:lnTo>
                              <a:lnTo>
                                <a:pt x="1192983" y="265057"/>
                              </a:lnTo>
                              <a:lnTo>
                                <a:pt x="1205654" y="265057"/>
                              </a:lnTo>
                              <a:lnTo>
                                <a:pt x="1205654" y="279848"/>
                              </a:lnTo>
                              <a:lnTo>
                                <a:pt x="1192983" y="279848"/>
                              </a:lnTo>
                              <a:lnTo>
                                <a:pt x="1192983" y="308109"/>
                              </a:lnTo>
                              <a:cubicBezTo>
                                <a:pt x="1192983" y="313822"/>
                                <a:pt x="1193098" y="317161"/>
                                <a:pt x="1193352" y="318100"/>
                              </a:cubicBezTo>
                              <a:cubicBezTo>
                                <a:pt x="1193580" y="319052"/>
                                <a:pt x="1194139" y="319827"/>
                                <a:pt x="1195002" y="320449"/>
                              </a:cubicBezTo>
                              <a:cubicBezTo>
                                <a:pt x="1195853" y="321071"/>
                                <a:pt x="1196894" y="321363"/>
                                <a:pt x="1198138" y="321363"/>
                              </a:cubicBezTo>
                              <a:cubicBezTo>
                                <a:pt x="1199852" y="321363"/>
                                <a:pt x="1202328" y="320779"/>
                                <a:pt x="1205590" y="319586"/>
                              </a:cubicBezTo>
                              <a:moveTo>
                                <a:pt x="1137007" y="305201"/>
                              </a:moveTo>
                              <a:cubicBezTo>
                                <a:pt x="1137007" y="309645"/>
                                <a:pt x="1136753" y="312654"/>
                                <a:pt x="1136271" y="314241"/>
                              </a:cubicBezTo>
                              <a:cubicBezTo>
                                <a:pt x="1135573" y="316665"/>
                                <a:pt x="1134100" y="318709"/>
                                <a:pt x="1131853" y="320385"/>
                              </a:cubicBezTo>
                              <a:cubicBezTo>
                                <a:pt x="1128818" y="322582"/>
                                <a:pt x="1125619" y="323686"/>
                                <a:pt x="1122280" y="323686"/>
                              </a:cubicBezTo>
                              <a:cubicBezTo>
                                <a:pt x="1119284" y="323686"/>
                                <a:pt x="1116821" y="322734"/>
                                <a:pt x="1114891" y="320842"/>
                              </a:cubicBezTo>
                              <a:cubicBezTo>
                                <a:pt x="1112948" y="318951"/>
                                <a:pt x="1111971" y="316703"/>
                                <a:pt x="1111971" y="314114"/>
                              </a:cubicBezTo>
                              <a:cubicBezTo>
                                <a:pt x="1111971" y="311473"/>
                                <a:pt x="1113190" y="309289"/>
                                <a:pt x="1115602" y="307575"/>
                              </a:cubicBezTo>
                              <a:cubicBezTo>
                                <a:pt x="1117189" y="306521"/>
                                <a:pt x="1120553" y="305442"/>
                                <a:pt x="1125708" y="304338"/>
                              </a:cubicBezTo>
                              <a:cubicBezTo>
                                <a:pt x="1130863" y="303233"/>
                                <a:pt x="1134620" y="302294"/>
                                <a:pt x="1137007" y="301494"/>
                              </a:cubicBezTo>
                              <a:lnTo>
                                <a:pt x="1137007" y="305201"/>
                              </a:lnTo>
                              <a:lnTo>
                                <a:pt x="1137007" y="305201"/>
                              </a:lnTo>
                              <a:close/>
                              <a:moveTo>
                                <a:pt x="1155023" y="312120"/>
                              </a:moveTo>
                              <a:lnTo>
                                <a:pt x="1155213" y="290474"/>
                              </a:lnTo>
                              <a:cubicBezTo>
                                <a:pt x="1155213" y="282425"/>
                                <a:pt x="1154388" y="276890"/>
                                <a:pt x="1152737" y="273868"/>
                              </a:cubicBezTo>
                              <a:cubicBezTo>
                                <a:pt x="1151100" y="270859"/>
                                <a:pt x="1148243" y="268371"/>
                                <a:pt x="1144193" y="266416"/>
                              </a:cubicBezTo>
                              <a:cubicBezTo>
                                <a:pt x="1140143" y="264448"/>
                                <a:pt x="1133986" y="263470"/>
                                <a:pt x="1125708" y="263470"/>
                              </a:cubicBezTo>
                              <a:cubicBezTo>
                                <a:pt x="1116592" y="263470"/>
                                <a:pt x="1109736" y="265108"/>
                                <a:pt x="1105115" y="268358"/>
                              </a:cubicBezTo>
                              <a:cubicBezTo>
                                <a:pt x="1100481" y="271608"/>
                                <a:pt x="1097231" y="276636"/>
                                <a:pt x="1095339" y="283403"/>
                              </a:cubicBezTo>
                              <a:lnTo>
                                <a:pt x="1112187" y="286437"/>
                              </a:lnTo>
                              <a:cubicBezTo>
                                <a:pt x="1113317" y="283187"/>
                                <a:pt x="1114815" y="280914"/>
                                <a:pt x="1116668" y="279606"/>
                              </a:cubicBezTo>
                              <a:cubicBezTo>
                                <a:pt x="1118509" y="278311"/>
                                <a:pt x="1121087" y="277664"/>
                                <a:pt x="1124387" y="277664"/>
                              </a:cubicBezTo>
                              <a:cubicBezTo>
                                <a:pt x="1129263" y="277664"/>
                                <a:pt x="1132602" y="278426"/>
                                <a:pt x="1134354" y="279949"/>
                              </a:cubicBezTo>
                              <a:cubicBezTo>
                                <a:pt x="1136118" y="281460"/>
                                <a:pt x="1137007" y="283999"/>
                                <a:pt x="1137007" y="287567"/>
                              </a:cubicBezTo>
                              <a:lnTo>
                                <a:pt x="1137007" y="289420"/>
                              </a:lnTo>
                              <a:cubicBezTo>
                                <a:pt x="1133655" y="290830"/>
                                <a:pt x="1127650" y="292340"/>
                                <a:pt x="1118979" y="293978"/>
                              </a:cubicBezTo>
                              <a:cubicBezTo>
                                <a:pt x="1112555" y="295210"/>
                                <a:pt x="1107629" y="296657"/>
                                <a:pt x="1104226" y="298295"/>
                              </a:cubicBezTo>
                              <a:cubicBezTo>
                                <a:pt x="1100811" y="299945"/>
                                <a:pt x="1098145" y="302332"/>
                                <a:pt x="1096253" y="305430"/>
                              </a:cubicBezTo>
                              <a:cubicBezTo>
                                <a:pt x="1094361" y="308527"/>
                                <a:pt x="1093435" y="312057"/>
                                <a:pt x="1093435" y="316031"/>
                              </a:cubicBezTo>
                              <a:cubicBezTo>
                                <a:pt x="1093435" y="322010"/>
                                <a:pt x="1095504" y="326962"/>
                                <a:pt x="1099656" y="330872"/>
                              </a:cubicBezTo>
                              <a:cubicBezTo>
                                <a:pt x="1103820" y="334795"/>
                                <a:pt x="1109508" y="336763"/>
                                <a:pt x="1116732" y="336763"/>
                              </a:cubicBezTo>
                              <a:cubicBezTo>
                                <a:pt x="1120820" y="336763"/>
                                <a:pt x="1124679" y="335976"/>
                                <a:pt x="1128285" y="334440"/>
                              </a:cubicBezTo>
                              <a:cubicBezTo>
                                <a:pt x="1131891" y="332903"/>
                                <a:pt x="1135280" y="330593"/>
                                <a:pt x="1138454" y="327520"/>
                              </a:cubicBezTo>
                              <a:cubicBezTo>
                                <a:pt x="1138581" y="327863"/>
                                <a:pt x="1138810" y="328587"/>
                                <a:pt x="1139102" y="329691"/>
                              </a:cubicBezTo>
                              <a:cubicBezTo>
                                <a:pt x="1139812" y="332104"/>
                                <a:pt x="1140409" y="333944"/>
                                <a:pt x="1140892" y="335176"/>
                              </a:cubicBezTo>
                              <a:lnTo>
                                <a:pt x="1159237" y="335176"/>
                              </a:lnTo>
                              <a:cubicBezTo>
                                <a:pt x="1157612" y="331824"/>
                                <a:pt x="1156508" y="328688"/>
                                <a:pt x="1155911" y="325756"/>
                              </a:cubicBezTo>
                              <a:cubicBezTo>
                                <a:pt x="1155327" y="322836"/>
                                <a:pt x="1155022" y="318291"/>
                                <a:pt x="1155022" y="312120"/>
                              </a:cubicBezTo>
                              <a:moveTo>
                                <a:pt x="1066951" y="308299"/>
                              </a:moveTo>
                              <a:lnTo>
                                <a:pt x="1085170" y="311409"/>
                              </a:lnTo>
                              <a:cubicBezTo>
                                <a:pt x="1083278" y="319763"/>
                                <a:pt x="1079660" y="326086"/>
                                <a:pt x="1074277" y="330352"/>
                              </a:cubicBezTo>
                              <a:cubicBezTo>
                                <a:pt x="1068919" y="334617"/>
                                <a:pt x="1061708" y="336763"/>
                                <a:pt x="1052694" y="336763"/>
                              </a:cubicBezTo>
                              <a:cubicBezTo>
                                <a:pt x="1042436" y="336763"/>
                                <a:pt x="1034259" y="333525"/>
                                <a:pt x="1028178" y="327051"/>
                              </a:cubicBezTo>
                              <a:cubicBezTo>
                                <a:pt x="1022058" y="320576"/>
                                <a:pt x="1019012" y="311625"/>
                                <a:pt x="1019012" y="300186"/>
                              </a:cubicBezTo>
                              <a:cubicBezTo>
                                <a:pt x="1019012" y="288608"/>
                                <a:pt x="1022084" y="279594"/>
                                <a:pt x="1028191" y="273145"/>
                              </a:cubicBezTo>
                              <a:cubicBezTo>
                                <a:pt x="1034310" y="266695"/>
                                <a:pt x="1042601" y="263470"/>
                                <a:pt x="1053024" y="263470"/>
                              </a:cubicBezTo>
                              <a:cubicBezTo>
                                <a:pt x="1061556" y="263470"/>
                                <a:pt x="1068348" y="265311"/>
                                <a:pt x="1073388" y="268980"/>
                              </a:cubicBezTo>
                              <a:cubicBezTo>
                                <a:pt x="1078416" y="272662"/>
                                <a:pt x="1082047" y="278261"/>
                                <a:pt x="1084243" y="285789"/>
                              </a:cubicBezTo>
                              <a:lnTo>
                                <a:pt x="1065961" y="289090"/>
                              </a:lnTo>
                              <a:cubicBezTo>
                                <a:pt x="1065339" y="285434"/>
                                <a:pt x="1063942" y="282679"/>
                                <a:pt x="1061771" y="280838"/>
                              </a:cubicBezTo>
                              <a:cubicBezTo>
                                <a:pt x="1059600" y="278985"/>
                                <a:pt x="1056769" y="278071"/>
                                <a:pt x="1053291" y="278071"/>
                              </a:cubicBezTo>
                              <a:cubicBezTo>
                                <a:pt x="1048669" y="278071"/>
                                <a:pt x="1044975" y="279657"/>
                                <a:pt x="1042232" y="282844"/>
                              </a:cubicBezTo>
                              <a:cubicBezTo>
                                <a:pt x="1039477" y="286043"/>
                                <a:pt x="1038094" y="291376"/>
                                <a:pt x="1038094" y="298866"/>
                              </a:cubicBezTo>
                              <a:cubicBezTo>
                                <a:pt x="1038094" y="307182"/>
                                <a:pt x="1039490" y="313060"/>
                                <a:pt x="1042296" y="316488"/>
                              </a:cubicBezTo>
                              <a:cubicBezTo>
                                <a:pt x="1045077" y="319916"/>
                                <a:pt x="1048847" y="321630"/>
                                <a:pt x="1053545" y="321630"/>
                              </a:cubicBezTo>
                              <a:cubicBezTo>
                                <a:pt x="1057074" y="321630"/>
                                <a:pt x="1059956" y="320639"/>
                                <a:pt x="1062203" y="318633"/>
                              </a:cubicBezTo>
                              <a:cubicBezTo>
                                <a:pt x="1064438" y="316627"/>
                                <a:pt x="1066025" y="313187"/>
                                <a:pt x="1066951" y="308299"/>
                              </a:cubicBezTo>
                              <a:moveTo>
                                <a:pt x="985355" y="265057"/>
                              </a:moveTo>
                              <a:lnTo>
                                <a:pt x="1003903" y="265057"/>
                              </a:lnTo>
                              <a:lnTo>
                                <a:pt x="1003903" y="335176"/>
                              </a:lnTo>
                              <a:lnTo>
                                <a:pt x="986675" y="335176"/>
                              </a:lnTo>
                              <a:lnTo>
                                <a:pt x="986675" y="324676"/>
                              </a:lnTo>
                              <a:cubicBezTo>
                                <a:pt x="984110" y="328409"/>
                                <a:pt x="980771" y="331367"/>
                                <a:pt x="976594" y="333513"/>
                              </a:cubicBezTo>
                              <a:cubicBezTo>
                                <a:pt x="972443" y="335671"/>
                                <a:pt x="968050" y="336750"/>
                                <a:pt x="963429" y="336750"/>
                              </a:cubicBezTo>
                              <a:cubicBezTo>
                                <a:pt x="958719" y="336750"/>
                                <a:pt x="954491" y="335722"/>
                                <a:pt x="950746" y="333652"/>
                              </a:cubicBezTo>
                              <a:cubicBezTo>
                                <a:pt x="947013" y="331583"/>
                                <a:pt x="944309" y="328676"/>
                                <a:pt x="942633" y="324930"/>
                              </a:cubicBezTo>
                              <a:cubicBezTo>
                                <a:pt x="940957" y="321198"/>
                                <a:pt x="940119" y="316018"/>
                                <a:pt x="940119" y="309416"/>
                              </a:cubicBezTo>
                              <a:lnTo>
                                <a:pt x="940119" y="265057"/>
                              </a:lnTo>
                              <a:lnTo>
                                <a:pt x="958668" y="265057"/>
                              </a:lnTo>
                              <a:lnTo>
                                <a:pt x="958668" y="297279"/>
                              </a:lnTo>
                              <a:cubicBezTo>
                                <a:pt x="958668" y="307131"/>
                                <a:pt x="959023" y="313174"/>
                                <a:pt x="959696" y="315396"/>
                              </a:cubicBezTo>
                              <a:cubicBezTo>
                                <a:pt x="960395" y="317618"/>
                                <a:pt x="961626" y="319382"/>
                                <a:pt x="963429" y="320677"/>
                              </a:cubicBezTo>
                              <a:cubicBezTo>
                                <a:pt x="965232" y="321985"/>
                                <a:pt x="967530" y="322632"/>
                                <a:pt x="970310" y="322632"/>
                              </a:cubicBezTo>
                              <a:cubicBezTo>
                                <a:pt x="973459" y="322632"/>
                                <a:pt x="976315" y="321756"/>
                                <a:pt x="978816" y="320017"/>
                              </a:cubicBezTo>
                              <a:cubicBezTo>
                                <a:pt x="981317" y="318278"/>
                                <a:pt x="983044" y="316132"/>
                                <a:pt x="983971" y="313542"/>
                              </a:cubicBezTo>
                              <a:cubicBezTo>
                                <a:pt x="984885" y="310978"/>
                                <a:pt x="985355" y="304668"/>
                                <a:pt x="985355" y="294638"/>
                              </a:cubicBezTo>
                              <a:lnTo>
                                <a:pt x="985355" y="265057"/>
                              </a:lnTo>
                              <a:close/>
                              <a:moveTo>
                                <a:pt x="899264" y="316653"/>
                              </a:moveTo>
                              <a:cubicBezTo>
                                <a:pt x="896267" y="320284"/>
                                <a:pt x="892636" y="322099"/>
                                <a:pt x="888358" y="322099"/>
                              </a:cubicBezTo>
                              <a:cubicBezTo>
                                <a:pt x="883000" y="322099"/>
                                <a:pt x="878811" y="319674"/>
                                <a:pt x="875827" y="314837"/>
                              </a:cubicBezTo>
                              <a:cubicBezTo>
                                <a:pt x="873745" y="311486"/>
                                <a:pt x="872729" y="306077"/>
                                <a:pt x="872729" y="298599"/>
                              </a:cubicBezTo>
                              <a:cubicBezTo>
                                <a:pt x="872729" y="291642"/>
                                <a:pt x="874202" y="286411"/>
                                <a:pt x="877173" y="282907"/>
                              </a:cubicBezTo>
                              <a:cubicBezTo>
                                <a:pt x="880156" y="279416"/>
                                <a:pt x="883838" y="277664"/>
                                <a:pt x="888244" y="277664"/>
                              </a:cubicBezTo>
                              <a:cubicBezTo>
                                <a:pt x="892776" y="277664"/>
                                <a:pt x="896483" y="279441"/>
                                <a:pt x="899391" y="282984"/>
                              </a:cubicBezTo>
                              <a:cubicBezTo>
                                <a:pt x="902298" y="286526"/>
                                <a:pt x="903745" y="292328"/>
                                <a:pt x="903745" y="300377"/>
                              </a:cubicBezTo>
                              <a:cubicBezTo>
                                <a:pt x="903745" y="307601"/>
                                <a:pt x="902260" y="313022"/>
                                <a:pt x="899264" y="316653"/>
                              </a:cubicBezTo>
                              <a:moveTo>
                                <a:pt x="903682" y="273246"/>
                              </a:moveTo>
                              <a:cubicBezTo>
                                <a:pt x="897969" y="266720"/>
                                <a:pt x="891176" y="263470"/>
                                <a:pt x="883356" y="263470"/>
                              </a:cubicBezTo>
                              <a:cubicBezTo>
                                <a:pt x="874811" y="263470"/>
                                <a:pt x="867740" y="266568"/>
                                <a:pt x="862153" y="272751"/>
                              </a:cubicBezTo>
                              <a:cubicBezTo>
                                <a:pt x="856567" y="278934"/>
                                <a:pt x="853774" y="287973"/>
                                <a:pt x="853774" y="299844"/>
                              </a:cubicBezTo>
                              <a:cubicBezTo>
                                <a:pt x="853774" y="311473"/>
                                <a:pt x="856643" y="320525"/>
                                <a:pt x="862395" y="327013"/>
                              </a:cubicBezTo>
                              <a:cubicBezTo>
                                <a:pt x="868121" y="333513"/>
                                <a:pt x="875027" y="336763"/>
                                <a:pt x="883089" y="336763"/>
                              </a:cubicBezTo>
                              <a:cubicBezTo>
                                <a:pt x="887037" y="336763"/>
                                <a:pt x="890986" y="335785"/>
                                <a:pt x="894871" y="333817"/>
                              </a:cubicBezTo>
                              <a:cubicBezTo>
                                <a:pt x="898756" y="331862"/>
                                <a:pt x="902146" y="328879"/>
                                <a:pt x="905002" y="324867"/>
                              </a:cubicBezTo>
                              <a:lnTo>
                                <a:pt x="905002" y="335176"/>
                              </a:lnTo>
                              <a:lnTo>
                                <a:pt x="922230" y="335176"/>
                              </a:lnTo>
                              <a:lnTo>
                                <a:pt x="922230" y="238384"/>
                              </a:lnTo>
                              <a:lnTo>
                                <a:pt x="903682" y="238384"/>
                              </a:lnTo>
                              <a:lnTo>
                                <a:pt x="903682" y="273246"/>
                              </a:lnTo>
                              <a:lnTo>
                                <a:pt x="903682" y="273246"/>
                              </a:lnTo>
                              <a:close/>
                              <a:moveTo>
                                <a:pt x="787413" y="318862"/>
                              </a:moveTo>
                              <a:lnTo>
                                <a:pt x="841485" y="318862"/>
                              </a:lnTo>
                              <a:lnTo>
                                <a:pt x="841485" y="335176"/>
                              </a:lnTo>
                              <a:lnTo>
                                <a:pt x="767886" y="335176"/>
                              </a:lnTo>
                              <a:lnTo>
                                <a:pt x="767886" y="238383"/>
                              </a:lnTo>
                              <a:lnTo>
                                <a:pt x="839644" y="238383"/>
                              </a:lnTo>
                              <a:lnTo>
                                <a:pt x="839644" y="254761"/>
                              </a:lnTo>
                              <a:lnTo>
                                <a:pt x="787413" y="254761"/>
                              </a:lnTo>
                              <a:lnTo>
                                <a:pt x="787413" y="276217"/>
                              </a:lnTo>
                              <a:lnTo>
                                <a:pt x="836013" y="276217"/>
                              </a:lnTo>
                              <a:lnTo>
                                <a:pt x="836013" y="292518"/>
                              </a:lnTo>
                              <a:lnTo>
                                <a:pt x="787413" y="292518"/>
                              </a:lnTo>
                              <a:lnTo>
                                <a:pt x="787413" y="318862"/>
                              </a:lnTo>
                              <a:close/>
                              <a:moveTo>
                                <a:pt x="1600789" y="96343"/>
                              </a:moveTo>
                              <a:lnTo>
                                <a:pt x="1600789" y="102818"/>
                              </a:lnTo>
                              <a:lnTo>
                                <a:pt x="1614449" y="102818"/>
                              </a:lnTo>
                              <a:lnTo>
                                <a:pt x="1614449" y="112061"/>
                              </a:lnTo>
                              <a:lnTo>
                                <a:pt x="1600789" y="112061"/>
                              </a:lnTo>
                              <a:lnTo>
                                <a:pt x="1600789" y="172924"/>
                              </a:lnTo>
                              <a:lnTo>
                                <a:pt x="1588969" y="172924"/>
                              </a:lnTo>
                              <a:lnTo>
                                <a:pt x="1588969" y="112061"/>
                              </a:lnTo>
                              <a:lnTo>
                                <a:pt x="1578469" y="112061"/>
                              </a:lnTo>
                              <a:lnTo>
                                <a:pt x="1578469" y="102818"/>
                              </a:lnTo>
                              <a:lnTo>
                                <a:pt x="1588969" y="102818"/>
                              </a:lnTo>
                              <a:lnTo>
                                <a:pt x="1588969" y="95353"/>
                              </a:lnTo>
                              <a:cubicBezTo>
                                <a:pt x="1588969" y="90643"/>
                                <a:pt x="1589388" y="87139"/>
                                <a:pt x="1590226" y="84854"/>
                              </a:cubicBezTo>
                              <a:cubicBezTo>
                                <a:pt x="1591368" y="81769"/>
                                <a:pt x="1593387" y="79280"/>
                                <a:pt x="1596256" y="77363"/>
                              </a:cubicBezTo>
                              <a:cubicBezTo>
                                <a:pt x="1599138" y="75446"/>
                                <a:pt x="1603188" y="74481"/>
                                <a:pt x="1608381" y="74481"/>
                              </a:cubicBezTo>
                              <a:cubicBezTo>
                                <a:pt x="1611732" y="74481"/>
                                <a:pt x="1615427" y="74888"/>
                                <a:pt x="1619477" y="75675"/>
                              </a:cubicBezTo>
                              <a:lnTo>
                                <a:pt x="1617687" y="86034"/>
                              </a:lnTo>
                              <a:cubicBezTo>
                                <a:pt x="1615224" y="85603"/>
                                <a:pt x="1612888" y="85387"/>
                                <a:pt x="1610691" y="85387"/>
                              </a:cubicBezTo>
                              <a:cubicBezTo>
                                <a:pt x="1607073" y="85387"/>
                                <a:pt x="1604534" y="86149"/>
                                <a:pt x="1603036" y="87698"/>
                              </a:cubicBezTo>
                              <a:cubicBezTo>
                                <a:pt x="1601538" y="89234"/>
                                <a:pt x="1600789" y="92116"/>
                                <a:pt x="1600789" y="96343"/>
                              </a:cubicBezTo>
                              <a:moveTo>
                                <a:pt x="1554106" y="157994"/>
                              </a:moveTo>
                              <a:cubicBezTo>
                                <a:pt x="1550195" y="162488"/>
                                <a:pt x="1545282" y="164735"/>
                                <a:pt x="1539391" y="164735"/>
                              </a:cubicBezTo>
                              <a:cubicBezTo>
                                <a:pt x="1533449" y="164735"/>
                                <a:pt x="1528523" y="162501"/>
                                <a:pt x="1524601" y="158045"/>
                              </a:cubicBezTo>
                              <a:cubicBezTo>
                                <a:pt x="1520677" y="153563"/>
                                <a:pt x="1518735" y="146847"/>
                                <a:pt x="1518735" y="137871"/>
                              </a:cubicBezTo>
                              <a:cubicBezTo>
                                <a:pt x="1518735" y="128895"/>
                                <a:pt x="1520678" y="122179"/>
                                <a:pt x="1524601" y="117736"/>
                              </a:cubicBezTo>
                              <a:cubicBezTo>
                                <a:pt x="1528523" y="113280"/>
                                <a:pt x="1533449" y="111058"/>
                                <a:pt x="1539391" y="111058"/>
                              </a:cubicBezTo>
                              <a:cubicBezTo>
                                <a:pt x="1545244" y="111058"/>
                                <a:pt x="1550145" y="113292"/>
                                <a:pt x="1554068" y="117761"/>
                              </a:cubicBezTo>
                              <a:cubicBezTo>
                                <a:pt x="1558016" y="122230"/>
                                <a:pt x="1559997" y="128794"/>
                                <a:pt x="1559997" y="137465"/>
                              </a:cubicBezTo>
                              <a:cubicBezTo>
                                <a:pt x="1559997" y="146669"/>
                                <a:pt x="1558029" y="153512"/>
                                <a:pt x="1554106" y="157994"/>
                              </a:cubicBezTo>
                              <a:moveTo>
                                <a:pt x="1539391" y="101219"/>
                              </a:moveTo>
                              <a:cubicBezTo>
                                <a:pt x="1530720" y="101219"/>
                                <a:pt x="1523369" y="103821"/>
                                <a:pt x="1517338" y="109014"/>
                              </a:cubicBezTo>
                              <a:cubicBezTo>
                                <a:pt x="1510127" y="115273"/>
                                <a:pt x="1506521" y="124883"/>
                                <a:pt x="1506521" y="137871"/>
                              </a:cubicBezTo>
                              <a:cubicBezTo>
                                <a:pt x="1506521" y="149704"/>
                                <a:pt x="1509530" y="158768"/>
                                <a:pt x="1515586" y="165066"/>
                              </a:cubicBezTo>
                              <a:cubicBezTo>
                                <a:pt x="1521630" y="171363"/>
                                <a:pt x="1529565" y="174511"/>
                                <a:pt x="1539391" y="174511"/>
                              </a:cubicBezTo>
                              <a:cubicBezTo>
                                <a:pt x="1545511" y="174511"/>
                                <a:pt x="1551147" y="173077"/>
                                <a:pt x="1556328" y="170207"/>
                              </a:cubicBezTo>
                              <a:cubicBezTo>
                                <a:pt x="1561495" y="167351"/>
                                <a:pt x="1565430" y="163339"/>
                                <a:pt x="1568135" y="158172"/>
                              </a:cubicBezTo>
                              <a:cubicBezTo>
                                <a:pt x="1570852" y="153005"/>
                                <a:pt x="1572210" y="145908"/>
                                <a:pt x="1572210" y="136881"/>
                              </a:cubicBezTo>
                              <a:cubicBezTo>
                                <a:pt x="1572210" y="125747"/>
                                <a:pt x="1569138" y="117012"/>
                                <a:pt x="1563018" y="110702"/>
                              </a:cubicBezTo>
                              <a:cubicBezTo>
                                <a:pt x="1556899" y="104380"/>
                                <a:pt x="1549027" y="101219"/>
                                <a:pt x="1539391" y="101219"/>
                              </a:cubicBezTo>
                              <a:moveTo>
                                <a:pt x="1461756" y="162298"/>
                              </a:moveTo>
                              <a:lnTo>
                                <a:pt x="1463457" y="172784"/>
                              </a:lnTo>
                              <a:cubicBezTo>
                                <a:pt x="1460118" y="173495"/>
                                <a:pt x="1457134" y="173851"/>
                                <a:pt x="1454481" y="173851"/>
                              </a:cubicBezTo>
                              <a:cubicBezTo>
                                <a:pt x="1450177" y="173851"/>
                                <a:pt x="1446838" y="173165"/>
                                <a:pt x="1444451" y="171807"/>
                              </a:cubicBezTo>
                              <a:cubicBezTo>
                                <a:pt x="1442077" y="170436"/>
                                <a:pt x="1440401" y="168646"/>
                                <a:pt x="1439436" y="166424"/>
                              </a:cubicBezTo>
                              <a:cubicBezTo>
                                <a:pt x="1438459" y="164202"/>
                                <a:pt x="1437976" y="159517"/>
                                <a:pt x="1437976" y="152382"/>
                              </a:cubicBezTo>
                              <a:lnTo>
                                <a:pt x="1437976" y="112061"/>
                              </a:lnTo>
                              <a:lnTo>
                                <a:pt x="1429267" y="112061"/>
                              </a:lnTo>
                              <a:lnTo>
                                <a:pt x="1429267" y="102818"/>
                              </a:lnTo>
                              <a:lnTo>
                                <a:pt x="1437976" y="102818"/>
                              </a:lnTo>
                              <a:lnTo>
                                <a:pt x="1437976" y="85450"/>
                              </a:lnTo>
                              <a:lnTo>
                                <a:pt x="1449796" y="78315"/>
                              </a:lnTo>
                              <a:lnTo>
                                <a:pt x="1449796" y="102818"/>
                              </a:lnTo>
                              <a:lnTo>
                                <a:pt x="1461756" y="102818"/>
                              </a:lnTo>
                              <a:lnTo>
                                <a:pt x="1461756" y="112061"/>
                              </a:lnTo>
                              <a:lnTo>
                                <a:pt x="1449796" y="112061"/>
                              </a:lnTo>
                              <a:lnTo>
                                <a:pt x="1449796" y="153055"/>
                              </a:lnTo>
                              <a:cubicBezTo>
                                <a:pt x="1449796" y="156445"/>
                                <a:pt x="1450012" y="158616"/>
                                <a:pt x="1450431" y="159594"/>
                              </a:cubicBezTo>
                              <a:cubicBezTo>
                                <a:pt x="1450837" y="160558"/>
                                <a:pt x="1451535" y="161320"/>
                                <a:pt x="1452475" y="161892"/>
                              </a:cubicBezTo>
                              <a:cubicBezTo>
                                <a:pt x="1453414" y="162475"/>
                                <a:pt x="1454773" y="162755"/>
                                <a:pt x="1456538" y="162755"/>
                              </a:cubicBezTo>
                              <a:cubicBezTo>
                                <a:pt x="1457845" y="162755"/>
                                <a:pt x="1459585" y="162602"/>
                                <a:pt x="1461756" y="162298"/>
                              </a:cubicBezTo>
                              <a:moveTo>
                                <a:pt x="1416914" y="118256"/>
                              </a:moveTo>
                              <a:cubicBezTo>
                                <a:pt x="1417371" y="120465"/>
                                <a:pt x="1417574" y="124312"/>
                                <a:pt x="1417574" y="129809"/>
                              </a:cubicBezTo>
                              <a:lnTo>
                                <a:pt x="1417574" y="172924"/>
                              </a:lnTo>
                              <a:lnTo>
                                <a:pt x="1405703" y="172924"/>
                              </a:lnTo>
                              <a:lnTo>
                                <a:pt x="1405703" y="130279"/>
                              </a:lnTo>
                              <a:cubicBezTo>
                                <a:pt x="1405703" y="125429"/>
                                <a:pt x="1405234" y="121811"/>
                                <a:pt x="1404307" y="119412"/>
                              </a:cubicBezTo>
                              <a:cubicBezTo>
                                <a:pt x="1403380" y="117025"/>
                                <a:pt x="1401755" y="115108"/>
                                <a:pt x="1399393" y="113673"/>
                              </a:cubicBezTo>
                              <a:cubicBezTo>
                                <a:pt x="1397045" y="112239"/>
                                <a:pt x="1394290" y="111528"/>
                                <a:pt x="1391103" y="111528"/>
                              </a:cubicBezTo>
                              <a:cubicBezTo>
                                <a:pt x="1386037" y="111528"/>
                                <a:pt x="1381683" y="113127"/>
                                <a:pt x="1378001" y="116339"/>
                              </a:cubicBezTo>
                              <a:cubicBezTo>
                                <a:pt x="1374319" y="119564"/>
                                <a:pt x="1372491" y="125658"/>
                                <a:pt x="1372491" y="134634"/>
                              </a:cubicBezTo>
                              <a:lnTo>
                                <a:pt x="1372491" y="172924"/>
                              </a:lnTo>
                              <a:lnTo>
                                <a:pt x="1360608" y="172924"/>
                              </a:lnTo>
                              <a:lnTo>
                                <a:pt x="1360608" y="102818"/>
                              </a:lnTo>
                              <a:lnTo>
                                <a:pt x="1371310" y="102818"/>
                              </a:lnTo>
                              <a:lnTo>
                                <a:pt x="1371310" y="112772"/>
                              </a:lnTo>
                              <a:cubicBezTo>
                                <a:pt x="1376452" y="105078"/>
                                <a:pt x="1383892" y="101231"/>
                                <a:pt x="1393617" y="101231"/>
                              </a:cubicBezTo>
                              <a:cubicBezTo>
                                <a:pt x="1397845" y="101231"/>
                                <a:pt x="1401730" y="101980"/>
                                <a:pt x="1405259" y="103504"/>
                              </a:cubicBezTo>
                              <a:cubicBezTo>
                                <a:pt x="1408814" y="105027"/>
                                <a:pt x="1411467" y="107008"/>
                                <a:pt x="1413220" y="109471"/>
                              </a:cubicBezTo>
                              <a:cubicBezTo>
                                <a:pt x="1414984" y="111946"/>
                                <a:pt x="1416216" y="114879"/>
                                <a:pt x="1416914" y="118256"/>
                              </a:cubicBezTo>
                              <a:moveTo>
                                <a:pt x="1300556" y="116479"/>
                              </a:moveTo>
                              <a:cubicBezTo>
                                <a:pt x="1304276" y="112823"/>
                                <a:pt x="1308872" y="110994"/>
                                <a:pt x="1314331" y="110994"/>
                              </a:cubicBezTo>
                              <a:cubicBezTo>
                                <a:pt x="1320349" y="110994"/>
                                <a:pt x="1325262" y="113292"/>
                                <a:pt x="1329058" y="117863"/>
                              </a:cubicBezTo>
                              <a:cubicBezTo>
                                <a:pt x="1331508" y="120808"/>
                                <a:pt x="1333006" y="125226"/>
                                <a:pt x="1333539" y="131130"/>
                              </a:cubicBezTo>
                              <a:lnTo>
                                <a:pt x="1294385" y="131130"/>
                              </a:lnTo>
                              <a:cubicBezTo>
                                <a:pt x="1294792" y="125010"/>
                                <a:pt x="1296836" y="120123"/>
                                <a:pt x="1300556" y="116479"/>
                              </a:cubicBezTo>
                              <a:moveTo>
                                <a:pt x="1333400" y="150351"/>
                              </a:moveTo>
                              <a:cubicBezTo>
                                <a:pt x="1331597" y="155366"/>
                                <a:pt x="1329160" y="159022"/>
                                <a:pt x="1326087" y="161308"/>
                              </a:cubicBezTo>
                              <a:cubicBezTo>
                                <a:pt x="1323002" y="163593"/>
                                <a:pt x="1319270" y="164735"/>
                                <a:pt x="1314927" y="164735"/>
                              </a:cubicBezTo>
                              <a:cubicBezTo>
                                <a:pt x="1309062" y="164735"/>
                                <a:pt x="1304187" y="162691"/>
                                <a:pt x="1300264" y="158603"/>
                              </a:cubicBezTo>
                              <a:cubicBezTo>
                                <a:pt x="1296353" y="154503"/>
                                <a:pt x="1294170" y="148599"/>
                                <a:pt x="1293725" y="140906"/>
                              </a:cubicBezTo>
                              <a:lnTo>
                                <a:pt x="1346020" y="140906"/>
                              </a:lnTo>
                              <a:cubicBezTo>
                                <a:pt x="1346058" y="139496"/>
                                <a:pt x="1346070" y="138443"/>
                                <a:pt x="1346070" y="137732"/>
                              </a:cubicBezTo>
                              <a:cubicBezTo>
                                <a:pt x="1346070" y="126166"/>
                                <a:pt x="1343112" y="117177"/>
                                <a:pt x="1337171" y="110804"/>
                              </a:cubicBezTo>
                              <a:cubicBezTo>
                                <a:pt x="1331229" y="104418"/>
                                <a:pt x="1323573" y="101231"/>
                                <a:pt x="1314191" y="101231"/>
                              </a:cubicBezTo>
                              <a:cubicBezTo>
                                <a:pt x="1304517" y="101231"/>
                                <a:pt x="1296633" y="104481"/>
                                <a:pt x="1290564" y="110994"/>
                              </a:cubicBezTo>
                              <a:cubicBezTo>
                                <a:pt x="1284483" y="117507"/>
                                <a:pt x="1281448" y="126661"/>
                                <a:pt x="1281448" y="138455"/>
                              </a:cubicBezTo>
                              <a:cubicBezTo>
                                <a:pt x="1281448" y="149869"/>
                                <a:pt x="1284457" y="158718"/>
                                <a:pt x="1290462" y="165027"/>
                              </a:cubicBezTo>
                              <a:cubicBezTo>
                                <a:pt x="1296467" y="171350"/>
                                <a:pt x="1304606" y="174511"/>
                                <a:pt x="1314864" y="174511"/>
                              </a:cubicBezTo>
                              <a:cubicBezTo>
                                <a:pt x="1323002" y="174511"/>
                                <a:pt x="1329693" y="172531"/>
                                <a:pt x="1334924" y="168557"/>
                              </a:cubicBezTo>
                              <a:cubicBezTo>
                                <a:pt x="1340167" y="164608"/>
                                <a:pt x="1343747" y="159035"/>
                                <a:pt x="1345690" y="151862"/>
                              </a:cubicBezTo>
                              <a:lnTo>
                                <a:pt x="1333400" y="150351"/>
                              </a:lnTo>
                              <a:lnTo>
                                <a:pt x="1333400" y="150351"/>
                              </a:lnTo>
                              <a:close/>
                              <a:moveTo>
                                <a:pt x="1250623" y="113445"/>
                              </a:moveTo>
                              <a:cubicBezTo>
                                <a:pt x="1248592" y="112162"/>
                                <a:pt x="1246218" y="111528"/>
                                <a:pt x="1243488" y="111528"/>
                              </a:cubicBezTo>
                              <a:cubicBezTo>
                                <a:pt x="1238562" y="111528"/>
                                <a:pt x="1234461" y="113165"/>
                                <a:pt x="1231211" y="116441"/>
                              </a:cubicBezTo>
                              <a:cubicBezTo>
                                <a:pt x="1227948" y="119716"/>
                                <a:pt x="1226323" y="124972"/>
                                <a:pt x="1226323" y="132196"/>
                              </a:cubicBezTo>
                              <a:lnTo>
                                <a:pt x="1226323" y="172924"/>
                              </a:lnTo>
                              <a:lnTo>
                                <a:pt x="1214440" y="172924"/>
                              </a:lnTo>
                              <a:lnTo>
                                <a:pt x="1214440" y="127372"/>
                              </a:lnTo>
                              <a:cubicBezTo>
                                <a:pt x="1214440" y="122090"/>
                                <a:pt x="1213475" y="118129"/>
                                <a:pt x="1211532" y="115476"/>
                              </a:cubicBezTo>
                              <a:cubicBezTo>
                                <a:pt x="1209603" y="112848"/>
                                <a:pt x="1206429" y="111528"/>
                                <a:pt x="1202023" y="111528"/>
                              </a:cubicBezTo>
                              <a:cubicBezTo>
                                <a:pt x="1198684" y="111528"/>
                                <a:pt x="1195599" y="112404"/>
                                <a:pt x="1192755" y="114168"/>
                              </a:cubicBezTo>
                              <a:cubicBezTo>
                                <a:pt x="1189911" y="115933"/>
                                <a:pt x="1187855" y="118498"/>
                                <a:pt x="1186585" y="121887"/>
                              </a:cubicBezTo>
                              <a:cubicBezTo>
                                <a:pt x="1185303" y="125277"/>
                                <a:pt x="1184668" y="130165"/>
                                <a:pt x="1184668" y="136551"/>
                              </a:cubicBezTo>
                              <a:lnTo>
                                <a:pt x="1184668" y="172924"/>
                              </a:lnTo>
                              <a:lnTo>
                                <a:pt x="1172785" y="172924"/>
                              </a:lnTo>
                              <a:lnTo>
                                <a:pt x="1172785" y="102818"/>
                              </a:lnTo>
                              <a:lnTo>
                                <a:pt x="1183411" y="102818"/>
                              </a:lnTo>
                              <a:lnTo>
                                <a:pt x="1183411" y="112645"/>
                              </a:lnTo>
                              <a:cubicBezTo>
                                <a:pt x="1185607" y="109204"/>
                                <a:pt x="1188540" y="106449"/>
                                <a:pt x="1192197" y="104367"/>
                              </a:cubicBezTo>
                              <a:cubicBezTo>
                                <a:pt x="1195840" y="102272"/>
                                <a:pt x="1200005" y="101231"/>
                                <a:pt x="1204664" y="101231"/>
                              </a:cubicBezTo>
                              <a:cubicBezTo>
                                <a:pt x="1209857" y="101231"/>
                                <a:pt x="1214123" y="102298"/>
                                <a:pt x="1217436" y="104469"/>
                              </a:cubicBezTo>
                              <a:cubicBezTo>
                                <a:pt x="1220762" y="106614"/>
                                <a:pt x="1223111" y="109636"/>
                                <a:pt x="1224470" y="113508"/>
                              </a:cubicBezTo>
                              <a:cubicBezTo>
                                <a:pt x="1230005" y="105319"/>
                                <a:pt x="1237242" y="101231"/>
                                <a:pt x="1246129" y="101231"/>
                              </a:cubicBezTo>
                              <a:cubicBezTo>
                                <a:pt x="1253074" y="101231"/>
                                <a:pt x="1258431" y="103148"/>
                                <a:pt x="1262176" y="106995"/>
                              </a:cubicBezTo>
                              <a:cubicBezTo>
                                <a:pt x="1265909" y="110855"/>
                                <a:pt x="1267788" y="116784"/>
                                <a:pt x="1267788" y="124795"/>
                              </a:cubicBezTo>
                              <a:lnTo>
                                <a:pt x="1267788" y="172924"/>
                              </a:lnTo>
                              <a:lnTo>
                                <a:pt x="1255956" y="172924"/>
                              </a:lnTo>
                              <a:lnTo>
                                <a:pt x="1255956" y="128756"/>
                              </a:lnTo>
                              <a:cubicBezTo>
                                <a:pt x="1255956" y="124007"/>
                                <a:pt x="1255575" y="120580"/>
                                <a:pt x="1254813" y="118485"/>
                              </a:cubicBezTo>
                              <a:cubicBezTo>
                                <a:pt x="1254039" y="116403"/>
                                <a:pt x="1252642" y="114714"/>
                                <a:pt x="1250623" y="113445"/>
                              </a:cubicBezTo>
                              <a:moveTo>
                                <a:pt x="1161155" y="162298"/>
                              </a:moveTo>
                              <a:lnTo>
                                <a:pt x="1162881" y="172784"/>
                              </a:lnTo>
                              <a:cubicBezTo>
                                <a:pt x="1159530" y="173495"/>
                                <a:pt x="1156533" y="173851"/>
                                <a:pt x="1153905" y="173851"/>
                              </a:cubicBezTo>
                              <a:cubicBezTo>
                                <a:pt x="1149589" y="173851"/>
                                <a:pt x="1146237" y="173165"/>
                                <a:pt x="1143863" y="171807"/>
                              </a:cubicBezTo>
                              <a:cubicBezTo>
                                <a:pt x="1141489" y="170436"/>
                                <a:pt x="1139813" y="168646"/>
                                <a:pt x="1138848" y="166424"/>
                              </a:cubicBezTo>
                              <a:cubicBezTo>
                                <a:pt x="1137883" y="164202"/>
                                <a:pt x="1137401" y="159517"/>
                                <a:pt x="1137401" y="152382"/>
                              </a:cubicBezTo>
                              <a:lnTo>
                                <a:pt x="1137401" y="112061"/>
                              </a:lnTo>
                              <a:lnTo>
                                <a:pt x="1128666" y="112061"/>
                              </a:lnTo>
                              <a:lnTo>
                                <a:pt x="1128666" y="102818"/>
                              </a:lnTo>
                              <a:lnTo>
                                <a:pt x="1137401" y="102818"/>
                              </a:lnTo>
                              <a:lnTo>
                                <a:pt x="1137401" y="85450"/>
                              </a:lnTo>
                              <a:lnTo>
                                <a:pt x="1149208" y="78315"/>
                              </a:lnTo>
                              <a:lnTo>
                                <a:pt x="1149208" y="102818"/>
                              </a:lnTo>
                              <a:lnTo>
                                <a:pt x="1161155" y="102818"/>
                              </a:lnTo>
                              <a:lnTo>
                                <a:pt x="1161155" y="112061"/>
                              </a:lnTo>
                              <a:lnTo>
                                <a:pt x="1149208" y="112061"/>
                              </a:lnTo>
                              <a:lnTo>
                                <a:pt x="1149208" y="153055"/>
                              </a:lnTo>
                              <a:cubicBezTo>
                                <a:pt x="1149208" y="156445"/>
                                <a:pt x="1149424" y="158616"/>
                                <a:pt x="1149843" y="159594"/>
                              </a:cubicBezTo>
                              <a:cubicBezTo>
                                <a:pt x="1150249" y="160558"/>
                                <a:pt x="1150935" y="161320"/>
                                <a:pt x="1151887" y="161892"/>
                              </a:cubicBezTo>
                              <a:cubicBezTo>
                                <a:pt x="1152826" y="162475"/>
                                <a:pt x="1154185" y="162755"/>
                                <a:pt x="1155937" y="162755"/>
                              </a:cubicBezTo>
                              <a:cubicBezTo>
                                <a:pt x="1157257" y="162755"/>
                                <a:pt x="1159009" y="162602"/>
                                <a:pt x="1161155" y="162298"/>
                              </a:cubicBezTo>
                              <a:moveTo>
                                <a:pt x="1101941" y="172924"/>
                              </a:moveTo>
                              <a:lnTo>
                                <a:pt x="1090058" y="172924"/>
                              </a:lnTo>
                              <a:lnTo>
                                <a:pt x="1090058" y="102818"/>
                              </a:lnTo>
                              <a:lnTo>
                                <a:pt x="1100761" y="102818"/>
                              </a:lnTo>
                              <a:lnTo>
                                <a:pt x="1100761" y="113445"/>
                              </a:lnTo>
                              <a:cubicBezTo>
                                <a:pt x="1103477" y="108468"/>
                                <a:pt x="1106004" y="105192"/>
                                <a:pt x="1108315" y="103605"/>
                              </a:cubicBezTo>
                              <a:cubicBezTo>
                                <a:pt x="1110625" y="102018"/>
                                <a:pt x="1113152" y="101231"/>
                                <a:pt x="1115932" y="101231"/>
                              </a:cubicBezTo>
                              <a:cubicBezTo>
                                <a:pt x="1119944" y="101231"/>
                                <a:pt x="1124007" y="102501"/>
                                <a:pt x="1128158" y="105053"/>
                              </a:cubicBezTo>
                              <a:lnTo>
                                <a:pt x="1124057" y="116085"/>
                              </a:lnTo>
                              <a:cubicBezTo>
                                <a:pt x="1121150" y="114359"/>
                                <a:pt x="1118255" y="113508"/>
                                <a:pt x="1115348" y="113508"/>
                              </a:cubicBezTo>
                              <a:cubicBezTo>
                                <a:pt x="1112746" y="113508"/>
                                <a:pt x="1110409" y="114283"/>
                                <a:pt x="1108340" y="115857"/>
                              </a:cubicBezTo>
                              <a:cubicBezTo>
                                <a:pt x="1106283" y="117406"/>
                                <a:pt x="1104798" y="119577"/>
                                <a:pt x="1103922" y="122357"/>
                              </a:cubicBezTo>
                              <a:cubicBezTo>
                                <a:pt x="1102601" y="126572"/>
                                <a:pt x="1101941" y="131193"/>
                                <a:pt x="1101941" y="136208"/>
                              </a:cubicBezTo>
                              <a:lnTo>
                                <a:pt x="1101941" y="172924"/>
                              </a:lnTo>
                              <a:close/>
                              <a:moveTo>
                                <a:pt x="1023645" y="154109"/>
                              </a:moveTo>
                              <a:cubicBezTo>
                                <a:pt x="1023645" y="152040"/>
                                <a:pt x="1024191" y="150148"/>
                                <a:pt x="1025296" y="148472"/>
                              </a:cubicBezTo>
                              <a:cubicBezTo>
                                <a:pt x="1026388" y="146771"/>
                                <a:pt x="1027962" y="145476"/>
                                <a:pt x="1029993" y="144600"/>
                              </a:cubicBezTo>
                              <a:cubicBezTo>
                                <a:pt x="1031999" y="143724"/>
                                <a:pt x="1035465" y="142924"/>
                                <a:pt x="1040353" y="142226"/>
                              </a:cubicBezTo>
                              <a:cubicBezTo>
                                <a:pt x="1048974" y="140994"/>
                                <a:pt x="1055436" y="139496"/>
                                <a:pt x="1059753" y="137732"/>
                              </a:cubicBezTo>
                              <a:lnTo>
                                <a:pt x="1059753" y="142086"/>
                              </a:lnTo>
                              <a:cubicBezTo>
                                <a:pt x="1059753" y="147330"/>
                                <a:pt x="1059131" y="151291"/>
                                <a:pt x="1057836" y="153982"/>
                              </a:cubicBezTo>
                              <a:cubicBezTo>
                                <a:pt x="1056160" y="157448"/>
                                <a:pt x="1053544" y="160190"/>
                                <a:pt x="1049977" y="162196"/>
                              </a:cubicBezTo>
                              <a:cubicBezTo>
                                <a:pt x="1046422" y="164202"/>
                                <a:pt x="1042347" y="165205"/>
                                <a:pt x="1037763" y="165205"/>
                              </a:cubicBezTo>
                              <a:cubicBezTo>
                                <a:pt x="1033142" y="165205"/>
                                <a:pt x="1029638" y="164139"/>
                                <a:pt x="1027251" y="162031"/>
                              </a:cubicBezTo>
                              <a:cubicBezTo>
                                <a:pt x="1024852" y="159924"/>
                                <a:pt x="1023646" y="157283"/>
                                <a:pt x="1023646" y="154109"/>
                              </a:cubicBezTo>
                              <a:moveTo>
                                <a:pt x="1048034" y="172201"/>
                              </a:moveTo>
                              <a:cubicBezTo>
                                <a:pt x="1052110" y="170664"/>
                                <a:pt x="1056350" y="168011"/>
                                <a:pt x="1060743" y="164278"/>
                              </a:cubicBezTo>
                              <a:cubicBezTo>
                                <a:pt x="1061086" y="167579"/>
                                <a:pt x="1061898" y="170461"/>
                                <a:pt x="1063117" y="172924"/>
                              </a:cubicBezTo>
                              <a:lnTo>
                                <a:pt x="1075546" y="172924"/>
                              </a:lnTo>
                              <a:cubicBezTo>
                                <a:pt x="1074036" y="170245"/>
                                <a:pt x="1073033" y="167427"/>
                                <a:pt x="1072538" y="164507"/>
                              </a:cubicBezTo>
                              <a:cubicBezTo>
                                <a:pt x="1072017" y="161574"/>
                                <a:pt x="1071776" y="154592"/>
                                <a:pt x="1071776" y="143546"/>
                              </a:cubicBezTo>
                              <a:lnTo>
                                <a:pt x="1071776" y="127702"/>
                              </a:lnTo>
                              <a:cubicBezTo>
                                <a:pt x="1071776" y="122421"/>
                                <a:pt x="1071572" y="118764"/>
                                <a:pt x="1071179" y="116733"/>
                              </a:cubicBezTo>
                              <a:cubicBezTo>
                                <a:pt x="1070468" y="113483"/>
                                <a:pt x="1069236" y="110791"/>
                                <a:pt x="1067484" y="108658"/>
                              </a:cubicBezTo>
                              <a:cubicBezTo>
                                <a:pt x="1065707" y="106525"/>
                                <a:pt x="1062965" y="104748"/>
                                <a:pt x="1059219" y="103339"/>
                              </a:cubicBezTo>
                              <a:cubicBezTo>
                                <a:pt x="1055487" y="101930"/>
                                <a:pt x="1050624" y="101219"/>
                                <a:pt x="1044632" y="101219"/>
                              </a:cubicBezTo>
                              <a:cubicBezTo>
                                <a:pt x="1038601" y="101219"/>
                                <a:pt x="1033307" y="102057"/>
                                <a:pt x="1028724" y="103707"/>
                              </a:cubicBezTo>
                              <a:cubicBezTo>
                                <a:pt x="1024141" y="105357"/>
                                <a:pt x="1020637" y="107706"/>
                                <a:pt x="1018237" y="110766"/>
                              </a:cubicBezTo>
                              <a:cubicBezTo>
                                <a:pt x="1015812" y="113826"/>
                                <a:pt x="1014073" y="117837"/>
                                <a:pt x="1013019" y="122814"/>
                              </a:cubicBezTo>
                              <a:lnTo>
                                <a:pt x="1024636" y="124401"/>
                              </a:lnTo>
                              <a:cubicBezTo>
                                <a:pt x="1025905" y="119424"/>
                                <a:pt x="1027886" y="115958"/>
                                <a:pt x="1030539" y="114003"/>
                              </a:cubicBezTo>
                              <a:cubicBezTo>
                                <a:pt x="1033206" y="112035"/>
                                <a:pt x="1037332" y="111058"/>
                                <a:pt x="1042918" y="111058"/>
                              </a:cubicBezTo>
                              <a:cubicBezTo>
                                <a:pt x="1048898" y="111058"/>
                                <a:pt x="1053417" y="112404"/>
                                <a:pt x="1056452" y="115082"/>
                              </a:cubicBezTo>
                              <a:cubicBezTo>
                                <a:pt x="1058711" y="117076"/>
                                <a:pt x="1059816" y="120478"/>
                                <a:pt x="1059816" y="125328"/>
                              </a:cubicBezTo>
                              <a:cubicBezTo>
                                <a:pt x="1059816" y="125760"/>
                                <a:pt x="1059803" y="126801"/>
                                <a:pt x="1059752" y="128426"/>
                              </a:cubicBezTo>
                              <a:cubicBezTo>
                                <a:pt x="1055220" y="130013"/>
                                <a:pt x="1048161" y="131384"/>
                                <a:pt x="1038550" y="132514"/>
                              </a:cubicBezTo>
                              <a:cubicBezTo>
                                <a:pt x="1033853" y="133098"/>
                                <a:pt x="1030323" y="133682"/>
                                <a:pt x="1028000" y="134304"/>
                              </a:cubicBezTo>
                              <a:cubicBezTo>
                                <a:pt x="1024839" y="135180"/>
                                <a:pt x="1021982" y="136487"/>
                                <a:pt x="1019443" y="138201"/>
                              </a:cubicBezTo>
                              <a:cubicBezTo>
                                <a:pt x="1016916" y="139915"/>
                                <a:pt x="1014872" y="142201"/>
                                <a:pt x="1013311" y="145032"/>
                              </a:cubicBezTo>
                              <a:cubicBezTo>
                                <a:pt x="1011749" y="147863"/>
                                <a:pt x="1010962" y="151011"/>
                                <a:pt x="1010962" y="154439"/>
                              </a:cubicBezTo>
                              <a:cubicBezTo>
                                <a:pt x="1010962" y="160292"/>
                                <a:pt x="1013044" y="165104"/>
                                <a:pt x="1017170" y="168862"/>
                              </a:cubicBezTo>
                              <a:cubicBezTo>
                                <a:pt x="1021309" y="172620"/>
                                <a:pt x="1027238" y="174511"/>
                                <a:pt x="1034932" y="174511"/>
                              </a:cubicBezTo>
                              <a:cubicBezTo>
                                <a:pt x="1039604" y="174511"/>
                                <a:pt x="1043959" y="173737"/>
                                <a:pt x="1048034" y="172201"/>
                              </a:cubicBezTo>
                              <a:moveTo>
                                <a:pt x="956395" y="117634"/>
                              </a:moveTo>
                              <a:cubicBezTo>
                                <a:pt x="960293" y="112899"/>
                                <a:pt x="964787" y="110525"/>
                                <a:pt x="969840" y="110525"/>
                              </a:cubicBezTo>
                              <a:cubicBezTo>
                                <a:pt x="974944" y="110525"/>
                                <a:pt x="979324" y="112759"/>
                                <a:pt x="983006" y="117203"/>
                              </a:cubicBezTo>
                              <a:cubicBezTo>
                                <a:pt x="986688" y="121646"/>
                                <a:pt x="988516" y="128337"/>
                                <a:pt x="988516" y="137274"/>
                              </a:cubicBezTo>
                              <a:cubicBezTo>
                                <a:pt x="988516" y="146657"/>
                                <a:pt x="986637" y="153563"/>
                                <a:pt x="982879" y="158032"/>
                              </a:cubicBezTo>
                              <a:cubicBezTo>
                                <a:pt x="979108" y="162501"/>
                                <a:pt x="974588" y="164735"/>
                                <a:pt x="969307" y="164735"/>
                              </a:cubicBezTo>
                              <a:cubicBezTo>
                                <a:pt x="964114" y="164735"/>
                                <a:pt x="959684" y="162577"/>
                                <a:pt x="956040" y="158261"/>
                              </a:cubicBezTo>
                              <a:cubicBezTo>
                                <a:pt x="952383" y="153957"/>
                                <a:pt x="950555" y="147291"/>
                                <a:pt x="950555" y="138265"/>
                              </a:cubicBezTo>
                              <a:cubicBezTo>
                                <a:pt x="950555" y="129238"/>
                                <a:pt x="952510" y="122357"/>
                                <a:pt x="956395" y="117634"/>
                              </a:cubicBezTo>
                              <a:moveTo>
                                <a:pt x="951685" y="165662"/>
                              </a:moveTo>
                              <a:cubicBezTo>
                                <a:pt x="953704" y="168214"/>
                                <a:pt x="956294" y="170322"/>
                                <a:pt x="959442" y="171997"/>
                              </a:cubicBezTo>
                              <a:cubicBezTo>
                                <a:pt x="962578" y="173673"/>
                                <a:pt x="966133" y="174511"/>
                                <a:pt x="970094" y="174511"/>
                              </a:cubicBezTo>
                              <a:cubicBezTo>
                                <a:pt x="975515" y="174511"/>
                                <a:pt x="980670" y="172975"/>
                                <a:pt x="985583" y="169915"/>
                              </a:cubicBezTo>
                              <a:cubicBezTo>
                                <a:pt x="990496" y="166856"/>
                                <a:pt x="994229" y="162463"/>
                                <a:pt x="996806" y="156712"/>
                              </a:cubicBezTo>
                              <a:cubicBezTo>
                                <a:pt x="999384" y="150973"/>
                                <a:pt x="1000666" y="144511"/>
                                <a:pt x="1000666" y="137338"/>
                              </a:cubicBezTo>
                              <a:cubicBezTo>
                                <a:pt x="1000666" y="130647"/>
                                <a:pt x="999511" y="124503"/>
                                <a:pt x="997175" y="118891"/>
                              </a:cubicBezTo>
                              <a:cubicBezTo>
                                <a:pt x="994839" y="113267"/>
                                <a:pt x="991373" y="108925"/>
                                <a:pt x="986802" y="105840"/>
                              </a:cubicBezTo>
                              <a:cubicBezTo>
                                <a:pt x="982219" y="102767"/>
                                <a:pt x="976950" y="101219"/>
                                <a:pt x="970945" y="101219"/>
                              </a:cubicBezTo>
                              <a:cubicBezTo>
                                <a:pt x="966374" y="101219"/>
                                <a:pt x="962476" y="102120"/>
                                <a:pt x="959264" y="103897"/>
                              </a:cubicBezTo>
                              <a:cubicBezTo>
                                <a:pt x="956052" y="105687"/>
                                <a:pt x="953171" y="108354"/>
                                <a:pt x="950631" y="111921"/>
                              </a:cubicBezTo>
                              <a:lnTo>
                                <a:pt x="950631" y="102806"/>
                              </a:lnTo>
                              <a:lnTo>
                                <a:pt x="939802" y="102806"/>
                              </a:lnTo>
                              <a:lnTo>
                                <a:pt x="939802" y="199788"/>
                              </a:lnTo>
                              <a:lnTo>
                                <a:pt x="951685" y="199788"/>
                              </a:lnTo>
                              <a:lnTo>
                                <a:pt x="951685" y="165662"/>
                              </a:lnTo>
                              <a:close/>
                              <a:moveTo>
                                <a:pt x="873580" y="131130"/>
                              </a:moveTo>
                              <a:cubicBezTo>
                                <a:pt x="873973" y="125010"/>
                                <a:pt x="876043" y="120123"/>
                                <a:pt x="879763" y="116479"/>
                              </a:cubicBezTo>
                              <a:cubicBezTo>
                                <a:pt x="883483" y="112823"/>
                                <a:pt x="888066" y="110994"/>
                                <a:pt x="893512" y="110994"/>
                              </a:cubicBezTo>
                              <a:cubicBezTo>
                                <a:pt x="899556" y="110994"/>
                                <a:pt x="904456" y="113292"/>
                                <a:pt x="908240" y="117863"/>
                              </a:cubicBezTo>
                              <a:cubicBezTo>
                                <a:pt x="910703" y="120808"/>
                                <a:pt x="912201" y="125226"/>
                                <a:pt x="912721" y="131130"/>
                              </a:cubicBezTo>
                              <a:lnTo>
                                <a:pt x="873580" y="131130"/>
                              </a:lnTo>
                              <a:lnTo>
                                <a:pt x="873580" y="131130"/>
                              </a:lnTo>
                              <a:close/>
                              <a:moveTo>
                                <a:pt x="893398" y="101231"/>
                              </a:moveTo>
                              <a:cubicBezTo>
                                <a:pt x="883698" y="101231"/>
                                <a:pt x="875814" y="104481"/>
                                <a:pt x="869746" y="110994"/>
                              </a:cubicBezTo>
                              <a:cubicBezTo>
                                <a:pt x="863677" y="117507"/>
                                <a:pt x="860630" y="126661"/>
                                <a:pt x="860630" y="138455"/>
                              </a:cubicBezTo>
                              <a:cubicBezTo>
                                <a:pt x="860630" y="149869"/>
                                <a:pt x="863652" y="158718"/>
                                <a:pt x="869657" y="165027"/>
                              </a:cubicBezTo>
                              <a:cubicBezTo>
                                <a:pt x="875649" y="171350"/>
                                <a:pt x="883787" y="174511"/>
                                <a:pt x="894046" y="174511"/>
                              </a:cubicBezTo>
                              <a:cubicBezTo>
                                <a:pt x="902184" y="174511"/>
                                <a:pt x="908887" y="172531"/>
                                <a:pt x="914105" y="168557"/>
                              </a:cubicBezTo>
                              <a:cubicBezTo>
                                <a:pt x="919349" y="164608"/>
                                <a:pt x="922941" y="159035"/>
                                <a:pt x="924871" y="151862"/>
                              </a:cubicBezTo>
                              <a:lnTo>
                                <a:pt x="912594" y="150351"/>
                              </a:lnTo>
                              <a:cubicBezTo>
                                <a:pt x="910779" y="155366"/>
                                <a:pt x="908354" y="159022"/>
                                <a:pt x="905256" y="161308"/>
                              </a:cubicBezTo>
                              <a:cubicBezTo>
                                <a:pt x="902184" y="163593"/>
                                <a:pt x="898464" y="164735"/>
                                <a:pt x="894109" y="164735"/>
                              </a:cubicBezTo>
                              <a:cubicBezTo>
                                <a:pt x="888244" y="164735"/>
                                <a:pt x="883368" y="162691"/>
                                <a:pt x="879458" y="158603"/>
                              </a:cubicBezTo>
                              <a:cubicBezTo>
                                <a:pt x="875548" y="154503"/>
                                <a:pt x="873351" y="148599"/>
                                <a:pt x="872920" y="140906"/>
                              </a:cubicBezTo>
                              <a:lnTo>
                                <a:pt x="925201" y="140906"/>
                              </a:lnTo>
                              <a:cubicBezTo>
                                <a:pt x="925252" y="139496"/>
                                <a:pt x="925277" y="138443"/>
                                <a:pt x="925277" y="137732"/>
                              </a:cubicBezTo>
                              <a:cubicBezTo>
                                <a:pt x="925277" y="126166"/>
                                <a:pt x="922307" y="117177"/>
                                <a:pt x="916365" y="110804"/>
                              </a:cubicBezTo>
                              <a:cubicBezTo>
                                <a:pt x="910411" y="104418"/>
                                <a:pt x="902768" y="101231"/>
                                <a:pt x="893398" y="101231"/>
                              </a:cubicBezTo>
                              <a:moveTo>
                                <a:pt x="832750" y="142454"/>
                              </a:moveTo>
                              <a:cubicBezTo>
                                <a:pt x="831049" y="147583"/>
                                <a:pt x="828687" y="151659"/>
                                <a:pt x="825653" y="154706"/>
                              </a:cubicBezTo>
                              <a:cubicBezTo>
                                <a:pt x="823507" y="156864"/>
                                <a:pt x="820600" y="158527"/>
                                <a:pt x="816969" y="159721"/>
                              </a:cubicBezTo>
                              <a:cubicBezTo>
                                <a:pt x="813338" y="160901"/>
                                <a:pt x="808335" y="161498"/>
                                <a:pt x="801950" y="161498"/>
                              </a:cubicBezTo>
                              <a:lnTo>
                                <a:pt x="781281" y="161498"/>
                              </a:lnTo>
                              <a:lnTo>
                                <a:pt x="781281" y="87558"/>
                              </a:lnTo>
                              <a:lnTo>
                                <a:pt x="801619" y="87558"/>
                              </a:lnTo>
                              <a:cubicBezTo>
                                <a:pt x="809237" y="87558"/>
                                <a:pt x="814747" y="88218"/>
                                <a:pt x="818188" y="89551"/>
                              </a:cubicBezTo>
                              <a:cubicBezTo>
                                <a:pt x="822936" y="91392"/>
                                <a:pt x="826986" y="95036"/>
                                <a:pt x="830300" y="100470"/>
                              </a:cubicBezTo>
                              <a:cubicBezTo>
                                <a:pt x="833626" y="105903"/>
                                <a:pt x="835289" y="113686"/>
                                <a:pt x="835289" y="123804"/>
                              </a:cubicBezTo>
                              <a:cubicBezTo>
                                <a:pt x="835289" y="131117"/>
                                <a:pt x="834438" y="137325"/>
                                <a:pt x="832750" y="142454"/>
                              </a:cubicBezTo>
                              <a:moveTo>
                                <a:pt x="833245" y="84460"/>
                              </a:moveTo>
                              <a:cubicBezTo>
                                <a:pt x="829322" y="81108"/>
                                <a:pt x="824586" y="78811"/>
                                <a:pt x="819051" y="77528"/>
                              </a:cubicBezTo>
                              <a:cubicBezTo>
                                <a:pt x="815090" y="76602"/>
                                <a:pt x="809339" y="76144"/>
                                <a:pt x="801823" y="76144"/>
                              </a:cubicBezTo>
                              <a:lnTo>
                                <a:pt x="768483" y="76144"/>
                              </a:lnTo>
                              <a:lnTo>
                                <a:pt x="768483" y="172924"/>
                              </a:lnTo>
                              <a:lnTo>
                                <a:pt x="803397" y="172924"/>
                              </a:lnTo>
                              <a:cubicBezTo>
                                <a:pt x="809262" y="172924"/>
                                <a:pt x="814442" y="172378"/>
                                <a:pt x="818949" y="171274"/>
                              </a:cubicBezTo>
                              <a:cubicBezTo>
                                <a:pt x="823469" y="170169"/>
                                <a:pt x="827303" y="168557"/>
                                <a:pt x="830503" y="166411"/>
                              </a:cubicBezTo>
                              <a:cubicBezTo>
                                <a:pt x="833689" y="164278"/>
                                <a:pt x="836635" y="161358"/>
                                <a:pt x="839314" y="157638"/>
                              </a:cubicBezTo>
                              <a:cubicBezTo>
                                <a:pt x="842005" y="153919"/>
                                <a:pt x="844189" y="149221"/>
                                <a:pt x="845915" y="143546"/>
                              </a:cubicBezTo>
                              <a:cubicBezTo>
                                <a:pt x="847629" y="137871"/>
                                <a:pt x="848493" y="131346"/>
                                <a:pt x="848493" y="124007"/>
                              </a:cubicBezTo>
                              <a:cubicBezTo>
                                <a:pt x="848493" y="115374"/>
                                <a:pt x="847236" y="107706"/>
                                <a:pt x="844684" y="101003"/>
                              </a:cubicBezTo>
                              <a:cubicBezTo>
                                <a:pt x="842170" y="94274"/>
                                <a:pt x="838349" y="88764"/>
                                <a:pt x="833245" y="84460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6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927895112" name="Freeform: Shape 1927895112"/>
                      <wps:cNvSpPr/>
                      <wps:spPr>
                        <a:xfrm>
                          <a:off x="0" y="0"/>
                          <a:ext cx="1269" cy="1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9" h="1269"/>
                          </a:pathLst>
                        </a:custGeom>
                        <a:solidFill>
                          <a:srgbClr val="FFFFFF"/>
                        </a:solidFill>
                        <a:ln w="126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0D22FA" id="Graphic 1" o:spid="_x0000_s1026" alt="Department of Education logo" style="position:absolute;margin-left:0;margin-top:0;width:127.55pt;height:93pt;z-index:-251596800;mso-position-horizontal:left;mso-position-horizontal-relative:margin;mso-position-vertical:top;mso-position-vertical-relative:page;mso-width-relative:margin;mso-height-relative:margin" coordsize="16200,1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" o:allowoverlap="f">
              <v:shape id="Freeform: Shape 31347338" o:spid="_x0000_s1027" style="position:absolute;top:4858;width:16194;height:6931;visibility:visible;mso-wrap-style:square;v-text-anchor:top" coordsize="1619476,69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" path="m326526,137059v-673,-610,-1054,-1346,-1079,-2120c325320,132564,328405,130546,332430,130355v203,-12,406,-12,609,-12c336784,130343,339704,131993,339831,134228v115,2374,-2958,4392,-6995,4595c332645,138836,332442,138836,332239,138836v-2336,,-4494,-660,-5713,-1777m308752,149996r-26,-280c312891,148980,312954,146898,318578,146327v2984,-305,5282,469,4546,533c320953,147063,317893,146441,315252,148777v-178,165,5091,-406,7757,-178c320419,149285,315125,149640,315328,149767v3022,1854,5917,711,8100,521c324152,150224,322032,151392,319048,151621v-5650,406,-6068,-1638,-10296,-1625m329484,148751r-13,-279c333661,147812,333750,145730,339387,145260v2971,-254,5256,559,4520,622c341736,146035,338676,145374,335997,147660v-178,152,5104,-318,7783,-38c341164,148256,335883,148523,336061,148650v2996,1904,5916,812,8074,660c344884,149259,342739,150389,339742,150567v-5637,305,-6017,-1739,-10258,-1815m405266,152230v-5612,-571,-5675,-2666,-9839,-3390l395439,148561v4241,,4672,-2044,10297,-1625c408732,147152,410852,148320,410116,148256v-2171,-177,-5091,-1320,-8087,521c401825,148891,407120,149259,409710,149945v-2666,228,-7948,-330,-7770,-178c404593,152103,407640,151494,409824,151672v736,76,-1574,863,-4558,558m384267,151176v-5637,-469,-5739,-2564,-9916,-3212l374364,147672v4241,-50,4622,-2120,10271,-1790c387619,146047,389777,147177,389028,147126v-2171,-152,-5104,-1244,-8075,648c380750,147901,386057,148180,388660,148828v-2679,279,-7948,-204,-7783,-51c383569,151075,386616,150402,388787,150554v736,51,-1537,876,-4520,622m361630,150478v-5650,-76,-5891,-2158,-10106,-2514l351524,147685v4215,-368,4456,-2450,10106,-2526c364614,145120,366836,146098,366112,146098v-2171,,-5180,-876,-8024,1219c357898,147456,363217,147368,365845,147825v-2628,457,-7947,355,-7757,495c360932,150415,363941,149539,366112,149539v724,,-1498,977,-4482,939m403285,167198v407,711,2222,2793,2806,3276c406193,170550,399604,172099,391593,161422v-280,-356,558,3986,4265,8684c396176,170499,389866,170372,385587,161955v-253,-508,-1714,-3618,-2996,-4723c382325,156991,382007,156826,382007,156826v4456,1511,6577,6526,9205,9217c391453,166284,388838,163859,389993,157638v51,-330,1498,2629,4875,5587c395173,163504,398956,166449,399553,166068v406,-253,-2006,-6017,-4532,-8925c394652,156724,398118,157791,403285,167198t-46073,-1815c357644,166081,358748,168011,359383,168443v89,63,-7161,355,-14486,-8164c344605,159937,346243,164444,350305,168836v343,368,-6094,216,-11071,-7617c338930,160749,337254,157727,335883,156724v-292,-215,-622,-355,-622,-355c339818,157550,342256,162717,344732,164215v292,165,-2438,-3707,-2400,-7948c342332,155925,348160,160241,349429,161320v318,254,3581,3123,4126,2692c353949,163720,350724,158134,347995,155417v-407,-381,3186,406,9217,9966m369400,135853r-19437,l349963,127854r19437,l369400,135853xm380572,136475v-609,-686,-914,-1460,-876,-2235c379722,133453,380103,132717,380788,132107v1333,-1206,3720,-1917,6285,-1739c389637,130482,391986,131384,393179,132717v635,673,927,1460,876,2222c394030,135713,393649,136462,392964,137071v-1232,1105,-3365,1765,-5688,1765c387073,138836,386870,138836,386654,138811v-2539,-115,-4863,-1003,-6082,-2336m233567,110118v1828,1955,2843,3301,3377,4038c237477,114854,237705,115247,238239,115032v507,-166,495,-711,482,-953c238658,111845,238734,110778,238810,109407r38,-571c238950,106932,239445,104519,239787,103186v851,2019,2197,6755,2324,7402c242250,111451,242492,112277,243165,112403v634,178,1053,-533,1269,-939l244536,111312v1739,-2501,3021,-3657,3897,-4291c247989,109649,246643,112277,245793,113724v-267,470,-635,1092,-127,1498c246224,115679,246605,115285,248078,113927v825,-774,1866,-1727,2564,-2158c251557,111185,252344,110766,252940,110474v-203,190,-431,406,-711,660c250376,112759,248687,119247,248471,122129v-165,2259,369,3910,1511,4646c250046,126826,250122,126864,250211,126902v-876,,-1295,-203,-1905,-520c247380,125912,246224,125328,243177,125214v-216,-13,-406,-26,-584,-26c241133,125188,240333,125442,239597,125671v-812,241,-1447,444,-3047,139c233871,125315,234163,122294,234760,118688v89,-508,178,-978,228,-1397c235090,116517,234785,114473,234252,113597v-482,-762,-1206,-2603,-1765,-3923c232373,109382,232259,109103,232157,108849v533,419,1079,939,1410,1269m265484,94223r-13,-25c265890,94198,266220,94223,266347,94274v686,368,1321,1041,1854,1892c268925,97575,268988,99886,268950,102031v-1028,-533,-2742,-2184,-3936,-3326c264037,97740,263097,96839,262285,96204v939,-1346,1904,-1892,3199,-1981m254781,67372v-12,-26,-12,-38,-25,-64c254540,66902,253778,66178,253042,65962v76,-1955,660,-3123,1232,-3796c254985,61341,255784,61087,256102,61036v1307,280,2590,1270,3821,2920c260875,66331,261828,69517,262374,75002v-2362,-1143,-6082,-5155,-7593,-7630m248827,81527v-203,280,-394,559,-533,826c247608,83508,247951,84587,248611,85197v-2196,-127,-3517,50,-4799,241c242593,85603,241349,85755,239242,85704v-1943,-76,-2171,-4443,-2247,-6081c236982,79369,236969,79141,236956,78988v-88,-1384,-317,-2894,-1218,-4697c236309,74748,236918,75294,237363,75713r-26,12c238569,76779,239508,79344,239915,80436v228,634,380,1066,977,964l241451,81147r-64,-559c241095,78138,241514,74938,241921,74367v266,-368,533,-1066,850,-2006c243228,73478,243926,74583,244282,74938v762,762,1143,2844,1231,4406l245551,80004r1245,-38l246796,79344v,-1371,850,-2044,1676,-2692c248979,76246,249462,75865,249690,75345v115,-254,254,-635,394,-1054c250147,74100,250249,73847,250338,73580v1003,4164,-432,6322,-1511,7947m311253,164291v330,901,1815,4571,4710,7186c314401,172099,311621,172772,307990,171909v-1511,-330,-3022,63,-4596,495c300601,173165,297694,173991,294088,170410v-2463,-2450,-3098,-6106,-1676,-9534c293542,158134,296424,155315,301071,154896v-13,51,2475,2273,3313,6488c304499,162082,305159,164075,305375,164228v228,165,-3822,-1105,-7542,-4837c297770,159327,296538,165154,297262,166779v203,458,-2958,-2551,-3377,-6195c293809,159898,293834,159784,293834,159784v-279,483,-2234,7516,5637,11782c299953,171832,298214,170677,298773,162120v51,-571,3555,7110,12810,6754c311710,168862,309653,167897,308828,164837v-165,-647,-3174,-7313,-7744,-9941c301452,154858,301744,154731,302137,154719r242,c303673,154719,307965,155429,311253,164291t-7338,-15666c304156,147609,306466,144854,307495,144828v114,,279,-12,469,-25c308485,144752,309221,144689,309843,144828v559,115,991,-88,1422,-266c311875,144295,312548,144003,314046,144473v203,51,571,216,850,343l315125,144917v368,140,673,-12,1193,-330c317245,144041,318946,143000,320978,143673v622,191,952,318,1003,343c322374,144333,322755,144092,323098,143864v724,-407,2234,-1283,4443,-775c328278,143254,328494,143356,328519,143368v394,381,851,140,1270,-76c330525,142886,331909,142150,333889,142632r229,51c334397,142746,334740,142835,335057,143013v369,203,737,38,1156,-178c336936,142467,338308,141794,340276,142327v139,26,672,292,888,407l341482,142886v355,165,634,-13,914,-178c342942,142404,344224,141667,346877,142099v140,25,635,254,787,368c347995,142708,348312,142581,348718,142416v737,-304,2286,-901,4431,-469c353403,141997,354114,142289,354444,142492v343,229,698,64,1105,-114c356285,142035,357656,141439,359548,141972v292,89,939,368,1231,495c361122,142619,361427,142467,361744,142302v635,-305,1917,-952,4456,-279c366391,142073,366810,142302,367026,142492v330,280,736,127,1180,-76c369057,142074,370631,141401,372739,142188v330,139,520,279,558,343c373602,142899,374034,142759,374529,142607v876,-280,2653,-876,4583,-153c379353,142543,379747,142721,380013,142937v356,241,648,114,1067,-38c381867,142581,383568,141959,385447,142746v292,153,698,432,864,534c386653,143533,386945,143394,387263,143267v673,-279,2234,-940,4342,-102c391732,143216,392062,143419,392570,143825v368,292,711,140,1091,c394474,143546,395921,143000,397889,143876v216,89,559,305,825,457l399019,144498v330,178,635,76,1028,-63c400822,144143,402434,143559,404453,144600v292,140,876,457,1041,559c405799,145387,406078,145285,406522,145133v851,-279,2603,-850,4685,152c411626,145489,412045,145743,412299,145933v241,190,533,241,800,279c413467,146250,413848,146314,414267,146669v25,38,1853,2552,1066,6666c414698,153449,414241,153436,413543,153627v-685,177,-2133,558,-5700,-457c406751,152814,401749,152103,397991,154579v-2070,-1079,-4228,-800,-6044,-546c390627,154198,389510,154376,388634,154007v-6094,-2488,-9865,-914,-11312,-25c373399,151697,369247,152357,367749,152738v-2158,520,-3428,406,-4088,203c358291,151329,354368,152725,352933,153385v-3212,-1752,-6424,-1244,-7351,-1028c345379,152408,345163,152459,344934,152535v-825,228,-1752,508,-2564,152c338066,150808,334879,152040,334003,152459v-2805,1345,-3352,1244,-3783,1142c330144,153588,330068,153563,329991,153550v-3275,-1752,-6462,-1383,-9077,-736c319390,153170,318197,153182,317905,153119v-5840,-1473,-9624,-13,-11388,1015c305907,153728,305425,153627,304879,153423v-1333,-1295,-1587,-2209,-965,-4799m305171,131980v-76,-304,-215,-647,-304,-964l305755,127448v2057,2006,6513,3161,11757,2742c321651,129886,325269,128679,327465,127042v737,-559,1308,-1156,1689,-1790l331820,129530r1587,-5027c333953,125163,334689,125709,335604,126166v2704,1396,6843,1828,11223,977c351804,126217,355777,123969,357555,121341v76,-101,203,-203,279,-317l359764,127626r1917,-6602c363332,123792,367509,126178,372676,127143v5865,1105,11261,-25,13445,-2640l387695,129530r2666,-4278c391859,127778,396493,129797,402003,130190v648,51,1308,64,1943,64c408288,130254,411957,129200,413760,127448r888,3618c414572,131358,414445,131676,414369,131968r-9852,3758l412414,141883v-89,940,-152,1689,-229,2514c412033,144308,411893,144194,411754,144143v-2501,-1257,-4698,-533,-5625,-216c406066,143940,406028,143965,405977,143965v-279,-152,-711,-393,-939,-508c402549,142162,400492,142899,399604,143242v-51,12,-89,25,-127,38l399350,143204v-305,-178,-686,-381,-940,-483c396036,141642,394081,142315,393230,142620v-25,,-63,12,-88,38c392697,142302,392329,142074,392075,141972v-2514,-1003,-4507,-190,-5294,102c386565,141921,386222,141718,385981,141591v-2463,-1041,-4494,-228,-5370,127c380573,141718,380560,141731,380534,141731v-418,-267,-825,-432,-977,-483c377246,140347,375050,141083,374123,141401v-38,,-89,25,-114,38c373729,141236,373425,141096,373209,141007v-2552,-965,-4609,-127,-5497,241c367661,141261,367610,141286,367572,141299v-330,-216,-749,-444,-1066,-520c363535,139966,361872,140804,361173,141160v-25,12,-63,38,-89,50c360716,141058,360158,140817,359891,140741v-2349,-673,-4050,88,-4862,469c354978,141236,354927,141261,354876,141274v-457,-254,-1104,-495,-1460,-572c350890,140195,349036,140906,348249,141223v-38,25,-76,38,-102,38c347817,141083,347335,140880,347081,140842v-3111,-520,-4647,381,-5307,749c341774,141591,341761,141591,341761,141604r-25,-13c341254,141350,340847,141160,340606,141096v-2400,-673,-4139,190,-4977,597c335566,141731,335515,141756,335464,141794v-393,-190,-774,-279,-1066,-355l334207,141401v-2463,-584,-4189,330,-5015,774c329154,142188,329116,142213,329078,142226v-305,-152,-724,-267,-1269,-394c325117,141236,323238,142315,322451,142759v-13,13,-38,38,-64,51c322197,142734,321880,142607,321372,142454v-2578,-876,-4698,432,-5714,1041c315570,143559,315481,143610,315417,143648v-343,-140,-761,-330,-1003,-406c312510,142658,311456,143089,310745,143394v-305,152,-508,165,-622,178c309298,143394,308422,143483,307838,143533v-76,13,-115,13,-178,13c307584,142886,307533,142327,307444,141616r7542,-5890l305172,131980r-1,xm302264,122827v482,-191,1016,-267,1384,-686c303838,121925,303737,121519,303876,121252v1829,4038,6209,6729,11376,6729c315480,127981,315709,127981,315963,127969v4647,-204,8760,-2692,10741,-6259l333179,120948r,12l332912,121798r-1473,4672l328646,122014r,13l328646,122014r-254,1714c328316,124274,327961,124820,327415,125379v-1701,1663,-5383,3199,-9992,3529c316217,128997,315074,128971,313983,128895v-3365,-228,-6044,-1180,-7301,-2526c306492,126140,306175,125950,306060,125709r-761,-1638l304130,128692v-596,-1942,-1066,-3821,-1866,-5865m301312,121963v-1333,,-2615,-1498,-2831,-3300c298366,117622,298620,116631,299154,115996v12,-12,25,-38,38,-38c299433,115679,299852,115336,300461,115324r51,c301845,115324,303140,116822,303343,118624r,13c303470,119678,303216,120668,302683,121303v-254,305,-685,648,-1308,660l301312,121963xm297021,110728v-622,-1371,-1232,-2679,-1816,-3974l306213,103466v-1435,2653,-4063,8125,-4025,11388c301655,114511,301134,114041,300499,114041r-63,c299852,114067,299382,114460,298912,114790v-634,-1384,-1282,-2755,-1891,-4062m294202,71853v4672,-6906,13280,-9369,19920,-9369l314478,62484v9064,127,12734,2349,16276,4507c334042,68997,337508,71041,345037,71193v787,1917,1650,4228,2501,6818c338511,77414,334080,75002,329903,72640v-4025,-2285,-7833,-4443,-15184,-4697l314351,67943v-3479,,-10551,1600,-14766,7833c296488,80372,294266,89018,300626,103808r-5002,1486c289594,90694,289086,79420,294202,71853t-3555,33987l290647,105840v-850,711,-1879,1028,-3021,952c286508,106703,285518,106183,284807,105345v-724,-864,-1066,-1943,-952,-3047c283944,101193,284477,100203,285315,99479v762,-635,1701,-965,2666,-965c288108,98514,288222,98514,288349,98527v1105,102,2095,609,2806,1447c292628,101752,292399,104367,290647,105840m282090,94452v-1472,-1752,-1244,-4380,495,-5853c283347,87964,284287,87621,285264,87621v115,,229,,356,13c286724,87736,287715,88256,288438,89120v711,850,1054,1904,965,3021c289314,93233,288794,94249,287930,94960v-838,698,-1955,1053,-3034,952c283792,95810,282801,95290,282090,94452t-266,-11401c280338,81312,280580,78684,282344,77211v737,-635,1676,-965,2641,-965c285112,76246,285239,76246,285366,76259v1104,101,2107,622,2818,1472c288895,78569,289225,79648,289136,80753v-88,1105,-609,2107,-1460,2806c285924,85057,283309,84816,281824,83051t3758,-16720c286369,65670,287321,65366,288261,65366v1180,,2361,495,3186,1472c292158,67689,292488,68755,292399,69860v-101,1105,-622,2108,-1460,2818l290927,72678v-851,699,-1930,1029,-3047,953c286775,73542,285798,73034,285087,72171v-1460,-1752,-1245,-4368,495,-5840m293491,58167v775,-660,1727,-977,2666,-977c297338,57190,298519,57710,299344,58675v711,851,1041,1930,952,3034c300207,62814,299687,63804,298836,64515v-863,724,-2006,1029,-3047,965c294685,65391,293694,64858,292971,64007v-699,-850,-1041,-1904,-940,-3009c292120,59881,292641,58878,293491,58167t10525,-4227c304791,53279,305743,52962,306682,52962v1194,,2362,495,3187,1485c310580,55285,310923,56365,310821,57469v-102,1105,-622,2095,-1460,2806l309348,60275v-850,711,-1980,977,-3034,965c305209,61138,304219,60630,303508,59767v-1473,-1752,-1244,-4367,508,-5827m315265,53305v774,-648,1726,-965,2666,-965c319112,52340,320280,52848,321105,53825v1473,1752,1244,4368,-508,5840c319746,60376,318718,60744,317575,60618v-1117,-89,-2107,-623,-2818,-1473c314046,58294,313690,57228,313805,56123v89,-1104,609,-2107,1460,-2818m326386,55907v775,-660,1727,-964,2666,-964c330233,54943,331414,55438,332239,56415v1460,1752,1232,4380,-520,5853c330868,62966,329852,63233,328697,63233v-1105,-114,-2108,-622,-2819,-1486c325168,60910,324825,59830,324914,58726v101,-1105,622,-2108,1472,-2819m336556,60986v787,-648,1752,-965,2691,-965c340428,60021,341609,60529,342409,61494v1472,1752,1244,4392,-496,5852c340161,68844,337533,68603,336048,66839v-1460,-1753,-1244,-4381,508,-5853m349366,67803v711,1714,3466,8722,4278,14321c354508,87888,354952,94871,355054,96445r-3289,c351689,94858,351308,87177,350013,81883v-1371,-5586,-3999,-11782,-5014,-14080l349366,67803xm350483,60897r7516,l357999,53292v635,-127,1219,-381,1879,-381c360551,52911,361148,53165,361770,53292r,7605l369286,60897v114,597,368,1155,368,1790c369654,63068,369514,63423,369464,63791r-19171,c350242,63423,350115,63068,350115,62687v,-635,241,-1193,368,-1790m356069,53686r,5281l350864,58967v978,-2374,2857,-4278,5205,-5281m358228,44570v546,203,1041,597,1625,597c360462,45167,360932,44621,361503,44405v648,2463,2070,5408,3441,7846c363395,51502,361719,50994,359878,50994v-1828,,-3517,508,-5065,1270c356158,49877,357542,46995,358228,44570t-699,-6310c358126,37549,358989,37181,359853,37181v698,,1384,229,1955,711c362417,38413,362798,39149,362874,39949v77,812,-177,1600,-685,2209c361097,43466,359192,43631,357910,42526v-1282,-1066,-1447,-2983,-381,-4266m355485,29018r8786,c363255,30681,361732,33461,360970,35772v-775,-190,-1447,-330,-2222,-127c357961,33347,356488,30656,355485,29018t13420,29949l363700,58967r,-5281c366048,54689,367927,56593,368905,58967t1358,8836l374529,67803v-1015,2298,-3669,8494,-5040,14080c368270,86898,367838,94325,367750,96445r-3301,c364588,94363,365058,87558,365858,82124v749,-5040,2971,-11007,3936,-13445c369971,68400,370111,68095,370263,67803t18498,-812c392316,64833,395973,62611,405037,62484r343,c412033,62484,420641,64947,425313,71853v5104,7567,4608,18841,-1409,33454l418889,103808v6360,-14790,4138,-23436,1041,-28032c415715,69543,408630,67943,405139,67943r-355,c397433,68197,393637,70355,389599,72640v-4164,2362,-8608,4774,-17622,5371c372815,75421,373691,73110,374478,71193v7516,-152,10995,-2209,14283,-4202m377094,61494v698,-838,1688,-1346,2780,-1460c380014,60021,380141,60021,380280,60021v965,,1905,330,2654,965c383797,61697,384318,62712,384419,63817v89,1092,-254,2171,-965,3022c381969,68578,379328,68819,377602,67346v-838,-711,-1372,-1701,-1460,-2805c376040,63436,376383,62357,377094,61494t10182,-5079c387987,55577,388990,55044,390082,54955v127,-12,254,-25,381,-25c391440,54930,392380,55273,393129,55895v1739,1485,1968,4100,508,5865c392926,62598,391910,63119,390818,63220v-1244,76,-2196,-254,-3021,-952l387797,62255v-864,-711,-1384,-1701,-1486,-2805c386222,58345,386565,57266,387276,56415t11134,-2628c399121,52937,400124,52416,401241,52315v1054,-89,2184,253,3009,964c405114,53990,405634,54981,405723,56085v13,127,13,241,13,368c405761,57431,405418,58370,404771,59119v-711,851,-1714,1384,-2831,1460c400848,60681,399781,60351,398931,59640r,-13c397940,58802,397433,57634,397458,56441v,-940,305,-1879,952,-2654m409646,54435v711,-851,1714,-1371,2806,-1460c412566,52962,412693,52949,412833,52949v965,,1904,343,2653,991c417238,55400,417479,58015,416019,59767v-1485,1739,-4126,1981,-5865,508c409316,59577,408783,58574,408694,57482v-102,-1105,241,-2184,952,-3047m418546,64299v76,102,114,216,190,318c418660,64591,418597,64541,418533,64515v26,-51,,-165,13,-216m420171,58675v711,-838,1714,-1371,2818,-1473c424056,57113,425148,57456,426011,58167v1752,1473,1993,4101,533,5853c425046,65759,422431,66001,420679,64515v-851,-711,-1371,-1701,-1473,-2806c419117,60605,419447,59526,420171,58675t11083,6691c432194,65366,433146,65670,433921,66331v1752,1472,1980,4088,507,5840c433718,73034,432714,73542,431610,73631v-1117,101,-2196,-229,-3034,-952c426824,71206,426595,68590,428068,66839v812,-978,1993,-1473,3187,-1473m434162,76259v1079,-127,2171,228,3009,965c438923,78684,439164,81312,437704,83064v-1498,1752,-4113,1993,-5866,495c431000,82861,430467,81858,430366,80753v-89,-1104,241,-2184,965,-3022c432042,76868,433045,76348,434162,76259t2755,12340c437780,89310,438301,90313,438402,91417v76,1105,-266,2184,-977,3035c436714,95290,435711,95810,434619,95912v-1092,127,-2196,-254,-3034,-952c430721,94236,430188,93233,430099,92128v-76,-1104,254,-2171,978,-3021c432575,87329,435190,87114,436917,88599t-2196,16733c433997,106170,433007,106703,431889,106792v-977,89,-2183,-241,-3034,-940c427128,104367,426887,101739,428335,99987v1485,-1752,4088,-2006,5852,-495c435952,100939,436181,103580,434721,105332t-8964,-1511c425757,103796,425770,103770,425783,103745v12,89,88,140,114,229c425846,103885,425795,103872,425757,103821t-3390,7211c421796,112251,421199,113521,420615,114803v-482,-343,-939,-736,-1536,-762l419003,114041v-609,,-1105,470,-1650,787c417365,111553,414724,106106,413315,103466r11008,3288c423688,108150,423053,109560,422368,111032t-4190,10931c417492,121925,417086,121608,416845,121316v-559,-635,-813,-1638,-686,-2692c416375,116784,417657,115324,419003,115324r51,c419676,115336,420095,115692,420349,115971v558,635,812,1638,685,2691c420818,120465,419511,121963,418178,121963t-94306,-3872c324165,117748,324558,117545,325015,117482r9852,-1143c334943,116327,335019,116327,335083,116327v394,,800,139,1079,368c336480,116936,336683,117291,336708,117672v51,394,-51,787,-305,1105c336124,119132,335692,119361,335223,119424r-9840,1143c325307,120567,325231,120580,325155,120580v-838,,-1549,-559,-1638,-1359c323466,118815,323593,118409,323872,118091t32058,-9191c355397,110118,355435,111312,355980,112505v-2501,571,-6157,3669,-8023,5421l347957,103478v1853,1752,5459,4825,7973,5422m363192,110385v76,889,-191,1765,-762,2450c361224,114232,359116,114435,357694,113254v-1409,-1193,-1587,-3313,-419,-4723c358469,107122,360602,106944,362011,108112v686,584,1105,1384,1181,2273m371635,103478r,14448c369806,116200,366277,113203,363750,112543v343,-723,800,-1434,724,-2272c364423,109725,363966,109369,363750,108874v2501,-647,6056,-3669,7885,-5396m395985,119221v-101,800,-787,1359,-1637,1359c394284,120580,394208,120567,394144,120567r-9852,-1143c383823,119373,383429,119145,383137,118815v-267,-317,-394,-736,-343,-1143c382832,117291,383023,116936,383340,116695v305,-229,698,-368,1092,-368c384495,116327,384584,116327,384635,116339r9865,1143c394944,117533,395350,117748,395630,118091v279,318,406,724,355,1130m400886,114740v-330,-940,-1003,-1626,-1968,-2032c398601,112594,398144,112492,397636,112492v-724,,-1575,191,-2235,737c394805,113698,394182,114587,394259,116174r-9129,-1066c385562,113572,385168,112581,384724,111972v-914,-1194,-2564,-1422,-3314,-1321c380369,110804,379557,111312,379011,112150v-978,1510,-927,3796,-724,5408c375126,114321,375469,111477,376027,109966v902,-2463,3441,-4317,5917,-4317c381994,105649,382045,105649,382071,105662v2056,51,3567,1358,4304,3695l386387,109357v76,165,89,253,89,253l386819,110042r927,-571l387581,108963v-26,-102,-64,-190,-89,-292c387136,107236,385943,100533,392431,92598v4481,9268,1701,15552,1028,16784c393408,109471,393357,109534,393319,109623r-304,521l393802,110842r431,-330c394309,110461,394462,110245,394640,109928v1231,-1854,2958,-2641,4786,-2222c401914,108239,404009,110651,404314,113318v190,1587,-140,4443,-3999,6843c400899,118637,401495,116428,400886,114739m394068,82073v-127,102,-216,178,-216,242l393802,82315v-229,,-1080,-165,-2413,-432c390145,81654,388355,81299,385689,80804v-7389,-1346,-12899,1866,-15388,3682c370441,83698,370555,82886,370733,82175v178,-711,432,-1435,647,-2171c381385,79471,386273,76741,390551,74316v3822,-2183,7427,-4215,14309,-4456l405164,69860v3098,,9408,1435,13179,6995c419117,78011,419561,79382,420018,80753v-1955,-1206,-4469,-2184,-5370,-2387c404733,76157,395147,81235,394068,82073t21037,37224c414902,119272,414712,119221,414483,119221v-2602,,-6830,1905,-9014,2984l409646,108392v1320,2285,4063,6563,6335,7655c415486,116758,415004,117507,414877,118472r,13c414851,118789,415093,118993,415105,119297m369476,97727v-2006,1993,-5916,6208,-7071,9268c360741,105878,358735,106081,357187,107262v-1042,-3098,-5104,-7491,-7161,-9535l369476,97727xm355917,73618v-686,1549,-609,3263,457,4609c356361,78252,356323,78252,356310,78277v-1434,1702,-1294,4063,51,5764c356349,84054,356323,84054,356310,84079v-583,699,-723,1575,-825,2438c355307,84968,355130,83406,354914,81934v-546,-3720,-1841,-7770,-2920,-10792c353124,72196,354406,73072,355917,73618t394,-6945c355117,68108,355206,69924,355955,71511v-2552,-1130,-4507,-3187,-5358,-5777l358126,65734v-635,267,-1346,368,-1815,939m362011,67067v1422,1181,1600,3301,432,4697c361567,71142,360538,70723,359459,70825v-787,63,-1371,622,-2031,1054c356298,70647,356196,68794,357275,67486v1194,-1422,3327,-1625,4736,-419m363204,95937v,140,-25,406,-25,508l362100,96445v355,-216,812,-190,1105,-508m363192,86758v76,876,-191,1739,-762,2425c360868,88129,358989,88282,357440,89310v-1142,-1219,-1231,-3136,-165,-4418c358469,83483,360602,83279,362011,84473v686,584,1117,1384,1181,2285m357275,73288v597,-686,1410,-1117,2298,-1193c360411,71980,361313,72285,362011,72869v686,571,1105,1384,1181,2273c363268,76005,362989,76830,362405,77554v-1562,-1054,-3428,-889,-4965,127c356311,76449,356209,74570,357275,73288t,5802c358469,77668,360614,77490,362011,78671v686,571,1117,1384,1181,2285c363268,81807,362989,82632,362405,83368v-1562,-1066,-3428,-901,-4977,115c356298,82251,356196,80398,357275,79090t,11629c358469,89272,360614,89107,362011,90288v1422,1206,1600,3326,419,4722c361224,96445,359091,96610,357694,95429v-1409,-1180,-1587,-3301,-419,-4710m355930,91100v-77,-914,-178,-1904,-280,-2907c355815,88777,355980,89361,356374,89856v-13,25,-51,13,-63,25c356019,90237,356107,90706,355930,91100t939,5307c356907,96432,356958,96432,356983,96445r-660,c356311,96166,356298,95899,356247,95201v254,393,254,888,622,1206m363750,71536v876,-1854,724,-4063,-914,-5447c362506,65810,362062,65899,361681,65734r7491,c368321,68337,366328,70419,363750,71536t51,17241c363738,89462,363662,90148,363598,90795v-114,-215,-178,-431,-330,-634c363306,90122,363357,90072,363408,90008v292,-343,215,-825,393,-1231m363268,84359v51,-51,76,-77,140,-140c364195,83279,364576,82073,364474,80855v-76,-915,-660,-1613,-1206,-2298c363319,78493,363344,78481,363408,78404v787,-939,1168,-2145,1066,-3377c364423,74481,363966,74126,363750,73656v1372,-482,2565,-1231,3631,-2120c366328,74507,365122,78404,364601,81934v-190,1282,-355,2628,-508,3986c363928,85336,363649,84828,363268,84359m304867,78366v-902,203,-3415,1181,-5371,2387c299941,79382,300410,78011,301172,76855v3771,-5560,10068,-6995,13166,-6995l314643,69860v6893,241,10486,2273,14308,4456c333229,76741,338117,79471,348122,80004v215,736,469,1460,647,2171c348934,82861,349048,83698,349188,84460v-2463,-1815,-7998,-5040,-15375,-3656c331160,81299,329370,81654,328113,81896v-1448,279,-2222,482,-2374,431c325650,82251,325574,82175,325459,82086v-1015,-825,-10690,-5891,-20592,-3720m303521,116047v2298,-1104,5015,-5370,6348,-7655l314046,122217v-2412,-1193,-7186,-3262,-9662,-2869c304410,119031,304651,118815,304613,118472v-114,-952,-597,-1701,-1092,-2425m319188,120161v-3847,-2400,-4177,-5256,-3999,-6843c315493,110652,317588,108239,320076,107706v1892,-406,3568,381,4812,2247c325066,110258,325193,110461,325282,110512r419,343l326475,110068r-279,-445c326145,109534,326094,109471,326056,109395v-660,-1245,-3453,-7516,1016,-16797c333598,100558,332366,107338,332011,108709v-26,89,-51,165,-89,254l331744,109534r939,508l333026,109623v51,-89,165,-317,254,-673c334042,106868,335489,105713,337419,105662v51,-13,76,-13,127,-13c340047,105649,342574,107503,343488,109966v558,1511,888,4355,-2260,7592c341418,115946,341482,113660,340504,112162v-559,-850,-1371,-1358,-2412,-1511c337990,110626,337863,110613,337724,110613v-851,,-2146,343,-2920,1359c334537,112327,334664,113165,334639,113851v-26,190,-89,368,-51,546c334613,114676,334448,114765,334524,115095r-9407,1092c325142,114676,324672,113698,324114,113229v-1156,-927,-2743,-800,-3517,-508c320191,112873,320064,113305,319759,113571v-89,77,-140,153,-216,229c319238,114130,318781,114308,318616,114752v-609,1676,-12,3885,572,5408m415385,128743r-1156,-4659l413467,125709v-1053,2209,-5979,3593,-11362,3199c395947,128489,391440,125886,391123,123728r-280,-1727l388076,126483r-1740,-5535l385689,122725v-1066,2920,-6665,4317,-12785,3161c367216,124820,362709,121900,362227,118942r-470,-2755l359764,123055r-1219,-4189l357758,116187r,25l357745,116174r-457,2768c357212,119437,356869,119919,356565,120402v-661,1104,-1778,2145,-3314,3047c351410,124515,349150,125404,346598,125886v-4583,864,-8874,292,-11185,-1282c334639,124084,334093,123449,333813,122712r-622,-1764l334740,120770v318,330,787,495,1143,800c336150,121836,336543,122116,337064,122408v2056,1282,4405,2209,7033,2209c344618,124617,345126,124591,345633,124541v3657,-381,6970,-2108,9078,-4749c356095,118078,356679,116073,356780,114041v51,51,38,127,89,191c357745,114955,358786,115298,359840,115298v1079,,2031,-622,2882,-1333c362798,116034,363395,118066,364791,119805v2121,2628,5434,4355,9091,4736c374390,124591,374897,124617,375405,124617v2781,,5269,-1016,7377,-2451c382985,122040,383150,121925,383302,121798v470,-368,1054,-609,1460,-1028l392811,121710v330,609,991,977,1448,1510c394512,123614,394893,124033,395427,124452v2183,1917,4849,3377,8125,3517c403793,127969,404009,127981,404225,127981v5192,,9598,-2691,11413,-6716c415765,121532,415677,121925,415867,122154v381,419,914,508,1397,685c416464,124934,415994,126800,415385,128743t-12823,43483c401432,171718,400023,171452,398309,171452v-838,,-1765,76,-2755,190c395211,171680,394868,171705,394551,171705v-5345,,-8088,-4976,-10728,-9801c383010,160432,382248,159048,381436,157854v-749,-1066,-1549,-1929,-2362,-2640c380484,154604,383391,153957,387898,155798v1371,533,2857,317,4317,139c394221,155645,396214,155379,398067,156902v2565,2133,4266,5396,5879,8545c405368,168176,406713,170804,408592,172505v-2577,788,-5472,-38,-6030,-279m355739,170461v-2107,-685,-3986,-292,-4507,-76c347042,172023,343856,169966,343843,169953v-3948,-2793,-5408,-5598,-6792,-8315c336226,160025,335451,158514,334207,157067v-597,-711,-1193,-1308,-1803,-1841c333039,155010,333813,154693,334829,154185v698,-330,3199,-1307,6780,267c343069,155087,344465,154668,345455,154388v204,-63,394,-114,584,-165c347855,153830,353924,153157,356996,161638r102,342c358316,166157,360107,168811,362024,170461v-2108,419,-5028,381,-6285,m355244,41257v-2234,799,-4786,2196,-6361,3148l348883,35620v1638,990,4317,2450,6615,3224c355244,39695,355054,40419,355244,41257t15629,-5637l370873,44405v-1613,-965,-4241,-2438,-6513,-3237c364461,40685,364842,40292,364791,39784v-25,-368,-368,-597,-482,-940c366594,38070,369248,36597,370873,35620t88655,28463c460772,62357,462068,61316,463413,61037v292,50,1105,304,1816,1129c465813,62839,466397,64007,466460,65962v-736,216,-1511,953,-1688,1334c463286,69784,459516,73847,457142,75002v558,-5497,1510,-8697,2386,-10919m469190,73580v76,254,165,495,228,698c469558,74684,469710,75078,469825,75345v228,520,711,901,1219,1307c471856,77312,472707,77973,472707,79344r,635l473341,79991r622,-25l473989,79344v89,-1562,482,-3644,1231,-4406c475563,74596,476261,73478,476744,72336v317,952,571,1663,863,2044c478001,74926,478407,78176,478128,80588r495,812c478686,81413,478750,81426,478813,81426v406,,571,-419,775,-978c479981,79356,480946,76779,482165,75725r-13,-12c482584,75294,483206,74748,483777,74291v-927,1803,-1142,3313,-1231,4697l482520,79585v-76,1650,-304,6043,-2259,6119c478242,85768,476922,85603,475690,85438v-978,-140,-1993,-267,-3402,-267c471856,85171,471412,85171,470904,85196v673,-609,990,-1688,330,-2843c471081,82099,470878,81819,470688,81527v-1079,-1612,-2514,-3783,-1498,-7947m447861,106195r50,38c447886,106221,447873,106208,447861,106195xm451124,96585v584,-1054,1257,-1879,2031,-2286c453282,94236,453625,94198,454044,94198r,25c455313,94312,456291,94858,457230,96204v-812,635,-1752,1536,-2716,2488c453295,99848,451606,101498,450552,102031v-50,-1955,26,-4037,572,-5446m468885,111769v673,431,1701,1384,2527,2133c472948,115298,473303,115679,473849,115222v508,-406,140,-1028,-114,-1498c472872,112289,471501,109661,471082,107021v876,634,2158,1790,3885,4291c474992,111362,475043,111413,475068,111489v229,356,559,927,1143,927c476249,112416,476300,112416,476363,112403v660,-126,889,-952,1054,-1828c477506,109953,478864,105230,479715,103199v343,1346,838,3707,952,5650l480692,109179v89,1485,153,2552,89,4900c480781,114333,480781,114866,481276,115032v432,177,762,-166,1295,-876c483105,113419,484120,112061,485936,110118v330,-330,901,-838,1409,-1257c487243,109090,487154,109344,487040,109610v-533,1359,-1282,3212,-1765,3987c484717,114511,484412,116542,484526,117291v64,419,153,889,229,1410c485352,122294,485618,125315,482965,125810v-1587,330,-2260,102,-3072,-139c479080,125404,478128,125137,476338,125214v-3047,114,-4190,698,-5130,1168c470599,126699,470180,126902,469317,126902v76,-38,140,-76,216,-127c470663,126039,471208,124388,471043,122128v-203,-2818,-1828,-9306,-3770,-10994c467006,110880,466765,110677,466587,110486v597,280,1371,699,2298,1283m231319,110156v572,1448,1308,3263,1841,4114c233516,114854,233795,116580,233719,117126v-51,394,-127,864,-216,1346c232983,121557,232195,126191,236169,127042v-38,1104,-520,3123,-1307,3847c234570,131155,234328,131142,234189,131104r-280,1245c234582,132514,235192,132323,235725,131841v1092,-1016,1650,-3212,1701,-4609c237883,127232,238239,127232,238581,127207v38,1434,-393,3961,-1384,4977c236817,132590,236499,132628,236220,132577r-191,1257c236791,133986,237540,133694,238124,133060v1333,-1384,1828,-4457,1727,-6133c239889,126902,239940,126889,239978,126889v419,-139,850,-266,1422,-342c241451,127918,241374,131803,240270,133123v-280,317,-508,355,-673,368l239635,134773v444,-12,1130,-190,1689,-939c242669,132082,242720,128045,242669,126470v216,,483,,711,26c243329,128108,243533,131739,243786,132425v280,800,2324,10207,-571,12695c242911,145387,242314,145603,242111,145438v-127,-76,-305,-648,279,-2285l241171,142721v-241,711,-1015,2933,229,3783c241666,146682,241984,146771,242288,146771v673,,1346,-330,1752,-673c247824,142848,245018,132120,244980,132006v-178,-508,-355,-4012,-330,-5409c244675,126597,244713,126597,244751,126610v-101,1409,-152,4659,991,6437c246186,133732,246770,134164,247481,134316r254,-1256c245996,132691,245881,128578,245996,126851v634,153,1066,343,1447,534c247291,128426,247049,130965,248116,132628v508,787,1219,1282,2133,1485l250515,132856v-571,-114,-1003,-419,-1320,-901c248484,130838,248535,129022,248649,127930v483,178,1054,292,1854,242c251899,128121,257206,125683,257714,114828v317,-6601,1600,-11769,2653,-14714c260698,99238,261028,98476,261358,97816v12,-51,51,-89,76,-140c263300,99225,266779,104113,269572,108531v190,445,343,1067,343,1524c269915,110550,269953,113292,275057,114486v3491,812,16923,28057,26179,37312c301591,152154,301896,152471,302188,152814v-26,13,-127,,-165,c296868,152814,292488,155620,290622,160140v-1689,4113,-864,8671,2120,11642c295256,174283,297579,175006,299674,175006v1536,,2958,-393,4228,-749c305298,173876,306491,173495,307558,173788v5028,1155,8620,-191,10169,-991c318159,173077,318629,173292,319111,173508v2578,1054,5409,876,8392,-520c327910,172772,329179,172188,333064,173330v3238,965,7846,369,10614,-1295c345138,172708,348185,173660,351918,172175v253,-101,1637,-381,3262,114c357072,172873,361579,172886,364093,171858v1384,723,2780,1041,4037,1142c369920,173165,371431,172950,372739,172772v2006,-254,3593,-457,5929,470c380090,173800,385828,175159,389891,172404v1689,926,3644,1396,6031,1142c399057,173115,400822,173559,401787,173991v1016,431,5332,1625,8710,-191c411220,174143,412033,174359,412922,174410v749,,1523,-77,2450,-204c417213,173914,419498,173597,422443,174435v2654,787,5472,-597,7072,-3504c431762,166894,431343,160431,425402,155074v-1080,-965,-3314,-2666,-8621,-1981c417289,152674,417797,152281,418279,151798v9256,-9255,22675,-36500,26167,-37312c449575,113305,449587,110550,449587,110055v,-419,153,-978,330,-1409c452596,104418,456176,99263,458068,97676v13,26,38,51,51,64c458462,98451,458817,99263,459198,100228v1041,2971,2273,8075,2603,14600c462309,125683,467615,128121,468999,128172v115,12,216,12,292,12c469964,128184,470434,128083,470853,127943v127,1079,165,2907,-546,4012c470002,132437,469558,132742,468999,132856r267,1257c470167,133910,470878,133415,471386,132641v1067,-1664,838,-4216,673,-5244c472440,127207,472884,127004,473506,126851v115,1727,,5840,-1739,6208l472021,134316v711,-152,1295,-584,1752,-1269c474916,131269,474865,128019,474763,126610v38,-13,76,-13,102,-13c474878,127994,474687,131511,474509,132031v-25,89,-2831,10817,965,14054c475868,146428,476553,146771,477201,146771v330,,635,-89,901,-267c479372,145666,478597,143445,478331,142721r-1206,432c477696,144790,477506,145362,477391,145438v-216,127,-787,-26,-1092,-318c473430,142657,475423,133339,475728,132437v229,-698,445,-4329,394,-5941c476388,126470,476604,126470,476845,126470v-76,1562,-25,5625,1346,7402c478762,134583,479423,134761,479880,134773r25,-1282c479753,133478,479512,133440,479245,133123v-1105,-1295,-1193,-5180,-1155,-6576c478674,126623,479105,126750,479512,126889v50,13,101,26,139,38c479562,128616,480057,131676,481390,133059v572,622,1321,927,2083,775l483282,132577v-190,38,-571,38,-965,-394c481327,131168,480883,128654,480921,127207v343,50,685,63,1155,25c482140,128629,482698,130825,483790,131828v533,508,1194,698,1828,520l485326,131104v-190,51,-406,38,-673,-216c483828,130139,483371,128146,483346,127042v3948,-851,3174,-5472,2666,-8545c485923,117990,485847,117533,485796,117114v-76,-521,203,-2248,559,-2844c486900,113394,487637,111566,488221,110093v305,-724,533,-1346,685,-1638c489046,108163,489452,107363,488843,106957v-876,-673,-2958,1409,-3822,2298c483638,110728,482698,111870,482089,112670v,-1485,-64,-2425,-127,-3555l481949,108760v-178,-2793,-1168,-6805,-1371,-7211c480413,101295,480184,101142,479892,101142v-38,,-76,,-127,13c478293,101422,476160,110283,476134,110372v-12,114,-38,229,-51,318c476058,110651,476020,110601,476007,110588v-2399,-3504,-4050,-4558,-4938,-5104c470878,105357,470675,105230,470650,105230v-1283,-6678,-3428,-10639,-6526,-12099c461255,91811,458284,92649,457738,92916v-229,63,-1206,38,-1942,25c454132,92890,453079,92890,452558,93157v-927,482,-1701,1358,-2336,2437l450171,95569v-63,152,-139,305,-203,482c448826,98133,448089,100863,447505,103085v-279,1003,-584,2044,-825,2602c445537,105967,444966,105459,445436,104976v2514,-2628,6449,-16009,7757,-16771c456938,86022,457319,83292,457217,81908v724,-736,4508,-5027,5345,-6297c464670,72526,465267,70203,465609,68819v102,-381,204,-711,267,-901c465901,67892,465927,67867,465940,67841v63,-101,228,-253,406,-393c466117,70177,465381,80271,466447,83495v965,2920,3416,3085,4355,2997c470802,86669,470777,86847,470713,86974v-25,25,-1904,3745,-1066,4989c470434,93157,471348,92979,471805,92941r-229,-1270c471284,91684,471043,91760,470713,91265v-190,-508,698,-2920,1105,-3682c472021,87215,472097,86796,472097,86441r762,c472833,86745,472744,87101,472656,87291v-356,648,-889,2248,-610,4088c472275,92674,472529,93055,473811,93093r38,-1282c473773,91811,473468,91811,473468,91836v-76,-88,-114,-469,-152,-647c473087,89691,473506,88371,473773,87901v190,-330,305,-876,355,-1371c474585,86568,475004,86631,475423,86682v-152,635,-495,1714,-672,2006c474420,89285,473874,91913,474585,93106v356,647,254,3187,-304,4012c473456,98387,473113,102666,474230,103935v267,292,609,445,965,445c475411,104380,475652,104316,475868,104215v1193,-610,1231,-1828,1257,-2654l475855,101511v-38,1015,-165,1358,-635,1587c475220,103098,475055,103009,474928,102450v-343,-1409,-38,-3936,419,-4634c476134,96635,476338,93601,475690,92471v-419,-673,-25,-2755,165,-3136c475995,89119,476502,87825,476693,86860v102,12,190,12,305,38c476553,88523,476528,90072,476947,91595v203,775,470,1752,1574,1905l478686,92217v-165,-12,-254,-25,-495,-952c477810,89881,477836,88485,478305,86974v178,13,381,25,597,25c478597,88688,478750,90262,479334,91786v304,799,647,1701,1764,1714l481124,92243v101,152,216,292,343,380c482647,93436,483485,92941,483841,92738r-686,-1079c482927,91760,482673,91887,482216,91582v-369,-393,-407,-2983,-292,-3821c481987,87317,481860,86872,481720,86517v1803,-1295,1981,-4939,2070,-6869l483828,79064v89,-1637,394,-3097,1485,-4900c485618,73681,486151,72767,485491,72285v-101,-76,-228,-114,-393,-114c483714,72171,480832,75230,480794,75268v-77,89,-140,140,-178,191c480400,74926,480387,73478,480387,72958r-25,-330c480273,66204,476375,62509,474293,60529v-2501,-2349,-4799,-1016,-5142,-775c468771,59894,466320,59881,464670,59703v-2336,-215,-4291,1130,-5955,3365l458588,63004v-76,191,-152,369,-215,572c455414,67854,453535,74799,452456,79775v-406,381,-1028,775,-901,229c453815,70254,452482,63715,452977,63576v5193,-1486,4735,-3695,4735,-4660c457712,58866,457700,58700,457687,58599v597,-1232,1739,-3618,2882,-6957c461635,48506,463832,44278,465330,43123v3161,-2450,5116,-11045,9814,-11629c476236,31354,480172,31925,478877,31049v-648,-431,-4215,-4253,-11325,-482c466460,31151,458436,38210,458170,47554v-26,863,-876,6373,-2654,7350l455618,55070v-178,-51,-280,-191,-470,-204c452380,54689,451606,56187,451504,56517v-114,330,-1117,762,-1104,114c450463,54930,449968,50677,449752,50004v-216,-648,483,-3466,978,-3542c452926,46132,452710,43136,452710,42526v,-965,-165,-1295,-457,-1650c452495,39124,454246,31519,454450,30884v1790,-5802,7224,-12404,8354,-13000c466854,15751,466752,18430,467793,17769v952,-596,-863,-2894,-3885,-3212c452799,13351,451390,25920,451606,30668v63,1435,-1778,8735,-1905,9459c447987,40571,447784,44405,447899,44773v101,381,-496,546,-711,826c446972,45865,446185,46068,446147,45599v-115,-1270,-2336,-6272,-2083,-6780c445550,35810,445461,34959,445372,34236v-25,-203,-76,-483,-140,-762c445804,33728,445067,22949,445448,20448v559,-3796,927,-4494,1194,-5065c447276,14075,447010,12970,449155,11929v1575,-761,1740,-2069,2667,-2513c452469,9098,450222,9060,449308,9149v-457,38,-6285,-114,-7910,6170c441195,16030,441094,19496,441309,21591v38,444,-12,1333,102,1942c441525,24117,442033,31062,442300,32243v-89,38,-140,12,-242,63c441284,32712,440903,34833,440840,35264v-64,445,-394,584,-597,102c439545,33626,435825,31113,435875,30452v115,-1409,-101,-2881,-127,-3288c435723,26656,435660,26111,435469,25565v-114,-330,-635,-648,-1244,-813c434149,23381,433387,13313,434733,10723v393,-787,4532,-4697,4685,-5345c439595,4731,439773,4401,440370,3791v520,-558,-775,-381,-1816,-431c437513,3296,432105,4274,430289,8768v-393,1003,-254,4964,330,6272c431051,15954,430784,20778,431559,22467v355,800,470,1955,787,2691c432206,25285,432029,25336,431914,25526v-431,762,102,3365,-25,3390c430365,29399,427902,26415,427077,25641v-889,-813,-558,-2489,-647,-4253c426379,20689,425858,20562,425325,20423r229,12c425376,19407,423497,18328,423548,14875v38,-1473,584,-5104,927,-6602c424741,7041,424868,3652,424183,1557v-166,-521,-1232,-2438,-1575,-1079c422405,1328,421580,5391,420463,7232v-1359,2234,-762,4748,-203,6119c420780,14684,422075,16792,422888,20182r-242,c421897,20131,422456,22924,422811,23660v381,762,-2285,-419,-3491,-1015c418190,22073,417771,20613,417543,19433v-102,-496,-597,-597,-1194,-584c415689,16843,413823,15344,414178,12031v140,-1117,318,-2679,394,-3111c414724,7994,414458,5264,413531,4452v-533,-470,-711,-2743,-1041,-1867c412261,3207,411296,5493,410903,6470v-826,2019,-330,5358,495,7110c411804,14430,414064,17541,414115,19141v-635,266,89,2069,622,2843c415295,22835,412109,21388,410738,20562v-1245,-749,-1790,-1726,-1879,-2577c408821,17554,408579,17198,408135,17008v-102,-1397,-2781,-3250,-2742,-3822c405596,10127,404948,7562,404516,6737v-444,-825,-1472,-1409,-1586,-1206c402231,6940,401292,9352,401190,10393v-165,1511,-51,4748,4342,7389c405380,18430,406357,19166,406421,19433v101,380,-3428,977,-3987,139c401876,18734,401038,17617,399375,18176v-1676,558,444,2209,-381,2336c391922,21438,390564,23775,393039,22835v4469,-1714,15172,-457,17267,127c472173,40330,440116,112949,414267,142708v63,-596,102,-1066,152,-1472l416882,137579r-1117,-3682c416501,130774,417479,127562,418799,124058v1892,-254,3555,-2006,4127,-4456c423319,117837,423179,116466,422456,115387v558,-1206,1104,-2374,1650,-3542c425008,109915,425871,108049,426658,106259r-76,-38c426658,106208,426798,106233,426849,106208v101,-51,63,-114,114,-165c427242,106437,427230,106982,427623,107313r,12c428728,108239,430086,108734,431521,108734v165,,368,-12,546,-25c433692,108582,435152,107808,436180,106551v2146,-2565,1816,-6399,-736,-8544c435253,97867,435012,97943,434809,97816v1600,-152,3060,-901,4075,-2145c439938,94452,440446,92865,440306,91252v-152,-1625,-914,-3085,-2158,-4138c437361,86466,436371,86466,435406,86263v1409,-203,2767,-787,3758,-1968c441309,81731,440967,77897,438402,75751v-1206,-1028,-2730,-1485,-4329,-1397c434669,74012,435444,73961,435901,73415v2145,-2565,1815,-6411,-736,-8557c433108,63157,430442,63436,428283,64731v1727,-2539,1384,-6018,-1041,-8036c426011,55666,424500,55184,422824,55311v-1587,114,-3009,876,-4037,2069c418863,55552,418228,53711,416730,52467v-1244,-1054,-2818,-1524,-4431,-1422c410662,51197,409214,51959,408186,53203v-406,470,-635,1016,-864,1562c406980,53635,406421,52581,405494,51794v-1244,-1028,-2793,-1523,-4431,-1384c399438,50537,397978,51299,396950,52543v-838,1003,-1193,2247,-1295,3517c395325,55463,394919,54892,394373,54422v-1270,-1041,-2857,-1549,-4469,-1384c388304,53178,386844,53952,385816,55184v-1054,1231,-1562,2818,-1422,4431c384407,59704,384470,59792,384483,59894v-115,-114,-178,-279,-305,-381c382921,58472,381309,57939,379709,58129v-1612,140,-3060,902,-4075,2146c374580,61506,374085,63081,374225,64718v50,635,279,1232,520,1816l370911,66534v419,-1219,660,-2514,660,-3847c371571,60059,370543,57748,369070,55793r178,-114c369197,55603,364322,48201,363243,43593v114,-115,304,-64,406,-191c363750,43288,363687,43123,363776,43009v3237,1142,7503,3910,7528,3948l372790,47935r,-15832l371317,33081v-51,25,-4621,3021,-7884,4075c363242,36940,363255,36597,363039,36420v-76,-64,-177,-39,-241,-77c363877,33081,366785,28637,366823,28586r977,-1498l351969,27088r977,1498c352971,28637,356006,33246,357047,36521v-305,216,-724,203,-978,495c352832,35924,348503,33106,348439,33081r-1485,-978l346954,47935r1498,-978c348502,46919,352883,44062,356133,42958v165,228,165,520,381,736c355358,48303,350559,55603,350508,55679r178,114c349214,57748,348185,60059,348185,62687v,1333,254,2628,673,3847l344770,66534v863,-2044,635,-4469,-876,-6272c341748,57710,337902,57355,335337,59513v-140,127,-203,279,-318,406c335248,58282,334867,56555,333712,55184v-2158,-2565,-6005,-2895,-8570,-762c324609,54879,324215,55438,323872,56022v-88,-1219,-444,-2438,-1294,-3441c320419,50029,316598,49699,314020,51832v-914,775,-1472,1828,-1802,2971c311989,54244,311735,53673,311342,53203v-1041,-1244,-2501,-2006,-4126,-2145c305590,50918,304016,51413,302785,52467v-1511,1257,-2133,3085,-2057,4913c298570,54892,294799,54562,292260,56695v-1257,1041,-2019,2526,-2158,4139c290013,61976,290330,63055,290851,64058v-2083,-990,-4622,-774,-6488,800c281798,67004,281468,70850,283614,73415v393,457,876,787,1371,1105c283601,74545,282192,74824,281100,75738v-1244,1041,-2006,2514,-2146,4126c278815,81477,279310,83051,280351,84295v990,1168,2349,1752,3758,1968c283157,86466,282141,86479,281354,87126v-2552,2146,-2895,5980,-749,8557c281608,96864,283004,97575,284528,97765v-140,102,-305,127,-444,242c282839,99048,282065,100508,281938,102133v-152,1612,343,3199,1396,4443c284528,107998,286255,108722,287994,108722v1371,,2755,-457,3898,-1422c292260,106995,292476,106589,292755,106208v51,25,127,13,190,25l292869,106272v749,1688,1574,3440,2412,5268c295903,112861,296538,114232,297173,115628v-648,1041,-952,2273,-571,3974c297160,121964,298760,123462,300575,123804v1333,3530,2413,6856,3187,10043l302620,137592r2932,4317c305603,142416,305641,142734,305705,143254,279767,113826,246973,40431,309209,22962v2095,-584,12784,-1841,17266,-127c328938,23775,327580,21439,320508,20499v-825,-114,1320,-1752,-355,-2310c318477,17630,317626,18747,317067,19572v-558,851,-4062,229,-3973,-139c313157,19166,314135,18430,313982,17795v4393,-2653,4507,-5891,4342,-7402c318210,9352,317283,6940,316585,5531v-114,-203,-1155,381,-1587,1206c314554,7562,313906,10127,314122,13186v38,572,-2628,2425,-2742,3822l311392,17021v-457,177,-685,533,-749,964c310555,18836,310009,19814,308764,20575v-1371,813,-4545,2247,-3973,1410c305298,21210,306035,19420,305400,19153v25,-1028,838,-2463,1625,-3745c307469,14672,307965,13885,308117,13567v406,-876,736,-2145,863,-3453c308980,10025,308942,9949,308955,9847v76,-1206,38,-2437,-343,-3377c308256,5594,307495,3779,307165,2941v-38,-89,-127,-292,-140,-356c306885,2230,306771,2446,306644,2814v-355,432,-825,1536,-1206,2895c305044,6851,304829,8260,304943,8933v76,407,254,1993,381,3111c305336,12120,305286,12145,305298,12221v216,2781,-1091,4152,-1841,5967c303381,18354,303242,18506,303191,18709r25,c303191,18760,303165,18785,303140,18849v-584,,-1066,89,-1168,584c301743,20613,301325,22073,300195,22645v-1206,596,-3873,1764,-3504,1028c297046,22924,297630,20131,296856,20182r-267,c297414,16855,298722,14672,299268,13351v546,-1358,1142,-3885,-229,-6119c297909,5391,297097,1341,296894,491v-330,-1372,-1397,545,-1562,1053c294634,3652,294773,7042,295040,8273v330,1511,889,5129,927,6602c296005,18315,294050,19674,293885,20524r203,-12c293631,20664,293123,20753,293098,21388v-102,1765,228,3428,-673,4266c291612,26403,289149,29412,287626,28929v-127,-38,139,-2780,-77,-3631c287524,25158,287346,25120,287232,25031v368,-698,343,-1726,724,-2551c288718,20791,288464,15954,288883,15040v596,-1308,723,-5269,317,-6284c287410,4287,282001,3296,280960,3347v-1041,64,-2336,-114,-1815,444c279729,4414,279919,4731,280097,5378v152,648,4279,4558,4697,5358c286128,13301,285366,23470,285290,24955v-470,127,-864,305,-902,470c284287,25908,283715,26161,283817,26657v76,393,-292,2386,-178,3796c283677,31113,279970,33627,279259,35366v-190,495,-533,343,-597,-102c278612,34833,278497,32712,277672,32382v-305,-114,-368,-190,-482,-266c277482,30503,277990,24092,278104,23521v101,-597,63,-1498,101,-1930c278421,19496,278307,16030,278129,15319,276491,9035,270664,9187,270194,9136v-901,-88,-3161,-25,-2514,280c268607,9847,268785,11168,270359,11930v2133,1028,1879,2145,2514,3465c273127,15954,273508,16640,274067,20436v342,2285,-127,11680,241,13102c274181,34744,274435,36750,275438,38819v254,521,-1968,5510,-2070,6780c273317,46068,272543,45865,272327,45599v-216,-280,-825,-445,-711,-826c271718,44418,271527,40571,269813,40127v-127,-724,-1980,-8024,-1917,-9459c268125,25920,266703,13351,255607,14558v-3022,317,-4837,2615,-3885,3212c252014,17960,252217,17884,252433,17719v279,-114,596,-292,965,-495c254007,16995,254921,16944,256711,17884v749,647,1409,1409,2070,2171c259276,20652,259809,21312,260368,22099v254,355,508,723,736,1104c261421,23660,261713,24168,262018,24663v1841,3314,3098,6843,3898,9827c266487,36953,267135,39860,267236,40736r38,-13c267274,40762,267287,40825,267287,40850v-317,356,-482,686,-482,1676c266805,43136,266576,46132,268772,46462v496,76,1206,2907,978,3555c269547,50664,269039,54930,269103,56631v12,648,-978,203,-1092,-114c267897,56187,266855,54486,264138,54879v-63,13,-114,64,-177,76l263986,54905v-1562,-864,-2361,-5079,-2565,-6691c261396,47986,261345,47655,261345,47541v-266,-9331,-8290,-16390,-9395,-16974c250173,29627,248624,29158,247291,28993v-825,-102,-1422,63,-2082,152c244777,29196,244244,29132,243876,29234v-165,51,-229,127,-381,178c242378,29818,241654,30262,241197,30643v-191,140,-470,356,-546,406l240638,31049r,26c240346,31265,240321,31392,240511,31468v610,216,3022,-89,3847,26c249056,32103,251011,40673,254185,43136v1498,1142,3682,5357,4761,8506c259073,52061,259200,52289,259339,52670v1003,2755,1968,4888,2501,5967l261866,58574v,89,-26,228,-26,292c261840,59843,261345,62103,266525,63563v508,140,-838,6691,1435,16454c268049,80423,267706,80283,267338,80029r-64,-253c266170,74710,264151,67486,261003,63220v-26,-76,-51,-139,-77,-216l260876,63043v-1689,-2222,-3733,-3517,-6044,-3339c253182,59881,250770,59894,250440,59792v-610,-406,-2832,-1523,-5218,737c243127,62509,239229,66204,239127,72628r,292c239102,74240,239026,75078,238899,75459v-51,-51,-114,-114,-191,-190c238683,75231,235116,71473,234011,72285v-648,482,-114,1397,178,1866c235395,76157,235598,77744,235674,79077v25,153,25,369,38,610c235814,81604,236004,85222,237782,86517v-140,356,-242,800,-191,1219c237718,88701,237642,91202,237299,91570v-508,343,-723,190,-1003,63l235712,92763v318,178,1143,673,2311,-139c238163,92522,238277,92395,238391,92217r13,1283c239521,93487,239877,92548,240181,91786v597,-1511,737,-3085,445,-4787c240829,86999,241032,86987,241222,86974v445,1511,483,2907,102,4291c241083,92192,240968,92205,240816,92217r165,1283c242086,93347,242352,92382,242568,91608v406,-1536,394,-3085,-51,-4710c242619,86873,242720,86873,242809,86860v191,977,724,2272,838,2475c243863,89716,244231,91786,243838,92471v-661,1092,-483,4139,317,5345c244612,98502,244917,101016,244574,102437v-140,597,-279,661,-355,623c243812,102869,243685,102514,243660,101523r-1270,26c242403,102374,242441,103606,243647,104215v216,101,457,165,673,165c244676,104380,245018,104228,245285,103936v1117,-1270,775,-5548,-63,-6831c244676,96280,244549,93754,244930,93106v723,-1219,165,-3834,-178,-4431c244587,88409,244231,87317,244079,86682v432,-38,851,-114,1295,-152c245437,87025,245552,87558,245729,87888v267,495,699,1803,457,3301c246148,91354,246098,91748,246123,91773v-89,25,-368,38,-457,38l245717,93093v1269,-38,1523,-419,1726,-1714c247799,89132,246961,87469,246859,87279v-101,-178,-165,-533,-190,-838c246897,86428,247151,86415,247418,86441v,343,63,762,267,1142c248078,88282,248992,90757,248814,91240v-355,508,-647,470,-926,419l247761,92941v355,38,1320,178,2107,-977c250706,90719,248814,86999,248814,86974v-76,-127,-114,-305,-114,-482c248802,86492,248903,86504,249005,86504v1536,-12,3326,-800,4063,-3009c254134,80258,253385,70178,253144,67448v190,140,355,292,431,394l253575,67854v26,26,51,76,77,102c253715,68133,253804,68438,253880,68794v356,1383,940,3694,3060,6817c257676,76690,260914,80448,262285,81972v-76,1409,368,4088,4024,6233c267630,88967,271565,102361,274079,104976v457,483,-101,1003,-1257,711c272721,105421,272569,104773,272403,104139v-558,-2286,-1460,-5980,-3072,-8557c269331,95582,269331,95569,269318,95569v-660,-1079,-1447,-1930,-2386,-2438c266424,92877,265383,92890,263745,92941v-737,25,-1740,38,-1955,-13c261218,92636,258286,91760,255378,93131v-3110,1486,-5243,5447,-6487,12049c248840,105230,248637,105345,248459,105484v-901,546,-2552,1600,-4977,5104c243469,110601,243457,110651,243431,110677v-25,-76,-38,-203,-76,-318c243342,110271,241209,101409,239737,101155v-292,-89,-622,89,-800,394c238708,101955,237718,105979,237566,108760r-26,571c237477,110385,237413,111261,237413,112657v-609,-812,-1536,-1942,-2920,-3402c233821,108544,231485,106271,230659,106957v-596,406,-203,1206,-63,1498c230748,108772,231002,109407,231319,110156t82194,127491c310085,238307,308993,233280,312370,232696v3504,-622,3860,4418,1143,4951m298595,252387v-305,-76,-1511,-2082,-1904,-2463c296602,249835,296361,249543,296056,249289v-241,-190,2107,-1676,2615,-1752c299217,247461,301617,249873,301528,250559v-26,177,-2577,1904,-2933,1828m338816,359234v253,-558,253,1283,711,1435c340352,360923,341787,359387,342688,358841v533,-318,2057,-1651,2539,-1587c345151,357241,343234,360060,342853,360352v-508,393,-1473,787,-2222,1269c340365,361786,338625,362967,338422,362891v-901,-318,292,-3454,394,-3657m341825,355108v304,-1828,1193,-2856,1828,-4278c343792,351795,342688,354270,343323,354791v507,406,1345,-381,1904,-635c346763,353458,348439,352683,350077,351769v1447,-787,-800,1194,-1270,1511c346954,354600,345176,355502,343018,356606v127,-51,-1130,711,-1359,495c341570,357000,341774,355464,341824,355108t4444,-5878c346738,347415,348096,345751,349366,344469v343,-343,-546,1447,-711,1904c348325,347250,347512,348875,348414,349154v609,203,3351,-1536,3961,-1816c354076,346577,355295,345790,356818,345104v-1853,2209,-4354,3542,-7528,4761c348833,350043,346573,351223,346027,350741v-38,-26,140,-1130,241,-1511m352299,342336v165,-520,368,-1307,711,-1739c353403,340089,354927,338807,355231,338845v343,38,-2513,3910,-241,3491c355955,342158,358202,340813,359523,340203v685,-342,2082,-914,1193,-165c358761,341651,356387,342641,353962,343606v-470,190,-2070,635,-2057,635c351613,344037,352197,342679,352299,342336t7224,-5624c360056,336039,362062,333830,363090,333538v280,-89,-1396,1600,-1028,2209c362544,336585,365515,335912,366416,335671v318,-76,1245,-533,1587,-305c368130,335442,367229,336153,367051,336230v-990,431,-3618,1079,-4989,1345c361440,337702,359218,338236,358964,337982v-178,-191,533,-1257,559,-1270m369819,332103v546,-482,2336,-2196,3022,-2221c374136,329818,370657,331837,373006,331938v622,39,2932,800,4037,876c377602,332853,376192,333081,375545,333145v-2057,152,-2984,88,-4444,76c369502,333208,368613,333233,369819,332103t8417,-2691c382680,327419,389053,326898,394817,328066v-1701,127,-3694,1714,-5941,1105c388609,329107,388431,328714,388076,328612v-1854,-520,-3365,711,-5079,952c382223,329666,381220,329437,379912,329564v-241,26,-2018,178,-2069,76c377792,329552,380674,328307,378237,329412t7934,-5637c386565,322937,386781,321756,386806,321236v,-152,-228,-609,-76,-800c386997,320106,387822,321871,387847,322658v,774,-330,2285,-635,2463c387098,325184,385651,325425,385384,325273v-216,-89,648,-1206,787,-1498m396798,331710v-1854,711,-3707,1219,-5790,1752c388558,334071,386590,335138,383239,334643v3707,-1968,8239,-2628,13559,-2933m398144,326390v1091,-1155,2399,-3516,2628,-5548c400784,320639,400505,319712,400683,319408v63,-89,863,3186,558,4202c400797,325108,399566,327584,398702,327825v-216,51,-1650,51,-1828,-241c396734,327343,398080,326467,398144,326390t6906,9687c405507,336712,406231,338807,405291,337664v-838,-1028,-3237,-2145,-5154,-1269c399985,336458,398372,335569,398385,335442v25,-431,2336,-685,2780,-711c402993,334528,404149,334782,405050,336077t2387,-7224c408300,328219,409278,327330,409735,326632v127,-216,-89,-597,394,-876c410230,325705,409202,328993,408618,329958v-533,889,-1727,2399,-2209,2387c406409,332345,404822,331151,404809,330834v-13,-609,2146,-1625,2628,-1981m411474,337423v1143,-1016,2438,-2945,3403,-3885c414978,333551,414928,333614,414877,333614v-343,1244,-990,2095,-1651,3250c412807,337588,412046,339734,411170,339645v-318,-38,-889,-813,-889,-1117c410306,337931,411043,337791,411474,337423t5942,5777c417225,343200,415537,345332,414877,346221v-432,635,-991,2031,-1257,2146c413633,348354,411271,348494,411246,348443v-191,-191,1193,-1574,1269,-1663c412960,346259,413417,345586,413861,345193v787,-686,2552,-2019,3555,-1993m418051,338845v952,-1232,1828,-2692,2463,-4114c420323,336725,419587,340648,417975,341143v-39,25,-1435,-64,-1499,-152c416210,340648,417962,338959,418051,338845t4215,4520c422748,343276,423586,343314,423929,343682v368,406,520,2603,76,2857c423777,346678,422774,345637,422494,345586v-1155,-165,-3186,1333,-4037,2070c418241,347846,417327,348519,417340,348519v-254,-114,990,-1993,1117,-2222c419358,344850,420323,343745,422266,343365t5396,7541c428119,350982,428119,350995,427738,351769v-775,1651,-1714,2946,-2857,4291c424716,356251,423497,357254,423612,357660v152,470,1498,305,1980,229c427408,357647,429274,356721,431000,356137v686,-229,-1828,1396,-2158,1599c426989,358841,425414,359336,423053,360034v-482,140,-2780,978,-3250,787c419600,360745,420857,359412,421072,359158v1422,-1650,3073,-3923,4127,-5396c425338,353572,426316,352912,426151,352404v-178,-559,-2006,-89,-2704,89c420780,353178,418673,353889,416311,355032v-571,279,-215,-762,,-1028c416807,353420,420019,352036,420996,351769v698,-165,1422,-304,1905,-393c424335,351134,426366,350665,427662,350906t2209,-4215c430924,345256,431305,344215,432334,343060v38,-51,-13,-191,76,-152c432587,342920,432054,345155,431940,345434v-394,965,-1650,2971,-2209,3250c429528,348786,428601,348913,428449,348836v-178,-88,1142,-1739,1422,-2145m407907,352099v76,-558,1358,-546,1510,-558c410789,351363,412325,351617,413150,352252v1282,1028,851,2450,-330,3643c412236,356492,412604,354804,412198,354080v-482,-825,-1866,-1333,-2615,-1422c409380,352632,407793,352861,407907,352099t-2222,-76c406802,353521,404403,355095,403704,355819v-177,191,-292,330,-317,241c403133,355095,404428,354169,403616,352963v-394,-584,-1651,-1041,-2375,-1029c400975,351947,400696,352264,400454,352175v-279,-101,-749,-1244,-711,-1269c400556,349839,405152,351299,405685,352023t-2933,-12289c402524,339505,401711,339353,402346,339086v660,-279,2285,229,2539,483c406701,341270,405342,346120,404098,347262v-584,521,152,-1155,152,-1904c404301,343009,403539,340495,402752,339734t25621,25607c426862,365950,424386,365696,422342,365988v-1295,178,-736,686,317,876c423472,366979,424792,367017,425998,366928v77,-13,914,-216,1029,-152c427281,366890,425795,368007,425668,368032v-1574,521,-4672,166,-7135,318c416515,368490,419308,369327,420120,369467v406,76,3530,216,2539,635c421542,370597,419815,371156,418533,370965v-2437,-330,-5230,26,-7363,635c410040,371930,409380,372882,408224,373504v-2222,1194,-5523,1232,-8087,318c398423,373238,396569,372197,394741,372717v3365,-901,5447,-2641,8253,-3961c404758,367918,407031,366674,409176,366928v496,51,978,622,1511,559c411043,367449,411208,366991,411474,366776v1854,-1587,5828,-2616,8570,-2781c423409,363792,427712,364516,430594,363437v-76,25,470,-356,318,c430683,363983,429071,365062,428373,365341m391313,352023r,c391313,351731,392773,351223,393078,351134v546,-127,978,-50,1498,-76c396442,350982,398410,351185,398943,352658v343,965,-177,1282,-799,1815c398156,354473,397420,355273,397204,355108v,,-152,-1282,-89,-1104c396468,352239,393802,353090,392202,352658v127,25,-889,-635,-889,-635m390209,357660v-254,229,-13,-1574,-229,-2069c389574,354664,388190,354296,387124,354397v-838,76,-635,165,-1181,-393c385778,353826,384749,353343,384749,353204v-12,-381,1613,-749,1829,-800c391262,351604,392913,355235,390209,357660t-5701,546c384318,358181,383988,356835,384115,357101v-394,-888,-1359,-1447,-2628,-1510c380763,355553,379849,356048,379506,355971v-26,,-1181,-1002,-1105,-1180c378439,354664,379696,354308,379912,354232v495,-178,902,-368,1574,-470c383556,353445,385295,354410,385054,356771v-38,407,-343,1448,-546,1435m377525,359476v-609,914,-342,393,-558,-483c376522,357190,374059,357241,372688,357812v-787,318,-1752,1333,-2463,1422c370124,359260,368714,358917,368714,358917v-12,-51,496,-495,572,-559c370606,357216,372828,355883,375139,355667v2615,-241,3783,1650,2386,3809m369819,363995v-190,51,-1612,-1422,-2057,-1498c365312,361989,362900,364440,361821,364630v-115,13,-1435,-241,-1435,-228c360361,364351,361376,362916,361579,362726v1333,-1245,3860,-2082,6183,-2133c368879,360542,370670,360783,370543,362332v-13,102,-445,1600,-724,1663m360234,367563v-1651,-178,-4279,787,-5714,1345c353644,369264,355536,367385,355714,367258v774,-622,1676,-1016,2780,-1193c360259,365760,361846,366471,362455,367334v89,115,432,902,318,1016c362747,368388,360526,367588,360234,367563t-6424,-8646c353873,358409,356425,357952,357212,357889v1308,-102,3288,419,3885,1510c361452,360034,361833,361647,360792,360745v-901,-774,-2361,-1638,-4215,-1269c355397,359704,355244,360377,354356,359476v-13,-26,-559,-483,-546,-559m368245,356467v-203,419,-178,647,-330,-330c367775,355197,367115,353813,366175,353521v-1409,-431,-2336,457,-3555,318c362760,353851,360868,352912,360868,352810v-25,-355,2311,-977,2616,-1041c366201,351338,369552,353483,368245,356467t2932,-7389c369387,349192,368918,350627,367127,350512v-1294,-76,-1688,38,-1028,-558c367420,348773,368448,347757,370860,347491v3276,-343,5421,1752,4215,4608c374948,352379,374567,353356,374428,353356v-242,,88,-1003,76,-863c374732,350436,373361,348951,371177,349078t7224,-2616c376865,346488,376624,347643,375075,347021v-343,-140,-812,-165,-889,-330c374060,346361,376459,345002,376891,344875v330,-88,965,-50,1345,-76c381601,344634,384432,346983,382756,349954v64,-89,-660,1320,-787,1269c381931,351223,382286,349522,382286,349636v-38,-1764,-1384,-3212,-3885,-3174m390932,346221v26,1003,-343,2857,-787,1346c389802,346475,388952,345396,387441,345269v-1143,-102,-2057,609,-2615,482c384648,345713,383899,344888,384026,344634v254,-444,2933,-927,3821,-952c389561,343657,390882,344317,390932,346221t1422,-5713c392329,340533,391377,339835,391313,339810v-736,-533,-1993,-1625,-3072,-1905c386539,337436,385625,337423,384267,336788v-1016,-457,-279,-660,787,-711c387720,335899,390183,336687,391478,338604v305,431,965,1841,876,1904m397750,338134v-1092,-940,-3783,-1866,-5472,-2615c391707,335265,392583,335316,393154,335277v940,-50,2247,-101,3161,242c397204,335836,398778,337360,398943,338058v38,165,77,1511,-76,1587c398880,339632,397826,338210,397750,338134t-3339,4837c394144,342920,393510,343085,393383,342971v38,25,241,-1371,317,-1422c393954,341371,394843,341460,394741,341460v3771,-101,4063,2451,2933,5396c397585,347097,397521,347440,397356,347656v115,-140,-330,546,-558,317c396620,347783,396849,347567,396874,347262v203,-1993,-571,-3986,-2463,-4291m353416,363119v-102,26,-533,-990,-559,-1028c350724,360085,347322,362929,345951,363602v-673,330,-1663,787,-1359,c346230,359577,348160,355222,351829,353204v838,-457,1968,-419,2768,-876c355155,352023,355739,350436,356184,349801v977,-1371,2298,-2463,3897,-3186c360945,346221,360894,346450,361338,345663v1067,-1791,3326,-3835,5472,-4596c367978,340648,369349,341194,370454,340762v508,-216,1346,-1663,1828,-2069c373526,337677,375824,336890,377919,336712v2298,-203,4634,406,5954,1498c384369,338642,385638,339899,385384,340508v-114,254,-2196,-1219,-2539,-1346c380699,338375,377195,338819,375380,339480v-902,330,-2298,888,-2374,1358c372942,341117,375443,343479,375380,343530v-597,393,-2489,-699,-3098,-800c369921,342362,367547,343174,365858,344076v-330,190,-2108,1307,-2070,1675c363839,346018,366290,347008,366569,347173v114,64,965,318,952,394c367483,348138,365617,347529,364995,347567v-2171,178,-5244,1358,-6666,3021c358113,350830,357250,352023,357288,352099v165,254,343,-114,876,c358355,352137,359675,352899,359992,353356v89,140,534,978,318,1206c360233,354638,359167,354181,358964,354156v-3491,-432,-6132,1117,-8176,2615c350052,357317,347258,359196,348960,359704v495,152,1269,-203,2158,-76c352045,359768,353441,360542,353644,361304v115,431,,1764,-228,1815m350470,369061v-63,114,-1028,622,-1104,558c349150,369518,348985,368109,348807,367804v-965,-1574,-3910,-1676,-5878,-711c344173,365506,348465,364630,349988,366458v406,457,940,1943,482,2603m438694,360745v1752,-2298,3631,-6259,5866,-8493c445220,351604,443849,354131,443836,354397v-25,965,-685,2476,-1739,3415c440713,359057,439393,360453,438453,360986v-178,89,216,-228,241,-241m449156,358434v393,-609,1523,-2780,1752,-3478c450997,354638,450984,353927,451060,353762v203,-419,1892,-1523,2311,-1358c453422,352429,453168,353712,452812,354397v-736,1384,-2895,3568,-4139,5002c448051,360136,448851,358917,449156,358434m313652,382582v2793,939,5396,1320,7923,1333c332950,384004,343310,375751,359624,375701r89,c376065,375777,386438,384004,397813,383915v2552,,5168,-381,7961,-1333c413429,379992,420196,378570,426201,377935v-736,-533,-1561,-939,-2348,-1003c422215,376792,421136,377478,419879,377795v-1689,445,-3263,39,-5231,318c415626,377542,416451,377059,417416,376450v876,-546,1790,-1511,2628,-1828c422482,373682,428804,374342,430201,375891v254,305,749,1054,1092,1689c431965,377567,432664,377554,433311,377554v3492,-12,6627,280,9471,762c442935,378253,443087,378189,443201,378113v1371,-863,2704,-2235,3898,-3491c448534,373111,449841,371498,451060,369619v1219,-1853,1828,-3872,2780,-6182c454437,361989,455516,360910,456062,359399v546,-1498,1257,-3021,1587,-4761c458106,352150,457865,348621,457091,345980v38,139,-394,-1206,-559,-1270c456037,344545,454869,346856,454704,347097v-1841,2768,-4342,4507,-6970,6424c447937,353369,447150,354207,447010,354004v-13,-26,432,-1765,482,-2146c447619,351033,447784,350119,447810,349560v51,-762,178,-3199,-242,-3339c447340,346145,446464,347757,446058,348125v-406,381,-1079,788,-1740,1194c444001,349509,442643,350487,442490,350271v-127,-203,419,-1333,470,-1904c443176,346500,442808,344951,442401,343530v-215,-826,-901,-2375,-1561,-2933c440878,340635,439989,340038,439799,340114v-381,178,-191,1270,-229,1435c439139,343047,437463,344736,436549,345751v-699,775,-26,-1295,,-2069c436650,339048,434555,336915,432499,334566v-1029,-1180,-673,-203,-788,953c431495,337448,430366,340241,429248,341625v-76,102,-571,698,-634,635c428436,342082,428639,340102,428614,339810v-64,-813,-292,-2019,-483,-2539c428055,337042,427090,335239,426633,335442v-89,26,-343,1130,-393,1270c426087,337004,425351,338159,425198,338058v,,38,-1181,,-1498c424805,332878,423459,330732,421313,328536v-495,-508,-1764,-2450,-2615,-1981c418266,326784,418520,328218,418457,328942v-38,419,-127,914,-317,1663c418051,330973,417784,332408,417505,331710v-280,-698,-1257,-1409,-2070,-1511c415004,330148,413328,330783,413379,330834v-26,-26,685,-2158,723,-2463c414445,325413,413150,321909,411639,320271v-101,-89,-1803,-1816,-1980,-1739c409456,318608,408948,320207,408859,320436v-597,1473,-940,2603,-1663,3809c407120,324397,406244,325971,406002,325679v-152,-177,-50,-2006,-152,-2450c404936,319103,401686,315751,397674,315129v-241,-38,-1498,-216,-1663,c395808,315370,396772,316488,396874,316868v686,2349,-914,5320,-2374,6272c394386,323216,393040,323978,392507,323699v-191,-115,-305,-1054,-470,-1359c390818,320207,387441,317503,383556,317821v114,,-1117,114,-1181,317c382248,318506,383505,318811,383632,318938v1651,1777,-1231,5002,-1980,5548c379519,326060,376065,327012,373552,327825v-8710,2806,-16213,6449,-22206,12137c345570,345434,340580,352455,336518,359552v-2781,4837,-6323,10918,-13966,9280c317575,367766,314338,363208,313982,357888v-368,-5433,1384,-10181,2616,-14689c319746,331723,323454,320817,326767,309860v3200,-10562,6183,-26051,7694,-33453c340390,247435,333902,235882,330322,231286v-1765,-2272,-4964,-4621,-8494,-4684c313881,226449,309260,230829,306682,236187v-266,559,-1079,1879,-1028,2222c305743,239018,307025,239285,307406,239678v1295,1371,241,2997,470,5168c307926,245404,308853,247410,308993,247385v-406,88,-952,-1219,-1041,-1435c307406,244477,307698,242243,307241,240948v-191,-508,-1143,-1917,-1752,-1727c305210,239285,304892,240427,304702,240719v-1245,1854,-3403,3809,-5320,5155c296348,248007,293047,249441,292399,253326v-101,622,-89,2235,318,2463c293148,256030,293656,255332,294469,254926v673,-343,1498,-635,2222,-876c300042,252907,303127,251295,306124,249848v1714,-838,3529,-2273,5865,-2311c313411,247524,315252,247372,317816,246674v1689,-457,3631,-1740,4012,-1828c323593,244439,324736,246750,325091,248019v419,1549,495,3098,559,4596c325726,255129,325307,257516,325002,259915v-292,2286,-571,4736,-1028,6970c318718,292747,310910,314888,300664,335201v-4367,8595,-9687,17406,-11198,28642c288832,368502,289060,373352,290063,377681v6742,406,14562,1841,23589,4901m313817,235209v,559,-444,1016,-1015,1016c312243,236225,311799,235768,311799,235209v,-558,444,-1015,1003,-1015c313373,234194,313817,234651,313817,235209m59645,496983v2616,-254,5193,-825,6907,-1054c68164,495714,64990,497301,64355,497478v-3491,1079,-18002,940,-22243,1346c44664,498494,56446,497301,59645,496983t28693,-5434c98317,488109,106442,483703,111902,475591v,,431,-521,419,-203c112232,476797,112549,477279,109413,481761v-4659,6602,-10715,9496,-18853,12340c88935,494660,86472,495104,84796,495510v-5269,1219,-9065,1118,-15222,1460c75007,493720,81368,493949,88338,491549t29924,-18662c119265,470665,119862,468215,120548,466006v926,-2908,1320,-6120,1891,-9192c123531,450885,124928,445984,125867,439522v1625,-11070,1321,-24439,3022,-35142c129054,403416,128914,401816,129206,400724v279,-952,838,-2069,1359,-3428c131136,395785,132050,391964,132025,395620v-51,7415,-1321,14372,-1879,21685c129917,420352,129663,423678,129371,426585v-177,1892,-177,3758,-266,5421c128902,436209,128381,440957,127848,445667v12,-89,-13,1359,254,940c128610,445769,128876,444766,128889,444639v432,-2400,762,-4152,952,-6894c130108,433847,130298,430051,130819,426852v215,-1346,266,-3225,419,-4532c131326,421647,131428,420822,131517,420136v317,-2209,393,-4393,825,-6691c133497,407224,134983,400902,136405,395620v279,-1041,1523,-3910,2082,-5002c138487,390606,138741,390072,138703,390415v-673,5751,-2324,11045,-3035,16479c132761,429188,132367,454618,125042,474029v-2552,6793,-6462,12544,-11376,17089c111039,493568,108702,495638,105440,497174v-9941,4685,-21355,4494,-34927,5319c80327,500729,89557,499129,97720,495409v2260,-1041,5307,-2476,6932,-4012c104894,491169,105706,490547,105935,490293v482,-546,965,-902,1485,-1371c111851,484821,115647,478625,118262,472887t11477,-90915c129752,380259,130412,377580,130260,376335v-13,-38,-25,-190,,-215c130349,376031,130387,376018,130463,376120v800,1307,521,4672,736,6678c131479,385578,132380,388333,131720,390199v-279,749,-1067,2349,-1574,3441c129435,395214,129714,391736,129739,390923v38,-2133,-50,-6005,,-8951m129739,369759v927,-254,2920,-89,3644,419c133472,370254,133574,370889,133586,370914v153,191,762,115,1041,318c135237,371676,135503,372540,136087,372997v1308,1028,3771,901,4901,2183c141102,375320,141839,376298,141508,376755v-126,177,-3973,952,-4265,939c137052,377681,134704,375625,134005,374977v-1549,-1422,-3047,-2882,-4494,-4494c129257,370191,128965,369988,129739,369759t15845,10639c146574,380881,146917,382404,147869,383217v432,355,1587,990,2298,1142c151018,384562,152859,384220,153405,384461v952,444,457,3352,,4177c152732,389806,149507,391824,147983,391240v-431,-165,-1447,-2120,-1879,-2704c144010,385743,141839,383280,139744,381236r,-25c139896,381211,140023,381160,140137,381135v1930,660,3479,-1676,5447,-737m142448,291452v4964,-2438,10944,-2387,16276,-622c160552,291452,162800,291553,164666,291985v5078,1193,7338,4494,10004,7922c175127,300504,176790,302510,176854,302510v762,-38,1295,-2946,1257,-3961c177946,292670,171661,289331,169871,284990v-952,-2324,1067,-1994,2819,-1346c175711,284761,181704,285802,181551,281663v-38,-1003,-838,-1980,-825,-3021c180726,277715,181386,276318,182085,275925v584,-330,1396,-89,2069,-419c190997,272218,189347,260360,190629,251524v368,-2540,952,-4685,1447,-6767c192229,244135,194780,244516,195631,244541v508,25,3161,-241,3428,c199338,244769,198577,248959,198437,249746v-787,4672,-1460,10461,-1765,15438c195936,277131,195923,288989,194692,300542v-1079,10156,-1968,19399,-3542,28870l191213,329425v-63,241,-89,469,-114,673c191073,330174,191124,330250,191200,330275r26,c191302,330275,191353,330225,191378,330148v38,-241,51,-457,114,-660c193651,323305,194476,315472,195530,308566v88,-623,342,-3060,622,-3136c196406,305366,197053,307131,197078,307207v2083,4253,3238,9763,4076,14803c202309,328980,202842,337080,202512,344850v-241,5662,-609,11007,-1980,15946c199681,363868,197853,366750,197193,369543v-1067,4596,-3860,8329,-4901,13356c191327,387533,190616,392840,190210,397702r76,-25c190261,397740,190223,397817,190223,397893v,50,38,101,63,152l190210,398020v-2069,16238,-4050,31358,-5637,46923c184192,448701,183786,452662,184053,456192v330,4240,2183,6386,5116,7934c203109,471515,224616,470881,241400,474550v-3136,228,-6729,546,-10106,838l231294,475426v-76,,-140,-26,-241,-26c231002,475400,230951,475400,230888,475413v-102,13,-153,114,-140,216c230773,475718,230862,475781,230951,475756r102,c231091,475756,231154,475768,231205,475781r-25,25c234950,476746,240029,475730,243482,476949v-3694,51,-7529,406,-10741,1143l232386,478092v-76,,-114,51,-114,101c232272,478269,232310,478308,232386,478308r355,c233744,478549,236385,479856,235877,480605v26,-25,-1993,648,-2298,724c229263,482256,223549,481037,219093,480504v-8722,-1067,-18701,-1917,-27740,-1054c186173,479945,181551,479222,177273,479666v-800,76,-1638,-13,-2184,c174848,479666,173439,480123,172791,479869v-927,-368,-1866,-4050,-1358,-5002c171623,474524,172969,473864,173109,473927v254,115,228,1651,419,1981c173934,476632,175178,477495,176130,477470v2222,-64,4545,-1308,6881,-1562c191149,475032,200024,477749,207502,477355r,-38c207578,477330,207654,477355,207705,477355r76,c207895,477355,207997,477254,207997,477127v,-102,-114,-203,-229,-203l207718,476924v-26,,-89,,-127,-26c207578,476898,207578,476924,207565,476924v-7249,-1752,-14968,-2336,-23411,-2997c182986,473826,178276,473839,177793,473090v-660,-1067,800,-3174,838,-4076c178631,468887,178695,468354,178682,468189v-51,-406,-76,-660,-152,-1041c178123,464990,178022,460724,178111,457766v508,-14740,952,-28794,2095,-43686c180625,408468,181374,403390,181653,397499v165,-3517,1371,-6157,2399,-8557c184662,387558,184992,386086,185411,384689v2514,-8785,4101,-18003,4799,-28375c190794,347554,190845,335607,187709,328167v-229,-545,-711,-964,-952,-1675c184827,320461,182085,316310,178936,311790v-1193,-1727,-1981,-3402,-3123,-5320c174721,304655,172766,302827,171331,300846v-1409,-1968,-2907,-4291,-4685,-5522c164424,293775,160895,293432,158292,293229v-2755,-203,-6106,-1943,-9483,-2184c147793,290982,146942,291045,145368,291248v-787,115,-3999,749,-2920,203m145901,120364v-152,673,-1968,-3682,-1993,-5218c143883,113241,145673,115120,145990,113381v153,-787,-508,-939,216,-1257c146727,111883,147412,110652,148187,110664v457,13,1371,1752,723,3022c148148,115222,146257,118713,145901,120364t-1574,3440c144327,123741,144492,122433,144543,122763v-64,-419,-1079,-1561,-635,-2298c143908,120465,145343,122002,145482,122763v229,1244,-863,3250,-1155,1041m138804,98260v-1574,-6906,191,-13406,2400,-17926c141610,79496,141851,80194,142029,80537v241,457,901,1117,1257,1562c145152,84371,147729,86466,149228,88777v1866,2882,2183,7401,2615,10626c151957,100304,152592,102387,152363,102844v-228,419,-837,-51,-1041,114c150129,103821,150624,106475,150370,108379v-1003,-1041,-1180,-4253,-1142,-5739c149316,98476,150281,92992,148085,88980v-584,-1054,-2285,-3085,-3034,-3860c144759,84803,142981,83229,142651,83457v-495,356,559,2158,736,2603c144098,87698,144454,88878,144758,90021v204,851,775,1650,826,2399c145660,93817,145127,99136,144644,99301v-203,77,-635,-799,-825,-1142c142727,96318,141953,94312,140810,93195v-38,-203,-63,-406,-89,-635c140708,92484,140645,92420,140556,92433v-89,,-140,76,-127,152c140454,92827,140467,93093,140543,93360r-76,c140912,98819,141508,104050,144543,107020v431,445,1955,1410,1980,1664c146561,109242,144809,110169,144758,110144v-76,-13,-723,-1156,-850,-1359c141800,105713,139629,101904,138804,98260t23145,31803c159803,129974,157048,129670,155068,128603v-1206,-647,-3009,-1853,-3542,-2501c151107,125607,150599,123131,150370,122446v-76,-254,-165,-444,-228,-559c150205,121989,150307,122129,150485,122357v584,736,1561,1092,2285,1765c155207,126369,158153,129327,161949,130063t-4799,-17520c158128,111870,158470,111528,159562,111299v584,-127,2235,-355,3123,c162533,111236,164590,112365,164983,112746v1409,1448,-1003,216,-1790,102c161009,112556,159143,113457,157772,114105v-127,63,-1524,584,-1765,520c156413,114727,155169,113737,155271,114105v-152,-572,1536,-1321,1879,-1562m158089,103999v1283,-216,3504,-749,5942,-635c166558,103504,169198,104723,170811,106500v139,140,1295,1993,1358,1879c172055,108646,170341,107516,170595,107643v-3365,-1727,-8113,-2997,-13128,-2920c157429,104723,155626,105370,155690,104621v63,-584,2031,-571,2399,-622m165186,97943v267,-1003,178,-2869,521,-3961c166139,92573,166989,91037,167472,89399v482,-1625,863,-3530,1460,-4901c169871,82340,170963,80588,171331,78658v13,-38,-25,-203,,-216c171522,78303,172550,79852,172690,80220v393,1079,343,2196,419,3021c173324,85768,172347,89183,171027,91583v-1372,2463,-1803,3783,-2400,6043c168208,99200,166431,102260,164755,100660v-978,-965,190,-1815,431,-2717m157937,117444v267,533,165,2082,1498,2361c161314,120186,163180,118840,162266,116606v-152,-368,-304,-191,419,-305c164463,115996,164272,119132,163409,120148v-1117,1346,-3733,1231,-5205,c157861,119881,156185,117355,157353,117545v76,13,508,-216,584,-101m160882,117977v,381,-457,673,-1028,673c159283,118650,158838,118358,158838,117977v,-368,445,-673,1016,-673c160425,117304,160882,117609,160882,117977t-3529,-1676c157125,116073,158293,115184,158724,115057v1130,-394,2108,-584,2908,-749c162444,114156,163879,114397,164234,114943v825,1244,-1600,279,-1968,317c161822,115298,157797,116720,157353,116301t17939,2400c176803,119615,178187,121494,179990,123284v1587,1587,3567,2755,4583,3859c185132,127753,184662,127600,185513,127867v190,63,520,698,939,952c187811,129619,189575,129759,189994,130266v165,203,762,2133,216,2501c190108,132844,187379,131422,187392,131422v-191,-51,-419,114,-635,101c185589,131409,185144,129924,184472,129759v-534,-153,-1994,88,-2387,406c180828,131168,182301,133491,183012,133910v2120,1282,3910,-102,4494,3034c187607,137592,188052,139204,188534,139649v508,482,-3263,3059,-4062,3440c183075,143749,180574,143724,178936,143292v-1396,-355,-2958,-2399,-4786,-1447c173477,142200,173705,143495,173007,143825v-1054,483,-4190,-355,-5218,-431c164844,143216,161949,143381,159245,142683v-2666,-711,-5739,-2882,-7085,-4596c150980,136614,150002,134215,149647,132971v-343,-1207,-838,-4215,-1041,-5739c148555,126864,150129,129454,150485,130165v634,1320,1130,2323,1879,3237c154408,135903,156909,137858,159448,139763v2780,2069,9268,2133,13242,1561c173680,141172,174213,141363,173426,140271v-698,-927,-3441,-2146,-4177,-3327c169021,136576,170874,136627,172169,136944v2489,584,4863,3657,7084,4584c179584,141667,182948,142124,183011,141324v51,-672,-1295,-495,-1777,-736c180739,140334,179444,139331,179165,139026v-483,-507,-2616,-3135,-953,-2501c179736,137097,179406,136068,180510,135891v458,-64,2463,1333,2502,228c183037,135586,181970,135675,181653,135484v-622,-368,-2349,-1828,-3022,-2818c178238,132082,177552,130343,177997,129644v304,-457,1612,-38,2095,-825c180498,128146,180383,126788,180206,126001v-940,-3847,-7275,-5625,-8976,-8253c171281,117837,170087,115882,170392,115577v63,-63,,-127,101,-114c172817,115577,173769,117761,175292,118701t3543,-762c178809,118015,178733,118091,178733,118167v76,826,1930,1676,2615,2298c183138,122090,184281,123741,185513,125467v165,229,1637,2298,520,1257c184954,125721,183672,124604,182707,123703v-1625,-1536,-2857,-3352,-4177,-5320c178390,118180,178238,118053,178098,117888v229,,559,102,736,51m192914,134951v115,-63,381,318,419,622c193663,137922,191429,142023,189575,142784v-2069,838,-533,-431,,-939c190997,140461,192267,138925,192698,136424v51,-203,-165,-1244,216,-1473m182910,168747v3174,3060,6335,5472,8747,9370c196913,184617,199605,193212,202715,201274v1067,2755,2045,8062,2083,11464c204848,217321,203287,221523,202093,225358v-114,355,-660,2767,-736,2818c201014,228379,199338,226145,199275,225980v-381,-1067,-51,-2819,,-4063c199503,216293,199300,212192,198234,207533v-1333,-5840,-3974,-11325,-6577,-15756c191111,190850,190172,188667,189474,188972v-597,266,749,2031,838,2183c194463,198658,197231,207799,196990,218680v-13,596,-153,3224,-419,3453c195961,222628,194019,221079,193447,220559v-1612,-1410,-3199,-3987,-4913,-5942l188509,214642v-26,-38,-38,-114,-38,-190c188458,214414,188407,214376,188369,214388v-38,,-76,51,-63,76c188318,214528,188331,214579,188331,214630r,-13c187887,216559,189131,223428,186871,223999v-711,190,-1955,-724,-2615,-940c183265,222755,182123,222361,181450,222234v-2463,-457,-1676,-926,-2819,-2615c178327,219175,177793,219098,177489,218578v-203,-343,-102,-724,-318,-1257c176460,215632,174746,214731,174467,213677v-178,-634,254,-1104,,-1980c174239,210948,172791,208371,172791,208371v-812,-77,-1041,2818,-1257,3846c171065,214515,170493,216521,170595,219200v51,990,-102,3136,432,3758c171750,223821,173477,223618,174772,223796v2387,330,4850,1511,7516,2285c187671,227668,193486,229547,199275,230474v2996,470,5980,1346,8976,1346c211768,231807,216503,232518,219601,231616v1587,-457,3212,-1764,4698,-2932c224959,228189,228298,225611,229313,225980v89,38,-1701,4367,-2615,4595l226749,230613v-216,64,-381,191,-533,204c226152,230842,226102,230880,226114,230956v13,51,51,89,114,89l226241,231045v267,-38,419,-178,571,-216l226800,230880v2082,-368,3098,-1066,5116,-1765c232640,228849,234697,227820,235141,228176v736,584,-1320,2488,-1879,3022c232221,232188,231116,232467,230583,233178v,,-25,,-38,13c230532,233305,230291,233280,230113,233470v-38,64,-25,114,13,152c230151,233635,230164,233635,230202,233635v25,,51,-13,76,-38c230316,233508,230558,233508,230697,233305r76,76c233300,233673,238327,231274,240778,232239v152,63,1942,1929,1879,2082c242492,234714,238658,235222,238061,235362v-3199,774,-5129,1561,-7478,2666c230558,238028,230456,238053,230367,238066v-89,25,-152,102,-140,190c230240,238345,230329,238396,230405,238396r26,c230507,238396,230583,238371,230659,238333r,63c234417,238955,238759,240313,240575,243081v330,533,1739,2602,507,1879c238949,243690,235433,242357,233059,241824v-165,-25,-4863,-736,-4901,-622c227993,241672,229047,241938,228679,241722v1866,1029,3605,1651,4799,2819c233681,244744,235484,246712,235458,246940v-38,419,-1549,1232,-1663,1244c231662,248438,229847,245239,228475,244439v-2907,-1714,-7782,-2412,-11997,-2399c210295,242052,203096,242446,196774,242243v-5358,-165,-10474,-902,-15629,-1244c175445,240605,169757,239780,164348,239640v-2552,-63,-4672,495,-6678,-305c152884,237406,153430,230664,152985,225154v-545,-6602,-1193,-11972,-1993,-18675c152186,208536,152363,210707,153303,212839v800,1879,2361,3200,3225,4914c157581,219822,156909,222285,156845,225040v-127,5485,648,10601,5726,11375c162990,236466,163384,236238,163815,236301v559,89,1067,622,1676,737c167357,237393,169554,236885,171661,237038v2336,152,4495,850,6970,939c180434,238028,182504,238612,184471,238916v8037,1207,17051,2171,25024,2502l209482,241367v242,12,483,101,724,216l210269,241583v77,,140,-38,165,-102c210485,241392,210434,241291,210346,241253v-229,-102,-508,-178,-788,-216l209609,240999v-3009,-661,-6259,-1549,-9293,-2603c197802,237507,194857,237736,192394,236936v-1930,-635,-3669,-1587,-5002,-1574c186884,235374,186452,235019,185830,234841v-3987,-1066,-9433,-939,-13356,-2183c169706,231782,167802,229674,165605,228684v-241,-102,-647,-64,-850,-203c163929,227897,161771,225180,161225,223694v-533,-1396,-342,-5268,724,-6678c162698,216026,164488,215925,165605,215455v2984,-1270,5231,-4507,5307,-8240c170938,206479,170328,204067,170912,203559v546,-444,2984,939,3339,1358c175280,206162,175077,208256,176029,209310r,-25c176067,209361,176092,209437,176143,209513v38,51,114,89,178,89c176372,209602,176410,209589,176448,209564v101,-76,114,-203,51,-305c176486,209247,176461,209183,176435,209120v178,-1676,-673,-3593,-927,-5028c175204,202442,175635,200817,175089,199395v-279,-737,-838,-1511,-1257,-1981c173401,196919,172461,196652,172169,195954v-482,-1168,280,-2717,102,-4380c172169,190596,171827,189505,171230,188756v-521,-648,-1536,-1080,-1879,-1765c169097,186470,169160,185493,169046,184896v-254,-1193,-889,-3263,-1155,-4685c167573,178459,168640,180034,169148,180427v2171,1676,3085,3669,4063,6869c173693,188857,174645,190609,175293,192095v355,812,1371,2056,1155,304c176296,191193,176054,189632,176029,188451v-63,-2450,1155,-5205,825,-8024c176562,177825,174912,176644,175508,173749v305,-1447,1549,-2374,1245,-4177c176397,167477,175064,165471,174670,162894v-114,-774,115,-1587,,-2387c174277,157689,173921,152623,174670,149551v457,-1841,572,1524,622,1879c176270,157435,179139,165103,182910,168747t22827,55252c206664,220686,207578,216674,207413,211900v,-127,-317,-812,-216,-927c207565,210567,207718,212129,207616,211900v584,1257,1714,2539,2615,4190c210638,216826,212644,219581,212618,220457v-25,1054,-2894,2463,-3529,2920c208352,223910,206918,225078,205953,225878v-914,775,-406,-1193,-216,-1879m218357,229535v355,622,-597,571,-1879,622c213113,230258,207946,230360,204391,229535v-711,-178,1016,-991,1664,-1359c208784,226602,211438,225180,213659,223377v89,-76,64,-190,216,-203c214662,223047,217684,228341,218357,229535t-3123,-52980c217849,173419,222521,170347,226597,167909v4354,-2590,8100,-4735,12061,-6589c239381,160977,240562,160241,240499,160317v-597,660,-3403,2920,-4419,3733c233249,166322,230431,168087,227435,169991v-1880,1194,-3530,2667,-5320,4076c220693,175159,219030,177203,218154,178637v-1993,3301,-3784,8659,-3555,12937c215221,202759,219842,212382,223994,221511v520,1142,1942,3516,1765,3846c225238,226360,224134,225040,223994,224837v-2527,-3352,-5535,-8836,-7414,-12937c214244,206771,211933,200360,210968,194291v-1117,-6932,495,-13204,4266,-17736m245056,158464v2832,-1219,4711,-2197,6958,-2971c248890,157245,246529,158705,243533,160267v-381,215,-3238,2145,-3504,2082c239851,162298,242136,160355,241603,160812v1295,-1091,1651,-1561,3453,-2348m235369,211430r,14969c235369,226373,235357,226297,235357,226297v-521,-711,-1790,-1295,-2819,-1460c232208,224774,231523,225015,231091,224837v-648,-279,-1689,-2501,-2095,-3326c228222,219937,227803,218972,227219,217854v-229,-444,-1118,-1015,-940,-1561c226343,216128,228310,214960,228679,214719v939,-610,1968,-1067,2615,-1359c231662,213195,233617,212332,235369,211430t-11578,-6094c226393,204410,229593,203331,231383,202213v508,-304,2031,-2615,2412,-2615c234214,199611,234773,201223,234722,201172v203,229,432,229,647,368l235369,209297v-863,293,-1663,635,-1891,737c230989,211062,229796,211468,227841,212738v-305,203,-2260,1689,-2819,1473c224667,214058,224286,212497,224197,212217v-292,-837,-444,-1294,-724,-2082c223283,209615,221785,206390,222001,205958v,13,1764,-609,1790,-622m240499,200855r5903,c246224,201363,246021,201858,246199,202112v305,393,1333,-394,2247,-1257l251912,200855v-305,596,-622,1181,-279,1460c252090,202721,253715,201464,254121,201071v38,-38,127,-165,165,-216l256013,200855v-25,89,-114,304,-114,304c255569,201934,254667,202886,254845,203153v736,1015,4405,-1625,4913,-1879c259999,201147,260253,200994,260507,200855r198475,c459224,200994,459478,201147,459719,201274v495,254,4177,2894,4900,1879c464810,202873,463896,201934,463578,201159v,,-89,-228,-127,-304l465191,200855v38,51,127,178,152,203c465762,201464,467387,202708,467857,202315v330,-279,12,-851,-292,-1460l471031,200855v901,863,1942,1650,2234,1257c473443,201870,473252,201363,473075,200855r5611,l478686,228735v-432,647,-343,1409,-939,2247c477010,232036,475550,231731,474750,232455v-431,355,-1358,1599,-1371,3123c473379,236670,473900,236746,473900,237241v12,952,-813,2818,-216,4481c473798,242002,474522,243297,474839,243297v660,,559,-1130,737,-1778c476007,239843,476769,238460,478686,238371r,2793c477226,242167,475284,243144,475042,244744v-50,406,242,825,216,1257c475106,248020,473773,249848,474750,252362v686,1815,2248,2640,3936,2780l478686,285371v,41121,-6983,74714,-18218,102708c440408,375053,415587,382214,413582,382861v-15820,5104,-17089,4888,-37352,-1701c357593,375104,346928,379967,331795,384639v-8723,2691,-14487,1853,-18067,635c281316,374342,266868,383026,258755,388194,247506,360174,240498,326543,240498,285371r,-30153c242314,255155,243990,254291,244739,252362v965,-2514,-368,-4342,-521,-6361c244180,245569,244485,245151,244421,244757v-241,-1727,-2463,-2742,-3923,-3821l240498,238295r76,c242733,238231,243431,239768,243901,241507v178,647,89,1790,736,1790c244954,243297,245678,242002,245780,241723v596,-1663,-229,-3530,-203,-4482c245577,236746,246097,236657,246084,235578v,-1511,-914,-2768,-1345,-3136c243913,231731,242441,232036,241717,230995v-660,-965,-355,-1816,-1054,-2514c240625,228430,240549,228418,240498,228379r,-27524l240499,200855xm244015,187093v178,-203,635,-559,940,-635c245031,186445,245729,186445,246085,186674v355,228,2349,2767,2095,3021c248040,189835,246847,189099,247139,189175v-737,-203,-1994,-76,-2502,101c244549,189315,243038,190762,242847,190635v-444,-305,914,-3276,1168,-3542m250465,186267v368,-457,1511,-1130,2399,-1155c254032,185061,254959,186077,255480,187512v381,1053,939,3961,-102,1980c254604,188032,253512,186788,251417,187296v-102,25,-1663,977,-1777,939c249297,188108,250071,186750,250465,186267t8036,2083c258666,188311,259085,188159,259339,188235v775,254,1879,3758,521,2717c259047,190343,257143,190317,257663,188870v178,-470,521,-444,838,-520m460138,188235v254,-76,660,64,838,115c461280,188413,461636,188388,461814,188870v507,1435,-1397,1460,-2197,2082c458246,191993,459351,188489,460138,188235t3847,-723c464518,186077,465445,185061,466600,185112v914,25,2044,698,2399,1143c469393,186750,470180,188108,469837,188235v-127,51,-1688,-914,-1764,-939c465965,186788,464873,188032,464099,189492v-1054,1981,-483,-939,-114,-1980m473379,186661v369,-216,1067,-216,1156,-190c474814,186547,475284,186890,475474,187093v229,266,1600,3237,1143,3542c476439,190762,474916,189314,474840,189276v-521,-190,-1752,-304,-2514,-101c472630,189099,471424,189835,471297,189695v-253,-254,1727,-2793,2083,-3034m488703,233381r77,-76c488919,233508,489160,233508,489198,233597v26,26,51,38,77,38c489300,233635,489313,233635,489338,233623v51,-39,51,-89,26,-153c489173,233280,488945,233305,488919,233191r-12,c488361,232467,487256,232188,486202,231198v-546,-534,-2602,-2438,-1879,-3022c484780,227808,486824,228849,487561,229116v2018,685,3047,1396,5104,1764l492652,230830v165,38,317,177,571,215l493248,231045v51,,102,-38,102,-89c493363,230880,493325,230842,493261,230817v-165,-13,-317,-140,-546,-203l492766,230576v-914,-229,-2704,-4558,-2603,-4596c491179,225611,494518,228176,495166,228684v1498,1168,3123,2463,4697,2933c502961,232518,507696,231820,511226,231820v2983,,5980,-876,8976,-1346c525978,229547,531793,227668,537189,226094v2666,-787,5142,-1968,7503,-2311c545987,223606,547727,223821,548450,222958v533,-635,381,-2780,419,-3758c548983,216521,548399,214503,547930,212217v-216,-1015,-432,-3922,-1244,-3859c546686,208358,545251,210935,545022,211697v-279,876,153,1346,,1981c544730,214731,543004,215633,542305,217334v-228,520,-114,901,-317,1244c541683,219099,541150,219162,540833,219619v-1130,1689,-343,2171,-2806,2603c537354,222349,536199,222755,535208,223060v-660,216,-1891,1117,-2602,952c530333,223428,531590,216559,531146,214604r-13,13c531146,214579,531158,214528,531171,214465v13,-26,-25,-77,-63,-77c531057,214376,531019,214414,531006,214452v-13,76,-25,140,-38,178l530943,214604v-1727,1955,-3301,4545,-4914,5955c525445,221079,523503,222628,522906,222120v-266,-228,-393,-2844,-419,-3428c522246,207799,525001,198646,529153,191155v101,-152,1460,-1917,850,-2183c529292,188654,528353,190851,527807,191790v-2590,4418,-5231,9890,-6577,15730c520164,212192,519973,216293,520202,221904v38,1244,381,3009,,4076c520138,226145,518462,228392,518120,228176v-77,-51,-635,-2463,-749,-2818c516177,221523,514628,217334,514666,212738v39,-3402,1029,-8709,2083,-11464c519872,193199,522563,184617,527807,178117v2425,-3898,5586,-6323,8747,-9370c540325,165104,543220,157435,544184,151418v51,-343,166,-3720,623,-1867c545543,152624,545187,157677,544807,160508v-127,812,114,1612,,2399c544413,165472,543067,167478,542712,169572v-292,1803,952,2730,1244,4177c544578,176644,542902,177812,542610,180415v-330,2831,902,5586,838,8036c543423,189632,543182,191193,543029,192399v-216,1752,800,508,1156,-304c544819,190609,545771,188857,546267,187296v977,-3200,1879,-5193,4050,-6881c550825,180034,551904,178460,551574,180211v-254,1422,-902,3479,-1143,4685c550304,185506,550380,186470,550114,186978v-343,699,-1334,1118,-1879,1790c547651,189505,547295,190609,547206,191574v-178,1663,584,3212,89,4380c547016,196652,546076,196919,545645,197414v-432,457,-991,1244,-1257,1981c543854,200817,544261,202429,543956,204092v-241,1435,-1104,3377,-914,5040c543017,209183,542991,209247,542978,209259v-63,102,-50,229,39,305c543067,209590,543105,209602,543156,209602v64,,127,-38,165,-89c543385,209437,543398,209361,543436,209297r12,13c544401,208269,544185,206162,545226,204930v355,-444,2793,-1815,3326,-1358c549149,204067,548539,206479,548552,207203v89,3745,2336,6982,5320,8239c554989,215925,556766,216026,557528,217029v1054,1397,1244,5269,724,6666c557693,225180,555535,227897,554710,228481v-204,152,-597,101,-838,203c551663,229674,549758,231782,546990,232658v-3923,1244,-9344,1117,-13343,2183c533025,235019,532593,235375,532085,235362v-1345,-13,-3059,939,-5014,1561c524608,237723,521662,237507,519161,238396v-3034,1067,-6272,1943,-9281,2603l509918,241037v-292,38,-558,114,-787,216c509042,241291,508992,241392,509030,241481v25,64,101,102,165,102l509271,241583v241,-115,495,-203,711,-216l509982,241418v7960,-343,17000,-1308,25024,-2501c536986,238612,539056,238028,540833,237977v2488,-89,4634,-787,6995,-952c549911,236885,552120,237393,553973,237025v610,-102,1117,-648,1676,-724c556106,236238,556487,236466,556893,236403v5091,-762,5853,-5866,5739,-11350c562568,222285,561908,219810,562949,217753v864,-1714,2412,-3034,3225,-4913c567101,210707,567278,208536,568472,206479v-787,6703,-1447,12061,-1968,18675c566034,230664,566593,237406,561807,239336v-2006,787,-4127,241,-6679,304c549720,239780,544032,240605,538332,240999v-5155,342,-10271,1079,-15642,1244c516368,242446,509169,242052,502999,242040v-4215,-13,-9090,685,-11998,2387c489630,245239,487815,248426,485682,248184v-114,-12,-1625,-825,-1663,-1244c484006,246699,485796,244744,485999,244541v1194,-1168,2933,-1790,4786,-2819c490430,241925,491484,241684,491319,241202v-51,-114,-4749,584,-4914,635c484044,242357,480527,243678,478382,244960v-1219,723,190,-1346,520,-1879c480718,240313,485047,238955,488818,238396r,-63c488894,238371,488970,238396,489046,238396r26,c489148,238396,489224,238345,489237,238257v25,-89,-51,-166,-140,-191c489008,238053,488919,238028,488894,238028v-2336,-1105,-4279,-1892,-7491,-2666c480819,235222,476985,234714,476820,234321v-64,-153,1714,-2019,1866,-2082c481149,231274,486177,233673,488703,233381t-4887,-22217c485656,212179,487789,213195,488196,213360v634,305,1650,736,2589,1359c491166,214960,493147,216115,493185,216280v190,571,-711,1143,-927,1574c491661,218972,491255,219937,490481,221498v-419,838,-1447,3060,-2095,3339c487967,225015,487269,224774,486939,224837v-1029,165,-2311,749,-2831,1460c484057,226373,484006,227160,483917,227237v-25,,-89,-13,-101,l483816,211164r,xm483816,201705v304,-165,634,-215,926,-546c484704,201210,485263,199611,485682,199598v381,,1904,2311,2399,2615c489884,203331,493084,204410,495686,205336v25,13,1778,635,1778,635c497692,206377,496194,209615,496016,210135v-304,787,-457,1245,-736,2082c495178,212497,494798,214058,494442,214198v-559,228,-2488,-1244,-2818,-1460c489681,211468,488488,211062,485999,210034v-254,-102,-1206,-546,-2183,-927l483816,201705r,xm504865,191574v242,-4278,-1536,-9636,-3542,-12937c500447,177190,498784,175159,497362,174067v-1803,-1409,-3428,-2882,-5319,-4075c489046,168087,486228,166335,483384,164050v-1016,-813,-3822,-3072,-4406,-3733c478928,160241,480108,160978,480819,161320v3974,1854,7707,4000,12049,6589c496969,170347,501615,173419,504243,176555v3771,4533,5383,10804,4266,17723c507544,200360,505234,206771,502885,211900v-1866,4101,-4875,9586,-7415,12937c495318,225053,494226,226361,493706,225358v-165,-330,1257,-2692,1764,-3860c499635,212383,504256,202772,504865,191574m475931,160279v-2983,-1574,-5357,-3034,-8468,-4799c469698,156267,471577,157245,474408,158464v1815,787,2171,1244,3453,2348c477328,160368,479613,162298,479448,162349v-266,76,-3136,-1867,-3517,-2070m515073,229522v-3542,838,-8710,736,-12074,622c501717,230106,500765,230157,501107,229522v686,-1181,3720,-6462,4482,-6348c505741,223187,505729,223314,505805,223390v2234,1790,4875,3212,7617,4786c514070,228557,515784,229357,515073,229522t-2806,-18549c512369,211088,512064,211773,512064,211900v-178,4774,762,8773,1676,12112c513918,224685,514425,226640,513524,225878v-965,-812,-2400,-1968,-3123,-2488c509766,222907,506871,221511,506846,220457v-13,-876,1993,-3631,2399,-4380c510134,214439,511290,213157,511861,211900v-115,229,51,-1320,406,-927m540528,143292v-1625,432,-4139,457,-5523,-203c534193,142708,530422,140118,530943,139649v482,-445,914,-2070,1041,-2717c532555,133809,534332,135192,536453,133910v723,-432,2196,-2742,939,-3758c536999,129835,535526,129606,535005,129746v-685,178,-1117,1650,-2298,1777c532492,131536,532276,131371,532085,131422v,,-2716,1422,-2818,1346c528721,132399,529305,130470,529470,130254v444,-495,2184,-648,3555,-1448c533444,128553,533761,127930,533964,127867v851,-267,369,-127,927,-724c535907,126026,537887,124871,539487,123284v1803,-1803,3174,-3657,4698,-4583c545695,117749,546660,115578,548971,115451v127,,51,63,114,114c549390,115882,548197,117837,548235,117749v-1689,2615,-8037,4392,-8951,8252c539081,126788,538979,128146,539386,128807v482,799,1790,380,2082,825c541925,130343,541227,132082,540833,132666v-647,978,-2400,2438,-3022,2819c537494,135675,536440,135586,536453,136107v51,1104,2057,-280,2514,-216c540059,136068,539741,137097,541252,136513v1676,-635,-457,2006,-927,2514c540033,139319,538738,140334,538230,140588v-482,241,-1815,64,-1777,737c536529,142124,539881,141667,540211,141528v2222,-927,4596,-3999,7084,-4596c548603,136627,550456,136576,550228,136932v-737,1193,-3479,2425,-4177,3339c545251,141363,545810,141185,546787,141325v3974,584,10462,495,13242,-1562c562568,137859,565069,135903,567113,133402v749,-914,1244,-1917,1879,-3250c569335,129454,570922,126864,570871,127232v-215,1536,-698,4533,-1053,5739c569475,134215,568497,136614,567329,138087v-1371,1714,-4443,3898,-7097,4583c557528,143369,554621,143216,551688,143407v-1028,50,-4177,901,-5218,406c545759,143496,545987,142188,545327,141845v-1828,-952,-3377,1092,-4799,1447m529889,142784v-1841,-761,-4075,-4862,-3745,-7211c526182,135269,526436,134900,526563,134951v381,229,165,1270,203,1473c527197,138925,528467,140461,529889,141845v533,508,2069,1777,,939m533964,125467v1219,-1726,2375,-3377,4165,-5002c538814,119843,540668,118993,540744,118167v,-76,-76,-152,-114,-228c540833,117977,541138,117888,541391,117875v-152,178,-304,305,-457,508c539627,120351,538383,122167,536770,123703v-965,901,-2247,2018,-3326,3021c532314,127765,533799,125696,533964,125467m546787,80207v140,-355,1181,-1904,1359,-1765c548158,78455,548133,78620,548146,78658v368,1930,1447,3682,2387,5840c551142,85857,551510,87761,551993,89399v482,1650,1333,3174,1777,4583c554113,95074,554024,96940,554290,97943v229,901,1410,1752,419,2704c553046,102260,551256,99200,550850,97626v-610,-2273,-1041,-3581,-2400,-6043c547117,89183,546165,85768,546368,83241v76,-825,26,-1955,419,-3034m561388,103999v368,51,2336,38,2386,622c563838,105357,562035,104723,562010,104723v-5028,-77,-9751,1193,-13141,2920c549123,107528,547422,108646,547295,108366v64,127,1232,-1714,1371,-1866c550279,104723,552919,103491,555446,103364v2437,-127,4647,419,5942,635m564193,114105v102,-368,-1142,622,-723,520c563228,114701,561832,114168,561692,114105v-1371,-648,-3225,-1549,-5421,-1244c555509,112962,553084,114194,554506,112746v381,-381,2451,-1523,2286,-1447c557680,110956,559331,111172,559928,111299v1079,216,1421,571,2386,1244c562657,112784,564358,113533,564193,114105t-7401,2183c557515,116415,557363,116238,557211,116606v-927,2234,952,3580,2843,3186c561362,119538,561273,117977,561540,117444v63,-115,508,114,571,101c563279,117355,561603,119881,561273,120148v-1485,1231,-4088,1346,-5205,c555205,119120,555001,115996,556792,116288t3859,1689c560651,118345,560181,118663,559610,118663v-558,,-1028,-318,-1028,-686c558582,117609,559052,117291,559610,117291v571,,1041,318,1041,686m557211,115247v-381,-25,-2794,940,-1981,-304c555598,114384,557046,114156,557833,114308v812,165,1790,355,2920,736c561172,115184,562340,116073,562111,116288v-432,432,-4469,-990,-4900,-1041m566694,124122v724,-673,1714,-1029,2298,-1778c569157,122128,569259,121976,569322,121887v-63,115,-139,305,-228,559c568878,123131,568357,125594,567951,126102v-546,648,-2336,1854,-3555,2489c562416,129657,559674,129962,557528,130051v3796,-711,6742,-3695,9166,-5929m567634,99403v419,-3237,736,-7757,2615,-10626c571735,86466,574325,84371,576178,82099v356,-432,1016,-1117,1257,-1574c577613,80194,577880,79483,578273,80321v2197,4520,3961,11033,2400,17939c579835,101904,577664,105713,575569,108785v-140,191,-775,1346,-851,1359c574655,110156,572903,109230,572953,108684v13,-254,1524,-1219,1981,-1663c577968,104050,578552,98819,578997,93360r-76,-13c579022,93081,579022,92827,579048,92586v,-77,-51,-153,-127,-153c578832,92421,578756,92484,578743,92560v-26,229,-38,432,-76,622c577511,94312,576737,96305,575671,98159v-216,343,-635,1206,-838,1143c574337,99124,573817,93804,573906,92420v25,-749,596,-1548,812,-2399c575023,88878,575366,87710,576077,86060v203,-444,1219,-2247,736,-2603c576496,83216,574718,84803,574414,85120v-737,775,-2451,2806,-3022,3860c569183,92992,570160,98464,570249,102641v26,1485,-152,4697,-1155,5725c568840,106475,569335,103809,568167,102958v-216,-165,-838,305,-1054,-114c566872,102387,567520,100292,567634,99403t7300,23348c574972,122420,575150,123741,575150,123792v-292,2221,-1384,203,-1155,-1041c574134,122001,575569,120478,575569,120478v444,736,-584,1866,-635,2273m573576,120364v-356,-1651,-2260,-5142,-3022,-6678c569919,112416,570820,110677,571290,110664v775,-12,1448,1232,1981,1460c573982,112442,573334,112594,573474,113381v317,1739,2120,-140,2095,1765c575531,116669,573715,121024,573576,120364t3440,171088c578108,291998,574896,291363,574096,291261v-1574,-216,-2412,-292,-3440,-216c567291,291287,563927,293026,561172,293229v-2603,191,-6120,546,-8342,2095c551040,296555,549555,298879,548146,300847v-1435,1980,-3390,3796,-4495,5624c542509,308375,541734,310051,540528,311790v-3136,4507,-5891,8672,-7821,14702c532466,327216,531996,327635,531768,328155v-3149,7453,-3098,19399,-2501,28159c529952,366699,531539,375917,534066,384677v406,1409,749,2869,1346,4265c536453,391355,537646,393983,537811,397499v280,5891,1041,10969,1473,16581c540401,428959,540845,443026,541366,457753v102,2971,-13,7237,-432,9395c540884,467529,540833,467770,540795,468189v-26,165,38,699,38,838c540896,469903,542344,472011,541683,473090v-469,749,-5192,736,-6360,838c526867,474588,519161,475172,511911,476924r-12,-26c511835,476924,511784,476924,511759,476924r-51,c511594,476924,511480,477025,511480,477127v,127,88,229,215,229l511759,477356v51,,127,-26,203,-39l511962,477356v7478,380,16365,-2324,24490,-1448c538789,476149,541125,477406,543346,477470v953,25,2184,-838,2603,-1562c546139,475578,546114,474042,546368,473928v114,-64,1473,596,1676,939c548552,475819,547599,479501,546685,479869v-660,254,-2069,-203,-2298,-203c543841,479653,543004,479742,542191,479666v-4266,-444,-8874,279,-14080,-216c519084,478587,509093,479438,500383,480504v-4456,533,-10182,1739,-14486,813c485593,481266,483587,480580,483599,480606v-507,-762,2095,-2032,3111,-2298l487091,478308v51,,114,-38,114,-114c487205,478143,487142,478092,487091,478092r-381,c483511,477356,479676,477000,475995,476949v3465,-1218,8518,-203,12302,-1142l488271,475781v51,-12,102,-25,140,-25l488513,475756v101,25,190,-38,203,-127c488741,475527,488678,475426,488576,475413v-51,-13,-101,-13,-165,-13c488322,475400,488259,475413,488170,475426r25,-38c484805,475096,481212,474778,478064,474550v16784,-3669,38303,-3034,52256,-10436c533228,462578,535094,460432,535411,456192v280,-3530,-139,-7503,-520,-11249c533317,429378,531336,414270,529267,398020r-77,25c529216,397994,529254,397944,529254,397893v,-76,-38,-152,-64,-216l529267,397703v-407,-4863,-1118,-10182,-2083,-14804c526131,377872,523337,374139,522284,369556v-648,-2806,-2489,-5688,-3339,-8747c517574,355857,517205,350512,516964,344838v-343,-7758,191,-15857,1359,-22827c519160,316970,520303,311473,522373,307207v50,-76,698,-1841,952,-1777c523604,305506,523858,307956,523947,308566v1054,6906,1879,14740,4037,20922c528048,329692,528060,329920,528098,330149v13,76,77,127,140,127l528263,330276v77,-26,128,-102,115,-178c528340,329895,528327,329653,528251,329412r76,c526753,319941,525864,310699,524785,300529v-1232,-11540,-1257,-23398,-1981,-35345c522512,260220,521814,254418,521027,249746v-127,-787,-889,-4976,-622,-5205c520684,244300,523325,244554,523845,244541v838,-38,3403,-406,3542,203c527883,246839,528479,248985,528835,251524v1295,8836,-356,20681,6487,23982c535995,275836,536808,275595,537392,275925v698,381,1358,1790,1358,2704c538750,279670,537950,280660,537925,281663v-152,4139,5840,3098,8862,1981c548539,282984,550545,282666,549592,284990v-1764,4342,-8061,7681,-8227,13559c541327,299564,541848,302484,542610,302510v63,,1726,-2019,2196,-2603c547472,296479,549732,293178,554810,291985v1854,-444,4114,-533,5942,-1155c566072,289065,572064,289027,577016,291452t2336,89682c579454,381160,579581,381211,579733,381211r,25c577651,383280,575455,385743,573372,388536v-444,571,-1447,2539,-1879,2704c569957,391812,566745,389806,566072,388638v-469,-826,-952,-3720,,-4177c566605,384220,568446,384562,569310,384359v711,-152,1853,-787,2285,-1143c572573,382404,572890,380880,573906,380398v1955,-952,3516,1409,5446,736m579733,380804r,13c579733,380817,579708,380804,579695,380804v13,13,38,-12,38,m578476,375180v1130,-1282,3593,-1168,4914,-2184c583974,372527,584240,371676,584837,371219v292,-203,889,-127,1041,-305c585916,370876,585992,370242,586094,370178v711,-508,2717,-685,3656,-419c590499,369988,590220,370191,589953,370495v-1447,1613,-2932,3060,-4481,4482c584761,375625,582425,377681,582234,377694v-279,13,-4151,-774,-4278,-940c577625,376297,578362,375320,578476,375180t11274,6792c589776,384918,589687,388790,589750,390923v13,825,305,4291,-431,2704c588823,392548,588024,390948,587770,390199v-660,-1866,228,-4621,507,-7401c588481,380792,588214,377427,589014,376120v63,-115,101,-89,203,c589230,376145,589217,376310,589217,376335v-165,1245,495,3911,533,5637m590575,404380v1714,10703,1410,24072,3022,35142c594537,445984,595946,450885,597050,456814v546,3059,965,6284,1867,9179c599602,468227,600199,470665,601202,472874v2615,5764,6424,11947,10855,16047c612565,489391,613047,489747,613542,490292v229,242,1041,876,1283,1105c616437,492933,619497,494368,621744,495409v8163,3720,17380,5319,27220,7084c635379,501668,623978,501858,614037,497173v-3262,-1536,-5611,-3605,-8239,-6055c600897,486573,596999,480821,594435,474029v-7313,-19412,-7732,-44841,-10639,-67148c583085,401460,581434,396166,580774,390415v-51,-343,203,190,203,203c581548,391710,582780,394566,583072,395620v1422,5294,2907,11604,4063,17825c587566,415743,587630,417939,587947,420136v102,685,203,1511,280,2171c588392,423614,588442,425493,588658,426852v508,3199,711,6995,978,10893c589826,440487,590169,442239,590575,444639v13,126,280,1129,788,1967c591629,447025,591604,445578,591616,445667v-520,-4710,-1053,-9458,-1244,-13648c590283,430343,590296,428477,590106,426585v-292,-2907,-559,-6233,-788,-9280c588747,409979,587503,403035,587440,395620v-13,-3669,888,165,1472,1676c589433,398655,589991,399759,590258,400724v305,1092,165,2691,317,3656m607575,475604v5447,8099,13585,12505,23564,15945c638109,493949,644457,493720,649903,496971v-6170,-331,-9940,-242,-15222,-1473c633005,495117,630542,494660,628904,494089v-8112,-2832,-14181,-5726,-18840,-12328c606915,477279,607245,476797,607156,475388v-25,-318,419,216,419,216m652925,495929v1701,229,4291,800,6919,1054c663031,497288,674800,498494,677365,498824v-4254,-406,-18752,-267,-22256,-1346c654474,497301,651313,495714,652925,495929t-55875,-3034c591185,492413,586716,491930,580571,491651v-571,-25,-3060,-63,-3237,-216c576965,491118,577372,490051,577334,489772v-77,-419,-1346,-3593,-1156,-3859c576559,485443,580457,485697,580457,485697v3707,63,8481,457,12937,850c594537,486636,597063,486522,597876,486852v774,330,1993,2488,2805,3542c600986,490788,603525,493619,603513,493631v-864,394,-4812,-584,-6463,-736m574718,478930v-343,-279,-520,-2070,-724,-3339c573398,471858,572382,468722,571912,465383v-685,-4989,-1701,-9432,-2285,-13863c568624,444080,568243,436272,567532,427728v-558,-6881,-1092,-14702,-622,-20847c567177,403390,568891,403022,570249,400838v470,-774,749,-2983,1346,-3656c571823,396941,572712,396928,573271,396560v952,-622,965,-1600,1561,-1460c574972,395138,574972,395214,575048,395303v4240,5421,5726,13051,7300,21697c583631,424135,583681,431828,584316,439624v1105,13711,4507,28159,9382,39826c594194,480644,592569,479869,591832,479755v-850,-114,-1638,-152,-2196,-203c585852,479209,579809,478346,576292,478727v-457,50,-914,736,-1574,203m564612,426699v51,1308,178,4711,-647,5066c564003,431676,563013,431473,563152,431600v-685,-584,-584,-3796,-736,-5116c562175,424427,561629,422180,561489,419704v-139,-2323,-292,-4659,-736,-6982c559902,408202,558506,403073,558874,398959v343,-3808,2336,-6538,5954,-6157c565704,392903,566161,393081,567329,393424v1003,317,2806,546,2387,1054c568370,396115,566072,399442,565552,401156v-254,838,-686,1257,-838,1764c564435,403822,564282,405904,564079,407300v-825,6272,279,12950,533,19400m572953,492476v-241,952,-952,1816,-1460,2933c571062,496348,570744,497923,570135,498329v-1790,1181,-8925,419,-11058,406c555725,498722,552475,498024,549390,497275v838,203,3910,-597,3656,-1142c552843,495714,546775,495828,546051,495828v-4177,-102,-8976,647,-13547,1142c528048,497440,523541,498113,518945,498532v-3301,292,-6754,25,-10017,305c504510,499243,501133,500398,496524,500195v-3301,-127,-6653,368,-9484,203c486025,500348,483003,500424,485161,499890v2044,-507,5701,-1485,7402,-1675c494963,497935,495953,498177,497984,498012v216,-26,2298,-381,2400,-623c500701,496640,498962,496412,498302,496348v-2362,-279,-5828,-25,-7707,-419c490075,495828,490633,495561,489440,495409v1625,216,990,-356,1460,-736c491078,494520,495775,493847,495686,493314v-89,-622,-2361,-343,-3123,-520c491370,492527,490151,491867,488386,491651v-1816,-228,2133,-609,2717,-622c502656,490508,515136,490343,527286,489048v4241,-457,8697,-888,12315,-1777c543981,486192,547536,484414,549707,481317v280,-394,1562,-2933,2285,-1562c552259,480250,550532,483742,550012,484656v-952,1714,-3530,2818,-5523,3555l544476,488249v-12,-13,-12,-38,-38,-38l544070,488211v-101,-51,-216,12,-254,126c543791,488464,543854,488566,543969,488604v101,25,215,25,342,25l544388,488629v2463,165,5560,648,7808,216c553465,488591,554722,488223,555014,486852v533,-2387,-609,-6157,-1244,-8443c553643,477978,553719,477178,553567,476949v-407,-571,-1702,-317,-2095,-1041c551256,475502,551434,474702,551383,473928v-1155,-14969,-4126,-28185,-5853,-43890c544806,423322,543524,416606,542928,409586v-419,-4774,-1219,-9433,-2095,-13432c539893,391748,538268,387889,536986,383420v-1739,-6031,-3580,-13064,-3961,-19603c532860,361164,532631,358714,532809,356213v127,-1524,-495,-3174,-521,-4482c532199,348202,532352,344710,532606,339530v431,-8848,4189,-15069,8227,-21684c544857,311257,547333,304465,552107,299272v1028,-1117,3656,-1485,5522,-2285c559635,296136,560841,295984,563673,295641v3453,-444,6766,-2513,11045,-1993c575391,293737,578121,293851,575772,294067v-2082,191,-5345,876,-6780,1359c566288,296327,564612,297571,562416,298231v-2743,838,-5612,1651,-7707,3771c553668,303030,552805,304744,551789,305950v-1968,2336,-3885,4215,-4685,7402c546241,316742,546127,320233,544489,322950v-1600,2653,-3555,5027,-4278,8138c539728,333195,539715,335671,539601,337855v-317,5637,749,10131,1143,16060c540909,356581,541632,358447,541772,361215v64,952,-901,-2108,-1028,-2514c538865,353039,537316,346729,536872,340368v-13,-330,38,-2805,-318,-3021c536097,337017,535780,338972,535729,339429v-292,2869,343,5904,419,9065c536224,351884,536910,355146,537621,357660v1282,4698,1447,9319,3313,13458c542394,374317,544235,378062,545530,382176v13,38,1193,3732,1155,3745c546533,385959,544832,383318,544692,383115v-1371,-2171,-2222,-3733,-3542,-6056c540756,376374,539614,374025,539385,374038v-635,12,-444,1091,-419,1256c539093,376297,540426,378773,540629,379243v775,1930,1613,3644,2083,5434c544159,390034,544781,393792,545746,399366v914,5357,1904,10499,2184,16593c548044,418460,547968,422243,548869,424186v533,1142,1562,1599,1765,2920c551091,429861,551256,432946,551573,435866v495,4545,1194,8925,1257,13140c552868,451266,553186,454833,553465,457652v178,2031,863,3136,1346,4494c555458,463962,554976,467745,556169,468507v1028,647,381,-584,305,-1460c556042,462083,555318,457258,554912,453284v-965,-9572,-1599,-21963,-1549,-32958c553363,417800,552932,415553,552932,413141v38,-8634,-508,-17686,-2819,-25240c550012,387546,549123,385388,549390,385299v127,-38,1129,1929,1244,2183c551116,388485,551230,389260,551472,390098v1422,4748,2653,7782,3656,13241c555991,408075,556360,413331,556474,418447v190,7453,381,15718,1155,23678c558239,448409,558950,454084,559711,460267v737,5891,1511,13838,2819,20123c563545,485316,564066,491753,560549,494266v-482,330,-2463,1181,-3656,1448c556525,495790,554569,495803,554709,496450v203,927,4279,419,5434,419c562644,496869,565158,497136,566072,495929v724,-952,1168,-2907,1155,-4494c567138,482713,563634,476391,562415,468392v-812,-5383,-1447,-12111,-1764,-18345c560460,446264,559280,441528,559927,438900v1904,15134,4291,29480,8240,43788c568091,482409,568433,484707,569309,483831v203,-216,-431,-2032,-419,-1981c568141,477699,566453,469688,565958,465269v-153,-1549,-305,-2171,-521,-3440c564967,458922,564434,457449,566808,456725v-190,51,1410,-152,1359,-216c568294,456649,568598,459379,568776,460470v1105,6513,1727,13966,2920,20237c572394,484351,573943,488668,572953,492476m440916,425785v-8087,-2704,-21202,-4088,-41274,2692c392164,431016,386032,428832,378897,426281v-5485,-1968,-11693,-4190,-19184,-4190l359611,422091v-7490,,-13584,2222,-18967,4202c333725,428807,327732,430991,320330,428477v-20427,-6906,-33834,-5434,-41960,-2539c274803,420529,271477,414753,268303,408761v12251,-6818,28426,-7326,47292,-953c324406,410779,331681,408303,339400,405650v6081,-2095,12353,-4240,20212,-4240l359713,401410v7884,12,14169,2171,20250,4253c387708,408303,395033,410779,403844,407808v18765,-6386,34863,-5903,47089,838c447772,414626,444458,420390,440916,425786m179888,487271v3606,889,8050,1308,12303,1777c204328,490356,216821,490496,228361,491029v597,13,4545,393,2730,622c229313,491880,228107,492527,226901,492794v-749,177,-3021,-102,-3110,533c223702,493835,228399,494533,228564,494673v495,380,-152,965,1473,736c228831,495561,229390,495815,228882,495929v-1892,394,-5345,127,-7707,419c220515,496425,218789,496628,219093,497389v102,242,2171,597,2387,623c223511,498177,224502,497948,226901,498215v1714,203,5358,1168,7402,1675c236474,500424,233440,500348,232437,500411v-2819,152,-6196,-343,-9484,-203c218357,500398,214967,499243,210536,498837v-3263,-280,-6703,-13,-10004,-305c195936,498126,191416,497440,186973,496970v-4571,-495,-9383,-1231,-13547,-1155c172703,495841,166621,495726,166443,496133v-266,558,2794,1345,3644,1142c166989,498024,163739,498723,160387,498748v-2132,13,-9268,762,-11058,-419c148733,497923,148403,496348,147984,495409v-508,-1117,-1219,-1981,-1460,-2933c145533,488655,147069,484351,147780,480695v1194,-6259,1803,-13699,2908,-20225c150878,459378,151170,456649,151323,456509v-77,64,1523,267,1345,216c155042,457449,154496,458921,154027,461829v-203,1269,-356,1904,-521,3440c153037,469687,151323,477698,150586,481850v13,-51,-622,1765,-419,1981c151043,484707,151399,482409,151323,482688v3935,-14308,6322,-28654,8239,-43788c160184,441528,159016,446277,158826,450047v-330,6221,-965,12962,-1778,18345c155842,476391,152338,482726,152262,491435v-25,1587,406,3542,1143,4494c154319,497148,156820,496882,159346,496856v1118,,5206,534,5409,-406c164920,495803,162939,495803,162571,495714v-1180,-254,-3161,-1117,-3643,-1448c155398,491753,155931,485316,156947,480390v1295,-6284,2082,-14219,2818,-20123c160527,454084,161238,448422,161848,442112v774,-7960,952,-16199,1142,-23665c163117,413331,163485,408075,164349,403339v990,-5446,2234,-8480,3656,-13241c168246,389273,168361,388498,168830,387495v127,-254,1118,-2234,1257,-2196c170341,385375,169465,387546,169351,387901v-2298,7554,-2831,16606,-2819,25240c166558,415540,166113,417800,166126,420339v38,10995,-597,23360,-1574,32946c164146,457258,163422,462083,162990,467047v-76,876,-723,2107,318,1460c164501,467745,164019,463962,164666,462146v483,-1358,1155,-2463,1359,-4481c166279,454833,166609,451266,166647,449006v63,-4215,762,-8595,1244,-13127c168208,432946,168386,429861,168830,427106v229,-1308,1245,-1777,1765,-2920c171509,422244,171433,418473,171535,415959v292,-6094,1282,-11223,2196,-16581c174696,393792,175318,390034,176753,384689v482,-1790,1307,-3529,2094,-5433c179038,378773,180371,376297,180511,375294v12,-152,215,-1244,-419,-1256c179863,374025,178695,376386,178314,377059v-1295,2323,-2171,3885,-3542,6056c174645,383331,172957,385959,172792,385933v-51,-25,1142,-3719,1142,-3757c175229,378062,177083,374317,178530,371118v1879,-4139,2031,-8760,3339,-13445c182567,355146,183240,351871,183316,348494v77,-3149,711,-6196,432,-9065c183697,338972,183380,337030,182910,337347v-330,216,-304,2691,-317,3021c182161,346729,180600,353039,178733,358714v-127,393,-1092,3453,-1041,2501c177832,358447,178568,356568,178733,353915v394,-5942,1460,-10423,1156,-16060c179774,335671,179762,333195,179254,331088v-724,-3111,-2666,-5485,-4266,-8138c173350,320233,173249,316742,172385,313352v-812,-3187,-2742,-5078,-4697,-7402c166659,304744,165796,303018,164755,301989v-2069,-2095,-4964,-2907,-7706,-3758c154878,297571,153189,296327,150485,295426v-1435,-483,-4723,-1168,-6792,-1359c141356,293864,144073,293737,144759,293661v4266,-533,7579,1549,11033,1968c158636,295984,159842,296136,161848,296987v1866,787,4481,1168,5522,2285c172144,304465,174620,311257,178632,317846v4037,6615,7795,12836,8239,21684c187125,344723,187278,348214,187189,351718v-38,1321,-648,2971,-521,4495c186859,358714,186605,361177,186452,363817v-380,6526,-2221,13572,-3961,19603c181209,387889,179584,391748,178632,396153v-876,4000,-1676,8646,-2082,13445c175953,416606,174671,423322,173934,430038v-1726,15705,-4672,28921,-5827,43890c168043,474702,168209,475502,168005,475908v-406,724,-1688,470,-2082,1041c165745,477178,165822,477978,165707,478422v-634,2272,-1777,6043,-1257,8430c164755,488223,166025,488579,167269,488845v2260,432,5358,-51,7821,-216l175166,488629v127,,241,,343,-25c175623,488566,175686,488464,175661,488337v-38,-114,-152,-177,-254,-127l175026,488210v-13,,-13,39,-25,39l174988,488210v-2019,-736,-4571,-1828,-5535,-3554c168945,483742,167218,480250,167472,479768v724,-1384,2031,1155,2298,1561c171941,484427,175509,486192,179889,487271m155385,407300v-190,-1396,-355,-3478,-635,-4380c154598,402400,154179,401994,153925,401156v-520,-1714,-2831,-5041,-4177,-6678c149342,393970,151158,393729,152160,393437v1143,-356,1626,-534,2489,-623c158267,392421,160248,395151,160603,398959v356,4114,-1028,9243,-1879,13762c158280,415045,158127,417393,157988,419704v-140,2476,-698,4736,-940,6780c156896,427791,157010,431016,156325,431600v139,-127,-851,76,-813,165c154687,431410,154801,428007,154865,426699v254,-6462,1358,-13127,520,-19399m145482,475591v-215,1269,-381,3047,-723,3339c144099,479463,143654,478777,143172,478727v-3504,-381,-9548,495,-13331,838c129270,479603,128482,479654,127645,479768v-750,101,-2362,876,-1879,-318c130641,467783,134043,453348,135148,439624v635,-7795,698,-15489,1993,-22624c138690,408367,140175,400724,144441,395303v64,-89,76,-165,203,-203c145241,394960,145254,395938,146206,396560v559,355,1435,381,1663,622c148466,397868,148758,400064,149228,400838v1358,2184,3072,2552,3339,6056c153036,413039,152503,420847,151945,427728v-699,8544,-1105,16352,-2095,23792c149253,455951,148237,460394,147564,465384v-457,3351,-1498,6474,-2082,10207m142143,489772v-50,279,356,1346,,1663c141966,491600,139464,491626,138906,491651v-6145,279,-10614,749,-16467,1257c120763,493048,116828,494038,115977,493632v-25,-13,2501,-2832,2806,-3238c119608,489340,120814,487182,121601,486852v813,-343,3327,-216,4482,-305c130527,486154,135313,485760,139020,485697v,,3898,-254,4266,228c143502,486179,142220,489353,142143,489772m15451,504690v2793,710,5675,596,8874,622c33809,505362,43014,505883,50999,506035v17241,343,36958,-241,51419,-4481c104068,501071,105795,499776,106900,499586v1155,-229,2945,38,4583,-114c121309,498557,130171,498507,140061,498418v965,,2032,-64,2908,c144352,498532,144809,499865,145787,500309v648,292,2260,546,3644,724c155233,501833,160400,501414,166443,501033v9687,-597,18714,762,28769,1574c203350,503242,209749,503445,217938,503953v2222,140,4342,774,6259,1041c226736,505337,228221,504613,229834,504372v2260,-330,4190,317,5929,-317c236334,503852,236817,503395,237337,503331v1029,-140,2958,89,4266,419c242047,503852,243215,504702,243596,504474v1029,-622,-1346,-2857,-1879,-3238c241451,501058,239953,500678,240778,500513v635,-127,1650,-788,2069,-927c244383,499053,248256,500322,248598,499992v318,-330,-1777,-2158,-2196,-2400c245056,496818,242441,496691,241501,496247v-1472,-724,293,-762,1156,-838c243774,495307,246478,496031,246719,495510v216,-495,-3161,-2018,-3656,-2183c242390,493073,242263,493327,242022,493225v-343,-165,-660,-762,-1143,-952c238784,491410,235852,489289,233173,488934v-3161,-406,-6513,178,-9700,-406c220756,488020,219258,487233,216389,486966v-3783,-368,-7262,584,-10652,724c204366,487753,202880,487347,201471,487271v-3504,-203,-7249,-648,-10842,-1041c186084,485722,181513,485595,177895,484567v,,-4431,-1511,-4469,-1994c173350,481901,175356,482040,175927,482053v1536,63,1904,228,3136,216c182745,482218,186300,481558,190108,481634v3543,89,7339,114,10843,216c209076,482104,219652,483615,228158,484033v2107,115,3618,521,5421,216c234303,484122,235141,483665,235979,483513v3453,-635,8646,1879,11883,1142c249347,484325,250896,483234,251925,482992v914,-203,3720,864,4177,419c256660,482840,254261,481545,253804,481329v-2146,-990,279,-393,1764,-520c256165,480758,256406,480466,257244,480390v1562,-153,5523,800,5840,304c263173,480580,263376,480694,262780,480187v-1016,-864,-2831,-2235,-3961,-2501c258387,477584,257625,477736,257359,477584v-191,-114,-635,-1270,-635,-1270c257054,476099,258412,477152,258717,476530v279,-571,-952,-1181,-1676,-1561c255200,473978,254108,473356,252356,472569v-1828,-812,-4989,-1980,-6779,-2184c243101,470106,240803,470893,239419,471020v-1688,127,-4088,-165,-5840,-533c229466,469598,224628,469192,221378,469014v-10677,-546,-22395,-2526,-31270,-6665c185703,460318,185677,453589,186452,448587v1054,-6780,1841,-15019,2501,-22002c189219,423792,189245,421139,189791,419082v419,-1600,724,-4532,1041,-6995c191124,409763,191556,407846,191873,405625v1295,-8761,1269,-18447,4063,-26166c197281,375789,199541,372273,200951,368515v266,-737,546,-1282,799,-2006c201954,365950,202207,365214,202411,364655v837,-2450,1523,-4532,2069,-6868c205013,355629,205458,353318,205635,350995v787,-10043,1041,-21723,-1345,-31067c202969,314786,201293,308832,199059,304389v-508,-1054,-1777,-2006,-1981,-2908c196863,300377,197459,298206,197612,296784v1536,-15222,393,-29810,2704,-44727c200430,251270,200989,245049,201357,244757v140,-102,1777,-191,1993,-216c206207,244300,209965,244693,213240,244338v4545,-495,10297,101,13661,1764c228983,247131,230075,249683,232538,250597v1841,673,1828,1053,2819,2285c235357,252895,235369,252895,235369,252907r,32463c235369,430013,324634,486065,358228,507152r1358,864l360944,507152c394550,486065,483815,430013,483815,285370r,-32247c483891,253021,484044,252996,484107,252882v1003,-1232,991,-1613,2832,-2285c489402,249682,490481,247118,492563,246102v3377,-1663,9115,-2272,13661,-1764c509499,244706,513270,244299,516126,244541v216,12,1854,114,1994,203c518488,245048,519034,251269,519161,252057v2298,14930,1168,29492,2704,44727c522005,298206,522614,300377,522373,301481v-178,914,-1435,1866,-1968,2907c518171,308845,516507,314774,515187,319928v-2387,9357,-2133,21024,-1346,31067c514006,353318,514476,355629,514984,357774v559,2349,1231,4431,2082,6881c517257,365214,517523,365950,517726,366496v242,749,521,1282,800,2019c519935,372260,522208,375789,523541,379459v2793,7719,2755,17405,4063,26165c527934,407846,528340,409763,528645,412087v304,2450,609,5383,1041,6995c530244,421139,530257,423779,530511,426585v673,6983,1460,15222,2514,22002c533799,453589,533761,460305,529368,462349v-8861,4139,-20605,6119,-31282,6678c494848,469192,490024,469598,485898,470487v-1752,368,-4139,673,-5853,521c478674,470893,476363,470106,473900,470385v-1803,191,-4939,1372,-6767,2184c465381,473344,464264,473978,462436,474969v-711,380,-1968,990,-1664,1561c461077,477152,462423,476111,462753,476314v,,-457,1156,-635,1257c461864,477736,461090,477571,460658,477685v-1130,267,-2958,1626,-3961,2489c456088,480707,456303,480580,456380,480707v330,482,4304,-470,5840,-317c463083,480466,463312,480758,463896,480809v1485,114,3923,-470,1764,507c465203,481545,462804,482840,463375,483424v444,432,3263,-648,4164,-432c468580,483234,470129,484325,471602,484655v3250,737,8443,-1777,11896,-1142c484323,483665,485174,484122,485898,484249v1790,305,3300,-101,5421,-216c499812,483602,510413,482104,518526,481850v3491,-115,7288,-127,10842,-216c533177,481545,536745,482218,540427,482269v1206,12,1574,-165,3123,-203c544108,482040,546114,481913,546051,482573v-38,483,-4482,1981,-4482,1981c537951,485582,533393,485722,528835,486230v-3593,393,-7338,850,-10829,1041c516584,487347,515124,487741,513740,487690v-3390,-127,-6869,-1092,-10639,-737c500219,487220,498708,488020,496016,488528v-3199,584,-6564,,-9712,406c483612,489289,480680,491397,478597,492273v-482,190,-799,787,-1155,952c477201,493327,477074,493073,476401,493314v-482,178,-3872,1714,-3644,2196c472999,496031,475703,495307,476820,495409v851,76,2628,114,1143,838c477023,496691,474408,496818,473062,497592v-419,242,-2501,2070,-2183,2400c471209,500322,475094,499040,476617,499573v444,152,1435,813,2069,927c479524,500678,478026,501058,477747,501236v-521,381,-2895,2628,-1866,3238c476249,504689,477417,503864,477861,503750v1321,-343,3250,-559,4279,-419c482648,503394,483143,503851,483701,504055v1752,634,3657,-13,5955,317c491255,504613,492741,505324,495280,504994v1917,-254,4025,-914,6246,-1041c509728,503445,516127,503242,524265,502607v10042,-812,19082,-2158,28781,-1574c559064,501401,564231,501833,570034,501033v1396,-203,3008,-432,3656,-736c574655,499865,575125,498545,576496,498418v876,-64,1955,,2920,c589293,498494,598155,498557,607981,499471v1651,153,3441,-114,4596,102c613682,499776,615396,501058,617059,501541v14448,4253,34177,4837,51406,4494c676463,505883,685655,505362,695164,505312v3187,-26,6056,88,8862,-623c705943,504194,710374,502036,710272,500297v-76,-1409,-4012,-1727,-5840,-2082c697983,496970,691140,495485,684716,495092v-8405,-521,-16175,-800,-24174,-1257c657724,493670,655350,493670,652925,493225v-15540,-2933,-32679,-6018,-39624,-18155c610216,469675,609315,463555,608197,457550v-660,-3555,-1066,-7122,-1460,-10626c605849,439370,606763,431917,606318,424300v-89,-1409,203,-2857,102,-4278c606382,419425,606407,418841,606407,418143v,-800,-114,-2362,-89,-3035c606483,411769,606026,408570,606001,405320v-51,-9052,457,-20732,1460,-32006c607816,369454,608769,365684,609022,361939v559,-7694,953,-14321,432,-20847c609162,337664,608718,334617,608400,330885v-190,-2514,-876,-5142,-1358,-7834c605518,314228,602649,306788,599437,298549v-2983,-7630,-5205,-17279,-8024,-24808c589877,269653,588112,265603,586716,261337v-2742,-8417,-4901,-16669,-8138,-25455c577003,231591,575340,226894,574833,222755v-293,-2425,368,-5370,520,-8036c575670,209133,576216,202874,576178,196691v-38,-8367,-2399,-15756,-3225,-23475c572535,169306,571849,164901,572014,161244v216,-4316,1397,-8074,1562,-12734c573626,147203,573461,145844,573576,144448v241,-2704,1282,-5409,1993,-8138c576305,133441,576762,130482,577232,127664v927,-5612,1650,-11426,622,-16365c577803,111007,577295,110499,577334,110042v88,-952,2082,-3263,2602,-4164c581561,103021,582590,99682,582970,95023v394,-4748,-685,-11515,-2399,-15019c580203,79268,578324,77313,576711,78138v-660,317,-799,1092,-1256,1663c572763,83203,568116,86872,566593,91583v-1041,3237,-864,6246,-1765,9483c564714,101447,564434,102412,564396,102412v-482,292,-2463,-1104,-3009,-1549c555573,96204,554125,88828,551256,81363v-673,-1816,-1485,-3327,-2387,-5104c548882,76297,548730,76132,548768,76145v-216,-127,-1384,38,-1778,215c544934,77351,542763,82112,542509,85019v-508,5891,2158,11642,3021,16162c545619,101688,545645,107186,545530,107427v-101,241,-1701,2082,-2082,2196c542763,109839,541912,109369,541049,109623v-1638,470,-3263,2895,-3657,4063c537291,114003,537506,114765,537291,114943v-508,431,-1651,-153,-1968,305c534625,116238,536910,116276,537392,116720v1422,1270,-635,2349,-1561,3225c533330,122332,530790,126788,528226,128489v-1270,851,-3136,1397,-3441,2831c524722,131574,525001,132082,524988,132463v-50,1371,-711,2603,-622,3961c524569,139991,526639,144816,531146,144867v863,12,1054,-572,1777,-534c533660,144397,534663,145273,535729,145603v1105,317,2298,559,3657,406c539855,145958,540884,145019,541569,145489v432,279,76,2945,,3656c541125,153157,539297,156661,537811,159670v-1498,3072,-2120,6043,-4266,8544c531324,170817,528543,172670,526245,175628v-990,1257,-1841,2641,-2920,4368c522513,181291,521726,182433,520926,184490v-165,406,-470,-2361,-635,-3339c519580,176669,516584,172074,512991,169369,498911,158781,480350,150618,460976,144867v-2971,-876,-8316,-2539,-11058,-635c445956,147012,451200,152192,453155,153627v3301,2412,7402,3999,11045,5840c475360,165066,486012,172023,495064,179171v3568,2805,7465,8810,5840,15844c500435,197097,499381,199611,498721,201896v-178,609,-394,2133,-737,2298c497299,204524,493515,202658,492982,202417v-1803,-813,-3453,-1397,-4494,-2298c487828,199547,487218,198163,486202,197313v-698,-584,-1091,-1168,-1777,-1879c483778,194748,482800,194444,482038,193758v-558,-482,-863,-1384,-1460,-1866c480134,191524,478750,191333,478496,190851v-444,-787,-76,-2184,-317,-2933c477404,185531,474941,183551,472542,185214v-102,76,-1079,825,-1041,825c471209,186014,470523,184643,470142,184274v-1714,-1625,-4405,-2069,-6246,-317c463426,184414,462791,186648,462321,186775v-457,127,-774,-660,-1447,-736c458817,185823,457472,187436,457218,189175v-51,355,330,1879,101,2184c457421,191244,455390,190914,454818,191155v-1053,445,-1587,1829,-1549,3022c453269,194761,453498,195231,453676,195726r-187862,c265979,195231,266195,194761,266221,194190v25,-1219,-508,-2590,-1562,-3034c264075,190927,262056,191244,262145,191359v-228,-305,165,-1816,102,-2184c261993,187436,260647,185836,258603,186052v-673,76,-990,863,-1460,736c256673,186648,256038,184414,255569,183957v-1828,-1752,-4520,-1308,-6247,317c248954,184643,248243,186026,247964,186052v38,-13,-927,-749,-1028,-838c244536,183551,242073,185544,241299,187931v-242,736,114,2133,-318,2920c240714,191333,239331,191536,238899,191892v-609,482,-914,1384,-1460,1879c236665,194444,235687,194748,235039,195434v-672,711,-1066,1295,-1777,1879c232246,198151,231637,199547,230977,200131v-1041,876,-2679,1473,-4482,2285c225949,202670,222178,204511,221480,204194v-330,-165,-533,-1676,-723,-2285c220084,199611,219043,197097,218573,195015v-1613,-7046,2272,-13039,5840,-15845c233452,172035,244117,165065,255264,159467v3656,-1841,7757,-3428,11058,-5840c268290,152192,273521,147025,269547,144244v-2730,-1917,-8087,-254,-11046,623c239127,150630,220553,158781,206474,169369v-3593,2704,-6577,7300,-7300,11782c199021,182129,198716,184909,198551,184490v-812,-2044,-1599,-3199,-2399,-4494c195060,178256,194222,176885,193232,175628v-2311,-2958,-5079,-4811,-7300,-7414c183786,165713,183151,162742,181653,159670v-1473,-3009,-3288,-6513,-3758,-10538c177819,148434,177476,145768,177895,145489v711,-470,1727,469,2197,520c181450,146174,182643,145920,183748,145603v1066,-330,2069,-1206,2806,-1257c187278,144295,187455,144879,188331,144867v4495,-51,6577,-4876,6780,-8443c195187,135078,194540,133834,194489,132463v-26,-381,266,-889,203,-1156c194374,129886,192521,129340,191251,128489v-2577,-1689,-5091,-6157,-7617,-8544c182707,119056,180663,117990,182085,116720v469,-457,2755,-470,2069,-1460c183837,114790,182681,115374,182174,114943v-216,-191,,-940,-89,-1257c181691,112530,180053,110093,178428,109623v-863,-241,-1726,203,-2399,c175635,109496,174048,107668,173934,107440v-102,-254,-102,-5752,,-6259c174797,96661,177476,90922,176955,85019v-241,-2895,-2412,-7668,-4481,-8659c172093,76183,170925,76005,170709,76144v25,-12,-127,153,-114,115c169693,78049,168906,79547,168208,81375v-2869,7453,-4304,14829,-10119,19501c157543,101308,155550,102717,155068,102425v-26,-13,-318,-978,-419,-1346c153747,97829,153925,94820,152884,91583v-1524,-4711,-6183,-8380,-8862,-11769c143565,79230,143438,78468,142765,78138v-1625,-813,-3491,1130,-3859,1879c137204,83508,136125,90275,136506,95023v381,4672,1409,8011,3022,10855c140061,106779,142054,109090,142143,110042v38,457,-470,978,-533,1257c140582,116238,141305,122052,142232,127651v495,2844,940,5789,1676,8659c144619,139052,145660,141743,145901,144460v102,1384,-63,2755,,4050c146066,153170,147260,156928,147463,161231v165,3682,-521,8088,-940,11998c145685,180935,143324,188337,143286,196691v-25,6183,508,12442,838,18028c144276,217385,144936,220330,144644,222755v-508,4139,-2171,8836,-3758,13127c137662,244668,135503,252920,132761,261325v-1397,4278,-3161,8328,-4698,12403c125232,281270,123010,290919,120027,298549v-3212,8239,-6056,15692,-7605,24502c111952,325756,111280,328371,111064,330872v-318,3745,-762,6792,-1041,10220c109502,347618,109896,354245,110442,361939v266,3745,1218,7515,1561,11375c113019,384588,113514,396280,113463,405320v-25,3250,-470,6449,-317,9801c113197,415794,113057,417343,113057,418143v,698,25,1295,-13,1879c112968,421443,113235,422891,113146,424287v-445,7630,470,15083,-406,22637c112321,450428,111927,453995,111280,457550v-1118,6018,-2019,12125,-5104,17520c99244,487207,82079,490292,66552,493225v-2438,445,-4786,445,-7618,610c50923,494304,43166,494571,34749,495092v-6412,393,-13268,1878,-19717,3123c13216,498570,9281,498888,9205,500309v-89,1740,4316,3873,6246,4380m460747,476023v-2653,1282,-5193,2793,-7325,4507c452457,481037,451581,481634,450832,482332v-4927,89,-8418,1740,-11858,3403c418812,495498,396747,502899,370390,507203v-3313,533,-9864,1409,-9445,1143c391732,492654,407196,482421,413353,477216v1943,-178,11274,-203,13229,-203c428842,477013,431204,476860,433438,476810v9649,-191,18523,-369,27309,-788m719413,506200v,1422,-1104,2108,-2120,3009c678012,516509,631228,518172,587109,519734v-22243,800,-45603,2272,-67948,3517c504015,524101,489453,524584,473798,525054v-25531,787,-47584,-229,-71122,-419c387835,524520,376129,524520,359789,524622r-12,-25l359777,524635v-16340,-115,-28046,-115,-42887,c293364,524825,271299,525841,245767,525054v-15641,-470,-30216,-953,-45375,-1803c178060,522007,154700,520534,132469,519734,88351,518173,41554,516509,2273,509209,1282,508308,152,507622,165,506200v13,-1358,1486,-1929,2133,-3021c4456,502239,6615,501300,8760,500360r521,3098c9293,503471,9319,503496,9332,503509v-483,254,-737,597,-407,1003c9598,505324,10550,505934,11668,506378v-419,13,-813,13,-1219,26c11033,506492,11630,506556,12239,506607v3999,1409,9827,1130,13470,965c27360,507508,29048,507368,30775,507178v9078,127,19514,114,28210,317c75477,507914,92096,508232,107268,509806v546,-851,546,-1968,1587,-2311c110366,507013,112981,507584,114796,507902v6374,1117,13484,3237,20047,2209c135173,509768,133498,509273,133256,508714v1943,-393,3504,-1028,5269,-1219c145241,506823,151716,510200,158191,510504v2806,153,6830,-571,9624,-698c170620,509692,174112,509768,177044,509806v788,13,1994,89,2387,c180409,509565,180790,508575,181666,508410v965,-178,2552,12,3961,c194743,508321,204201,509095,212669,509514v15934,762,31359,1232,46429,-406c264265,508537,269166,508245,274130,508714v9801,902,19044,3454,28223,3999c302696,512460,301972,512244,301693,512015v-889,-736,-2146,-1739,-3034,-2501c313703,512244,327085,512383,341799,514224v4774,597,11592,1333,17901,2057c366010,515557,373006,514821,377767,514224v14714,-1841,28109,-1980,43128,-4710c420019,510276,418775,511279,417873,512015v-266,229,-1003,445,-660,698c426392,512168,435647,509616,445436,508714v4977,-469,9877,-177,15032,394c475538,510746,490976,510276,506909,509514v8469,-419,17914,-1193,27043,-1104c535361,508422,536948,508232,537900,508410v889,165,1257,1155,2247,1396c540541,509895,541734,509819,542522,509806v2932,-38,6424,-114,9229,c554545,509933,558569,510657,561388,510504v6462,-304,12937,-3681,19653,-3009c582806,507686,584380,508321,586310,508714v-242,559,-1917,1054,-1575,1397c591286,511139,598396,509019,604782,507902v1803,-318,4418,-889,5942,-407c611765,507838,611752,508955,612298,509806v15184,-1574,31791,-1892,48270,-2311c669277,507292,679726,507305,688804,507178v1714,190,3402,330,5053,394c697488,507737,703341,508016,707340,506607v609,-51,1206,-115,1790,-203c708711,506391,708317,506391,707898,506378v1130,-444,2070,-1054,2743,-1866c710971,504106,710717,503763,710234,503509r51,-51l710806,500360v2158,940,4316,1879,6475,2819c717915,504271,719401,504842,719414,506200m306225,477216v6145,5205,21621,15451,52409,31130c359053,508613,352502,507737,349188,507203v-26357,-4304,-48435,-11718,-68583,-21468c277164,484072,273673,482421,268734,482332v-736,-698,-1612,-1295,-2590,-1802c264024,478816,261485,477305,258819,476023v8785,419,17647,596,27321,774c288375,476848,290711,477013,292996,477000v1930,,11274,25,13229,216m688804,673797r6348,-17368l701614,673797r-12810,xm690251,645498r-18244,46784l682075,692282r3859,-10576l704635,681706r4038,10576l718995,692282,700255,645498r-10004,xm658143,645498r9408,l667551,692295r-9408,l658143,645498r,xm628155,684398r23538,l651693,692295r-32945,l618748,645498r9407,l628155,684398xm583504,673797r6348,-17368l596327,673797r-12823,xm584951,645498r-18231,46784l576788,692282r3847,-10576l599336,681706r4062,10576l613720,692282,594956,645498r-10005,xm540769,665316r-6995,l533774,653407r7389,c547498,653407,548679,653407,550431,654449v1790,1053,2438,2882,2438,4773c552869,660606,552526,663602,549263,664707v-1625,609,-5612,609,-8494,609m550253,671702r,-127c552069,671385,553846,670864,555471,670128v4571,-1892,7123,-6399,7123,-11477c562594,654055,560372,648697,554951,646666v-1435,-444,-3720,-1155,-10716,-1155l524366,645511r,46796l533774,692307r,-19564l535666,672743v6348,,6931,927,12607,9370l555090,692307r11300,l560702,683154v-4698,-7516,-6538,-9217,-10449,-11452m480972,645511r37122,l518094,653408r-13851,l504243,692307r-9420,l494823,653408r-13851,l480972,645511r,xm476706,678710v,5688,-3580,10461,-7643,12277c464899,692955,460176,693082,458018,693082v-5028,,-17445,-457,-19273,-16010l447899,676222v457,2412,1688,8950,10195,8950c464696,685172,467311,681706,467311,678710v,-3936,-3263,-4786,-11909,-6868c450768,670661,440446,668109,440446,657788v,-5104,3339,-13077,17064,-13077c466664,644711,475017,648304,475411,658905r-9471,381c465546,656861,464835,652494,457370,652494v-2806,,-7910,837,-7910,4633c449460,660136,452406,661444,459922,663209v7122,1714,16784,3986,16784,15501m421555,645498r9420,l430975,670077v,8367,-330,12988,-2602,16543c424767,692155,418038,693082,412795,693082v-19133,,-19133,-11833,-19133,-22611l393662,645498r9408,l403070,670801v,5548,,7846,1168,10055c406015,684195,409672,684982,412541,684982v9014,,9014,-5688,9014,-13648l421555,645498r,xm361694,673797r6335,-17368l374491,673797r-12797,xm363128,645498r-18231,46784l354965,692282r3847,-10576l377513,681706r4050,10576l391872,692282,373120,645498r-9992,xm312878,645498r8760,l321638,692295r-9484,l293453,661774r-127,l293326,692295r-8760,l284566,645498r9141,l312726,676742r152,l312878,645498xm253588,665316r-6995,l246593,653407r7389,c260317,653407,261498,653407,263250,654449v1790,1053,2437,2882,2437,4773c265687,660606,265344,663602,262082,664707v-1638,609,-5637,609,-8494,609m263059,671702r,-127c264900,671385,266665,670864,268303,670128v4557,-1892,7109,-6399,7109,-11477c275412,654055,273191,648697,267769,646666v-1434,-444,-3732,-1155,-10728,-1155l237185,645511r,46796l246593,692307r,-19564l248484,672743v6348,,6932,927,12607,9370l267896,692307r11312,l273520,683154v-4710,-7516,-6538,-9217,-10461,-11452m202995,684398r26153,l229148,692295r-35561,l193587,645498r34711,l228298,653408r-25303,l202995,663805r23538,l226533,671702r-23538,l202995,684398r,xm150193,645511r37122,l187315,653408r-13864,l173451,692307r-9407,l164044,653408r-13851,l150193,645511xm145927,678710v,5688,-3580,10461,-7630,12277c134120,692955,129397,693082,127251,693082v-5028,,-17457,-457,-19285,-16010l117120,676222v457,2412,1688,8950,10195,8950c133917,685172,136532,681706,136532,678710v,-3936,-3276,-4786,-11909,-6868c119989,670661,109667,668109,109667,657788v,-5104,3339,-13077,17064,-13077c135872,644711,144238,648304,144632,658905r-9471,381c134767,656861,134056,652494,126591,652494v-2793,,-7897,837,-7897,4633c118694,660136,121627,661444,129143,663209v7122,1714,16784,3986,16784,15501m75871,684398r26153,l102024,692295r-35561,l66463,645498r34711,l101174,653408r-25303,l75871,663805r23538,l99409,671702r-23538,l75871,684398r,xm51901,645498r9534,l50060,692295r-10055,l30775,657343r-127,l21431,692295r-10259,l,645498r9674,l16657,677669r127,l25290,645498r11236,l44702,678190r127,l51901,645498xm620931,575595r,11109l640546,586704r,7910l620931,594614r,19868l611524,614482r,-46783l643619,567699r,7896l620931,575595r,xm570681,601279v-1105,-1892,-2361,-4888,-2361,-10182c568320,584228,570541,575011,581269,575011v11490,,12874,10665,12874,15946c594143,604491,586234,607170,581269,607170v-5700,,-9026,-3124,-10588,-5891m603881,591160v,-13673,-7402,-24249,-22675,-24249c566694,566911,558582,576382,558582,591351v,10791,5167,23931,22738,23931c597736,615282,603881,603374,603881,591160m536237,575595r-13864,l522373,614495r-9408,l512965,575595r-13864,l499101,567698r37136,l536237,575595r,xm464340,614482r-8760,l455580,567698r9154,l483739,598917r140,l483879,567698r8760,l492639,614482r-9484,l464467,583974r-127,l464340,614482xm421199,575595r,10398l444725,585993r,7910l421199,593903r,12683l447340,606586r,7896l411792,614482r,-46783l446477,567699r,7896l421199,575595r,xm393484,614482r,-36843l393357,577639r-9090,36843l375189,614482r-9217,-36843l365832,577639r,36843l357085,614482r,-46784l371203,567698r8417,31905l379773,599603r8290,-31905l402244,567698r,46784l393484,614482r,xm347411,614482r-9471,l319239,583974r-127,l319112,614482r-8761,l310351,567698r9154,l338524,598917r127,l338651,567698r8760,l347411,614482xm279373,587504r-6995,l272378,575595r7389,c286102,575595,287283,575595,289048,576649v1777,1054,2412,2869,2412,4761c291460,582781,291142,585803,287867,586907v-1625,597,-5612,597,-8494,597m293682,614495r11312,l299306,605341v-4710,-7528,-6538,-9217,-10462,-11426l288844,593763v1841,-191,3606,-711,5231,-1435c298646,590437,301198,585930,301198,580839v,-4584,-2222,-9941,-7643,-11973c292120,568422,289822,567698,282839,567698r-19869,l262970,614495r9408,l272378,594944r1892,c280605,594944,281202,595858,286877,604313r6805,10182l293682,614495xm228780,575595r,10398l252306,585993r,7910l228780,593903r,12683l254934,606586r,7896l219372,614482r,-46783l254083,567699r,7896l228780,575595r,xm197675,614482r-10131,l170874,567698r10258,l192838,602333r140,l204417,567698r9991,l197675,614482r,xm148796,607170v-5700,,-9039,-3124,-10588,-5891c137090,599387,135834,596391,135834,591097v,-6869,2234,-16086,12962,-16086c160286,575011,161670,585676,161670,590957v,13534,-7935,16213,-12874,16213m171407,591160v,-13673,-7401,-24249,-22687,-24249c134208,566911,126108,576382,126108,591351v,10791,5168,23931,22726,23931c165250,615282,171407,603374,171407,591160m87475,580242v-2019,3009,-2552,6729,-2552,10322c84923,597508,87348,607170,98330,607170v5484,,9864,-3073,11033,-3987l109363,597292r-10779,l98584,589396r20326,l118910,608020v-2742,2679,-10512,7262,-19996,7262c82054,615282,75185,603247,75185,590957v,-11426,6285,-24058,23196,-24058c105973,566899,115787,569133,118326,580636r-9408,1764c107077,575938,101263,575011,98457,575011v-3987,,-8240,1245,-10982,5231m1401438,279124v685,2907,1028,7059,1028,12480l1402466,335176r-18549,l1383917,299387v,-7567,-394,-12468,-1206,-14689c1381924,282476,1380642,280749,1378864,279518v-1790,-1244,-3923,-1854,-6437,-1854c1369215,277664,1366333,278540,1363782,280305v-2552,1765,-4304,4101,-5257,6995c1357586,290220,1357103,295578,1357103,303411r,31765l1338555,335176r,-70119l1355783,265057r,10297c1361903,267431,1369609,263483,1378890,263483v4100,,7846,724,11236,2209c1393503,267165,1396080,269044,1397807,271329v1726,2298,2958,4888,3631,7795m1300162,316094v-3275,3695,-7338,5535,-12175,5535c1283137,321629,1279074,319789,1275761,316094v-3301,-3707,-4939,-9027,-4939,-15984c1270822,293153,1272460,287833,1275761,284139v3313,-3707,7376,-5548,12226,-5548c1292824,278591,1296887,280432,1300162,284139v3276,3694,4926,8976,4926,15844c1305088,307017,1303438,312387,1300162,316094t-12251,-52624c1281055,263470,1274834,264994,1269273,268028v-5573,3034,-9877,7440,-12924,13204c1253327,286995,1251803,292962,1251803,299133v,8049,1524,14879,4546,20490c1259396,325235,1263826,329488,1269667,332395v5840,2908,11959,4355,18383,4355c1298448,336750,1307043,333259,1313899,326289v6843,-6970,10271,-15768,10271,-26369c1324170,289395,1320768,280686,1314001,273805v-6780,-6894,-15477,-10335,-26090,-10335m1218540,265057r18562,l1237102,335163r-18562,l1218540,265057xm1218540,238383r18562,l1237102,255548r-18562,l1218540,238383xm1205590,319585r1587,14397c1202861,335823,1197973,336763,1192514,336763v-3339,,-6348,-572,-9040,-1689c1180783,333957,1178827,332497,1177558,330720v-1244,-1790,-2120,-4203,-2603,-7237c1174575,321337,1174359,316970,1174359,310406r,-30558l1165840,279848r,-14791l1174359,265057r,-13927l1192983,240301r,24756l1205654,265057r,14791l1192983,279848r,28261c1192983,313822,1193098,317161,1193352,318100v228,952,787,1727,1650,2349c1195853,321071,1196894,321363,1198138,321363v1714,,4190,-584,7452,-1777m1137007,305201v,4444,-254,7453,-736,9040c1135573,316665,1134100,318709,1131853,320385v-3035,2197,-6234,3301,-9573,3301c1119284,323686,1116821,322734,1114891,320842v-1943,-1891,-2920,-4139,-2920,-6728c1111971,311473,1113190,309289,1115602,307575v1587,-1054,4951,-2133,10106,-3237c1130863,303233,1134620,302294,1137007,301494r,3707l1137007,305201xm1155023,312120r190,-21646c1155213,282425,1154388,276890,1152737,273868v-1637,-3009,-4494,-5497,-8544,-7452c1140143,264448,1133986,263470,1125708,263470v-9116,,-15972,1638,-20593,4888c1100481,271608,1097231,276636,1095339,283403r16848,3034c1113317,283187,1114815,280914,1116668,279606v1841,-1295,4419,-1942,7719,-1942c1129263,277664,1132602,278426,1134354,279949v1764,1511,2653,4050,2653,7618l1137007,289420v-3352,1410,-9357,2920,-18028,4558c1112555,295210,1107629,296657,1104226,298295v-3415,1650,-6081,4037,-7973,7135c1094361,308527,1093435,312057,1093435,316031v,5979,2069,10931,6221,14841c1103820,334795,1109508,336763,1116732,336763v4088,,7947,-787,11553,-2323c1131891,332903,1135280,330593,1138454,327520v127,343,356,1067,648,2171c1139812,332104,1140409,333944,1140892,335176r18345,c1157612,331824,1156508,328688,1155911,325756v-584,-2920,-889,-7465,-889,-13636m1066951,308299r18219,3110c1083278,319763,1079660,326086,1074277,330352v-5358,4265,-12569,6411,-21583,6411c1042436,336763,1034259,333525,1028178,327051v-6120,-6475,-9166,-15426,-9166,-26865c1019012,288608,1022084,279594,1028191,273145v6119,-6450,14410,-9675,24833,-9675c1061556,263470,1068348,265311,1073388,268980v5028,3682,8659,9281,10855,16809l1065961,289090v-622,-3656,-2019,-6411,-4190,-8252c1059600,278985,1056769,278071,1053291,278071v-4622,,-8316,1586,-11059,4773c1039477,286043,1038094,291376,1038094,298866v,8316,1396,14194,4202,17622c1045077,319916,1048847,321630,1053545,321630v3529,,6411,-991,8658,-2997c1064438,316627,1066025,313187,1066951,308299m985355,265057r18548,l1003903,335176r-17228,l986675,324676v-2565,3733,-5904,6691,-10081,8837c972443,335671,968050,336750,963429,336750v-4710,,-8938,-1028,-12683,-3098c947013,331583,944309,328676,942633,324930v-1676,-3732,-2514,-8912,-2514,-15514l940119,265057r18549,l958668,297279v,9852,355,15895,1028,18117c960395,317618,961626,319382,963429,320677v1803,1308,4101,1955,6881,1955c973459,322632,976315,321756,978816,320017v2501,-1739,4228,-3885,5155,-6475c984885,310978,985355,304668,985355,294638r,-29581xm899264,316653v-2997,3631,-6628,5446,-10906,5446c883000,322099,878811,319674,875827,314837v-2082,-3351,-3098,-8760,-3098,-16238c872729,291642,874202,286411,877173,282907v2983,-3491,6665,-5243,11071,-5243c892776,277664,896483,279441,899391,282984v2907,3542,4354,9344,4354,17393c903745,307601,902260,313022,899264,316653t4418,-43407c897969,266720,891176,263470,883356,263470v-8545,,-15616,3098,-21203,9281c856567,278934,853774,287973,853774,299844v,11629,2869,20681,8621,27169c868121,333513,875027,336763,883089,336763v3948,,7897,-978,11782,-2946c898756,331862,902146,328879,905002,324867r,10309l922230,335176r,-96792l903682,238384r,34862l903682,273246xm787413,318862r54072,l841485,335176r-73599,l767886,238383r71758,l839644,254761r-52231,l787413,276217r48600,l836013,292518r-48600,l787413,318862xm1600789,96343r,6475l1614449,102818r,9243l1600789,112061r,60863l1588969,172924r,-60863l1578469,112061r,-9243l1588969,102818r,-7465c1588969,90643,1589388,87139,1590226,84854v1142,-3085,3161,-5574,6030,-7491c1599138,75446,1603188,74481,1608381,74481v3351,,7046,407,11096,1194l1617687,86034v-2463,-431,-4799,-647,-6996,-647c1607073,85387,1604534,86149,1603036,87698v-1498,1536,-2247,4418,-2247,8645m1554106,157994v-3911,4494,-8824,6741,-14715,6741c1533449,164735,1528523,162501,1524601,158045v-3924,-4482,-5866,-11198,-5866,-20174c1518735,128895,1520678,122179,1524601,117736v3922,-4456,8848,-6678,14790,-6678c1545244,111058,1550145,113292,1554068,117761v3948,4469,5929,11033,5929,19704c1559997,146669,1558029,153512,1554106,157994t-14715,-56775c1530720,101219,1523369,103821,1517338,109014v-7211,6259,-10817,15869,-10817,28857c1506521,149704,1509530,158768,1515586,165066v6044,6297,13979,9445,23805,9445c1545511,174511,1551147,173077,1556328,170207v5167,-2856,9102,-6868,11807,-12035c1570852,153005,1572210,145908,1572210,136881v,-11134,-3072,-19869,-9192,-26179c1556899,104380,1549027,101219,1539391,101219t-77635,61079l1463457,172784v-3339,711,-6323,1067,-8976,1067c1450177,173851,1446838,173165,1444451,171807v-2374,-1371,-4050,-3161,-5015,-5383c1438459,164202,1437976,159517,1437976,152382r,-40321l1429267,112061r,-9243l1437976,102818r,-17368l1449796,78315r,24503l1461756,102818r,9243l1449796,112061r,40994c1449796,156445,1450012,158616,1450431,159594v406,964,1104,1726,2044,2298c1453414,162475,1454773,162755,1456538,162755v1307,,3047,-153,5218,-457m1416914,118256v457,2209,660,6056,660,11553l1417574,172924r-11871,l1405703,130279v,-4850,-469,-8468,-1396,-10867c1403380,117025,1401755,115108,1399393,113673v-2348,-1434,-5103,-2145,-8290,-2145c1386037,111528,1381683,113127,1378001,116339v-3682,3225,-5510,9319,-5510,18295l1372491,172924r-11883,l1360608,102818r10702,l1371310,112772v5142,-7694,12582,-11541,22307,-11541c1397845,101231,1401730,101980,1405259,103504v3555,1523,6208,3504,7961,5967c1414984,111946,1416216,114879,1416914,118256t-116358,-1777c1304276,112823,1308872,110994,1314331,110994v6018,,10931,2298,14727,6869c1331508,120808,1333006,125226,1333539,131130r-39154,c1294792,125010,1296836,120123,1300556,116479t32844,33872c1331597,155366,1329160,159022,1326087,161308v-3085,2285,-6817,3427,-11160,3427c1309062,164735,1304187,162691,1300264,158603v-3911,-4100,-6094,-10004,-6539,-17697l1346020,140906v38,-1410,50,-2463,50,-3174c1346070,126166,1343112,117177,1337171,110804v-5942,-6386,-13598,-9573,-22980,-9573c1304517,101231,1296633,104481,1290564,110994v-6081,6513,-9116,15667,-9116,27461c1281448,149869,1284457,158718,1290462,165027v6005,6323,14144,9484,24402,9484c1323002,174511,1329693,172531,1334924,168557v5243,-3949,8823,-9522,10766,-16695l1333400,150351r,xm1250623,113445v-2031,-1283,-4405,-1917,-7135,-1917c1238562,111528,1234461,113165,1231211,116441v-3263,3275,-4888,8531,-4888,15755l1226323,172924r-11883,l1214440,127372v,-5282,-965,-9243,-2908,-11896c1209603,112848,1206429,111528,1202023,111528v-3339,,-6424,876,-9268,2640c1189911,115933,1187855,118498,1186585,121887v-1282,3390,-1917,8278,-1917,14664l1184668,172924r-11883,l1172785,102818r10626,l1183411,112645v2196,-3441,5129,-6196,8786,-8278c1195840,102272,1200005,101231,1204664,101231v5193,,9459,1067,12772,3238c1220762,106614,1223111,109636,1224470,113508v5535,-8189,12772,-12277,21659,-12277c1253074,101231,1258431,103148,1262176,106995v3733,3860,5612,9789,5612,17800l1267788,172924r-11832,l1255956,128756v,-4749,-381,-8176,-1143,-10271c1254039,116403,1252642,114714,1250623,113445t-89468,48853l1162881,172784v-3351,711,-6348,1067,-8976,1067c1149589,173851,1146237,173165,1143863,171807v-2374,-1371,-4050,-3161,-5015,-5383c1137883,164202,1137401,159517,1137401,152382r,-40321l1128666,112061r,-9243l1137401,102818r,-17368l1149208,78315r,24503l1161155,102818r,9243l1149208,112061r,40994c1149208,156445,1149424,158616,1149843,159594v406,964,1092,1726,2044,2298c1152826,162475,1154185,162755,1155937,162755v1320,,3072,-153,5218,-457m1101941,172924r-11883,l1090058,102818r10703,l1100761,113445v2716,-4977,5243,-8253,7554,-9840c1110625,102018,1113152,101231,1115932,101231v4012,,8075,1270,12226,3822l1124057,116085v-2907,-1726,-5802,-2577,-8709,-2577c1112746,113508,1110409,114283,1108340,115857v-2057,1549,-3542,3720,-4418,6500c1102601,126572,1101941,131193,1101941,136208r,36716xm1023645,154109v,-2069,546,-3961,1651,-5637c1026388,146771,1027962,145476,1029993,144600v2006,-876,5472,-1676,10360,-2374c1048974,140994,1055436,139496,1059753,137732r,4354c1059753,147330,1059131,151291,1057836,153982v-1676,3466,-4292,6208,-7859,8214c1046422,164202,1042347,165205,1037763,165205v-4621,,-8125,-1066,-10512,-3174c1024852,159924,1023646,157283,1023646,154109t24388,18092c1052110,170664,1056350,168011,1060743,164278v343,3301,1155,6183,2374,8646l1075546,172924v-1510,-2679,-2513,-5497,-3008,-8417c1072017,161574,1071776,154592,1071776,143546r,-15844c1071776,122421,1071572,118764,1071179,116733v-711,-3250,-1943,-5942,-3695,-8075c1065707,106525,1062965,104748,1059219,103339v-3732,-1409,-8595,-2120,-14587,-2120c1038601,101219,1033307,102057,1028724,103707v-4583,1650,-8087,3999,-10487,7059c1015812,113826,1014073,117837,1013019,122814r11617,1587c1025905,119424,1027886,115958,1030539,114003v2667,-1968,6793,-2945,12379,-2945c1048898,111058,1053417,112404,1056452,115082v2259,1994,3364,5396,3364,10246c1059816,125760,1059803,126801,1059752,128426v-4532,1587,-11591,2958,-21202,4088c1033853,133098,1030323,133682,1028000,134304v-3161,876,-6018,2183,-8557,3897c1016916,139915,1014872,142201,1013311,145032v-1562,2831,-2349,5979,-2349,9407c1010962,160292,1013044,165104,1017170,168862v4139,3758,10068,5649,17762,5649c1039604,174511,1043959,173737,1048034,172201m956395,117634v3898,-4735,8392,-7109,13445,-7109c974944,110525,979324,112759,983006,117203v3682,4443,5510,11134,5510,20071c988516,146657,986637,153563,982879,158032v-3771,4469,-8291,6703,-13572,6703c964114,164735,959684,162577,956040,158261v-3657,-4304,-5485,-10970,-5485,-19996c950555,129238,952510,122357,956395,117634t-4710,48028c953704,168214,956294,170322,959442,171997v3136,1676,6691,2514,10652,2514c975515,174511,980670,172975,985583,169915v4913,-3059,8646,-7452,11223,-13203c999384,150973,1000666,144511,1000666,137338v,-6691,-1155,-12835,-3491,-18447c994839,113267,991373,108925,986802,105840v-4583,-3073,-9852,-4621,-15857,-4621c966374,101219,962476,102120,959264,103897v-3212,1790,-6093,4457,-8633,8024l950631,102806r-10829,l939802,199788r11883,l951685,165662xm873580,131130v393,-6120,2463,-11007,6183,-14651c883483,112823,888066,110994,893512,110994v6044,,10944,2298,14728,6869c910703,120808,912201,125226,912721,131130r-39141,l873580,131130xm893398,101231v-9700,,-17584,3250,-23652,9763c863677,117507,860630,126661,860630,138455v,11414,3022,20263,9027,26572c875649,171350,883787,174511,894046,174511v8138,,14841,-1980,20059,-5954c919349,164608,922941,159035,924871,151862r-12277,-1511c910779,155366,908354,159022,905256,161308v-3072,2285,-6792,3427,-11147,3427c888244,164735,883368,162691,879458,158603v-3910,-4100,-6107,-10004,-6538,-17697l925201,140906v51,-1410,76,-2463,76,-3174c925277,126166,922307,117177,916365,110804v-5954,-6386,-13597,-9573,-22967,-9573m832750,142454v-1701,5129,-4063,9205,-7097,12252c823507,156864,820600,158527,816969,159721v-3631,1180,-8634,1777,-15019,1777l781281,161498r,-73940l801619,87558v7618,,13128,660,16569,1993c822936,91392,826986,95036,830300,100470v3326,5433,4989,13216,4989,23334c835289,131117,834438,137325,832750,142454t495,-57994c829322,81108,824586,78811,819051,77528v-3961,-926,-9712,-1384,-17228,-1384l768483,76144r,96780l803397,172924v5865,,11045,-546,15552,-1650c823469,170169,827303,168557,830503,166411v3186,-2133,6132,-5053,8811,-8773c842005,153919,844189,149221,845915,143546v1714,-5675,2578,-12200,2578,-19539c848493,115374,847236,107706,844684,101003,842170,94274,838349,88764,833245,84460e" fillcolor="black" stroked="f" strokeweight=".03525mm">
                <v:stroke joinstyle="miter"/>
                <v:path arrowok="t" o:connecttype="custom" o:connectlocs="326526,137059;325447,134939;332430,130355;333039,130343;339831,134228;332836,138823;332239,138836;326526,137059;308752,149996;308726,149716;318578,146327;323124,146860;315252,148777;323009,148599;315328,149767;323428,150288;319048,151621;308752,149996;329484,148751;329471,148472;339387,145260;343907,145882;335997,147660;343780,147622;336061,148650;344135,149310;339742,150567;329484,148752;405266,152230;395427,148840;395439,148561;405736,146936;410116,148256;402029,148777;409710,149945;401940,149767;409824,151672;405266,152230;384267,151176;374351,147964;374364,147672;384635,145882;389028,147126;380953,147774;388660,148828;380877,148777;388787,150554;384267,151176;361630,150478;351524,147964;351524,147685;361630,145159;366112,146098;358088,147317;365845,147825;358088,148320;366112,149539;361630,150478;403285,167198;406091,170474;391593,161422;395858,170106;385587,161955;382591,157232;382007,156826;391212,166043;389993,157638;394868,163225;399553,166068;395021,157143;403285,167198;357212,165383;359383,168443;344897,160279;350305,168836;339234,161219;335883,156724;335261,156369;344732,164215;342332,156267;349429,161320;353555,164012;347995,155417;357212,165383;369400,135853;349963,135853;349963,127854;369400,127854;369400,135853;380572,136475;379696,134240;380788,132107;387073,130368;393179,132717;394055,134939;392964,137071;387276,138836;386654,138811;380572,136475;233567,110118;236944,114156;238239,115032;238721,114079;238810,109407;238848,108836;239787,103186;242111,110588;243165,112403;244434,111464;244536,111312;248433,107021;245793,113724;245666,115222;248078,113927;250642,111769;252940,110474;252229,111134;248471,122129;249982,126775;250211,126902;248306,126382;243177,125214;242593,125188;239597,125671;236550,125810;234760,118688;234988,117291;234252,113597;232487,109674;232157,108849;233567,110118;265484,94223;265471,94198;266347,94274;268201,96166;268950,102031;265014,98705;262285,96204;265484,94223;254781,67372;254756,67308;253042,65962;254274,62166;256102,61036;259923,63956;262374,75002;254781,67372;248827,81527;248294,82353;248611,85197;243812,85438;239242,85704;236995,79623;236956,78988;235738,74291;237363,75713;237337,75725;239915,80436;240892,81400;241451,81147;241387,80588;241921,74367;242771,72361;244282,74938;245513,79344;245551,80004;246796,79966;246796,79344;248472,76652;249690,75345;250084,74291;250338,73580;248827,81527;311253,164291;315963,171477;307990,171909;303394,172404;294088,170410;292412,160876;301071,154896;304384,161384;305375,164228;297833,159391;297262,166779;293885,160584;293834,159784;299471,171566;298773,162120;311583,168874;308828,164837;301084,154896;302137,154719;302379,154719;311253,164291;303915,148625;307495,144828;307964,144803;309843,144828;311265,144562;314046,144473;314896,144816;315125,144917;316318,144587;320978,143673;321981,144016;323098,143864;327541,143089;328519,143368;329789,143292;333889,142632;334118,142683;335057,143013;336213,142835;340276,142327;341164,142734;341482,142886;342396,142708;346877,142099;347664,142467;348718,142416;353149,141947;354444,142492;355549,142378;359548,141972;360779,142467;361744,142302;366200,142023;367026,142492;368206,142416;372739,142188;373297,142531;374529,142607;379112,142454;380013,142937;381080,142899;385447,142746;386311,143280;387263,143267;391605,143165;392570,143825;393661,143825;397889,143876;398714,144333;399019,144498;400047,144435;404453,144600;405494,145159;406522,145133;411207,145285;412299,145933;413099,146212;414267,146669;415333,153335;413543,153627;407843,153170;397991,154579;391947,154033;388634,154007;377322,153982;367749,152738;363661,152941;352933,153385;345582,152357;344934,152535;342370,152687;334003,152459;330220,153601;329991,153550;320914,152814;317905,153119;306517,154134;304879,153423;303914,148624;305171,131980;304867,131016;305755,127448;317512,130190;327465,127042;329154,125252;331820,129530;333407,124503;335604,126166;346827,127143;357555,121341;357834,121024;359764,127626;361681,121024;372676,127143;386121,124503;387695,129530;390361,125252;402003,130190;403946,130254;413760,127448;414648,131066;414369,131968;404517,135726;412414,141883;412185,144397;411754,144143;406129,143927;405977,143965;405038,143457;399604,143242;399477,143280;399350,143204;398410,142721;393230,142620;393142,142658;392075,141972;386781,142074;385981,141591;380611,141718;380534,141731;379557,141248;374123,141401;374009,141439;373209,141007;367712,141248;367572,141299;366506,140779;361173,141160;361084,141210;359891,140741;355029,141210;354876,141274;353416,140702;348249,141223;348147,141261;347081,140842;341774,141591;341761,141604;341736,141591;340606,141096;335629,141693;335464,141794;334398,141439;334207,141401;329192,142175;329078,142226;327809,141832;322451,142759;322387,142810;321372,142454;315658,143495;315417,143648;314414,143242;310745,143394;310123,143572;307838,143533;307660,143546;307444,141616;314986,135726;305172,131980;305171,131980;302264,122827;303648,122141;303876,121252;315252,127981;315963,127969;326704,121710;333179,120948;333179,120960;332912,121798;331439,126470;328646,122014;328646,122027;328646,122014;328392,123728;327415,125379;317423,128908;313983,128895;306682,126369;306060,125709;305299,124071;304130,128692;302264,122827;301312,121963;298481,118663;299154,115996;299192,115958;300461,115324;300512,115324;303343,118624;303343,118637;302683,121303;301375,121963;301312,121963;297021,110728;295205,106754;306213,103466;302188,114854;300499,114041;300436,114041;298912,114790;297021,110728;294202,71853;314122,62484;314478,62484;330754,66991;345037,71193;347538,78011;329903,72640;314719,67943;314351,67943;299585,75776;300626,103808;295624,105294;294202,71853;290647,105840;290647,105840;287626,106792;284807,105345;283855,102298;285315,99479;287981,98514;288349,98527;291155,99974;290647,105840;282090,94452;282585,88599;285264,87621;285620,87634;288438,89120;289403,92141;287930,94960;284896,95912;282090,94452;281824,83051;282344,77211;284985,76246;285366,76259;288184,77731;289136,80753;287676,83559;281824,83051;285582,66331;288261,65366;291447,66838;292399,69860;290939,72678;290927,72678;287880,73631;285087,72171;285582,66331;293491,58167;296157,57190;299344,58675;300296,61709;298836,64515;295789,65480;292971,64007;292031,60998;293491,58167;304016,53940;306682,52962;309869,54447;310821,57469;309361,60275;309348,60275;306314,61240;303508,59767;304016,53940;315265,53305;317931,52340;321105,53825;320597,59665;317575,60618;314757,59145;313805,56123;315265,53305;326386,55907;329052,54943;332239,56415;331719,62268;328697,63233;325878,61747;324914,58726;326386,55907;336556,60986;339247,60021;342409,61494;341913,67346;336048,66839;336556,60986;349366,67803;353644,82124;355054,96445;351765,96445;350013,81883;344999,67803;349366,67803;350483,60897;357999,60897;357999,53292;359878,52911;361770,53292;361770,60897;369286,60897;369654,62687;369464,63791;350293,63791;350115,62687;350483,60897;356069,53686;356069,58967;350864,58967;356069,53686;358228,44570;359853,45167;361503,44405;364944,52251;359878,50994;354813,52264;358228,44570;357529,38260;359853,37181;361808,37892;362874,39949;362189,42158;357910,42526;357529,38260;355485,29018;364271,29018;360970,35772;358748,35645;355485,29018;368905,58967;363700,58967;363700,53686;368905,58967;370263,67803;374529,67803;369489,81883;367750,96445;364449,96445;365858,82124;369794,68679;370263,67803;388761,66991;405037,62484;405380,62484;425313,71853;423904,105307;418889,103808;419930,75776;405139,67943;404784,67943;389599,72640;371977,78011;374478,71193;388761,66991;377094,61494;379874,60034;380280,60021;382934,60986;384419,63817;383454,66839;377602,67346;376142,64541;377094,61494;387276,56415;390082,54955;390463,54930;393129,55895;393637,61760;390818,63220;387797,62268;387797,62255;386311,59450;387276,56415;398410,53787;401241,52315;404250,53279;405723,56085;405736,56453;404771,59119;401940,60579;398931,59640;398931,59627;397458,56441;398410,53787;409646,54435;412452,52975;412833,52949;415486,53940;416019,59767;410154,60275;408694,57482;409646,54435;418546,64299;418736,64617;418533,64515;418546,64299;420171,58675;422989,57202;426011,58167;426544,64020;420679,64515;419206,61709;420171,58675;431254,65366;433921,66331;434428,72171;431610,73631;428576,72679;428068,66839;431255,65366;434162,76259;437171,77224;437704,83064;431838,83559;430366,80753;431331,77731;434162,76259;436917,88599;438402,91417;437425,94452;434619,95912;431585,94960;430099,92128;431077,89107;436917,88599;434721,105332;431889,106792;428855,105852;428335,99987;434187,99492;434721,105332;425757,103821;425783,103745;425897,103974;425757,103821;422367,111032;420615,114803;419079,114041;419003,114041;417353,114828;413315,103466;424323,106754;422368,111032;418178,121963;416845,121316;416159,118624;419003,115324;419054,115324;420349,115971;421034,118662;418178,121963;323872,118091;325015,117482;334867,116339;335083,116327;336162,116695;336708,117672;336403,118777;335223,119424;325383,120567;325155,120580;323517,119221;323872,118091;355930,108900;355980,112505;347957,117926;347957,103478;355930,108900;363192,110385;362430,112835;357694,113254;357275,108531;362011,108112;363192,110385;371635,103478;371635,117926;363750,112543;364474,110271;363750,108874;371635,103478;395985,119221;394348,120580;394144,120567;384292,119424;383137,118815;382794,117672;383340,116695;384432,116327;384635,116339;394500,117482;395630,118091;395985,119221;400886,114740;398918,112708;397636,112492;395401,113229;394259,116174;385130,115108;384724,111972;381410,110651;379011,112150;378287,117558;376027,109966;381944,105649;382071,105662;386375,109357;386387,109357;386476,109610;386819,110042;387746,109471;387581,108963;387492,108671;392431,92598;393459,109382;393319,109623;393015,110144;393802,110842;394233,110512;394640,109928;399426,107706;404314,113318;400315,120161;400886,114739;394068,82073;393852,82315;393802,82315;391389,81883;385689,80804;370301,84486;370733,82175;371380,80004;390551,74316;404860,69860;405164,69860;418343,76855;420018,80753;414648,78366;394068,82073;415105,119297;414483,119221;405469,122205;409646,108392;415981,116047;414877,118472;414877,118485;415105,119297;369476,97727;362405,106995;357187,107262;350026,97727;369476,97727;355917,73618;356374,78227;356310,78277;356361,84041;356310,84079;355485,86517;354914,81934;351994,71142;355917,73618;356311,66673;355955,71511;350597,65734;358126,65734;356311,66673;362011,67067;362443,71764;359459,70825;357428,71879;357275,67486;362011,67067;363204,95937;363179,96445;362100,96445;363205,95937;363192,86758;362430,89183;357440,89310;357275,84892;362011,84473;363192,86758;357275,73288;359573,72095;362011,72869;363192,75142;362405,77554;357440,77681;357275,73288;357275,79090;362011,78671;363192,80956;362405,83368;357428,83483;357275,79090;357275,90719;362011,90288;362430,95010;357694,95429;357275,90719;355930,91100;355650,88193;356374,89856;356311,89881;355930,91100;356869,96407;356983,96445;356323,96445;356247,95201;356869,96407;363750,71536;362836,66089;361681,65734;369172,65734;363750,71536;363801,88777;363598,90795;363268,90161;363408,90008;363801,88777;363268,84359;363408,84219;364474,80855;363268,78557;363408,78404;364474,75027;363750,73656;367381,71536;364601,81934;364093,85920;363268,84359;304867,78366;299496,80753;301172,76855;314338,69860;314643,69860;328951,74316;348122,80004;348769,82175;349188,84460;333813,80804;328113,81896;325739,82327;325459,82086;304867,78366;303521,116047;309869,108392;314046,122217;304384,119348;304613,118472;303521,116047;319188,120161;315189,113318;320076,107706;324888,109953;325282,110512;325701,110855;326475,110068;326196,109623;326056,109395;327072,92598;332011,108709;331922,108963;331744,109534;332683,110042;333026,109623;333280,108950;337419,105662;337546,105649;343488,109966;341228,117558;340504,112162;338092,110651;337724,110613;334804,111972;334639,113851;334588,114397;334524,115095;325117,116187;324114,113229;320597,112721;319759,113571;319543,113800;318616,114752;319188,120160;415385,128743;414229,124084;413467,125709;402105,128908;391123,123728;390843,122001;388076,126483;386336,120948;385689,122725;372904,125886;362227,118942;361757,116187;359764,123055;358545,118866;357758,116187;357758,116212;357745,116174;357288,118942;356565,120402;353251,123449;346598,125886;335413,124604;333813,122712;333191,120948;334740,120770;335883,121570;337064,122408;344097,124617;345633,124541;354711,119792;356780,114041;356869,114232;359840,115298;362722,113965;364791,119805;373882,124541;375405,124617;382782,122166;383302,121798;384762,120770;392811,121710;394259,123220;395427,124452;403552,127969;404225,127981;415638,121265;415867,122154;417264,122839;415385,128743;402562,172226;398309,171452;395554,171642;394551,171705;383823,161904;381436,157854;379074,155214;387898,155798;392215,155937;398067,156902;403946,165447;408592,172505;402562,172226;355739,170461;351232,170385;343843,169953;337051,161638;334207,157067;332404,155226;334829,154185;341609,154452;345455,154388;346039,154223;356996,161638;357098,161980;362024,170461;355739,170461;355244,41257;348883,44405;348883,35620;355498,38844;355244,41257;370873,35620;370873,44405;364360,41168;364791,39784;364309,38844;370873,35620;459528,64083;463413,61037;465229,62166;466460,65962;464772,67296;457142,75002;459528,64083;469190,73580;469418,74278;469825,75345;471044,76652;472707,79344;472707,79979;473341,79991;473963,79966;473989,79344;475220,74938;476744,72336;477607,74380;478128,80588;478623,81400;478813,81426;479588,80448;482165,75725;482152,75713;483777,74291;482546,78988;482520,79585;480261,85704;475690,85438;472288,85171;470904,85196;471234,82353;470688,81527;469190,73580;447861,106195;447911,106233;447861,106195;451124,96585;453155,94299;454044,94198;454044,94223;457230,96204;454514,98692;450552,102031;451124,96585;468885,111769;471412,113902;473849,115222;473735,113724;471082,107021;474967,111312;475068,111489;476211,112416;476363,112403;477417,110575;479715,103199;480667,108849;480692,109179;480781,114079;481276,115032;482571,114156;485936,110118;487345,108861;487040,109610;485275,113597;484526,117291;484755,118701;482965,125810;479893,125671;476338,125214;471208,126382;469317,126902;469533,126775;471043,122128;467273,111134;466587,110486;468885,111769;231319,110156;233160,114270;233719,117126;233503,118472;236169,127042;234862,130889;234189,131104;233909,132349;235725,131841;237426,127232;238581,127207;237197,132184;236220,132577;236029,133834;238124,133060;239851,126927;239978,126889;241400,126547;240270,133123;239597,133491;239635,134773;241324,133834;242669,126470;243380,126496;243786,132425;243215,145120;242111,145438;242390,143153;241171,142721;241400,146504;242288,146771;244040,146098;244980,132006;244650,126597;244751,126610;245742,133047;247481,134316;247735,133060;245996,126851;247443,127385;248116,132628;250249,134113;250515,132856;249195,131955;248649,127930;250503,128172;257714,114828;260367,100114;261358,97816;261434,97676;269572,108531;269915,110055;275057,114486;301236,151798;302188,152814;302023,152814;290622,160140;292742,171782;299674,175006;303902,174257;307558,173788;317727,172797;319111,173508;327503,172988;333064,173330;343678,172035;351918,172175;355180,172289;364093,171858;368130,173000;372739,172772;378668,173242;389891,172404;395922,173546;401787,173991;410497,173800;412922,174410;415372,174206;422443,174435;429515,170931;425402,155074;416781,153093;418279,151798;444446,114486;449587,110055;449917,108646;458068,97676;458119,97740;459198,100228;461801,114828;468999,128172;469291,128184;470853,127943;470307,131955;468999,132856;469266,134113;471386,132641;472059,127397;473506,126851;471767,133059;472021,134316;473773,133047;474763,126610;474865,126597;474509,132031;475474,146085;477201,146771;478102,146504;478331,142721;477125,143153;477391,145438;476299,145120;475728,132437;476122,126496;476845,126470;478191,133872;479880,134773;479905,133491;479245,133123;478090,126547;479512,126889;479651,126927;481390,133059;483473,133834;483282,132577;482317,132183;480921,127207;482076,127232;483790,131828;485618,132348;485326,131104;484653,130888;483346,127042;486012,118497;485796,117114;486355,114270;488221,110093;488906,108455;488843,106957;485021,109255;482089,112670;481962,109115;481949,108760;480578,101549;479892,101142;479765,101155;476134,110372;476083,110690;476007,110588;471069,105484;470650,105230;464124,93131;457738,92916;455796,92941;452558,93157;450222,95594;450171,95569;449968,96051;447505,103085;446680,105687;445436,104976;453193,88205;457217,81908;462562,75611;465609,68819;465876,67918;465940,67841;466346,67448;466447,83495;470802,86492;470713,86974;469647,91963;471805,92941;471576,91671;470713,91265;471818,87583;472097,86441;472859,86441;472656,87291;472046,91379;473811,93093;473849,91811;473468,91836;473316,91189;473773,87901;474128,86530;475423,86682;474751,88688;474585,93106;474281,97118;474230,103935;475195,104380;475868,104215;477125,101561;475855,101511;475220,103098;474928,102450;475347,97816;475690,92471;475855,89335;476693,86860;476998,86898;476947,91595;478521,93500;478686,92217;478191,91265;478305,86974;478902,86999;479334,91786;481098,93500;481124,92243;481467,92623;483841,92738;483155,91659;482216,91582;481924,87761;481720,86517;483790,79648;483828,79064;485313,74164;485491,72285;485098,72171;480794,75268;480616,75459;480387,72958;480362,72628;474293,60529;469151,59754;464670,59703;458715,63068;458588,63004;458373,63576;452456,79775;451555,80004;452977,63576;457712,58916;457687,58599;460569,51642;465330,43123;475144,31494;478877,31049;467552,30567;458170,47554;455516,54904;455618,55070;455148,54866;451504,56517;450400,56631;449752,50004;450730,46462;452710,42526;452253,40876;454450,30884;462804,17884;467793,17769;463908,14557;451606,30668;449701,40127;447899,44773;447188,45599;446147,45599;444064,38819;445372,34236;445232,33474;445448,20448;446642,15383;449155,11929;451822,9416;449308,9149;441398,15319;441309,21591;441411,23533;442300,32243;442058,32306;440840,35264;440243,35366;435875,30452;435748,27164;435469,25565;434225,24752;434733,10723;439418,5378;440370,3791;438554,3360;430289,8768;430619,15040;431559,22467;432346,25158;431914,25526;431889,28916;427077,25641;426430,21388;425325,20423;425554,20435;423548,14875;424475,8273;424183,1557;422608,478;420463,7232;420260,13351;422888,20182;422646,20182;422811,23660;419320,22645;417543,19433;416349,18849;414178,12031;414572,8920;413531,4452;412490,2585;410903,6470;411398,13580;414115,19141;414737,21984;410738,20562;408859,17985;408135,17008;405393,13186;404516,6737;402930,5531;401190,10393;405532,17782;406421,19433;402434,19572;399375,18176;398994,20512;393039,22835;410306,22962;414267,142708;414419,141236;416882,137579;415765,133897;418799,124058;422926,119602;422456,115387;424106,111845;426658,106259;426582,106221;426849,106208;426963,106043;427623,107313;427623,107325;431521,108734;432067,108709;436180,106551;435444,98007;434809,97816;438884,95671;440306,91252;438148,87114;435406,86263;439164,84295;438402,75751;434073,74354;435901,73415;435165,64858;428283,64731;427242,56695;422824,55311;418787,57380;416730,52467;412299,51045;408186,53203;407322,54765;405494,51794;401063,50410;396950,52543;395655,56060;394373,54422;389904,53038;385816,55184;384394,59615;384483,59894;384178,59513;379709,58129;375634,60275;374225,64718;374745,66534;370911,66534;371571,62687;369070,55793;369248,55679;363243,43593;363649,43402;363776,43009;371304,46957;372790,47935;372790,32103;371317,33081;363433,37156;363039,36420;362798,36343;366823,28586;367800,27088;351969,27088;352946,28586;357047,36521;356069,37016;348439,33081;346954,32103;346954,47935;348452,46957;356133,42958;356514,43694;350508,55679;350686,55793;348185,62687;348858,66534;344770,66534;343894,60262;335337,59513;335019,59919;333712,55184;325142,54422;323872,56022;322578,52581;314020,51832;312218,54803;311342,53203;307216,51058;302785,52467;300728,57380;292260,56695;290102,60834;290851,64058;284363,64858;283614,73415;284985,74520;281100,75738;278954,79864;280351,84295;284109,86263;281354,87126;280605,95683;284528,97765;284084,98007;281938,102133;283334,106576;287994,108722;291892,107300;292755,106208;292945,106233;292869,106272;295281,111540;297173,115628;296602,119602;300575,123804;303762,133847;302620,137592;305552,141909;305705,143254;309209,22962;326475,22835;320508,20499;320153,18189;317067,19572;313094,19433;313982,17795;318324,10393;316585,5531;314998,6737;314122,13186;311380,17008;311392,17021;310643,17985;308764,20575;304791,21985;305400,19153;307025,15408;308117,13567;308980,10114;308955,9847;308612,6470;307165,2941;307025,2585;306644,2814;305438,5709;304943,8933;305324,12044;305298,12221;303457,18188;303191,18709;303216,18709;303140,18849;301972,19433;300195,22645;296691,23673;296856,20182;296589,20182;299268,13351;299039,7232;296894,491;295332,1544;295040,8273;295967,14875;293885,20524;294088,20512;293098,21388;292425,25654;287626,28929;287549,25298;287232,25031;287956,22480;288883,15040;289200,8756;280960,3347;279145,3791;280097,5378;284794,10736;285290,24955;284388,25425;283817,26657;283639,30453;279259,35366;278662,35264;277672,32382;277190,32116;278104,23521;278205,21591;278129,15319;270194,9136;267680,9416;270359,11930;272873,15395;274067,20436;274308,33538;275438,38819;273368,45599;272327,45599;271616,44773;269813,40127;267896,30668;255607,14558;251722,17770;252433,17719;253398,17224;256711,17884;258781,20055;260368,22099;261104,23203;262018,24663;265916,34490;267236,40736;267274,40723;267287,40850;266805,42526;268772,46462;269750,50017;269103,56631;268011,56517;264138,54879;263961,54955;263986,54905;261421,48214;261345,47541;251950,30567;247291,28993;245209,29145;243876,29234;243495,29412;241197,30643;240651,31049;240638,31049;240638,31075;240511,31468;244358,31494;254185,43136;258946,51642;259339,52670;261840,58637;261866,58574;261840,58866;266525,63563;267960,80017;267338,80029;267274,79776;261003,63220;260926,63004;260876,63043;254832,59704;250440,59792;245222,60529;239127,72628;239127,72920;238899,75459;238708,75269;234011,72285;234189,74151;235674,79077;235712,79687;237782,86517;237591,87736;237299,91570;236296,91633;235712,92763;238023,92624;238391,92217;238404,93500;240181,91786;240626,86999;241222,86974;241324,91265;240816,92217;240981,93500;242568,91608;242517,86898;242809,86860;243647,89335;243838,92471;244155,97816;244574,102437;244219,103060;243660,101523;242390,101549;243647,104215;244320,104380;245285,103936;245222,97105;244930,93106;244752,88675;244079,86682;245374,86530;245729,87888;246186,91189;246123,91773;245666,91811;245717,93093;247443,91379;246859,87279;246669,86441;247418,86441;247685,87583;248814,91240;247888,91659;247761,92941;249868,91964;248814,86974;248700,86492;249005,86504;253068,83495;253144,67448;253575,67842;253575,67854;253652,67956;253880,68794;256940,75611;262285,81972;266309,88205;274079,104976;272822,105687;272403,104139;269331,95582;269318,95569;266932,93131;263745,92941;261790,92928;255378,93131;248891,105180;248459,105484;243482,110588;243431,110677;243355,110359;239737,101155;238937,101549;237566,108760;237540,109331;237413,112657;234493,109255;230659,106957;230596,108455;231319,110156;313513,237647;312370,232696;313513,237647;298595,252387;296691,249924;296056,249289;298671,247537;301528,250559;298595,252387;338816,359234;339527,360669;342688,358841;345227,357254;342853,360352;340631,361621;338422,362891;338816,359234;341825,355108;343653,350830;343323,354791;345227,354156;350077,351769;348807,353280;343018,356606;341659,357101;341824,355108;346268,349230;349366,344469;348655,346373;348414,349154;352375,347338;356818,345104;349290,349865;346027,350741;346268,349230;352299,342336;353010,340597;355231,338845;354990,342336;359523,340203;360716,340038;353962,343606;351905,344241;352299,342336;359523,336712;363090,333538;362062,335747;366416,335671;368003,335366;367051,336230;362062,337575;358964,337982;359523,336712;369819,332103;372841,329882;373006,331938;377043,332814;375545,333145;371101,333221;369819,332103;378236,329412;394817,328066;388876,329171;388076,328612;382997,329564;379912,329564;377843,329640;378237,329412;386171,323775;386806,321236;386730,320436;387847,322658;387212,325121;385384,325273;386171,323775;396798,331710;391008,333462;383239,334643;396798,331710;398144,326390;400772,320842;400683,319408;401241,323610;398702,327825;396874,327584;398144,326390;405050,336077;405291,337664;400137,336395;398385,335442;401165,334731;405050,336077;407437,328853;409735,326632;410129,325756;408618,329958;406409,332345;404809,330834;407437,328853;411474,337423;414877,333538;414877,333614;413226,336864;411170,339645;410281,338528;411474,337423;417416,343200;414877,346221;413620,348367;411246,348443;412515,346780;413861,345193;417416,343200;418051,338845;420514,334731;417975,341143;416476,340991;418051,338845;422266,343365;423929,343682;424005,346539;422494,345586;418457,347656;417340,348519;418457,346297;422266,343365;427662,350906;427738,351769;424881,356060;423612,357660;425592,357889;431000,356137;428842,357736;423053,360034;419803,360821;421072,359158;425199,353762;426151,352404;423447,352493;416311,355032;416311,354004;420996,351769;422901,351376;427662,350906;429871,346691;432334,343060;432410,342908;431940,345434;429731,348684;428449,348836;429871,346691;407907,352099;409417,351541;413150,352252;412820,355895;412198,354080;409583,352658;407907,352099;405685,352023;403704,355819;403387,356060;403616,352963;401241,351934;400454,352175;399743,350906;405685,352023;402752,339734;402346,339086;404885,339569;404098,347262;404250,345358;402752,339734;428373,365341;422342,365988;422659,366864;425998,366928;427027,366776;425668,368032;418533,368350;420120,369467;422659,370102;418533,370965;411170,371600;408224,373504;400137,373822;394741,372717;402994,368756;409176,366928;410687,367487;411474,366776;420044,363995;430594,363437;430912,363437;428373,365341;391313,352023;391313,352023;393078,351134;394576,351058;398943,352658;398144,354473;397204,355108;397115,354004;392202,352658;391313,352023;390209,357660;389980,355591;387124,354397;385943,354004;384749,353204;386578,352404;390209,357660;384508,358206;384115,357101;381487,355591;379506,355971;378401,354791;379912,354232;381486,353762;385054,356771;384508,358206;377525,359476;376967,358993;372688,357812;370225,359234;368714,358917;369286,358358;375139,355667;377525,359476;369819,363995;367762,362497;361821,364630;360386,364402;361579,362726;367762,360593;370543,362332;369819,363995;360234,367563;354520,368908;355714,367258;358494,366065;362455,367334;362773,368350;360234,367563;353810,358917;357212,357889;361097,359399;360792,360745;356577,359476;354356,359476;353810,358917;368245,356467;367915,356137;366175,353521;362620,353839;360868,352810;363484,351769;368245,356467;371177,349078;367127,350512;366099,349954;370860,347491;375075,352099;374428,353356;374504,352493;371177,349078;378401,346462;375075,347021;374186,346691;376891,344875;378236,344799;382756,349954;381969,351223;382286,349636;378401,346462;390932,346221;390145,347567;387441,345269;384826,345751;384026,344634;387847,343682;390932,346221;392354,340508;391313,339810;388241,337905;384267,336788;385054,336077;391478,338604;392354,340508;397750,338134;392278,335519;393154,335277;396315,335519;398943,338058;398867,339645;397750,338134;394411,342971;393383,342971;393700,341549;394741,341460;397674,346856;397356,347656;396798,347973;396874,347262;394411,342971;353416,363119;352857,362091;345951,363602;344592,363602;351829,353204;354597,352328;356184,349801;360081,346615;361338,345663;366810,341067;370454,340762;372282,338693;377919,336712;383873,338210;385384,340508;382845,339162;375380,339480;373006,340838;375380,343530;372282,342730;365858,344076;363788,345751;366569,347173;367521,347567;364995,347567;358329,350588;357288,352099;358164,352099;359992,353356;360310,354562;358964,354156;350788,356771;348960,359704;351118,359628;353644,361304;353416,363119;350470,369061;349366,369619;348807,367804;342929,367093;349988,366458;350470,369061;438694,360745;444560,352252;443836,354397;442097,357812;438453,360986;438694,360745;449156,358434;450908,354956;451060,353762;453371,352404;452812,354397;448673,359399;449156,358434;313652,382582;321575,383915;359624,375701;359713,375701;397813,383915;405774,382582;426201,377935;423853,376932;419879,377795;414648,378113;417416,376450;420044,374622;430201,375891;431293,377580;433311,377554;442782,378316;443201,378113;447099,374622;451060,369619;453840,363437;456062,359399;457649,354638;457091,345980;456532,344710;454704,347097;447734,353521;447010,354004;447492,351858;447810,349560;447568,346221;446058,348125;444318,349319;442490,350271;442960,348367;442401,343530;440840,340597;439799,340114;439570,341549;436549,345751;436549,343682;432499,334566;431711,335519;429248,341625;428614,342260;428614,339810;428131,337271;426633,335442;426240,336712;425198,338058;425198,336560;421313,328536;418698,326555;418457,328942;418140,330605;417505,331710;415435,330199;413379,330834;414102,328371;411639,320271;409659,318532;408859,320436;407196,324245;406002,325679;405850,323229;397674,315129;396011,315129;396874,316868;394500,323140;392507,323699;392037,322340;383556,317821;382375,318138;383632,318938;381652,324486;373552,327825;351346,339962;336518,359552;322552,368832;313982,357888;316598,343199;326767,309860;334461,276407;330322,231286;321828,226602;306682,236187;305654,238409;307406,239678;307876,244846;308993,247385;307952,245950;307241,240948;305489,239221;304702,240719;299382,245874;292399,253326;292717,255789;294469,254926;296691,254050;306124,249848;311989,247537;317816,246674;321828,244846;325091,248019;325650,252615;325002,259915;323974,266885;300664,335201;289466,363843;290063,377681;313652,382582;313817,235209;312802,236225;311799,235209;312802,234194;313817,235209;59645,496983;66552,495929;64355,497478;42112,498824;59645,496983;88338,491549;111902,475591;112321,475388;109413,481761;90560,494101;84796,495510;69574,496970;88338,491549;118262,472887;120548,466006;122439,456814;125867,439522;128889,404380;129206,400724;130565,397296;132025,395620;130146,417305;129371,426585;129105,432006;127848,445667;128102,446607;128889,444639;129841,437745;130819,426852;131238,422320;131517,420136;132342,413445;136405,395620;138487,390618;138703,390415;135668,406894;125042,474029;113666,491118;105440,497174;70513,502493;97720,495409;104652,491397;105935,490293;107420,488922;118262,472887;129739,381972;130260,376335;130260,376120;130463,376120;131199,382798;131720,390199;130146,393640;129739,390923;129739,381972;129739,369759;133383,370178;133586,370914;134627,371232;136087,372997;140988,375180;141508,376755;137243,377694;134005,374977;129511,370483;129739,369759;145584,380398;147869,383217;150167,384359;153405,384461;153405,388638;147983,391240;146104,388536;139744,381236;139744,381211;140137,381135;145584,380398;142448,291452;158724,290830;164666,291985;174670,299907;176854,302510;178111,298549;169871,284990;172690,283644;181551,281663;180726,278642;182085,275925;184154,275506;190629,251524;192076,244757;195631,244541;199059,244541;198437,249746;196672,265184;194692,300542;191150,329412;191213,329425;191099,330098;191200,330275;191226,330275;191378,330148;191492,329488;195530,308566;196152,305430;197078,307207;201154,322010;202512,344850;200532,360796;197193,369543;192292,382899;190210,397702;190286,397677;190223,397893;190286,398045;190210,398020;184573,444943;184053,456192;189169,464126;241400,474550;231294,475388;231294,475426;231053,475400;230888,475413;230748,475629;230951,475756;231053,475756;231205,475781;231180,475806;243482,476949;232741,478092;232386,478092;232272,478193;232386,478308;232741,478308;235877,480605;233579,481329;219093,480504;191353,479450;177273,479666;175089,479666;172791,479869;171433,474867;173109,473927;173528,475908;176130,477470;183011,475908;207502,477355;207502,477317;207705,477355;207781,477355;207997,477127;207768,476924;207718,476924;207591,476898;207565,476924;184154,473927;177793,473090;178631,469014;178682,468189;178530,467148;178111,457766;180206,414080;181653,397499;184052,388942;185411,384689;190210,356314;187709,328167;186757,326492;178936,311790;175813,306470;171331,300846;166646,295324;158292,293229;148809,291045;145368,291248;142448,291451;145901,120364;143908,115146;145990,113381;146206,112124;148187,110664;148910,113686;145901,120364;144327,123804;144543,122763;143908,120465;145482,122763;144327,123804;138804,98260;141204,80334;142029,80537;143286,82099;149228,88777;151843,99403;152363,102844;151322,102958;150370,108379;149228,102640;148085,88980;145051,85120;142651,83457;143387,86060;144758,90021;145584,92420;144644,99301;143819,98159;140810,93195;140721,92560;140556,92433;140429,92585;140543,93360;140467,93360;144543,107020;146523,108684;144758,110144;143908,108785;138804,98260;161949,130063;155068,128603;151526,126102;150370,122446;150142,121887;150485,122357;152770,124122;161949,130063;157150,112543;159562,111299;162685,111299;164983,112746;163193,112848;157772,114105;156007,114625;155271,114105;157150,112543;158089,103999;164031,103364;170811,106500;172169,108379;170595,107643;157467,104723;155690,104621;158089,103999;165186,97943;165707,93982;167472,89399;168932,84498;171331,78658;171331,78442;172690,80220;173109,83241;171027,91583;168627,97626;164755,100660;165186,97943;157937,117444;159435,119805;162266,116606;162685,116301;163409,120148;158204,120148;157353,117545;157937,117444;160882,117977;159854,118650;158838,117977;159854,117304;160882,117977;157353,116301;158724,115057;161632,114308;164234,114943;162266,115260;157353,116301;175292,118701;179990,123284;184573,127143;185513,127867;186452,128819;189994,130266;190210,132767;187392,131422;186757,131523;184472,129759;182085,130165;183012,133910;187506,136944;188534,139649;184472,143089;178936,143292;174150,141845;173007,143825;167789,143394;159245,142683;152160,138087;149647,132971;148606,127232;150485,130165;152364,133402;159448,139763;172690,141324;173426,140271;169249,136944;172169,136944;179253,141528;183011,141324;181234,140588;179165,139026;178212,136525;180510,135891;183012,136119;181653,135484;178631,132666;177997,129644;180092,128819;180206,126001;171230,117748;170392,115577;170493,115463;175292,118701;178835,117939;178733,118167;181348,120465;185513,125467;186033,126724;182707,123703;178530,118383;178098,117888;178834,117939;192914,134951;193333,135573;189575,142784;189575,141845;192698,136424;192914,134951;182910,168747;191657,178117;202715,201274;204798,212738;202093,225358;201357,228176;199275,225980;199275,221917;198234,207533;191657,191777;189474,188972;190312,191155;196990,218680;196571,222133;193447,220559;188534,214617;188509,214642;188471,214452;188369,214388;188306,214464;188331,214630;188331,214617;186871,223999;184256,223059;181450,222234;178631,219619;177489,218578;177171,217321;174467,213677;174467,211697;172791,208371;171534,212217;170595,219200;171027,222958;174772,223796;182288,226081;199275,230474;208251,231820;219601,231616;224299,228684;229313,225980;226698,230575;226749,230613;226216,230817;226114,230956;226228,231045;226241,231045;226812,230829;226800,230880;231916,229115;235141,228176;233262,231198;230583,233178;230545,233191;230113,233470;230126,233622;230202,233635;230278,233597;230697,233305;230773,233381;240778,232239;242657,234321;238061,235362;230583,238028;230367,238066;230227,238256;230405,238396;230431,238396;230659,238333;230659,238396;240575,243081;241082,244960;233059,241824;228158,241202;228679,241722;233478,244541;235458,246940;233795,248184;228475,244439;216478,242040;196774,242243;181145,240999;164348,239640;157670,239335;152985,225154;150992,206479;153303,212839;156528,217753;156845,225040;162571,236415;163815,236301;165491,237038;171661,237038;178631,237977;184471,238916;209495,241418;209482,241367;210206,241583;210269,241583;210434,241481;210346,241253;209558,241037;209609,240999;200316,238396;192394,236936;187392,235362;185830,234841;172474,232658;165605,228684;164755,228481;161225,223694;161949,217016;165605,215455;170912,207215;170912,203559;174251,204917;176029,209310;176029,209285;176143,209513;176321,209602;176448,209564;176499,209259;176435,209120;175508,204092;175089,199395;173832,197414;172169,195954;172271,191574;171230,188756;169351,186991;169046,184896;167891,180211;169148,180427;173211,187296;175293,192095;176448,192399;176029,188451;176854,180427;175508,173749;176753,169572;174670,162894;174670,160507;174670,149551;175292,151430;182910,168747;205737,223999;207413,211900;207197,210973;207616,211900;210231,216090;212618,220457;209089,223377;205953,225878;205737,223999;218357,229535;216478,230157;204391,229535;206055,228176;213659,223377;213875,223174;218357,229535;215234,176555;226597,167909;238658,161320;240499,160317;236080,164050;227435,169991;222115,174067;218154,178637;214599,191574;223994,221511;225759,225357;223994,224837;216580,211900;210968,194291;215234,176555;245056,158464;252014,155493;243533,160267;240029,162349;241603,160812;245056,158464;235369,211430;235369,226399;235357,226297;232538,224837;231091,224837;228996,221511;227219,217854;226279,216293;228679,214719;231294,213360;235369,211430;223791,205336;231383,202213;233795,199598;234722,201172;235369,201540;235369,209297;233478,210034;227841,212738;225022,214211;224197,212217;223473,210135;222001,205958;223791,205336;240499,200855;246402,200855;246199,202112;248446,200855;251912,200855;251633,202315;254121,201071;254286,200855;256013,200855;255899,201159;254845,203153;259758,201274;260507,200855;458982,200855;459719,201274;464619,203153;463578,201159;463451,200855;465191,200855;465343,201058;467857,202315;467565,200855;471031,200855;473265,202112;473075,200855;478686,200855;478686,228735;477747,230982;474750,232455;473379,235578;473900,237241;473684,241722;474839,243297;475576,241519;478686,238371;478686,241164;475042,244744;475258,246001;474750,252362;478686,255142;478686,285371;460468,388079;413582,382861;376230,381160;331795,384639;313728,385274;258755,388194;240498,285371;240498,255218;244739,252362;244218,246001;244421,244757;240498,240936;240498,238295;240574,238295;243901,241507;244637,243297;245780,241723;245577,237241;246084,235578;244739,232442;241717,230995;240663,228481;240498,228379;240498,200855;240499,200855;244015,187093;244955,186458;246085,186674;248180,189695;247139,189175;244637,189276;242847,190635;244015,187093;250465,186267;252864,185112;255480,187512;255378,189492;251417,187296;249640,188235;250465,186267;258501,188350;259339,188235;259860,190952;257663,188870;258501,188350;460138,188235;460976,188350;461814,188870;459617,190952;460138,188235;463985,187512;466600,185112;468999,186255;469837,188235;468073,187296;464099,189492;463985,187512;473379,186661;474535,186471;475474,187093;476617,190635;474840,189276;472326,189175;471297,189695;473380,186661;488703,233381;488780,233305;489198,233597;489275,233635;489338,233623;489364,233470;488919,233191;488907,233191;486202,231198;484323,228176;487561,229116;492665,230880;492652,230830;493223,231045;493248,231045;493350,230956;493261,230817;492715,230614;492766,230576;490163,225980;495166,228684;499863,231617;511226,231820;520202,230474;537189,226094;544692,223783;548450,222958;548869,219200;547930,212217;546686,208358;545022,211697;545022,213678;542305,217334;541988,218578;540833,219619;538027,222222;535208,223060;532606,224012;531146,214604;531133,214617;531171,214465;531108,214388;531006,214452;530968,214630;530943,214604;526029,220559;522906,222120;522487,218692;529153,191155;530003,188972;527807,191790;521230,207520;520202,221904;520202,225980;518120,228176;517371,225358;514666,212738;516749,201274;527807,178117;536554,168747;544184,151418;544807,149551;544807,160508;544807,162907;542712,169572;543956,173749;542610,180415;543448,188451;543029,192399;544185,192095;546267,187296;550317,180415;551574,180211;550431,184896;550114,186978;548235,188768;547206,191574;547295,195954;545645,197414;544388,199395;543956,204092;543042,209132;542978,209259;543017,209564;543156,209602;543321,209513;543436,209297;543448,209310;545226,204930;548552,203572;548552,207203;553872,215442;557528,217029;558252,223695;554710,228481;553872,228684;546990,232658;533647,234841;532085,235362;527071,236923;519161,238396;509880,240999;509918,241037;509131,241253;509030,241481;509195,241583;509271,241583;509982,241367;509982,241418;535006,238917;540833,237977;547828,237025;553973,237025;555649,236301;556893,236403;562632,225053;562949,217753;566174,212840;568472,206479;566504,225154;561807,239336;555128,239640;538332,240999;522690,242243;502999,242040;491001,244427;485682,248184;484019,246940;485999,244541;490785,241722;491319,241202;486405,241837;478382,244960;478902,243081;488818,238396;488818,238333;489046,238396;489072,238396;489237,238257;489097,238066;488894,238028;481403,235362;476820,234321;478686,232239;488703,233381;483816,211164;488196,213360;490785,214719;493185,216280;492258,217854;490481,221498;488386,224837;486939,224837;484108,226297;483917,227237;483816,227237;483816,211164;483816,211164;483816,201705;484742,201159;485682,199598;488081,202213;495686,205336;497464,205971;496016,210135;495280,212217;494442,214198;491624,212738;485999,210034;483816,209107;483816,201705;483816,201705;504865,191574;501323,178637;497362,174067;492043,169992;483384,164050;478978,160317;480819,161320;492868,167909;504243,176555;508509,194278;502885,211900;495470,224837;493706,225358;495470,221498;504865,191574;475931,160279;467463,155480;474408,158464;477861,160812;479448,162349;475931,160279;515073,229522;502999,230144;501107,229522;505589,223174;505805,223390;513422,228176;515073,229522;512267,210973;512064,211900;513740,224012;513524,225878;510401,223390;506846,220457;509245,216077;511861,211900;512267,210973;540528,143292;535005,143089;530943,139649;531984,136932;536453,133910;537392,130152;535005,129746;532707,131523;532085,131422;529267,132768;529470,130254;533025,128806;533964,127867;534891,127143;539487,123284;544185,118701;548971,115451;549085,115565;548235,117749;539284,126001;539386,128807;541468,129632;540833,132666;537811,135485;536453,136107;538967,135891;541252,136513;540325,139027;538230,140588;536453,141325;540211,141528;547295,136932;550228,136932;546051,140271;546787,141325;560029,139763;567113,133402;568992,130152;570871,127232;569818,132971;567329,138087;560232,142670;551688,143407;546470,143813;545327,141845;540528,143292;529889,142784;526144,135573;526563,134951;526766,136424;529889,141845;529889,142784;533964,125467;538129,120465;540744,118167;540630,117939;541391,117875;540934,118383;536770,123703;533444,126724;533964,125467;546787,80207;548146,78442;548146,78658;550533,84498;551993,89399;553770,93982;554290,97943;554709,100647;550850,97626;548450,91583;546368,83241;546787,80207;561388,103999;563774,104621;562010,104723;548869,107643;547295,108366;548666,106500;555446,103364;561388,103999;564193,114105;563470,114625;561692,114105;556271,112861;554506,112746;556792,111299;559928,111299;562314,112543;564193,114105;556792,116288;557211,116606;560054,119792;561540,117444;562111,117545;561273,120148;556068,120148;556792,116288;560651,117977;559610,118663;558582,117977;559610,117291;560651,117977;557211,115247;555230,114943;557833,114308;560753,115044;562111,116288;557211,115247;566694,124122;568992,122344;569322,121887;569094,122446;567951,126102;564396,128591;557528,130051;566694,124122;567634,99403;570249,88777;576178,82099;577435,80525;578273,80321;580673,98260;575569,108785;574718,110144;572953,108684;574934,107021;578997,93360;578921,93347;579048,92586;578921,92433;578743,92560;578667,93182;575671,98159;574833,99302;573906,92420;574718,90021;576077,86060;576813,83457;574414,85120;571392,88980;570249,102641;569094,108366;568167,102958;567113,102844;567634,99403;574934,122751;575150,123792;573995,122751;575569,120478;574934,122751;573576,120364;570554,113686;571290,110664;573271,112124;573474,113381;575569,115146;573576,120364;577016,291452;574096,291261;570656,291045;561172,293229;552830,295324;548146,300847;543651,306471;540528,311790;532707,326492;531768,328155;529267,356314;534066,384677;535412,388942;537811,397499;539284,414080;541366,457753;540934,467148;540795,468189;540833,469027;541683,473090;535323,473928;511911,476924;511899,476898;511759,476924;511708,476924;511480,477127;511695,477356;511759,477356;511962,477317;511962,477356;536452,475908;543346,477470;545949,475908;546368,473928;548044,474867;546685,479869;544387,479666;542191,479666;528111,479450;500383,480504;485897,481317;483599,480606;486710,478308;487091,478308;487205,478194;487091,478092;486710,478092;475995,476949;488297,475807;488271,475781;488411,475756;488513,475756;488716,475629;488576,475413;488411,475400;488170,475426;488195,475388;478064,474550;530320,464114;535411,456192;534891,444943;529267,398020;529190,398045;529254,397893;529190,397677;529267,397703;527184,382899;522284,369556;518945,360809;516964,344838;518323,322011;522373,307207;523325,305430;523947,308566;527984,329488;528098,330149;528238,330276;528263,330276;528378,330098;528251,329412;528327,329412;524785,300529;522804,265184;521027,249746;520405,244541;523845,244541;527387,244744;528835,251524;535322,275506;537392,275925;538750,278629;537925,281663;546787,283644;549592,284990;541365,298549;542610,302510;544806,299907;554810,291985;560752,290830;577016,291452;579352,381134;579733,381211;579733,381236;573372,388536;571493,391240;566072,388638;566072,384461;569310,384359;571595,383216;573906,380398;579352,381134;579733,380804;579733,380817;579695,380804;579733,380804;578476,375180;583390,372996;584837,371219;585878,370914;586094,370178;589750,369759;589953,370495;585472,374977;582234,377694;577956,376754;578476,375180;589750,381972;589750,390923;589319,393627;587770,390199;588277,382798;589014,376120;589217,376120;589217,376335;589750,381972;590575,404380;593597,439522;597050,456814;598917,465993;601202,472874;612057,488921;613542,490292;614825,491397;621744,495409;648964,502493;614037,497173;605798,491118;594435,474029;583796,406881;580774,390415;580977,390618;583072,395620;587135,413445;587947,420136;588227,422307;588658,426852;589636,437745;590575,444639;591363,446606;591616,445667;590372,432019;590106,426585;589318,417305;587440,395620;588912,397296;590258,400724;590575,404380;607575,475604;631139,491549;649903,496971;634681,495498;628904,494089;610064,481761;607156,475388;607575,475604;652925,495929;659844,496983;677365,498824;655109,497478;652925,495929;597050,492895;580571,491651;577334,491435;577334,489772;576178,485913;580457,485697;593394,486547;597876,486852;600681,490394;603513,493631;597050,492895;574718,478930;573994,475591;571912,465383;569627,451520;567532,427728;566910,406881;570249,400838;571595,397182;573271,396560;574832,395100;575048,395303;582348,417000;584316,439624;593698,479450;591832,479755;589636,479552;576292,478727;574718,478930;564612,426699;563965,431765;563152,431600;562416,426484;561489,419704;560753,412722;558874,398959;564828,392802;567329,393424;569716,394478;565552,401156;564714,402920;564079,407300;564612,426700;572953,492476;571493,495409;570135,498329;559077,498735;549390,497275;553046,496133;546051,495828;532504,496970;518945,498532;508928,498837;496524,500195;487040,500398;485161,499890;492563,498215;497984,498012;500384,497389;498302,496348;490595,495929;489440,495409;490900,494673;495686,493314;492563,492794;488386,491651;491103,491029;527286,489048;539601,487271;549707,481317;551992,479755;550012,484656;544489,488211;544476,488249;544438,488211;544070,488211;543816,488337;543969,488604;544311,488629;544388,488629;552196,488845;555014,486852;553770,478409;553567,476949;551472,475908;551383,473928;545530,430038;542928,409586;540833,396154;536986,383420;533025,363817;532809,356213;532288,351731;532606,339530;540833,317846;552107,299272;557629,296987;563673,295641;574718,293648;575772,294067;568992,295426;562416,298231;554709,302002;551789,305950;547104,313352;544489,322950;540211,331088;539601,337855;540744,353915;541772,361215;540744,358701;536872,340368;536554,337347;535729,339429;536148,348494;537621,357660;540934,371118;545530,382176;546685,385921;544692,383115;541150,377059;539385,374038;538966,375294;540629,379243;542712,384677;545746,399366;547930,415959;548869,424186;550634,427106;551573,435866;552830,449006;553465,457652;554811,462146;556169,468507;556474,467047;554912,453284;553363,420326;552932,413141;550113,387901;549390,385299;550634,387482;551472,390098;555128,403339;556474,418447;557629,442125;559711,460267;562530,480390;560549,494266;556893,495714;554709,496450;560143,496869;566072,495929;567227,491435;562415,468392;560651,450047;559927,438900;568167,482688;569309,483831;568890,481850;565958,465269;565437,461829;566808,456725;568167,456509;568776,460470;571696,480707;572953,492476;440916,425785;399642,428477;378897,426281;359713,422091;359611,422091;340644,426293;320330,428477;278370,425938;268303,408761;315595,407808;339400,405650;359612,401410;359713,401410;379963,405663;403844,407808;450933,408646;440916,425786;179888,487271;192191,489048;228361,491029;231091,491651;226901,492794;223791,493327;228564,494673;230037,495409;228882,495929;221175,496348;219093,497389;221480,498012;226901,498215;234303,499890;232437,500411;222953,500208;210536,498837;200532,498532;186973,496970;173426,495815;166443,496133;170087,497275;160387,498748;149329,498329;147984,495409;146524,492476;147780,480695;150688,460470;151323,456509;152668,456725;154027,461829;153506,465269;150586,481850;150167,483831;151323,482688;159562,438900;158826,450047;157048,468392;152262,491435;153405,495929;159346,496856;164755,496450;162571,495714;158928,494266;156947,480390;159765,460267;161848,442112;162990,418447;164349,403339;168005,390098;168830,387495;170087,385299;169351,387901;166532,413141;166126,420339;164552,453285;162990,467047;163308,468507;164666,462146;166025,457665;166647,449006;167891,435879;168830,427106;170595,424186;171535,415959;173731,399378;176753,384689;178847,379256;180511,375294;180092,374038;178314,377059;174772,383115;172792,385933;173934,382176;178530,371118;181869,357673;183316,348494;183748,339429;182910,337347;182593,340368;178733,358714;177692,361215;178733,353915;179889,337855;179254,331088;174988,322950;172385,313352;167688,305950;164755,301989;157049,298231;150485,295426;143693,294067;144759,293661;155792,295629;161848,296987;167370,299272;178632,317846;186871,339530;187189,351718;186668,356213;186452,363817;182491,383420;178632,396153;176550,409598;173934,430038;168107,473928;168005,475908;165923,476949;165707,478422;164450,486852;167269,488845;175090,488629;175166,488629;175509,488604;175661,488337;175407,488210;175026,488210;175001,488249;174988,488210;169453,484656;167472,479768;169770,481329;179889,487271;155385,407300;154750,402920;153925,401156;149748,394478;152160,393437;154649,392814;160603,398959;158724,412721;157988,419704;157048,426484;156325,431600;155512,431765;154865,426699;155385,407300;145482,475591;144759,478930;143172,478727;129841,479565;127645,479768;125766,479450;135148,439624;137141,417000;144441,395303;144644,395100;146206,396560;147869,397182;149228,400838;152567,406894;151945,427728;149850,451520;147564,465384;145482,475591;142143,489772;142143,491435;138906,491651;122439,492908;115977,493632;118783,490394;121601,486852;126083,486547;139020,485697;143286,485925;142143,489772;15451,504690;24325,505312;50999,506035;102418,501554;106900,499586;111483,499472;140061,498418;142969,498418;145787,500309;149431,501033;166443,501033;195212,502607;217938,503953;224197,504994;229834,504372;235763,504055;237337,503331;241603,503750;243596,504474;241717,501236;240778,500513;242847,499586;248598,499992;246402,497592;241501,496247;242657,495409;246719,495510;243063,493327;242022,493225;240879,492273;233173,488934;223473,488528;216389,486966;205737,487690;201471,487271;190629,486230;177895,484567;173426,482573;175927,482053;179063,482269;190108,481634;200951,481850;228158,484033;233579,484249;235979,483513;247862,484655;251925,482992;256102,483411;253804,481329;255568,480809;257244,480390;263084,480694;262780,480187;258819,477686;257359,477584;256724,476314;258717,476530;257041,474969;252356,472569;245577,470385;239419,471020;233579,470487;221378,469014;190108,462349;186452,448587;188953,426585;189791,419082;190832,412087;191873,405625;195936,379459;200951,368515;201750,366509;202411,364655;204480,357787;205635,350995;204290,319928;199059,304389;197078,301481;197612,296784;200316,252057;201357,244757;203350,244541;213240,244338;226901,246102;232538,250597;235357,252882;235369,252907;235369,285370;358228,507152;359586,508016;360944,507152;483815,285370;483815,253123;484107,252882;486939,250597;492563,246102;506224,244338;516126,244541;518120,244744;519161,252057;521865,296784;522373,301481;520405,304388;515187,319928;513841,350995;514984,357774;517066,364655;517726,366496;518526,368515;523541,379459;527604,405624;528645,412087;529686,419082;530511,426585;533025,448587;529368,462349;498086,469027;485898,470487;480045,471008;473900,470385;467133,472569;462436,474969;460772,476530;462753,476314;462118,477571;460658,477685;456697,480174;456380,480707;462220,480390;463896,480809;465660,481316;463375,483424;467539,482992;471602,484655;483498,483513;485898,484249;491319,484033;518526,481850;529368,481634;540427,482269;543550,482066;546051,482573;541569,484554;528835,486230;518006,487271;513740,487690;503101,486953;496016,488528;486304,488934;478597,492273;477442,493225;476401,493314;472757,495510;476820,495409;477963,496247;473062,497592;470879,499992;476617,499573;478686,500500;477747,501236;475881,504474;477861,503750;482140,503331;483701,504055;489656,504372;495280,504994;501526,503953;524265,502607;553046,501033;570034,501033;573690,500297;576496,498418;579416,498418;607981,499471;612577,499573;617059,501541;668465,506035;695164,505312;704026,504689;710272,500297;704432,498215;684716,495092;660542,493835;652925,493225;613301,475070;608197,457550;606737,446924;606318,424300;606420,420022;606407,418143;606318,415108;606001,405320;607461,373314;609022,361939;609454,341092;608400,330885;607042,323051;599437,298549;591413,273741;586716,261337;578578,235882;574833,222755;575353,214719;576178,196691;572953,173216;572014,161244;573576,148510;573576,144448;575569,136310;577232,127664;577854,111299;577334,110042;579936,105878;582970,95023;580571,80004;576711,78138;575455,79801;566593,91583;564828,101066;564396,102412;561387,100863;551256,81363;548869,76259;548768,76145;546990,76360;542509,85019;545530,101181;545530,107427;543448,109623;541049,109623;537392,113686;537291,114943;535323,115248;537392,116720;535831,119945;528226,128489;524785,131320;524988,132463;524366,136424;531146,144867;532923,144333;535729,145603;539386,146009;541569,145489;541569,149145;537811,159670;533545,168214;526245,175628;523325,179996;520926,184490;520291,181151;512991,169369;460976,144867;449918,144232;453155,153627;464200,159467;495064,179171;500904,195015;498721,201896;497984,204194;492982,202417;488488,200119;486202,197313;484425,195434;482038,193758;480578,191892;478496,190851;478179,187918;472542,185214;471501,186039;470142,184274;463896,183957;462321,186775;460874,186039;457218,189175;457319,191359;454818,191155;453269,194177;453676,195726;265814,195726;266221,194190;264659,191156;262145,191359;262247,189175;258603,186052;257143,186788;255569,183957;249322,184274;247964,186052;246936,185214;241299,187931;240981,190851;238899,191892;237439,193771;235039,195434;233262,197313;230977,200131;226495,202416;221480,204194;220757,201909;218573,195015;224413,179170;255264,159467;266322,153627;269547,144244;258501,144867;206474,169369;199174,181151;198551,184490;196152,179996;193232,175628;185932,168214;181653,159670;177895,149132;177895,145489;180092,146009;183748,145603;186554,144346;188331,144867;195111,136424;194489,132463;194692,131307;191251,128489;183634,119945;182085,116720;184154,115260;182174,114943;182085,113686;178428,109623;176029,109623;173934,107440;173934,101181;176955,85019;172474,76360;170709,76144;170595,76259;168208,81375;158089,100876;155068,102425;154649,101079;152884,91583;144022,79814;142765,78138;138906,80017;136506,95023;139528,105878;142143,110042;141610,111299;142232,127651;143908,136310;145901,144460;145901,148510;147463,161231;146523,173229;143286,196691;144124,214719;144644,222755;140886,235882;132761,261325;128063,273728;120027,298549;112422,323051;111064,330872;110023,341092;110442,361939;112003,373314;113463,405320;113146,415121;113057,418143;113044,420022;113146,424287;112740,446924;111280,457550;106176,475070;66552,493225;58934,493835;34749,495092;15032,498215;9205,500309;15451,504689;460747,476023;453422,480530;450832,482332;438974,485735;370390,507203;360945,508346;413353,477216;426582,477013;433438,476810;460747,476022;719413,506200;717293,509209;587109,519734;519161,523251;473798,525054;402676,524635;359789,524622;359777,524597;359777,524635;316890,524635;245767,525054;200392,523251;132469,519734;2273,509209;165,506200;2298,503179;8760,500360;9281,503458;9332,503509;8925,504512;11668,506378;10449,506404;12239,506607;25709,507572;30775,507178;58985,507495;107268,509806;108855,507495;114796,507902;134843,510111;133256,508714;138525,507495;158191,510504;167815,509806;177044,509806;179431,509806;181666,508410;185627,508410;212669,509514;259098,509108;274130,508714;302353,512713;301693,512015;298659,509514;341799,514224;359700,516281;377767,514224;420895,509514;417873,512015;417213,512713;445436,508714;460468,509108;506909,509514;533952,508410;537900,508410;540147,509806;542522,509806;551751,509806;561388,510504;581041,507495;586310,508714;584735,510111;604782,507902;610724,507495;612298,509806;660568,507495;688804,507178;693857,507572;707340,506607;709130,506404;707898,506378;710641,504512;710234,503509;710285,503458;710806,500360;717281,503179;719414,506200;306225,477216;358634,508346;349188,507203;280605,485735;268734,482332;266144,480530;258819,476023;286140,476797;292996,477000;306225,477216;688804,673797;695152,656429;701614,673797;688804,673797;690251,645498;672007,692282;682075,692282;685934,681706;704635,681706;708673,692282;718995,692282;700255,645498;690251,645498;658143,645498;667551,645498;667551,692295;658143,692295;658143,645498;658143,645498;628155,684398;651693,684398;651693,692295;618748,692295;618748,645498;628155,645498;628155,684398;583504,673797;589852,656429;596327,673797;583504,673797;584951,645498;566720,692282;576788,692282;580635,681706;599336,681706;603398,692282;613720,692282;594956,645498;584951,645498;540769,665316;533774,665316;533774,653407;541163,653407;550431,654449;552869,659222;549263,664707;540769,665316;550253,671702;550253,671575;555471,670128;562594,658651;554951,646666;544235,645511;524366,645511;524366,692307;533774,692307;533774,672743;535666,672743;548273,682113;555090,692307;566390,692307;560702,683154;550253,671702;480972,645511;518094,645511;518094,653408;504243,653408;504243,692307;494823,692307;494823,653408;480972,653408;480972,645511;480972,645511;476706,678710;469063,690987;458018,693082;438745,677072;447899,676222;458094,685172;467311,678710;455402,671842;440446,657788;457510,644711;475411,658905;465940,659286;457370,652494;449460,657127;459922,663209;476706,678710;421555,645498;430975,645498;430975,670077;428373,686620;412795,693082;393662,670471;393662,645498;403070,645498;403070,670801;404238,680856;412541,684982;421555,671334;421555,645498;421555,645498;361694,673797;368029,656429;374491,673797;361694,673797;363128,645498;344897,692282;354965,692282;358812,681706;377513,681706;381563,692282;391872,692282;373120,645498;363128,645498;312878,645498;321638,645498;321638,692295;312154,692295;293453,661774;293326,661774;293326,692295;284566,692295;284566,645498;293707,645498;312726,676742;312878,676742;312878,645498;253588,665316;246593,665316;246593,653407;253982,653407;263250,654449;265687,659222;262082,664707;253588,665316;263059,671702;263059,671575;268303,670128;275412,658651;267769,646666;257041,645511;237185,645511;237185,692307;246593,692307;246593,672743;248484,672743;261091,682113;267896,692307;279208,692307;273520,683154;263059,671702;202995,684398;229148,684398;229148,692295;193587,692295;193587,645498;228298,645498;228298,653408;202995,653408;202995,663805;226533,663805;226533,671702;202995,671702;202995,684398;202995,684398;150193,645511;187315,645511;187315,653408;173451,653408;173451,692307;164044,692307;164044,653408;150193,653408;150193,645511;145927,678710;138297,690987;127251,693082;107966,677072;117120,676222;127315,685172;136532,678710;124623,671842;109667,657788;126731,644711;144632,658905;135161,659286;126591,652494;118694,657127;129143,663209;145927,678710;75871,684398;102024,684398;102024,692295;66463,692295;66463,645498;101174,645498;101174,653408;75871,653408;75871,663805;99409,663805;99409,671702;75871,671702;75871,684398;75871,684398;51901,645498;61435,645498;50060,692295;40005,692295;30775,657343;30648,657343;21431,692295;11172,692295;0,645498;9674,645498;16657,677669;16784,677669;25290,645498;36526,645498;44702,678190;44829,678190;51901,645498;620931,575595;620931,586704;640546,586704;640546,594614;620931,594614;620931,614482;611524,614482;611524,567699;643619,567699;643619,575595;620931,575595;620931,575595;570681,601279;568320,591097;581269,575011;594143,590957;581269,607170;570681,601279;603881,591160;581206,566911;558582,591351;581320,615282;603881,591160;536237,575595;522373,575595;522373,614495;512965,614495;512965,575595;499101,575595;499101,567698;536237,567698;536237,575595;536237,575595;464340,614482;455580,614482;455580,567698;464734,567698;483739,598917;483879,598917;483879,567698;492639,567698;492639,614482;483155,614482;464467,583974;464340,583974;464340,614482;421199,575595;421199,585993;444725,585993;444725,593903;421199,593903;421199,606586;447340,606586;447340,614482;411792,614482;411792,567699;446477,567699;446477,575595;421199,575595;421199,575595;393484,614482;393484,577639;393357,577639;384267,614482;375189,614482;365972,577639;365832,577639;365832,614482;357085,614482;357085,567698;371203,567698;379620,599603;379773,599603;388063,567698;402244,567698;402244,614482;393484,614482;393484,614482;347411,614482;337940,614482;319239,583974;319112,583974;319112,614482;310351,614482;310351,567698;319505,567698;338524,598917;338651,598917;338651,567698;347411,567698;347411,614482;279373,587504;272378,587504;272378,575595;279767,575595;289048,576649;291460,581410;287867,586907;279373,587504;293682,614495;304994,614495;299306,605341;288844,593915;288844,593763;294075,592328;301198,580839;293555,568866;282839,567698;262970,567698;262970,614495;272378,614495;272378,594944;274270,594944;286877,604313;293682,614495;293682,614495;228780,575595;228780,585993;252306,585993;252306,593903;228780,593903;228780,606586;254934,606586;254934,614482;219372,614482;219372,567699;254083,567699;254083,575595;228780,575595;228780,575595;197675,614482;187544,614482;170874,567698;181132,567698;192838,602333;192978,602333;204417,567698;214408,567698;197675,614482;197675,614482;148796,607170;138208,601279;135834,591097;148796,575011;161670,590957;148796,607170;171407,591160;148720,566911;126108,591351;148834,615282;171407,591160;87475,580242;84923,590564;98330,607170;109363,603183;109363,597292;98584,597292;98584,589396;118910,589396;118910,608020;98914,615282;75185,590957;98381,566899;118326,580636;108918,582400;98457,575011;87475,580242;1401438,279124;1402466,291604;1402466,335176;1383917,335176;1383917,299387;1382711,284698;1378864,279518;1372427,277664;1363782,280305;1358525,287300;1357103,303411;1357103,335176;1338555,335176;1338555,265057;1355783,265057;1355783,275354;1378890,263483;1390126,265692;1397807,271329;1401438,279124;1300162,316094;1287987,321629;1275761,316094;1270822,300110;1275761,284139;1287987,278591;1300162,284139;1305088,299983;1300162,316094;1287911,263470;1269273,268028;1256349,281232;1251803,299133;1256349,319623;1269667,332395;1288050,336750;1313899,326289;1324170,299920;1314001,273805;1287911,263470;1218540,265057;1237102,265057;1237102,335163;1218540,335163;1218540,265057;1218540,238383;1237102,238383;1237102,255548;1218540,255548;1218540,238383;1205590,319585;1207177,333982;1192514,336763;1183474,335074;1177558,330720;1174955,323483;1174359,310406;1174359,279848;1165840,279848;1165840,265057;1174359,265057;1174359,251130;1192983,240301;1192983,265057;1205654,265057;1205654,279848;1192983,279848;1192983,308109;1193352,318100;1195002,320449;1198138,321363;1205590,319586;1137007,305201;1136271,314241;1131853,320385;1122280,323686;1114891,320842;1111971,314114;1115602,307575;1125708,304338;1137007,301494;1137007,305201;1137007,305201;1155023,312120;1155213,290474;1152737,273868;1144193,266416;1125708,263470;1105115,268358;1095339,283403;1112187,286437;1116668,279606;1124387,277664;1134354,279949;1137007,287567;1137007,289420;1118979,293978;1104226,298295;1096253,305430;1093435,316031;1099656,330872;1116732,336763;1128285,334440;1138454,327520;1139102,329691;1140892,335176;1159237,335176;1155911,325756;1155022,312120;1066951,308299;1085170,311409;1074277,330352;1052694,336763;1028178,327051;1019012,300186;1028191,273145;1053024,263470;1073388,268980;1084243,285789;1065961,289090;1061771,280838;1053291,278071;1042232,282844;1038094,298866;1042296,316488;1053545,321630;1062203,318633;1066951,308299;985355,265057;1003903,265057;1003903,335176;986675,335176;986675,324676;976594,333513;963429,336750;950746,333652;942633,324930;940119,309416;940119,265057;958668,265057;958668,297279;959696,315396;963429,320677;970310,322632;978816,320017;983971,313542;985355,294638;985355,265057;899264,316653;888358,322099;875827,314837;872729,298599;877173,282907;888244,277664;899391,282984;903745,300377;899264,316653;903682,273246;883356,263470;862153,272751;853774,299844;862395,327013;883089,336763;894871,333817;905002,324867;905002,335176;922230,335176;922230,238384;903682,238384;903682,273246;903682,273246;787413,318862;841485,318862;841485,335176;767886,335176;767886,238383;839644,238383;839644,254761;787413,254761;787413,276217;836013,276217;836013,292518;787413,292518;787413,318862;1600789,96343;1600789,102818;1614449,102818;1614449,112061;1600789,112061;1600789,172924;1588969,172924;1588969,112061;1578469,112061;1578469,102818;1588969,102818;1588969,95353;1590226,84854;1596256,77363;1608381,74481;1619477,75675;1617687,86034;1610691,85387;1603036,87698;1600789,96343;1554106,157994;1539391,164735;1524601,158045;1518735,137871;1524601,117736;1539391,111058;1554068,117761;1559997,137465;1554106,157994;1539391,101219;1517338,109014;1506521,137871;1515586,165066;1539391,174511;1556328,170207;1568135,158172;1572210,136881;1563018,110702;1539391,101219;1461756,162298;1463457,172784;1454481,173851;1444451,171807;1439436,166424;1437976,152382;1437976,112061;1429267,112061;1429267,102818;1437976,102818;1437976,85450;1449796,78315;1449796,102818;1461756,102818;1461756,112061;1449796,112061;1449796,153055;1450431,159594;1452475,161892;1456538,162755;1461756,162298;1416914,118256;1417574,129809;1417574,172924;1405703,172924;1405703,130279;1404307,119412;1399393,113673;1391103,111528;1378001,116339;1372491,134634;1372491,172924;1360608,172924;1360608,102818;1371310,102818;1371310,112772;1393617,101231;1405259,103504;1413220,109471;1416914,118256;1300556,116479;1314331,110994;1329058,117863;1333539,131130;1294385,131130;1300556,116479;1333400,150351;1326087,161308;1314927,164735;1300264,158603;1293725,140906;1346020,140906;1346070,137732;1337171,110804;1314191,101231;1290564,110994;1281448,138455;1290462,165027;1314864,174511;1334924,168557;1345690,151862;1333400,150351;1333400,150351;1250623,113445;1243488,111528;1231211,116441;1226323,132196;1226323,172924;1214440,172924;1214440,127372;1211532,115476;1202023,111528;1192755,114168;1186585,121887;1184668,136551;1184668,172924;1172785,172924;1172785,102818;1183411,102818;1183411,112645;1192197,104367;1204664,101231;1217436,104469;1224470,113508;1246129,101231;1262176,106995;1267788,124795;1267788,172924;1255956,172924;1255956,128756;1254813,118485;1250623,113445;1161155,162298;1162881,172784;1153905,173851;1143863,171807;1138848,166424;1137401,152382;1137401,112061;1128666,112061;1128666,102818;1137401,102818;1137401,85450;1149208,78315;1149208,102818;1161155,102818;1161155,112061;1149208,112061;1149208,153055;1149843,159594;1151887,161892;1155937,162755;1161155,162298;1101941,172924;1090058,172924;1090058,102818;1100761,102818;1100761,113445;1108315,103605;1115932,101231;1128158,105053;1124057,116085;1115348,113508;1108340,115857;1103922,122357;1101941,136208;1101941,172924;1023645,154109;1025296,148472;1029993,144600;1040353,142226;1059753,137732;1059753,142086;1057836,153982;1049977,162196;1037763,165205;1027251,162031;1023646,154109;1048034,172201;1060743,164278;1063117,172924;1075546,172924;1072538,164507;1071776,143546;1071776,127702;1071179,116733;1067484,108658;1059219,103339;1044632,101219;1028724,103707;1018237,110766;1013019,122814;1024636,124401;1030539,114003;1042918,111058;1056452,115082;1059816,125328;1059752,128426;1038550,132514;1028000,134304;1019443,138201;1013311,145032;1010962,154439;1017170,168862;1034932,174511;1048034,172201;956395,117634;969840,110525;983006,117203;988516,137274;982879,158032;969307,164735;956040,158261;950555,138265;956395,117634;951685,165662;959442,171997;970094,174511;985583,169915;996806,156712;1000666,137338;997175,118891;986802,105840;970945,101219;959264,103897;950631,111921;950631,102806;939802,102806;939802,199788;951685,199788;951685,165662;873580,131130;879763,116479;893512,110994;908240,117863;912721,131130;873580,131130;873580,131130;893398,101231;869746,110994;860630,138455;869657,165027;894046,174511;914105,168557;924871,151862;912594,150351;905256,161308;894109,164735;879458,158603;872920,140906;925201,140906;925277,137732;916365,110804;893398,101231;832750,142454;825653,154706;816969,159721;801950,161498;781281,161498;781281,87558;801619,87558;818188,89551;830300,100470;835289,123804;832750,142454;833245,84460;819051,77528;801823,76144;768483,76144;768483,172924;803397,172924;818949,171274;830503,166411;839314,157638;845915,143546;848493,124007;844684,101003;833245,8446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927895112" o:spid="_x0000_s1028" style="position:absolute;width:12;height:12;visibility:visible;mso-wrap-style:square;v-text-anchor:top" coordsize="1269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" path="" stroked="f" strokeweight=".03525mm">
                <v:stroke joinstyle="miter"/>
                <v:path arrowok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7223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ACFDF6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4B14990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2F34488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05AA0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F0E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462C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9E5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88B7A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E15AEC9E"/>
    <w:numStyleLink w:val="BulletedList"/>
  </w:abstractNum>
  <w:abstractNum w:abstractNumId="10" w15:restartNumberingAfterBreak="0">
    <w:nsid w:val="0341079E"/>
    <w:multiLevelType w:val="multilevel"/>
    <w:tmpl w:val="E15AEC9E"/>
    <w:numStyleLink w:val="BulletedList"/>
  </w:abstractNum>
  <w:abstractNum w:abstractNumId="11" w15:restartNumberingAfterBreak="0">
    <w:nsid w:val="041A1BF5"/>
    <w:multiLevelType w:val="multilevel"/>
    <w:tmpl w:val="AF3C1D5E"/>
    <w:numStyleLink w:val="NumberedList"/>
  </w:abstractNum>
  <w:abstractNum w:abstractNumId="12" w15:restartNumberingAfterBreak="0">
    <w:nsid w:val="075F71F8"/>
    <w:multiLevelType w:val="multilevel"/>
    <w:tmpl w:val="AF3C1D5E"/>
    <w:numStyleLink w:val="NumberedList"/>
  </w:abstractNum>
  <w:abstractNum w:abstractNumId="13" w15:restartNumberingAfterBreak="0">
    <w:nsid w:val="0AE06D22"/>
    <w:multiLevelType w:val="multilevel"/>
    <w:tmpl w:val="AF3C1D5E"/>
    <w:numStyleLink w:val="NumberedList"/>
  </w:abstractNum>
  <w:abstractNum w:abstractNumId="14" w15:restartNumberingAfterBreak="0">
    <w:nsid w:val="0BBE2701"/>
    <w:multiLevelType w:val="multilevel"/>
    <w:tmpl w:val="AF3C1D5E"/>
    <w:numStyleLink w:val="NumberedList"/>
  </w:abstractNum>
  <w:abstractNum w:abstractNumId="15" w15:restartNumberingAfterBreak="0">
    <w:nsid w:val="0D06413D"/>
    <w:multiLevelType w:val="multilevel"/>
    <w:tmpl w:val="E15AEC9E"/>
    <w:numStyleLink w:val="BulletedList"/>
  </w:abstractNum>
  <w:abstractNum w:abstractNumId="16" w15:restartNumberingAfterBreak="0">
    <w:nsid w:val="1D9C2AAC"/>
    <w:multiLevelType w:val="multilevel"/>
    <w:tmpl w:val="E15AEC9E"/>
    <w:numStyleLink w:val="BulletedList"/>
  </w:abstractNum>
  <w:abstractNum w:abstractNumId="17" w15:restartNumberingAfterBreak="0">
    <w:nsid w:val="1DD6449C"/>
    <w:multiLevelType w:val="multilevel"/>
    <w:tmpl w:val="AF3C1D5E"/>
    <w:styleLink w:val="NumberedList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8" w15:restartNumberingAfterBreak="0">
    <w:nsid w:val="21A97754"/>
    <w:multiLevelType w:val="multilevel"/>
    <w:tmpl w:val="E15AEC9E"/>
    <w:numStyleLink w:val="BulletedList"/>
  </w:abstractNum>
  <w:abstractNum w:abstractNumId="19" w15:restartNumberingAfterBreak="0">
    <w:nsid w:val="2436643B"/>
    <w:multiLevelType w:val="hybridMultilevel"/>
    <w:tmpl w:val="D472A9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784323"/>
    <w:multiLevelType w:val="multilevel"/>
    <w:tmpl w:val="E15AEC9E"/>
    <w:numStyleLink w:val="BulletedList"/>
  </w:abstractNum>
  <w:abstractNum w:abstractNumId="21" w15:restartNumberingAfterBreak="0">
    <w:nsid w:val="2E1D5513"/>
    <w:multiLevelType w:val="multilevel"/>
    <w:tmpl w:val="AF3C1D5E"/>
    <w:numStyleLink w:val="NumberedList"/>
  </w:abstractNum>
  <w:abstractNum w:abstractNumId="22" w15:restartNumberingAfterBreak="0">
    <w:nsid w:val="318E4EA0"/>
    <w:multiLevelType w:val="multilevel"/>
    <w:tmpl w:val="AF3C1D5E"/>
    <w:numStyleLink w:val="NumberedList"/>
  </w:abstractNum>
  <w:abstractNum w:abstractNumId="23" w15:restartNumberingAfterBreak="0">
    <w:nsid w:val="342A6C81"/>
    <w:multiLevelType w:val="multilevel"/>
    <w:tmpl w:val="AF3C1D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4" w15:restartNumberingAfterBreak="0">
    <w:nsid w:val="38893139"/>
    <w:multiLevelType w:val="multilevel"/>
    <w:tmpl w:val="AF3C1D5E"/>
    <w:numStyleLink w:val="NumberedList"/>
  </w:abstractNum>
  <w:abstractNum w:abstractNumId="25" w15:restartNumberingAfterBreak="0">
    <w:nsid w:val="39C32920"/>
    <w:multiLevelType w:val="multilevel"/>
    <w:tmpl w:val="E15AEC9E"/>
    <w:styleLink w:val="BulletedList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360"/>
        </w:tabs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040"/>
        </w:tabs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720"/>
        </w:tabs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  <w:color w:val="000000"/>
      </w:rPr>
    </w:lvl>
  </w:abstractNum>
  <w:abstractNum w:abstractNumId="26" w15:restartNumberingAfterBreak="0">
    <w:nsid w:val="3DD66EE1"/>
    <w:multiLevelType w:val="hybridMultilevel"/>
    <w:tmpl w:val="D936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6A1BFD"/>
    <w:multiLevelType w:val="multilevel"/>
    <w:tmpl w:val="AF3C1D5E"/>
    <w:numStyleLink w:val="NumberedList"/>
  </w:abstractNum>
  <w:abstractNum w:abstractNumId="28" w15:restartNumberingAfterBreak="0">
    <w:nsid w:val="418433A8"/>
    <w:multiLevelType w:val="multilevel"/>
    <w:tmpl w:val="AF3C1D5E"/>
    <w:numStyleLink w:val="NumberedList"/>
  </w:abstractNum>
  <w:abstractNum w:abstractNumId="29" w15:restartNumberingAfterBreak="0">
    <w:nsid w:val="44024C0A"/>
    <w:multiLevelType w:val="multilevel"/>
    <w:tmpl w:val="AF3C1D5E"/>
    <w:numStyleLink w:val="NumberedList"/>
  </w:abstractNum>
  <w:abstractNum w:abstractNumId="30" w15:restartNumberingAfterBreak="0">
    <w:nsid w:val="474F7418"/>
    <w:multiLevelType w:val="multilevel"/>
    <w:tmpl w:val="AF3C1D5E"/>
    <w:numStyleLink w:val="NumberedList"/>
  </w:abstractNum>
  <w:abstractNum w:abstractNumId="31" w15:restartNumberingAfterBreak="0">
    <w:nsid w:val="475A7D37"/>
    <w:multiLevelType w:val="multilevel"/>
    <w:tmpl w:val="AF3C1D5E"/>
    <w:numStyleLink w:val="NumberedList"/>
  </w:abstractNum>
  <w:abstractNum w:abstractNumId="32" w15:restartNumberingAfterBreak="0">
    <w:nsid w:val="4C7E557C"/>
    <w:multiLevelType w:val="multilevel"/>
    <w:tmpl w:val="E15AEC9E"/>
    <w:numStyleLink w:val="BulletedList"/>
  </w:abstractNum>
  <w:abstractNum w:abstractNumId="33" w15:restartNumberingAfterBreak="0">
    <w:nsid w:val="53A1053A"/>
    <w:multiLevelType w:val="multilevel"/>
    <w:tmpl w:val="AF3C1D5E"/>
    <w:numStyleLink w:val="NumberedList"/>
  </w:abstractNum>
  <w:abstractNum w:abstractNumId="34" w15:restartNumberingAfterBreak="0">
    <w:nsid w:val="57F46258"/>
    <w:multiLevelType w:val="multilevel"/>
    <w:tmpl w:val="AF3C1D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5" w15:restartNumberingAfterBreak="0">
    <w:nsid w:val="59C8131B"/>
    <w:multiLevelType w:val="multilevel"/>
    <w:tmpl w:val="E15AEC9E"/>
    <w:numStyleLink w:val="BulletedList"/>
  </w:abstractNum>
  <w:abstractNum w:abstractNumId="36" w15:restartNumberingAfterBreak="0">
    <w:nsid w:val="5FCB4503"/>
    <w:multiLevelType w:val="multilevel"/>
    <w:tmpl w:val="E15AEC9E"/>
    <w:numStyleLink w:val="BulletedList"/>
  </w:abstractNum>
  <w:abstractNum w:abstractNumId="37" w15:restartNumberingAfterBreak="0">
    <w:nsid w:val="63AE5FFD"/>
    <w:multiLevelType w:val="multilevel"/>
    <w:tmpl w:val="E15AEC9E"/>
    <w:numStyleLink w:val="BulletedList"/>
  </w:abstractNum>
  <w:abstractNum w:abstractNumId="38" w15:restartNumberingAfterBreak="0">
    <w:nsid w:val="655D66FF"/>
    <w:multiLevelType w:val="multilevel"/>
    <w:tmpl w:val="AF3C1D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9" w15:restartNumberingAfterBreak="0">
    <w:nsid w:val="6CD858CF"/>
    <w:multiLevelType w:val="multilevel"/>
    <w:tmpl w:val="E15AEC9E"/>
    <w:numStyleLink w:val="BulletedList"/>
  </w:abstractNum>
  <w:abstractNum w:abstractNumId="40" w15:restartNumberingAfterBreak="0">
    <w:nsid w:val="6F206309"/>
    <w:multiLevelType w:val="multilevel"/>
    <w:tmpl w:val="730E69D8"/>
    <w:lvl w:ilvl="0">
      <w:start w:val="1"/>
      <w:numFmt w:val="bullet"/>
      <w:pStyle w:val="ListBullet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02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360"/>
        </w:tabs>
        <w:ind w:left="1020" w:hanging="340"/>
      </w:pPr>
      <w:rPr>
        <w:rFonts w:ascii="Symbol" w:hAnsi="Symbol" w:hint="default"/>
        <w:color w:val="000000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360" w:hanging="340"/>
      </w:pPr>
      <w:rPr>
        <w:rFonts w:ascii="Arial" w:hAnsi="Aria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040"/>
        </w:tabs>
        <w:ind w:left="170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060" w:hanging="340"/>
      </w:pPr>
      <w:rPr>
        <w:rFonts w:ascii="Symbol" w:hAnsi="Symbol" w:hint="default"/>
        <w:color w:val="000000"/>
      </w:rPr>
    </w:lvl>
  </w:abstractNum>
  <w:abstractNum w:abstractNumId="41" w15:restartNumberingAfterBreak="0">
    <w:nsid w:val="71CA2808"/>
    <w:multiLevelType w:val="multilevel"/>
    <w:tmpl w:val="1D105AA4"/>
    <w:lvl w:ilvl="0">
      <w:start w:val="1"/>
      <w:numFmt w:val="bullet"/>
      <w:pStyle w:val="ListParagraph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360"/>
        </w:tabs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040"/>
        </w:tabs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720"/>
        </w:tabs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  <w:color w:val="000000"/>
      </w:rPr>
    </w:lvl>
  </w:abstractNum>
  <w:abstractNum w:abstractNumId="42" w15:restartNumberingAfterBreak="0">
    <w:nsid w:val="72F20444"/>
    <w:multiLevelType w:val="multilevel"/>
    <w:tmpl w:val="AF3C1D5E"/>
    <w:numStyleLink w:val="NumberedList"/>
  </w:abstractNum>
  <w:abstractNum w:abstractNumId="43" w15:restartNumberingAfterBreak="0">
    <w:nsid w:val="7553446E"/>
    <w:multiLevelType w:val="multilevel"/>
    <w:tmpl w:val="E15AEC9E"/>
    <w:numStyleLink w:val="BulletedList"/>
  </w:abstractNum>
  <w:abstractNum w:abstractNumId="44" w15:restartNumberingAfterBreak="0">
    <w:nsid w:val="7913125A"/>
    <w:multiLevelType w:val="multilevel"/>
    <w:tmpl w:val="AF3C1D5E"/>
    <w:numStyleLink w:val="NumberedList"/>
  </w:abstractNum>
  <w:num w:numId="1" w16cid:durableId="1502313122">
    <w:abstractNumId w:val="28"/>
  </w:num>
  <w:num w:numId="2" w16cid:durableId="1717271370">
    <w:abstractNumId w:val="15"/>
  </w:num>
  <w:num w:numId="3" w16cid:durableId="1237280639">
    <w:abstractNumId w:val="25"/>
  </w:num>
  <w:num w:numId="4" w16cid:durableId="694310144">
    <w:abstractNumId w:val="40"/>
  </w:num>
  <w:num w:numId="5" w16cid:durableId="521017982">
    <w:abstractNumId w:val="8"/>
  </w:num>
  <w:num w:numId="6" w16cid:durableId="116068490">
    <w:abstractNumId w:val="3"/>
  </w:num>
  <w:num w:numId="7" w16cid:durableId="1032923806">
    <w:abstractNumId w:val="2"/>
  </w:num>
  <w:num w:numId="8" w16cid:durableId="476341707">
    <w:abstractNumId w:val="1"/>
  </w:num>
  <w:num w:numId="9" w16cid:durableId="1623414142">
    <w:abstractNumId w:val="0"/>
  </w:num>
  <w:num w:numId="10" w16cid:durableId="2113502208">
    <w:abstractNumId w:val="41"/>
  </w:num>
  <w:num w:numId="11" w16cid:durableId="1874341184">
    <w:abstractNumId w:val="17"/>
  </w:num>
  <w:num w:numId="12" w16cid:durableId="1584608211">
    <w:abstractNumId w:val="7"/>
  </w:num>
  <w:num w:numId="13" w16cid:durableId="132914147">
    <w:abstractNumId w:val="6"/>
  </w:num>
  <w:num w:numId="14" w16cid:durableId="1187863281">
    <w:abstractNumId w:val="5"/>
  </w:num>
  <w:num w:numId="15" w16cid:durableId="1309751406">
    <w:abstractNumId w:val="4"/>
  </w:num>
  <w:num w:numId="16" w16cid:durableId="660931228">
    <w:abstractNumId w:val="9"/>
  </w:num>
  <w:num w:numId="17" w16cid:durableId="1594321425">
    <w:abstractNumId w:val="35"/>
  </w:num>
  <w:num w:numId="18" w16cid:durableId="1701394849">
    <w:abstractNumId w:val="16"/>
  </w:num>
  <w:num w:numId="19" w16cid:durableId="816605502">
    <w:abstractNumId w:val="32"/>
  </w:num>
  <w:num w:numId="20" w16cid:durableId="1577128795">
    <w:abstractNumId w:val="26"/>
  </w:num>
  <w:num w:numId="21" w16cid:durableId="1611008543">
    <w:abstractNumId w:val="39"/>
  </w:num>
  <w:num w:numId="22" w16cid:durableId="185994927">
    <w:abstractNumId w:val="10"/>
  </w:num>
  <w:num w:numId="23" w16cid:durableId="1187208779">
    <w:abstractNumId w:val="18"/>
  </w:num>
  <w:num w:numId="24" w16cid:durableId="1008210983">
    <w:abstractNumId w:val="36"/>
  </w:num>
  <w:num w:numId="25" w16cid:durableId="513151693">
    <w:abstractNumId w:val="43"/>
  </w:num>
  <w:num w:numId="26" w16cid:durableId="968586758">
    <w:abstractNumId w:val="19"/>
  </w:num>
  <w:num w:numId="27" w16cid:durableId="1894148507">
    <w:abstractNumId w:val="20"/>
  </w:num>
  <w:num w:numId="28" w16cid:durableId="677125241">
    <w:abstractNumId w:val="14"/>
  </w:num>
  <w:num w:numId="29" w16cid:durableId="1310091697">
    <w:abstractNumId w:val="44"/>
    <w:lvlOverride w:ilvl="1">
      <w:lvl w:ilvl="1">
        <w:start w:val="1"/>
        <w:numFmt w:val="lowerLetter"/>
        <w:lvlText w:val="%2."/>
        <w:lvlJc w:val="left"/>
        <w:pPr>
          <w:tabs>
            <w:tab w:val="num" w:pos="680"/>
          </w:tabs>
          <w:ind w:left="680" w:hanging="34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020"/>
          </w:tabs>
          <w:ind w:left="1020" w:hanging="340"/>
        </w:pPr>
        <w:rPr>
          <w:rFonts w:hint="default"/>
        </w:rPr>
      </w:lvl>
    </w:lvlOverride>
  </w:num>
  <w:num w:numId="30" w16cid:durableId="2074232761">
    <w:abstractNumId w:val="30"/>
  </w:num>
  <w:num w:numId="31" w16cid:durableId="960958707">
    <w:abstractNumId w:val="38"/>
  </w:num>
  <w:num w:numId="32" w16cid:durableId="1675456030">
    <w:abstractNumId w:val="23"/>
  </w:num>
  <w:num w:numId="33" w16cid:durableId="2059890017">
    <w:abstractNumId w:val="37"/>
  </w:num>
  <w:num w:numId="34" w16cid:durableId="329794938">
    <w:abstractNumId w:val="21"/>
  </w:num>
  <w:num w:numId="35" w16cid:durableId="3553540">
    <w:abstractNumId w:val="12"/>
  </w:num>
  <w:num w:numId="36" w16cid:durableId="334695859">
    <w:abstractNumId w:val="29"/>
  </w:num>
  <w:num w:numId="37" w16cid:durableId="1479567453">
    <w:abstractNumId w:val="13"/>
  </w:num>
  <w:num w:numId="38" w16cid:durableId="2129885283">
    <w:abstractNumId w:val="22"/>
  </w:num>
  <w:num w:numId="39" w16cid:durableId="1057625725">
    <w:abstractNumId w:val="42"/>
  </w:num>
  <w:num w:numId="40" w16cid:durableId="789782477">
    <w:abstractNumId w:val="27"/>
  </w:num>
  <w:num w:numId="41" w16cid:durableId="370613218">
    <w:abstractNumId w:val="33"/>
  </w:num>
  <w:num w:numId="42" w16cid:durableId="875235618">
    <w:abstractNumId w:val="11"/>
  </w:num>
  <w:num w:numId="43" w16cid:durableId="1950313697">
    <w:abstractNumId w:val="31"/>
  </w:num>
  <w:num w:numId="44" w16cid:durableId="89469211">
    <w:abstractNumId w:val="34"/>
  </w:num>
  <w:num w:numId="45" w16cid:durableId="2139951679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rawingGridHorizontalSpacing w:val="2552"/>
  <w:drawingGridVerticalSpacing w:val="2552"/>
  <w:doNotUseMarginsForDrawingGridOrigin/>
  <w:drawingGridHorizontalOrigin w:val="851"/>
  <w:drawingGridVerticalOrigin w:val="76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77"/>
    <w:rsid w:val="00006287"/>
    <w:rsid w:val="000204A5"/>
    <w:rsid w:val="00022B71"/>
    <w:rsid w:val="00027CE4"/>
    <w:rsid w:val="00030D5D"/>
    <w:rsid w:val="00031275"/>
    <w:rsid w:val="00034D36"/>
    <w:rsid w:val="0004156A"/>
    <w:rsid w:val="00041982"/>
    <w:rsid w:val="00041E1D"/>
    <w:rsid w:val="00042338"/>
    <w:rsid w:val="00042E65"/>
    <w:rsid w:val="00043E92"/>
    <w:rsid w:val="00045FE7"/>
    <w:rsid w:val="000474FB"/>
    <w:rsid w:val="00052680"/>
    <w:rsid w:val="00061AE5"/>
    <w:rsid w:val="000626CD"/>
    <w:rsid w:val="00070279"/>
    <w:rsid w:val="00072322"/>
    <w:rsid w:val="00073053"/>
    <w:rsid w:val="0007329C"/>
    <w:rsid w:val="00073C07"/>
    <w:rsid w:val="00076D45"/>
    <w:rsid w:val="000776FB"/>
    <w:rsid w:val="0007798A"/>
    <w:rsid w:val="00077ED0"/>
    <w:rsid w:val="000867B9"/>
    <w:rsid w:val="00092A41"/>
    <w:rsid w:val="00092DEE"/>
    <w:rsid w:val="00093510"/>
    <w:rsid w:val="00095A59"/>
    <w:rsid w:val="000A45F8"/>
    <w:rsid w:val="000A5C8A"/>
    <w:rsid w:val="000A6D78"/>
    <w:rsid w:val="000B0131"/>
    <w:rsid w:val="000B4930"/>
    <w:rsid w:val="000B6A3E"/>
    <w:rsid w:val="000D4B8C"/>
    <w:rsid w:val="000E32DC"/>
    <w:rsid w:val="000E61C9"/>
    <w:rsid w:val="000E6492"/>
    <w:rsid w:val="000E7881"/>
    <w:rsid w:val="000F3848"/>
    <w:rsid w:val="000F4DFC"/>
    <w:rsid w:val="000F508B"/>
    <w:rsid w:val="000F6D5A"/>
    <w:rsid w:val="00117BC1"/>
    <w:rsid w:val="00127DAD"/>
    <w:rsid w:val="00132E59"/>
    <w:rsid w:val="00134C1F"/>
    <w:rsid w:val="0013587A"/>
    <w:rsid w:val="00143F13"/>
    <w:rsid w:val="001510BE"/>
    <w:rsid w:val="00151C16"/>
    <w:rsid w:val="001617F7"/>
    <w:rsid w:val="00171A6A"/>
    <w:rsid w:val="0017483D"/>
    <w:rsid w:val="00177D2D"/>
    <w:rsid w:val="00180408"/>
    <w:rsid w:val="00185215"/>
    <w:rsid w:val="00185C89"/>
    <w:rsid w:val="00190A97"/>
    <w:rsid w:val="00191A61"/>
    <w:rsid w:val="00192AC5"/>
    <w:rsid w:val="00192FDD"/>
    <w:rsid w:val="00196F49"/>
    <w:rsid w:val="001A01AA"/>
    <w:rsid w:val="001A7D82"/>
    <w:rsid w:val="001B4BCC"/>
    <w:rsid w:val="001B57A4"/>
    <w:rsid w:val="001C3D08"/>
    <w:rsid w:val="001C42E3"/>
    <w:rsid w:val="001C687C"/>
    <w:rsid w:val="001D169E"/>
    <w:rsid w:val="001D3349"/>
    <w:rsid w:val="001D4434"/>
    <w:rsid w:val="001D46C0"/>
    <w:rsid w:val="001E1668"/>
    <w:rsid w:val="001E22AB"/>
    <w:rsid w:val="001E62CB"/>
    <w:rsid w:val="001E6F5D"/>
    <w:rsid w:val="001E7DDB"/>
    <w:rsid w:val="001F63E2"/>
    <w:rsid w:val="0021044F"/>
    <w:rsid w:val="00212235"/>
    <w:rsid w:val="002146E7"/>
    <w:rsid w:val="002156ED"/>
    <w:rsid w:val="0022163F"/>
    <w:rsid w:val="00223BAE"/>
    <w:rsid w:val="00226104"/>
    <w:rsid w:val="00232F3B"/>
    <w:rsid w:val="00237DA1"/>
    <w:rsid w:val="002416FB"/>
    <w:rsid w:val="00242F57"/>
    <w:rsid w:val="002479ED"/>
    <w:rsid w:val="00247C40"/>
    <w:rsid w:val="00250BF2"/>
    <w:rsid w:val="0025184B"/>
    <w:rsid w:val="00265ED8"/>
    <w:rsid w:val="002705CF"/>
    <w:rsid w:val="002715EE"/>
    <w:rsid w:val="00274A75"/>
    <w:rsid w:val="002771D2"/>
    <w:rsid w:val="0028618D"/>
    <w:rsid w:val="00290FD8"/>
    <w:rsid w:val="002964D2"/>
    <w:rsid w:val="00297C14"/>
    <w:rsid w:val="002A2632"/>
    <w:rsid w:val="002B32CF"/>
    <w:rsid w:val="002C7D31"/>
    <w:rsid w:val="002D0297"/>
    <w:rsid w:val="002D49E6"/>
    <w:rsid w:val="002E0306"/>
    <w:rsid w:val="002E3D4D"/>
    <w:rsid w:val="002F01CD"/>
    <w:rsid w:val="002F0DBC"/>
    <w:rsid w:val="002F34DD"/>
    <w:rsid w:val="002F42E7"/>
    <w:rsid w:val="00303358"/>
    <w:rsid w:val="003033B9"/>
    <w:rsid w:val="003152E0"/>
    <w:rsid w:val="00316604"/>
    <w:rsid w:val="0031727B"/>
    <w:rsid w:val="00330E71"/>
    <w:rsid w:val="00332B83"/>
    <w:rsid w:val="00333A28"/>
    <w:rsid w:val="003403BB"/>
    <w:rsid w:val="00340A59"/>
    <w:rsid w:val="00341EB2"/>
    <w:rsid w:val="00347A2B"/>
    <w:rsid w:val="0035553E"/>
    <w:rsid w:val="00365B17"/>
    <w:rsid w:val="00370A48"/>
    <w:rsid w:val="00376020"/>
    <w:rsid w:val="00380413"/>
    <w:rsid w:val="00381218"/>
    <w:rsid w:val="00383E16"/>
    <w:rsid w:val="00390572"/>
    <w:rsid w:val="0039078E"/>
    <w:rsid w:val="00390D50"/>
    <w:rsid w:val="0039291F"/>
    <w:rsid w:val="00392C1D"/>
    <w:rsid w:val="00396551"/>
    <w:rsid w:val="00397F0C"/>
    <w:rsid w:val="003A1CC6"/>
    <w:rsid w:val="003A3AC9"/>
    <w:rsid w:val="003A577A"/>
    <w:rsid w:val="003B0E4C"/>
    <w:rsid w:val="003B56AB"/>
    <w:rsid w:val="003C3383"/>
    <w:rsid w:val="003C6C0D"/>
    <w:rsid w:val="003C7215"/>
    <w:rsid w:val="003D572C"/>
    <w:rsid w:val="003D5831"/>
    <w:rsid w:val="003E20A3"/>
    <w:rsid w:val="003E26B8"/>
    <w:rsid w:val="003E5ACC"/>
    <w:rsid w:val="003F1790"/>
    <w:rsid w:val="003F1D4B"/>
    <w:rsid w:val="00406E94"/>
    <w:rsid w:val="004103B9"/>
    <w:rsid w:val="00414D84"/>
    <w:rsid w:val="0042142B"/>
    <w:rsid w:val="00424303"/>
    <w:rsid w:val="00425575"/>
    <w:rsid w:val="004257FD"/>
    <w:rsid w:val="00440775"/>
    <w:rsid w:val="0044231C"/>
    <w:rsid w:val="00442366"/>
    <w:rsid w:val="004457C7"/>
    <w:rsid w:val="00454D5F"/>
    <w:rsid w:val="004661A2"/>
    <w:rsid w:val="00466E52"/>
    <w:rsid w:val="0048047F"/>
    <w:rsid w:val="00490819"/>
    <w:rsid w:val="0049108B"/>
    <w:rsid w:val="004972BB"/>
    <w:rsid w:val="004A2133"/>
    <w:rsid w:val="004A2196"/>
    <w:rsid w:val="004B06B1"/>
    <w:rsid w:val="004B089D"/>
    <w:rsid w:val="004B0E10"/>
    <w:rsid w:val="004C35E8"/>
    <w:rsid w:val="004D0B2E"/>
    <w:rsid w:val="004D48AA"/>
    <w:rsid w:val="004F311E"/>
    <w:rsid w:val="004F578C"/>
    <w:rsid w:val="0050052A"/>
    <w:rsid w:val="00515A95"/>
    <w:rsid w:val="00525789"/>
    <w:rsid w:val="00566374"/>
    <w:rsid w:val="00566745"/>
    <w:rsid w:val="00566FE9"/>
    <w:rsid w:val="00571608"/>
    <w:rsid w:val="005728CD"/>
    <w:rsid w:val="005761ED"/>
    <w:rsid w:val="00576605"/>
    <w:rsid w:val="005A1925"/>
    <w:rsid w:val="005A2487"/>
    <w:rsid w:val="005B118D"/>
    <w:rsid w:val="005B2D97"/>
    <w:rsid w:val="005B3594"/>
    <w:rsid w:val="005B590D"/>
    <w:rsid w:val="005C1596"/>
    <w:rsid w:val="005D0F5C"/>
    <w:rsid w:val="005E1145"/>
    <w:rsid w:val="005E1703"/>
    <w:rsid w:val="005E7CF7"/>
    <w:rsid w:val="005F4F88"/>
    <w:rsid w:val="0060105F"/>
    <w:rsid w:val="00601840"/>
    <w:rsid w:val="00603686"/>
    <w:rsid w:val="0060579B"/>
    <w:rsid w:val="00606C58"/>
    <w:rsid w:val="00611D35"/>
    <w:rsid w:val="006176A1"/>
    <w:rsid w:val="00620FC1"/>
    <w:rsid w:val="00621F62"/>
    <w:rsid w:val="00632809"/>
    <w:rsid w:val="00633068"/>
    <w:rsid w:val="00635624"/>
    <w:rsid w:val="00642045"/>
    <w:rsid w:val="00643DE9"/>
    <w:rsid w:val="00645ED6"/>
    <w:rsid w:val="00646B15"/>
    <w:rsid w:val="00650DE7"/>
    <w:rsid w:val="0065350E"/>
    <w:rsid w:val="0065565D"/>
    <w:rsid w:val="006641B9"/>
    <w:rsid w:val="006648D4"/>
    <w:rsid w:val="0066581B"/>
    <w:rsid w:val="0066616A"/>
    <w:rsid w:val="006723BD"/>
    <w:rsid w:val="006737F5"/>
    <w:rsid w:val="0067423C"/>
    <w:rsid w:val="00676585"/>
    <w:rsid w:val="006807FA"/>
    <w:rsid w:val="00681E87"/>
    <w:rsid w:val="006822E4"/>
    <w:rsid w:val="006874AB"/>
    <w:rsid w:val="006915D3"/>
    <w:rsid w:val="00694952"/>
    <w:rsid w:val="006A1BE6"/>
    <w:rsid w:val="006A3C91"/>
    <w:rsid w:val="006A57A7"/>
    <w:rsid w:val="006A6EB6"/>
    <w:rsid w:val="006B214C"/>
    <w:rsid w:val="006B266F"/>
    <w:rsid w:val="006B4C77"/>
    <w:rsid w:val="006B5C04"/>
    <w:rsid w:val="006C0D6C"/>
    <w:rsid w:val="006C3735"/>
    <w:rsid w:val="006C5BB1"/>
    <w:rsid w:val="006D0BC0"/>
    <w:rsid w:val="006F639D"/>
    <w:rsid w:val="00705BB5"/>
    <w:rsid w:val="007343DF"/>
    <w:rsid w:val="007358C4"/>
    <w:rsid w:val="00753103"/>
    <w:rsid w:val="007623D8"/>
    <w:rsid w:val="007657C5"/>
    <w:rsid w:val="00770D4B"/>
    <w:rsid w:val="007761FB"/>
    <w:rsid w:val="00783AC6"/>
    <w:rsid w:val="00785FEB"/>
    <w:rsid w:val="00786BF1"/>
    <w:rsid w:val="007875ED"/>
    <w:rsid w:val="007919D4"/>
    <w:rsid w:val="00794F05"/>
    <w:rsid w:val="007A58C0"/>
    <w:rsid w:val="007A6FE8"/>
    <w:rsid w:val="007A782B"/>
    <w:rsid w:val="007B4CC1"/>
    <w:rsid w:val="007B7F2C"/>
    <w:rsid w:val="007C212C"/>
    <w:rsid w:val="007D224B"/>
    <w:rsid w:val="007F22C4"/>
    <w:rsid w:val="007F30C7"/>
    <w:rsid w:val="00803345"/>
    <w:rsid w:val="00804B76"/>
    <w:rsid w:val="00807B44"/>
    <w:rsid w:val="0081212E"/>
    <w:rsid w:val="00812882"/>
    <w:rsid w:val="00814CC6"/>
    <w:rsid w:val="008250E2"/>
    <w:rsid w:val="00826E81"/>
    <w:rsid w:val="008348B3"/>
    <w:rsid w:val="00840EFA"/>
    <w:rsid w:val="00843E30"/>
    <w:rsid w:val="00845C58"/>
    <w:rsid w:val="008474C2"/>
    <w:rsid w:val="00847F63"/>
    <w:rsid w:val="00854706"/>
    <w:rsid w:val="008568C3"/>
    <w:rsid w:val="00860D12"/>
    <w:rsid w:val="008626AA"/>
    <w:rsid w:val="008631A5"/>
    <w:rsid w:val="008731B8"/>
    <w:rsid w:val="008752DF"/>
    <w:rsid w:val="0088584D"/>
    <w:rsid w:val="00886619"/>
    <w:rsid w:val="00886E6E"/>
    <w:rsid w:val="008877BD"/>
    <w:rsid w:val="00890D11"/>
    <w:rsid w:val="008911E4"/>
    <w:rsid w:val="008A1F74"/>
    <w:rsid w:val="008A7361"/>
    <w:rsid w:val="008A7DB4"/>
    <w:rsid w:val="008B02EB"/>
    <w:rsid w:val="008C5ED8"/>
    <w:rsid w:val="008D2A95"/>
    <w:rsid w:val="008D3164"/>
    <w:rsid w:val="008D634E"/>
    <w:rsid w:val="008D7EFC"/>
    <w:rsid w:val="008E2179"/>
    <w:rsid w:val="008E6F71"/>
    <w:rsid w:val="008F1FFE"/>
    <w:rsid w:val="008F4D00"/>
    <w:rsid w:val="008F6CAC"/>
    <w:rsid w:val="00904C49"/>
    <w:rsid w:val="00906EEF"/>
    <w:rsid w:val="00907F2A"/>
    <w:rsid w:val="00914839"/>
    <w:rsid w:val="00916AF7"/>
    <w:rsid w:val="009207C9"/>
    <w:rsid w:val="00921479"/>
    <w:rsid w:val="009239C6"/>
    <w:rsid w:val="00925269"/>
    <w:rsid w:val="009256D4"/>
    <w:rsid w:val="00926C11"/>
    <w:rsid w:val="00932BC2"/>
    <w:rsid w:val="00944008"/>
    <w:rsid w:val="00951080"/>
    <w:rsid w:val="0095121D"/>
    <w:rsid w:val="00952831"/>
    <w:rsid w:val="0095620D"/>
    <w:rsid w:val="009567D2"/>
    <w:rsid w:val="00956AB8"/>
    <w:rsid w:val="009570F7"/>
    <w:rsid w:val="00962EC0"/>
    <w:rsid w:val="009657CB"/>
    <w:rsid w:val="00966018"/>
    <w:rsid w:val="00967403"/>
    <w:rsid w:val="00976958"/>
    <w:rsid w:val="00976E5F"/>
    <w:rsid w:val="00982F95"/>
    <w:rsid w:val="009860E4"/>
    <w:rsid w:val="00992BCE"/>
    <w:rsid w:val="009A1844"/>
    <w:rsid w:val="009A53BB"/>
    <w:rsid w:val="009B12FF"/>
    <w:rsid w:val="009D6400"/>
    <w:rsid w:val="009E1C9A"/>
    <w:rsid w:val="009F7FE4"/>
    <w:rsid w:val="00A00212"/>
    <w:rsid w:val="00A02F7C"/>
    <w:rsid w:val="00A136E0"/>
    <w:rsid w:val="00A17698"/>
    <w:rsid w:val="00A21DA9"/>
    <w:rsid w:val="00A22DFA"/>
    <w:rsid w:val="00A23169"/>
    <w:rsid w:val="00A246CA"/>
    <w:rsid w:val="00A25083"/>
    <w:rsid w:val="00A26AEF"/>
    <w:rsid w:val="00A2751B"/>
    <w:rsid w:val="00A3320E"/>
    <w:rsid w:val="00A35095"/>
    <w:rsid w:val="00A41802"/>
    <w:rsid w:val="00A43B6C"/>
    <w:rsid w:val="00A44533"/>
    <w:rsid w:val="00A5460B"/>
    <w:rsid w:val="00A546FE"/>
    <w:rsid w:val="00A6000E"/>
    <w:rsid w:val="00A60ADE"/>
    <w:rsid w:val="00A61349"/>
    <w:rsid w:val="00A64252"/>
    <w:rsid w:val="00A64930"/>
    <w:rsid w:val="00A64EA2"/>
    <w:rsid w:val="00A6592E"/>
    <w:rsid w:val="00A66AAD"/>
    <w:rsid w:val="00A67D07"/>
    <w:rsid w:val="00A67FD4"/>
    <w:rsid w:val="00A8131D"/>
    <w:rsid w:val="00A8272B"/>
    <w:rsid w:val="00A9079F"/>
    <w:rsid w:val="00A9239A"/>
    <w:rsid w:val="00AA413D"/>
    <w:rsid w:val="00AA7F87"/>
    <w:rsid w:val="00AB1A3D"/>
    <w:rsid w:val="00AC641B"/>
    <w:rsid w:val="00AE0892"/>
    <w:rsid w:val="00AE7121"/>
    <w:rsid w:val="00AF0A25"/>
    <w:rsid w:val="00AF71AF"/>
    <w:rsid w:val="00B01696"/>
    <w:rsid w:val="00B06BD2"/>
    <w:rsid w:val="00B0701C"/>
    <w:rsid w:val="00B07398"/>
    <w:rsid w:val="00B143E6"/>
    <w:rsid w:val="00B174C0"/>
    <w:rsid w:val="00B179B5"/>
    <w:rsid w:val="00B17C7F"/>
    <w:rsid w:val="00B17E1F"/>
    <w:rsid w:val="00B2059C"/>
    <w:rsid w:val="00B26D63"/>
    <w:rsid w:val="00B3328E"/>
    <w:rsid w:val="00B374A9"/>
    <w:rsid w:val="00B50634"/>
    <w:rsid w:val="00B54143"/>
    <w:rsid w:val="00B544BA"/>
    <w:rsid w:val="00B55240"/>
    <w:rsid w:val="00B56A6C"/>
    <w:rsid w:val="00B56D37"/>
    <w:rsid w:val="00B60FFC"/>
    <w:rsid w:val="00B6170F"/>
    <w:rsid w:val="00B63128"/>
    <w:rsid w:val="00B6339E"/>
    <w:rsid w:val="00B6551D"/>
    <w:rsid w:val="00B669D2"/>
    <w:rsid w:val="00B713F9"/>
    <w:rsid w:val="00B744C4"/>
    <w:rsid w:val="00B74DB8"/>
    <w:rsid w:val="00B81567"/>
    <w:rsid w:val="00B8343F"/>
    <w:rsid w:val="00B87BCF"/>
    <w:rsid w:val="00B90E8D"/>
    <w:rsid w:val="00B936C5"/>
    <w:rsid w:val="00BA12A1"/>
    <w:rsid w:val="00BB4DA0"/>
    <w:rsid w:val="00BD010D"/>
    <w:rsid w:val="00BD0B0F"/>
    <w:rsid w:val="00BD0B3B"/>
    <w:rsid w:val="00BD2775"/>
    <w:rsid w:val="00BD4C95"/>
    <w:rsid w:val="00BE1BF7"/>
    <w:rsid w:val="00BE6D8C"/>
    <w:rsid w:val="00BF1F9E"/>
    <w:rsid w:val="00BF2DBC"/>
    <w:rsid w:val="00BF4777"/>
    <w:rsid w:val="00C011D5"/>
    <w:rsid w:val="00C106E2"/>
    <w:rsid w:val="00C12A29"/>
    <w:rsid w:val="00C12D2F"/>
    <w:rsid w:val="00C145DC"/>
    <w:rsid w:val="00C22BE5"/>
    <w:rsid w:val="00C24DEE"/>
    <w:rsid w:val="00C30055"/>
    <w:rsid w:val="00C34E62"/>
    <w:rsid w:val="00C35BA3"/>
    <w:rsid w:val="00C443F7"/>
    <w:rsid w:val="00C45A23"/>
    <w:rsid w:val="00C558E0"/>
    <w:rsid w:val="00C5704B"/>
    <w:rsid w:val="00C61588"/>
    <w:rsid w:val="00C646A8"/>
    <w:rsid w:val="00C72290"/>
    <w:rsid w:val="00C72519"/>
    <w:rsid w:val="00C756D0"/>
    <w:rsid w:val="00C76B17"/>
    <w:rsid w:val="00C77A2C"/>
    <w:rsid w:val="00C800E3"/>
    <w:rsid w:val="00C81770"/>
    <w:rsid w:val="00C84C21"/>
    <w:rsid w:val="00C91CAF"/>
    <w:rsid w:val="00C96238"/>
    <w:rsid w:val="00CA05D1"/>
    <w:rsid w:val="00CA0BE1"/>
    <w:rsid w:val="00CA2030"/>
    <w:rsid w:val="00CA396E"/>
    <w:rsid w:val="00CA4128"/>
    <w:rsid w:val="00CB02A1"/>
    <w:rsid w:val="00CB081C"/>
    <w:rsid w:val="00CB3EC4"/>
    <w:rsid w:val="00CB46BA"/>
    <w:rsid w:val="00CB46BF"/>
    <w:rsid w:val="00CB6172"/>
    <w:rsid w:val="00CB6DAF"/>
    <w:rsid w:val="00CB75E7"/>
    <w:rsid w:val="00CC1C5D"/>
    <w:rsid w:val="00CC39D4"/>
    <w:rsid w:val="00CC5635"/>
    <w:rsid w:val="00CC5E35"/>
    <w:rsid w:val="00CC6592"/>
    <w:rsid w:val="00CD1151"/>
    <w:rsid w:val="00CD3045"/>
    <w:rsid w:val="00CE19F1"/>
    <w:rsid w:val="00CE2E25"/>
    <w:rsid w:val="00CE37B9"/>
    <w:rsid w:val="00CF01DA"/>
    <w:rsid w:val="00CF7690"/>
    <w:rsid w:val="00CF7F0E"/>
    <w:rsid w:val="00D13ACD"/>
    <w:rsid w:val="00D14913"/>
    <w:rsid w:val="00D21BAC"/>
    <w:rsid w:val="00D30C69"/>
    <w:rsid w:val="00D3575B"/>
    <w:rsid w:val="00D50B95"/>
    <w:rsid w:val="00D535D4"/>
    <w:rsid w:val="00D544F4"/>
    <w:rsid w:val="00D5760D"/>
    <w:rsid w:val="00D57821"/>
    <w:rsid w:val="00D64554"/>
    <w:rsid w:val="00D65F13"/>
    <w:rsid w:val="00D846C7"/>
    <w:rsid w:val="00D91856"/>
    <w:rsid w:val="00D91F02"/>
    <w:rsid w:val="00DA1B75"/>
    <w:rsid w:val="00DA1BB2"/>
    <w:rsid w:val="00DA3E77"/>
    <w:rsid w:val="00DA7C0D"/>
    <w:rsid w:val="00DB20F2"/>
    <w:rsid w:val="00DB6066"/>
    <w:rsid w:val="00DB64DB"/>
    <w:rsid w:val="00DB6F03"/>
    <w:rsid w:val="00DC188E"/>
    <w:rsid w:val="00DC3C39"/>
    <w:rsid w:val="00DC4894"/>
    <w:rsid w:val="00DC75D6"/>
    <w:rsid w:val="00DD1128"/>
    <w:rsid w:val="00DD7E0F"/>
    <w:rsid w:val="00DE3892"/>
    <w:rsid w:val="00DE5F60"/>
    <w:rsid w:val="00E01C3E"/>
    <w:rsid w:val="00E05131"/>
    <w:rsid w:val="00E12910"/>
    <w:rsid w:val="00E12AA2"/>
    <w:rsid w:val="00E140E6"/>
    <w:rsid w:val="00E17418"/>
    <w:rsid w:val="00E20BF1"/>
    <w:rsid w:val="00E218B0"/>
    <w:rsid w:val="00E2476D"/>
    <w:rsid w:val="00E274F8"/>
    <w:rsid w:val="00E3357D"/>
    <w:rsid w:val="00E335BD"/>
    <w:rsid w:val="00E420D5"/>
    <w:rsid w:val="00E43656"/>
    <w:rsid w:val="00E44334"/>
    <w:rsid w:val="00E55C69"/>
    <w:rsid w:val="00E56819"/>
    <w:rsid w:val="00E57B9E"/>
    <w:rsid w:val="00E643C2"/>
    <w:rsid w:val="00E650E7"/>
    <w:rsid w:val="00E65453"/>
    <w:rsid w:val="00E65563"/>
    <w:rsid w:val="00E67438"/>
    <w:rsid w:val="00E71C01"/>
    <w:rsid w:val="00E7220B"/>
    <w:rsid w:val="00E746F1"/>
    <w:rsid w:val="00E75C8F"/>
    <w:rsid w:val="00E76386"/>
    <w:rsid w:val="00E8065D"/>
    <w:rsid w:val="00E81BC3"/>
    <w:rsid w:val="00E81F1F"/>
    <w:rsid w:val="00E90221"/>
    <w:rsid w:val="00E90500"/>
    <w:rsid w:val="00E9357B"/>
    <w:rsid w:val="00E95CBA"/>
    <w:rsid w:val="00E977D2"/>
    <w:rsid w:val="00EB5069"/>
    <w:rsid w:val="00EB7F35"/>
    <w:rsid w:val="00EC1CF5"/>
    <w:rsid w:val="00EC4EA4"/>
    <w:rsid w:val="00ED3AB9"/>
    <w:rsid w:val="00ED7077"/>
    <w:rsid w:val="00EE431C"/>
    <w:rsid w:val="00EE4CF9"/>
    <w:rsid w:val="00EF0DA7"/>
    <w:rsid w:val="00EF20B0"/>
    <w:rsid w:val="00F0060B"/>
    <w:rsid w:val="00F0460D"/>
    <w:rsid w:val="00F05DC3"/>
    <w:rsid w:val="00F060E5"/>
    <w:rsid w:val="00F105A5"/>
    <w:rsid w:val="00F13BFB"/>
    <w:rsid w:val="00F171F3"/>
    <w:rsid w:val="00F2423C"/>
    <w:rsid w:val="00F24F5D"/>
    <w:rsid w:val="00F3038E"/>
    <w:rsid w:val="00F322CD"/>
    <w:rsid w:val="00F325C0"/>
    <w:rsid w:val="00F373DE"/>
    <w:rsid w:val="00F4033E"/>
    <w:rsid w:val="00F50F29"/>
    <w:rsid w:val="00F5101B"/>
    <w:rsid w:val="00F641FB"/>
    <w:rsid w:val="00F649A1"/>
    <w:rsid w:val="00F6628D"/>
    <w:rsid w:val="00F67A34"/>
    <w:rsid w:val="00F67CFB"/>
    <w:rsid w:val="00F710DB"/>
    <w:rsid w:val="00F746DB"/>
    <w:rsid w:val="00F807B8"/>
    <w:rsid w:val="00F8161E"/>
    <w:rsid w:val="00F82A93"/>
    <w:rsid w:val="00F945F8"/>
    <w:rsid w:val="00F9521F"/>
    <w:rsid w:val="00FA03FB"/>
    <w:rsid w:val="00FA1899"/>
    <w:rsid w:val="00FA3266"/>
    <w:rsid w:val="00FA53F7"/>
    <w:rsid w:val="00FA541C"/>
    <w:rsid w:val="00FA771C"/>
    <w:rsid w:val="00FB39CF"/>
    <w:rsid w:val="00FB6D45"/>
    <w:rsid w:val="00FC1A2A"/>
    <w:rsid w:val="00FC4262"/>
    <w:rsid w:val="00FC5455"/>
    <w:rsid w:val="00FC5C01"/>
    <w:rsid w:val="00FC6FAE"/>
    <w:rsid w:val="00FD1859"/>
    <w:rsid w:val="00FD22BE"/>
    <w:rsid w:val="00FD726B"/>
    <w:rsid w:val="00FE043E"/>
    <w:rsid w:val="00FE0ED9"/>
    <w:rsid w:val="00FE1794"/>
    <w:rsid w:val="00FE4522"/>
    <w:rsid w:val="00FE62C8"/>
    <w:rsid w:val="00FE7865"/>
    <w:rsid w:val="00FF060A"/>
    <w:rsid w:val="00FF11AD"/>
    <w:rsid w:val="00FF6CB9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A9AC9"/>
  <w15:chartTrackingRefBased/>
  <w15:docId w15:val="{08C80526-3F26-407A-9DC9-B6B48F7B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D7077"/>
    <w:pPr>
      <w:spacing w:after="0" w:line="240" w:lineRule="auto"/>
    </w:pPr>
    <w:rPr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E2E25"/>
    <w:pPr>
      <w:keepNext/>
      <w:keepLines/>
      <w:spacing w:before="330" w:after="220"/>
      <w:outlineLvl w:val="0"/>
    </w:pPr>
    <w:rPr>
      <w:b/>
      <w:color w:val="0480A8" w:themeColor="accent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E2E25"/>
    <w:pPr>
      <w:keepNext/>
      <w:keepLines/>
      <w:spacing w:before="220"/>
      <w:outlineLvl w:val="1"/>
    </w:pPr>
    <w:rPr>
      <w:b/>
      <w:color w:val="0480A8" w:themeColor="accent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CE2E25"/>
    <w:pPr>
      <w:keepNext/>
      <w:keepLines/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CE2E25"/>
    <w:pPr>
      <w:outlineLvl w:val="3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E2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22C43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8E2179"/>
    <w:pPr>
      <w:tabs>
        <w:tab w:val="left" w:pos="1276"/>
      </w:tabs>
      <w:spacing w:after="440"/>
      <w:contextualSpacing/>
    </w:pPr>
    <w:rPr>
      <w:rFonts w:eastAsiaTheme="majorEastAsia"/>
      <w:b/>
      <w:color w:val="0480A8" w:themeColor="accent6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8E2179"/>
    <w:rPr>
      <w:rFonts w:eastAsiaTheme="majorEastAsia"/>
      <w:b/>
      <w:color w:val="0480A8" w:themeColor="accent6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E2E25"/>
    <w:rPr>
      <w:b/>
      <w:color w:val="0480A8" w:themeColor="accent6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E2E25"/>
    <w:rPr>
      <w:b/>
      <w:color w:val="0480A8" w:themeColor="accent6"/>
      <w:sz w:val="28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E2E25"/>
    <w:pPr>
      <w:numPr>
        <w:numId w:val="10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pacing w:after="220"/>
      <w:contextualSpacing/>
    </w:pPr>
    <w:rPr>
      <w:szCs w:val="22"/>
    </w:rPr>
  </w:style>
  <w:style w:type="character" w:styleId="BookTitle">
    <w:name w:val="Book Title"/>
    <w:basedOn w:val="DefaultParagraphFont"/>
    <w:uiPriority w:val="33"/>
    <w:semiHidden/>
    <w:rsid w:val="00CE2E25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2E25"/>
    <w:pPr>
      <w:tabs>
        <w:tab w:val="center" w:pos="4513"/>
        <w:tab w:val="right" w:pos="9026"/>
      </w:tabs>
      <w:contextualSpacing/>
    </w:pPr>
    <w:rPr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E2E25"/>
  </w:style>
  <w:style w:type="paragraph" w:styleId="Footer">
    <w:name w:val="footer"/>
    <w:basedOn w:val="Normal"/>
    <w:link w:val="FooterChar"/>
    <w:uiPriority w:val="99"/>
    <w:unhideWhenUsed/>
    <w:rsid w:val="00CE2E25"/>
    <w:pPr>
      <w:keepLines/>
      <w:tabs>
        <w:tab w:val="center" w:pos="5103"/>
        <w:tab w:val="right" w:pos="10206"/>
      </w:tabs>
      <w:contextualSpacing/>
    </w:pPr>
    <w:rPr>
      <w:color w:val="000000" w:themeColor="text1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E2E25"/>
    <w:rPr>
      <w:color w:val="000000" w:themeColor="text1"/>
      <w:sz w:val="20"/>
      <w:szCs w:val="16"/>
    </w:rPr>
  </w:style>
  <w:style w:type="table" w:styleId="TableGrid">
    <w:name w:val="Table Grid"/>
    <w:basedOn w:val="TableNormal"/>
    <w:uiPriority w:val="39"/>
    <w:rsid w:val="00CE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table" w:styleId="GridTable4-Accent6">
    <w:name w:val="Grid Table 4 Accent 6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  <w:insideV w:val="nil"/>
        </w:tcBorders>
        <w:shd w:val="clear" w:color="auto" w:fill="0480A8" w:themeFill="accent6"/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E2E25"/>
    <w:rPr>
      <w:rFonts w:asciiTheme="majorHAnsi" w:eastAsiaTheme="majorEastAsia" w:hAnsiTheme="majorHAnsi" w:cstheme="majorBidi"/>
      <w:color w:val="122C43" w:themeColor="accent1" w:themeShade="BF"/>
    </w:rPr>
  </w:style>
  <w:style w:type="numbering" w:customStyle="1" w:styleId="BulletedList">
    <w:name w:val="Bulleted List"/>
    <w:uiPriority w:val="99"/>
    <w:rsid w:val="00CE2E25"/>
    <w:pPr>
      <w:numPr>
        <w:numId w:val="3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CE2E25"/>
    <w:rPr>
      <w:b/>
      <w:sz w:val="24"/>
      <w:szCs w:val="24"/>
    </w:rPr>
  </w:style>
  <w:style w:type="numbering" w:customStyle="1" w:styleId="NumberedList">
    <w:name w:val="Numbered List"/>
    <w:uiPriority w:val="99"/>
    <w:rsid w:val="00CE2E25"/>
    <w:pPr>
      <w:numPr>
        <w:numId w:val="11"/>
      </w:numPr>
    </w:pPr>
  </w:style>
  <w:style w:type="table" w:styleId="GridTable5Dark">
    <w:name w:val="Grid Table 5 Dark"/>
    <w:basedOn w:val="TableNormal"/>
    <w:uiPriority w:val="50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595959" w:themeFill="text1" w:themeFillTint="A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595959" w:themeFill="text1" w:themeFillTint="A6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</w:tcBorders>
        <w:shd w:val="clear" w:color="auto" w:fill="0480A8" w:themeFill="accent6"/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CE2E25"/>
    <w:pPr>
      <w:spacing w:before="110" w:after="220"/>
      <w:contextualSpacing/>
    </w:pPr>
    <w:rPr>
      <w:sz w:val="16"/>
      <w:szCs w:val="22"/>
    </w:rPr>
  </w:style>
  <w:style w:type="character" w:styleId="Hyperlink">
    <w:name w:val="Hyperlink"/>
    <w:basedOn w:val="DefaultParagraphFont"/>
    <w:uiPriority w:val="6"/>
    <w:qFormat/>
    <w:rsid w:val="00CE2E25"/>
    <w:rPr>
      <w:rFonts w:ascii="Arial" w:hAnsi="Arial"/>
      <w:color w:val="0480A8" w:themeColor="accent6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CE2E25"/>
    <w:pPr>
      <w:numPr>
        <w:ilvl w:val="1"/>
      </w:numPr>
      <w:spacing w:after="160" w:line="420" w:lineRule="exact"/>
      <w:contextualSpacing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CE2E25"/>
    <w:rPr>
      <w:rFonts w:eastAsiaTheme="minorEastAsia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8E2179"/>
    <w:rPr>
      <w:rFonts w:eastAsiaTheme="majorEastAsia"/>
      <w:b w:val="0"/>
      <w:color w:val="0480A8" w:themeColor="accent6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CE2E25"/>
    <w:rPr>
      <w:color w:val="808080"/>
    </w:rPr>
  </w:style>
  <w:style w:type="table" w:customStyle="1" w:styleId="DOETable1">
    <w:name w:val="DOE Table 1"/>
    <w:basedOn w:val="GridTable4-Accent6"/>
    <w:uiPriority w:val="99"/>
    <w:rsid w:val="00CE2E25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  <w:insideV w:val="single" w:sz="4" w:space="0" w:color="FFFFFF" w:themeColor="background1"/>
        </w:tcBorders>
        <w:shd w:val="clear" w:color="auto" w:fill="0480A8" w:themeFill="accent6"/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customStyle="1" w:styleId="DOETable2">
    <w:name w:val="DOE Table 2"/>
    <w:basedOn w:val="DOETable1"/>
    <w:uiPriority w:val="99"/>
    <w:rsid w:val="00CE2E25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  <w:insideV w:val="single" w:sz="4" w:space="0" w:color="FFFFFF" w:themeColor="background1"/>
        </w:tcBorders>
        <w:shd w:val="clear" w:color="auto" w:fill="0480A8" w:themeFill="accent6"/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  <w:shd w:val="clear" w:color="auto" w:fill="7ADBFB" w:themeFill="accent6" w:themeFillTint="66"/>
      </w:tcPr>
    </w:tblStylePr>
    <w:tblStylePr w:type="firstCol">
      <w:rPr>
        <w:b/>
        <w:bCs/>
      </w:rPr>
      <w:tblPr/>
      <w:tcPr>
        <w:shd w:val="clear" w:color="auto" w:fill="7ADBFB" w:themeFill="accent6" w:themeFillTint="66"/>
      </w:tcPr>
    </w:tblStylePr>
    <w:tblStylePr w:type="lastCol">
      <w:rPr>
        <w:b/>
        <w:bCs/>
      </w:rPr>
      <w:tblPr/>
      <w:tcPr>
        <w:shd w:val="clear" w:color="auto" w:fill="7ADBFB" w:themeFill="accent6" w:themeFillTint="66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customStyle="1" w:styleId="DOETable3">
    <w:name w:val="DOE Table 3"/>
    <w:basedOn w:val="DOETable2"/>
    <w:uiPriority w:val="99"/>
    <w:rsid w:val="00CE2E25"/>
    <w:tblPr/>
    <w:tcPr>
      <w:shd w:val="clear" w:color="auto" w:fill="BCED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  <w:insideV w:val="single" w:sz="4" w:space="0" w:color="FFFFFF" w:themeColor="background1"/>
        </w:tcBorders>
        <w:shd w:val="clear" w:color="auto" w:fill="0480A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0480A8" w:themeColor="accent6"/>
          <w:left w:val="single" w:sz="4" w:space="0" w:color="0480A8" w:themeColor="accent6"/>
          <w:bottom w:val="single" w:sz="4" w:space="0" w:color="0480A8" w:themeColor="accent6"/>
          <w:right w:val="single" w:sz="4" w:space="0" w:color="0480A8" w:themeColor="accent6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 w:themeFill="accent6"/>
      </w:tcPr>
    </w:tblStylePr>
    <w:tblStylePr w:type="firstCol">
      <w:rPr>
        <w:b/>
        <w:bCs/>
      </w:rPr>
      <w:tblPr/>
      <w:tcPr>
        <w:shd w:val="clear" w:color="auto" w:fill="7ADBFB" w:themeFill="accent6" w:themeFillTint="66"/>
      </w:tcPr>
    </w:tblStylePr>
    <w:tblStylePr w:type="lastCol">
      <w:rPr>
        <w:b/>
        <w:bCs/>
      </w:rPr>
      <w:tblPr/>
      <w:tcPr>
        <w:shd w:val="clear" w:color="auto" w:fill="7ADBFB" w:themeFill="accent6" w:themeFillTint="66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customStyle="1" w:styleId="DOETable5">
    <w:name w:val="DOE Table 5"/>
    <w:basedOn w:val="DOETable4"/>
    <w:uiPriority w:val="99"/>
    <w:rsid w:val="00CE2E25"/>
    <w:tblPr/>
    <w:tblStylePr w:type="firstRow">
      <w:rPr>
        <w:b/>
        <w:color w:val="0480A8" w:themeColor="accent6"/>
      </w:rPr>
      <w:tblPr/>
      <w:trPr>
        <w:tblHeader/>
      </w:trPr>
      <w:tcPr>
        <w:tcBorders>
          <w:top w:val="nil"/>
          <w:left w:val="nil"/>
          <w:bottom w:val="single" w:sz="12" w:space="0" w:color="0480A8" w:themeColor="accent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color w:val="FFFFFF" w:themeColor="background1"/>
      </w:rPr>
      <w:tblPr/>
      <w:tcPr>
        <w:tcBorders>
          <w:top w:val="double" w:sz="4" w:space="0" w:color="0480A8" w:themeColor="accent6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 w:themeFill="accent6"/>
      </w:tcPr>
    </w:tblStylePr>
    <w:tblStylePr w:type="firstCol">
      <w:rPr>
        <w:b/>
      </w:rPr>
      <w:tblPr/>
      <w:tcPr>
        <w:shd w:val="clear" w:color="auto" w:fill="7ADBFB" w:themeFill="accent6" w:themeFillTint="66"/>
      </w:tcPr>
    </w:tblStylePr>
    <w:tblStylePr w:type="lastCol">
      <w:rPr>
        <w:b/>
      </w:rPr>
      <w:tblPr/>
      <w:tcPr>
        <w:shd w:val="clear" w:color="auto" w:fill="7ADBFB" w:themeFill="accent6" w:themeFillTint="66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E2E25"/>
    <w:rPr>
      <w:color w:val="006464" w:themeColor="accent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E2E25"/>
    <w:rPr>
      <w:b/>
    </w:rPr>
  </w:style>
  <w:style w:type="paragraph" w:customStyle="1" w:styleId="DivisionBranch">
    <w:name w:val="Division–Branch"/>
    <w:qFormat/>
    <w:rsid w:val="00CE2E25"/>
    <w:pPr>
      <w:spacing w:before="20" w:after="80" w:line="240" w:lineRule="auto"/>
    </w:pPr>
    <w:rPr>
      <w:rFonts w:eastAsia="Calibri"/>
      <w:b/>
      <w:noProof/>
      <w:color w:val="000000" w:themeColor="text1"/>
      <w:sz w:val="32"/>
      <w:szCs w:val="36"/>
      <w:lang w:eastAsia="en-AU"/>
    </w:rPr>
  </w:style>
  <w:style w:type="paragraph" w:styleId="List">
    <w:name w:val="List"/>
    <w:basedOn w:val="Normal"/>
    <w:uiPriority w:val="99"/>
    <w:semiHidden/>
    <w:unhideWhenUsed/>
    <w:rsid w:val="00CE2E25"/>
    <w:pPr>
      <w:tabs>
        <w:tab w:val="left" w:pos="680"/>
      </w:tabs>
      <w:spacing w:after="220"/>
      <w:ind w:left="680" w:hanging="340"/>
      <w:contextualSpacing/>
    </w:pPr>
    <w:rPr>
      <w:szCs w:val="22"/>
    </w:rPr>
  </w:style>
  <w:style w:type="paragraph" w:styleId="List2">
    <w:name w:val="List 2"/>
    <w:basedOn w:val="Normal"/>
    <w:uiPriority w:val="99"/>
    <w:semiHidden/>
    <w:unhideWhenUsed/>
    <w:rsid w:val="00CE2E25"/>
    <w:pPr>
      <w:tabs>
        <w:tab w:val="left" w:pos="1021"/>
      </w:tabs>
      <w:spacing w:after="220"/>
      <w:ind w:left="1020" w:hanging="340"/>
      <w:contextualSpacing/>
    </w:pPr>
    <w:rPr>
      <w:szCs w:val="22"/>
    </w:rPr>
  </w:style>
  <w:style w:type="paragraph" w:styleId="List3">
    <w:name w:val="List 3"/>
    <w:basedOn w:val="Normal"/>
    <w:uiPriority w:val="99"/>
    <w:semiHidden/>
    <w:unhideWhenUsed/>
    <w:rsid w:val="00CE2E25"/>
    <w:pPr>
      <w:tabs>
        <w:tab w:val="left" w:pos="1361"/>
      </w:tabs>
      <w:spacing w:after="220"/>
      <w:ind w:left="1361" w:hanging="340"/>
      <w:contextualSpacing/>
    </w:pPr>
    <w:rPr>
      <w:szCs w:val="22"/>
    </w:rPr>
  </w:style>
  <w:style w:type="paragraph" w:styleId="List4">
    <w:name w:val="List 4"/>
    <w:basedOn w:val="Normal"/>
    <w:uiPriority w:val="99"/>
    <w:semiHidden/>
    <w:unhideWhenUsed/>
    <w:rsid w:val="00CE2E25"/>
    <w:pPr>
      <w:tabs>
        <w:tab w:val="left" w:pos="1701"/>
      </w:tabs>
      <w:spacing w:after="220"/>
      <w:ind w:left="1701" w:hanging="340"/>
      <w:contextualSpacing/>
    </w:pPr>
    <w:rPr>
      <w:szCs w:val="22"/>
    </w:rPr>
  </w:style>
  <w:style w:type="paragraph" w:styleId="List5">
    <w:name w:val="List 5"/>
    <w:basedOn w:val="Normal"/>
    <w:uiPriority w:val="99"/>
    <w:semiHidden/>
    <w:unhideWhenUsed/>
    <w:rsid w:val="00CE2E25"/>
    <w:pPr>
      <w:tabs>
        <w:tab w:val="left" w:pos="2041"/>
      </w:tabs>
      <w:spacing w:after="220"/>
      <w:ind w:left="2041" w:hanging="340"/>
      <w:contextualSpacing/>
    </w:pPr>
    <w:rPr>
      <w:szCs w:val="22"/>
    </w:rPr>
  </w:style>
  <w:style w:type="paragraph" w:styleId="ListBullet">
    <w:name w:val="List Bullet"/>
    <w:basedOn w:val="Normal"/>
    <w:uiPriority w:val="99"/>
    <w:unhideWhenUsed/>
    <w:rsid w:val="00CE2E25"/>
    <w:pPr>
      <w:numPr>
        <w:numId w:val="4"/>
      </w:numPr>
      <w:tabs>
        <w:tab w:val="left" w:pos="680"/>
      </w:tabs>
      <w:spacing w:after="220"/>
      <w:contextualSpacing/>
    </w:pPr>
    <w:rPr>
      <w:szCs w:val="22"/>
    </w:rPr>
  </w:style>
  <w:style w:type="paragraph" w:styleId="ListBullet2">
    <w:name w:val="List Bullet 2"/>
    <w:basedOn w:val="Normal"/>
    <w:uiPriority w:val="99"/>
    <w:unhideWhenUsed/>
    <w:rsid w:val="00CE2E25"/>
    <w:pPr>
      <w:numPr>
        <w:ilvl w:val="1"/>
        <w:numId w:val="4"/>
      </w:numPr>
      <w:tabs>
        <w:tab w:val="clear" w:pos="1020"/>
        <w:tab w:val="left" w:pos="1021"/>
      </w:tabs>
      <w:spacing w:after="220"/>
      <w:contextualSpacing/>
    </w:pPr>
    <w:rPr>
      <w:szCs w:val="22"/>
    </w:rPr>
  </w:style>
  <w:style w:type="paragraph" w:styleId="ListBullet3">
    <w:name w:val="List Bullet 3"/>
    <w:basedOn w:val="Normal"/>
    <w:uiPriority w:val="99"/>
    <w:semiHidden/>
    <w:unhideWhenUsed/>
    <w:rsid w:val="00CE2E25"/>
    <w:pPr>
      <w:numPr>
        <w:ilvl w:val="2"/>
        <w:numId w:val="4"/>
      </w:numPr>
      <w:tabs>
        <w:tab w:val="clear" w:pos="1360"/>
        <w:tab w:val="left" w:pos="1361"/>
      </w:tabs>
      <w:spacing w:after="220"/>
      <w:contextualSpacing/>
    </w:pPr>
    <w:rPr>
      <w:szCs w:val="22"/>
    </w:rPr>
  </w:style>
  <w:style w:type="paragraph" w:styleId="ListBullet4">
    <w:name w:val="List Bullet 4"/>
    <w:basedOn w:val="Normal"/>
    <w:uiPriority w:val="99"/>
    <w:semiHidden/>
    <w:unhideWhenUsed/>
    <w:rsid w:val="00CE2E25"/>
    <w:pPr>
      <w:numPr>
        <w:ilvl w:val="3"/>
        <w:numId w:val="4"/>
      </w:numPr>
      <w:tabs>
        <w:tab w:val="clear" w:pos="1700"/>
        <w:tab w:val="left" w:pos="1701"/>
      </w:tabs>
      <w:spacing w:after="220"/>
      <w:contextualSpacing/>
    </w:pPr>
    <w:rPr>
      <w:szCs w:val="22"/>
    </w:rPr>
  </w:style>
  <w:style w:type="paragraph" w:styleId="ListBullet5">
    <w:name w:val="List Bullet 5"/>
    <w:basedOn w:val="Normal"/>
    <w:uiPriority w:val="99"/>
    <w:semiHidden/>
    <w:unhideWhenUsed/>
    <w:rsid w:val="00CE2E25"/>
    <w:pPr>
      <w:numPr>
        <w:ilvl w:val="4"/>
        <w:numId w:val="4"/>
      </w:numPr>
      <w:tabs>
        <w:tab w:val="clear" w:pos="2040"/>
        <w:tab w:val="left" w:pos="2041"/>
      </w:tabs>
      <w:spacing w:after="220"/>
      <w:contextualSpacing/>
    </w:pPr>
    <w:rPr>
      <w:szCs w:val="22"/>
    </w:rPr>
  </w:style>
  <w:style w:type="paragraph" w:styleId="ListContinue">
    <w:name w:val="List Continue"/>
    <w:basedOn w:val="Normal"/>
    <w:uiPriority w:val="99"/>
    <w:semiHidden/>
    <w:unhideWhenUsed/>
    <w:rsid w:val="00CE2E25"/>
    <w:pPr>
      <w:tabs>
        <w:tab w:val="left" w:pos="680"/>
      </w:tabs>
      <w:spacing w:after="120"/>
      <w:ind w:left="340" w:firstLine="340"/>
      <w:contextualSpacing/>
    </w:pPr>
    <w:rPr>
      <w:szCs w:val="22"/>
    </w:rPr>
  </w:style>
  <w:style w:type="paragraph" w:styleId="ListContinue2">
    <w:name w:val="List Continue 2"/>
    <w:basedOn w:val="Normal"/>
    <w:uiPriority w:val="99"/>
    <w:semiHidden/>
    <w:unhideWhenUsed/>
    <w:rsid w:val="00CE2E25"/>
    <w:pPr>
      <w:tabs>
        <w:tab w:val="left" w:pos="1021"/>
      </w:tabs>
      <w:spacing w:after="120"/>
      <w:ind w:left="680" w:firstLine="340"/>
      <w:contextualSpacing/>
    </w:pPr>
    <w:rPr>
      <w:szCs w:val="22"/>
    </w:rPr>
  </w:style>
  <w:style w:type="paragraph" w:styleId="ListContinue3">
    <w:name w:val="List Continue 3"/>
    <w:basedOn w:val="Normal"/>
    <w:uiPriority w:val="99"/>
    <w:semiHidden/>
    <w:unhideWhenUsed/>
    <w:rsid w:val="00CE2E25"/>
    <w:pPr>
      <w:tabs>
        <w:tab w:val="left" w:pos="1361"/>
      </w:tabs>
      <w:spacing w:after="120"/>
      <w:ind w:left="1021" w:firstLine="340"/>
      <w:contextualSpacing/>
    </w:pPr>
    <w:rPr>
      <w:szCs w:val="22"/>
    </w:rPr>
  </w:style>
  <w:style w:type="paragraph" w:styleId="ListContinue4">
    <w:name w:val="List Continue 4"/>
    <w:basedOn w:val="Normal"/>
    <w:uiPriority w:val="99"/>
    <w:semiHidden/>
    <w:unhideWhenUsed/>
    <w:rsid w:val="00CE2E25"/>
    <w:pPr>
      <w:tabs>
        <w:tab w:val="left" w:pos="1701"/>
      </w:tabs>
      <w:spacing w:after="120"/>
      <w:ind w:left="1361" w:firstLine="340"/>
      <w:contextualSpacing/>
    </w:pPr>
    <w:rPr>
      <w:szCs w:val="22"/>
    </w:rPr>
  </w:style>
  <w:style w:type="paragraph" w:styleId="ListContinue5">
    <w:name w:val="List Continue 5"/>
    <w:basedOn w:val="Normal"/>
    <w:uiPriority w:val="99"/>
    <w:semiHidden/>
    <w:unhideWhenUsed/>
    <w:rsid w:val="00CE2E25"/>
    <w:pPr>
      <w:tabs>
        <w:tab w:val="left" w:pos="2041"/>
      </w:tabs>
      <w:spacing w:after="120"/>
      <w:ind w:left="1701" w:firstLine="340"/>
      <w:contextualSpacing/>
    </w:pPr>
    <w:rPr>
      <w:szCs w:val="22"/>
    </w:rPr>
  </w:style>
  <w:style w:type="paragraph" w:styleId="ListNumber">
    <w:name w:val="List Number"/>
    <w:basedOn w:val="Normal"/>
    <w:uiPriority w:val="99"/>
    <w:semiHidden/>
    <w:unhideWhenUsed/>
    <w:rsid w:val="00CE2E25"/>
    <w:pPr>
      <w:numPr>
        <w:numId w:val="5"/>
      </w:numPr>
      <w:tabs>
        <w:tab w:val="left" w:pos="680"/>
      </w:tabs>
      <w:spacing w:after="220"/>
      <w:contextualSpacing/>
    </w:pPr>
    <w:rPr>
      <w:szCs w:val="22"/>
    </w:rPr>
  </w:style>
  <w:style w:type="paragraph" w:styleId="ListNumber2">
    <w:name w:val="List Number 2"/>
    <w:basedOn w:val="Normal"/>
    <w:uiPriority w:val="99"/>
    <w:semiHidden/>
    <w:unhideWhenUsed/>
    <w:rsid w:val="00CE2E25"/>
    <w:pPr>
      <w:numPr>
        <w:numId w:val="6"/>
      </w:numPr>
      <w:tabs>
        <w:tab w:val="left" w:pos="1021"/>
      </w:tabs>
      <w:spacing w:after="220"/>
      <w:contextualSpacing/>
    </w:pPr>
    <w:rPr>
      <w:szCs w:val="22"/>
    </w:rPr>
  </w:style>
  <w:style w:type="paragraph" w:styleId="ListNumber3">
    <w:name w:val="List Number 3"/>
    <w:basedOn w:val="Normal"/>
    <w:uiPriority w:val="99"/>
    <w:semiHidden/>
    <w:unhideWhenUsed/>
    <w:rsid w:val="00CE2E25"/>
    <w:pPr>
      <w:numPr>
        <w:numId w:val="7"/>
      </w:numPr>
      <w:tabs>
        <w:tab w:val="left" w:pos="1361"/>
      </w:tabs>
      <w:spacing w:after="220"/>
      <w:contextualSpacing/>
    </w:pPr>
    <w:rPr>
      <w:szCs w:val="22"/>
    </w:rPr>
  </w:style>
  <w:style w:type="paragraph" w:styleId="ListNumber4">
    <w:name w:val="List Number 4"/>
    <w:basedOn w:val="Normal"/>
    <w:uiPriority w:val="99"/>
    <w:semiHidden/>
    <w:unhideWhenUsed/>
    <w:rsid w:val="00CE2E25"/>
    <w:pPr>
      <w:numPr>
        <w:numId w:val="8"/>
      </w:numPr>
      <w:tabs>
        <w:tab w:val="left" w:pos="1701"/>
      </w:tabs>
      <w:spacing w:after="220"/>
      <w:contextualSpacing/>
    </w:pPr>
    <w:rPr>
      <w:szCs w:val="22"/>
    </w:rPr>
  </w:style>
  <w:style w:type="paragraph" w:styleId="ListNumber5">
    <w:name w:val="List Number 5"/>
    <w:basedOn w:val="Normal"/>
    <w:uiPriority w:val="99"/>
    <w:semiHidden/>
    <w:unhideWhenUsed/>
    <w:rsid w:val="00CE2E25"/>
    <w:pPr>
      <w:numPr>
        <w:numId w:val="9"/>
      </w:numPr>
      <w:tabs>
        <w:tab w:val="clear" w:pos="1492"/>
        <w:tab w:val="left" w:pos="2041"/>
      </w:tabs>
      <w:spacing w:after="220"/>
      <w:contextualSpacing/>
    </w:pPr>
    <w:rPr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E2E25"/>
  </w:style>
  <w:style w:type="character" w:styleId="UnresolvedMention">
    <w:name w:val="Unresolved Mention"/>
    <w:basedOn w:val="DefaultParagraphFont"/>
    <w:uiPriority w:val="99"/>
    <w:semiHidden/>
    <w:unhideWhenUsed/>
    <w:rsid w:val="00CE2E25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E2E2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E2E25"/>
    <w:pPr>
      <w:tabs>
        <w:tab w:val="right" w:leader="dot" w:pos="10194"/>
      </w:tabs>
      <w:spacing w:before="220" w:after="100"/>
    </w:pPr>
    <w:rPr>
      <w:b/>
      <w:bCs/>
      <w:noProof/>
      <w:color w:val="0480A8" w:themeColor="accent6"/>
      <w:sz w:val="28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E2E25"/>
    <w:pPr>
      <w:spacing w:after="100"/>
      <w:contextualSpacing/>
    </w:pPr>
    <w:rPr>
      <w:b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E2E25"/>
    <w:pPr>
      <w:spacing w:after="100"/>
      <w:contextualSpacing/>
    </w:pPr>
    <w:rPr>
      <w:szCs w:val="22"/>
    </w:rPr>
  </w:style>
  <w:style w:type="table" w:customStyle="1" w:styleId="DOETable4">
    <w:name w:val="DOE Table 4"/>
    <w:basedOn w:val="TableNormal"/>
    <w:uiPriority w:val="99"/>
    <w:rsid w:val="00CE2E25"/>
    <w:pPr>
      <w:spacing w:after="0" w:line="240" w:lineRule="auto"/>
    </w:pPr>
    <w:tblPr>
      <w:tblStyleRowBandSize w:val="1"/>
      <w:tblStyleColBandSize w:val="1"/>
      <w:tblBorders>
        <w:top w:val="single" w:sz="12" w:space="0" w:color="0480A8" w:themeColor="accent6"/>
        <w:bottom w:val="single" w:sz="12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color w:val="0480A8" w:themeColor="accent6"/>
      </w:rPr>
      <w:tblPr/>
      <w:tcPr>
        <w:tcBorders>
          <w:top w:val="nil"/>
          <w:left w:val="nil"/>
          <w:bottom w:val="single" w:sz="12" w:space="0" w:color="0480A8" w:themeColor="accent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4" w:space="0" w:color="0480A8" w:themeColor="accent6"/>
          <w:left w:val="nil"/>
          <w:bottom w:val="single" w:sz="12" w:space="0" w:color="0480A8" w:themeColor="accent6"/>
          <w:right w:val="nil"/>
          <w:insideH w:val="nil"/>
          <w:insideV w:val="single" w:sz="4" w:space="0" w:color="0480A8" w:themeColor="accent6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TableGridLight">
    <w:name w:val="Grid Table Light"/>
    <w:basedOn w:val="TableNormal"/>
    <w:uiPriority w:val="40"/>
    <w:rsid w:val="00CE2E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character" w:customStyle="1" w:styleId="ColourTide">
    <w:name w:val="Colour – Tide"/>
    <w:basedOn w:val="DefaultParagraphFont"/>
    <w:uiPriority w:val="1"/>
    <w:semiHidden/>
    <w:qFormat/>
    <w:rsid w:val="00CE2E25"/>
    <w:rPr>
      <w:color w:val="0480A8" w:themeColor="accent6"/>
    </w:rPr>
  </w:style>
  <w:style w:type="character" w:customStyle="1" w:styleId="ColourMidnight">
    <w:name w:val="Colour – Midnight"/>
    <w:basedOn w:val="DefaultParagraphFont"/>
    <w:uiPriority w:val="1"/>
    <w:semiHidden/>
    <w:qFormat/>
    <w:rsid w:val="00CE2E25"/>
    <w:rPr>
      <w:color w:val="193C5A" w:themeColor="accent1"/>
    </w:rPr>
  </w:style>
  <w:style w:type="character" w:customStyle="1" w:styleId="ColourShoal">
    <w:name w:val="Colour – Shoal"/>
    <w:basedOn w:val="DefaultParagraphFont"/>
    <w:uiPriority w:val="1"/>
    <w:semiHidden/>
    <w:qFormat/>
    <w:rsid w:val="00CE2E25"/>
    <w:rPr>
      <w:color w:val="5BC5EA" w:themeColor="accent2"/>
    </w:rPr>
  </w:style>
  <w:style w:type="character" w:customStyle="1" w:styleId="ColourPindan">
    <w:name w:val="Colour – Pindan"/>
    <w:basedOn w:val="DefaultParagraphFont"/>
    <w:uiPriority w:val="1"/>
    <w:semiHidden/>
    <w:qFormat/>
    <w:rsid w:val="00CE2E25"/>
    <w:rPr>
      <w:color w:val="DE7A22" w:themeColor="accent3"/>
    </w:rPr>
  </w:style>
  <w:style w:type="character" w:customStyle="1" w:styleId="ColourAcacia">
    <w:name w:val="Colour – Acacia"/>
    <w:basedOn w:val="DefaultParagraphFont"/>
    <w:uiPriority w:val="1"/>
    <w:semiHidden/>
    <w:qFormat/>
    <w:rsid w:val="00CE2E25"/>
    <w:rPr>
      <w:color w:val="FDCE53" w:themeColor="accent4"/>
    </w:rPr>
  </w:style>
  <w:style w:type="character" w:customStyle="1" w:styleId="ColourEucalyptus">
    <w:name w:val="Colour – Eucalyptus"/>
    <w:basedOn w:val="DefaultParagraphFont"/>
    <w:uiPriority w:val="1"/>
    <w:semiHidden/>
    <w:qFormat/>
    <w:rsid w:val="00CE2E25"/>
    <w:rPr>
      <w:color w:val="006464" w:themeColor="accent5"/>
    </w:rPr>
  </w:style>
  <w:style w:type="paragraph" w:styleId="NoSpacing">
    <w:name w:val="No Spacing"/>
    <w:link w:val="NoSpacingChar"/>
    <w:uiPriority w:val="1"/>
    <w:qFormat/>
    <w:rsid w:val="00CE2E25"/>
    <w:pPr>
      <w:spacing w:after="0"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E2E25"/>
    <w:rPr>
      <w:rFonts w:asciiTheme="minorHAnsi" w:eastAsiaTheme="minorEastAsia" w:hAnsiTheme="minorHAnsi" w:cstheme="minorBidi"/>
      <w:lang w:val="en-US"/>
    </w:rPr>
  </w:style>
  <w:style w:type="character" w:customStyle="1" w:styleId="ColourWhite">
    <w:name w:val="Colour – White"/>
    <w:basedOn w:val="DefaultParagraphFont"/>
    <w:uiPriority w:val="1"/>
    <w:semiHidden/>
    <w:qFormat/>
    <w:rsid w:val="00CE2E25"/>
    <w:rPr>
      <w:color w:val="FFFFFF" w:themeColor="background1"/>
    </w:rPr>
  </w:style>
  <w:style w:type="character" w:customStyle="1" w:styleId="ColourBlack">
    <w:name w:val="Colour – Black"/>
    <w:basedOn w:val="DefaultParagraphFont"/>
    <w:uiPriority w:val="1"/>
    <w:semiHidden/>
    <w:qFormat/>
    <w:rsid w:val="00CE2E25"/>
    <w:rPr>
      <w:color w:val="000000" w:themeColor="text1"/>
    </w:rPr>
  </w:style>
  <w:style w:type="paragraph" w:customStyle="1" w:styleId="Introduction">
    <w:name w:val="Introduction"/>
    <w:basedOn w:val="Normal"/>
    <w:uiPriority w:val="5"/>
    <w:qFormat/>
    <w:rsid w:val="00CE2E25"/>
    <w:pPr>
      <w:spacing w:after="220"/>
    </w:pPr>
    <w:rPr>
      <w:b/>
      <w:bCs/>
      <w:sz w:val="26"/>
      <w:szCs w:val="26"/>
    </w:rPr>
  </w:style>
  <w:style w:type="table" w:styleId="ColorfulGrid">
    <w:name w:val="Colorful Grid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9ED" w:themeFill="accent1" w:themeFillTint="33"/>
    </w:tcPr>
    <w:tblStylePr w:type="firstRow">
      <w:rPr>
        <w:b/>
        <w:bCs/>
      </w:rPr>
      <w:tblPr/>
      <w:tcPr>
        <w:shd w:val="clear" w:color="auto" w:fill="83B3D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B3D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22C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22C43" w:themeFill="accent1" w:themeFillShade="BF"/>
      </w:tcPr>
    </w:tblStylePr>
    <w:tblStylePr w:type="band1Vert">
      <w:tblPr/>
      <w:tcPr>
        <w:shd w:val="clear" w:color="auto" w:fill="64A0D4" w:themeFill="accent1" w:themeFillTint="7F"/>
      </w:tcPr>
    </w:tblStylePr>
    <w:tblStylePr w:type="band1Horz">
      <w:tblPr/>
      <w:tcPr>
        <w:shd w:val="clear" w:color="auto" w:fill="64A0D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3FA" w:themeFill="accent2" w:themeFillTint="33"/>
    </w:tcPr>
    <w:tblStylePr w:type="firstRow">
      <w:rPr>
        <w:b/>
        <w:bCs/>
      </w:rPr>
      <w:tblPr/>
      <w:tcPr>
        <w:shd w:val="clear" w:color="auto" w:fill="BDE7F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E7F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BA6D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BA6D7" w:themeFill="accent2" w:themeFillShade="BF"/>
      </w:tcPr>
    </w:tblStylePr>
    <w:tblStylePr w:type="band1Vert">
      <w:tblPr/>
      <w:tcPr>
        <w:shd w:val="clear" w:color="auto" w:fill="ADE2F4" w:themeFill="accent2" w:themeFillTint="7F"/>
      </w:tcPr>
    </w:tblStylePr>
    <w:tblStylePr w:type="band1Horz">
      <w:tblPr/>
      <w:tcPr>
        <w:shd w:val="clear" w:color="auto" w:fill="ADE2F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4D2" w:themeFill="accent3" w:themeFillTint="33"/>
    </w:tcPr>
    <w:tblStylePr w:type="firstRow">
      <w:rPr>
        <w:b/>
        <w:bCs/>
      </w:rPr>
      <w:tblPr/>
      <w:tcPr>
        <w:shd w:val="clear" w:color="auto" w:fill="F1C9A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9A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65B1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65B19" w:themeFill="accent3" w:themeFillShade="BF"/>
      </w:tcPr>
    </w:tblStylePr>
    <w:tblStylePr w:type="band1Vert">
      <w:tblPr/>
      <w:tcPr>
        <w:shd w:val="clear" w:color="auto" w:fill="EEBC90" w:themeFill="accent3" w:themeFillTint="7F"/>
      </w:tcPr>
    </w:tblStylePr>
    <w:tblStylePr w:type="band1Horz">
      <w:tblPr/>
      <w:tcPr>
        <w:shd w:val="clear" w:color="auto" w:fill="EEBC9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5DC" w:themeFill="accent4" w:themeFillTint="33"/>
    </w:tcPr>
    <w:tblStylePr w:type="firstRow">
      <w:rPr>
        <w:b/>
        <w:bCs/>
      </w:rPr>
      <w:tblPr/>
      <w:tcPr>
        <w:shd w:val="clear" w:color="auto" w:fill="FEEB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B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8B4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8B403" w:themeFill="accent4" w:themeFillShade="BF"/>
      </w:tcPr>
    </w:tblStylePr>
    <w:tblStylePr w:type="band1Vert">
      <w:tblPr/>
      <w:tcPr>
        <w:shd w:val="clear" w:color="auto" w:fill="FEE6A9" w:themeFill="accent4" w:themeFillTint="7F"/>
      </w:tcPr>
    </w:tblStylePr>
    <w:tblStylePr w:type="band1Horz">
      <w:tblPr/>
      <w:tcPr>
        <w:shd w:val="clear" w:color="auto" w:fill="FEE6A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FF" w:themeFill="accent5" w:themeFillTint="33"/>
    </w:tcPr>
    <w:tblStylePr w:type="firstRow">
      <w:rPr>
        <w:b/>
        <w:bCs/>
      </w:rPr>
      <w:tblPr/>
      <w:tcPr>
        <w:shd w:val="clear" w:color="auto" w:fill="5B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A4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A4A" w:themeFill="accent5" w:themeFillShade="BF"/>
      </w:tcPr>
    </w:tblStylePr>
    <w:tblStylePr w:type="band1Vert">
      <w:tblPr/>
      <w:tcPr>
        <w:shd w:val="clear" w:color="auto" w:fill="32FFFF" w:themeFill="accent5" w:themeFillTint="7F"/>
      </w:tcPr>
    </w:tblStylePr>
    <w:tblStylePr w:type="band1Horz">
      <w:tblPr/>
      <w:tcPr>
        <w:shd w:val="clear" w:color="auto" w:fill="32FF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DFD" w:themeFill="accent6" w:themeFillTint="33"/>
    </w:tcPr>
    <w:tblStylePr w:type="firstRow">
      <w:rPr>
        <w:b/>
        <w:bCs/>
      </w:rPr>
      <w:tblPr/>
      <w:tcPr>
        <w:shd w:val="clear" w:color="auto" w:fill="7ADBF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DBF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35F7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35F7D" w:themeFill="accent6" w:themeFillShade="BF"/>
      </w:tcPr>
    </w:tblStylePr>
    <w:tblStylePr w:type="band1Vert">
      <w:tblPr/>
      <w:tcPr>
        <w:shd w:val="clear" w:color="auto" w:fill="5AD3FB" w:themeFill="accent6" w:themeFillTint="7F"/>
      </w:tcPr>
    </w:tblStylePr>
    <w:tblStylePr w:type="band1Horz">
      <w:tblPr/>
      <w:tcPr>
        <w:shd w:val="clear" w:color="auto" w:fill="5AD3F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B0E2" w:themeFill="accent2" w:themeFillShade="CC"/>
      </w:tcPr>
    </w:tblStylePr>
    <w:tblStylePr w:type="lastRow">
      <w:rPr>
        <w:b/>
        <w:bCs/>
        <w:color w:val="21B0E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C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B0E2" w:themeFill="accent2" w:themeFillShade="CC"/>
      </w:tcPr>
    </w:tblStylePr>
    <w:tblStylePr w:type="lastRow">
      <w:rPr>
        <w:b/>
        <w:bCs/>
        <w:color w:val="21B0E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0E9" w:themeFill="accent1" w:themeFillTint="3F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B0E2" w:themeFill="accent2" w:themeFillShade="CC"/>
      </w:tcPr>
    </w:tblStylePr>
    <w:tblStylePr w:type="lastRow">
      <w:rPr>
        <w:b/>
        <w:bCs/>
        <w:color w:val="21B0E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0F9" w:themeFill="accent2" w:themeFillTint="3F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CBA10" w:themeFill="accent4" w:themeFillShade="CC"/>
      </w:tcPr>
    </w:tblStylePr>
    <w:tblStylePr w:type="lastRow">
      <w:rPr>
        <w:b/>
        <w:bCs/>
        <w:color w:val="FCBA1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DC8" w:themeFill="accent3" w:themeFillTint="3F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A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611A" w:themeFill="accent3" w:themeFillShade="CC"/>
      </w:tcPr>
    </w:tblStylePr>
    <w:tblStylePr w:type="lastRow">
      <w:rPr>
        <w:b/>
        <w:bCs/>
        <w:color w:val="B2611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D4" w:themeFill="accent4" w:themeFillTint="3F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6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6586" w:themeFill="accent6" w:themeFillShade="CC"/>
      </w:tcPr>
    </w:tblStylePr>
    <w:tblStylePr w:type="lastRow">
      <w:rPr>
        <w:b/>
        <w:bCs/>
        <w:color w:val="03658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FFFF" w:themeFill="accent5" w:themeFillTint="3F"/>
      </w:tcPr>
    </w:tblStylePr>
    <w:tblStylePr w:type="band1Horz">
      <w:tblPr/>
      <w:tcPr>
        <w:shd w:val="clear" w:color="auto" w:fill="ADFF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6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50" w:themeFill="accent5" w:themeFillShade="CC"/>
      </w:tcPr>
    </w:tblStylePr>
    <w:tblStylePr w:type="lastRow">
      <w:rPr>
        <w:b/>
        <w:bCs/>
        <w:color w:val="00505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E9FD" w:themeFill="accent6" w:themeFillTint="3F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C5E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C5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C5EA" w:themeColor="accent2"/>
        <w:left w:val="single" w:sz="4" w:space="0" w:color="193C5A" w:themeColor="accent1"/>
        <w:bottom w:val="single" w:sz="4" w:space="0" w:color="193C5A" w:themeColor="accent1"/>
        <w:right w:val="single" w:sz="4" w:space="0" w:color="193C5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C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C5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233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2335" w:themeColor="accent1" w:themeShade="99"/>
          <w:insideV w:val="nil"/>
        </w:tcBorders>
        <w:shd w:val="clear" w:color="auto" w:fill="0F233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335" w:themeFill="accent1" w:themeFillShade="99"/>
      </w:tcPr>
    </w:tblStylePr>
    <w:tblStylePr w:type="band1Vert">
      <w:tblPr/>
      <w:tcPr>
        <w:shd w:val="clear" w:color="auto" w:fill="83B3DC" w:themeFill="accent1" w:themeFillTint="66"/>
      </w:tcPr>
    </w:tblStylePr>
    <w:tblStylePr w:type="band1Horz">
      <w:tblPr/>
      <w:tcPr>
        <w:shd w:val="clear" w:color="auto" w:fill="64A0D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C5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85A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85AC" w:themeColor="accent2" w:themeShade="99"/>
          <w:insideV w:val="nil"/>
        </w:tcBorders>
        <w:shd w:val="clear" w:color="auto" w:fill="1685A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85AC" w:themeFill="accent2" w:themeFillShade="99"/>
      </w:tcPr>
    </w:tblStylePr>
    <w:tblStylePr w:type="band1Vert">
      <w:tblPr/>
      <w:tcPr>
        <w:shd w:val="clear" w:color="auto" w:fill="BDE7F6" w:themeFill="accent2" w:themeFillTint="66"/>
      </w:tcPr>
    </w:tblStylePr>
    <w:tblStylePr w:type="band1Horz">
      <w:tblPr/>
      <w:tcPr>
        <w:shd w:val="clear" w:color="auto" w:fill="ADE2F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CE53" w:themeColor="accent4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CE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81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814" w:themeColor="accent3" w:themeShade="99"/>
          <w:insideV w:val="nil"/>
        </w:tcBorders>
        <w:shd w:val="clear" w:color="auto" w:fill="85481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814" w:themeFill="accent3" w:themeFillShade="99"/>
      </w:tcPr>
    </w:tblStylePr>
    <w:tblStylePr w:type="band1Vert">
      <w:tblPr/>
      <w:tcPr>
        <w:shd w:val="clear" w:color="auto" w:fill="F1C9A6" w:themeFill="accent3" w:themeFillTint="66"/>
      </w:tcPr>
    </w:tblStylePr>
    <w:tblStylePr w:type="band1Horz">
      <w:tblPr/>
      <w:tcPr>
        <w:shd w:val="clear" w:color="auto" w:fill="EEBC9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7A22" w:themeColor="accent3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A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7A2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0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002" w:themeColor="accent4" w:themeShade="99"/>
          <w:insideV w:val="nil"/>
        </w:tcBorders>
        <w:shd w:val="clear" w:color="auto" w:fill="C690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002" w:themeFill="accent4" w:themeFillShade="99"/>
      </w:tcPr>
    </w:tblStylePr>
    <w:tblStylePr w:type="band1Vert">
      <w:tblPr/>
      <w:tcPr>
        <w:shd w:val="clear" w:color="auto" w:fill="FEEBBA" w:themeFill="accent4" w:themeFillTint="66"/>
      </w:tcPr>
    </w:tblStylePr>
    <w:tblStylePr w:type="band1Horz">
      <w:tblPr/>
      <w:tcPr>
        <w:shd w:val="clear" w:color="auto" w:fill="FEE6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80A8" w:themeColor="accent6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80A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3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3C" w:themeColor="accent5" w:themeShade="99"/>
          <w:insideV w:val="nil"/>
        </w:tcBorders>
        <w:shd w:val="clear" w:color="auto" w:fill="003C3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3C" w:themeFill="accent5" w:themeFillShade="99"/>
      </w:tcPr>
    </w:tblStylePr>
    <w:tblStylePr w:type="band1Vert">
      <w:tblPr/>
      <w:tcPr>
        <w:shd w:val="clear" w:color="auto" w:fill="5BFFFF" w:themeFill="accent5" w:themeFillTint="66"/>
      </w:tcPr>
    </w:tblStylePr>
    <w:tblStylePr w:type="band1Horz">
      <w:tblPr/>
      <w:tcPr>
        <w:shd w:val="clear" w:color="auto" w:fill="32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464" w:themeColor="accent5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6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46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4C6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4C64" w:themeColor="accent6" w:themeShade="99"/>
          <w:insideV w:val="nil"/>
        </w:tcBorders>
        <w:shd w:val="clear" w:color="auto" w:fill="024C6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4C64" w:themeFill="accent6" w:themeFillShade="99"/>
      </w:tcPr>
    </w:tblStylePr>
    <w:tblStylePr w:type="band1Vert">
      <w:tblPr/>
      <w:tcPr>
        <w:shd w:val="clear" w:color="auto" w:fill="7ADBFB" w:themeFill="accent6" w:themeFillTint="66"/>
      </w:tcPr>
    </w:tblStylePr>
    <w:tblStylePr w:type="band1Horz">
      <w:tblPr/>
      <w:tcPr>
        <w:shd w:val="clear" w:color="auto" w:fill="5AD3F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3C5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1D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2C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2C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C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C4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C5E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6E8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A6D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A6D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A6D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A6D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7A2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C1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B1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B1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B1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B19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CE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577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8B4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8B4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4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4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46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A4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A4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A4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A4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80A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F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5F7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5F7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F7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F7D" w:themeFill="accent6" w:themeFillShade="BF"/>
      </w:tcPr>
    </w:tblStylePr>
  </w:style>
  <w:style w:type="table" w:styleId="GridTable1Light-Accent1">
    <w:name w:val="Grid Table 1 Light Accent 1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458DCB" w:themeColor="accent1" w:themeTint="99"/>
        <w:left w:val="single" w:sz="4" w:space="0" w:color="458DCB" w:themeColor="accent1" w:themeTint="99"/>
        <w:bottom w:val="single" w:sz="4" w:space="0" w:color="458DCB" w:themeColor="accent1" w:themeTint="99"/>
        <w:right w:val="single" w:sz="4" w:space="0" w:color="458DCB" w:themeColor="accent1" w:themeTint="99"/>
        <w:insideH w:val="single" w:sz="4" w:space="0" w:color="458DCB" w:themeColor="accent1" w:themeTint="99"/>
        <w:insideV w:val="single" w:sz="4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458DC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8DC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  <w:insideV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5BC5EA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  <w:insideV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DE7A22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DE7A2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  <w:insideV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FDCE53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8C8C" w:themeColor="accent5" w:themeTint="E6"/>
        <w:left w:val="single" w:sz="4" w:space="0" w:color="008C8C" w:themeColor="accent5" w:themeTint="E6"/>
        <w:bottom w:val="single" w:sz="4" w:space="0" w:color="008C8C" w:themeColor="accent5" w:themeTint="E6"/>
        <w:right w:val="single" w:sz="4" w:space="0" w:color="008C8C" w:themeColor="accent5" w:themeTint="E6"/>
        <w:insideH w:val="single" w:sz="4" w:space="0" w:color="008C8C" w:themeColor="accent5" w:themeTint="E6"/>
        <w:insideV w:val="single" w:sz="4" w:space="0" w:color="008C8C" w:themeColor="accent5" w:themeTint="E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008C8C" w:themeColor="accent5" w:themeTint="E6"/>
        </w:tcBorders>
      </w:tcPr>
    </w:tblStylePr>
    <w:tblStylePr w:type="lastRow">
      <w:rPr>
        <w:b/>
        <w:bCs/>
      </w:rPr>
      <w:tblPr/>
      <w:tcPr>
        <w:tcBorders>
          <w:top w:val="double" w:sz="2" w:space="0" w:color="008C8C" w:themeColor="accent5" w:themeTint="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0480A8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458DCB" w:themeColor="accent1" w:themeTint="99"/>
        <w:bottom w:val="single" w:sz="2" w:space="0" w:color="458DCB" w:themeColor="accent1" w:themeTint="99"/>
        <w:insideH w:val="single" w:sz="2" w:space="0" w:color="458DCB" w:themeColor="accent1" w:themeTint="99"/>
        <w:insideV w:val="single" w:sz="2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58DC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8DC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5BC5EA" w:themeColor="accent2"/>
        <w:bottom w:val="single" w:sz="2" w:space="0" w:color="5BC5EA" w:themeColor="accent2"/>
        <w:insideH w:val="single" w:sz="2" w:space="0" w:color="5BC5EA" w:themeColor="accent2"/>
        <w:insideV w:val="single" w:sz="2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BC5EA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C5EA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DE7A22" w:themeColor="accent3"/>
        <w:bottom w:val="single" w:sz="2" w:space="0" w:color="DE7A22" w:themeColor="accent3"/>
        <w:insideH w:val="single" w:sz="2" w:space="0" w:color="DE7A22" w:themeColor="accent3"/>
        <w:insideV w:val="single" w:sz="2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E7A22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7A22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FDCE53" w:themeColor="accent4"/>
        <w:bottom w:val="single" w:sz="2" w:space="0" w:color="FDCE53" w:themeColor="accent4"/>
        <w:insideH w:val="single" w:sz="2" w:space="0" w:color="FDCE53" w:themeColor="accent4"/>
        <w:insideV w:val="single" w:sz="2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CE53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CE53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008C8C" w:themeColor="accent5" w:themeTint="E6"/>
        <w:bottom w:val="single" w:sz="2" w:space="0" w:color="008C8C" w:themeColor="accent5" w:themeTint="E6"/>
        <w:insideH w:val="single" w:sz="2" w:space="0" w:color="008C8C" w:themeColor="accent5" w:themeTint="E6"/>
        <w:insideV w:val="single" w:sz="2" w:space="0" w:color="008C8C" w:themeColor="accent5" w:themeTint="E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08C8C" w:themeColor="accent5" w:themeTint="E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C8C" w:themeColor="accent5" w:themeTint="E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GridTable2-Accent6">
    <w:name w:val="Grid Table 2 Accent 6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2" w:space="0" w:color="0480A8" w:themeColor="accent6"/>
        <w:bottom w:val="single" w:sz="2" w:space="0" w:color="0480A8" w:themeColor="accent6"/>
        <w:insideH w:val="single" w:sz="2" w:space="0" w:color="0480A8" w:themeColor="accent6"/>
        <w:insideV w:val="single" w:sz="2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480A8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480A8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GridTable3">
    <w:name w:val="Grid Table 3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458DCB" w:themeColor="accent1" w:themeTint="99"/>
        <w:left w:val="single" w:sz="4" w:space="0" w:color="458DCB" w:themeColor="accent1" w:themeTint="99"/>
        <w:bottom w:val="single" w:sz="4" w:space="0" w:color="458DCB" w:themeColor="accent1" w:themeTint="99"/>
        <w:right w:val="single" w:sz="4" w:space="0" w:color="458DCB" w:themeColor="accent1" w:themeTint="99"/>
        <w:insideH w:val="single" w:sz="4" w:space="0" w:color="458DCB" w:themeColor="accent1" w:themeTint="99"/>
        <w:insideV w:val="single" w:sz="4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  <w:tblStylePr w:type="neCell">
      <w:tblPr/>
      <w:tcPr>
        <w:tcBorders>
          <w:bottom w:val="single" w:sz="4" w:space="0" w:color="458DCB" w:themeColor="accent1" w:themeTint="99"/>
        </w:tcBorders>
      </w:tcPr>
    </w:tblStylePr>
    <w:tblStylePr w:type="nwCell">
      <w:tblPr/>
      <w:tcPr>
        <w:tcBorders>
          <w:bottom w:val="single" w:sz="4" w:space="0" w:color="458DCB" w:themeColor="accent1" w:themeTint="99"/>
        </w:tcBorders>
      </w:tcPr>
    </w:tblStylePr>
    <w:tblStylePr w:type="seCell">
      <w:tblPr/>
      <w:tcPr>
        <w:tcBorders>
          <w:top w:val="single" w:sz="4" w:space="0" w:color="458DCB" w:themeColor="accent1" w:themeTint="99"/>
        </w:tcBorders>
      </w:tcPr>
    </w:tblStylePr>
    <w:tblStylePr w:type="swCell">
      <w:tblPr/>
      <w:tcPr>
        <w:tcBorders>
          <w:top w:val="single" w:sz="4" w:space="0" w:color="458DC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  <w:insideV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  <w:tblStylePr w:type="neCell">
      <w:tblPr/>
      <w:tcPr>
        <w:tcBorders>
          <w:bottom w:val="single" w:sz="4" w:space="0" w:color="5BC5EA" w:themeColor="accent2"/>
        </w:tcBorders>
      </w:tcPr>
    </w:tblStylePr>
    <w:tblStylePr w:type="nwCell">
      <w:tblPr/>
      <w:tcPr>
        <w:tcBorders>
          <w:bottom w:val="single" w:sz="4" w:space="0" w:color="5BC5EA" w:themeColor="accent2"/>
        </w:tcBorders>
      </w:tcPr>
    </w:tblStylePr>
    <w:tblStylePr w:type="seCell">
      <w:tblPr/>
      <w:tcPr>
        <w:tcBorders>
          <w:top w:val="single" w:sz="4" w:space="0" w:color="5BC5EA" w:themeColor="accent2"/>
        </w:tcBorders>
      </w:tcPr>
    </w:tblStylePr>
    <w:tblStylePr w:type="swCell">
      <w:tblPr/>
      <w:tcPr>
        <w:tcBorders>
          <w:top w:val="single" w:sz="4" w:space="0" w:color="5BC5EA" w:themeColor="accent2"/>
        </w:tcBorders>
      </w:tcPr>
    </w:tblStylePr>
  </w:style>
  <w:style w:type="table" w:styleId="GridTable3-Accent3">
    <w:name w:val="Grid Table 3 Accent 3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  <w:insideV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  <w:tblStylePr w:type="neCell">
      <w:tblPr/>
      <w:tcPr>
        <w:tcBorders>
          <w:bottom w:val="single" w:sz="4" w:space="0" w:color="DE7A22" w:themeColor="accent3"/>
        </w:tcBorders>
      </w:tcPr>
    </w:tblStylePr>
    <w:tblStylePr w:type="nwCell">
      <w:tblPr/>
      <w:tcPr>
        <w:tcBorders>
          <w:bottom w:val="single" w:sz="4" w:space="0" w:color="DE7A22" w:themeColor="accent3"/>
        </w:tcBorders>
      </w:tcPr>
    </w:tblStylePr>
    <w:tblStylePr w:type="seCell">
      <w:tblPr/>
      <w:tcPr>
        <w:tcBorders>
          <w:top w:val="single" w:sz="4" w:space="0" w:color="DE7A22" w:themeColor="accent3"/>
        </w:tcBorders>
      </w:tcPr>
    </w:tblStylePr>
    <w:tblStylePr w:type="swCell">
      <w:tblPr/>
      <w:tcPr>
        <w:tcBorders>
          <w:top w:val="single" w:sz="4" w:space="0" w:color="DE7A22" w:themeColor="accent3"/>
        </w:tcBorders>
      </w:tcPr>
    </w:tblStylePr>
  </w:style>
  <w:style w:type="table" w:styleId="GridTable3-Accent4">
    <w:name w:val="Grid Table 3 Accent 4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  <w:insideV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  <w:tblStylePr w:type="neCell">
      <w:tblPr/>
      <w:tcPr>
        <w:tcBorders>
          <w:bottom w:val="single" w:sz="4" w:space="0" w:color="FDCE53" w:themeColor="accent4"/>
        </w:tcBorders>
      </w:tcPr>
    </w:tblStylePr>
    <w:tblStylePr w:type="nwCell">
      <w:tblPr/>
      <w:tcPr>
        <w:tcBorders>
          <w:bottom w:val="single" w:sz="4" w:space="0" w:color="FDCE53" w:themeColor="accent4"/>
        </w:tcBorders>
      </w:tcPr>
    </w:tblStylePr>
    <w:tblStylePr w:type="seCell">
      <w:tblPr/>
      <w:tcPr>
        <w:tcBorders>
          <w:top w:val="single" w:sz="4" w:space="0" w:color="FDCE53" w:themeColor="accent4"/>
        </w:tcBorders>
      </w:tcPr>
    </w:tblStylePr>
    <w:tblStylePr w:type="swCell">
      <w:tblPr/>
      <w:tcPr>
        <w:tcBorders>
          <w:top w:val="single" w:sz="4" w:space="0" w:color="FDCE53" w:themeColor="accent4"/>
        </w:tcBorders>
      </w:tcPr>
    </w:tblStylePr>
  </w:style>
  <w:style w:type="table" w:styleId="GridTable3-Accent5">
    <w:name w:val="Grid Table 3 Accent 5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006464" w:themeColor="accent5"/>
        <w:insideV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  <w:tblStylePr w:type="neCell">
      <w:tblPr/>
      <w:tcPr>
        <w:tcBorders>
          <w:bottom w:val="single" w:sz="4" w:space="0" w:color="006464" w:themeColor="accent5"/>
        </w:tcBorders>
      </w:tcPr>
    </w:tblStylePr>
    <w:tblStylePr w:type="nwCell">
      <w:tblPr/>
      <w:tcPr>
        <w:tcBorders>
          <w:bottom w:val="single" w:sz="4" w:space="0" w:color="006464" w:themeColor="accent5"/>
        </w:tcBorders>
      </w:tcPr>
    </w:tblStylePr>
    <w:tblStylePr w:type="seCell">
      <w:tblPr/>
      <w:tcPr>
        <w:tcBorders>
          <w:top w:val="single" w:sz="4" w:space="0" w:color="006464" w:themeColor="accent5"/>
        </w:tcBorders>
      </w:tcPr>
    </w:tblStylePr>
    <w:tblStylePr w:type="swCell">
      <w:tblPr/>
      <w:tcPr>
        <w:tcBorders>
          <w:top w:val="single" w:sz="4" w:space="0" w:color="006464" w:themeColor="accent5"/>
        </w:tcBorders>
      </w:tcPr>
    </w:tblStylePr>
  </w:style>
  <w:style w:type="table" w:styleId="GridTable3-Accent6">
    <w:name w:val="Grid Table 3 Accent 6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  <w:tblStylePr w:type="neCell">
      <w:tblPr/>
      <w:tcPr>
        <w:tcBorders>
          <w:bottom w:val="single" w:sz="4" w:space="0" w:color="0480A8" w:themeColor="accent6"/>
        </w:tcBorders>
      </w:tcPr>
    </w:tblStylePr>
    <w:tblStylePr w:type="nwCell">
      <w:tblPr/>
      <w:tcPr>
        <w:tcBorders>
          <w:bottom w:val="single" w:sz="4" w:space="0" w:color="0480A8" w:themeColor="accent6"/>
        </w:tcBorders>
      </w:tcPr>
    </w:tblStylePr>
    <w:tblStylePr w:type="seCell">
      <w:tblPr/>
      <w:tcPr>
        <w:tcBorders>
          <w:top w:val="single" w:sz="4" w:space="0" w:color="0480A8" w:themeColor="accent6"/>
        </w:tcBorders>
      </w:tcPr>
    </w:tblStylePr>
    <w:tblStylePr w:type="swCell">
      <w:tblPr/>
      <w:tcPr>
        <w:tcBorders>
          <w:top w:val="single" w:sz="4" w:space="0" w:color="0480A8" w:themeColor="accent6"/>
        </w:tcBorders>
      </w:tcPr>
    </w:tblStylePr>
  </w:style>
  <w:style w:type="table" w:styleId="GridTable4">
    <w:name w:val="Grid Table 4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193C5A" w:themeColor="accent1"/>
        <w:left w:val="single" w:sz="4" w:space="0" w:color="193C5A" w:themeColor="accent1"/>
        <w:bottom w:val="single" w:sz="4" w:space="0" w:color="193C5A" w:themeColor="accent1"/>
        <w:right w:val="single" w:sz="4" w:space="0" w:color="193C5A" w:themeColor="accent1"/>
        <w:insideH w:val="single" w:sz="4" w:space="0" w:color="193C5A" w:themeColor="accent1"/>
        <w:insideV w:val="single" w:sz="4" w:space="0" w:color="193C5A" w:themeColor="accent1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C5A" w:themeColor="accent1"/>
          <w:left w:val="single" w:sz="4" w:space="0" w:color="193C5A" w:themeColor="accent1"/>
          <w:bottom w:val="single" w:sz="4" w:space="0" w:color="193C5A" w:themeColor="accent1"/>
          <w:right w:val="single" w:sz="4" w:space="0" w:color="193C5A" w:themeColor="accent1"/>
          <w:insideH w:val="nil"/>
          <w:insideV w:val="nil"/>
        </w:tcBorders>
        <w:shd w:val="clear" w:color="auto" w:fill="193C5A" w:themeFill="accent1"/>
      </w:tcPr>
    </w:tblStylePr>
    <w:tblStylePr w:type="lastRow">
      <w:rPr>
        <w:b/>
        <w:bCs/>
      </w:rPr>
      <w:tblPr/>
      <w:tcPr>
        <w:tcBorders>
          <w:top w:val="double" w:sz="4" w:space="0" w:color="193C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  <w:insideV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5BC5EA" w:themeColor="accent2"/>
          <w:left w:val="single" w:sz="4" w:space="0" w:color="5BC5EA" w:themeColor="accent2"/>
          <w:bottom w:val="single" w:sz="4" w:space="0" w:color="5BC5EA" w:themeColor="accent2"/>
          <w:right w:val="single" w:sz="4" w:space="0" w:color="5BC5EA" w:themeColor="accent2"/>
          <w:insideH w:val="nil"/>
          <w:insideV w:val="nil"/>
        </w:tcBorders>
        <w:shd w:val="clear" w:color="auto" w:fill="5BC5EA" w:themeFill="accent2"/>
      </w:tcPr>
    </w:tblStylePr>
    <w:tblStylePr w:type="lastRow">
      <w:rPr>
        <w:b/>
        <w:bCs/>
      </w:rPr>
      <w:tblPr/>
      <w:tcPr>
        <w:tcBorders>
          <w:top w:val="double" w:sz="4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  <w:insideV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DE7A22" w:themeColor="accent3"/>
          <w:left w:val="single" w:sz="4" w:space="0" w:color="DE7A22" w:themeColor="accent3"/>
          <w:bottom w:val="single" w:sz="4" w:space="0" w:color="DE7A22" w:themeColor="accent3"/>
          <w:right w:val="single" w:sz="4" w:space="0" w:color="DE7A22" w:themeColor="accent3"/>
          <w:insideH w:val="nil"/>
          <w:insideV w:val="nil"/>
        </w:tcBorders>
        <w:shd w:val="clear" w:color="auto" w:fill="DE7A22" w:themeFill="accent3"/>
      </w:tcPr>
    </w:tblStylePr>
    <w:tblStylePr w:type="lastRow">
      <w:rPr>
        <w:b/>
        <w:bCs/>
      </w:rPr>
      <w:tblPr/>
      <w:tcPr>
        <w:tcBorders>
          <w:top w:val="double" w:sz="4" w:space="0" w:color="DE7A2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  <w:insideV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FDCE53" w:themeColor="accent4"/>
          <w:left w:val="single" w:sz="4" w:space="0" w:color="FDCE53" w:themeColor="accent4"/>
          <w:bottom w:val="single" w:sz="4" w:space="0" w:color="FDCE53" w:themeColor="accent4"/>
          <w:right w:val="single" w:sz="4" w:space="0" w:color="FDCE53" w:themeColor="accent4"/>
          <w:insideH w:val="nil"/>
          <w:insideV w:val="nil"/>
        </w:tcBorders>
        <w:shd w:val="clear" w:color="auto" w:fill="FDCE53" w:themeFill="accent4"/>
      </w:tcPr>
    </w:tblStylePr>
    <w:tblStylePr w:type="lastRow">
      <w:rPr>
        <w:b/>
        <w:bCs/>
      </w:rPr>
      <w:tblPr/>
      <w:tcPr>
        <w:tcBorders>
          <w:top w:val="double" w:sz="4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006464" w:themeColor="accent5"/>
        <w:insideV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464" w:themeColor="accent5"/>
          <w:left w:val="single" w:sz="4" w:space="0" w:color="006464" w:themeColor="accent5"/>
          <w:bottom w:val="single" w:sz="4" w:space="0" w:color="006464" w:themeColor="accent5"/>
          <w:right w:val="single" w:sz="4" w:space="0" w:color="006464" w:themeColor="accent5"/>
          <w:insideH w:val="nil"/>
          <w:insideV w:val="nil"/>
        </w:tcBorders>
        <w:shd w:val="clear" w:color="auto" w:fill="006464" w:themeFill="accent5"/>
      </w:tcPr>
    </w:tblStylePr>
    <w:tblStylePr w:type="lastRow">
      <w:rPr>
        <w:b/>
        <w:bCs/>
      </w:rPr>
      <w:tblPr/>
      <w:tcPr>
        <w:tcBorders>
          <w:top w:val="double" w:sz="4" w:space="0" w:color="0064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GridTable5Dark-Accent1">
    <w:name w:val="Grid Table 5 Dark Accent 1"/>
    <w:basedOn w:val="TableNormal"/>
    <w:uiPriority w:val="50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1D9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C5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C5A" w:themeFill="accent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458DCB" w:themeFill="accent1" w:themeFillTint="99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458DCB" w:themeFill="accent1" w:themeFillTint="99"/>
      </w:tcPr>
    </w:tblStylePr>
    <w:tblStylePr w:type="band1Vert">
      <w:tblPr/>
      <w:tcPr>
        <w:shd w:val="clear" w:color="auto" w:fill="83B3DC" w:themeFill="accent1" w:themeFillTint="66"/>
      </w:tcPr>
    </w:tblStylePr>
    <w:tblStylePr w:type="band1Horz">
      <w:tblPr/>
      <w:tcPr>
        <w:shd w:val="clear" w:color="auto" w:fill="83B3D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DEF3FA" w:themeFill="accent2" w:themeFillTint="33"/>
    </w:tcPr>
    <w:tblStylePr w:type="firstRow"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C5EA" w:themeFill="accent2"/>
      </w:tcPr>
    </w:tblStylePr>
    <w:tblStylePr w:type="lastRow">
      <w:rPr>
        <w:b/>
        <w:bCs/>
        <w:color w:val="000000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C5EA" w:themeFill="accent2"/>
      </w:tcPr>
    </w:tblStylePr>
    <w:tblStylePr w:type="firstCol">
      <w:rPr>
        <w:b/>
        <w:bCs/>
        <w:color w:val="000000" w:themeColor="text1"/>
      </w:rPr>
      <w:tblPr/>
      <w:tcPr>
        <w:shd w:val="clear" w:color="auto" w:fill="9CDCF2" w:themeFill="accent2" w:themeFillTint="99"/>
      </w:tcPr>
    </w:tblStylePr>
    <w:tblStylePr w:type="lastCol">
      <w:rPr>
        <w:b/>
        <w:bCs/>
        <w:color w:val="000000" w:themeColor="text1"/>
      </w:rPr>
      <w:tblPr/>
      <w:tcPr>
        <w:shd w:val="clear" w:color="auto" w:fill="9CDCF2" w:themeFill="accent2" w:themeFillTint="99"/>
      </w:tcPr>
    </w:tblStylePr>
    <w:tblStylePr w:type="band1Vert">
      <w:tblPr/>
      <w:tcPr>
        <w:shd w:val="clear" w:color="auto" w:fill="BDE7F6" w:themeFill="accent2" w:themeFillTint="66"/>
      </w:tcPr>
    </w:tblStylePr>
    <w:tblStylePr w:type="band1Horz">
      <w:tblPr/>
      <w:tcPr>
        <w:shd w:val="clear" w:color="auto" w:fill="BDE7F6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8E4D2" w:themeFill="accent3" w:themeFillTint="33"/>
    </w:tcPr>
    <w:tblStylePr w:type="firstRow"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7A22" w:themeFill="accent3"/>
      </w:tcPr>
    </w:tblStylePr>
    <w:tblStylePr w:type="lastRow">
      <w:rPr>
        <w:b/>
        <w:bCs/>
        <w:color w:val="000000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7A22" w:themeFill="accent3"/>
      </w:tcPr>
    </w:tblStylePr>
    <w:tblStylePr w:type="firstCol">
      <w:rPr>
        <w:b/>
        <w:bCs/>
        <w:color w:val="000000" w:themeColor="text1"/>
      </w:rPr>
      <w:tblPr/>
      <w:tcPr>
        <w:shd w:val="clear" w:color="auto" w:fill="EBAE7A" w:themeFill="accent3" w:themeFillTint="99"/>
      </w:tcPr>
    </w:tblStylePr>
    <w:tblStylePr w:type="lastCol">
      <w:rPr>
        <w:b/>
        <w:bCs/>
        <w:color w:val="000000" w:themeColor="text1"/>
      </w:rPr>
      <w:tblPr/>
      <w:tcPr>
        <w:shd w:val="clear" w:color="auto" w:fill="EBAE7A" w:themeFill="accent3" w:themeFillTint="99"/>
      </w:tcPr>
    </w:tblStylePr>
    <w:tblStylePr w:type="band1Vert">
      <w:tblPr/>
      <w:tcPr>
        <w:shd w:val="clear" w:color="auto" w:fill="F1C9A6" w:themeFill="accent3" w:themeFillTint="66"/>
      </w:tcPr>
    </w:tblStylePr>
    <w:tblStylePr w:type="band1Horz">
      <w:tblPr/>
      <w:tcPr>
        <w:shd w:val="clear" w:color="auto" w:fill="F1C9A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EF5DC" w:themeFill="accent4" w:themeFillTint="33"/>
    </w:tcPr>
    <w:tblStylePr w:type="firstRow"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CE53" w:themeFill="accent4"/>
      </w:tcPr>
    </w:tblStylePr>
    <w:tblStylePr w:type="lastRow">
      <w:rPr>
        <w:b/>
        <w:bCs/>
        <w:color w:val="000000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CE53" w:themeFill="accent4"/>
      </w:tcPr>
    </w:tblStylePr>
    <w:tblStylePr w:type="firstCol">
      <w:rPr>
        <w:b/>
        <w:bCs/>
        <w:color w:val="000000" w:themeColor="text1"/>
      </w:rPr>
      <w:tblPr/>
      <w:tcPr>
        <w:shd w:val="clear" w:color="auto" w:fill="FDE197" w:themeFill="accent4" w:themeFillTint="99"/>
      </w:tcPr>
    </w:tblStylePr>
    <w:tblStylePr w:type="lastCol">
      <w:rPr>
        <w:b/>
        <w:bCs/>
        <w:color w:val="000000" w:themeColor="text1"/>
      </w:rPr>
      <w:tblPr/>
      <w:tcPr>
        <w:shd w:val="clear" w:color="auto" w:fill="FDE197" w:themeFill="accent4" w:themeFillTint="99"/>
      </w:tcPr>
    </w:tblStylePr>
    <w:tblStylePr w:type="band1Vert">
      <w:tblPr/>
      <w:tcPr>
        <w:shd w:val="clear" w:color="auto" w:fill="FEEBBA" w:themeFill="accent4" w:themeFillTint="66"/>
      </w:tcPr>
    </w:tblStylePr>
    <w:tblStylePr w:type="band1Horz">
      <w:tblPr/>
      <w:tcPr>
        <w:shd w:val="clear" w:color="auto" w:fill="FEEBB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D5FFFF" w:themeFill="accent5" w:themeFillTint="1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46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464" w:themeFill="accent5"/>
      </w:tcPr>
    </w:tblStylePr>
    <w:tblStylePr w:type="firstCol">
      <w:rPr>
        <w:b/>
        <w:bCs/>
        <w:color w:val="000000" w:themeColor="text1"/>
      </w:rPr>
      <w:tblPr/>
      <w:tcPr>
        <w:shd w:val="clear" w:color="auto" w:fill="00CACA" w:themeFill="accent5" w:themeFillTint="BF"/>
      </w:tcPr>
    </w:tblStylePr>
    <w:tblStylePr w:type="lastCol">
      <w:rPr>
        <w:b/>
        <w:bCs/>
        <w:color w:val="000000" w:themeColor="text1"/>
      </w:rPr>
      <w:tblPr/>
      <w:tcPr>
        <w:shd w:val="clear" w:color="auto" w:fill="00CACA" w:themeFill="accent5" w:themeFillTint="BF"/>
      </w:tcPr>
    </w:tblStylePr>
    <w:tblStylePr w:type="band1Vert">
      <w:tblPr/>
      <w:tcPr>
        <w:shd w:val="clear" w:color="auto" w:fill="98FFFF" w:themeFill="accent5" w:themeFillTint="40"/>
      </w:tcPr>
    </w:tblStylePr>
    <w:tblStylePr w:type="band1Horz">
      <w:tblPr/>
      <w:tcPr>
        <w:shd w:val="clear" w:color="auto" w:fill="98FFFF" w:themeFill="accent5" w:themeFillTint="40"/>
      </w:tcPr>
    </w:tblStylePr>
  </w:style>
  <w:style w:type="table" w:styleId="GridTable5Dark-Accent6">
    <w:name w:val="Grid Table 5 Dark Accent 6"/>
    <w:basedOn w:val="TableNormal"/>
    <w:uiPriority w:val="50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BCED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80A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80A8" w:themeFill="accent6"/>
      </w:tcPr>
    </w:tblStylePr>
    <w:tblStylePr w:type="firstCol">
      <w:rPr>
        <w:b/>
        <w:bCs/>
        <w:color w:val="000000" w:themeColor="text1"/>
      </w:rPr>
      <w:tblPr/>
      <w:tcPr>
        <w:shd w:val="clear" w:color="auto" w:fill="38CAFA" w:themeFill="accent6" w:themeFillTint="99"/>
      </w:tcPr>
    </w:tblStylePr>
    <w:tblStylePr w:type="lastCol">
      <w:rPr>
        <w:b/>
        <w:bCs/>
        <w:color w:val="000000" w:themeColor="text1"/>
      </w:rPr>
      <w:tblPr/>
      <w:tcPr>
        <w:shd w:val="clear" w:color="auto" w:fill="38CAFA" w:themeFill="accent6" w:themeFillTint="99"/>
      </w:tcPr>
    </w:tblStylePr>
    <w:tblStylePr w:type="band1Vert">
      <w:tblPr/>
      <w:tcPr>
        <w:shd w:val="clear" w:color="auto" w:fill="7ADBFB" w:themeFill="accent6" w:themeFillTint="66"/>
      </w:tcPr>
    </w:tblStylePr>
    <w:tblStylePr w:type="band1Horz">
      <w:tblPr/>
      <w:tcPr>
        <w:shd w:val="clear" w:color="auto" w:fill="7ADBF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aliases w:val="o"/>
    <w:basedOn w:val="TableNormal"/>
    <w:uiPriority w:val="51"/>
    <w:rsid w:val="00CE2E25"/>
    <w:pPr>
      <w:spacing w:after="0" w:line="240" w:lineRule="auto"/>
    </w:pPr>
    <w:rPr>
      <w:color w:val="122C43" w:themeColor="accent1" w:themeShade="BF"/>
    </w:rPr>
    <w:tblPr>
      <w:tblStyleRowBandSize w:val="1"/>
      <w:tblStyleColBandSize w:val="1"/>
      <w:tblBorders>
        <w:top w:val="single" w:sz="4" w:space="0" w:color="458DCB" w:themeColor="accent1" w:themeTint="99"/>
        <w:left w:val="single" w:sz="4" w:space="0" w:color="458DCB" w:themeColor="accent1" w:themeTint="99"/>
        <w:bottom w:val="single" w:sz="4" w:space="0" w:color="458DCB" w:themeColor="accent1" w:themeTint="99"/>
        <w:right w:val="single" w:sz="4" w:space="0" w:color="458DCB" w:themeColor="accent1" w:themeTint="99"/>
        <w:insideH w:val="single" w:sz="4" w:space="0" w:color="458DCB" w:themeColor="accent1" w:themeTint="99"/>
        <w:insideV w:val="single" w:sz="4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12" w:space="0" w:color="458DC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8DC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E2E25"/>
    <w:pPr>
      <w:spacing w:after="0" w:line="240" w:lineRule="auto"/>
    </w:pPr>
    <w:rPr>
      <w:color w:val="126F90" w:themeColor="accent2" w:themeShade="80"/>
    </w:r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  <w:insideV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12" w:space="0" w:color="5BC5E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EA" w:themeColor="accent2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  <w:insideV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12" w:space="0" w:color="DE7A2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7A22" w:themeColor="accent3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  <w:insideV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12" w:space="0" w:color="FDCE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DCE53" w:themeColor="accent4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E2E25"/>
    <w:pPr>
      <w:spacing w:after="0" w:line="240" w:lineRule="auto"/>
    </w:pPr>
    <w:rPr>
      <w:color w:val="004A4A" w:themeColor="accent5" w:themeShade="BF"/>
    </w:r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006464" w:themeColor="accent5"/>
        <w:insideV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12" w:space="0" w:color="00646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6464" w:themeColor="accent5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GridTable6Colorful-Accent6">
    <w:name w:val="Grid Table 6 Colorful Accent 6"/>
    <w:basedOn w:val="TableNormal"/>
    <w:uiPriority w:val="51"/>
    <w:rsid w:val="00CE2E25"/>
    <w:pPr>
      <w:spacing w:after="0" w:line="240" w:lineRule="auto"/>
    </w:pPr>
    <w:rPr>
      <w:color w:val="035F7D" w:themeColor="accent6" w:themeShade="BF"/>
    </w:r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12" w:space="0" w:color="0480A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E2E25"/>
    <w:pPr>
      <w:spacing w:after="0" w:line="240" w:lineRule="auto"/>
    </w:pPr>
    <w:rPr>
      <w:color w:val="122C43" w:themeColor="accent1" w:themeShade="BF"/>
    </w:rPr>
    <w:tblPr>
      <w:tblStyleRowBandSize w:val="1"/>
      <w:tblStyleColBandSize w:val="1"/>
      <w:tblBorders>
        <w:top w:val="single" w:sz="4" w:space="0" w:color="458DCB" w:themeColor="accent1" w:themeTint="99"/>
        <w:left w:val="single" w:sz="4" w:space="0" w:color="458DCB" w:themeColor="accent1" w:themeTint="99"/>
        <w:bottom w:val="single" w:sz="4" w:space="0" w:color="458DCB" w:themeColor="accent1" w:themeTint="99"/>
        <w:right w:val="single" w:sz="4" w:space="0" w:color="458DCB" w:themeColor="accent1" w:themeTint="99"/>
        <w:insideH w:val="single" w:sz="4" w:space="0" w:color="458DCB" w:themeColor="accent1" w:themeTint="99"/>
        <w:insideV w:val="single" w:sz="4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  <w:tblStylePr w:type="neCell">
      <w:tblPr/>
      <w:tcPr>
        <w:tcBorders>
          <w:bottom w:val="single" w:sz="4" w:space="0" w:color="458DCB" w:themeColor="accent1" w:themeTint="99"/>
        </w:tcBorders>
      </w:tcPr>
    </w:tblStylePr>
    <w:tblStylePr w:type="nwCell">
      <w:tblPr/>
      <w:tcPr>
        <w:tcBorders>
          <w:bottom w:val="single" w:sz="4" w:space="0" w:color="458DCB" w:themeColor="accent1" w:themeTint="99"/>
        </w:tcBorders>
      </w:tcPr>
    </w:tblStylePr>
    <w:tblStylePr w:type="seCell">
      <w:tblPr/>
      <w:tcPr>
        <w:tcBorders>
          <w:top w:val="single" w:sz="4" w:space="0" w:color="458DCB" w:themeColor="accent1" w:themeTint="99"/>
        </w:tcBorders>
      </w:tcPr>
    </w:tblStylePr>
    <w:tblStylePr w:type="swCell">
      <w:tblPr/>
      <w:tcPr>
        <w:tcBorders>
          <w:top w:val="single" w:sz="4" w:space="0" w:color="458DC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E2E25"/>
    <w:pPr>
      <w:spacing w:after="0" w:line="240" w:lineRule="auto"/>
    </w:pPr>
    <w:rPr>
      <w:color w:val="126F90" w:themeColor="accent2" w:themeShade="80"/>
    </w:r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  <w:insideV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  <w:color w:val="000000" w:themeColor="text1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  <w:tblStylePr w:type="neCell">
      <w:tblPr/>
      <w:tcPr>
        <w:tcBorders>
          <w:bottom w:val="single" w:sz="4" w:space="0" w:color="5BC5EA" w:themeColor="accent2"/>
        </w:tcBorders>
      </w:tcPr>
    </w:tblStylePr>
    <w:tblStylePr w:type="nwCell">
      <w:tblPr/>
      <w:tcPr>
        <w:tcBorders>
          <w:bottom w:val="single" w:sz="4" w:space="0" w:color="5BC5EA" w:themeColor="accent2"/>
        </w:tcBorders>
      </w:tcPr>
    </w:tblStylePr>
    <w:tblStylePr w:type="seCell">
      <w:tblPr/>
      <w:tcPr>
        <w:tcBorders>
          <w:top w:val="single" w:sz="4" w:space="0" w:color="5BC5EA" w:themeColor="accent2"/>
        </w:tcBorders>
      </w:tcPr>
    </w:tblStylePr>
    <w:tblStylePr w:type="swCell">
      <w:tblPr/>
      <w:tcPr>
        <w:tcBorders>
          <w:top w:val="single" w:sz="4" w:space="0" w:color="5BC5EA" w:themeColor="accent2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  <w:insideV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  <w:color w:val="000000" w:themeColor="text1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  <w:tblStylePr w:type="neCell">
      <w:tblPr/>
      <w:tcPr>
        <w:tcBorders>
          <w:bottom w:val="single" w:sz="4" w:space="0" w:color="DE7A22" w:themeColor="accent3"/>
        </w:tcBorders>
      </w:tcPr>
    </w:tblStylePr>
    <w:tblStylePr w:type="nwCell">
      <w:tblPr/>
      <w:tcPr>
        <w:tcBorders>
          <w:bottom w:val="single" w:sz="4" w:space="0" w:color="DE7A22" w:themeColor="accent3"/>
        </w:tcBorders>
      </w:tcPr>
    </w:tblStylePr>
    <w:tblStylePr w:type="seCell">
      <w:tblPr/>
      <w:tcPr>
        <w:tcBorders>
          <w:top w:val="single" w:sz="4" w:space="0" w:color="DE7A22" w:themeColor="accent3"/>
        </w:tcBorders>
      </w:tcPr>
    </w:tblStylePr>
    <w:tblStylePr w:type="swCell">
      <w:tblPr/>
      <w:tcPr>
        <w:tcBorders>
          <w:top w:val="single" w:sz="4" w:space="0" w:color="DE7A22" w:themeColor="accent3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  <w:insideV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  <w:color w:val="000000" w:themeColor="text1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  <w:tblStylePr w:type="neCell">
      <w:tblPr/>
      <w:tcPr>
        <w:tcBorders>
          <w:bottom w:val="single" w:sz="4" w:space="0" w:color="FDE197" w:themeColor="accent4" w:themeTint="99"/>
        </w:tcBorders>
      </w:tcPr>
    </w:tblStylePr>
    <w:tblStylePr w:type="nwCell">
      <w:tblPr/>
      <w:tcPr>
        <w:tcBorders>
          <w:bottom w:val="single" w:sz="4" w:space="0" w:color="FDE197" w:themeColor="accent4" w:themeTint="99"/>
        </w:tcBorders>
      </w:tcPr>
    </w:tblStylePr>
    <w:tblStylePr w:type="seCell">
      <w:tblPr/>
      <w:tcPr>
        <w:tcBorders>
          <w:top w:val="single" w:sz="4" w:space="0" w:color="FDE197" w:themeColor="accent4" w:themeTint="99"/>
        </w:tcBorders>
      </w:tcPr>
    </w:tblStylePr>
    <w:tblStylePr w:type="swCell">
      <w:tblPr/>
      <w:tcPr>
        <w:tcBorders>
          <w:top w:val="single" w:sz="4" w:space="0" w:color="FDE19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E2E25"/>
    <w:pPr>
      <w:spacing w:after="0" w:line="240" w:lineRule="auto"/>
    </w:pPr>
    <w:rPr>
      <w:color w:val="004A4A" w:themeColor="accent5" w:themeShade="BF"/>
    </w:r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006464" w:themeColor="accent5"/>
        <w:insideV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  <w:color w:val="000000" w:themeColor="text1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  <w:tblStylePr w:type="neCell">
      <w:tblPr/>
      <w:tcPr>
        <w:tcBorders>
          <w:bottom w:val="single" w:sz="4" w:space="0" w:color="006464" w:themeColor="accent5"/>
        </w:tcBorders>
      </w:tcPr>
    </w:tblStylePr>
    <w:tblStylePr w:type="nwCell">
      <w:tblPr/>
      <w:tcPr>
        <w:tcBorders>
          <w:bottom w:val="single" w:sz="4" w:space="0" w:color="006464" w:themeColor="accent5"/>
        </w:tcBorders>
      </w:tcPr>
    </w:tblStylePr>
    <w:tblStylePr w:type="seCell">
      <w:tblPr/>
      <w:tcPr>
        <w:tcBorders>
          <w:top w:val="single" w:sz="4" w:space="0" w:color="006464" w:themeColor="accent5"/>
        </w:tcBorders>
      </w:tcPr>
    </w:tblStylePr>
    <w:tblStylePr w:type="swCell">
      <w:tblPr/>
      <w:tcPr>
        <w:tcBorders>
          <w:top w:val="single" w:sz="4" w:space="0" w:color="006464" w:themeColor="accent5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E2E25"/>
    <w:pPr>
      <w:spacing w:after="0" w:line="240" w:lineRule="auto"/>
    </w:pPr>
    <w:rPr>
      <w:color w:val="035F7D" w:themeColor="accent6" w:themeShade="BF"/>
    </w:r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  <w:insideH w:val="single" w:sz="4" w:space="0" w:color="0480A8" w:themeColor="accent6"/>
        <w:insideV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 w:val="0"/>
        <w:iCs/>
        <w:color w:val="000000" w:themeColor="text1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 w:val="0"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  <w:tblStylePr w:type="neCell">
      <w:tblPr/>
      <w:tcPr>
        <w:tcBorders>
          <w:bottom w:val="single" w:sz="4" w:space="0" w:color="0480A8" w:themeColor="accent6"/>
        </w:tcBorders>
      </w:tcPr>
    </w:tblStylePr>
    <w:tblStylePr w:type="nwCell">
      <w:tblPr/>
      <w:tcPr>
        <w:tcBorders>
          <w:bottom w:val="single" w:sz="4" w:space="0" w:color="0480A8" w:themeColor="accent6"/>
        </w:tcBorders>
      </w:tcPr>
    </w:tblStylePr>
    <w:tblStylePr w:type="seCell">
      <w:tblPr/>
      <w:tcPr>
        <w:tcBorders>
          <w:top w:val="single" w:sz="4" w:space="0" w:color="0480A8" w:themeColor="accent6"/>
        </w:tcBorders>
      </w:tcPr>
    </w:tblStylePr>
    <w:tblStylePr w:type="swCell">
      <w:tblPr/>
      <w:tcPr>
        <w:tcBorders>
          <w:top w:val="single" w:sz="4" w:space="0" w:color="0480A8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193C5A" w:themeColor="accent1"/>
        <w:left w:val="single" w:sz="8" w:space="0" w:color="193C5A" w:themeColor="accent1"/>
        <w:bottom w:val="single" w:sz="8" w:space="0" w:color="193C5A" w:themeColor="accent1"/>
        <w:right w:val="single" w:sz="8" w:space="0" w:color="193C5A" w:themeColor="accent1"/>
        <w:insideH w:val="single" w:sz="8" w:space="0" w:color="193C5A" w:themeColor="accent1"/>
        <w:insideV w:val="single" w:sz="8" w:space="0" w:color="193C5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18" w:space="0" w:color="193C5A" w:themeColor="accent1"/>
          <w:right w:val="single" w:sz="8" w:space="0" w:color="193C5A" w:themeColor="accent1"/>
          <w:insideH w:val="nil"/>
          <w:insideV w:val="single" w:sz="8" w:space="0" w:color="193C5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  <w:insideH w:val="nil"/>
          <w:insideV w:val="single" w:sz="8" w:space="0" w:color="193C5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</w:tcBorders>
      </w:tcPr>
    </w:tblStylePr>
    <w:tblStylePr w:type="band1Vert"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</w:tcBorders>
        <w:shd w:val="clear" w:color="auto" w:fill="B2D0E9" w:themeFill="accent1" w:themeFillTint="3F"/>
      </w:tcPr>
    </w:tblStylePr>
    <w:tblStylePr w:type="band1Horz"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  <w:insideV w:val="single" w:sz="8" w:space="0" w:color="193C5A" w:themeColor="accent1"/>
        </w:tcBorders>
        <w:shd w:val="clear" w:color="auto" w:fill="B2D0E9" w:themeFill="accent1" w:themeFillTint="3F"/>
      </w:tcPr>
    </w:tblStylePr>
    <w:tblStylePr w:type="band2Horz"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  <w:insideV w:val="single" w:sz="8" w:space="0" w:color="193C5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5BC5EA" w:themeColor="accent2"/>
        <w:left w:val="single" w:sz="8" w:space="0" w:color="5BC5EA" w:themeColor="accent2"/>
        <w:bottom w:val="single" w:sz="8" w:space="0" w:color="5BC5EA" w:themeColor="accent2"/>
        <w:right w:val="single" w:sz="8" w:space="0" w:color="5BC5EA" w:themeColor="accent2"/>
        <w:insideH w:val="single" w:sz="8" w:space="0" w:color="5BC5EA" w:themeColor="accent2"/>
        <w:insideV w:val="single" w:sz="8" w:space="0" w:color="5BC5E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18" w:space="0" w:color="5BC5EA" w:themeColor="accent2"/>
          <w:right w:val="single" w:sz="8" w:space="0" w:color="5BC5EA" w:themeColor="accent2"/>
          <w:insideH w:val="nil"/>
          <w:insideV w:val="single" w:sz="8" w:space="0" w:color="5BC5E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  <w:insideH w:val="nil"/>
          <w:insideV w:val="single" w:sz="8" w:space="0" w:color="5BC5E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</w:tcBorders>
      </w:tcPr>
    </w:tblStylePr>
    <w:tblStylePr w:type="band1Vert"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</w:tcBorders>
        <w:shd w:val="clear" w:color="auto" w:fill="D6F0F9" w:themeFill="accent2" w:themeFillTint="3F"/>
      </w:tcPr>
    </w:tblStylePr>
    <w:tblStylePr w:type="band1Horz"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  <w:insideV w:val="single" w:sz="8" w:space="0" w:color="5BC5EA" w:themeColor="accent2"/>
        </w:tcBorders>
        <w:shd w:val="clear" w:color="auto" w:fill="D6F0F9" w:themeFill="accent2" w:themeFillTint="3F"/>
      </w:tcPr>
    </w:tblStylePr>
    <w:tblStylePr w:type="band2Horz"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  <w:insideV w:val="single" w:sz="8" w:space="0" w:color="5BC5E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DE7A22" w:themeColor="accent3"/>
        <w:left w:val="single" w:sz="8" w:space="0" w:color="DE7A22" w:themeColor="accent3"/>
        <w:bottom w:val="single" w:sz="8" w:space="0" w:color="DE7A22" w:themeColor="accent3"/>
        <w:right w:val="single" w:sz="8" w:space="0" w:color="DE7A22" w:themeColor="accent3"/>
        <w:insideH w:val="single" w:sz="8" w:space="0" w:color="DE7A22" w:themeColor="accent3"/>
        <w:insideV w:val="single" w:sz="8" w:space="0" w:color="DE7A2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18" w:space="0" w:color="DE7A22" w:themeColor="accent3"/>
          <w:right w:val="single" w:sz="8" w:space="0" w:color="DE7A22" w:themeColor="accent3"/>
          <w:insideH w:val="nil"/>
          <w:insideV w:val="single" w:sz="8" w:space="0" w:color="DE7A2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  <w:insideH w:val="nil"/>
          <w:insideV w:val="single" w:sz="8" w:space="0" w:color="DE7A2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</w:tcBorders>
      </w:tcPr>
    </w:tblStylePr>
    <w:tblStylePr w:type="band1Vert"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</w:tcBorders>
        <w:shd w:val="clear" w:color="auto" w:fill="F6DDC8" w:themeFill="accent3" w:themeFillTint="3F"/>
      </w:tcPr>
    </w:tblStylePr>
    <w:tblStylePr w:type="band1Horz"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  <w:insideV w:val="single" w:sz="8" w:space="0" w:color="DE7A22" w:themeColor="accent3"/>
        </w:tcBorders>
        <w:shd w:val="clear" w:color="auto" w:fill="F6DDC8" w:themeFill="accent3" w:themeFillTint="3F"/>
      </w:tcPr>
    </w:tblStylePr>
    <w:tblStylePr w:type="band2Horz"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  <w:insideV w:val="single" w:sz="8" w:space="0" w:color="DE7A2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DCE53" w:themeColor="accent4"/>
        <w:left w:val="single" w:sz="8" w:space="0" w:color="FDCE53" w:themeColor="accent4"/>
        <w:bottom w:val="single" w:sz="8" w:space="0" w:color="FDCE53" w:themeColor="accent4"/>
        <w:right w:val="single" w:sz="8" w:space="0" w:color="FDCE53" w:themeColor="accent4"/>
        <w:insideH w:val="single" w:sz="8" w:space="0" w:color="FDCE53" w:themeColor="accent4"/>
        <w:insideV w:val="single" w:sz="8" w:space="0" w:color="FDCE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18" w:space="0" w:color="FDCE53" w:themeColor="accent4"/>
          <w:right w:val="single" w:sz="8" w:space="0" w:color="FDCE53" w:themeColor="accent4"/>
          <w:insideH w:val="nil"/>
          <w:insideV w:val="single" w:sz="8" w:space="0" w:color="FDCE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  <w:insideH w:val="nil"/>
          <w:insideV w:val="single" w:sz="8" w:space="0" w:color="FDCE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</w:tcBorders>
      </w:tcPr>
    </w:tblStylePr>
    <w:tblStylePr w:type="band1Vert"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</w:tcBorders>
        <w:shd w:val="clear" w:color="auto" w:fill="FEF2D4" w:themeFill="accent4" w:themeFillTint="3F"/>
      </w:tcPr>
    </w:tblStylePr>
    <w:tblStylePr w:type="band1Horz"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  <w:insideV w:val="single" w:sz="8" w:space="0" w:color="FDCE53" w:themeColor="accent4"/>
        </w:tcBorders>
        <w:shd w:val="clear" w:color="auto" w:fill="FEF2D4" w:themeFill="accent4" w:themeFillTint="3F"/>
      </w:tcPr>
    </w:tblStylePr>
    <w:tblStylePr w:type="band2Horz"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  <w:insideV w:val="single" w:sz="8" w:space="0" w:color="FDCE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6464" w:themeColor="accent5"/>
        <w:left w:val="single" w:sz="8" w:space="0" w:color="006464" w:themeColor="accent5"/>
        <w:bottom w:val="single" w:sz="8" w:space="0" w:color="006464" w:themeColor="accent5"/>
        <w:right w:val="single" w:sz="8" w:space="0" w:color="006464" w:themeColor="accent5"/>
        <w:insideH w:val="single" w:sz="8" w:space="0" w:color="006464" w:themeColor="accent5"/>
        <w:insideV w:val="single" w:sz="8" w:space="0" w:color="00646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18" w:space="0" w:color="006464" w:themeColor="accent5"/>
          <w:right w:val="single" w:sz="8" w:space="0" w:color="006464" w:themeColor="accent5"/>
          <w:insideH w:val="nil"/>
          <w:insideV w:val="single" w:sz="8" w:space="0" w:color="00646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  <w:insideH w:val="nil"/>
          <w:insideV w:val="single" w:sz="8" w:space="0" w:color="00646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</w:tcBorders>
      </w:tcPr>
    </w:tblStylePr>
    <w:tblStylePr w:type="band1Vert"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</w:tcBorders>
        <w:shd w:val="clear" w:color="auto" w:fill="99FFFF" w:themeFill="accent5" w:themeFillTint="3F"/>
      </w:tcPr>
    </w:tblStylePr>
    <w:tblStylePr w:type="band1Horz"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  <w:insideV w:val="single" w:sz="8" w:space="0" w:color="006464" w:themeColor="accent5"/>
        </w:tcBorders>
        <w:shd w:val="clear" w:color="auto" w:fill="99FFFF" w:themeFill="accent5" w:themeFillTint="3F"/>
      </w:tcPr>
    </w:tblStylePr>
    <w:tblStylePr w:type="band2Horz"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  <w:insideV w:val="single" w:sz="8" w:space="0" w:color="00646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480A8" w:themeColor="accent6"/>
        <w:left w:val="single" w:sz="8" w:space="0" w:color="0480A8" w:themeColor="accent6"/>
        <w:bottom w:val="single" w:sz="8" w:space="0" w:color="0480A8" w:themeColor="accent6"/>
        <w:right w:val="single" w:sz="8" w:space="0" w:color="0480A8" w:themeColor="accent6"/>
        <w:insideH w:val="single" w:sz="8" w:space="0" w:color="0480A8" w:themeColor="accent6"/>
        <w:insideV w:val="single" w:sz="8" w:space="0" w:color="0480A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18" w:space="0" w:color="0480A8" w:themeColor="accent6"/>
          <w:right w:val="single" w:sz="8" w:space="0" w:color="0480A8" w:themeColor="accent6"/>
          <w:insideH w:val="nil"/>
          <w:insideV w:val="single" w:sz="8" w:space="0" w:color="0480A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  <w:insideH w:val="nil"/>
          <w:insideV w:val="single" w:sz="8" w:space="0" w:color="0480A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</w:tcBorders>
      </w:tcPr>
    </w:tblStylePr>
    <w:tblStylePr w:type="band1Vert"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</w:tcBorders>
        <w:shd w:val="clear" w:color="auto" w:fill="ADE9FD" w:themeFill="accent6" w:themeFillTint="3F"/>
      </w:tcPr>
    </w:tblStylePr>
    <w:tblStylePr w:type="band1Horz"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  <w:insideV w:val="single" w:sz="8" w:space="0" w:color="0480A8" w:themeColor="accent6"/>
        </w:tcBorders>
        <w:shd w:val="clear" w:color="auto" w:fill="ADE9FD" w:themeFill="accent6" w:themeFillTint="3F"/>
      </w:tcPr>
    </w:tblStylePr>
    <w:tblStylePr w:type="band2Horz"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  <w:insideV w:val="single" w:sz="8" w:space="0" w:color="0480A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193C5A" w:themeColor="accent1"/>
        <w:left w:val="single" w:sz="8" w:space="0" w:color="193C5A" w:themeColor="accent1"/>
        <w:bottom w:val="single" w:sz="8" w:space="0" w:color="193C5A" w:themeColor="accent1"/>
        <w:right w:val="single" w:sz="8" w:space="0" w:color="193C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3C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</w:tcBorders>
      </w:tcPr>
    </w:tblStylePr>
    <w:tblStylePr w:type="band1Horz">
      <w:tblPr/>
      <w:tcPr>
        <w:tcBorders>
          <w:top w:val="single" w:sz="8" w:space="0" w:color="193C5A" w:themeColor="accent1"/>
          <w:left w:val="single" w:sz="8" w:space="0" w:color="193C5A" w:themeColor="accent1"/>
          <w:bottom w:val="single" w:sz="8" w:space="0" w:color="193C5A" w:themeColor="accent1"/>
          <w:right w:val="single" w:sz="8" w:space="0" w:color="193C5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5BC5EA" w:themeColor="accent2"/>
        <w:left w:val="single" w:sz="8" w:space="0" w:color="5BC5EA" w:themeColor="accent2"/>
        <w:bottom w:val="single" w:sz="8" w:space="0" w:color="5BC5EA" w:themeColor="accent2"/>
        <w:right w:val="single" w:sz="8" w:space="0" w:color="5BC5E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C5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</w:tcBorders>
      </w:tcPr>
    </w:tblStylePr>
    <w:tblStylePr w:type="band1Horz">
      <w:tblPr/>
      <w:tcPr>
        <w:tcBorders>
          <w:top w:val="single" w:sz="8" w:space="0" w:color="5BC5EA" w:themeColor="accent2"/>
          <w:left w:val="single" w:sz="8" w:space="0" w:color="5BC5EA" w:themeColor="accent2"/>
          <w:bottom w:val="single" w:sz="8" w:space="0" w:color="5BC5EA" w:themeColor="accent2"/>
          <w:right w:val="single" w:sz="8" w:space="0" w:color="5BC5E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DE7A22" w:themeColor="accent3"/>
        <w:left w:val="single" w:sz="8" w:space="0" w:color="DE7A22" w:themeColor="accent3"/>
        <w:bottom w:val="single" w:sz="8" w:space="0" w:color="DE7A22" w:themeColor="accent3"/>
        <w:right w:val="single" w:sz="8" w:space="0" w:color="DE7A2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7A2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</w:tcBorders>
      </w:tcPr>
    </w:tblStylePr>
    <w:tblStylePr w:type="band1Horz">
      <w:tblPr/>
      <w:tcPr>
        <w:tcBorders>
          <w:top w:val="single" w:sz="8" w:space="0" w:color="DE7A22" w:themeColor="accent3"/>
          <w:left w:val="single" w:sz="8" w:space="0" w:color="DE7A22" w:themeColor="accent3"/>
          <w:bottom w:val="single" w:sz="8" w:space="0" w:color="DE7A22" w:themeColor="accent3"/>
          <w:right w:val="single" w:sz="8" w:space="0" w:color="DE7A2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DCE53" w:themeColor="accent4"/>
        <w:left w:val="single" w:sz="8" w:space="0" w:color="FDCE53" w:themeColor="accent4"/>
        <w:bottom w:val="single" w:sz="8" w:space="0" w:color="FDCE53" w:themeColor="accent4"/>
        <w:right w:val="single" w:sz="8" w:space="0" w:color="FDCE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E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</w:tcBorders>
      </w:tcPr>
    </w:tblStylePr>
    <w:tblStylePr w:type="band1Horz">
      <w:tblPr/>
      <w:tcPr>
        <w:tcBorders>
          <w:top w:val="single" w:sz="8" w:space="0" w:color="FDCE53" w:themeColor="accent4"/>
          <w:left w:val="single" w:sz="8" w:space="0" w:color="FDCE53" w:themeColor="accent4"/>
          <w:bottom w:val="single" w:sz="8" w:space="0" w:color="FDCE53" w:themeColor="accent4"/>
          <w:right w:val="single" w:sz="8" w:space="0" w:color="FDCE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6464" w:themeColor="accent5"/>
        <w:left w:val="single" w:sz="8" w:space="0" w:color="006464" w:themeColor="accent5"/>
        <w:bottom w:val="single" w:sz="8" w:space="0" w:color="006464" w:themeColor="accent5"/>
        <w:right w:val="single" w:sz="8" w:space="0" w:color="00646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46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</w:tcBorders>
      </w:tcPr>
    </w:tblStylePr>
    <w:tblStylePr w:type="band1Horz">
      <w:tblPr/>
      <w:tcPr>
        <w:tcBorders>
          <w:top w:val="single" w:sz="8" w:space="0" w:color="006464" w:themeColor="accent5"/>
          <w:left w:val="single" w:sz="8" w:space="0" w:color="006464" w:themeColor="accent5"/>
          <w:bottom w:val="single" w:sz="8" w:space="0" w:color="006464" w:themeColor="accent5"/>
          <w:right w:val="single" w:sz="8" w:space="0" w:color="00646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480A8" w:themeColor="accent6"/>
        <w:left w:val="single" w:sz="8" w:space="0" w:color="0480A8" w:themeColor="accent6"/>
        <w:bottom w:val="single" w:sz="8" w:space="0" w:color="0480A8" w:themeColor="accent6"/>
        <w:right w:val="single" w:sz="8" w:space="0" w:color="0480A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80A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</w:tcBorders>
      </w:tcPr>
    </w:tblStylePr>
    <w:tblStylePr w:type="band1Horz">
      <w:tblPr/>
      <w:tcPr>
        <w:tcBorders>
          <w:top w:val="single" w:sz="8" w:space="0" w:color="0480A8" w:themeColor="accent6"/>
          <w:left w:val="single" w:sz="8" w:space="0" w:color="0480A8" w:themeColor="accent6"/>
          <w:bottom w:val="single" w:sz="8" w:space="0" w:color="0480A8" w:themeColor="accent6"/>
          <w:right w:val="single" w:sz="8" w:space="0" w:color="0480A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2E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E2E25"/>
    <w:pPr>
      <w:spacing w:after="0" w:line="240" w:lineRule="auto"/>
    </w:pPr>
    <w:rPr>
      <w:color w:val="122C43" w:themeColor="accent1" w:themeShade="BF"/>
    </w:rPr>
    <w:tblPr>
      <w:tblStyleRowBandSize w:val="1"/>
      <w:tblStyleColBandSize w:val="1"/>
      <w:tblBorders>
        <w:top w:val="single" w:sz="8" w:space="0" w:color="193C5A" w:themeColor="accent1"/>
        <w:bottom w:val="single" w:sz="8" w:space="0" w:color="193C5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3C5A" w:themeColor="accent1"/>
          <w:left w:val="nil"/>
          <w:bottom w:val="single" w:sz="8" w:space="0" w:color="193C5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3C5A" w:themeColor="accent1"/>
          <w:left w:val="nil"/>
          <w:bottom w:val="single" w:sz="8" w:space="0" w:color="193C5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0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0E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E2E25"/>
    <w:pPr>
      <w:spacing w:after="0" w:line="240" w:lineRule="auto"/>
    </w:pPr>
    <w:rPr>
      <w:color w:val="1BA6D7" w:themeColor="accent2" w:themeShade="BF"/>
    </w:rPr>
    <w:tblPr>
      <w:tblStyleRowBandSize w:val="1"/>
      <w:tblStyleColBandSize w:val="1"/>
      <w:tblBorders>
        <w:top w:val="single" w:sz="8" w:space="0" w:color="5BC5EA" w:themeColor="accent2"/>
        <w:bottom w:val="single" w:sz="8" w:space="0" w:color="5BC5E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C5EA" w:themeColor="accent2"/>
          <w:left w:val="nil"/>
          <w:bottom w:val="single" w:sz="8" w:space="0" w:color="5BC5E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C5EA" w:themeColor="accent2"/>
          <w:left w:val="nil"/>
          <w:bottom w:val="single" w:sz="8" w:space="0" w:color="5BC5E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0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0F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8" w:space="0" w:color="DE7A22" w:themeColor="accent3"/>
        <w:bottom w:val="single" w:sz="8" w:space="0" w:color="DE7A2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7A22" w:themeColor="accent3"/>
          <w:left w:val="nil"/>
          <w:bottom w:val="single" w:sz="8" w:space="0" w:color="DE7A2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7A22" w:themeColor="accent3"/>
          <w:left w:val="nil"/>
          <w:bottom w:val="single" w:sz="8" w:space="0" w:color="DE7A2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D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DC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E2E25"/>
    <w:pPr>
      <w:spacing w:after="0" w:line="240" w:lineRule="auto"/>
    </w:pPr>
    <w:rPr>
      <w:color w:val="F8B403" w:themeColor="accent4" w:themeShade="BF"/>
    </w:rPr>
    <w:tblPr>
      <w:tblStyleRowBandSize w:val="1"/>
      <w:tblStyleColBandSize w:val="1"/>
      <w:tblBorders>
        <w:top w:val="single" w:sz="8" w:space="0" w:color="FDCE53" w:themeColor="accent4"/>
        <w:bottom w:val="single" w:sz="8" w:space="0" w:color="FDCE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E53" w:themeColor="accent4"/>
          <w:left w:val="nil"/>
          <w:bottom w:val="single" w:sz="8" w:space="0" w:color="FDCE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E53" w:themeColor="accent4"/>
          <w:left w:val="nil"/>
          <w:bottom w:val="single" w:sz="8" w:space="0" w:color="FDCE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2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2D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E2E25"/>
    <w:pPr>
      <w:spacing w:after="0" w:line="240" w:lineRule="auto"/>
    </w:pPr>
    <w:rPr>
      <w:color w:val="004A4A" w:themeColor="accent5" w:themeShade="BF"/>
    </w:rPr>
    <w:tblPr>
      <w:tblStyleRowBandSize w:val="1"/>
      <w:tblStyleColBandSize w:val="1"/>
      <w:tblBorders>
        <w:top w:val="single" w:sz="8" w:space="0" w:color="006464" w:themeColor="accent5"/>
        <w:bottom w:val="single" w:sz="8" w:space="0" w:color="00646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64" w:themeColor="accent5"/>
          <w:left w:val="nil"/>
          <w:bottom w:val="single" w:sz="8" w:space="0" w:color="00646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64" w:themeColor="accent5"/>
          <w:left w:val="nil"/>
          <w:bottom w:val="single" w:sz="8" w:space="0" w:color="00646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FF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E2E25"/>
    <w:pPr>
      <w:spacing w:after="0" w:line="240" w:lineRule="auto"/>
    </w:pPr>
    <w:rPr>
      <w:color w:val="035F7D" w:themeColor="accent6" w:themeShade="BF"/>
    </w:rPr>
    <w:tblPr>
      <w:tblStyleRowBandSize w:val="1"/>
      <w:tblStyleColBandSize w:val="1"/>
      <w:tblBorders>
        <w:top w:val="single" w:sz="8" w:space="0" w:color="0480A8" w:themeColor="accent6"/>
        <w:bottom w:val="single" w:sz="8" w:space="0" w:color="0480A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80A8" w:themeColor="accent6"/>
          <w:left w:val="nil"/>
          <w:bottom w:val="single" w:sz="8" w:space="0" w:color="0480A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80A8" w:themeColor="accent6"/>
          <w:left w:val="nil"/>
          <w:bottom w:val="single" w:sz="8" w:space="0" w:color="0480A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9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E9FD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458DC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8DC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5BC5EA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DE7A22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DE7A2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FDCE53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008C8C" w:themeColor="accent5" w:themeTint="E6"/>
        </w:tcBorders>
      </w:tcPr>
    </w:tblStylePr>
    <w:tblStylePr w:type="lastRow">
      <w:rPr>
        <w:b/>
        <w:bCs/>
      </w:rPr>
      <w:tblPr/>
      <w:tcPr>
        <w:tcBorders>
          <w:top w:val="single" w:sz="4" w:space="0" w:color="008C8C" w:themeColor="accent5" w:themeTint="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ListTable1Light-Accent6">
    <w:name w:val="List Table 1 Light Accent 6"/>
    <w:basedOn w:val="TableNormal"/>
    <w:uiPriority w:val="46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0480A8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ListTable2">
    <w:name w:val="List Table 2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458DCB" w:themeColor="accent1" w:themeTint="99"/>
        <w:bottom w:val="single" w:sz="4" w:space="0" w:color="458DCB" w:themeColor="accent1" w:themeTint="99"/>
        <w:insideH w:val="single" w:sz="4" w:space="0" w:color="458DCB" w:themeColor="accent1" w:themeTint="99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bottom w:val="single" w:sz="4" w:space="0" w:color="5BC5EA" w:themeColor="accent2"/>
        <w:insideH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bottom w:val="single" w:sz="4" w:space="0" w:color="DE7A22" w:themeColor="accent3"/>
        <w:insideH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bottom w:val="single" w:sz="4" w:space="0" w:color="FDCE53" w:themeColor="accent4"/>
        <w:insideH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8C8C" w:themeColor="accent5" w:themeTint="E6"/>
        <w:bottom w:val="single" w:sz="4" w:space="0" w:color="008C8C" w:themeColor="accent5" w:themeTint="E6"/>
        <w:insideH w:val="single" w:sz="4" w:space="0" w:color="008C8C" w:themeColor="accent5" w:themeTint="E6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ListTable2-Accent6">
    <w:name w:val="List Table 2 Accent 6"/>
    <w:basedOn w:val="TableNormal"/>
    <w:uiPriority w:val="47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bottom w:val="single" w:sz="4" w:space="0" w:color="0480A8" w:themeColor="accent6"/>
        <w:insideH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ListTable3">
    <w:name w:val="List Table 3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193C5A" w:themeColor="accent1"/>
        <w:left w:val="single" w:sz="4" w:space="0" w:color="193C5A" w:themeColor="accent1"/>
        <w:bottom w:val="single" w:sz="4" w:space="0" w:color="193C5A" w:themeColor="accent1"/>
        <w:right w:val="single" w:sz="4" w:space="0" w:color="193C5A" w:themeColor="accent1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3C5A" w:themeFill="accent1"/>
      </w:tcPr>
    </w:tblStylePr>
    <w:tblStylePr w:type="lastRow">
      <w:rPr>
        <w:b/>
        <w:bCs/>
      </w:rPr>
      <w:tblPr/>
      <w:tcPr>
        <w:tcBorders>
          <w:top w:val="double" w:sz="4" w:space="0" w:color="193C5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3C5A" w:themeColor="accent1"/>
          <w:right w:val="single" w:sz="4" w:space="0" w:color="193C5A" w:themeColor="accent1"/>
        </w:tcBorders>
      </w:tcPr>
    </w:tblStylePr>
    <w:tblStylePr w:type="band1Horz">
      <w:tblPr/>
      <w:tcPr>
        <w:tcBorders>
          <w:top w:val="single" w:sz="4" w:space="0" w:color="193C5A" w:themeColor="accent1"/>
          <w:bottom w:val="single" w:sz="4" w:space="0" w:color="193C5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3C5A" w:themeColor="accent1"/>
          <w:left w:val="nil"/>
        </w:tcBorders>
      </w:tcPr>
    </w:tblStylePr>
    <w:tblStylePr w:type="swCell">
      <w:tblPr/>
      <w:tcPr>
        <w:tcBorders>
          <w:top w:val="double" w:sz="4" w:space="0" w:color="193C5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shd w:val="clear" w:color="auto" w:fill="5BC5EA" w:themeFill="accent2"/>
      </w:tcPr>
    </w:tblStylePr>
    <w:tblStylePr w:type="lastRow">
      <w:rPr>
        <w:b/>
        <w:bCs/>
      </w:rPr>
      <w:tblPr/>
      <w:tcPr>
        <w:tcBorders>
          <w:top w:val="double" w:sz="4" w:space="0" w:color="5BC5E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C5EA" w:themeColor="accent2"/>
          <w:right w:val="single" w:sz="4" w:space="0" w:color="5BC5EA" w:themeColor="accent2"/>
        </w:tcBorders>
      </w:tcPr>
    </w:tblStylePr>
    <w:tblStylePr w:type="band1Horz">
      <w:tblPr/>
      <w:tcPr>
        <w:tcBorders>
          <w:top w:val="single" w:sz="4" w:space="0" w:color="5BC5EA" w:themeColor="accent2"/>
          <w:bottom w:val="single" w:sz="4" w:space="0" w:color="5BC5E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C5EA" w:themeColor="accent2"/>
          <w:left w:val="nil"/>
        </w:tcBorders>
      </w:tcPr>
    </w:tblStylePr>
    <w:tblStylePr w:type="swCell">
      <w:tblPr/>
      <w:tcPr>
        <w:tcBorders>
          <w:top w:val="double" w:sz="4" w:space="0" w:color="5BC5E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shd w:val="clear" w:color="auto" w:fill="DE7A22" w:themeFill="accent3"/>
      </w:tcPr>
    </w:tblStylePr>
    <w:tblStylePr w:type="lastRow">
      <w:rPr>
        <w:b/>
        <w:bCs/>
      </w:rPr>
      <w:tblPr/>
      <w:tcPr>
        <w:tcBorders>
          <w:top w:val="double" w:sz="4" w:space="0" w:color="DE7A2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7A22" w:themeColor="accent3"/>
          <w:right w:val="single" w:sz="4" w:space="0" w:color="DE7A22" w:themeColor="accent3"/>
        </w:tcBorders>
      </w:tcPr>
    </w:tblStylePr>
    <w:tblStylePr w:type="band1Horz">
      <w:tblPr/>
      <w:tcPr>
        <w:tcBorders>
          <w:top w:val="single" w:sz="4" w:space="0" w:color="DE7A22" w:themeColor="accent3"/>
          <w:bottom w:val="single" w:sz="4" w:space="0" w:color="DE7A2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7A22" w:themeColor="accent3"/>
          <w:left w:val="nil"/>
        </w:tcBorders>
      </w:tcPr>
    </w:tblStylePr>
    <w:tblStylePr w:type="swCell">
      <w:tblPr/>
      <w:tcPr>
        <w:tcBorders>
          <w:top w:val="double" w:sz="4" w:space="0" w:color="DE7A2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shd w:val="clear" w:color="auto" w:fill="FDCE53" w:themeFill="accent4"/>
      </w:tcPr>
    </w:tblStylePr>
    <w:tblStylePr w:type="lastRow">
      <w:rPr>
        <w:b/>
        <w:bCs/>
      </w:rPr>
      <w:tblPr/>
      <w:tcPr>
        <w:tcBorders>
          <w:top w:val="double" w:sz="4" w:space="0" w:color="FDCE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CE53" w:themeColor="accent4"/>
          <w:right w:val="single" w:sz="4" w:space="0" w:color="FDCE53" w:themeColor="accent4"/>
        </w:tcBorders>
      </w:tcPr>
    </w:tblStylePr>
    <w:tblStylePr w:type="band1Horz">
      <w:tblPr/>
      <w:tcPr>
        <w:tcBorders>
          <w:top w:val="single" w:sz="4" w:space="0" w:color="FDCE53" w:themeColor="accent4"/>
          <w:bottom w:val="single" w:sz="4" w:space="0" w:color="FDCE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CE53" w:themeColor="accent4"/>
          <w:left w:val="nil"/>
        </w:tcBorders>
      </w:tcPr>
    </w:tblStylePr>
    <w:tblStylePr w:type="swCell">
      <w:tblPr/>
      <w:tcPr>
        <w:tcBorders>
          <w:top w:val="double" w:sz="4" w:space="0" w:color="FDCE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6464" w:themeFill="accent5"/>
      </w:tcPr>
    </w:tblStylePr>
    <w:tblStylePr w:type="lastRow">
      <w:rPr>
        <w:b/>
        <w:bCs/>
      </w:rPr>
      <w:tblPr/>
      <w:tcPr>
        <w:tcBorders>
          <w:top w:val="double" w:sz="4" w:space="0" w:color="00646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464" w:themeColor="accent5"/>
          <w:right w:val="single" w:sz="4" w:space="0" w:color="006464" w:themeColor="accent5"/>
        </w:tcBorders>
      </w:tcPr>
    </w:tblStylePr>
    <w:tblStylePr w:type="band1Horz">
      <w:tblPr/>
      <w:tcPr>
        <w:tcBorders>
          <w:top w:val="single" w:sz="4" w:space="0" w:color="006464" w:themeColor="accent5"/>
          <w:bottom w:val="single" w:sz="4" w:space="0" w:color="00646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464" w:themeColor="accent5"/>
          <w:left w:val="nil"/>
        </w:tcBorders>
      </w:tcPr>
    </w:tblStylePr>
    <w:tblStylePr w:type="swCell">
      <w:tblPr/>
      <w:tcPr>
        <w:tcBorders>
          <w:top w:val="double" w:sz="4" w:space="0" w:color="00646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480A8" w:themeColor="accent6"/>
        <w:left w:val="single" w:sz="4" w:space="0" w:color="0480A8" w:themeColor="accent6"/>
        <w:bottom w:val="single" w:sz="4" w:space="0" w:color="0480A8" w:themeColor="accent6"/>
        <w:right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480A8" w:themeFill="accent6"/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80A8" w:themeColor="accent6"/>
          <w:right w:val="single" w:sz="4" w:space="0" w:color="0480A8" w:themeColor="accent6"/>
        </w:tcBorders>
      </w:tcPr>
    </w:tblStylePr>
    <w:tblStylePr w:type="band1Horz">
      <w:tblPr/>
      <w:tcPr>
        <w:tcBorders>
          <w:top w:val="single" w:sz="4" w:space="0" w:color="0480A8" w:themeColor="accent6"/>
          <w:bottom w:val="single" w:sz="4" w:space="0" w:color="0480A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80A8" w:themeColor="accent6"/>
          <w:left w:val="nil"/>
        </w:tcBorders>
      </w:tcPr>
    </w:tblStylePr>
    <w:tblStylePr w:type="swCell">
      <w:tblPr/>
      <w:tcPr>
        <w:tcBorders>
          <w:top w:val="double" w:sz="4" w:space="0" w:color="0480A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193C5A" w:themeColor="accent1"/>
        <w:left w:val="single" w:sz="4" w:space="0" w:color="193C5A" w:themeColor="accent1"/>
        <w:bottom w:val="single" w:sz="4" w:space="0" w:color="193C5A" w:themeColor="accent1"/>
        <w:right w:val="single" w:sz="4" w:space="0" w:color="193C5A" w:themeColor="accent1"/>
        <w:insideH w:val="single" w:sz="4" w:space="0" w:color="193C5A" w:themeColor="accent1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C5A" w:themeColor="accent1"/>
          <w:left w:val="single" w:sz="4" w:space="0" w:color="193C5A" w:themeColor="accent1"/>
          <w:bottom w:val="single" w:sz="4" w:space="0" w:color="193C5A" w:themeColor="accent1"/>
          <w:right w:val="single" w:sz="4" w:space="0" w:color="193C5A" w:themeColor="accent1"/>
          <w:insideH w:val="nil"/>
        </w:tcBorders>
        <w:shd w:val="clear" w:color="auto" w:fill="193C5A" w:themeFill="accent1"/>
      </w:tcPr>
    </w:tblStylePr>
    <w:tblStylePr w:type="lastRow">
      <w:rPr>
        <w:b/>
        <w:bCs/>
      </w:rPr>
      <w:tblPr/>
      <w:tcPr>
        <w:tcBorders>
          <w:top w:val="double" w:sz="4" w:space="0" w:color="193C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5BC5EA" w:themeColor="accent2"/>
        <w:left w:val="single" w:sz="4" w:space="0" w:color="5BC5EA" w:themeColor="accent2"/>
        <w:bottom w:val="single" w:sz="4" w:space="0" w:color="5BC5EA" w:themeColor="accent2"/>
        <w:right w:val="single" w:sz="4" w:space="0" w:color="5BC5EA" w:themeColor="accent2"/>
        <w:insideH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5BC5EA" w:themeColor="accent2"/>
          <w:left w:val="single" w:sz="4" w:space="0" w:color="5BC5EA" w:themeColor="accent2"/>
          <w:bottom w:val="single" w:sz="4" w:space="0" w:color="5BC5EA" w:themeColor="accent2"/>
          <w:right w:val="single" w:sz="4" w:space="0" w:color="5BC5EA" w:themeColor="accent2"/>
          <w:insideH w:val="nil"/>
        </w:tcBorders>
        <w:shd w:val="clear" w:color="auto" w:fill="5BC5EA" w:themeFill="accent2"/>
      </w:tcPr>
    </w:tblStylePr>
    <w:tblStylePr w:type="lastRow">
      <w:rPr>
        <w:b/>
        <w:bCs/>
      </w:rPr>
      <w:tblPr/>
      <w:tcPr>
        <w:tcBorders>
          <w:top w:val="double" w:sz="4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DE7A22" w:themeColor="accent3"/>
        <w:left w:val="single" w:sz="4" w:space="0" w:color="DE7A22" w:themeColor="accent3"/>
        <w:bottom w:val="single" w:sz="4" w:space="0" w:color="DE7A22" w:themeColor="accent3"/>
        <w:right w:val="single" w:sz="4" w:space="0" w:color="DE7A22" w:themeColor="accent3"/>
        <w:insideH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DE7A22" w:themeColor="accent3"/>
          <w:left w:val="single" w:sz="4" w:space="0" w:color="DE7A22" w:themeColor="accent3"/>
          <w:bottom w:val="single" w:sz="4" w:space="0" w:color="DE7A22" w:themeColor="accent3"/>
          <w:right w:val="single" w:sz="4" w:space="0" w:color="DE7A22" w:themeColor="accent3"/>
          <w:insideH w:val="nil"/>
        </w:tcBorders>
        <w:shd w:val="clear" w:color="auto" w:fill="DE7A22" w:themeFill="accent3"/>
      </w:tcPr>
    </w:tblStylePr>
    <w:tblStylePr w:type="lastRow">
      <w:rPr>
        <w:b/>
        <w:bCs/>
      </w:rPr>
      <w:tblPr/>
      <w:tcPr>
        <w:tcBorders>
          <w:top w:val="double" w:sz="4" w:space="0" w:color="EBAE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FDCE53" w:themeColor="accent4"/>
        <w:left w:val="single" w:sz="4" w:space="0" w:color="FDCE53" w:themeColor="accent4"/>
        <w:bottom w:val="single" w:sz="4" w:space="0" w:color="FDCE53" w:themeColor="accent4"/>
        <w:right w:val="single" w:sz="4" w:space="0" w:color="FDCE53" w:themeColor="accent4"/>
        <w:insideH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FDCE53" w:themeColor="accent4"/>
          <w:left w:val="single" w:sz="4" w:space="0" w:color="FDCE53" w:themeColor="accent4"/>
          <w:bottom w:val="single" w:sz="4" w:space="0" w:color="FDCE53" w:themeColor="accent4"/>
          <w:right w:val="single" w:sz="4" w:space="0" w:color="FDCE53" w:themeColor="accent4"/>
          <w:insideH w:val="nil"/>
        </w:tcBorders>
        <w:shd w:val="clear" w:color="auto" w:fill="FDCE53" w:themeFill="accent4"/>
      </w:tcPr>
    </w:tblStylePr>
    <w:tblStylePr w:type="lastRow">
      <w:rPr>
        <w:b/>
        <w:bCs/>
      </w:rPr>
      <w:tblPr/>
      <w:tcPr>
        <w:tcBorders>
          <w:top w:val="double" w:sz="4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006464" w:themeColor="accent5"/>
        <w:left w:val="single" w:sz="4" w:space="0" w:color="006464" w:themeColor="accent5"/>
        <w:bottom w:val="single" w:sz="4" w:space="0" w:color="006464" w:themeColor="accent5"/>
        <w:right w:val="single" w:sz="4" w:space="0" w:color="006464" w:themeColor="accent5"/>
        <w:insideH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464" w:themeColor="accent5"/>
          <w:left w:val="single" w:sz="4" w:space="0" w:color="006464" w:themeColor="accent5"/>
          <w:bottom w:val="single" w:sz="4" w:space="0" w:color="006464" w:themeColor="accent5"/>
          <w:right w:val="single" w:sz="4" w:space="0" w:color="006464" w:themeColor="accent5"/>
          <w:insideH w:val="nil"/>
        </w:tcBorders>
        <w:shd w:val="clear" w:color="auto" w:fill="006464" w:themeFill="accent5"/>
      </w:tcPr>
    </w:tblStylePr>
    <w:tblStylePr w:type="lastRow">
      <w:rPr>
        <w:b/>
        <w:bCs/>
      </w:rPr>
      <w:tblPr/>
      <w:tcPr>
        <w:tcBorders>
          <w:top w:val="double" w:sz="4" w:space="0" w:color="0064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ListTable5Dark">
    <w:name w:val="List Table 5 Dark"/>
    <w:basedOn w:val="TableNormal"/>
    <w:uiPriority w:val="50"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85" w:type="dxa"/>
        <w:bottom w:w="85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3C5A" w:themeColor="accent1"/>
        <w:left w:val="single" w:sz="24" w:space="0" w:color="193C5A" w:themeColor="accent1"/>
        <w:bottom w:val="single" w:sz="24" w:space="0" w:color="193C5A" w:themeColor="accent1"/>
        <w:right w:val="single" w:sz="24" w:space="0" w:color="193C5A" w:themeColor="accent1"/>
      </w:tblBorders>
      <w:tblCellMar>
        <w:top w:w="85" w:type="dxa"/>
        <w:bottom w:w="85" w:type="dxa"/>
      </w:tblCellMar>
    </w:tblPr>
    <w:tcPr>
      <w:shd w:val="clear" w:color="auto" w:fill="193C5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C5EA" w:themeColor="accent2"/>
        <w:left w:val="single" w:sz="24" w:space="0" w:color="5BC5EA" w:themeColor="accent2"/>
        <w:bottom w:val="single" w:sz="24" w:space="0" w:color="5BC5EA" w:themeColor="accent2"/>
        <w:right w:val="single" w:sz="24" w:space="0" w:color="5BC5EA" w:themeColor="accent2"/>
      </w:tblBorders>
      <w:tblCellMar>
        <w:top w:w="85" w:type="dxa"/>
        <w:bottom w:w="85" w:type="dxa"/>
      </w:tblCellMar>
    </w:tblPr>
    <w:tcPr>
      <w:shd w:val="clear" w:color="auto" w:fill="5BC5E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7A22" w:themeColor="accent3"/>
        <w:left w:val="single" w:sz="24" w:space="0" w:color="DE7A22" w:themeColor="accent3"/>
        <w:bottom w:val="single" w:sz="24" w:space="0" w:color="DE7A22" w:themeColor="accent3"/>
        <w:right w:val="single" w:sz="24" w:space="0" w:color="DE7A22" w:themeColor="accent3"/>
      </w:tblBorders>
      <w:tblCellMar>
        <w:top w:w="85" w:type="dxa"/>
        <w:bottom w:w="85" w:type="dxa"/>
      </w:tblCellMar>
    </w:tblPr>
    <w:tcPr>
      <w:shd w:val="clear" w:color="auto" w:fill="DE7A2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CE53" w:themeColor="accent4"/>
        <w:left w:val="single" w:sz="24" w:space="0" w:color="FDCE53" w:themeColor="accent4"/>
        <w:bottom w:val="single" w:sz="24" w:space="0" w:color="FDCE53" w:themeColor="accent4"/>
        <w:right w:val="single" w:sz="24" w:space="0" w:color="FDCE53" w:themeColor="accent4"/>
      </w:tblBorders>
      <w:tblCellMar>
        <w:top w:w="85" w:type="dxa"/>
        <w:bottom w:w="85" w:type="dxa"/>
      </w:tblCellMar>
    </w:tblPr>
    <w:tcPr>
      <w:shd w:val="clear" w:color="auto" w:fill="FDCE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464" w:themeColor="accent5"/>
        <w:left w:val="single" w:sz="24" w:space="0" w:color="006464" w:themeColor="accent5"/>
        <w:bottom w:val="single" w:sz="24" w:space="0" w:color="006464" w:themeColor="accent5"/>
        <w:right w:val="single" w:sz="24" w:space="0" w:color="006464" w:themeColor="accent5"/>
      </w:tblBorders>
      <w:tblCellMar>
        <w:top w:w="85" w:type="dxa"/>
        <w:bottom w:w="85" w:type="dxa"/>
      </w:tblCellMar>
    </w:tblPr>
    <w:tcPr>
      <w:shd w:val="clear" w:color="auto" w:fill="00646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E2E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80A8" w:themeColor="accent6"/>
        <w:left w:val="single" w:sz="24" w:space="0" w:color="0480A8" w:themeColor="accent6"/>
        <w:bottom w:val="single" w:sz="24" w:space="0" w:color="0480A8" w:themeColor="accent6"/>
        <w:right w:val="single" w:sz="24" w:space="0" w:color="0480A8" w:themeColor="accent6"/>
      </w:tblBorders>
      <w:tblCellMar>
        <w:top w:w="85" w:type="dxa"/>
        <w:bottom w:w="85" w:type="dxa"/>
      </w:tblCellMar>
    </w:tblPr>
    <w:tcPr>
      <w:shd w:val="clear" w:color="auto" w:fill="0480A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E2E25"/>
    <w:pPr>
      <w:spacing w:after="0" w:line="240" w:lineRule="auto"/>
    </w:pPr>
    <w:rPr>
      <w:color w:val="122C43" w:themeColor="accent1" w:themeShade="BF"/>
    </w:rPr>
    <w:tblPr>
      <w:tblStyleRowBandSize w:val="1"/>
      <w:tblStyleColBandSize w:val="1"/>
      <w:tblBorders>
        <w:top w:val="single" w:sz="4" w:space="0" w:color="193C5A" w:themeColor="accent1"/>
        <w:bottom w:val="single" w:sz="4" w:space="0" w:color="193C5A" w:themeColor="accent1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193C5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3C5A" w:themeColor="accent1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E2E25"/>
    <w:pPr>
      <w:spacing w:after="0" w:line="240" w:lineRule="auto"/>
    </w:pPr>
    <w:rPr>
      <w:color w:val="126F90" w:themeColor="accent2" w:themeShade="80"/>
    </w:rPr>
    <w:tblPr>
      <w:tblStyleRowBandSize w:val="1"/>
      <w:tblStyleColBandSize w:val="1"/>
      <w:tblBorders>
        <w:top w:val="single" w:sz="4" w:space="0" w:color="5BC5EA" w:themeColor="accent2"/>
        <w:bottom w:val="single" w:sz="4" w:space="0" w:color="5BC5EA" w:themeColor="accent2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5BC5E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EA" w:themeColor="accent2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DE7A22" w:themeColor="accent3"/>
        <w:bottom w:val="single" w:sz="4" w:space="0" w:color="DE7A22" w:themeColor="accent3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DE7A2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7A22" w:themeColor="accent3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Borders>
        <w:top w:val="single" w:sz="4" w:space="0" w:color="FDCE53" w:themeColor="accent4"/>
        <w:bottom w:val="single" w:sz="4" w:space="0" w:color="FDCE53" w:themeColor="accent4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FDCE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DCE53" w:themeColor="accent4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E2E25"/>
    <w:pPr>
      <w:spacing w:after="0" w:line="240" w:lineRule="auto"/>
    </w:pPr>
    <w:rPr>
      <w:color w:val="004A4A" w:themeColor="accent5" w:themeShade="BF"/>
    </w:rPr>
    <w:tblPr>
      <w:tblStyleRowBandSize w:val="1"/>
      <w:tblStyleColBandSize w:val="1"/>
      <w:tblBorders>
        <w:top w:val="single" w:sz="4" w:space="0" w:color="006464" w:themeColor="accent5"/>
        <w:bottom w:val="single" w:sz="4" w:space="0" w:color="006464" w:themeColor="accent5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00646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6464" w:themeColor="accent5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FFF" w:themeFill="accent5" w:themeFillTint="1A"/>
      </w:tcPr>
    </w:tblStylePr>
    <w:tblStylePr w:type="band1Horz">
      <w:tblPr/>
      <w:tcPr>
        <w:shd w:val="clear" w:color="auto" w:fill="D5FFFF" w:themeFill="accent5" w:themeFillTint="1A"/>
      </w:tcPr>
    </w:tblStylePr>
  </w:style>
  <w:style w:type="table" w:styleId="ListTable6Colorful-Accent6">
    <w:name w:val="List Table 6 Colorful Accent 6"/>
    <w:basedOn w:val="TableNormal"/>
    <w:uiPriority w:val="51"/>
    <w:rsid w:val="00CE2E25"/>
    <w:pPr>
      <w:spacing w:after="0" w:line="240" w:lineRule="auto"/>
    </w:pPr>
    <w:rPr>
      <w:color w:val="035F7D" w:themeColor="accent6" w:themeShade="BF"/>
    </w:rPr>
    <w:tblPr>
      <w:tblStyleRowBandSize w:val="1"/>
      <w:tblStyleColBandSize w:val="1"/>
      <w:tblBorders>
        <w:top w:val="single" w:sz="4" w:space="0" w:color="0480A8" w:themeColor="accent6"/>
        <w:bottom w:val="single" w:sz="4" w:space="0" w:color="0480A8" w:themeColor="accent6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bottom w:val="single" w:sz="4" w:space="0" w:color="0480A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480A8" w:themeColor="accent6"/>
        </w:tcBorders>
      </w:tcPr>
    </w:tblStylePr>
    <w:tblStylePr w:type="firstCol">
      <w:rPr>
        <w:b/>
        <w:bCs/>
        <w:color w:val="000000" w:themeColor="text1"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E2E25"/>
    <w:pPr>
      <w:spacing w:after="0" w:line="240" w:lineRule="auto"/>
    </w:pPr>
    <w:rPr>
      <w:color w:val="122C43" w:themeColor="accent1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3C5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3C5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3C5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3C5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9ED" w:themeFill="accent1" w:themeFillTint="33"/>
      </w:tcPr>
    </w:tblStylePr>
    <w:tblStylePr w:type="band1Horz">
      <w:tblPr/>
      <w:tcPr>
        <w:shd w:val="clear" w:color="auto" w:fill="C1D9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E2E25"/>
    <w:pPr>
      <w:spacing w:after="0" w:line="240" w:lineRule="auto"/>
    </w:pPr>
    <w:rPr>
      <w:color w:val="1BA6D7" w:themeColor="accent2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C5E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C5E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C5E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C5E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EF3FA" w:themeFill="accent2" w:themeFillTint="33"/>
      </w:tcPr>
    </w:tblStylePr>
    <w:tblStylePr w:type="band1Horz">
      <w:tblPr/>
      <w:tcPr>
        <w:shd w:val="clear" w:color="auto" w:fill="DEF3F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E2E25"/>
    <w:pPr>
      <w:spacing w:after="0" w:line="240" w:lineRule="auto"/>
    </w:pPr>
    <w:rPr>
      <w:color w:val="A65B19" w:themeColor="accent3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7A2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7A2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7A2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7A2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E4D2" w:themeFill="accent3" w:themeFillTint="33"/>
      </w:tcPr>
    </w:tblStylePr>
    <w:tblStylePr w:type="band1Horz">
      <w:tblPr/>
      <w:tcPr>
        <w:shd w:val="clear" w:color="auto" w:fill="F8E4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E2E25"/>
    <w:pPr>
      <w:spacing w:after="0" w:line="240" w:lineRule="auto"/>
    </w:pPr>
    <w:rPr>
      <w:color w:val="F8B403" w:themeColor="accent4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CE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CE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CE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CE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5DC" w:themeFill="accent4" w:themeFillTint="33"/>
      </w:tcPr>
    </w:tblStylePr>
    <w:tblStylePr w:type="band1Horz">
      <w:tblPr/>
      <w:tcPr>
        <w:shd w:val="clear" w:color="auto" w:fill="FEF5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E2E25"/>
    <w:pPr>
      <w:spacing w:after="0" w:line="240" w:lineRule="auto"/>
    </w:pPr>
    <w:rPr>
      <w:color w:val="004A4A" w:themeColor="accent5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46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46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46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46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FFF" w:themeFill="accent5" w:themeFillTint="33"/>
      </w:tcPr>
    </w:tblStylePr>
    <w:tblStylePr w:type="band1Horz">
      <w:tblPr/>
      <w:tcPr>
        <w:shd w:val="clear" w:color="auto" w:fill="AD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E2E25"/>
    <w:pPr>
      <w:spacing w:after="0" w:line="240" w:lineRule="auto"/>
    </w:pPr>
    <w:rPr>
      <w:color w:val="035F7D" w:themeColor="accent6" w:themeShade="BF"/>
    </w:r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80A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80A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80A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80A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EDFD" w:themeFill="accent6" w:themeFillTint="33"/>
      </w:tcPr>
    </w:tblStylePr>
    <w:tblStylePr w:type="band1Horz">
      <w:tblPr/>
      <w:tcPr>
        <w:shd w:val="clear" w:color="auto" w:fill="BCED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2E6FA7" w:themeColor="accent1" w:themeTint="BF"/>
        <w:left w:val="single" w:sz="8" w:space="0" w:color="2E6FA7" w:themeColor="accent1" w:themeTint="BF"/>
        <w:bottom w:val="single" w:sz="8" w:space="0" w:color="2E6FA7" w:themeColor="accent1" w:themeTint="BF"/>
        <w:right w:val="single" w:sz="8" w:space="0" w:color="2E6FA7" w:themeColor="accent1" w:themeTint="BF"/>
        <w:insideH w:val="single" w:sz="8" w:space="0" w:color="2E6FA7" w:themeColor="accent1" w:themeTint="BF"/>
        <w:insideV w:val="single" w:sz="8" w:space="0" w:color="2E6FA7" w:themeColor="accent1" w:themeTint="BF"/>
      </w:tblBorders>
    </w:tblPr>
    <w:tcPr>
      <w:shd w:val="clear" w:color="auto" w:fill="B2D0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6FA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A0D4" w:themeFill="accent1" w:themeFillTint="7F"/>
      </w:tcPr>
    </w:tblStylePr>
    <w:tblStylePr w:type="band1Horz">
      <w:tblPr/>
      <w:tcPr>
        <w:shd w:val="clear" w:color="auto" w:fill="64A0D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84D3EF" w:themeColor="accent2" w:themeTint="BF"/>
        <w:left w:val="single" w:sz="8" w:space="0" w:color="84D3EF" w:themeColor="accent2" w:themeTint="BF"/>
        <w:bottom w:val="single" w:sz="8" w:space="0" w:color="84D3EF" w:themeColor="accent2" w:themeTint="BF"/>
        <w:right w:val="single" w:sz="8" w:space="0" w:color="84D3EF" w:themeColor="accent2" w:themeTint="BF"/>
        <w:insideH w:val="single" w:sz="8" w:space="0" w:color="84D3EF" w:themeColor="accent2" w:themeTint="BF"/>
        <w:insideV w:val="single" w:sz="8" w:space="0" w:color="84D3EF" w:themeColor="accent2" w:themeTint="BF"/>
      </w:tblBorders>
    </w:tblPr>
    <w:tcPr>
      <w:shd w:val="clear" w:color="auto" w:fill="D6F0F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D3E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2F4" w:themeFill="accent2" w:themeFillTint="7F"/>
      </w:tcPr>
    </w:tblStylePr>
    <w:tblStylePr w:type="band1Horz">
      <w:tblPr/>
      <w:tcPr>
        <w:shd w:val="clear" w:color="auto" w:fill="ADE2F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E69B59" w:themeColor="accent3" w:themeTint="BF"/>
        <w:left w:val="single" w:sz="8" w:space="0" w:color="E69B59" w:themeColor="accent3" w:themeTint="BF"/>
        <w:bottom w:val="single" w:sz="8" w:space="0" w:color="E69B59" w:themeColor="accent3" w:themeTint="BF"/>
        <w:right w:val="single" w:sz="8" w:space="0" w:color="E69B59" w:themeColor="accent3" w:themeTint="BF"/>
        <w:insideH w:val="single" w:sz="8" w:space="0" w:color="E69B59" w:themeColor="accent3" w:themeTint="BF"/>
        <w:insideV w:val="single" w:sz="8" w:space="0" w:color="E69B59" w:themeColor="accent3" w:themeTint="BF"/>
      </w:tblBorders>
    </w:tblPr>
    <w:tcPr>
      <w:shd w:val="clear" w:color="auto" w:fill="F6DDC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9B5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C90" w:themeFill="accent3" w:themeFillTint="7F"/>
      </w:tcPr>
    </w:tblStylePr>
    <w:tblStylePr w:type="band1Horz">
      <w:tblPr/>
      <w:tcPr>
        <w:shd w:val="clear" w:color="auto" w:fill="EEBC9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DDA7E" w:themeColor="accent4" w:themeTint="BF"/>
        <w:left w:val="single" w:sz="8" w:space="0" w:color="FDDA7E" w:themeColor="accent4" w:themeTint="BF"/>
        <w:bottom w:val="single" w:sz="8" w:space="0" w:color="FDDA7E" w:themeColor="accent4" w:themeTint="BF"/>
        <w:right w:val="single" w:sz="8" w:space="0" w:color="FDDA7E" w:themeColor="accent4" w:themeTint="BF"/>
        <w:insideH w:val="single" w:sz="8" w:space="0" w:color="FDDA7E" w:themeColor="accent4" w:themeTint="BF"/>
        <w:insideV w:val="single" w:sz="8" w:space="0" w:color="FDDA7E" w:themeColor="accent4" w:themeTint="BF"/>
      </w:tblBorders>
    </w:tblPr>
    <w:tcPr>
      <w:shd w:val="clear" w:color="auto" w:fill="FEF2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DA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A9" w:themeFill="accent4" w:themeFillTint="7F"/>
      </w:tcPr>
    </w:tblStylePr>
    <w:tblStylePr w:type="band1Horz">
      <w:tblPr/>
      <w:tcPr>
        <w:shd w:val="clear" w:color="auto" w:fill="FEE6A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CACA" w:themeColor="accent5" w:themeTint="BF"/>
        <w:left w:val="single" w:sz="8" w:space="0" w:color="00CACA" w:themeColor="accent5" w:themeTint="BF"/>
        <w:bottom w:val="single" w:sz="8" w:space="0" w:color="00CACA" w:themeColor="accent5" w:themeTint="BF"/>
        <w:right w:val="single" w:sz="8" w:space="0" w:color="00CACA" w:themeColor="accent5" w:themeTint="BF"/>
        <w:insideH w:val="single" w:sz="8" w:space="0" w:color="00CACA" w:themeColor="accent5" w:themeTint="BF"/>
        <w:insideV w:val="single" w:sz="8" w:space="0" w:color="00CACA" w:themeColor="accent5" w:themeTint="BF"/>
      </w:tblBorders>
    </w:tblPr>
    <w:tcPr>
      <w:shd w:val="clear" w:color="auto" w:fill="99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AC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2FFFF" w:themeFill="accent5" w:themeFillTint="7F"/>
      </w:tcPr>
    </w:tblStylePr>
    <w:tblStylePr w:type="band1Horz">
      <w:tblPr/>
      <w:tcPr>
        <w:shd w:val="clear" w:color="auto" w:fill="32FF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7BDF9" w:themeColor="accent6" w:themeTint="BF"/>
        <w:left w:val="single" w:sz="8" w:space="0" w:color="07BDF9" w:themeColor="accent6" w:themeTint="BF"/>
        <w:bottom w:val="single" w:sz="8" w:space="0" w:color="07BDF9" w:themeColor="accent6" w:themeTint="BF"/>
        <w:right w:val="single" w:sz="8" w:space="0" w:color="07BDF9" w:themeColor="accent6" w:themeTint="BF"/>
        <w:insideH w:val="single" w:sz="8" w:space="0" w:color="07BDF9" w:themeColor="accent6" w:themeTint="BF"/>
        <w:insideV w:val="single" w:sz="8" w:space="0" w:color="07BDF9" w:themeColor="accent6" w:themeTint="BF"/>
      </w:tblBorders>
    </w:tblPr>
    <w:tcPr>
      <w:shd w:val="clear" w:color="auto" w:fill="ADE9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BDF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D3FB" w:themeFill="accent6" w:themeFillTint="7F"/>
      </w:tcPr>
    </w:tblStylePr>
    <w:tblStylePr w:type="band1Horz">
      <w:tblPr/>
      <w:tcPr>
        <w:shd w:val="clear" w:color="auto" w:fill="5AD3F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3C5A" w:themeColor="accent1"/>
        <w:left w:val="single" w:sz="8" w:space="0" w:color="193C5A" w:themeColor="accent1"/>
        <w:bottom w:val="single" w:sz="8" w:space="0" w:color="193C5A" w:themeColor="accent1"/>
        <w:right w:val="single" w:sz="8" w:space="0" w:color="193C5A" w:themeColor="accent1"/>
        <w:insideH w:val="single" w:sz="8" w:space="0" w:color="193C5A" w:themeColor="accent1"/>
        <w:insideV w:val="single" w:sz="8" w:space="0" w:color="193C5A" w:themeColor="accent1"/>
      </w:tblBorders>
    </w:tblPr>
    <w:tcPr>
      <w:shd w:val="clear" w:color="auto" w:fill="B2D0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C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9ED" w:themeFill="accent1" w:themeFillTint="33"/>
      </w:tcPr>
    </w:tblStylePr>
    <w:tblStylePr w:type="band1Vert">
      <w:tblPr/>
      <w:tcPr>
        <w:shd w:val="clear" w:color="auto" w:fill="64A0D4" w:themeFill="accent1" w:themeFillTint="7F"/>
      </w:tcPr>
    </w:tblStylePr>
    <w:tblStylePr w:type="band1Horz">
      <w:tblPr/>
      <w:tcPr>
        <w:tcBorders>
          <w:insideH w:val="single" w:sz="6" w:space="0" w:color="193C5A" w:themeColor="accent1"/>
          <w:insideV w:val="single" w:sz="6" w:space="0" w:color="193C5A" w:themeColor="accent1"/>
        </w:tcBorders>
        <w:shd w:val="clear" w:color="auto" w:fill="64A0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C5EA" w:themeColor="accent2"/>
        <w:left w:val="single" w:sz="8" w:space="0" w:color="5BC5EA" w:themeColor="accent2"/>
        <w:bottom w:val="single" w:sz="8" w:space="0" w:color="5BC5EA" w:themeColor="accent2"/>
        <w:right w:val="single" w:sz="8" w:space="0" w:color="5BC5EA" w:themeColor="accent2"/>
        <w:insideH w:val="single" w:sz="8" w:space="0" w:color="5BC5EA" w:themeColor="accent2"/>
        <w:insideV w:val="single" w:sz="8" w:space="0" w:color="5BC5EA" w:themeColor="accent2"/>
      </w:tblBorders>
    </w:tblPr>
    <w:tcPr>
      <w:shd w:val="clear" w:color="auto" w:fill="D6F0F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3FA" w:themeFill="accent2" w:themeFillTint="33"/>
      </w:tcPr>
    </w:tblStylePr>
    <w:tblStylePr w:type="band1Vert">
      <w:tblPr/>
      <w:tcPr>
        <w:shd w:val="clear" w:color="auto" w:fill="ADE2F4" w:themeFill="accent2" w:themeFillTint="7F"/>
      </w:tcPr>
    </w:tblStylePr>
    <w:tblStylePr w:type="band1Horz">
      <w:tblPr/>
      <w:tcPr>
        <w:tcBorders>
          <w:insideH w:val="single" w:sz="6" w:space="0" w:color="5BC5EA" w:themeColor="accent2"/>
          <w:insideV w:val="single" w:sz="6" w:space="0" w:color="5BC5EA" w:themeColor="accent2"/>
        </w:tcBorders>
        <w:shd w:val="clear" w:color="auto" w:fill="ADE2F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7A22" w:themeColor="accent3"/>
        <w:left w:val="single" w:sz="8" w:space="0" w:color="DE7A22" w:themeColor="accent3"/>
        <w:bottom w:val="single" w:sz="8" w:space="0" w:color="DE7A22" w:themeColor="accent3"/>
        <w:right w:val="single" w:sz="8" w:space="0" w:color="DE7A22" w:themeColor="accent3"/>
        <w:insideH w:val="single" w:sz="8" w:space="0" w:color="DE7A22" w:themeColor="accent3"/>
        <w:insideV w:val="single" w:sz="8" w:space="0" w:color="DE7A22" w:themeColor="accent3"/>
      </w:tblBorders>
    </w:tblPr>
    <w:tcPr>
      <w:shd w:val="clear" w:color="auto" w:fill="F6DDC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4D2" w:themeFill="accent3" w:themeFillTint="33"/>
      </w:tcPr>
    </w:tblStylePr>
    <w:tblStylePr w:type="band1Vert">
      <w:tblPr/>
      <w:tcPr>
        <w:shd w:val="clear" w:color="auto" w:fill="EEBC90" w:themeFill="accent3" w:themeFillTint="7F"/>
      </w:tcPr>
    </w:tblStylePr>
    <w:tblStylePr w:type="band1Horz">
      <w:tblPr/>
      <w:tcPr>
        <w:tcBorders>
          <w:insideH w:val="single" w:sz="6" w:space="0" w:color="DE7A22" w:themeColor="accent3"/>
          <w:insideV w:val="single" w:sz="6" w:space="0" w:color="DE7A22" w:themeColor="accent3"/>
        </w:tcBorders>
        <w:shd w:val="clear" w:color="auto" w:fill="EEBC9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CE53" w:themeColor="accent4"/>
        <w:left w:val="single" w:sz="8" w:space="0" w:color="FDCE53" w:themeColor="accent4"/>
        <w:bottom w:val="single" w:sz="8" w:space="0" w:color="FDCE53" w:themeColor="accent4"/>
        <w:right w:val="single" w:sz="8" w:space="0" w:color="FDCE53" w:themeColor="accent4"/>
        <w:insideH w:val="single" w:sz="8" w:space="0" w:color="FDCE53" w:themeColor="accent4"/>
        <w:insideV w:val="single" w:sz="8" w:space="0" w:color="FDCE53" w:themeColor="accent4"/>
      </w:tblBorders>
    </w:tblPr>
    <w:tcPr>
      <w:shd w:val="clear" w:color="auto" w:fill="FEF2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A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DC" w:themeFill="accent4" w:themeFillTint="33"/>
      </w:tcPr>
    </w:tblStylePr>
    <w:tblStylePr w:type="band1Vert">
      <w:tblPr/>
      <w:tcPr>
        <w:shd w:val="clear" w:color="auto" w:fill="FEE6A9" w:themeFill="accent4" w:themeFillTint="7F"/>
      </w:tcPr>
    </w:tblStylePr>
    <w:tblStylePr w:type="band1Horz">
      <w:tblPr/>
      <w:tcPr>
        <w:tcBorders>
          <w:insideH w:val="single" w:sz="6" w:space="0" w:color="FDCE53" w:themeColor="accent4"/>
          <w:insideV w:val="single" w:sz="6" w:space="0" w:color="FDCE53" w:themeColor="accent4"/>
        </w:tcBorders>
        <w:shd w:val="clear" w:color="auto" w:fill="FEE6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464" w:themeColor="accent5"/>
        <w:left w:val="single" w:sz="8" w:space="0" w:color="006464" w:themeColor="accent5"/>
        <w:bottom w:val="single" w:sz="8" w:space="0" w:color="006464" w:themeColor="accent5"/>
        <w:right w:val="single" w:sz="8" w:space="0" w:color="006464" w:themeColor="accent5"/>
        <w:insideH w:val="single" w:sz="8" w:space="0" w:color="006464" w:themeColor="accent5"/>
        <w:insideV w:val="single" w:sz="8" w:space="0" w:color="006464" w:themeColor="accent5"/>
      </w:tblBorders>
    </w:tblPr>
    <w:tcPr>
      <w:shd w:val="clear" w:color="auto" w:fill="99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6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FF" w:themeFill="accent5" w:themeFillTint="33"/>
      </w:tcPr>
    </w:tblStylePr>
    <w:tblStylePr w:type="band1Vert">
      <w:tblPr/>
      <w:tcPr>
        <w:shd w:val="clear" w:color="auto" w:fill="32FFFF" w:themeFill="accent5" w:themeFillTint="7F"/>
      </w:tcPr>
    </w:tblStylePr>
    <w:tblStylePr w:type="band1Horz">
      <w:tblPr/>
      <w:tcPr>
        <w:tcBorders>
          <w:insideH w:val="single" w:sz="6" w:space="0" w:color="006464" w:themeColor="accent5"/>
          <w:insideV w:val="single" w:sz="6" w:space="0" w:color="006464" w:themeColor="accent5"/>
        </w:tcBorders>
        <w:shd w:val="clear" w:color="auto" w:fill="32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80A8" w:themeColor="accent6"/>
        <w:left w:val="single" w:sz="8" w:space="0" w:color="0480A8" w:themeColor="accent6"/>
        <w:bottom w:val="single" w:sz="8" w:space="0" w:color="0480A8" w:themeColor="accent6"/>
        <w:right w:val="single" w:sz="8" w:space="0" w:color="0480A8" w:themeColor="accent6"/>
        <w:insideH w:val="single" w:sz="8" w:space="0" w:color="0480A8" w:themeColor="accent6"/>
        <w:insideV w:val="single" w:sz="8" w:space="0" w:color="0480A8" w:themeColor="accent6"/>
      </w:tblBorders>
    </w:tblPr>
    <w:tcPr>
      <w:shd w:val="clear" w:color="auto" w:fill="ADE9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6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DFD" w:themeFill="accent6" w:themeFillTint="33"/>
      </w:tcPr>
    </w:tblStylePr>
    <w:tblStylePr w:type="band1Vert">
      <w:tblPr/>
      <w:tcPr>
        <w:shd w:val="clear" w:color="auto" w:fill="5AD3FB" w:themeFill="accent6" w:themeFillTint="7F"/>
      </w:tcPr>
    </w:tblStylePr>
    <w:tblStylePr w:type="band1Horz">
      <w:tblPr/>
      <w:tcPr>
        <w:tcBorders>
          <w:insideH w:val="single" w:sz="6" w:space="0" w:color="0480A8" w:themeColor="accent6"/>
          <w:insideV w:val="single" w:sz="6" w:space="0" w:color="0480A8" w:themeColor="accent6"/>
        </w:tcBorders>
        <w:shd w:val="clear" w:color="auto" w:fill="5AD3F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0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3C5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3C5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3C5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3C5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A0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A0D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0F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C5E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C5E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C5E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C5E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E2F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E2F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DC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7A2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7A2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7A2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7A2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C9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C9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2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CE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CE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CE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CE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6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6A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9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46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46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46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46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2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2FF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E9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80A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80A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80A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80A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D3F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D3F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3C5A" w:themeColor="accent1"/>
        <w:bottom w:val="single" w:sz="8" w:space="0" w:color="193C5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3C5A" w:themeColor="accent1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193C5A" w:themeColor="accent1"/>
          <w:bottom w:val="single" w:sz="8" w:space="0" w:color="193C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3C5A" w:themeColor="accent1"/>
          <w:bottom w:val="single" w:sz="8" w:space="0" w:color="193C5A" w:themeColor="accent1"/>
        </w:tcBorders>
      </w:tcPr>
    </w:tblStylePr>
    <w:tblStylePr w:type="band1Vert">
      <w:tblPr/>
      <w:tcPr>
        <w:shd w:val="clear" w:color="auto" w:fill="B2D0E9" w:themeFill="accent1" w:themeFillTint="3F"/>
      </w:tcPr>
    </w:tblStylePr>
    <w:tblStylePr w:type="band1Horz">
      <w:tblPr/>
      <w:tcPr>
        <w:shd w:val="clear" w:color="auto" w:fill="B2D0E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C5EA" w:themeColor="accent2"/>
        <w:bottom w:val="single" w:sz="8" w:space="0" w:color="5BC5E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C5EA" w:themeColor="accent2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5BC5EA" w:themeColor="accent2"/>
          <w:bottom w:val="single" w:sz="8" w:space="0" w:color="5BC5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C5EA" w:themeColor="accent2"/>
          <w:bottom w:val="single" w:sz="8" w:space="0" w:color="5BC5EA" w:themeColor="accent2"/>
        </w:tcBorders>
      </w:tcPr>
    </w:tblStylePr>
    <w:tblStylePr w:type="band1Vert">
      <w:tblPr/>
      <w:tcPr>
        <w:shd w:val="clear" w:color="auto" w:fill="D6F0F9" w:themeFill="accent2" w:themeFillTint="3F"/>
      </w:tcPr>
    </w:tblStylePr>
    <w:tblStylePr w:type="band1Horz">
      <w:tblPr/>
      <w:tcPr>
        <w:shd w:val="clear" w:color="auto" w:fill="D6F0F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7A22" w:themeColor="accent3"/>
        <w:bottom w:val="single" w:sz="8" w:space="0" w:color="DE7A2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7A22" w:themeColor="accent3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DE7A22" w:themeColor="accent3"/>
          <w:bottom w:val="single" w:sz="8" w:space="0" w:color="DE7A2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7A22" w:themeColor="accent3"/>
          <w:bottom w:val="single" w:sz="8" w:space="0" w:color="DE7A22" w:themeColor="accent3"/>
        </w:tcBorders>
      </w:tcPr>
    </w:tblStylePr>
    <w:tblStylePr w:type="band1Vert">
      <w:tblPr/>
      <w:tcPr>
        <w:shd w:val="clear" w:color="auto" w:fill="F6DDC8" w:themeFill="accent3" w:themeFillTint="3F"/>
      </w:tcPr>
    </w:tblStylePr>
    <w:tblStylePr w:type="band1Horz">
      <w:tblPr/>
      <w:tcPr>
        <w:shd w:val="clear" w:color="auto" w:fill="F6DDC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CE53" w:themeColor="accent4"/>
        <w:bottom w:val="single" w:sz="8" w:space="0" w:color="FDCE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CE53" w:themeColor="accent4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FDCE53" w:themeColor="accent4"/>
          <w:bottom w:val="single" w:sz="8" w:space="0" w:color="FDCE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CE53" w:themeColor="accent4"/>
          <w:bottom w:val="single" w:sz="8" w:space="0" w:color="FDCE53" w:themeColor="accent4"/>
        </w:tcBorders>
      </w:tcPr>
    </w:tblStylePr>
    <w:tblStylePr w:type="band1Vert">
      <w:tblPr/>
      <w:tcPr>
        <w:shd w:val="clear" w:color="auto" w:fill="FEF2D4" w:themeFill="accent4" w:themeFillTint="3F"/>
      </w:tcPr>
    </w:tblStylePr>
    <w:tblStylePr w:type="band1Horz">
      <w:tblPr/>
      <w:tcPr>
        <w:shd w:val="clear" w:color="auto" w:fill="FEF2D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464" w:themeColor="accent5"/>
        <w:bottom w:val="single" w:sz="8" w:space="0" w:color="00646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464" w:themeColor="accent5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006464" w:themeColor="accent5"/>
          <w:bottom w:val="single" w:sz="8" w:space="0" w:color="00646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464" w:themeColor="accent5"/>
          <w:bottom w:val="single" w:sz="8" w:space="0" w:color="006464" w:themeColor="accent5"/>
        </w:tcBorders>
      </w:tcPr>
    </w:tblStylePr>
    <w:tblStylePr w:type="band1Vert">
      <w:tblPr/>
      <w:tcPr>
        <w:shd w:val="clear" w:color="auto" w:fill="99FFFF" w:themeFill="accent5" w:themeFillTint="3F"/>
      </w:tcPr>
    </w:tblStylePr>
    <w:tblStylePr w:type="band1Horz">
      <w:tblPr/>
      <w:tcPr>
        <w:shd w:val="clear" w:color="auto" w:fill="99FF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E2E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80A8" w:themeColor="accent6"/>
        <w:bottom w:val="single" w:sz="8" w:space="0" w:color="0480A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80A8" w:themeColor="accent6"/>
        </w:tcBorders>
      </w:tcPr>
    </w:tblStylePr>
    <w:tblStylePr w:type="lastRow">
      <w:rPr>
        <w:b/>
        <w:bCs/>
        <w:color w:val="3F3F3F" w:themeColor="text2"/>
      </w:rPr>
      <w:tblPr/>
      <w:tcPr>
        <w:tcBorders>
          <w:top w:val="single" w:sz="8" w:space="0" w:color="0480A8" w:themeColor="accent6"/>
          <w:bottom w:val="single" w:sz="8" w:space="0" w:color="0480A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80A8" w:themeColor="accent6"/>
          <w:bottom w:val="single" w:sz="8" w:space="0" w:color="0480A8" w:themeColor="accent6"/>
        </w:tcBorders>
      </w:tcPr>
    </w:tblStylePr>
    <w:tblStylePr w:type="band1Vert">
      <w:tblPr/>
      <w:tcPr>
        <w:shd w:val="clear" w:color="auto" w:fill="ADE9FD" w:themeFill="accent6" w:themeFillTint="3F"/>
      </w:tcPr>
    </w:tblStylePr>
    <w:tblStylePr w:type="band1Horz">
      <w:tblPr/>
      <w:tcPr>
        <w:shd w:val="clear" w:color="auto" w:fill="ADE9F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3C5A" w:themeColor="accent1"/>
        <w:left w:val="single" w:sz="8" w:space="0" w:color="193C5A" w:themeColor="accent1"/>
        <w:bottom w:val="single" w:sz="8" w:space="0" w:color="193C5A" w:themeColor="accent1"/>
        <w:right w:val="single" w:sz="8" w:space="0" w:color="193C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3C5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3C5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3C5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3C5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0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0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C5EA" w:themeColor="accent2"/>
        <w:left w:val="single" w:sz="8" w:space="0" w:color="5BC5EA" w:themeColor="accent2"/>
        <w:bottom w:val="single" w:sz="8" w:space="0" w:color="5BC5EA" w:themeColor="accent2"/>
        <w:right w:val="single" w:sz="8" w:space="0" w:color="5BC5E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C5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C5E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C5E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C5E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0F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0F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7A22" w:themeColor="accent3"/>
        <w:left w:val="single" w:sz="8" w:space="0" w:color="DE7A22" w:themeColor="accent3"/>
        <w:bottom w:val="single" w:sz="8" w:space="0" w:color="DE7A22" w:themeColor="accent3"/>
        <w:right w:val="single" w:sz="8" w:space="0" w:color="DE7A2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7A2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7A2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7A2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7A2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DC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DC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CE53" w:themeColor="accent4"/>
        <w:left w:val="single" w:sz="8" w:space="0" w:color="FDCE53" w:themeColor="accent4"/>
        <w:bottom w:val="single" w:sz="8" w:space="0" w:color="FDCE53" w:themeColor="accent4"/>
        <w:right w:val="single" w:sz="8" w:space="0" w:color="FDCE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CE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CE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CE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CE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2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2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464" w:themeColor="accent5"/>
        <w:left w:val="single" w:sz="8" w:space="0" w:color="006464" w:themeColor="accent5"/>
        <w:bottom w:val="single" w:sz="8" w:space="0" w:color="006464" w:themeColor="accent5"/>
        <w:right w:val="single" w:sz="8" w:space="0" w:color="00646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46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46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46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46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E2E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80A8" w:themeColor="accent6"/>
        <w:left w:val="single" w:sz="8" w:space="0" w:color="0480A8" w:themeColor="accent6"/>
        <w:bottom w:val="single" w:sz="8" w:space="0" w:color="0480A8" w:themeColor="accent6"/>
        <w:right w:val="single" w:sz="8" w:space="0" w:color="0480A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80A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80A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80A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80A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9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E9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2E6FA7" w:themeColor="accent1" w:themeTint="BF"/>
        <w:left w:val="single" w:sz="8" w:space="0" w:color="2E6FA7" w:themeColor="accent1" w:themeTint="BF"/>
        <w:bottom w:val="single" w:sz="8" w:space="0" w:color="2E6FA7" w:themeColor="accent1" w:themeTint="BF"/>
        <w:right w:val="single" w:sz="8" w:space="0" w:color="2E6FA7" w:themeColor="accent1" w:themeTint="BF"/>
        <w:insideH w:val="single" w:sz="8" w:space="0" w:color="2E6FA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6FA7" w:themeColor="accent1" w:themeTint="BF"/>
          <w:left w:val="single" w:sz="8" w:space="0" w:color="2E6FA7" w:themeColor="accent1" w:themeTint="BF"/>
          <w:bottom w:val="single" w:sz="8" w:space="0" w:color="2E6FA7" w:themeColor="accent1" w:themeTint="BF"/>
          <w:right w:val="single" w:sz="8" w:space="0" w:color="2E6FA7" w:themeColor="accent1" w:themeTint="BF"/>
          <w:insideH w:val="nil"/>
          <w:insideV w:val="nil"/>
        </w:tcBorders>
        <w:shd w:val="clear" w:color="auto" w:fill="193C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6FA7" w:themeColor="accent1" w:themeTint="BF"/>
          <w:left w:val="single" w:sz="8" w:space="0" w:color="2E6FA7" w:themeColor="accent1" w:themeTint="BF"/>
          <w:bottom w:val="single" w:sz="8" w:space="0" w:color="2E6FA7" w:themeColor="accent1" w:themeTint="BF"/>
          <w:right w:val="single" w:sz="8" w:space="0" w:color="2E6F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0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0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84D3EF" w:themeColor="accent2" w:themeTint="BF"/>
        <w:left w:val="single" w:sz="8" w:space="0" w:color="84D3EF" w:themeColor="accent2" w:themeTint="BF"/>
        <w:bottom w:val="single" w:sz="8" w:space="0" w:color="84D3EF" w:themeColor="accent2" w:themeTint="BF"/>
        <w:right w:val="single" w:sz="8" w:space="0" w:color="84D3EF" w:themeColor="accent2" w:themeTint="BF"/>
        <w:insideH w:val="single" w:sz="8" w:space="0" w:color="84D3E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EF" w:themeColor="accent2" w:themeTint="BF"/>
          <w:left w:val="single" w:sz="8" w:space="0" w:color="84D3EF" w:themeColor="accent2" w:themeTint="BF"/>
          <w:bottom w:val="single" w:sz="8" w:space="0" w:color="84D3EF" w:themeColor="accent2" w:themeTint="BF"/>
          <w:right w:val="single" w:sz="8" w:space="0" w:color="84D3EF" w:themeColor="accent2" w:themeTint="BF"/>
          <w:insideH w:val="nil"/>
          <w:insideV w:val="nil"/>
        </w:tcBorders>
        <w:shd w:val="clear" w:color="auto" w:fill="5BC5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EF" w:themeColor="accent2" w:themeTint="BF"/>
          <w:left w:val="single" w:sz="8" w:space="0" w:color="84D3EF" w:themeColor="accent2" w:themeTint="BF"/>
          <w:bottom w:val="single" w:sz="8" w:space="0" w:color="84D3EF" w:themeColor="accent2" w:themeTint="BF"/>
          <w:right w:val="single" w:sz="8" w:space="0" w:color="84D3E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0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E69B59" w:themeColor="accent3" w:themeTint="BF"/>
        <w:left w:val="single" w:sz="8" w:space="0" w:color="E69B59" w:themeColor="accent3" w:themeTint="BF"/>
        <w:bottom w:val="single" w:sz="8" w:space="0" w:color="E69B59" w:themeColor="accent3" w:themeTint="BF"/>
        <w:right w:val="single" w:sz="8" w:space="0" w:color="E69B59" w:themeColor="accent3" w:themeTint="BF"/>
        <w:insideH w:val="single" w:sz="8" w:space="0" w:color="E69B5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9B59" w:themeColor="accent3" w:themeTint="BF"/>
          <w:left w:val="single" w:sz="8" w:space="0" w:color="E69B59" w:themeColor="accent3" w:themeTint="BF"/>
          <w:bottom w:val="single" w:sz="8" w:space="0" w:color="E69B59" w:themeColor="accent3" w:themeTint="BF"/>
          <w:right w:val="single" w:sz="8" w:space="0" w:color="E69B59" w:themeColor="accent3" w:themeTint="BF"/>
          <w:insideH w:val="nil"/>
          <w:insideV w:val="nil"/>
        </w:tcBorders>
        <w:shd w:val="clear" w:color="auto" w:fill="DE7A2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9B59" w:themeColor="accent3" w:themeTint="BF"/>
          <w:left w:val="single" w:sz="8" w:space="0" w:color="E69B59" w:themeColor="accent3" w:themeTint="BF"/>
          <w:bottom w:val="single" w:sz="8" w:space="0" w:color="E69B59" w:themeColor="accent3" w:themeTint="BF"/>
          <w:right w:val="single" w:sz="8" w:space="0" w:color="E69B5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DC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DC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FDDA7E" w:themeColor="accent4" w:themeTint="BF"/>
        <w:left w:val="single" w:sz="8" w:space="0" w:color="FDDA7E" w:themeColor="accent4" w:themeTint="BF"/>
        <w:bottom w:val="single" w:sz="8" w:space="0" w:color="FDDA7E" w:themeColor="accent4" w:themeTint="BF"/>
        <w:right w:val="single" w:sz="8" w:space="0" w:color="FDDA7E" w:themeColor="accent4" w:themeTint="BF"/>
        <w:insideH w:val="single" w:sz="8" w:space="0" w:color="FDDA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DA7E" w:themeColor="accent4" w:themeTint="BF"/>
          <w:left w:val="single" w:sz="8" w:space="0" w:color="FDDA7E" w:themeColor="accent4" w:themeTint="BF"/>
          <w:bottom w:val="single" w:sz="8" w:space="0" w:color="FDDA7E" w:themeColor="accent4" w:themeTint="BF"/>
          <w:right w:val="single" w:sz="8" w:space="0" w:color="FDDA7E" w:themeColor="accent4" w:themeTint="BF"/>
          <w:insideH w:val="nil"/>
          <w:insideV w:val="nil"/>
        </w:tcBorders>
        <w:shd w:val="clear" w:color="auto" w:fill="FDCE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DA7E" w:themeColor="accent4" w:themeTint="BF"/>
          <w:left w:val="single" w:sz="8" w:space="0" w:color="FDDA7E" w:themeColor="accent4" w:themeTint="BF"/>
          <w:bottom w:val="single" w:sz="8" w:space="0" w:color="FDDA7E" w:themeColor="accent4" w:themeTint="BF"/>
          <w:right w:val="single" w:sz="8" w:space="0" w:color="FDDA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2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0CACA" w:themeColor="accent5" w:themeTint="BF"/>
        <w:left w:val="single" w:sz="8" w:space="0" w:color="00CACA" w:themeColor="accent5" w:themeTint="BF"/>
        <w:bottom w:val="single" w:sz="8" w:space="0" w:color="00CACA" w:themeColor="accent5" w:themeTint="BF"/>
        <w:right w:val="single" w:sz="8" w:space="0" w:color="00CACA" w:themeColor="accent5" w:themeTint="BF"/>
        <w:insideH w:val="single" w:sz="8" w:space="0" w:color="00CAC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ACA" w:themeColor="accent5" w:themeTint="BF"/>
          <w:left w:val="single" w:sz="8" w:space="0" w:color="00CACA" w:themeColor="accent5" w:themeTint="BF"/>
          <w:bottom w:val="single" w:sz="8" w:space="0" w:color="00CACA" w:themeColor="accent5" w:themeTint="BF"/>
          <w:right w:val="single" w:sz="8" w:space="0" w:color="00CACA" w:themeColor="accent5" w:themeTint="BF"/>
          <w:insideH w:val="nil"/>
          <w:insideV w:val="nil"/>
        </w:tcBorders>
        <w:shd w:val="clear" w:color="auto" w:fill="00646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ACA" w:themeColor="accent5" w:themeTint="BF"/>
          <w:left w:val="single" w:sz="8" w:space="0" w:color="00CACA" w:themeColor="accent5" w:themeTint="BF"/>
          <w:bottom w:val="single" w:sz="8" w:space="0" w:color="00CACA" w:themeColor="accent5" w:themeTint="BF"/>
          <w:right w:val="single" w:sz="8" w:space="0" w:color="00CAC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8" w:space="0" w:color="07BDF9" w:themeColor="accent6" w:themeTint="BF"/>
        <w:left w:val="single" w:sz="8" w:space="0" w:color="07BDF9" w:themeColor="accent6" w:themeTint="BF"/>
        <w:bottom w:val="single" w:sz="8" w:space="0" w:color="07BDF9" w:themeColor="accent6" w:themeTint="BF"/>
        <w:right w:val="single" w:sz="8" w:space="0" w:color="07BDF9" w:themeColor="accent6" w:themeTint="BF"/>
        <w:insideH w:val="single" w:sz="8" w:space="0" w:color="07BDF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BDF9" w:themeColor="accent6" w:themeTint="BF"/>
          <w:left w:val="single" w:sz="8" w:space="0" w:color="07BDF9" w:themeColor="accent6" w:themeTint="BF"/>
          <w:bottom w:val="single" w:sz="8" w:space="0" w:color="07BDF9" w:themeColor="accent6" w:themeTint="BF"/>
          <w:right w:val="single" w:sz="8" w:space="0" w:color="07BDF9" w:themeColor="accent6" w:themeTint="BF"/>
          <w:insideH w:val="nil"/>
          <w:insideV w:val="nil"/>
        </w:tcBorders>
        <w:shd w:val="clear" w:color="auto" w:fill="0480A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BDF9" w:themeColor="accent6" w:themeTint="BF"/>
          <w:left w:val="single" w:sz="8" w:space="0" w:color="07BDF9" w:themeColor="accent6" w:themeTint="BF"/>
          <w:bottom w:val="single" w:sz="8" w:space="0" w:color="07BDF9" w:themeColor="accent6" w:themeTint="BF"/>
          <w:right w:val="single" w:sz="8" w:space="0" w:color="07BDF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9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E9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3C5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3C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3C5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C5E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C5E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C5E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7A2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7A2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7A2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E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E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CE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46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46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46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E2E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80A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80A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80A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E2E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85" w:type="dxa"/>
        <w:bottom w:w="85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E2E25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CE2E25"/>
    <w:pPr>
      <w:spacing w:after="220" w:line="240" w:lineRule="auto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lassic1">
    <w:name w:val="Table Classic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leColorful1">
    <w:name w:val="Table Colorful 1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E2E25"/>
    <w:pPr>
      <w:spacing w:after="220" w:line="240" w:lineRule="auto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E2E25"/>
    <w:pPr>
      <w:spacing w:after="220" w:line="240" w:lineRule="auto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Theme">
    <w:name w:val="Table Theme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E2E25"/>
    <w:pPr>
      <w:spacing w:after="220" w:line="240" w:lineRule="auto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term-metro@education.wa.edu.au?subject=Industry%20training%20applica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cationwaeduau.sharepoint.com/sites/TemplateLibrary/CorporateTemplates/Document.dotx" TargetMode="External"/></Relationships>
</file>

<file path=word/theme/theme1.xml><?xml version="1.0" encoding="utf-8"?>
<a:theme xmlns:a="http://schemas.openxmlformats.org/drawingml/2006/main" name="Office Theme">
  <a:themeElements>
    <a:clrScheme name="Learning changes lives">
      <a:dk1>
        <a:sysClr val="windowText" lastClr="000000"/>
      </a:dk1>
      <a:lt1>
        <a:sysClr val="window" lastClr="FFFFFF"/>
      </a:lt1>
      <a:dk2>
        <a:srgbClr val="3F3F3F"/>
      </a:dk2>
      <a:lt2>
        <a:srgbClr val="E7E6E6"/>
      </a:lt2>
      <a:accent1>
        <a:srgbClr val="193C5A"/>
      </a:accent1>
      <a:accent2>
        <a:srgbClr val="5BC5EA"/>
      </a:accent2>
      <a:accent3>
        <a:srgbClr val="DE7A22"/>
      </a:accent3>
      <a:accent4>
        <a:srgbClr val="FDCE53"/>
      </a:accent4>
      <a:accent5>
        <a:srgbClr val="006464"/>
      </a:accent5>
      <a:accent6>
        <a:srgbClr val="0480A8"/>
      </a:accent6>
      <a:hlink>
        <a:srgbClr val="0563C1"/>
      </a:hlink>
      <a:folHlink>
        <a:srgbClr val="954F72"/>
      </a:folHlink>
    </a:clrScheme>
    <a:fontScheme name="Learning changes live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chemeClr val="bg1"/>
        </a:solidFill>
        <a:ln w="19050">
          <a:solidFill>
            <a:schemeClr val="accent6"/>
          </a:solidFill>
          <a:miter lim="800000"/>
          <a:headEnd/>
          <a:tailEnd/>
        </a:ln>
      </a:spPr>
      <a:bodyPr rot="0" vert="horz" wrap="square" lIns="108000" tIns="108000" rIns="108000" bIns="10800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5F2458870F041B648F164B1059096" ma:contentTypeVersion="10" ma:contentTypeDescription="Create a new document." ma:contentTypeScope="" ma:versionID="2f9f94391c27fb7ee6199bc07823aba8">
  <xsd:schema xmlns:xsd="http://www.w3.org/2001/XMLSchema" xmlns:xs="http://www.w3.org/2001/XMLSchema" xmlns:p="http://schemas.microsoft.com/office/2006/metadata/properties" xmlns:ns2="81328497-e302-4ee7-be49-3710729b5d13" xmlns:ns3="55620736-8f9b-4b9c-85b6-9d352308cab9" targetNamespace="http://schemas.microsoft.com/office/2006/metadata/properties" ma:root="true" ma:fieldsID="67c7983559bb3710b0cee801cb3e74d5" ns2:_="" ns3:_="">
    <xsd:import namespace="81328497-e302-4ee7-be49-3710729b5d13"/>
    <xsd:import namespace="55620736-8f9b-4b9c-85b6-9d352308ca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28497-e302-4ee7-be49-3710729b5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4062f8f-5637-4cbe-a83a-33b8a5b25a81}" ma:internalName="TaxCatchAll" ma:showField="CatchAllData" ma:web="81328497-e302-4ee7-be49-3710729b5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20736-8f9b-4b9c-85b6-9d352308c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328497-e302-4ee7-be49-3710729b5d13">ST6FFF2T5ZAT-906829486-264</_dlc_DocId>
    <lcf76f155ced4ddcb4097134ff3c332f xmlns="55620736-8f9b-4b9c-85b6-9d352308cab9">
      <Terms xmlns="http://schemas.microsoft.com/office/infopath/2007/PartnerControls"/>
    </lcf76f155ced4ddcb4097134ff3c332f>
    <TaxCatchAll xmlns="81328497-e302-4ee7-be49-3710729b5d13" xsi:nil="true"/>
    <_dlc_DocIdUrl xmlns="81328497-e302-4ee7-be49-3710729b5d13">
      <Url>https://educationwaeduau.sharepoint.com/sites/TemplateLibrary/_layouts/15/DocIdRedir.aspx?ID=ST6FFF2T5ZAT-906829486-264</Url>
      <Description>ST6FFF2T5ZAT-906829486-264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96DED8-AFFB-49A3-91AF-DFA84F059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28497-e302-4ee7-be49-3710729b5d13"/>
    <ds:schemaRef ds:uri="55620736-8f9b-4b9c-85b6-9d352308c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4FF80-B4D2-41B7-9391-F2039E6AE7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1E80B4-AAAA-4714-9868-D843CDCC654B}">
  <ds:schemaRefs>
    <ds:schemaRef ds:uri="http://schemas.microsoft.com/office/2006/metadata/properties"/>
    <ds:schemaRef ds:uri="http://schemas.microsoft.com/office/infopath/2007/PartnerControls"/>
    <ds:schemaRef ds:uri="81328497-e302-4ee7-be49-3710729b5d13"/>
    <ds:schemaRef ds:uri="55620736-8f9b-4b9c-85b6-9d352308cab9"/>
  </ds:schemaRefs>
</ds:datastoreItem>
</file>

<file path=customXml/itemProps4.xml><?xml version="1.0" encoding="utf-8"?>
<ds:datastoreItem xmlns:ds="http://schemas.openxmlformats.org/officeDocument/2006/customXml" ds:itemID="{03D73220-0C16-404E-AE0E-FE7012AE66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C03AE5-D7F1-4878-BFF6-5218AB1CCF2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</Template>
  <TotalTime>15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of up to 3 lines or 2 lines with a subtitle]</vt:lpstr>
    </vt:vector>
  </TitlesOfParts>
  <Company>Department of Education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of up to 3 lines or 2 lines with a subtitle]</dc:title>
  <dc:subject/>
  <dc:creator>NIMMO Kimberley [Sch of Swimming &amp; Water Safety]</dc:creator>
  <cp:keywords/>
  <dc:description/>
  <cp:lastModifiedBy>NIMMO Kimberley [Sch of Swimming &amp; Water Safety]</cp:lastModifiedBy>
  <cp:revision>1</cp:revision>
  <dcterms:created xsi:type="dcterms:W3CDTF">2026-08-31T01:26:00Z</dcterms:created>
  <dcterms:modified xsi:type="dcterms:W3CDTF">2026-08-31T01:43:00Z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2026-07-22T15:23:38Z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9affedf4-5934-4494-be2a-a38a54d606b6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  <property fmtid="{D5CDD505-2E9C-101B-9397-08002B2CF9AE}" pid="10" name="ContentTypeId">
    <vt:lpwstr>0x0101008C85F2458870F041B648F164B1059096</vt:lpwstr>
  </property>
  <property fmtid="{D5CDD505-2E9C-101B-9397-08002B2CF9AE}" pid="11" name="_dlc_DocIdItemGuid">
    <vt:lpwstr>2cd3a3c0-f4e7-417e-aab6-e095ea0c1be7</vt:lpwstr>
  </property>
</Properties>
</file>